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46"/>
        <w:ind w:left="34" w:right="40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ГРАФИЧЕСКОЕ</w:t>
      </w:r>
      <w:r>
        <w:rPr>
          <w:rFonts w:ascii="Times New Roman" w:hAnsi="Times New Roman"/>
          <w:spacing w:val="-3"/>
          <w:sz w:val="24"/>
        </w:rPr>
        <w:t> </w:t>
      </w:r>
      <w:r>
        <w:rPr>
          <w:rFonts w:ascii="Times New Roman" w:hAnsi="Times New Roman"/>
          <w:sz w:val="24"/>
        </w:rPr>
        <w:t>ОПИСАНИЕ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right="52"/>
        <w:jc w:val="center"/>
      </w:pPr>
      <w:r>
        <w:rPr/>
        <w:t>местоположения границ населенных пунктов, территориальных зон, особо охраняемых природных территорий, зон</w:t>
      </w:r>
      <w:r>
        <w:rPr>
          <w:spacing w:val="-30"/>
        </w:rPr>
        <w:t> </w:t>
      </w:r>
      <w:r>
        <w:rPr/>
        <w:t>с</w:t>
      </w:r>
      <w:r>
        <w:rPr>
          <w:w w:val="99"/>
        </w:rPr>
        <w:t> </w:t>
      </w:r>
      <w:r>
        <w:rPr/>
        <w:t>особыми условиями использования</w:t>
      </w:r>
      <w:r>
        <w:rPr>
          <w:spacing w:val="-10"/>
        </w:rPr>
        <w:t> </w:t>
      </w:r>
      <w:r>
        <w:rPr/>
        <w:t>территории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right="0"/>
        <w:jc w:val="center"/>
      </w:pPr>
      <w:r>
        <w:rPr>
          <w:w w:val="99"/>
        </w:rPr>
      </w:r>
      <w:r>
        <w:rPr>
          <w:spacing w:val="-50"/>
          <w:w w:val="99"/>
          <w:u w:val="single" w:color="000000"/>
        </w:rPr>
        <w:t> </w:t>
      </w:r>
      <w:r>
        <w:rPr>
          <w:u w:val="single" w:color="000000"/>
        </w:rPr>
        <w:t>"Газо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пр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о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вод</w:t>
      </w:r>
      <w:r>
        <w:rPr>
          <w:spacing w:val="-6"/>
          <w:u w:val="single" w:color="000000"/>
        </w:rPr>
        <w:t> </w:t>
      </w:r>
      <w:r>
        <w:rPr>
          <w:u w:val="single" w:color="000000"/>
        </w:rPr>
        <w:t>м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ежпо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сел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ко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вы</w:t>
      </w:r>
      <w:r>
        <w:rPr>
          <w:spacing w:val="-49"/>
          <w:u w:val="single" w:color="000000"/>
        </w:rPr>
        <w:t> </w:t>
      </w:r>
      <w:r>
        <w:rPr>
          <w:u w:val="single" w:color="000000"/>
        </w:rPr>
        <w:t>й</w:t>
      </w:r>
      <w:r>
        <w:rPr>
          <w:spacing w:val="-6"/>
          <w:u w:val="single" w:color="000000"/>
        </w:rPr>
        <w:t> </w:t>
      </w:r>
      <w:r>
        <w:rPr>
          <w:u w:val="single" w:color="000000"/>
        </w:rPr>
        <w:t>(лу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п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инг)</w:t>
      </w:r>
      <w:r>
        <w:rPr>
          <w:spacing w:val="-5"/>
          <w:u w:val="single" w:color="000000"/>
        </w:rPr>
        <w:t> </w:t>
      </w:r>
      <w:r>
        <w:rPr>
          <w:u w:val="single" w:color="000000"/>
        </w:rPr>
        <w:t>о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т</w:t>
      </w:r>
      <w:r>
        <w:rPr>
          <w:spacing w:val="-6"/>
          <w:u w:val="single" w:color="000000"/>
        </w:rPr>
        <w:t> </w:t>
      </w:r>
      <w:r>
        <w:rPr>
          <w:u w:val="single" w:color="000000"/>
        </w:rPr>
        <w:t>ГР</w:t>
      </w:r>
      <w:r>
        <w:rPr>
          <w:spacing w:val="-49"/>
          <w:u w:val="single" w:color="000000"/>
        </w:rPr>
        <w:t> </w:t>
      </w:r>
      <w:r>
        <w:rPr>
          <w:u w:val="single" w:color="000000"/>
        </w:rPr>
        <w:t>С</w:t>
      </w:r>
      <w:r>
        <w:rPr>
          <w:spacing w:val="-6"/>
          <w:u w:val="single" w:color="000000"/>
        </w:rPr>
        <w:t> </w:t>
      </w:r>
      <w:r>
        <w:rPr>
          <w:u w:val="single" w:color="000000"/>
        </w:rPr>
        <w:t>Ус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су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р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ийс</w:t>
      </w:r>
      <w:r>
        <w:rPr>
          <w:spacing w:val="-49"/>
          <w:u w:val="single" w:color="000000"/>
        </w:rPr>
        <w:t> </w:t>
      </w:r>
      <w:r>
        <w:rPr>
          <w:u w:val="single" w:color="000000"/>
        </w:rPr>
        <w:t>к</w:t>
      </w:r>
      <w:r>
        <w:rPr>
          <w:spacing w:val="-6"/>
          <w:u w:val="single" w:color="000000"/>
        </w:rPr>
        <w:t> </w:t>
      </w:r>
      <w:r>
        <w:rPr>
          <w:u w:val="single" w:color="000000"/>
        </w:rPr>
        <w:t>до</w:t>
      </w:r>
      <w:r>
        <w:rPr>
          <w:spacing w:val="-6"/>
          <w:u w:val="single" w:color="000000"/>
        </w:rPr>
        <w:t> </w:t>
      </w:r>
      <w:r>
        <w:rPr>
          <w:u w:val="single" w:color="000000"/>
        </w:rPr>
        <w:t>пло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ща</w:t>
      </w:r>
      <w:r>
        <w:rPr>
          <w:spacing w:val="-48"/>
          <w:u w:val="single" w:color="000000"/>
        </w:rPr>
        <w:t> </w:t>
      </w:r>
      <w:r>
        <w:rPr>
          <w:u w:val="single" w:color="000000"/>
        </w:rPr>
        <w:t>дк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и</w:t>
      </w:r>
      <w:r>
        <w:rPr>
          <w:spacing w:val="-6"/>
          <w:u w:val="single" w:color="000000"/>
        </w:rPr>
        <w:t> </w:t>
      </w:r>
      <w:r>
        <w:rPr>
          <w:u w:val="single" w:color="000000"/>
        </w:rPr>
        <w:t>"Некр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у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гло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во</w:t>
      </w:r>
      <w:r>
        <w:rPr>
          <w:spacing w:val="-48"/>
          <w:u w:val="single" w:color="000000"/>
        </w:rPr>
        <w:t> </w:t>
      </w:r>
      <w:r>
        <w:rPr>
          <w:u w:val="single" w:color="000000"/>
        </w:rPr>
        <w:t>"</w:t>
      </w:r>
      <w:r>
        <w:rPr>
          <w:spacing w:val="-6"/>
          <w:u w:val="single" w:color="000000"/>
        </w:rPr>
        <w:t> </w:t>
      </w:r>
      <w:r>
        <w:rPr>
          <w:u w:val="single" w:color="000000"/>
        </w:rPr>
        <w:t>ТОР</w:t>
      </w:r>
      <w:r>
        <w:rPr>
          <w:spacing w:val="-6"/>
          <w:u w:val="single" w:color="000000"/>
        </w:rPr>
        <w:t> </w:t>
      </w:r>
      <w:r>
        <w:rPr>
          <w:u w:val="single" w:color="000000"/>
        </w:rPr>
        <w:t>"Михай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ло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вск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ий" </w:t>
      </w:r>
      <w:r>
        <w:rPr/>
      </w:r>
    </w:p>
    <w:p>
      <w:pPr>
        <w:pStyle w:val="BodyText"/>
        <w:spacing w:line="240" w:lineRule="auto"/>
        <w:ind w:left="42" w:right="0"/>
        <w:jc w:val="center"/>
      </w:pPr>
      <w:r>
        <w:rPr>
          <w:w w:val="99"/>
        </w:rPr>
      </w:r>
      <w:r>
        <w:rPr>
          <w:spacing w:val="-50"/>
          <w:w w:val="99"/>
          <w:u w:val="single" w:color="000000"/>
        </w:rPr>
        <w:t> </w:t>
      </w:r>
      <w:r>
        <w:rPr>
          <w:u w:val="single" w:color="000000"/>
        </w:rPr>
        <w:t>Пр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им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о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р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ского</w:t>
      </w:r>
      <w:r>
        <w:rPr>
          <w:spacing w:val="-7"/>
          <w:u w:val="single" w:color="000000"/>
        </w:rPr>
        <w:t> </w:t>
      </w:r>
      <w:r>
        <w:rPr>
          <w:u w:val="single" w:color="000000"/>
        </w:rPr>
        <w:t>кр</w:t>
      </w:r>
      <w:r>
        <w:rPr>
          <w:spacing w:val="-50"/>
          <w:u w:val="single" w:color="000000"/>
        </w:rPr>
        <w:t> </w:t>
      </w:r>
      <w:r>
        <w:rPr>
          <w:u w:val="single" w:color="000000"/>
        </w:rPr>
        <w:t>ая" </w:t>
      </w:r>
      <w:r>
        <w:rPr/>
      </w:r>
    </w:p>
    <w:p>
      <w:pPr>
        <w:pStyle w:val="BodyText"/>
        <w:spacing w:line="240" w:lineRule="auto"/>
        <w:ind w:right="40"/>
        <w:jc w:val="center"/>
        <w:rPr>
          <w:rFonts w:ascii="Times New Roman" w:hAnsi="Times New Roman" w:cs="Times New Roman" w:eastAsia="Times New Roman"/>
        </w:rPr>
      </w:pPr>
      <w:r>
        <w:rPr/>
        <w:t>(наименование объекта, местоположение границ которого описано (далее </w:t>
      </w:r>
      <w:r>
        <w:rPr>
          <w:rFonts w:ascii="Times New Roman" w:hAnsi="Times New Roman"/>
        </w:rPr>
        <w:t>-</w:t>
      </w:r>
      <w:r>
        <w:rPr>
          <w:rFonts w:ascii="Times New Roman" w:hAnsi="Times New Roman"/>
          <w:spacing w:val="-13"/>
        </w:rPr>
        <w:t> </w:t>
      </w:r>
      <w:r>
        <w:rPr/>
        <w:t>объект)</w:t>
      </w:r>
      <w:r>
        <w:rPr>
          <w:rFonts w:ascii="Times New Roman" w:hAnsi="Times New Roman"/>
        </w:rPr>
        <w:t>)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before="0"/>
        <w:ind w:left="34" w:right="38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Раздел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1</w:t>
      </w:r>
    </w:p>
    <w:tbl>
      <w:tblPr>
        <w:tblW w:w="0" w:type="auto"/>
        <w:jc w:val="left"/>
        <w:tblInd w:w="10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2"/>
        <w:gridCol w:w="4679"/>
        <w:gridCol w:w="4820"/>
      </w:tblGrid>
      <w:tr>
        <w:trPr>
          <w:trHeight w:val="396" w:hRule="exact"/>
        </w:trPr>
        <w:tc>
          <w:tcPr>
            <w:tcW w:w="1035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79"/>
              <w:ind w:right="4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Сведения об</w:t>
            </w:r>
            <w:r>
              <w:rPr>
                <w:rFonts w:ascii="Times New Roman" w:hAnsi="Times New Roman"/>
                <w:spacing w:val="-7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объекте</w:t>
            </w:r>
          </w:p>
        </w:tc>
      </w:tr>
      <w:tr>
        <w:trPr>
          <w:trHeight w:val="399" w:hRule="exact"/>
        </w:trPr>
        <w:tc>
          <w:tcPr>
            <w:tcW w:w="1035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54" w:hRule="exact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7"/>
              <w:ind w:left="166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t>№</w:t>
            </w:r>
            <w:r>
              <w:rPr>
                <w:rFonts w:ascii="Times New Roman" w:hAnsi="Times New Roman" w:cs="Times New Roman" w:eastAsia="Times New Roman"/>
                <w:spacing w:val="-2"/>
                <w:sz w:val="20"/>
                <w:szCs w:val="20"/>
              </w:rPr>
              <w:t> 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t>п/п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7"/>
              <w:ind w:left="1279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Характеристики</w:t>
            </w:r>
            <w:r>
              <w:rPr>
                <w:rFonts w:ascii="Times New Roman" w:hAnsi="Times New Roman"/>
                <w:spacing w:val="-8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объекта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7"/>
              <w:ind w:left="1341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Описание</w:t>
            </w:r>
            <w:r>
              <w:rPr>
                <w:rFonts w:ascii="Times New Roman" w:hAnsi="Times New Roman"/>
                <w:spacing w:val="-7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характеристик</w:t>
            </w:r>
          </w:p>
        </w:tc>
      </w:tr>
      <w:tr>
        <w:trPr>
          <w:trHeight w:val="254" w:hRule="exact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7"/>
              <w:ind w:right="1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1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7"/>
              <w:ind w:right="1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2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7"/>
              <w:ind w:right="1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3</w: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1390" w:hRule="exact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1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1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Местоположение</w:t>
            </w:r>
            <w:r>
              <w:rPr>
                <w:rFonts w:ascii="Times New Roman" w:hAnsi="Times New Roman"/>
                <w:spacing w:val="-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объекта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Приморский край, Уссурийский городской</w:t>
            </w:r>
            <w:r>
              <w:rPr>
                <w:rFonts w:ascii="Times New Roman" w:hAnsi="Times New Roman"/>
                <w:spacing w:val="-1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округ</w:t>
            </w:r>
          </w:p>
        </w:tc>
      </w:tr>
      <w:tr>
        <w:trPr>
          <w:trHeight w:val="698" w:hRule="exact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1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2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766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Площадь объекта +/</w:t>
            </w:r>
            <w:r>
              <w:rPr>
                <w:rFonts w:ascii="Times New Roman" w:hAnsi="Times New Roman"/>
                <w:sz w:val="20"/>
              </w:rPr>
              <w:t>- </w:t>
            </w:r>
            <w:r>
              <w:rPr>
                <w:rFonts w:ascii="Times New Roman" w:hAnsi="Times New Roman"/>
                <w:sz w:val="20"/>
              </w:rPr>
              <w:t>величина</w:t>
            </w:r>
            <w:r>
              <w:rPr>
                <w:rFonts w:ascii="Times New Roman" w:hAnsi="Times New Roman"/>
                <w:spacing w:val="-6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погрешности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определения</w:t>
            </w:r>
            <w:r>
              <w:rPr>
                <w:rFonts w:ascii="Times New Roman" w:hAnsi="Times New Roman"/>
                <w:spacing w:val="-5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площади</w:t>
            </w:r>
          </w:p>
          <w:p>
            <w:pPr>
              <w:pStyle w:val="TableParagraph"/>
              <w:spacing w:line="228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(Р+/</w:t>
            </w:r>
            <w:r>
              <w:rPr>
                <w:rFonts w:ascii="Times New Roman" w:hAnsi="Times New Roman"/>
                <w:sz w:val="20"/>
              </w:rPr>
              <w:t>- </w:t>
            </w:r>
            <w:r>
              <w:rPr>
                <w:rFonts w:ascii="Times New Roman" w:hAnsi="Times New Roman"/>
                <w:sz w:val="20"/>
              </w:rPr>
              <w:t>Дельта</w:t>
            </w:r>
            <w:r>
              <w:rPr>
                <w:rFonts w:ascii="Times New Roman" w:hAnsi="Times New Roman"/>
                <w:spacing w:val="-5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Р)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t>53785 кв.м ± 62</w:t>
            </w:r>
            <w:r>
              <w:rPr>
                <w:rFonts w:ascii="Times New Roman" w:hAnsi="Times New Roman" w:cs="Times New Roman" w:eastAsia="Times New Roman"/>
                <w:spacing w:val="-6"/>
                <w:sz w:val="20"/>
                <w:szCs w:val="20"/>
              </w:rPr>
              <w:t> 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t>кв.м</w:t>
            </w:r>
          </w:p>
        </w:tc>
      </w:tr>
      <w:tr>
        <w:trPr>
          <w:trHeight w:val="4842" w:hRule="exact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1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3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Иные характеристики</w:t>
            </w:r>
            <w:r>
              <w:rPr>
                <w:rFonts w:ascii="Times New Roman" w:hAnsi="Times New Roman"/>
                <w:spacing w:val="-8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объекта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427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Публичный сервитут в отношении земель и</w:t>
            </w:r>
            <w:r>
              <w:rPr>
                <w:rFonts w:ascii="Times New Roman" w:hAnsi="Times New Roman"/>
                <w:spacing w:val="-15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(или)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земельных участков в целях строительства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и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эксплуатации линейного объекта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"Газопровод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межпоселковый (лупинг) от ГРС Уссурийск</w:t>
            </w:r>
            <w:r>
              <w:rPr>
                <w:rFonts w:ascii="Times New Roman" w:hAnsi="Times New Roman"/>
                <w:spacing w:val="-6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до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площадки "Некруглово" ТОР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"Михайловский"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Приморского края", предусмотренные пунктом</w:t>
            </w:r>
            <w:r>
              <w:rPr>
                <w:rFonts w:ascii="Times New Roman" w:hAnsi="Times New Roman"/>
                <w:spacing w:val="-5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1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статьи 39.37 Земельного Кодекса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Российской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Федерации, сроком на 49 лет.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Обладатель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публичного сервитута:общество с</w:t>
            </w:r>
            <w:r>
              <w:rPr>
                <w:rFonts w:ascii="Times New Roman" w:hAnsi="Times New Roman"/>
                <w:spacing w:val="-8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ограниченной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ответственностью «Газпром газификация»</w:t>
            </w:r>
            <w:r>
              <w:rPr>
                <w:rFonts w:ascii="Times New Roman" w:hAnsi="Times New Roman"/>
                <w:spacing w:val="-1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(ОГРН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1217800107744, ИНН</w:t>
            </w:r>
            <w:r>
              <w:rPr>
                <w:rFonts w:ascii="Times New Roman" w:hAnsi="Times New Roman"/>
                <w:sz w:val="20"/>
              </w:rPr>
              <w:t>7813655197, </w:t>
            </w:r>
            <w:r>
              <w:rPr>
                <w:rFonts w:ascii="Times New Roman" w:hAnsi="Times New Roman"/>
                <w:sz w:val="20"/>
              </w:rPr>
              <w:t>юридический</w:t>
            </w:r>
            <w:r>
              <w:rPr>
                <w:rFonts w:ascii="Times New Roman" w:hAnsi="Times New Roman"/>
                <w:spacing w:val="-7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и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фактический адрес:194044, г.</w:t>
            </w:r>
            <w:r>
              <w:rPr>
                <w:rFonts w:ascii="Times New Roman" w:hAnsi="Times New Roman"/>
                <w:spacing w:val="-7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Санкт</w:t>
            </w:r>
            <w:r>
              <w:rPr>
                <w:rFonts w:ascii="Times New Roman" w:hAnsi="Times New Roman"/>
                <w:sz w:val="20"/>
              </w:rPr>
              <w:t>-</w:t>
            </w:r>
            <w:r>
              <w:rPr>
                <w:rFonts w:ascii="Times New Roman" w:hAnsi="Times New Roman"/>
                <w:sz w:val="20"/>
              </w:rPr>
              <w:t>Петербург,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вн.тер.г.Муниципальный округ</w:t>
            </w:r>
            <w:r>
              <w:rPr>
                <w:rFonts w:ascii="Times New Roman" w:hAnsi="Times New Roman"/>
                <w:spacing w:val="-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Сампсониевское,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пр</w:t>
            </w:r>
            <w:r>
              <w:rPr>
                <w:rFonts w:ascii="Times New Roman" w:hAnsi="Times New Roman"/>
                <w:sz w:val="20"/>
              </w:rPr>
              <w:t>-</w:t>
            </w:r>
            <w:r>
              <w:rPr>
                <w:rFonts w:ascii="Times New Roman" w:hAnsi="Times New Roman"/>
                <w:sz w:val="20"/>
              </w:rPr>
              <w:t>ктБольшой Сампсониевский, д.60, литера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А.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Телефон:</w:t>
            </w:r>
            <w:r>
              <w:rPr>
                <w:rFonts w:ascii="Times New Roman" w:hAnsi="Times New Roman"/>
                <w:sz w:val="20"/>
              </w:rPr>
              <w:t>+7 (812) 613-33-</w:t>
            </w:r>
            <w:r>
              <w:rPr>
                <w:rFonts w:ascii="Times New Roman" w:hAnsi="Times New Roman"/>
                <w:sz w:val="20"/>
              </w:rPr>
              <w:t>00. Электронная</w:t>
            </w:r>
            <w:r>
              <w:rPr>
                <w:rFonts w:ascii="Times New Roman" w:hAnsi="Times New Roman"/>
                <w:spacing w:val="-10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почта: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info@eoggazprom.ru)</w:t>
            </w:r>
          </w:p>
        </w:tc>
      </w:tr>
    </w:tbl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1910" w:h="16840"/>
          <w:pgMar w:top="1120" w:bottom="280" w:left="920" w:right="420"/>
        </w:sectPr>
      </w:pPr>
    </w:p>
    <w:p>
      <w:pPr>
        <w:spacing w:before="44"/>
        <w:ind w:left="0" w:right="15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Раздел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2</w:t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13"/>
          <w:szCs w:val="13"/>
        </w:rPr>
      </w:pPr>
    </w:p>
    <w:tbl>
      <w:tblPr>
        <w:tblW w:w="0" w:type="auto"/>
        <w:jc w:val="left"/>
        <w:tblInd w:w="10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1995"/>
        <w:gridCol w:w="1561"/>
        <w:gridCol w:w="2268"/>
      </w:tblGrid>
      <w:tr>
        <w:trPr>
          <w:trHeight w:val="442" w:hRule="exact"/>
        </w:trPr>
        <w:tc>
          <w:tcPr>
            <w:tcW w:w="1063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0"/>
              <w:ind w:left="340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Сведения о местоположении границ</w:t>
            </w:r>
            <w:r>
              <w:rPr>
                <w:rFonts w:ascii="Times New Roman" w:hAnsi="Times New Roman"/>
                <w:spacing w:val="-1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объекта</w:t>
            </w:r>
          </w:p>
        </w:tc>
      </w:tr>
      <w:tr>
        <w:trPr>
          <w:trHeight w:val="396" w:hRule="exact"/>
        </w:trPr>
        <w:tc>
          <w:tcPr>
            <w:tcW w:w="1063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1.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Система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координат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pacing w:val="-2"/>
                <w:sz w:val="20"/>
                <w:u w:val="single" w:color="000000"/>
              </w:rPr>
            </w:r>
            <w:r>
              <w:rPr>
                <w:rFonts w:ascii="Times New Roman" w:hAnsi="Times New Roman"/>
                <w:sz w:val="20"/>
                <w:u w:val="single" w:color="000000"/>
              </w:rPr>
              <w:t>М</w:t>
            </w:r>
            <w:r>
              <w:rPr>
                <w:rFonts w:ascii="Times New Roman" w:hAnsi="Times New Roman"/>
                <w:spacing w:val="-48"/>
                <w:sz w:val="20"/>
                <w:u w:val="single" w:color="000000"/>
              </w:rPr>
              <w:t> </w:t>
            </w:r>
            <w:r>
              <w:rPr>
                <w:rFonts w:ascii="Times New Roman" w:hAnsi="Times New Roman"/>
                <w:sz w:val="20"/>
                <w:u w:val="single" w:color="000000"/>
              </w:rPr>
              <w:t>СК</w:t>
            </w:r>
            <w:r>
              <w:rPr>
                <w:rFonts w:ascii="Times New Roman" w:hAnsi="Times New Roman"/>
                <w:sz w:val="20"/>
                <w:u w:val="single" w:color="000000"/>
              </w:rPr>
              <w:t>-</w:t>
            </w:r>
            <w:r>
              <w:rPr>
                <w:rFonts w:ascii="Times New Roman" w:hAnsi="Times New Roman"/>
                <w:sz w:val="20"/>
                <w:u w:val="single" w:color="000000"/>
              </w:rPr>
              <w:t>25</w:t>
            </w:r>
            <w:r>
              <w:rPr>
                <w:rFonts w:ascii="Times New Roman" w:hAnsi="Times New Roman"/>
                <w:spacing w:val="-50"/>
                <w:sz w:val="20"/>
                <w:u w:val="single" w:color="000000"/>
              </w:rPr>
              <w:t> </w:t>
            </w:r>
            <w:r>
              <w:rPr>
                <w:rFonts w:ascii="Times New Roman" w:hAnsi="Times New Roman"/>
                <w:sz w:val="20"/>
                <w:u w:val="single" w:color="000000"/>
              </w:rPr>
              <w:t>,</w:t>
            </w:r>
            <w:r>
              <w:rPr>
                <w:rFonts w:ascii="Times New Roman" w:hAnsi="Times New Roman"/>
                <w:spacing w:val="-4"/>
                <w:sz w:val="20"/>
                <w:u w:val="single" w:color="000000"/>
              </w:rPr>
              <w:t> </w:t>
            </w:r>
            <w:r>
              <w:rPr>
                <w:rFonts w:ascii="Times New Roman" w:hAnsi="Times New Roman"/>
                <w:sz w:val="20"/>
                <w:u w:val="single" w:color="000000"/>
              </w:rPr>
              <w:t>зо</w:t>
            </w:r>
            <w:r>
              <w:rPr>
                <w:rFonts w:ascii="Times New Roman" w:hAnsi="Times New Roman"/>
                <w:spacing w:val="-50"/>
                <w:sz w:val="20"/>
                <w:u w:val="single" w:color="000000"/>
              </w:rPr>
              <w:t> </w:t>
            </w:r>
            <w:r>
              <w:rPr>
                <w:rFonts w:ascii="Times New Roman" w:hAnsi="Times New Roman"/>
                <w:sz w:val="20"/>
                <w:u w:val="single" w:color="000000"/>
              </w:rPr>
              <w:t>на</w:t>
            </w:r>
            <w:r>
              <w:rPr>
                <w:rFonts w:ascii="Times New Roman" w:hAnsi="Times New Roman"/>
                <w:spacing w:val="-4"/>
                <w:sz w:val="20"/>
                <w:u w:val="single" w:color="000000"/>
              </w:rPr>
              <w:t> </w:t>
            </w:r>
            <w:r>
              <w:rPr>
                <w:rFonts w:ascii="Times New Roman" w:hAnsi="Times New Roman"/>
                <w:sz w:val="20"/>
                <w:u w:val="single" w:color="000000"/>
              </w:rPr>
              <w:t>1 </w:t>
            </w:r>
            <w:r>
              <w:rPr>
                <w:rFonts w:ascii="Times New Roman" w:hAnsi="Times New Roman"/>
                <w:sz w:val="20"/>
              </w:rPr>
            </w:r>
          </w:p>
        </w:tc>
      </w:tr>
      <w:tr>
        <w:trPr>
          <w:trHeight w:val="398" w:hRule="exact"/>
        </w:trPr>
        <w:tc>
          <w:tcPr>
            <w:tcW w:w="1063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2. </w:t>
            </w:r>
            <w:r>
              <w:rPr>
                <w:rFonts w:ascii="Times New Roman" w:hAnsi="Times New Roman"/>
                <w:sz w:val="20"/>
              </w:rPr>
              <w:t>Сведения о характерных точках границ</w:t>
            </w:r>
            <w:r>
              <w:rPr>
                <w:rFonts w:ascii="Times New Roman" w:hAnsi="Times New Roman"/>
                <w:spacing w:val="-1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объекта</w:t>
            </w:r>
          </w:p>
        </w:tc>
      </w:tr>
      <w:tr>
        <w:trPr>
          <w:trHeight w:val="240" w:hRule="exact"/>
        </w:trPr>
        <w:tc>
          <w:tcPr>
            <w:tcW w:w="169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3"/>
              <w:ind w:left="285" w:right="281"/>
              <w:jc w:val="both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Обозначение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характерных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точек</w:t>
            </w:r>
            <w:r>
              <w:rPr>
                <w:rFonts w:ascii="Times New Roman" w:hAnsi="Times New Roman"/>
                <w:spacing w:val="-5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границ</w:t>
            </w:r>
          </w:p>
        </w:tc>
        <w:tc>
          <w:tcPr>
            <w:tcW w:w="31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91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Координаты,</w:t>
            </w:r>
            <w:r>
              <w:rPr>
                <w:rFonts w:ascii="Times New Roman" w:hAnsi="Times New Roman"/>
                <w:spacing w:val="-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м</w:t>
            </w:r>
          </w:p>
        </w:tc>
        <w:tc>
          <w:tcPr>
            <w:tcW w:w="199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3"/>
              <w:ind w:left="151" w:right="147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Метод</w:t>
            </w:r>
            <w:r>
              <w:rPr>
                <w:rFonts w:ascii="Times New Roman" w:hAnsi="Times New Roman"/>
                <w:spacing w:val="-5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определения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координат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характерной</w:t>
            </w:r>
            <w:r>
              <w:rPr>
                <w:rFonts w:ascii="Times New Roman" w:hAnsi="Times New Roman"/>
                <w:spacing w:val="-6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точки</w:t>
            </w:r>
          </w:p>
        </w:tc>
        <w:tc>
          <w:tcPr>
            <w:tcW w:w="156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0"/>
              <w:ind w:left="115" w:right="114" w:hanging="2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Средняя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квадратическая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погрешность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положения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характерной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position w:val="2"/>
                <w:sz w:val="20"/>
              </w:rPr>
              <w:t>точки (М</w:t>
            </w:r>
            <w:r>
              <w:rPr>
                <w:rFonts w:ascii="Times New Roman" w:hAnsi="Times New Roman"/>
                <w:sz w:val="13"/>
              </w:rPr>
              <w:t>t</w:t>
            </w:r>
            <w:r>
              <w:rPr>
                <w:rFonts w:ascii="Times New Roman" w:hAnsi="Times New Roman"/>
                <w:position w:val="2"/>
                <w:sz w:val="20"/>
              </w:rPr>
              <w:t>),</w:t>
            </w:r>
            <w:r>
              <w:rPr>
                <w:rFonts w:ascii="Times New Roman" w:hAnsi="Times New Roman"/>
                <w:spacing w:val="-7"/>
                <w:position w:val="2"/>
                <w:sz w:val="20"/>
              </w:rPr>
              <w:t> </w:t>
            </w:r>
            <w:r>
              <w:rPr>
                <w:rFonts w:ascii="Times New Roman" w:hAnsi="Times New Roman"/>
                <w:position w:val="2"/>
                <w:sz w:val="20"/>
              </w:rPr>
              <w:t>м</w:t>
            </w:r>
            <w:r>
              <w:rPr>
                <w:rFonts w:ascii="Times New Roman" w:hAnsi="Times New Roman"/>
                <w:sz w:val="20"/>
              </w:rPr>
            </w:r>
          </w:p>
        </w:tc>
        <w:tc>
          <w:tcPr>
            <w:tcW w:w="226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3"/>
              <w:ind w:left="148" w:right="15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Описание</w:t>
            </w:r>
            <w:r>
              <w:rPr>
                <w:rFonts w:ascii="Times New Roman" w:hAnsi="Times New Roman"/>
                <w:spacing w:val="-5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обозначения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точки на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местности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(при</w:t>
            </w:r>
            <w:r>
              <w:rPr>
                <w:rFonts w:ascii="Times New Roman" w:hAnsi="Times New Roman"/>
                <w:spacing w:val="-7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наличии)</w:t>
            </w:r>
          </w:p>
        </w:tc>
      </w:tr>
      <w:tr>
        <w:trPr>
          <w:trHeight w:val="1270" w:hRule="exact"/>
        </w:trPr>
        <w:tc>
          <w:tcPr>
            <w:tcW w:w="169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1"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99"/>
                <w:sz w:val="20"/>
              </w:rPr>
              <w:t>Х</w:t>
            </w:r>
            <w:r>
              <w:rPr>
                <w:rFonts w:ascii="Times New Roman" w:hAnsi="Times New Roman"/>
                <w:sz w:val="20"/>
              </w:rPr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2"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Y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199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56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226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left="1"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1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2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left="1"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3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left="1"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4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right="1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5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right="2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6</w: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442705.64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1409447.60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442698.68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1409458.90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442618.62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1409507.91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442618.10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1409507.06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5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442583.23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1409528.41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6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442583.75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1409529.26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442334.46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1409681.86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441647.49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1410081.51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441647.21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1410081.04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441646.98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1410080.64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11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441282.64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1410292.61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12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440921.32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1410464.23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13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440807.56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1410517.80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440807.77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1410518.22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15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440807.99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1410518.71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16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440796.65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1410524.04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17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440796.23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1410523.14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18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440378.07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1410720.07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19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440335.76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1410738.73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440335.97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1410739.20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21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440336.16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1410739.65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22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439946.22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1410911.72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23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439896.96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1410936.54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24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439896.50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1410935.65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25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439839.82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1410964.24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26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439840.27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1410965.12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27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439739.31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1411016.00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28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439740.75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1411018.77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9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29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439735.43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1411021.55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439733.95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1411018.71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31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439733.03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1411019.17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32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439720.42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1411026.02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33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439365.46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1411218.66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34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439230.39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1411313.43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35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438703.94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1411575.13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36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438460.40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1411666.36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37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438439.09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1411671.76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38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438444.72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1411693.99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39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438443.76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1411694.22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438451.85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1411726.15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41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438452.82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1411725.90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42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438456.14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1411738.98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438457.86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1411745.77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9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438453.98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1411746.76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45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438456.10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1411755.15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46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438413.56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1411765.94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47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437856.80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1411883.92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48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437849.53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1411886.39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49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437696.17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1411938.32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50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437640.68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1411953.15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</w:tbl>
    <w:p>
      <w:pPr>
        <w:spacing w:after="0" w:line="206" w:lineRule="exact"/>
        <w:jc w:val="left"/>
        <w:rPr>
          <w:rFonts w:ascii="Times New Roman" w:hAnsi="Times New Roman" w:cs="Times New Roman" w:eastAsia="Times New Roman"/>
          <w:sz w:val="18"/>
          <w:szCs w:val="18"/>
        </w:rPr>
        <w:sectPr>
          <w:pgSz w:w="11910" w:h="16840"/>
          <w:pgMar w:top="1300" w:bottom="280" w:left="600" w:right="44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6"/>
          <w:szCs w:val="6"/>
        </w:rPr>
      </w:pPr>
    </w:p>
    <w:tbl>
      <w:tblPr>
        <w:tblW w:w="0" w:type="auto"/>
        <w:jc w:val="left"/>
        <w:tblInd w:w="10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1995"/>
        <w:gridCol w:w="1561"/>
        <w:gridCol w:w="2268"/>
      </w:tblGrid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51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437446.83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1412004.96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52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437364.73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1411980.60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53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436694.94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1412082.63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54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436554.20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1412096.67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55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436297.88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1412102.86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56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436218.55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1412078.46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57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436218.84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1412077.51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58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436218.81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1412077.50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59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436195.24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1412070.25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60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436194.94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1412071.21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61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436172.07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1412064.17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62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436006.86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1412067.25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63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435850.91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1412070.16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64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435498.93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1412076.70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65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434584.76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1412054.28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66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434349.23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1412043.87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7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67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434338.87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1412043.78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68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434338.88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1412042.78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69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434202.22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1412041.66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434146.61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1411921.90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71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434078.22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1411953.65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72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434091.02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1411981.20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73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434087.40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1411982.88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74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434074.61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1411955.33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75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434065.53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1411959.54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76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434063.84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1411955.92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77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434148.55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1411916.58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78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434204.78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1412037.69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79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434338.91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1412038.78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434338.93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1412037.77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81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434349.39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1412037.87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82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434584.97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1412048.29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83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435498.95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1412070.71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84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436172.91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1412058.15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85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436196.70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1412065.46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86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436196.41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1412066.43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87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436219.98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1412073.68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88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436220.03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1412073.68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89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436220.31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1412072.73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436294.94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1412095.68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91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436298.71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1412096.84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92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436302.58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1412096.75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93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436553.83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1412090.68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94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436694.19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1412076.67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95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437365.16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1411974.47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7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96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437440.43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1411996.81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97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437446.91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1411998.74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98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437453.44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1411996.99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99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437694.43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1411932.58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100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437855.21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1411878.13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101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438412.21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1411760.09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102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438448.82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1411750.80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103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438444.63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1411734.32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104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438443.08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1411728.15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5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105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438444.04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1411727.91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106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438435.99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1411696.17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107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438435.02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1411696.42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108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438430.23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1411677.51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109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438430.06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1411676.83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110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438428.06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1411677.34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111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438424.09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1411661.09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112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438427.97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1411660.14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113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438429.87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1411667.90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114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438458.60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1411660.62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115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438701.53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1411569.63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116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439227.32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1411308.26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117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439362.30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1411213.56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5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</w:tbl>
    <w:p>
      <w:pPr>
        <w:spacing w:after="0" w:line="206" w:lineRule="exact"/>
        <w:jc w:val="left"/>
        <w:rPr>
          <w:rFonts w:ascii="Times New Roman" w:hAnsi="Times New Roman" w:cs="Times New Roman" w:eastAsia="Times New Roman"/>
          <w:sz w:val="18"/>
          <w:szCs w:val="18"/>
        </w:rPr>
        <w:sectPr>
          <w:pgSz w:w="11910" w:h="16840"/>
          <w:pgMar w:top="1040" w:bottom="280" w:left="600" w:right="44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6"/>
          <w:szCs w:val="6"/>
        </w:rPr>
      </w:pPr>
    </w:p>
    <w:tbl>
      <w:tblPr>
        <w:tblW w:w="0" w:type="auto"/>
        <w:jc w:val="left"/>
        <w:tblInd w:w="10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1995"/>
        <w:gridCol w:w="1561"/>
        <w:gridCol w:w="2268"/>
      </w:tblGrid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118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439730.24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1411013.86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119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439730.66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1411013.64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120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439728.75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1411010.14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121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439734.86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1411007.07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122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439767.00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1410990.86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123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439767.64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1410991.66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124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439797.58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1410976.56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125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439796.89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1410975.80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126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439837.56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1410955.29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127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439837.73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1410956.33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128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439893.07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1410928.44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129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439894.41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1410931.12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130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439943.66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1410906.30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5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131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440333.74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1410734.17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132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440334.14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1410735.07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133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440376.39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1410716.44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7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134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440794.52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1410519.52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135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440794.10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1410518.61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136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440805.42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1410513.28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137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440805.86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1410514.18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138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440919.60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1410460.62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139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441280.77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1410289.07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441644.97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1410077.18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441644.47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1410076.33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142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442331.38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1409676.72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143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442580.61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1409524.15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5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144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442581.13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1409525.00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145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442616.02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1409503.64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6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146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442615.49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1409502.79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218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"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442705.64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35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1409447.60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4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Аналитический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метод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0.10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2"/>
              <w:ind w:left="10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>Закрепление</w:t>
            </w:r>
            <w:r>
              <w:rPr>
                <w:rFonts w:ascii="Times New Roman" w:hAnsi="Times New Roman"/>
                <w:spacing w:val="-6"/>
                <w:sz w:val="18"/>
              </w:rPr>
              <w:t> </w:t>
            </w:r>
            <w:r>
              <w:rPr>
                <w:rFonts w:ascii="Times New Roman" w:hAnsi="Times New Roman"/>
                <w:sz w:val="18"/>
              </w:rPr>
              <w:t>отсутствует</w:t>
            </w:r>
          </w:p>
        </w:tc>
      </w:tr>
      <w:tr>
        <w:trPr>
          <w:trHeight w:val="396" w:hRule="exact"/>
        </w:trPr>
        <w:tc>
          <w:tcPr>
            <w:tcW w:w="1063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3. </w:t>
            </w:r>
            <w:r>
              <w:rPr>
                <w:rFonts w:ascii="Times New Roman" w:hAnsi="Times New Roman"/>
                <w:sz w:val="20"/>
              </w:rPr>
              <w:t>Сведения о характерных точках части (частей) границы</w:t>
            </w:r>
            <w:r>
              <w:rPr>
                <w:rFonts w:ascii="Times New Roman" w:hAnsi="Times New Roman"/>
                <w:spacing w:val="-2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объекта</w:t>
            </w:r>
          </w:p>
        </w:tc>
      </w:tr>
      <w:tr>
        <w:trPr>
          <w:trHeight w:val="240" w:hRule="exact"/>
        </w:trPr>
        <w:tc>
          <w:tcPr>
            <w:tcW w:w="169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285" w:right="285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Обозначение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характерных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точек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части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границы</w:t>
            </w:r>
          </w:p>
        </w:tc>
        <w:tc>
          <w:tcPr>
            <w:tcW w:w="31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91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Координаты,</w:t>
            </w:r>
            <w:r>
              <w:rPr>
                <w:rFonts w:ascii="Times New Roman" w:hAnsi="Times New Roman"/>
                <w:spacing w:val="-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м</w:t>
            </w:r>
          </w:p>
        </w:tc>
        <w:tc>
          <w:tcPr>
            <w:tcW w:w="199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6"/>
              <w:ind w:left="151" w:right="147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Метод</w:t>
            </w:r>
            <w:r>
              <w:rPr>
                <w:rFonts w:ascii="Times New Roman" w:hAnsi="Times New Roman"/>
                <w:spacing w:val="-5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определения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координат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характерной</w:t>
            </w:r>
            <w:r>
              <w:rPr>
                <w:rFonts w:ascii="Times New Roman" w:hAnsi="Times New Roman"/>
                <w:spacing w:val="-6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точки</w:t>
            </w:r>
          </w:p>
        </w:tc>
        <w:tc>
          <w:tcPr>
            <w:tcW w:w="156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0"/>
              <w:ind w:left="115" w:right="114" w:hanging="2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Средняя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квадратическая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погрешность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положения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характерной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position w:val="2"/>
                <w:sz w:val="20"/>
              </w:rPr>
              <w:t>точки (М</w:t>
            </w:r>
            <w:r>
              <w:rPr>
                <w:rFonts w:ascii="Times New Roman" w:hAnsi="Times New Roman"/>
                <w:sz w:val="13"/>
              </w:rPr>
              <w:t>t</w:t>
            </w:r>
            <w:r>
              <w:rPr>
                <w:rFonts w:ascii="Times New Roman" w:hAnsi="Times New Roman"/>
                <w:position w:val="2"/>
                <w:sz w:val="20"/>
              </w:rPr>
              <w:t>),</w:t>
            </w:r>
            <w:r>
              <w:rPr>
                <w:rFonts w:ascii="Times New Roman" w:hAnsi="Times New Roman"/>
                <w:spacing w:val="-7"/>
                <w:position w:val="2"/>
                <w:sz w:val="20"/>
              </w:rPr>
              <w:t> </w:t>
            </w:r>
            <w:r>
              <w:rPr>
                <w:rFonts w:ascii="Times New Roman" w:hAnsi="Times New Roman"/>
                <w:position w:val="2"/>
                <w:sz w:val="20"/>
              </w:rPr>
              <w:t>м</w:t>
            </w:r>
            <w:r>
              <w:rPr>
                <w:rFonts w:ascii="Times New Roman" w:hAnsi="Times New Roman"/>
                <w:sz w:val="20"/>
              </w:rPr>
            </w:r>
          </w:p>
        </w:tc>
        <w:tc>
          <w:tcPr>
            <w:tcW w:w="226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6"/>
              <w:ind w:left="148" w:right="15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Описание</w:t>
            </w:r>
            <w:r>
              <w:rPr>
                <w:rFonts w:ascii="Times New Roman" w:hAnsi="Times New Roman"/>
                <w:spacing w:val="-5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обозначения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точки на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местности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(при</w:t>
            </w:r>
            <w:r>
              <w:rPr>
                <w:rFonts w:ascii="Times New Roman" w:hAnsi="Times New Roman"/>
                <w:spacing w:val="-7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наличии)</w:t>
            </w:r>
          </w:p>
        </w:tc>
      </w:tr>
      <w:tr>
        <w:trPr>
          <w:trHeight w:val="1270" w:hRule="exact"/>
        </w:trPr>
        <w:tc>
          <w:tcPr>
            <w:tcW w:w="169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1"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99"/>
                <w:sz w:val="20"/>
              </w:rPr>
              <w:t>Х</w:t>
            </w:r>
            <w:r>
              <w:rPr>
                <w:rFonts w:ascii="Times New Roman" w:hAnsi="Times New Roman"/>
                <w:sz w:val="20"/>
              </w:rPr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2"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Y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199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56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226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40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"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1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2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"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3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"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4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1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5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2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6</w: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54" w:hRule="exact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" w:right="0"/>
              <w:jc w:val="center"/>
              <w:rPr>
                <w:rFonts w:ascii="Tahoma" w:hAnsi="Tahoma" w:cs="Tahoma" w:eastAsia="Tahoma"/>
                <w:sz w:val="18"/>
                <w:szCs w:val="18"/>
              </w:rPr>
            </w:pPr>
            <w:r>
              <w:rPr>
                <w:rFonts w:ascii="Tahoma" w:hAnsi="Tahoma" w:cs="Tahoma" w:eastAsia="Tahoma"/>
                <w:sz w:val="18"/>
                <w:szCs w:val="18"/>
              </w:rPr>
              <w:t>–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4" w:right="0"/>
              <w:jc w:val="center"/>
              <w:rPr>
                <w:rFonts w:ascii="Tahoma" w:hAnsi="Tahoma" w:cs="Tahoma" w:eastAsia="Tahoma"/>
                <w:sz w:val="18"/>
                <w:szCs w:val="18"/>
              </w:rPr>
            </w:pPr>
            <w:r>
              <w:rPr>
                <w:rFonts w:ascii="Tahoma" w:hAnsi="Tahoma" w:cs="Tahoma" w:eastAsia="Tahoma"/>
                <w:sz w:val="18"/>
                <w:szCs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4" w:right="0"/>
              <w:jc w:val="center"/>
              <w:rPr>
                <w:rFonts w:ascii="Tahoma" w:hAnsi="Tahoma" w:cs="Tahoma" w:eastAsia="Tahoma"/>
                <w:sz w:val="18"/>
                <w:szCs w:val="18"/>
              </w:rPr>
            </w:pPr>
            <w:r>
              <w:rPr>
                <w:rFonts w:ascii="Tahoma" w:hAnsi="Tahoma" w:cs="Tahoma" w:eastAsia="Tahoma"/>
                <w:sz w:val="18"/>
                <w:szCs w:val="18"/>
              </w:rPr>
              <w:t>–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left="5" w:right="0"/>
              <w:jc w:val="center"/>
              <w:rPr>
                <w:rFonts w:ascii="Tahoma" w:hAnsi="Tahoma" w:cs="Tahoma" w:eastAsia="Tahoma"/>
                <w:sz w:val="18"/>
                <w:szCs w:val="18"/>
              </w:rPr>
            </w:pPr>
            <w:r>
              <w:rPr>
                <w:rFonts w:ascii="Tahoma" w:hAnsi="Tahoma" w:cs="Tahoma" w:eastAsia="Tahoma"/>
                <w:sz w:val="18"/>
                <w:szCs w:val="18"/>
              </w:rPr>
              <w:t>–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right="1"/>
              <w:jc w:val="center"/>
              <w:rPr>
                <w:rFonts w:ascii="Tahoma" w:hAnsi="Tahoma" w:cs="Tahoma" w:eastAsia="Tahoma"/>
                <w:sz w:val="18"/>
                <w:szCs w:val="18"/>
              </w:rPr>
            </w:pPr>
            <w:r>
              <w:rPr>
                <w:rFonts w:ascii="Tahoma" w:hAnsi="Tahoma" w:cs="Tahoma" w:eastAsia="Tahoma"/>
                <w:sz w:val="18"/>
                <w:szCs w:val="18"/>
              </w:rPr>
              <w:t>–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"/>
              <w:ind w:right="0"/>
              <w:jc w:val="center"/>
              <w:rPr>
                <w:rFonts w:ascii="Tahoma" w:hAnsi="Tahoma" w:cs="Tahoma" w:eastAsia="Tahoma"/>
                <w:sz w:val="18"/>
                <w:szCs w:val="18"/>
              </w:rPr>
            </w:pPr>
            <w:r>
              <w:rPr>
                <w:rFonts w:ascii="Tahoma" w:hAnsi="Tahoma" w:cs="Tahoma" w:eastAsia="Tahoma"/>
                <w:sz w:val="18"/>
                <w:szCs w:val="18"/>
              </w:rPr>
              <w:t>–</w:t>
            </w:r>
          </w:p>
        </w:tc>
      </w:tr>
    </w:tbl>
    <w:p>
      <w:pPr>
        <w:spacing w:after="0" w:line="240" w:lineRule="auto"/>
        <w:jc w:val="center"/>
        <w:rPr>
          <w:rFonts w:ascii="Tahoma" w:hAnsi="Tahoma" w:cs="Tahoma" w:eastAsia="Tahoma"/>
          <w:sz w:val="18"/>
          <w:szCs w:val="18"/>
        </w:rPr>
        <w:sectPr>
          <w:pgSz w:w="11910" w:h="16840"/>
          <w:pgMar w:top="1040" w:bottom="280" w:left="600" w:right="4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.225659pt;margin-top:.037676pt;width:1119.7pt;height:1583.3pt;mso-position-horizontal-relative:page;mso-position-vertical-relative:page;z-index:-482008" coordorigin="5,1" coordsize="22394,31666">
            <v:shape style="position:absolute;left:1171;top:1203;width:20871;height:25331" type="#_x0000_t75" stroked="false">
              <v:imagedata r:id="rId5" o:title=""/>
            </v:shape>
            <v:group style="position:absolute;left:9221;top:1203;width:12822;height:19964" coordorigin="9221,1203" coordsize="12822,19964">
              <v:shape style="position:absolute;left:9221;top:1203;width:12822;height:19964" coordorigin="9221,1203" coordsize="12822,19964" path="m9221,1203l10380,3089,10901,3992,15226,10787,18788,16547,20656,19516,21676,21167,22042,20930e" filled="false" stroked="true" strokeweight=".676817pt" strokecolor="#000000">
                <v:path arrowok="t"/>
              </v:shape>
            </v:group>
            <v:group style="position:absolute;left:6861;top:1203;width:15181;height:24767" coordorigin="6861,1203" coordsize="15181,24767">
              <v:shape style="position:absolute;left:6861;top:1203;width:15181;height:24767" coordorigin="6861,1203" coordsize="15181,24767" path="m22042,25970l21451,24982,20223,22981,19152,21257,18164,19721,17460,18631,16183,16522,15140,14848,14624,13995,13994,12901,12889,11051,11576,8921,10583,7270,9232,5014,8237,3394,6861,1203e" filled="false" stroked="true" strokeweight=".676817pt" strokecolor="#000000">
                <v:path arrowok="t"/>
              </v:shape>
            </v:group>
            <v:group style="position:absolute;left:20993;top:10358;width:1050;height:1909" coordorigin="20993,10358" coordsize="1050,1909">
              <v:shape style="position:absolute;left:20993;top:10358;width:1050;height:1909" coordorigin="20993,10358" coordsize="1050,1909" path="m22042,12267l20993,11064,22042,10358e" filled="false" stroked="true" strokeweight=".676817pt" strokecolor="#0000ff">
                <v:path arrowok="t"/>
              </v:shape>
            </v:group>
            <v:group style="position:absolute;left:9766;top:1203;width:9609;height:25331" coordorigin="9766,1203" coordsize="9609,25331">
              <v:shape style="position:absolute;left:9766;top:1203;width:9609;height:25331" coordorigin="9766,1203" coordsize="9609,25331" path="m19375,1203l11874,22904,10394,25230,9766,26534e" filled="false" stroked="true" strokeweight=".676817pt" strokecolor="#0000ff">
                <v:path arrowok="t"/>
              </v:shape>
            </v:group>
            <v:group style="position:absolute;left:2351;top:1203;width:16763;height:8553" coordorigin="2351,1203" coordsize="16763,8553">
              <v:shape style="position:absolute;left:2351;top:1203;width:16763;height:8553" coordorigin="2351,1203" coordsize="16763,8553" path="m2351,1203l16223,9756,19113,1203e" filled="false" stroked="true" strokeweight=".78962pt" strokecolor="#b80000">
                <v:path arrowok="t"/>
              </v:shape>
            </v:group>
            <v:group style="position:absolute;left:2838;top:5546;width:796;height:796" coordorigin="2838,5546" coordsize="796,796">
              <v:shape style="position:absolute;left:2838;top:5546;width:796;height:796" coordorigin="2838,5546" coordsize="796,796" path="m3634,5928l3626,5864,3609,5803,3582,5747,3548,5696,3506,5652,3458,5614,3405,5583,3347,5562,3285,5549,3220,5546,3188,5549,3125,5562,3067,5584,3013,5615,2965,5653,2924,5698,2890,5748,2863,5804,2846,5864,2838,5928,2838,5960,2841,5993,2854,6056,2876,6114,2907,6168,2945,6215,2990,6257,3040,6291,3096,6317,3156,6335,3220,6342,3252,6342,3285,6340,3348,6327,3406,6305,3460,6274,3507,6236,3549,6191,3583,6140,3609,6084,3626,6024,3634,5961,3634,5928e" filled="false" stroked="true" strokeweight=".67682pt" strokecolor="#000000">
                <v:path arrowok="t"/>
              </v:shape>
            </v:group>
            <v:group style="position:absolute;left:2980;top:5668;width:515;height:558" coordorigin="2980,5668" coordsize="515,558">
              <v:shape style="position:absolute;left:2980;top:5668;width:515;height:558" coordorigin="2980,5668" coordsize="515,558" path="m3495,5668l2980,6225e" filled="false" stroked="true" strokeweight=".676817pt" strokecolor="#000000">
                <v:path arrowok="t"/>
              </v:shape>
            </v:group>
            <v:group style="position:absolute;left:2958;top:5688;width:560;height:517" coordorigin="2958,5688" coordsize="560,517">
              <v:shape style="position:absolute;left:2958;top:5688;width:560;height:517" coordorigin="2958,5688" coordsize="560,517" path="m3517,6205l2958,5688e" filled="false" stroked="true" strokeweight=".676817pt" strokecolor="#000000">
                <v:path arrowok="t"/>
              </v:shape>
            </v:group>
            <v:group style="position:absolute;left:3188;top:4727;width:50;height:1219" coordorigin="3188,4727" coordsize="50,1219">
              <v:shape style="position:absolute;left:3188;top:4727;width:50;height:1219" coordorigin="3188,4727" coordsize="50,1219" path="m3237,5945l3237,5945,3188,4727e" filled="false" stroked="true" strokeweight=".676817pt" strokecolor="#000000">
                <v:path arrowok="t"/>
              </v:shape>
            </v:group>
            <v:group style="position:absolute;left:2594;top:5921;width:1286;height:52" coordorigin="2594,5921" coordsize="1286,52">
              <v:shape style="position:absolute;left:2594;top:5921;width:1286;height:52" coordorigin="2594,5921" coordsize="1286,52" path="m3880,5921l2594,5973e" filled="false" stroked="true" strokeweight=".676817pt" strokecolor="#000000">
                <v:path arrowok="t"/>
              </v:shape>
            </v:group>
            <v:group style="position:absolute;left:3237;top:5945;width:28;height:646" coordorigin="3237,5945" coordsize="28,646">
              <v:shape style="position:absolute;left:3237;top:5945;width:28;height:646" coordorigin="3237,5945" coordsize="28,646" path="m3265,6591l3237,5945e" filled="false" stroked="true" strokeweight=".676817pt" strokecolor="#000000">
                <v:path arrowok="t"/>
              </v:shape>
            </v:group>
            <v:group style="position:absolute;left:3328;top:5668;width:167;height:276" coordorigin="3328,5668" coordsize="167,276">
              <v:shape style="position:absolute;left:3328;top:5668;width:167;height:276" coordorigin="3328,5668" coordsize="167,276" path="m3495,5668l3328,5943e" filled="false" stroked="true" strokeweight=".676817pt" strokecolor="#000000">
                <v:path arrowok="t"/>
              </v:shape>
            </v:group>
            <v:group style="position:absolute;left:2958;top:5688;width:276;height:262" coordorigin="2958,5688" coordsize="276,262">
              <v:shape style="position:absolute;left:2958;top:5688;width:276;height:262" coordorigin="2958,5688" coordsize="276,262" path="m3147,5950l2958,5688,3233,5857e" filled="false" stroked="true" strokeweight=".676817pt" strokecolor="#000000">
                <v:path arrowok="t"/>
              </v:shape>
            </v:group>
            <v:group style="position:absolute;left:2980;top:5950;width:262;height:276" coordorigin="2980,5950" coordsize="262,276">
              <v:shape style="position:absolute;left:2980;top:5950;width:262;height:276" coordorigin="2980,5950" coordsize="262,276" path="m3242,6036l2980,6225,3147,5950e" filled="false" stroked="true" strokeweight=".676817pt" strokecolor="#000000">
                <v:path arrowok="t"/>
              </v:shape>
            </v:group>
            <v:group style="position:absolute;left:3242;top:5943;width:276;height:262" coordorigin="3242,5943" coordsize="276,262">
              <v:shape style="position:absolute;left:3242;top:5943;width:276;height:262" coordorigin="3242,5943" coordsize="276,262" path="m3328,5943l3517,6205,3242,6036e" filled="false" stroked="true" strokeweight=".676817pt" strokecolor="#000000">
                <v:path arrowok="t"/>
              </v:shape>
            </v:group>
            <v:group style="position:absolute;left:3233;top:5668;width:262;height:190" coordorigin="3233,5668" coordsize="262,190">
              <v:shape style="position:absolute;left:3233;top:5668;width:262;height:190" coordorigin="3233,5668" coordsize="262,190" path="m3233,5857l3495,5668e" filled="false" stroked="true" strokeweight=".676817pt" strokecolor="#000000">
                <v:path arrowok="t"/>
              </v:shape>
            </v:group>
            <v:group style="position:absolute;left:2594;top:4727;width:1286;height:1864" coordorigin="2594,4727" coordsize="1286,1864">
              <v:shape style="position:absolute;left:2594;top:4727;width:1286;height:1864" coordorigin="2594,4727" coordsize="1286,1864" path="m3289,5891l3880,5921,3294,5997,3265,6591,3186,6002,2594,5973,3181,5896,3188,4727,3289,5891e" filled="false" stroked="true" strokeweight=".676817pt" strokecolor="#000000">
                <v:path arrowok="t"/>
              </v:shape>
            </v:group>
            <v:group style="position:absolute;left:3237;top:5891;width:643;height:55" coordorigin="3237,5891" coordsize="643,55">
              <v:shape style="position:absolute;left:3237;top:5891;width:643;height:55" coordorigin="3237,5891" coordsize="643,55" path="m3237,5945l3880,5921,3289,5891,3237,5945xe" filled="true" fillcolor="#000000" stroked="false">
                <v:path arrowok="t"/>
                <v:fill type="solid"/>
              </v:shape>
            </v:group>
            <v:group style="position:absolute;left:3237;top:5891;width:643;height:55" coordorigin="3237,5891" coordsize="643,55">
              <v:shape style="position:absolute;left:3237;top:5891;width:643;height:55" coordorigin="3237,5891" coordsize="643,55" path="m3880,5921l3289,5891,3237,5945,3880,5921xe" filled="false" stroked="true" strokeweight="0pt" strokecolor="#000000">
                <v:path arrowok="t"/>
              </v:shape>
            </v:group>
            <v:group style="position:absolute;left:3294;top:5988;width:224;height:217" coordorigin="3294,5988" coordsize="224,217">
              <v:shape style="position:absolute;left:3294;top:5988;width:224;height:217" coordorigin="3294,5988" coordsize="224,217" path="m3294,5997l3517,6205,3362,5988,3294,5997xe" filled="true" fillcolor="#000000" stroked="false">
                <v:path arrowok="t"/>
                <v:fill type="solid"/>
              </v:shape>
            </v:group>
            <v:group style="position:absolute;left:3294;top:5988;width:224;height:217" coordorigin="3294,5988" coordsize="224,217">
              <v:shape style="position:absolute;left:3294;top:5988;width:224;height:217" coordorigin="3294,5988" coordsize="224,217" path="m3517,6205l3362,5988,3294,5997,3517,6205xe" filled="false" stroked="true" strokeweight="0pt" strokecolor="#000000">
                <v:path arrowok="t"/>
              </v:shape>
            </v:group>
            <v:group style="position:absolute;left:3237;top:5945;width:57;height:646" coordorigin="3237,5945" coordsize="57,646">
              <v:shape style="position:absolute;left:3237;top:5945;width:57;height:646" coordorigin="3237,5945" coordsize="57,646" path="m3237,5945l3265,6591,3294,5997,3237,5945xe" filled="true" fillcolor="#000000" stroked="false">
                <v:path arrowok="t"/>
                <v:fill type="solid"/>
              </v:shape>
            </v:group>
            <v:group style="position:absolute;left:3237;top:5945;width:57;height:646" coordorigin="3237,5945" coordsize="57,646">
              <v:shape style="position:absolute;left:3237;top:5945;width:57;height:646" coordorigin="3237,5945" coordsize="57,646" path="m3265,6591l3294,5997,3237,5945,3265,6591xe" filled="false" stroked="true" strokeweight="0pt" strokecolor="#000000">
                <v:path arrowok="t"/>
              </v:shape>
            </v:group>
            <v:group style="position:absolute;left:2980;top:6002;width:215;height:224" coordorigin="2980,6002" coordsize="215,224">
              <v:shape style="position:absolute;left:2980;top:6002;width:215;height:224" coordorigin="2980,6002" coordsize="215,224" path="m2980,6225l3195,6070,3186,6002,2980,6225xe" filled="true" fillcolor="#000000" stroked="false">
                <v:path arrowok="t"/>
                <v:fill type="solid"/>
              </v:shape>
            </v:group>
            <v:group style="position:absolute;left:2980;top:6002;width:215;height:224" coordorigin="2980,6002" coordsize="215,224">
              <v:shape style="position:absolute;left:2980;top:6002;width:215;height:224" coordorigin="2980,6002" coordsize="215,224" path="m2980,6225l3195,6070,3186,6002,2980,6225xe" filled="false" stroked="true" strokeweight="0pt" strokecolor="#000000">
                <v:path arrowok="t"/>
              </v:shape>
            </v:group>
            <v:group style="position:absolute;left:2594;top:5945;width:643;height:57" coordorigin="2594,5945" coordsize="643,57">
              <v:shape style="position:absolute;left:2594;top:5945;width:643;height:57" coordorigin="2594,5945" coordsize="643,57" path="m2594,5973l3186,6002,3237,5945,2594,5973xe" filled="true" fillcolor="#000000" stroked="false">
                <v:path arrowok="t"/>
                <v:fill type="solid"/>
              </v:shape>
            </v:group>
            <v:group style="position:absolute;left:2594;top:5945;width:643;height:57" coordorigin="2594,5945" coordsize="643,57">
              <v:shape style="position:absolute;left:2594;top:5945;width:643;height:57" coordorigin="2594,5945" coordsize="643,57" path="m2594,5973l3186,6002,3237,5945,2594,5973xe" filled="false" stroked="true" strokeweight="0pt" strokecolor="#000000">
                <v:path arrowok="t"/>
              </v:shape>
            </v:group>
            <v:group style="position:absolute;left:2958;top:5688;width:224;height:215" coordorigin="2958,5688" coordsize="224,215">
              <v:shape style="position:absolute;left:2958;top:5688;width:224;height:215" coordorigin="2958,5688" coordsize="224,215" path="m2958,5688l3113,5903,3181,5896,2958,5688xe" filled="true" fillcolor="#000000" stroked="false">
                <v:path arrowok="t"/>
                <v:fill type="solid"/>
              </v:shape>
            </v:group>
            <v:group style="position:absolute;left:2958;top:5688;width:224;height:215" coordorigin="2958,5688" coordsize="224,215">
              <v:shape style="position:absolute;left:2958;top:5688;width:224;height:215" coordorigin="2958,5688" coordsize="224,215" path="m2958,5688l3113,5903,3181,5896,2958,5688xe" filled="false" stroked="true" strokeweight="0pt" strokecolor="#000000">
                <v:path arrowok="t"/>
              </v:shape>
            </v:group>
            <v:group style="position:absolute;left:3181;top:4727;width:57;height:1219" coordorigin="3181,4727" coordsize="57,1219">
              <v:shape style="position:absolute;left:3181;top:4727;width:57;height:1219" coordorigin="3181,4727" coordsize="57,1219" path="m3181,5896l3237,5945,3188,4727,3181,5896xe" filled="true" fillcolor="#000000" stroked="false">
                <v:path arrowok="t"/>
                <v:fill type="solid"/>
              </v:shape>
            </v:group>
            <v:group style="position:absolute;left:3181;top:4727;width:57;height:1219" coordorigin="3181,4727" coordsize="57,1219">
              <v:shape style="position:absolute;left:3181;top:4727;width:57;height:1219" coordorigin="3181,4727" coordsize="57,1219" path="m3188,4727l3181,5896,3237,5945,3188,4727xe" filled="false" stroked="true" strokeweight="0pt" strokecolor="#000000">
                <v:path arrowok="t"/>
              </v:shape>
            </v:group>
            <v:group style="position:absolute;left:3283;top:5668;width:213;height:224" coordorigin="3283,5668" coordsize="213,224">
              <v:shape style="position:absolute;left:3283;top:5668;width:213;height:224" coordorigin="3283,5668" coordsize="213,224" path="m3283,5821l3289,5891,3495,5668,3283,5821xe" filled="true" fillcolor="#000000" stroked="false">
                <v:path arrowok="t"/>
                <v:fill type="solid"/>
              </v:shape>
            </v:group>
            <v:group style="position:absolute;left:3283;top:5668;width:213;height:224" coordorigin="3283,5668" coordsize="213,224">
              <v:shape style="position:absolute;left:3283;top:5668;width:213;height:224" coordorigin="3283,5668" coordsize="213,224" path="m3495,5668l3283,5821,3289,5891,3495,5668xe" filled="false" stroked="true" strokeweight="0pt" strokecolor="#000000">
                <v:path arrowok="t"/>
              </v:shape>
            </v:group>
            <v:group style="position:absolute;left:7084;top:4120;width:13638;height:22414" coordorigin="7084,4120" coordsize="13638,22414">
              <v:shape style="position:absolute;left:7084;top:4120;width:13638;height:22414" coordorigin="7084,4120" coordsize="13638,22414" path="m20722,26534l19131,23800,7084,4120e" filled="false" stroked="true" strokeweight=".676817pt" strokecolor="#00ff00">
                <v:path arrowok="t"/>
              </v:shape>
            </v:group>
            <v:group style="position:absolute;left:1171;top:9490;width:9108;height:17045" coordorigin="1171,9490" coordsize="9108,17045">
              <v:shape style="position:absolute;left:1171;top:9490;width:9108;height:17045" coordorigin="1171,9490" coordsize="9108,17045" path="m1171,10218l3479,9490,3813,12134,8706,19852,10279,25501,7919,26534e" filled="false" stroked="true" strokeweight=".676817pt" strokecolor="#000000">
                <v:path arrowok="t"/>
              </v:shape>
            </v:group>
            <v:group style="position:absolute;left:9766;top:1203;width:9609;height:25331" coordorigin="9766,1203" coordsize="9609,25331">
              <v:shape style="position:absolute;left:9766;top:1203;width:9609;height:25331" coordorigin="9766,1203" coordsize="9609,25331" path="m9766,26534l10394,25232,11824,22983,11874,22904,19375,1203e" filled="false" stroked="true" strokeweight=".676817pt" strokecolor="#0000ff">
                <v:path arrowok="t"/>
              </v:shape>
            </v:group>
            <v:group style="position:absolute;left:2351;top:1203;width:16763;height:8553" coordorigin="2351,1203" coordsize="16763,8553">
              <v:shape style="position:absolute;left:2351;top:1203;width:16763;height:8553" coordorigin="2351,1203" coordsize="16763,8553" path="m19113,1203l16223,9756,2351,1203e" filled="false" stroked="true" strokeweight=".78962pt" strokecolor="#b80000">
                <v:path arrowok="t"/>
              </v:shape>
            </v:group>
            <v:group style="position:absolute;left:17424;top:14473;width:3973;height:1762" coordorigin="17424,14473" coordsize="3973,1762">
              <v:shape style="position:absolute;left:17424;top:14473;width:3973;height:1762" coordorigin="17424,14473" coordsize="3973,1762" path="m17424,16235l19905,14473,20011,14473,21396,14473e" filled="false" stroked="true" strokeweight=".338409pt" strokecolor="#000000">
                <v:path arrowok="t"/>
              </v:shape>
            </v:group>
            <v:group style="position:absolute;left:10899;top:10566;width:10;height:7" coordorigin="10899,10566" coordsize="10,7">
              <v:shape style="position:absolute;left:10899;top:10566;width:10;height:7" coordorigin="10899,10566" coordsize="10,7" path="m10899,10568l10908,10573,10901,10566,10899,10568xe" filled="true" fillcolor="#000000" stroked="false">
                <v:path arrowok="t"/>
                <v:fill type="solid"/>
              </v:shape>
            </v:group>
            <v:group style="position:absolute;left:10899;top:10566;width:10;height:7" coordorigin="10899,10566" coordsize="10,7">
              <v:shape style="position:absolute;left:10899;top:10566;width:10;height:7" coordorigin="10899,10566" coordsize="10,7" path="m10901,10566l10908,10573,10899,10568,10901,10566xe" filled="false" stroked="true" strokeweight="0pt" strokecolor="#000000">
                <v:path arrowok="t"/>
              </v:shape>
            </v:group>
            <v:group style="position:absolute;left:10376;top:10358;width:526;height:208" coordorigin="10376,10358" coordsize="526,208">
              <v:shape style="position:absolute;left:10376;top:10358;width:526;height:208" coordorigin="10376,10358" coordsize="526,208" path="m10901,10566l10612,10358,10594,10358,10376,10358e" filled="false" stroked="true" strokeweight=".225606pt" strokecolor="#000000">
                <v:path arrowok="t"/>
              </v:shape>
            </v:group>
            <v:group style="position:absolute;left:11089;top:10451;width:5;height:10" coordorigin="11089,10451" coordsize="5,10">
              <v:shape style="position:absolute;left:11089;top:10451;width:5;height:10" coordorigin="11089,10451" coordsize="5,10" path="m11089,10451l11091,10460,11093,10451,11089,10451xe" filled="true" fillcolor="#000000" stroked="false">
                <v:path arrowok="t"/>
                <v:fill type="solid"/>
              </v:shape>
            </v:group>
            <v:group style="position:absolute;left:11089;top:10451;width:5;height:10" coordorigin="11089,10451" coordsize="5,10">
              <v:shape style="position:absolute;left:11089;top:10451;width:5;height:10" coordorigin="11089,10451" coordsize="5,10" path="m11093,10451l11091,10460,11089,10451,11093,10451xe" filled="false" stroked="true" strokeweight="0pt" strokecolor="#000000">
                <v:path arrowok="t"/>
              </v:shape>
            </v:group>
            <v:group style="position:absolute;left:11091;top:10194;width:30;height:258" coordorigin="11091,10194" coordsize="30,258">
              <v:shape style="position:absolute;left:11091;top:10194;width:30;height:258" coordorigin="11091,10194" coordsize="30,258" path="m11091,10451l11102,10194,11120,10194e" filled="false" stroked="true" strokeweight=".225606pt" strokecolor="#000000">
                <v:path arrowok="t"/>
              </v:shape>
            </v:group>
            <v:group style="position:absolute;left:18450;top:22033;width:580;height:655" coordorigin="18450,22033" coordsize="580,655">
              <v:shape style="position:absolute;left:18450;top:22033;width:580;height:655" coordorigin="18450,22033" coordsize="580,655" path="m18450,22688l19010,22033,19030,22033e" filled="false" stroked="true" strokeweight=".338409pt" strokecolor="#000000">
                <v:path arrowok="t"/>
              </v:shape>
            </v:group>
            <v:group style="position:absolute;left:6784;top:3935;width:14123;height:22599" coordorigin="6784,3935" coordsize="14123,22599">
              <v:shape style="position:absolute;left:6784;top:3935;width:14123;height:22599" coordorigin="6784,3935" coordsize="14123,22599" path="m20537,26534l18994,23883,10863,10600,10908,10573,9771,8711,9726,8741,6784,3935,7386,4308,9999,8574,9954,8601,11091,10460,11136,10433,19269,23719,20907,26534e" filled="false" stroked="true" strokeweight=".78962pt" strokecolor="#ff0000">
                <v:path arrowok="t"/>
              </v:shape>
            </v:group>
            <v:group style="position:absolute;left:6779;top:3908;width:7;height:3" coordorigin="6779,3908" coordsize="7,3">
              <v:shape style="position:absolute;left:6779;top:3908;width:7;height:3" coordorigin="6779,3908" coordsize="7,3" path="m6779,3911l6786,3911,6786,3908,6779,3911xe" filled="true" fillcolor="#000000" stroked="false">
                <v:path arrowok="t"/>
                <v:fill type="solid"/>
              </v:shape>
            </v:group>
            <v:group style="position:absolute;left:6779;top:3908;width:7;height:3" coordorigin="6779,3908" coordsize="7,3">
              <v:shape style="position:absolute;left:6779;top:3908;width:7;height:3" coordorigin="6779,3908" coordsize="7,3" path="m6786,3908l6786,3911,6779,3911,6786,3908xe" filled="false" stroked="true" strokeweight="0pt" strokecolor="#000000">
                <v:path arrowok="t"/>
              </v:shape>
            </v:group>
            <v:group style="position:absolute;left:6777;top:3911;width:14;height:2" coordorigin="6777,3911" coordsize="14,2">
              <v:shape style="position:absolute;left:6777;top:3911;width:14;height:2" coordorigin="6777,3911" coordsize="14,0" path="m6777,3911l6791,3911e" filled="false" stroked="true" strokeweight="0pt" strokecolor="#000000">
                <v:path arrowok="t"/>
              </v:shape>
            </v:group>
            <v:group style="position:absolute;left:6779;top:3911;width:12;height:2" coordorigin="6779,3911" coordsize="12,2">
              <v:shape style="position:absolute;left:6779;top:3911;width:12;height:2" coordorigin="6779,3911" coordsize="12,0" path="m6779,3911l6791,3911e" filled="false" stroked="true" strokeweight="0pt" strokecolor="#000000">
                <v:path arrowok="t"/>
              </v:shape>
            </v:group>
            <v:group style="position:absolute;left:6777;top:3911;width:14;height:2" coordorigin="6777,3911" coordsize="14,2">
              <v:shape style="position:absolute;left:6777;top:3911;width:14;height:2" coordorigin="6777,3911" coordsize="14,0" path="m6777,3911l6791,3911e" filled="false" stroked="true" strokeweight="0pt" strokecolor="#000000">
                <v:path arrowok="t"/>
              </v:shape>
            </v:group>
            <v:group style="position:absolute;left:6775;top:3911;width:19;height:2" coordorigin="6775,3911" coordsize="19,2">
              <v:shape style="position:absolute;left:6775;top:3911;width:19;height:2" coordorigin="6775,3911" coordsize="19,0" path="m6775,3911l6793,3911e" filled="false" stroked="true" strokeweight="0pt" strokecolor="#000000">
                <v:path arrowok="t"/>
              </v:shape>
            </v:group>
            <v:group style="position:absolute;left:6777;top:3911;width:16;height:2" coordorigin="6777,3911" coordsize="16,2">
              <v:shape style="position:absolute;left:6777;top:3911;width:16;height:2" coordorigin="6777,3911" coordsize="16,0" path="m6777,3911l6793,3911e" filled="false" stroked="true" strokeweight="0pt" strokecolor="#000000">
                <v:path arrowok="t"/>
              </v:shape>
            </v:group>
            <v:group style="position:absolute;left:6775;top:3911;width:19;height:2" coordorigin="6775,3911" coordsize="19,2">
              <v:shape style="position:absolute;left:6775;top:3911;width:19;height:2" coordorigin="6775,3911" coordsize="19,0" path="m6775,3911l6793,3911e" filled="false" stroked="true" strokeweight="0pt" strokecolor="#000000">
                <v:path arrowok="t"/>
              </v:shape>
            </v:group>
            <v:group style="position:absolute;left:6773;top:3911;width:23;height:3" coordorigin="6773,3911" coordsize="23,3">
              <v:shape style="position:absolute;left:6773;top:3911;width:23;height:3" coordorigin="6773,3911" coordsize="23,3" path="m6773,3913l6795,3913,6775,3911,6773,3913xe" filled="true" fillcolor="#000000" stroked="false">
                <v:path arrowok="t"/>
                <v:fill type="solid"/>
              </v:shape>
              <v:shape style="position:absolute;left:6773;top:3911;width:23;height:3" coordorigin="6773,3911" coordsize="23,3" path="m6775,3911l6795,3913,6793,3911,6775,3911xe" filled="true" fillcolor="#000000" stroked="false">
                <v:path arrowok="t"/>
                <v:fill type="solid"/>
              </v:shape>
            </v:group>
            <v:group style="position:absolute;left:6775;top:3911;width:21;height:3" coordorigin="6775,3911" coordsize="21,3">
              <v:shape style="position:absolute;left:6775;top:3911;width:21;height:3" coordorigin="6775,3911" coordsize="21,3" path="m6793,3911l6775,3911,6795,3913,6793,3911xe" filled="false" stroked="true" strokeweight="0pt" strokecolor="#000000">
                <v:path arrowok="t"/>
              </v:shape>
            </v:group>
            <v:group style="position:absolute;left:6773;top:3911;width:23;height:3" coordorigin="6773,3911" coordsize="23,3">
              <v:shape style="position:absolute;left:6773;top:3911;width:23;height:3" coordorigin="6773,3911" coordsize="23,3" path="m6775,3911l6795,3913,6773,3913,6775,3911xe" filled="false" stroked="true" strokeweight="0pt" strokecolor="#000000">
                <v:path arrowok="t"/>
              </v:shape>
            </v:group>
            <v:group style="position:absolute;left:6770;top:3913;width:28;height:2" coordorigin="6770,3913" coordsize="28,2">
              <v:shape style="position:absolute;left:6770;top:3913;width:28;height:2" coordorigin="6770,3913" coordsize="28,0" path="m6770,3913l6798,3913e" filled="false" stroked="true" strokeweight="0pt" strokecolor="#000000">
                <v:path arrowok="t"/>
              </v:shape>
            </v:group>
            <v:group style="position:absolute;left:6773;top:3913;width:25;height:2" coordorigin="6773,3913" coordsize="25,2">
              <v:shape style="position:absolute;left:6773;top:3913;width:25;height:2" coordorigin="6773,3913" coordsize="25,0" path="m6773,3913l6798,3913e" filled="false" stroked="true" strokeweight="0pt" strokecolor="#000000">
                <v:path arrowok="t"/>
              </v:shape>
            </v:group>
            <v:group style="position:absolute;left:6770;top:3913;width:28;height:2" coordorigin="6770,3913" coordsize="28,2">
              <v:shape style="position:absolute;left:6770;top:3913;width:28;height:2" coordorigin="6770,3913" coordsize="28,0" path="m6770,3913l6798,3913e" filled="false" stroked="true" strokeweight="0pt" strokecolor="#000000">
                <v:path arrowok="t"/>
              </v:shape>
            </v:group>
            <v:group style="position:absolute;left:6768;top:3914;width:32;height:2" coordorigin="6768,3914" coordsize="32,2">
              <v:shape style="position:absolute;left:6768;top:3914;width:32;height:2" coordorigin="6768,3914" coordsize="32,0" path="m6768,3914l6800,3914e" filled="false" stroked="true" strokeweight=".112803pt" strokecolor="#000000">
                <v:path arrowok="t"/>
              </v:shape>
            </v:group>
            <v:group style="position:absolute;left:6770;top:3913;width:30;height:3" coordorigin="6770,3913" coordsize="30,3">
              <v:shape style="position:absolute;left:6770;top:3913;width:30;height:3" coordorigin="6770,3913" coordsize="30,3" path="m6798,3913l6770,3913,6800,3915,6798,3913xe" filled="false" stroked="true" strokeweight="0pt" strokecolor="#000000">
                <v:path arrowok="t"/>
              </v:shape>
            </v:group>
            <v:group style="position:absolute;left:6768;top:3913;width:32;height:3" coordorigin="6768,3913" coordsize="32,3">
              <v:shape style="position:absolute;left:6768;top:3913;width:32;height:3" coordorigin="6768,3913" coordsize="32,3" path="m6770,3913l6800,3915,6768,3915,6770,3913xe" filled="false" stroked="true" strokeweight="0pt" strokecolor="#000000">
                <v:path arrowok="t"/>
              </v:shape>
            </v:group>
            <v:group style="position:absolute;left:6766;top:3915;width:37;height:2" coordorigin="6766,3915" coordsize="37,2">
              <v:shape style="position:absolute;left:6766;top:3915;width:37;height:2" coordorigin="6766,3915" coordsize="37,0" path="m6766,3915l6802,3915e" filled="false" stroked="true" strokeweight="0pt" strokecolor="#000000">
                <v:path arrowok="t"/>
              </v:shape>
            </v:group>
            <v:group style="position:absolute;left:6768;top:3915;width:34;height:2" coordorigin="6768,3915" coordsize="34,2">
              <v:shape style="position:absolute;left:6768;top:3915;width:34;height:2" coordorigin="6768,3915" coordsize="34,0" path="m6768,3915l6802,3915e" filled="false" stroked="true" strokeweight="0pt" strokecolor="#000000">
                <v:path arrowok="t"/>
              </v:shape>
            </v:group>
            <v:group style="position:absolute;left:6766;top:3915;width:37;height:2" coordorigin="6766,3915" coordsize="37,2">
              <v:shape style="position:absolute;left:6766;top:3915;width:37;height:2" coordorigin="6766,3915" coordsize="37,0" path="m6766,3915l6802,3915e" filled="false" stroked="true" strokeweight="0pt" strokecolor="#000000">
                <v:path arrowok="t"/>
              </v:shape>
            </v:group>
            <v:group style="position:absolute;left:6766;top:3916;width:39;height:2" coordorigin="6766,3916" coordsize="39,2">
              <v:shape style="position:absolute;left:6766;top:3916;width:39;height:2" coordorigin="6766,3916" coordsize="39,0" path="m6766,3916l6804,3916e" filled="false" stroked="true" strokeweight=".112803pt" strokecolor="#000000">
                <v:path arrowok="t"/>
              </v:shape>
            </v:group>
            <v:group style="position:absolute;left:6766;top:3915;width:39;height:3" coordorigin="6766,3915" coordsize="39,3">
              <v:shape style="position:absolute;left:6766;top:3915;width:39;height:3" coordorigin="6766,3915" coordsize="39,3" path="m6802,3915l6766,3915,6804,3917,6802,3915xe" filled="false" stroked="true" strokeweight="0pt" strokecolor="#000000">
                <v:path arrowok="t"/>
              </v:shape>
            </v:group>
            <v:group style="position:absolute;left:6766;top:3915;width:39;height:3" coordorigin="6766,3915" coordsize="39,3">
              <v:shape style="position:absolute;left:6766;top:3915;width:39;height:3" coordorigin="6766,3915" coordsize="39,3" path="m6766,3915l6804,3917,6766,3917,6766,3915xe" filled="false" stroked="true" strokeweight="0pt" strokecolor="#000000">
                <v:path arrowok="t"/>
              </v:shape>
            </v:group>
            <v:group style="position:absolute;left:6764;top:3918;width:41;height:2" coordorigin="6764,3918" coordsize="41,2">
              <v:shape style="position:absolute;left:6764;top:3918;width:41;height:2" coordorigin="6764,3918" coordsize="41,0" path="m6764,3918l6804,3918e" filled="false" stroked="true" strokeweight=".112803pt" strokecolor="#000000">
                <v:path arrowok="t"/>
              </v:shape>
            </v:group>
            <v:group style="position:absolute;left:6766;top:3917;width:39;height:3" coordorigin="6766,3917" coordsize="39,3">
              <v:shape style="position:absolute;left:6766;top:3917;width:39;height:3" coordorigin="6766,3917" coordsize="39,3" path="m6804,3917l6766,3917,6804,3920,6804,3917xe" filled="false" stroked="true" strokeweight="0pt" strokecolor="#000000">
                <v:path arrowok="t"/>
              </v:shape>
            </v:group>
            <v:group style="position:absolute;left:6764;top:3917;width:41;height:3" coordorigin="6764,3917" coordsize="41,3">
              <v:shape style="position:absolute;left:6764;top:3917;width:41;height:3" coordorigin="6764,3917" coordsize="41,3" path="m6766,3917l6804,3920,6764,3920,6766,3917xe" filled="false" stroked="true" strokeweight="0pt" strokecolor="#000000">
                <v:path arrowok="t"/>
              </v:shape>
            </v:group>
            <v:group style="position:absolute;left:6761;top:3921;width:46;height:2" coordorigin="6761,3921" coordsize="46,2">
              <v:shape style="position:absolute;left:6761;top:3921;width:46;height:2" coordorigin="6761,3921" coordsize="46,0" path="m6761,3921l6807,3921e" filled="false" stroked="true" strokeweight=".112803pt" strokecolor="#000000">
                <v:path arrowok="t"/>
              </v:shape>
            </v:group>
            <v:group style="position:absolute;left:6764;top:3920;width:43;height:3" coordorigin="6764,3920" coordsize="43,3">
              <v:shape style="position:absolute;left:6764;top:3920;width:43;height:3" coordorigin="6764,3920" coordsize="43,3" path="m6804,3920l6764,3920,6807,3922,6804,3920xe" filled="false" stroked="true" strokeweight="0pt" strokecolor="#000000">
                <v:path arrowok="t"/>
              </v:shape>
            </v:group>
            <v:group style="position:absolute;left:6761;top:3920;width:46;height:3" coordorigin="6761,3920" coordsize="46,3">
              <v:shape style="position:absolute;left:6761;top:3920;width:46;height:3" coordorigin="6761,3920" coordsize="46,3" path="m6764,3920l6807,3922,6761,3922,6764,3920xe" filled="false" stroked="true" strokeweight="0pt" strokecolor="#000000">
                <v:path arrowok="t"/>
              </v:shape>
            </v:group>
            <v:group style="position:absolute;left:6759;top:3923;width:48;height:2" coordorigin="6759,3923" coordsize="48,2">
              <v:shape style="position:absolute;left:6759;top:3923;width:48;height:2" coordorigin="6759,3923" coordsize="48,0" path="m6759,3923l6807,3923e" filled="false" stroked="true" strokeweight=".112803pt" strokecolor="#000000">
                <v:path arrowok="t"/>
              </v:shape>
            </v:group>
            <v:group style="position:absolute;left:6761;top:3922;width:46;height:3" coordorigin="6761,3922" coordsize="46,3">
              <v:shape style="position:absolute;left:6761;top:3922;width:46;height:3" coordorigin="6761,3922" coordsize="46,3" path="m6807,3922l6761,3922,6807,3924,6807,3922xe" filled="false" stroked="true" strokeweight="0pt" strokecolor="#000000">
                <v:path arrowok="t"/>
              </v:shape>
            </v:group>
            <v:group style="position:absolute;left:6759;top:3922;width:48;height:3" coordorigin="6759,3922" coordsize="48,3">
              <v:shape style="position:absolute;left:6759;top:3922;width:48;height:3" coordorigin="6759,3922" coordsize="48,3" path="m6761,3922l6807,3924,6759,3924,6761,3922xe" filled="false" stroked="true" strokeweight="0pt" strokecolor="#000000">
                <v:path arrowok="t"/>
              </v:shape>
            </v:group>
            <v:group style="position:absolute;left:6759;top:3925;width:50;height:2" coordorigin="6759,3925" coordsize="50,2">
              <v:shape style="position:absolute;left:6759;top:3925;width:50;height:2" coordorigin="6759,3925" coordsize="50,0" path="m6759,3925l6809,3925e" filled="false" stroked="true" strokeweight=".112803pt" strokecolor="#000000">
                <v:path arrowok="t"/>
              </v:shape>
            </v:group>
            <v:group style="position:absolute;left:6759;top:3924;width:50;height:3" coordorigin="6759,3924" coordsize="50,3">
              <v:shape style="position:absolute;left:6759;top:3924;width:50;height:3" coordorigin="6759,3924" coordsize="50,3" path="m6807,3924l6759,3924,6809,3926,6807,3924xe" filled="false" stroked="true" strokeweight="0pt" strokecolor="#000000">
                <v:path arrowok="t"/>
              </v:shape>
            </v:group>
            <v:group style="position:absolute;left:6759;top:3924;width:50;height:3" coordorigin="6759,3924" coordsize="50,3">
              <v:shape style="position:absolute;left:6759;top:3924;width:50;height:3" coordorigin="6759,3924" coordsize="50,3" path="m6759,3924l6809,3926,6759,3926,6759,3924xe" filled="false" stroked="true" strokeweight="0pt" strokecolor="#000000">
                <v:path arrowok="t"/>
              </v:shape>
            </v:group>
            <v:group style="position:absolute;left:6759;top:3927;width:50;height:2" coordorigin="6759,3927" coordsize="50,2">
              <v:shape style="position:absolute;left:6759;top:3927;width:50;height:2" coordorigin="6759,3927" coordsize="50,0" path="m6759,3927l6809,3927e" filled="false" stroked="true" strokeweight=".112803pt" strokecolor="#000000">
                <v:path arrowok="t"/>
              </v:shape>
            </v:group>
            <v:group style="position:absolute;left:6759;top:3926;width:50;height:3" coordorigin="6759,3926" coordsize="50,3">
              <v:shape style="position:absolute;left:6759;top:3926;width:50;height:3" coordorigin="6759,3926" coordsize="50,3" path="m6809,3926l6759,3926,6809,3929,6809,3926xe" filled="false" stroked="true" strokeweight="0pt" strokecolor="#000000">
                <v:path arrowok="t"/>
              </v:shape>
            </v:group>
            <v:group style="position:absolute;left:6759;top:3926;width:50;height:3" coordorigin="6759,3926" coordsize="50,3">
              <v:shape style="position:absolute;left:6759;top:3926;width:50;height:3" coordorigin="6759,3926" coordsize="50,3" path="m6759,3926l6809,3929,6759,3929,6759,3926xe" filled="false" stroked="true" strokeweight="0pt" strokecolor="#000000">
                <v:path arrowok="t"/>
              </v:shape>
            </v:group>
            <v:group style="position:absolute;left:6757;top:3930;width:55;height:2" coordorigin="6757,3930" coordsize="55,2">
              <v:shape style="position:absolute;left:6757;top:3930;width:55;height:2" coordorigin="6757,3930" coordsize="55,0" path="m6757,3930l6811,3930e" filled="false" stroked="true" strokeweight=".112803pt" strokecolor="#000000">
                <v:path arrowok="t"/>
              </v:shape>
            </v:group>
            <v:group style="position:absolute;left:6759;top:3929;width:52;height:3" coordorigin="6759,3929" coordsize="52,3">
              <v:shape style="position:absolute;left:6759;top:3929;width:52;height:3" coordorigin="6759,3929" coordsize="52,3" path="m6809,3929l6759,3929,6811,3931,6809,3929xe" filled="false" stroked="true" strokeweight="0pt" strokecolor="#000000">
                <v:path arrowok="t"/>
              </v:shape>
            </v:group>
            <v:group style="position:absolute;left:6757;top:3929;width:55;height:3" coordorigin="6757,3929" coordsize="55,3">
              <v:shape style="position:absolute;left:6757;top:3929;width:55;height:3" coordorigin="6757,3929" coordsize="55,3" path="m6759,3929l6811,3931,6757,3931,6759,3929xe" filled="false" stroked="true" strokeweight="0pt" strokecolor="#000000">
                <v:path arrowok="t"/>
              </v:shape>
            </v:group>
            <v:group style="position:absolute;left:6757;top:3932;width:55;height:2" coordorigin="6757,3932" coordsize="55,2">
              <v:shape style="position:absolute;left:6757;top:3932;width:55;height:2" coordorigin="6757,3932" coordsize="55,0" path="m6757,3932l6811,3932e" filled="false" stroked="true" strokeweight=".112803pt" strokecolor="#000000">
                <v:path arrowok="t"/>
              </v:shape>
            </v:group>
            <v:group style="position:absolute;left:6757;top:3931;width:55;height:3" coordorigin="6757,3931" coordsize="55,3">
              <v:shape style="position:absolute;left:6757;top:3931;width:55;height:3" coordorigin="6757,3931" coordsize="55,3" path="m6811,3931l6757,3931,6811,3933,6811,3931xe" filled="false" stroked="true" strokeweight="0pt" strokecolor="#000000">
                <v:path arrowok="t"/>
              </v:shape>
            </v:group>
            <v:group style="position:absolute;left:6757;top:3931;width:55;height:3" coordorigin="6757,3931" coordsize="55,3">
              <v:shape style="position:absolute;left:6757;top:3931;width:55;height:3" coordorigin="6757,3931" coordsize="55,3" path="m6757,3931l6811,3933,6757,3933,6757,3931xe" filled="false" stroked="true" strokeweight="0pt" strokecolor="#000000">
                <v:path arrowok="t"/>
              </v:shape>
            </v:group>
            <v:group style="position:absolute;left:6757;top:3934;width:55;height:2" coordorigin="6757,3934" coordsize="55,2">
              <v:shape style="position:absolute;left:6757;top:3934;width:55;height:2" coordorigin="6757,3934" coordsize="55,0" path="m6757,3934l6811,3934e" filled="false" stroked="true" strokeweight=".112803pt" strokecolor="#000000">
                <v:path arrowok="t"/>
              </v:shape>
            </v:group>
            <v:group style="position:absolute;left:6757;top:3933;width:55;height:3" coordorigin="6757,3933" coordsize="55,3">
              <v:shape style="position:absolute;left:6757;top:3933;width:55;height:3" coordorigin="6757,3933" coordsize="55,3" path="m6811,3933l6757,3933,6811,3935,6811,3933xe" filled="false" stroked="true" strokeweight="0pt" strokecolor="#000000">
                <v:path arrowok="t"/>
              </v:shape>
            </v:group>
            <v:group style="position:absolute;left:6757;top:3933;width:55;height:3" coordorigin="6757,3933" coordsize="55,3">
              <v:shape style="position:absolute;left:6757;top:3933;width:55;height:3" coordorigin="6757,3933" coordsize="55,3" path="m6757,3933l6811,3935,6757,3935,6757,3933xe" filled="false" stroked="true" strokeweight="0pt" strokecolor="#000000">
                <v:path arrowok="t"/>
              </v:shape>
            </v:group>
            <v:group style="position:absolute;left:6757;top:3936;width:55;height:2" coordorigin="6757,3936" coordsize="55,2">
              <v:shape style="position:absolute;left:6757;top:3936;width:55;height:2" coordorigin="6757,3936" coordsize="55,0" path="m6757,3936l6811,3936e" filled="false" stroked="true" strokeweight=".112803pt" strokecolor="#000000">
                <v:path arrowok="t"/>
              </v:shape>
            </v:group>
            <v:group style="position:absolute;left:6757;top:3935;width:55;height:3" coordorigin="6757,3935" coordsize="55,3">
              <v:shape style="position:absolute;left:6757;top:3935;width:55;height:3" coordorigin="6757,3935" coordsize="55,3" path="m6811,3935l6757,3935,6811,3938,6811,3935xe" filled="false" stroked="true" strokeweight="0pt" strokecolor="#000000">
                <v:path arrowok="t"/>
              </v:shape>
            </v:group>
            <v:group style="position:absolute;left:6757;top:3935;width:55;height:3" coordorigin="6757,3935" coordsize="55,3">
              <v:shape style="position:absolute;left:6757;top:3935;width:55;height:3" coordorigin="6757,3935" coordsize="55,3" path="m6757,3935l6811,3938,6757,3938,6757,3935xe" filled="false" stroked="true" strokeweight="0pt" strokecolor="#000000">
                <v:path arrowok="t"/>
              </v:shape>
            </v:group>
            <v:group style="position:absolute;left:6757;top:3940;width:55;height:2" coordorigin="6757,3940" coordsize="55,2">
              <v:shape style="position:absolute;left:6757;top:3940;width:55;height:2" coordorigin="6757,3940" coordsize="55,0" path="m6757,3940l6811,3940e" filled="false" stroked="true" strokeweight=".225606pt" strokecolor="#000000">
                <v:path arrowok="t"/>
              </v:shape>
            </v:group>
            <v:group style="position:absolute;left:6757;top:3938;width:55;height:5" coordorigin="6757,3938" coordsize="55,5">
              <v:shape style="position:absolute;left:6757;top:3938;width:55;height:5" coordorigin="6757,3938" coordsize="55,5" path="m6811,3938l6757,3938,6811,3942,6811,3938xe" filled="false" stroked="true" strokeweight="0pt" strokecolor="#000000">
                <v:path arrowok="t"/>
              </v:shape>
            </v:group>
            <v:group style="position:absolute;left:6757;top:3938;width:55;height:5" coordorigin="6757,3938" coordsize="55,5">
              <v:shape style="position:absolute;left:6757;top:3938;width:55;height:5" coordorigin="6757,3938" coordsize="55,5" path="m6757,3938l6811,3942,6757,3942,6757,3938xe" filled="false" stroked="true" strokeweight="0pt" strokecolor="#000000">
                <v:path arrowok="t"/>
              </v:shape>
            </v:group>
            <v:group style="position:absolute;left:6757;top:3943;width:55;height:2" coordorigin="6757,3943" coordsize="55,2">
              <v:shape style="position:absolute;left:6757;top:3943;width:55;height:2" coordorigin="6757,3943" coordsize="55,0" path="m6757,3943l6811,3943e" filled="false" stroked="true" strokeweight=".112803pt" strokecolor="#000000">
                <v:path arrowok="t"/>
              </v:shape>
            </v:group>
            <v:group style="position:absolute;left:6757;top:3942;width:55;height:3" coordorigin="6757,3942" coordsize="55,3">
              <v:shape style="position:absolute;left:6757;top:3942;width:55;height:3" coordorigin="6757,3942" coordsize="55,3" path="m6811,3942l6757,3942,6809,3944,6811,3942xe" filled="false" stroked="true" strokeweight="0pt" strokecolor="#000000">
                <v:path arrowok="t"/>
              </v:shape>
            </v:group>
            <v:group style="position:absolute;left:6757;top:3942;width:52;height:3" coordorigin="6757,3942" coordsize="52,3">
              <v:shape style="position:absolute;left:6757;top:3942;width:52;height:3" coordorigin="6757,3942" coordsize="52,3" path="m6757,3942l6809,3944,6759,3944,6757,3942xe" filled="false" stroked="true" strokeweight="0pt" strokecolor="#000000">
                <v:path arrowok="t"/>
              </v:shape>
            </v:group>
            <v:group style="position:absolute;left:6759;top:3945;width:50;height:2" coordorigin="6759,3945" coordsize="50,2">
              <v:shape style="position:absolute;left:6759;top:3945;width:50;height:2" coordorigin="6759,3945" coordsize="50,0" path="m6759,3945l6809,3945e" filled="false" stroked="true" strokeweight=".112803pt" strokecolor="#000000">
                <v:path arrowok="t"/>
              </v:shape>
            </v:group>
            <v:group style="position:absolute;left:6759;top:3944;width:50;height:3" coordorigin="6759,3944" coordsize="50,3">
              <v:shape style="position:absolute;left:6759;top:3944;width:50;height:3" coordorigin="6759,3944" coordsize="50,3" path="m6809,3944l6759,3944,6809,3947,6809,3944xe" filled="false" stroked="true" strokeweight="0pt" strokecolor="#000000">
                <v:path arrowok="t"/>
              </v:shape>
            </v:group>
            <v:group style="position:absolute;left:6759;top:3944;width:50;height:3" coordorigin="6759,3944" coordsize="50,3">
              <v:shape style="position:absolute;left:6759;top:3944;width:50;height:3" coordorigin="6759,3944" coordsize="50,3" path="m6759,3944l6809,3947,6759,3947,6759,3944xe" filled="false" stroked="true" strokeweight="0pt" strokecolor="#000000">
                <v:path arrowok="t"/>
              </v:shape>
            </v:group>
            <v:group style="position:absolute;left:6759;top:3948;width:50;height:2" coordorigin="6759,3948" coordsize="50,2">
              <v:shape style="position:absolute;left:6759;top:3948;width:50;height:2" coordorigin="6759,3948" coordsize="50,0" path="m6759,3948l6809,3948e" filled="false" stroked="true" strokeweight=".112803pt" strokecolor="#000000">
                <v:path arrowok="t"/>
              </v:shape>
            </v:group>
            <v:group style="position:absolute;left:6759;top:3947;width:50;height:3" coordorigin="6759,3947" coordsize="50,3">
              <v:shape style="position:absolute;left:6759;top:3947;width:50;height:3" coordorigin="6759,3947" coordsize="50,3" path="m6809,3947l6759,3947,6807,3949,6809,3947xe" filled="false" stroked="true" strokeweight="0pt" strokecolor="#000000">
                <v:path arrowok="t"/>
              </v:shape>
            </v:group>
            <v:group style="position:absolute;left:6759;top:3947;width:48;height:3" coordorigin="6759,3947" coordsize="48,3">
              <v:shape style="position:absolute;left:6759;top:3947;width:48;height:3" coordorigin="6759,3947" coordsize="48,3" path="m6759,3947l6807,3949,6759,3949,6759,3947xe" filled="false" stroked="true" strokeweight="0pt" strokecolor="#000000">
                <v:path arrowok="t"/>
              </v:shape>
            </v:group>
            <v:group style="position:absolute;left:6759;top:3950;width:48;height:2" coordorigin="6759,3950" coordsize="48,2">
              <v:shape style="position:absolute;left:6759;top:3950;width:48;height:2" coordorigin="6759,3950" coordsize="48,0" path="m6759,3950l6807,3950e" filled="false" stroked="true" strokeweight=".112803pt" strokecolor="#000000">
                <v:path arrowok="t"/>
              </v:shape>
            </v:group>
            <v:group style="position:absolute;left:6759;top:3949;width:48;height:3" coordorigin="6759,3949" coordsize="48,3">
              <v:shape style="position:absolute;left:6759;top:3949;width:48;height:3" coordorigin="6759,3949" coordsize="48,3" path="m6807,3949l6759,3949,6807,3951,6807,3949xe" filled="false" stroked="true" strokeweight="0pt" strokecolor="#000000">
                <v:path arrowok="t"/>
              </v:shape>
            </v:group>
            <v:group style="position:absolute;left:6759;top:3949;width:48;height:3" coordorigin="6759,3949" coordsize="48,3">
              <v:shape style="position:absolute;left:6759;top:3949;width:48;height:3" coordorigin="6759,3949" coordsize="48,3" path="m6759,3949l6807,3951,6761,3951,6759,3949xe" filled="false" stroked="true" strokeweight="0pt" strokecolor="#000000">
                <v:path arrowok="t"/>
              </v:shape>
            </v:group>
            <v:group style="position:absolute;left:6761;top:3952;width:46;height:2" coordorigin="6761,3952" coordsize="46,2">
              <v:shape style="position:absolute;left:6761;top:3952;width:46;height:2" coordorigin="6761,3952" coordsize="46,0" path="m6761,3952l6807,3952e" filled="false" stroked="true" strokeweight=".112803pt" strokecolor="#000000">
                <v:path arrowok="t"/>
              </v:shape>
            </v:group>
            <v:group style="position:absolute;left:6761;top:3951;width:46;height:3" coordorigin="6761,3951" coordsize="46,3">
              <v:shape style="position:absolute;left:6761;top:3951;width:46;height:3" coordorigin="6761,3951" coordsize="46,3" path="m6807,3951l6761,3951,6804,3953,6807,3951xe" filled="false" stroked="true" strokeweight="0pt" strokecolor="#000000">
                <v:path arrowok="t"/>
              </v:shape>
            </v:group>
            <v:group style="position:absolute;left:6761;top:3951;width:43;height:3" coordorigin="6761,3951" coordsize="43,3">
              <v:shape style="position:absolute;left:6761;top:3951;width:43;height:3" coordorigin="6761,3951" coordsize="43,3" path="m6761,3951l6804,3953,6764,3953,6761,3951xe" filled="false" stroked="true" strokeweight="0pt" strokecolor="#000000">
                <v:path arrowok="t"/>
              </v:shape>
            </v:group>
            <v:group style="position:absolute;left:6764;top:3953;width:41;height:2" coordorigin="6764,3953" coordsize="41,2">
              <v:shape style="position:absolute;left:6764;top:3953;width:41;height:2" coordorigin="6764,3953" coordsize="41,0" path="m6764,3953l6804,3953e" filled="false" stroked="true" strokeweight="0pt" strokecolor="#000000">
                <v:path arrowok="t"/>
              </v:shape>
            </v:group>
            <v:group style="position:absolute;left:6764;top:3953;width:41;height:2" coordorigin="6764,3953" coordsize="41,2">
              <v:shape style="position:absolute;left:6764;top:3953;width:41;height:2" coordorigin="6764,3953" coordsize="41,0" path="m6764,3953l6804,3953e" filled="false" stroked="true" strokeweight="0pt" strokecolor="#000000">
                <v:path arrowok="t"/>
              </v:shape>
            </v:group>
            <v:group style="position:absolute;left:6764;top:3953;width:41;height:2" coordorigin="6764,3953" coordsize="41,2">
              <v:shape style="position:absolute;left:6764;top:3953;width:41;height:2" coordorigin="6764,3953" coordsize="41,0" path="m6764,3953l6804,3953e" filled="false" stroked="true" strokeweight="0pt" strokecolor="#000000">
                <v:path arrowok="t"/>
              </v:shape>
            </v:group>
            <v:group style="position:absolute;left:6766;top:3954;width:39;height:2" coordorigin="6766,3954" coordsize="39,2">
              <v:shape style="position:absolute;left:6766;top:3954;width:39;height:2" coordorigin="6766,3954" coordsize="39,0" path="m6766,3954l6804,3954e" filled="false" stroked="true" strokeweight=".112803pt" strokecolor="#000000">
                <v:path arrowok="t"/>
              </v:shape>
            </v:group>
            <v:group style="position:absolute;left:6766;top:3953;width:39;height:3" coordorigin="6766,3953" coordsize="39,3">
              <v:shape style="position:absolute;left:6766;top:3953;width:39;height:3" coordorigin="6766,3953" coordsize="39,3" path="m6804,3953l6766,3953,6802,3956,6804,3953xe" filled="false" stroked="true" strokeweight="0pt" strokecolor="#000000">
                <v:path arrowok="t"/>
              </v:shape>
            </v:group>
            <v:group style="position:absolute;left:6766;top:3953;width:37;height:3" coordorigin="6766,3953" coordsize="37,3">
              <v:shape style="position:absolute;left:6766;top:3953;width:37;height:3" coordorigin="6766,3953" coordsize="37,3" path="m6766,3953l6802,3956,6766,3956,6766,3953xe" filled="false" stroked="true" strokeweight="0pt" strokecolor="#000000">
                <v:path arrowok="t"/>
              </v:shape>
            </v:group>
            <v:group style="position:absolute;left:6766;top:3957;width:37;height:2" coordorigin="6766,3957" coordsize="37,2">
              <v:shape style="position:absolute;left:6766;top:3957;width:37;height:2" coordorigin="6766,3957" coordsize="37,0" path="m6766,3957l6802,3957e" filled="false" stroked="true" strokeweight=".112803pt" strokecolor="#000000">
                <v:path arrowok="t"/>
              </v:shape>
            </v:group>
            <v:group style="position:absolute;left:6766;top:3956;width:37;height:3" coordorigin="6766,3956" coordsize="37,3">
              <v:shape style="position:absolute;left:6766;top:3956;width:37;height:3" coordorigin="6766,3956" coordsize="37,3" path="m6802,3956l6766,3956,6800,3958,6802,3956xe" filled="false" stroked="true" strokeweight="0pt" strokecolor="#000000">
                <v:path arrowok="t"/>
              </v:shape>
            </v:group>
            <v:group style="position:absolute;left:6766;top:3956;width:34;height:3" coordorigin="6766,3956" coordsize="34,3">
              <v:shape style="position:absolute;left:6766;top:3956;width:34;height:3" coordorigin="6766,3956" coordsize="34,3" path="m6766,3956l6800,3958,6768,3958,6766,3956xe" filled="false" stroked="true" strokeweight="0pt" strokecolor="#000000">
                <v:path arrowok="t"/>
              </v:shape>
            </v:group>
            <v:group style="position:absolute;left:6768;top:3958;width:32;height:2" coordorigin="6768,3958" coordsize="32,2">
              <v:shape style="position:absolute;left:6768;top:3958;width:32;height:2" coordorigin="6768,3958" coordsize="32,0" path="m6768,3958l6800,3958e" filled="false" stroked="true" strokeweight="0pt" strokecolor="#000000">
                <v:path arrowok="t"/>
              </v:shape>
            </v:group>
            <v:group style="position:absolute;left:6768;top:3958;width:32;height:2" coordorigin="6768,3958" coordsize="32,2">
              <v:shape style="position:absolute;left:6768;top:3958;width:32;height:2" coordorigin="6768,3958" coordsize="32,0" path="m6768,3958l6800,3958e" filled="false" stroked="true" strokeweight="0pt" strokecolor="#000000">
                <v:path arrowok="t"/>
              </v:shape>
            </v:group>
            <v:group style="position:absolute;left:6768;top:3958;width:30;height:2" coordorigin="6768,3958" coordsize="30,2">
              <v:shape style="position:absolute;left:6768;top:3958;width:30;height:2" coordorigin="6768,3958" coordsize="30,0" path="m6768,3958l6798,3958e" filled="false" stroked="true" strokeweight="0pt" strokecolor="#000000">
                <v:path arrowok="t"/>
              </v:shape>
            </v:group>
            <v:group style="position:absolute;left:6770;top:3959;width:28;height:2" coordorigin="6770,3959" coordsize="28,2">
              <v:shape style="position:absolute;left:6770;top:3959;width:28;height:2" coordorigin="6770,3959" coordsize="28,0" path="m6770,3959l6798,3959e" filled="false" stroked="true" strokeweight=".112803pt" strokecolor="#000000">
                <v:path arrowok="t"/>
              </v:shape>
            </v:group>
            <v:group style="position:absolute;left:6770;top:3958;width:28;height:3" coordorigin="6770,3958" coordsize="28,3">
              <v:shape style="position:absolute;left:6770;top:3958;width:28;height:3" coordorigin="6770,3958" coordsize="28,3" path="m6798,3958l6770,3958,6795,3960,6798,3958xe" filled="false" stroked="true" strokeweight="0pt" strokecolor="#000000">
                <v:path arrowok="t"/>
              </v:shape>
            </v:group>
            <v:group style="position:absolute;left:6770;top:3958;width:25;height:3" coordorigin="6770,3958" coordsize="25,3">
              <v:shape style="position:absolute;left:6770;top:3958;width:25;height:3" coordorigin="6770,3958" coordsize="25,3" path="m6770,3958l6795,3960,6773,3960,6770,3958xe" filled="false" stroked="true" strokeweight="0pt" strokecolor="#000000">
                <v:path arrowok="t"/>
              </v:shape>
            </v:group>
            <v:group style="position:absolute;left:6773;top:3960;width:23;height:2" coordorigin="6773,3960" coordsize="23,2">
              <v:shape style="position:absolute;left:6773;top:3960;width:23;height:2" coordorigin="6773,3960" coordsize="23,0" path="m6773,3960l6795,3960e" filled="false" stroked="true" strokeweight="0pt" strokecolor="#000000">
                <v:path arrowok="t"/>
              </v:shape>
            </v:group>
            <v:group style="position:absolute;left:6773;top:3960;width:23;height:2" coordorigin="6773,3960" coordsize="23,2">
              <v:shape style="position:absolute;left:6773;top:3960;width:23;height:2" coordorigin="6773,3960" coordsize="23,0" path="m6773,3960l6795,3960e" filled="false" stroked="true" strokeweight="0pt" strokecolor="#000000">
                <v:path arrowok="t"/>
              </v:shape>
            </v:group>
            <v:group style="position:absolute;left:6773;top:3960;width:21;height:2" coordorigin="6773,3960" coordsize="21,2">
              <v:shape style="position:absolute;left:6773;top:3960;width:21;height:2" coordorigin="6773,3960" coordsize="21,0" path="m6773,3960l6793,3960e" filled="false" stroked="true" strokeweight="0pt" strokecolor="#000000">
                <v:path arrowok="t"/>
              </v:shape>
            </v:group>
            <v:group style="position:absolute;left:6775;top:3960;width:19;height:3" coordorigin="6775,3960" coordsize="19,3">
              <v:shape style="position:absolute;left:6775;top:3960;width:19;height:3" coordorigin="6775,3960" coordsize="19,3" path="m6775,3960l6791,3962,6793,3960,6775,3960xe" filled="true" fillcolor="#000000" stroked="false">
                <v:path arrowok="t"/>
                <v:fill type="solid"/>
              </v:shape>
              <v:shape style="position:absolute;left:6775;top:3960;width:19;height:3" coordorigin="6775,3960" coordsize="19,3" path="m6775,3960l6777,3962,6791,3962,6775,3960xe" filled="true" fillcolor="#000000" stroked="false">
                <v:path arrowok="t"/>
                <v:fill type="solid"/>
              </v:shape>
            </v:group>
            <v:group style="position:absolute;left:6775;top:3960;width:19;height:3" coordorigin="6775,3960" coordsize="19,3">
              <v:shape style="position:absolute;left:6775;top:3960;width:19;height:3" coordorigin="6775,3960" coordsize="19,3" path="m6793,3960l6775,3960,6791,3962,6793,3960xe" filled="false" stroked="true" strokeweight="0pt" strokecolor="#000000">
                <v:path arrowok="t"/>
              </v:shape>
            </v:group>
            <v:group style="position:absolute;left:6775;top:3960;width:16;height:3" coordorigin="6775,3960" coordsize="16,3">
              <v:shape style="position:absolute;left:6775;top:3960;width:16;height:3" coordorigin="6775,3960" coordsize="16,3" path="m6775,3960l6791,3962,6777,3962,6775,3960xe" filled="false" stroked="true" strokeweight="0pt" strokecolor="#000000">
                <v:path arrowok="t"/>
              </v:shape>
            </v:group>
            <v:group style="position:absolute;left:6777;top:3962;width:10;height:2" coordorigin="6777,3962" coordsize="10,2">
              <v:shape style="position:absolute;left:6777;top:3962;width:10;height:2" coordorigin="6777,3962" coordsize="10,0" path="m6777,3962l6786,3962e" filled="false" stroked="true" strokeweight="0pt" strokecolor="#000000">
                <v:path arrowok="t"/>
              </v:shape>
            </v:group>
            <v:group style="position:absolute;left:6779;top:3962;width:7;height:2" coordorigin="6779,3962" coordsize="7,2">
              <v:shape style="position:absolute;left:6779;top:3962;width:7;height:2" coordorigin="6779,3962" coordsize="7,0" path="m6779,3962l6786,3962e" filled="false" stroked="true" strokeweight="0pt" strokecolor="#000000">
                <v:path arrowok="t"/>
              </v:shape>
            </v:group>
            <v:group style="position:absolute;left:6777;top:3962;width:10;height:2" coordorigin="6777,3962" coordsize="10,2">
              <v:shape style="position:absolute;left:6777;top:3962;width:10;height:2" coordorigin="6777,3962" coordsize="10,0" path="m6777,3962l6786,3962e" filled="false" stroked="true" strokeweight="0pt" strokecolor="#000000">
                <v:path arrowok="t"/>
              </v:shape>
            </v:group>
            <v:group style="position:absolute;left:6777;top:3962;width:14;height:2" coordorigin="6777,3962" coordsize="14,2">
              <v:shape style="position:absolute;left:6777;top:3962;width:14;height:2" coordorigin="6777,3962" coordsize="14,0" path="m6777,3962l6791,3962e" filled="false" stroked="true" strokeweight="0pt" strokecolor="#000000">
                <v:path arrowok="t"/>
              </v:shape>
            </v:group>
            <v:group style="position:absolute;left:6777;top:3962;width:14;height:2" coordorigin="6777,3962" coordsize="14,2">
              <v:shape style="position:absolute;left:6777;top:3962;width:14;height:2" coordorigin="6777,3962" coordsize="14,0" path="m6777,3962l6791,3962e" filled="false" stroked="true" strokeweight="0pt" strokecolor="#000000">
                <v:path arrowok="t"/>
              </v:shape>
            </v:group>
            <v:group style="position:absolute;left:7382;top:4280;width:7;height:2" coordorigin="7382,4280" coordsize="7,2">
              <v:shape style="position:absolute;left:7382;top:4280;width:7;height:2" coordorigin="7382,4280" coordsize="7,0" path="m7382,4280l7389,4280e" filled="false" stroked="true" strokeweight="0pt" strokecolor="#000000">
                <v:path arrowok="t"/>
              </v:shape>
            </v:group>
            <v:group style="position:absolute;left:7382;top:4280;width:7;height:2" coordorigin="7382,4280" coordsize="7,2">
              <v:shape style="position:absolute;left:7382;top:4280;width:7;height:2" coordorigin="7382,4280" coordsize="7,0" path="m7382,4280l7389,4280e" filled="false" stroked="true" strokeweight="0pt" strokecolor="#000000">
                <v:path arrowok="t"/>
              </v:shape>
            </v:group>
            <v:group style="position:absolute;left:7380;top:4280;width:14;height:2" coordorigin="7380,4280" coordsize="14,2">
              <v:shape style="position:absolute;left:7380;top:4280;width:14;height:2" coordorigin="7380,4280" coordsize="14,0" path="m7380,4280l7393,4280e" filled="false" stroked="true" strokeweight="0pt" strokecolor="#000000">
                <v:path arrowok="t"/>
              </v:shape>
            </v:group>
            <v:group style="position:absolute;left:7382;top:4280;width:12;height:2" coordorigin="7382,4280" coordsize="12,2">
              <v:shape style="position:absolute;left:7382;top:4280;width:12;height:2" coordorigin="7382,4280" coordsize="12,0" path="m7382,4280l7393,4280e" filled="false" stroked="true" strokeweight="0pt" strokecolor="#000000">
                <v:path arrowok="t"/>
              </v:shape>
            </v:group>
            <v:group style="position:absolute;left:7380;top:4280;width:14;height:2" coordorigin="7380,4280" coordsize="14,2">
              <v:shape style="position:absolute;left:7380;top:4280;width:14;height:2" coordorigin="7380,4280" coordsize="14,0" path="m7380,4280l7393,4280e" filled="false" stroked="true" strokeweight="0pt" strokecolor="#000000">
                <v:path arrowok="t"/>
              </v:shape>
            </v:group>
            <v:group style="position:absolute;left:7377;top:4280;width:19;height:3" coordorigin="7377,4280" coordsize="19,3">
              <v:shape style="position:absolute;left:7377;top:4280;width:19;height:3" coordorigin="7377,4280" coordsize="19,3" path="m7377,4283l7395,4283,7380,4280,7377,4283xe" filled="true" fillcolor="#000000" stroked="false">
                <v:path arrowok="t"/>
                <v:fill type="solid"/>
              </v:shape>
              <v:shape style="position:absolute;left:7377;top:4280;width:19;height:3" coordorigin="7377,4280" coordsize="19,3" path="m7380,4280l7395,4283,7393,4280,7380,4280xe" filled="true" fillcolor="#000000" stroked="false">
                <v:path arrowok="t"/>
                <v:fill type="solid"/>
              </v:shape>
            </v:group>
            <v:group style="position:absolute;left:7380;top:4280;width:16;height:3" coordorigin="7380,4280" coordsize="16,3">
              <v:shape style="position:absolute;left:7380;top:4280;width:16;height:3" coordorigin="7380,4280" coordsize="16,3" path="m7393,4280l7380,4280,7395,4283,7393,4280xe" filled="false" stroked="true" strokeweight="0pt" strokecolor="#000000">
                <v:path arrowok="t"/>
              </v:shape>
            </v:group>
            <v:group style="position:absolute;left:7377;top:4280;width:19;height:3" coordorigin="7377,4280" coordsize="19,3">
              <v:shape style="position:absolute;left:7377;top:4280;width:19;height:3" coordorigin="7377,4280" coordsize="19,3" path="m7380,4280l7395,4283,7377,4283,7380,4280xe" filled="false" stroked="true" strokeweight="0pt" strokecolor="#000000">
                <v:path arrowok="t"/>
              </v:shape>
            </v:group>
            <v:group style="position:absolute;left:7375;top:4283;width:23;height:2" coordorigin="7375,4283" coordsize="23,2">
              <v:shape style="position:absolute;left:7375;top:4283;width:23;height:2" coordorigin="7375,4283" coordsize="23,0" path="m7375,4283l7398,4283e" filled="false" stroked="true" strokeweight="0pt" strokecolor="#000000">
                <v:path arrowok="t"/>
              </v:shape>
            </v:group>
            <v:group style="position:absolute;left:7377;top:4283;width:21;height:2" coordorigin="7377,4283" coordsize="21,2">
              <v:shape style="position:absolute;left:7377;top:4283;width:21;height:2" coordorigin="7377,4283" coordsize="21,0" path="m7377,4283l7398,4283e" filled="false" stroked="true" strokeweight="0pt" strokecolor="#000000">
                <v:path arrowok="t"/>
              </v:shape>
            </v:group>
            <v:group style="position:absolute;left:7375;top:4283;width:23;height:2" coordorigin="7375,4283" coordsize="23,2">
              <v:shape style="position:absolute;left:7375;top:4283;width:23;height:2" coordorigin="7375,4283" coordsize="23,0" path="m7375,4283l7398,4283e" filled="false" stroked="true" strokeweight="0pt" strokecolor="#000000">
                <v:path arrowok="t"/>
              </v:shape>
            </v:group>
            <v:group style="position:absolute;left:7373;top:4283;width:28;height:2" coordorigin="7373,4283" coordsize="28,2">
              <v:shape style="position:absolute;left:7373;top:4283;width:28;height:2" coordorigin="7373,4283" coordsize="28,0" path="m7373,4283l7400,4283e" filled="false" stroked="true" strokeweight="0pt" strokecolor="#000000">
                <v:path arrowok="t"/>
              </v:shape>
            </v:group>
            <v:group style="position:absolute;left:7375;top:4283;width:25;height:2" coordorigin="7375,4283" coordsize="25,2">
              <v:shape style="position:absolute;left:7375;top:4283;width:25;height:2" coordorigin="7375,4283" coordsize="25,0" path="m7375,4283l7400,4283e" filled="false" stroked="true" strokeweight="0pt" strokecolor="#000000">
                <v:path arrowok="t"/>
              </v:shape>
            </v:group>
            <v:group style="position:absolute;left:7373;top:4283;width:28;height:2" coordorigin="7373,4283" coordsize="28,2">
              <v:shape style="position:absolute;left:7373;top:4283;width:28;height:2" coordorigin="7373,4283" coordsize="28,0" path="m7373,4283l7400,4283e" filled="false" stroked="true" strokeweight="0pt" strokecolor="#000000">
                <v:path arrowok="t"/>
              </v:shape>
            </v:group>
            <v:group style="position:absolute;left:7371;top:4284;width:32;height:2" coordorigin="7371,4284" coordsize="32,2">
              <v:shape style="position:absolute;left:7371;top:4284;width:32;height:2" coordorigin="7371,4284" coordsize="32,0" path="m7371,4284l7402,4284e" filled="false" stroked="true" strokeweight=".112803pt" strokecolor="#000000">
                <v:path arrowok="t"/>
              </v:shape>
            </v:group>
            <v:group style="position:absolute;left:7373;top:4283;width:30;height:3" coordorigin="7373,4283" coordsize="30,3">
              <v:shape style="position:absolute;left:7373;top:4283;width:30;height:3" coordorigin="7373,4283" coordsize="30,3" path="m7400,4283l7373,4283,7402,4285,7400,4283xe" filled="false" stroked="true" strokeweight="0pt" strokecolor="#000000">
                <v:path arrowok="t"/>
              </v:shape>
            </v:group>
            <v:group style="position:absolute;left:7371;top:4283;width:32;height:3" coordorigin="7371,4283" coordsize="32,3">
              <v:shape style="position:absolute;left:7371;top:4283;width:32;height:3" coordorigin="7371,4283" coordsize="32,3" path="m7373,4283l7402,4285,7371,4285,7373,4283xe" filled="false" stroked="true" strokeweight="0pt" strokecolor="#000000">
                <v:path arrowok="t"/>
              </v:shape>
            </v:group>
            <v:group style="position:absolute;left:7368;top:4286;width:37;height:2" coordorigin="7368,4286" coordsize="37,2">
              <v:shape style="position:absolute;left:7368;top:4286;width:37;height:2" coordorigin="7368,4286" coordsize="37,0" path="m7368,4286l7404,4286e" filled="false" stroked="true" strokeweight=".112803pt" strokecolor="#000000">
                <v:path arrowok="t"/>
              </v:shape>
            </v:group>
            <v:group style="position:absolute;left:7371;top:4285;width:34;height:3" coordorigin="7371,4285" coordsize="34,3">
              <v:shape style="position:absolute;left:7371;top:4285;width:34;height:3" coordorigin="7371,4285" coordsize="34,3" path="m7402,4285l7371,4285,7404,4287,7402,4285xe" filled="false" stroked="true" strokeweight="0pt" strokecolor="#000000">
                <v:path arrowok="t"/>
              </v:shape>
            </v:group>
            <v:group style="position:absolute;left:7368;top:4285;width:37;height:3" coordorigin="7368,4285" coordsize="37,3">
              <v:shape style="position:absolute;left:7368;top:4285;width:37;height:3" coordorigin="7368,4285" coordsize="37,3" path="m7371,4285l7404,4287,7368,4287,7371,4285xe" filled="false" stroked="true" strokeweight="0pt" strokecolor="#000000">
                <v:path arrowok="t"/>
              </v:shape>
            </v:group>
            <v:group style="position:absolute;left:7366;top:4288;width:39;height:2" coordorigin="7366,4288" coordsize="39,2">
              <v:shape style="position:absolute;left:7366;top:4288;width:39;height:2" coordorigin="7366,4288" coordsize="39,0" path="m7366,4288l7404,4288e" filled="false" stroked="true" strokeweight=".112803pt" strokecolor="#000000">
                <v:path arrowok="t"/>
              </v:shape>
            </v:group>
            <v:group style="position:absolute;left:7368;top:4287;width:37;height:3" coordorigin="7368,4287" coordsize="37,3">
              <v:shape style="position:absolute;left:7368;top:4287;width:37;height:3" coordorigin="7368,4287" coordsize="37,3" path="m7404,4287l7368,4287,7404,4290,7404,4287xe" filled="false" stroked="true" strokeweight="0pt" strokecolor="#000000">
                <v:path arrowok="t"/>
              </v:shape>
            </v:group>
            <v:group style="position:absolute;left:7366;top:4287;width:39;height:3" coordorigin="7366,4287" coordsize="39,3">
              <v:shape style="position:absolute;left:7366;top:4287;width:39;height:3" coordorigin="7366,4287" coordsize="39,3" path="m7368,4287l7404,4290,7366,4290,7368,4287xe" filled="false" stroked="true" strokeweight="0pt" strokecolor="#000000">
                <v:path arrowok="t"/>
              </v:shape>
            </v:group>
            <v:group style="position:absolute;left:7366;top:4290;width:41;height:2" coordorigin="7366,4290" coordsize="41,2">
              <v:shape style="position:absolute;left:7366;top:4290;width:41;height:2" coordorigin="7366,4290" coordsize="41,0" path="m7366,4290l7407,4290e" filled="false" stroked="true" strokeweight="0pt" strokecolor="#000000">
                <v:path arrowok="t"/>
              </v:shape>
            </v:group>
            <v:group style="position:absolute;left:7366;top:4290;width:41;height:2" coordorigin="7366,4290" coordsize="41,2">
              <v:shape style="position:absolute;left:7366;top:4290;width:41;height:2" coordorigin="7366,4290" coordsize="41,0" path="m7366,4290l7407,4290e" filled="false" stroked="true" strokeweight="0pt" strokecolor="#000000">
                <v:path arrowok="t"/>
              </v:shape>
            </v:group>
            <v:group style="position:absolute;left:7366;top:4290;width:41;height:2" coordorigin="7366,4290" coordsize="41,2">
              <v:shape style="position:absolute;left:7366;top:4290;width:41;height:2" coordorigin="7366,4290" coordsize="41,0" path="m7366,4290l7407,4290e" filled="false" stroked="true" strokeweight="0pt" strokecolor="#000000">
                <v:path arrowok="t"/>
              </v:shape>
            </v:group>
            <v:group style="position:absolute;left:7364;top:4291;width:46;height:2" coordorigin="7364,4291" coordsize="46,2">
              <v:shape style="position:absolute;left:7364;top:4291;width:46;height:2" coordorigin="7364,4291" coordsize="46,0" path="m7364,4291l7409,4291e" filled="false" stroked="true" strokeweight=".112803pt" strokecolor="#000000">
                <v:path arrowok="t"/>
              </v:shape>
            </v:group>
            <v:group style="position:absolute;left:7366;top:4290;width:43;height:3" coordorigin="7366,4290" coordsize="43,3">
              <v:shape style="position:absolute;left:7366;top:4290;width:43;height:3" coordorigin="7366,4290" coordsize="43,3" path="m7407,4290l7366,4290,7409,4292,7407,4290xe" filled="false" stroked="true" strokeweight="0pt" strokecolor="#000000">
                <v:path arrowok="t"/>
              </v:shape>
            </v:group>
            <v:group style="position:absolute;left:7364;top:4290;width:46;height:3" coordorigin="7364,4290" coordsize="46,3">
              <v:shape style="position:absolute;left:7364;top:4290;width:46;height:3" coordorigin="7364,4290" coordsize="46,3" path="m7366,4290l7409,4292,7364,4292,7366,4290xe" filled="false" stroked="true" strokeweight="0pt" strokecolor="#000000">
                <v:path arrowok="t"/>
              </v:shape>
            </v:group>
            <v:group style="position:absolute;left:7362;top:4293;width:48;height:2" coordorigin="7362,4293" coordsize="48,2">
              <v:shape style="position:absolute;left:7362;top:4293;width:48;height:2" coordorigin="7362,4293" coordsize="48,0" path="m7362,4293l7409,4293e" filled="false" stroked="true" strokeweight=".112803pt" strokecolor="#000000">
                <v:path arrowok="t"/>
              </v:shape>
            </v:group>
            <v:group style="position:absolute;left:7364;top:4292;width:46;height:3" coordorigin="7364,4292" coordsize="46,3">
              <v:shape style="position:absolute;left:7364;top:4292;width:46;height:3" coordorigin="7364,4292" coordsize="46,3" path="m7409,4292l7364,4292,7409,4294,7409,4292xe" filled="false" stroked="true" strokeweight="0pt" strokecolor="#000000">
                <v:path arrowok="t"/>
              </v:shape>
            </v:group>
            <v:group style="position:absolute;left:7362;top:4292;width:48;height:3" coordorigin="7362,4292" coordsize="48,3">
              <v:shape style="position:absolute;left:7362;top:4292;width:48;height:3" coordorigin="7362,4292" coordsize="48,3" path="m7364,4292l7409,4294,7362,4294,7364,4292xe" filled="false" stroked="true" strokeweight="0pt" strokecolor="#000000">
                <v:path arrowok="t"/>
              </v:shape>
            </v:group>
            <v:group style="position:absolute;left:7362;top:4295;width:50;height:2" coordorigin="7362,4295" coordsize="50,2">
              <v:shape style="position:absolute;left:7362;top:4295;width:50;height:2" coordorigin="7362,4295" coordsize="50,0" path="m7362,4295l7411,4295e" filled="false" stroked="true" strokeweight=".112803pt" strokecolor="#000000">
                <v:path arrowok="t"/>
              </v:shape>
            </v:group>
            <v:group style="position:absolute;left:7362;top:4294;width:50;height:3" coordorigin="7362,4294" coordsize="50,3">
              <v:shape style="position:absolute;left:7362;top:4294;width:50;height:3" coordorigin="7362,4294" coordsize="50,3" path="m7409,4294l7362,4294,7411,4296,7409,4294xe" filled="false" stroked="true" strokeweight="0pt" strokecolor="#000000">
                <v:path arrowok="t"/>
              </v:shape>
            </v:group>
            <v:group style="position:absolute;left:7362;top:4294;width:50;height:3" coordorigin="7362,4294" coordsize="50,3">
              <v:shape style="position:absolute;left:7362;top:4294;width:50;height:3" coordorigin="7362,4294" coordsize="50,3" path="m7362,4294l7411,4296,7362,4296,7362,4294xe" filled="false" stroked="true" strokeweight="0pt" strokecolor="#000000">
                <v:path arrowok="t"/>
              </v:shape>
            </v:group>
            <v:group style="position:absolute;left:7362;top:4297;width:50;height:2" coordorigin="7362,4297" coordsize="50,2">
              <v:shape style="position:absolute;left:7362;top:4297;width:50;height:2" coordorigin="7362,4297" coordsize="50,0" path="m7362,4297l7411,4297e" filled="false" stroked="true" strokeweight=".112803pt" strokecolor="#000000">
                <v:path arrowok="t"/>
              </v:shape>
            </v:group>
            <v:group style="position:absolute;left:7362;top:4296;width:50;height:3" coordorigin="7362,4296" coordsize="50,3">
              <v:shape style="position:absolute;left:7362;top:4296;width:50;height:3" coordorigin="7362,4296" coordsize="50,3" path="m7411,4296l7362,4296,7411,4299,7411,4296xe" filled="false" stroked="true" strokeweight="0pt" strokecolor="#000000">
                <v:path arrowok="t"/>
              </v:shape>
            </v:group>
            <v:group style="position:absolute;left:7362;top:4296;width:50;height:3" coordorigin="7362,4296" coordsize="50,3">
              <v:shape style="position:absolute;left:7362;top:4296;width:50;height:3" coordorigin="7362,4296" coordsize="50,3" path="m7362,4296l7411,4299,7362,4299,7362,4296xe" filled="false" stroked="true" strokeweight="0pt" strokecolor="#000000">
                <v:path arrowok="t"/>
              </v:shape>
            </v:group>
            <v:group style="position:absolute;left:7359;top:4300;width:55;height:2" coordorigin="7359,4300" coordsize="55,2">
              <v:shape style="position:absolute;left:7359;top:4300;width:55;height:2" coordorigin="7359,4300" coordsize="55,0" path="m7359,4300l7413,4300e" filled="false" stroked="true" strokeweight=".112803pt" strokecolor="#000000">
                <v:path arrowok="t"/>
              </v:shape>
            </v:group>
            <v:group style="position:absolute;left:7362;top:4299;width:52;height:3" coordorigin="7362,4299" coordsize="52,3">
              <v:shape style="position:absolute;left:7362;top:4299;width:52;height:3" coordorigin="7362,4299" coordsize="52,3" path="m7411,4299l7362,4299,7413,4301,7411,4299xe" filled="false" stroked="true" strokeweight="0pt" strokecolor="#000000">
                <v:path arrowok="t"/>
              </v:shape>
            </v:group>
            <v:group style="position:absolute;left:7359;top:4299;width:55;height:3" coordorigin="7359,4299" coordsize="55,3">
              <v:shape style="position:absolute;left:7359;top:4299;width:55;height:3" coordorigin="7359,4299" coordsize="55,3" path="m7362,4299l7413,4301,7359,4301,7362,4299xe" filled="false" stroked="true" strokeweight="0pt" strokecolor="#000000">
                <v:path arrowok="t"/>
              </v:shape>
            </v:group>
            <v:group style="position:absolute;left:7359;top:4303;width:55;height:2" coordorigin="7359,4303" coordsize="55,2">
              <v:shape style="position:absolute;left:7359;top:4303;width:55;height:2" coordorigin="7359,4303" coordsize="55,0" path="m7359,4303l7413,4303e" filled="false" stroked="true" strokeweight=".225606pt" strokecolor="#000000">
                <v:path arrowok="t"/>
              </v:shape>
            </v:group>
            <v:group style="position:absolute;left:7359;top:4301;width:55;height:5" coordorigin="7359,4301" coordsize="55,5">
              <v:shape style="position:absolute;left:7359;top:4301;width:55;height:5" coordorigin="7359,4301" coordsize="55,5" path="m7413,4301l7359,4301,7413,4305,7413,4301xe" filled="false" stroked="true" strokeweight="0pt" strokecolor="#000000">
                <v:path arrowok="t"/>
              </v:shape>
            </v:group>
            <v:group style="position:absolute;left:7359;top:4301;width:55;height:5" coordorigin="7359,4301" coordsize="55,5">
              <v:shape style="position:absolute;left:7359;top:4301;width:55;height:5" coordorigin="7359,4301" coordsize="55,5" path="m7359,4301l7413,4305,7359,4305,7359,4301xe" filled="false" stroked="true" strokeweight="0pt" strokecolor="#000000">
                <v:path arrowok="t"/>
              </v:shape>
            </v:group>
            <v:group style="position:absolute;left:7359;top:4306;width:55;height:2" coordorigin="7359,4306" coordsize="55,2">
              <v:shape style="position:absolute;left:7359;top:4306;width:55;height:2" coordorigin="7359,4306" coordsize="55,0" path="m7359,4306l7413,4306e" filled="false" stroked="true" strokeweight=".112803pt" strokecolor="#000000">
                <v:path arrowok="t"/>
              </v:shape>
            </v:group>
            <v:group style="position:absolute;left:7359;top:4305;width:55;height:3" coordorigin="7359,4305" coordsize="55,3">
              <v:shape style="position:absolute;left:7359;top:4305;width:55;height:3" coordorigin="7359,4305" coordsize="55,3" path="m7413,4305l7359,4305,7413,4308,7413,4305xe" filled="false" stroked="true" strokeweight="0pt" strokecolor="#000000">
                <v:path arrowok="t"/>
              </v:shape>
            </v:group>
            <v:group style="position:absolute;left:7359;top:4305;width:55;height:3" coordorigin="7359,4305" coordsize="55,3">
              <v:shape style="position:absolute;left:7359;top:4305;width:55;height:3" coordorigin="7359,4305" coordsize="55,3" path="m7359,4305l7413,4308,7359,4308,7359,4305xe" filled="false" stroked="true" strokeweight="0pt" strokecolor="#000000">
                <v:path arrowok="t"/>
              </v:shape>
            </v:group>
            <v:group style="position:absolute;left:7359;top:4309;width:55;height:2" coordorigin="7359,4309" coordsize="55,2">
              <v:shape style="position:absolute;left:7359;top:4309;width:55;height:2" coordorigin="7359,4309" coordsize="55,0" path="m7359,4309l7413,4309e" filled="false" stroked="true" strokeweight=".112803pt" strokecolor="#000000">
                <v:path arrowok="t"/>
              </v:shape>
            </v:group>
            <v:group style="position:absolute;left:7359;top:4308;width:55;height:3" coordorigin="7359,4308" coordsize="55,3">
              <v:shape style="position:absolute;left:7359;top:4308;width:55;height:3" coordorigin="7359,4308" coordsize="55,3" path="m7413,4308l7359,4308,7413,4310,7413,4308xe" filled="false" stroked="true" strokeweight="0pt" strokecolor="#000000">
                <v:path arrowok="t"/>
              </v:shape>
            </v:group>
            <v:group style="position:absolute;left:7359;top:4308;width:55;height:3" coordorigin="7359,4308" coordsize="55,3">
              <v:shape style="position:absolute;left:7359;top:4308;width:55;height:3" coordorigin="7359,4308" coordsize="55,3" path="m7359,4308l7413,4310,7359,4310,7359,4308xe" filled="false" stroked="true" strokeweight="0pt" strokecolor="#000000">
                <v:path arrowok="t"/>
              </v:shape>
            </v:group>
            <v:group style="position:absolute;left:7359;top:4311;width:55;height:2" coordorigin="7359,4311" coordsize="55,2">
              <v:shape style="position:absolute;left:7359;top:4311;width:55;height:2" coordorigin="7359,4311" coordsize="55,0" path="m7359,4311l7413,4311e" filled="false" stroked="true" strokeweight=".112803pt" strokecolor="#000000">
                <v:path arrowok="t"/>
              </v:shape>
            </v:group>
            <v:group style="position:absolute;left:7359;top:4310;width:55;height:3" coordorigin="7359,4310" coordsize="55,3">
              <v:shape style="position:absolute;left:7359;top:4310;width:55;height:3" coordorigin="7359,4310" coordsize="55,3" path="m7413,4310l7359,4310,7413,4312,7413,4310xe" filled="false" stroked="true" strokeweight="0pt" strokecolor="#000000">
                <v:path arrowok="t"/>
              </v:shape>
            </v:group>
            <v:group style="position:absolute;left:7359;top:4310;width:55;height:3" coordorigin="7359,4310" coordsize="55,3">
              <v:shape style="position:absolute;left:7359;top:4310;width:55;height:3" coordorigin="7359,4310" coordsize="55,3" path="m7359,4310l7413,4312,7359,4312,7359,4310xe" filled="false" stroked="true" strokeweight="0pt" strokecolor="#000000">
                <v:path arrowok="t"/>
              </v:shape>
            </v:group>
            <v:group style="position:absolute;left:7359;top:4313;width:55;height:2" coordorigin="7359,4313" coordsize="55,2">
              <v:shape style="position:absolute;left:7359;top:4313;width:55;height:2" coordorigin="7359,4313" coordsize="55,0" path="m7359,4313l7413,4313e" filled="false" stroked="true" strokeweight=".112803pt" strokecolor="#000000">
                <v:path arrowok="t"/>
              </v:shape>
            </v:group>
            <v:group style="position:absolute;left:7359;top:4312;width:55;height:3" coordorigin="7359,4312" coordsize="55,3">
              <v:shape style="position:absolute;left:7359;top:4312;width:55;height:3" coordorigin="7359,4312" coordsize="55,3" path="m7413,4312l7359,4312,7411,4314,7413,4312xe" filled="false" stroked="true" strokeweight="0pt" strokecolor="#000000">
                <v:path arrowok="t"/>
              </v:shape>
            </v:group>
            <v:group style="position:absolute;left:7359;top:4312;width:52;height:3" coordorigin="7359,4312" coordsize="52,3">
              <v:shape style="position:absolute;left:7359;top:4312;width:52;height:3" coordorigin="7359,4312" coordsize="52,3" path="m7359,4312l7411,4314,7362,4314,7359,4312xe" filled="false" stroked="true" strokeweight="0pt" strokecolor="#000000">
                <v:path arrowok="t"/>
              </v:shape>
            </v:group>
            <v:group style="position:absolute;left:7362;top:4315;width:50;height:2" coordorigin="7362,4315" coordsize="50,2">
              <v:shape style="position:absolute;left:7362;top:4315;width:50;height:2" coordorigin="7362,4315" coordsize="50,0" path="m7362,4315l7411,4315e" filled="false" stroked="true" strokeweight=".112803pt" strokecolor="#000000">
                <v:path arrowok="t"/>
              </v:shape>
            </v:group>
            <v:group style="position:absolute;left:7362;top:4314;width:50;height:3" coordorigin="7362,4314" coordsize="50,3">
              <v:shape style="position:absolute;left:7362;top:4314;width:50;height:3" coordorigin="7362,4314" coordsize="50,3" path="m7411,4314l7362,4314,7411,4317,7411,4314xe" filled="false" stroked="true" strokeweight="0pt" strokecolor="#000000">
                <v:path arrowok="t"/>
              </v:shape>
            </v:group>
            <v:group style="position:absolute;left:7362;top:4314;width:50;height:3" coordorigin="7362,4314" coordsize="50,3">
              <v:shape style="position:absolute;left:7362;top:4314;width:50;height:3" coordorigin="7362,4314" coordsize="50,3" path="m7362,4314l7411,4317,7362,4317,7362,4314xe" filled="false" stroked="true" strokeweight="0pt" strokecolor="#000000">
                <v:path arrowok="t"/>
              </v:shape>
            </v:group>
            <v:group style="position:absolute;left:7362;top:4318;width:50;height:2" coordorigin="7362,4318" coordsize="50,2">
              <v:shape style="position:absolute;left:7362;top:4318;width:50;height:2" coordorigin="7362,4318" coordsize="50,0" path="m7362,4318l7411,4318e" filled="false" stroked="true" strokeweight=".112803pt" strokecolor="#000000">
                <v:path arrowok="t"/>
              </v:shape>
            </v:group>
            <v:group style="position:absolute;left:7362;top:4317;width:50;height:3" coordorigin="7362,4317" coordsize="50,3">
              <v:shape style="position:absolute;left:7362;top:4317;width:50;height:3" coordorigin="7362,4317" coordsize="50,3" path="m7411,4317l7362,4317,7409,4319,7411,4317xe" filled="false" stroked="true" strokeweight="0pt" strokecolor="#000000">
                <v:path arrowok="t"/>
              </v:shape>
            </v:group>
            <v:group style="position:absolute;left:7362;top:4317;width:48;height:3" coordorigin="7362,4317" coordsize="48,3">
              <v:shape style="position:absolute;left:7362;top:4317;width:48;height:3" coordorigin="7362,4317" coordsize="48,3" path="m7362,4317l7409,4319,7362,4319,7362,4317xe" filled="false" stroked="true" strokeweight="0pt" strokecolor="#000000">
                <v:path arrowok="t"/>
              </v:shape>
            </v:group>
            <v:group style="position:absolute;left:7362;top:4320;width:48;height:2" coordorigin="7362,4320" coordsize="48,2">
              <v:shape style="position:absolute;left:7362;top:4320;width:48;height:2" coordorigin="7362,4320" coordsize="48,0" path="m7362,4320l7409,4320e" filled="false" stroked="true" strokeweight=".112803pt" strokecolor="#000000">
                <v:path arrowok="t"/>
              </v:shape>
            </v:group>
            <v:group style="position:absolute;left:7362;top:4319;width:48;height:3" coordorigin="7362,4319" coordsize="48,3">
              <v:shape style="position:absolute;left:7362;top:4319;width:48;height:3" coordorigin="7362,4319" coordsize="48,3" path="m7409,4319l7362,4319,7409,4321,7409,4319xe" filled="false" stroked="true" strokeweight="0pt" strokecolor="#000000">
                <v:path arrowok="t"/>
              </v:shape>
            </v:group>
            <v:group style="position:absolute;left:7362;top:4319;width:48;height:3" coordorigin="7362,4319" coordsize="48,3">
              <v:shape style="position:absolute;left:7362;top:4319;width:48;height:3" coordorigin="7362,4319" coordsize="48,3" path="m7362,4319l7409,4321,7364,4321,7362,4319xe" filled="false" stroked="true" strokeweight="0pt" strokecolor="#000000">
                <v:path arrowok="t"/>
              </v:shape>
            </v:group>
            <v:group style="position:absolute;left:7364;top:4322;width:46;height:2" coordorigin="7364,4322" coordsize="46,2">
              <v:shape style="position:absolute;left:7364;top:4322;width:46;height:2" coordorigin="7364,4322" coordsize="46,0" path="m7364,4322l7409,4322e" filled="false" stroked="true" strokeweight=".112803pt" strokecolor="#000000">
                <v:path arrowok="t"/>
              </v:shape>
            </v:group>
            <v:group style="position:absolute;left:7364;top:4321;width:46;height:3" coordorigin="7364,4321" coordsize="46,3">
              <v:shape style="position:absolute;left:7364;top:4321;width:46;height:3" coordorigin="7364,4321" coordsize="46,3" path="m7409,4321l7364,4321,7407,4323,7409,4321xe" filled="false" stroked="true" strokeweight="0pt" strokecolor="#000000">
                <v:path arrowok="t"/>
              </v:shape>
            </v:group>
            <v:group style="position:absolute;left:7364;top:4321;width:43;height:3" coordorigin="7364,4321" coordsize="43,3">
              <v:shape style="position:absolute;left:7364;top:4321;width:43;height:3" coordorigin="7364,4321" coordsize="43,3" path="m7364,4321l7407,4323,7366,4323,7364,4321xe" filled="false" stroked="true" strokeweight="0pt" strokecolor="#000000">
                <v:path arrowok="t"/>
              </v:shape>
            </v:group>
            <v:group style="position:absolute;left:7366;top:4324;width:41;height:2" coordorigin="7366,4324" coordsize="41,2">
              <v:shape style="position:absolute;left:7366;top:4324;width:41;height:2" coordorigin="7366,4324" coordsize="41,0" path="m7366,4324l7407,4324e" filled="false" stroked="true" strokeweight=".112803pt" strokecolor="#000000">
                <v:path arrowok="t"/>
              </v:shape>
            </v:group>
            <v:group style="position:absolute;left:7366;top:4323;width:41;height:3" coordorigin="7366,4323" coordsize="41,3">
              <v:shape style="position:absolute;left:7366;top:4323;width:41;height:3" coordorigin="7366,4323" coordsize="41,3" path="m7407,4323l7366,4323,7404,4326,7407,4323xe" filled="false" stroked="true" strokeweight="0pt" strokecolor="#000000">
                <v:path arrowok="t"/>
              </v:shape>
            </v:group>
            <v:group style="position:absolute;left:7366;top:4323;width:39;height:3" coordorigin="7366,4323" coordsize="39,3">
              <v:shape style="position:absolute;left:7366;top:4323;width:39;height:3" coordorigin="7366,4323" coordsize="39,3" path="m7366,4323l7404,4326,7366,4326,7366,4323xe" filled="false" stroked="true" strokeweight="0pt" strokecolor="#000000">
                <v:path arrowok="t"/>
              </v:shape>
            </v:group>
            <v:group style="position:absolute;left:7366;top:4327;width:39;height:2" coordorigin="7366,4327" coordsize="39,2">
              <v:shape style="position:absolute;left:7366;top:4327;width:39;height:2" coordorigin="7366,4327" coordsize="39,0" path="m7366,4327l7404,4327e" filled="false" stroked="true" strokeweight=".112803pt" strokecolor="#000000">
                <v:path arrowok="t"/>
              </v:shape>
            </v:group>
            <v:group style="position:absolute;left:7366;top:4326;width:39;height:3" coordorigin="7366,4326" coordsize="39,3">
              <v:shape style="position:absolute;left:7366;top:4326;width:39;height:3" coordorigin="7366,4326" coordsize="39,3" path="m7404,4326l7366,4326,7404,4328,7404,4326xe" filled="false" stroked="true" strokeweight="0pt" strokecolor="#000000">
                <v:path arrowok="t"/>
              </v:shape>
            </v:group>
            <v:group style="position:absolute;left:7366;top:4326;width:39;height:3" coordorigin="7366,4326" coordsize="39,3">
              <v:shape style="position:absolute;left:7366;top:4326;width:39;height:3" coordorigin="7366,4326" coordsize="39,3" path="m7366,4326l7404,4328,7368,4328,7366,4326xe" filled="false" stroked="true" strokeweight="0pt" strokecolor="#000000">
                <v:path arrowok="t"/>
              </v:shape>
            </v:group>
            <v:group style="position:absolute;left:7368;top:4328;width:37;height:2" coordorigin="7368,4328" coordsize="37,2">
              <v:shape style="position:absolute;left:7368;top:4328;width:37;height:2" coordorigin="7368,4328" coordsize="37,0" path="m7368,4328l7404,4328e" filled="false" stroked="true" strokeweight="0pt" strokecolor="#000000">
                <v:path arrowok="t"/>
              </v:shape>
            </v:group>
            <v:group style="position:absolute;left:7368;top:4328;width:37;height:2" coordorigin="7368,4328" coordsize="37,2">
              <v:shape style="position:absolute;left:7368;top:4328;width:37;height:2" coordorigin="7368,4328" coordsize="37,0" path="m7368,4328l7404,4328e" filled="false" stroked="true" strokeweight="0pt" strokecolor="#000000">
                <v:path arrowok="t"/>
              </v:shape>
            </v:group>
            <v:group style="position:absolute;left:7368;top:4328;width:34;height:2" coordorigin="7368,4328" coordsize="34,2">
              <v:shape style="position:absolute;left:7368;top:4328;width:34;height:2" coordorigin="7368,4328" coordsize="34,0" path="m7368,4328l7402,4328e" filled="false" stroked="true" strokeweight="0pt" strokecolor="#000000">
                <v:path arrowok="t"/>
              </v:shape>
            </v:group>
            <v:group style="position:absolute;left:7371;top:4329;width:32;height:2" coordorigin="7371,4329" coordsize="32,2">
              <v:shape style="position:absolute;left:7371;top:4329;width:32;height:2" coordorigin="7371,4329" coordsize="32,0" path="m7371,4329l7402,4329e" filled="false" stroked="true" strokeweight=".112803pt" strokecolor="#000000">
                <v:path arrowok="t"/>
              </v:shape>
            </v:group>
            <v:group style="position:absolute;left:7371;top:4328;width:32;height:3" coordorigin="7371,4328" coordsize="32,3">
              <v:shape style="position:absolute;left:7371;top:4328;width:32;height:3" coordorigin="7371,4328" coordsize="32,3" path="m7402,4328l7371,4328,7400,4330,7402,4328xe" filled="false" stroked="true" strokeweight="0pt" strokecolor="#000000">
                <v:path arrowok="t"/>
              </v:shape>
            </v:group>
            <v:group style="position:absolute;left:7371;top:4328;width:30;height:3" coordorigin="7371,4328" coordsize="30,3">
              <v:shape style="position:absolute;left:7371;top:4328;width:30;height:3" coordorigin="7371,4328" coordsize="30,3" path="m7371,4328l7400,4330,7373,4330,7371,4328xe" filled="false" stroked="true" strokeweight="0pt" strokecolor="#000000">
                <v:path arrowok="t"/>
              </v:shape>
            </v:group>
            <v:group style="position:absolute;left:7373;top:4330;width:28;height:2" coordorigin="7373,4330" coordsize="28,2">
              <v:shape style="position:absolute;left:7373;top:4330;width:28;height:2" coordorigin="7373,4330" coordsize="28,0" path="m7373,4330l7400,4330e" filled="false" stroked="true" strokeweight="0pt" strokecolor="#000000">
                <v:path arrowok="t"/>
              </v:shape>
            </v:group>
            <v:group style="position:absolute;left:7373;top:4330;width:28;height:2" coordorigin="7373,4330" coordsize="28,2">
              <v:shape style="position:absolute;left:7373;top:4330;width:28;height:2" coordorigin="7373,4330" coordsize="28,0" path="m7373,4330l7400,4330e" filled="false" stroked="true" strokeweight="0pt" strokecolor="#000000">
                <v:path arrowok="t"/>
              </v:shape>
            </v:group>
            <v:group style="position:absolute;left:7373;top:4330;width:25;height:2" coordorigin="7373,4330" coordsize="25,2">
              <v:shape style="position:absolute;left:7373;top:4330;width:25;height:2" coordorigin="7373,4330" coordsize="25,0" path="m7373,4330l7398,4330e" filled="false" stroked="true" strokeweight="0pt" strokecolor="#000000">
                <v:path arrowok="t"/>
              </v:shape>
            </v:group>
            <v:group style="position:absolute;left:7375;top:4330;width:23;height:3" coordorigin="7375,4330" coordsize="23,3">
              <v:shape style="position:absolute;left:7375;top:4330;width:23;height:3" coordorigin="7375,4330" coordsize="23,3" path="m7375,4330l7395,4332,7398,4330,7375,4330xe" filled="true" fillcolor="#000000" stroked="false">
                <v:path arrowok="t"/>
                <v:fill type="solid"/>
              </v:shape>
              <v:shape style="position:absolute;left:7375;top:4330;width:23;height:3" coordorigin="7375,4330" coordsize="23,3" path="m7375,4330l7377,4332,7395,4332,7375,4330xe" filled="true" fillcolor="#000000" stroked="false">
                <v:path arrowok="t"/>
                <v:fill type="solid"/>
              </v:shape>
            </v:group>
            <v:group style="position:absolute;left:7375;top:4330;width:23;height:3" coordorigin="7375,4330" coordsize="23,3">
              <v:shape style="position:absolute;left:7375;top:4330;width:23;height:3" coordorigin="7375,4330" coordsize="23,3" path="m7398,4330l7375,4330,7395,4332,7398,4330xe" filled="false" stroked="true" strokeweight="0pt" strokecolor="#000000">
                <v:path arrowok="t"/>
              </v:shape>
            </v:group>
            <v:group style="position:absolute;left:7375;top:4330;width:21;height:3" coordorigin="7375,4330" coordsize="21,3">
              <v:shape style="position:absolute;left:7375;top:4330;width:21;height:3" coordorigin="7375,4330" coordsize="21,3" path="m7375,4330l7395,4332,7377,4332,7375,4330xe" filled="false" stroked="true" strokeweight="0pt" strokecolor="#000000">
                <v:path arrowok="t"/>
              </v:shape>
            </v:group>
            <v:group style="position:absolute;left:7377;top:4332;width:19;height:2" coordorigin="7377,4332" coordsize="19,2">
              <v:shape style="position:absolute;left:7377;top:4332;width:19;height:2" coordorigin="7377,4332" coordsize="19,0" path="m7377,4332l7395,4332e" filled="false" stroked="true" strokeweight="0pt" strokecolor="#000000">
                <v:path arrowok="t"/>
              </v:shape>
            </v:group>
            <v:group style="position:absolute;left:7377;top:4332;width:19;height:2" coordorigin="7377,4332" coordsize="19,2">
              <v:shape style="position:absolute;left:7377;top:4332;width:19;height:2" coordorigin="7377,4332" coordsize="19,0" path="m7377,4332l7395,4332e" filled="false" stroked="true" strokeweight="0pt" strokecolor="#000000">
                <v:path arrowok="t"/>
              </v:shape>
            </v:group>
            <v:group style="position:absolute;left:7377;top:4332;width:16;height:2" coordorigin="7377,4332" coordsize="16,2">
              <v:shape style="position:absolute;left:7377;top:4332;width:16;height:2" coordorigin="7377,4332" coordsize="16,0" path="m7377,4332l7393,4332e" filled="false" stroked="true" strokeweight="0pt" strokecolor="#000000">
                <v:path arrowok="t"/>
              </v:shape>
            </v:group>
            <v:group style="position:absolute;left:7380;top:4332;width:10;height:2" coordorigin="7380,4332" coordsize="10,2">
              <v:shape style="position:absolute;left:7380;top:4332;width:10;height:2" coordorigin="7380,4332" coordsize="10,0" path="m7380,4332l7389,4332e" filled="false" stroked="true" strokeweight="0pt" strokecolor="#000000">
                <v:path arrowok="t"/>
              </v:shape>
            </v:group>
            <v:group style="position:absolute;left:7380;top:4332;width:10;height:2" coordorigin="7380,4332" coordsize="10,2">
              <v:shape style="position:absolute;left:7380;top:4332;width:10;height:2" coordorigin="7380,4332" coordsize="10,0" path="m7380,4332l7389,4332e" filled="false" stroked="true" strokeweight="0pt" strokecolor="#000000">
                <v:path arrowok="t"/>
              </v:shape>
            </v:group>
            <v:group style="position:absolute;left:7382;top:4332;width:7;height:2" coordorigin="7382,4332" coordsize="7,2">
              <v:shape style="position:absolute;left:7382;top:4332;width:7;height:2" coordorigin="7382,4332" coordsize="7,0" path="m7382,4332l7389,4332e" filled="false" stroked="true" strokeweight="0pt" strokecolor="#000000">
                <v:path arrowok="t"/>
              </v:shape>
            </v:group>
            <v:group style="position:absolute;left:7380;top:4332;width:14;height:2" coordorigin="7380,4332" coordsize="14,2">
              <v:shape style="position:absolute;left:7380;top:4332;width:14;height:2" coordorigin="7380,4332" coordsize="14,0" path="m7380,4332l7393,4332e" filled="false" stroked="true" strokeweight="0pt" strokecolor="#000000">
                <v:path arrowok="t"/>
              </v:shape>
            </v:group>
            <v:group style="position:absolute;left:7380;top:4332;width:14;height:2" coordorigin="7380,4332" coordsize="14,2">
              <v:shape style="position:absolute;left:7380;top:4332;width:14;height:2" coordorigin="7380,4332" coordsize="14,0" path="m7380,4332l7393,4332e" filled="false" stroked="true" strokeweight="0pt" strokecolor="#000000">
                <v:path arrowok="t"/>
              </v:shape>
              <v:shape style="position:absolute;left:9924;top:8547;width:100;height:81" type="#_x0000_t75" stroked="false">
                <v:imagedata r:id="rId6" o:title=""/>
              </v:shape>
              <v:shape style="position:absolute;left:11063;top:10406;width:103;height:81" type="#_x0000_t75" stroked="false">
                <v:imagedata r:id="rId7" o:title=""/>
              </v:shape>
            </v:group>
            <v:group style="position:absolute;left:19264;top:23692;width:7;height:2" coordorigin="19264,23692" coordsize="7,2">
              <v:shape style="position:absolute;left:19264;top:23692;width:7;height:2" coordorigin="19264,23692" coordsize="7,0" path="m19264,23692l19271,23692e" filled="false" stroked="true" strokeweight="0pt" strokecolor="#000000">
                <v:path arrowok="t"/>
              </v:shape>
            </v:group>
            <v:group style="position:absolute;left:19264;top:23692;width:7;height:2" coordorigin="19264,23692" coordsize="7,2">
              <v:shape style="position:absolute;left:19264;top:23692;width:7;height:2" coordorigin="19264,23692" coordsize="7,0" path="m19264,23692l19271,23692e" filled="false" stroked="true" strokeweight="0pt" strokecolor="#000000">
                <v:path arrowok="t"/>
              </v:shape>
            </v:group>
            <v:group style="position:absolute;left:19262;top:23692;width:14;height:2" coordorigin="19262,23692" coordsize="14,2">
              <v:shape style="position:absolute;left:19262;top:23692;width:14;height:2" coordorigin="19262,23692" coordsize="14,0" path="m19262,23692l19276,23692e" filled="false" stroked="true" strokeweight="0pt" strokecolor="#000000">
                <v:path arrowok="t"/>
              </v:shape>
            </v:group>
            <v:group style="position:absolute;left:19264;top:23692;width:12;height:2" coordorigin="19264,23692" coordsize="12,2">
              <v:shape style="position:absolute;left:19264;top:23692;width:12;height:2" coordorigin="19264,23692" coordsize="12,0" path="m19264,23692l19276,23692e" filled="false" stroked="true" strokeweight="0pt" strokecolor="#000000">
                <v:path arrowok="t"/>
              </v:shape>
            </v:group>
            <v:group style="position:absolute;left:19262;top:23692;width:14;height:2" coordorigin="19262,23692" coordsize="14,2">
              <v:shape style="position:absolute;left:19262;top:23692;width:14;height:2" coordorigin="19262,23692" coordsize="14,0" path="m19262,23692l19276,23692e" filled="false" stroked="true" strokeweight="0pt" strokecolor="#000000">
                <v:path arrowok="t"/>
              </v:shape>
            </v:group>
            <v:group style="position:absolute;left:19260;top:23692;width:16;height:3" coordorigin="19260,23692" coordsize="16,3">
              <v:shape style="position:absolute;left:19260;top:23692;width:16;height:3" coordorigin="19260,23692" coordsize="16,3" path="m19260,23694l19276,23694,19262,23692,19260,23694xe" filled="true" fillcolor="#000000" stroked="false">
                <v:path arrowok="t"/>
                <v:fill type="solid"/>
              </v:shape>
              <v:shape style="position:absolute;left:19260;top:23692;width:16;height:3" coordorigin="19260,23692" coordsize="16,3" path="m19262,23692l19276,23694,19276,23692,19262,23692xe" filled="true" fillcolor="#000000" stroked="false">
                <v:path arrowok="t"/>
                <v:fill type="solid"/>
              </v:shape>
            </v:group>
            <v:group style="position:absolute;left:19262;top:23692;width:14;height:3" coordorigin="19262,23692" coordsize="14,3">
              <v:shape style="position:absolute;left:19262;top:23692;width:14;height:3" coordorigin="19262,23692" coordsize="14,3" path="m19276,23692l19262,23692,19276,23694,19276,23692xe" filled="false" stroked="true" strokeweight="0pt" strokecolor="#000000">
                <v:path arrowok="t"/>
              </v:shape>
            </v:group>
            <v:group style="position:absolute;left:19260;top:23692;width:16;height:3" coordorigin="19260,23692" coordsize="16,3">
              <v:shape style="position:absolute;left:19260;top:23692;width:16;height:3" coordorigin="19260,23692" coordsize="16,3" path="m19262,23692l19276,23694,19260,23694,19262,23692xe" filled="false" stroked="true" strokeweight="0pt" strokecolor="#000000">
                <v:path arrowok="t"/>
              </v:shape>
            </v:group>
            <v:group style="position:absolute;left:19258;top:23694;width:23;height:2" coordorigin="19258,23694" coordsize="23,2">
              <v:shape style="position:absolute;left:19258;top:23694;width:23;height:2" coordorigin="19258,23694" coordsize="23,0" path="m19258,23694l19280,23694e" filled="false" stroked="true" strokeweight="0pt" strokecolor="#000000">
                <v:path arrowok="t"/>
              </v:shape>
            </v:group>
            <v:group style="position:absolute;left:19260;top:23694;width:21;height:2" coordorigin="19260,23694" coordsize="21,2">
              <v:shape style="position:absolute;left:19260;top:23694;width:21;height:2" coordorigin="19260,23694" coordsize="21,0" path="m19260,23694l19280,23694e" filled="false" stroked="true" strokeweight="0pt" strokecolor="#000000">
                <v:path arrowok="t"/>
              </v:shape>
            </v:group>
            <v:group style="position:absolute;left:19258;top:23694;width:23;height:2" coordorigin="19258,23694" coordsize="23,2">
              <v:shape style="position:absolute;left:19258;top:23694;width:23;height:2" coordorigin="19258,23694" coordsize="23,0" path="m19258,23694l19280,23694e" filled="false" stroked="true" strokeweight="0pt" strokecolor="#000000">
                <v:path arrowok="t"/>
              </v:shape>
            </v:group>
            <v:group style="position:absolute;left:19255;top:23695;width:28;height:2" coordorigin="19255,23695" coordsize="28,2">
              <v:shape style="position:absolute;left:19255;top:23695;width:28;height:2" coordorigin="19255,23695" coordsize="28,0" path="m19255,23695l19283,23695e" filled="false" stroked="true" strokeweight=".112803pt" strokecolor="#000000">
                <v:path arrowok="t"/>
              </v:shape>
            </v:group>
            <v:group style="position:absolute;left:19258;top:23694;width:25;height:3" coordorigin="19258,23694" coordsize="25,3">
              <v:shape style="position:absolute;left:19258;top:23694;width:25;height:3" coordorigin="19258,23694" coordsize="25,3" path="m19280,23694l19258,23694,19283,23696,19280,23694xe" filled="false" stroked="true" strokeweight="0pt" strokecolor="#000000">
                <v:path arrowok="t"/>
              </v:shape>
            </v:group>
            <v:group style="position:absolute;left:19255;top:23694;width:28;height:3" coordorigin="19255,23694" coordsize="28,3">
              <v:shape style="position:absolute;left:19255;top:23694;width:28;height:3" coordorigin="19255,23694" coordsize="28,3" path="m19258,23694l19283,23696,19255,23696,19258,23694xe" filled="false" stroked="true" strokeweight="0pt" strokecolor="#000000">
                <v:path arrowok="t"/>
              </v:shape>
            </v:group>
            <v:group style="position:absolute;left:19253;top:23696;width:32;height:2" coordorigin="19253,23696" coordsize="32,2">
              <v:shape style="position:absolute;left:19253;top:23696;width:32;height:2" coordorigin="19253,23696" coordsize="32,0" path="m19253,23696l19285,23696e" filled="false" stroked="true" strokeweight="0pt" strokecolor="#000000">
                <v:path arrowok="t"/>
              </v:shape>
            </v:group>
            <v:group style="position:absolute;left:19255;top:23696;width:30;height:2" coordorigin="19255,23696" coordsize="30,2">
              <v:shape style="position:absolute;left:19255;top:23696;width:30;height:2" coordorigin="19255,23696" coordsize="30,0" path="m19255,23696l19285,23696e" filled="false" stroked="true" strokeweight="0pt" strokecolor="#000000">
                <v:path arrowok="t"/>
              </v:shape>
            </v:group>
            <v:group style="position:absolute;left:19253;top:23696;width:32;height:2" coordorigin="19253,23696" coordsize="32,2">
              <v:shape style="position:absolute;left:19253;top:23696;width:32;height:2" coordorigin="19253,23696" coordsize="32,0" path="m19253,23696l19285,23696e" filled="false" stroked="true" strokeweight="0pt" strokecolor="#000000">
                <v:path arrowok="t"/>
              </v:shape>
            </v:group>
            <v:group style="position:absolute;left:19251;top:23697;width:34;height:2" coordorigin="19251,23697" coordsize="34,2">
              <v:shape style="position:absolute;left:19251;top:23697;width:34;height:2" coordorigin="19251,23697" coordsize="34,0" path="m19251,23697l19285,23697e" filled="false" stroked="true" strokeweight=".112803pt" strokecolor="#000000">
                <v:path arrowok="t"/>
              </v:shape>
            </v:group>
            <v:group style="position:absolute;left:19253;top:23696;width:32;height:3" coordorigin="19253,23696" coordsize="32,3">
              <v:shape style="position:absolute;left:19253;top:23696;width:32;height:3" coordorigin="19253,23696" coordsize="32,3" path="m19285,23696l19253,23696,19285,23698,19285,23696xe" filled="false" stroked="true" strokeweight="0pt" strokecolor="#000000">
                <v:path arrowok="t"/>
              </v:shape>
            </v:group>
            <v:group style="position:absolute;left:19251;top:23696;width:34;height:3" coordorigin="19251,23696" coordsize="34,3">
              <v:shape style="position:absolute;left:19251;top:23696;width:34;height:3" coordorigin="19251,23696" coordsize="34,3" path="m19253,23696l19285,23698,19251,23698,19253,23696xe" filled="false" stroked="true" strokeweight="0pt" strokecolor="#000000">
                <v:path arrowok="t"/>
              </v:shape>
            </v:group>
            <v:group style="position:absolute;left:19249;top:23700;width:39;height:2" coordorigin="19249,23700" coordsize="39,2">
              <v:shape style="position:absolute;left:19249;top:23700;width:39;height:2" coordorigin="19249,23700" coordsize="39,0" path="m19249,23700l19287,23700e" filled="false" stroked="true" strokeweight=".112803pt" strokecolor="#000000">
                <v:path arrowok="t"/>
              </v:shape>
            </v:group>
            <v:group style="position:absolute;left:19251;top:23698;width:37;height:3" coordorigin="19251,23698" coordsize="37,3">
              <v:shape style="position:absolute;left:19251;top:23698;width:37;height:3" coordorigin="19251,23698" coordsize="37,3" path="m19285,23698l19251,23698,19287,23701,19285,23698xe" filled="false" stroked="true" strokeweight="0pt" strokecolor="#000000">
                <v:path arrowok="t"/>
              </v:shape>
            </v:group>
            <v:group style="position:absolute;left:19249;top:23698;width:39;height:3" coordorigin="19249,23698" coordsize="39,3">
              <v:shape style="position:absolute;left:19249;top:23698;width:39;height:3" coordorigin="19249,23698" coordsize="39,3" path="m19251,23698l19287,23701,19249,23701,19251,23698xe" filled="false" stroked="true" strokeweight="0pt" strokecolor="#000000">
                <v:path arrowok="t"/>
              </v:shape>
            </v:group>
            <v:group style="position:absolute;left:19246;top:23702;width:43;height:2" coordorigin="19246,23702" coordsize="43,2">
              <v:shape style="position:absolute;left:19246;top:23702;width:43;height:2" coordorigin="19246,23702" coordsize="43,0" path="m19246,23702l19289,23702e" filled="false" stroked="true" strokeweight=".112803pt" strokecolor="#000000">
                <v:path arrowok="t"/>
              </v:shape>
            </v:group>
            <v:group style="position:absolute;left:19249;top:23701;width:41;height:3" coordorigin="19249,23701" coordsize="41,3">
              <v:shape style="position:absolute;left:19249;top:23701;width:41;height:3" coordorigin="19249,23701" coordsize="41,3" path="m19287,23701l19249,23701,19289,23703,19287,23701xe" filled="false" stroked="true" strokeweight="0pt" strokecolor="#000000">
                <v:path arrowok="t"/>
              </v:shape>
            </v:group>
            <v:group style="position:absolute;left:19246;top:23701;width:43;height:3" coordorigin="19246,23701" coordsize="43,3">
              <v:shape style="position:absolute;left:19246;top:23701;width:43;height:3" coordorigin="19246,23701" coordsize="43,3" path="m19249,23701l19289,23703,19246,23703,19249,23701xe" filled="false" stroked="true" strokeweight="0pt" strokecolor="#000000">
                <v:path arrowok="t"/>
              </v:shape>
            </v:group>
            <v:group style="position:absolute;left:19246;top:23703;width:46;height:2" coordorigin="19246,23703" coordsize="46,2">
              <v:shape style="position:absolute;left:19246;top:23703;width:46;height:2" coordorigin="19246,23703" coordsize="46,0" path="m19246,23703l19292,23703e" filled="false" stroked="true" strokeweight="0pt" strokecolor="#000000">
                <v:path arrowok="t"/>
              </v:shape>
            </v:group>
            <v:group style="position:absolute;left:19246;top:23703;width:46;height:2" coordorigin="19246,23703" coordsize="46,2">
              <v:shape style="position:absolute;left:19246;top:23703;width:46;height:2" coordorigin="19246,23703" coordsize="46,0" path="m19246,23703l19292,23703e" filled="false" stroked="true" strokeweight="0pt" strokecolor="#000000">
                <v:path arrowok="t"/>
              </v:shape>
            </v:group>
            <v:group style="position:absolute;left:19246;top:23703;width:46;height:2" coordorigin="19246,23703" coordsize="46,2">
              <v:shape style="position:absolute;left:19246;top:23703;width:46;height:2" coordorigin="19246,23703" coordsize="46,0" path="m19246,23703l19292,23703e" filled="false" stroked="true" strokeweight="0pt" strokecolor="#000000">
                <v:path arrowok="t"/>
              </v:shape>
            </v:group>
            <v:group style="position:absolute;left:19244;top:23704;width:48;height:2" coordorigin="19244,23704" coordsize="48,2">
              <v:shape style="position:absolute;left:19244;top:23704;width:48;height:2" coordorigin="19244,23704" coordsize="48,0" path="m19244,23704l19292,23704e" filled="false" stroked="true" strokeweight=".112803pt" strokecolor="#000000">
                <v:path arrowok="t"/>
              </v:shape>
            </v:group>
            <v:group style="position:absolute;left:19246;top:23703;width:46;height:3" coordorigin="19246,23703" coordsize="46,3">
              <v:shape style="position:absolute;left:19246;top:23703;width:46;height:3" coordorigin="19246,23703" coordsize="46,3" path="m19292,23703l19246,23703,19292,23705,19292,23703xe" filled="false" stroked="true" strokeweight="0pt" strokecolor="#000000">
                <v:path arrowok="t"/>
              </v:shape>
            </v:group>
            <v:group style="position:absolute;left:19244;top:23703;width:48;height:3" coordorigin="19244,23703" coordsize="48,3">
              <v:shape style="position:absolute;left:19244;top:23703;width:48;height:3" coordorigin="19244,23703" coordsize="48,3" path="m19246,23703l19292,23705,19244,23705,19246,23703xe" filled="false" stroked="true" strokeweight="0pt" strokecolor="#000000">
                <v:path arrowok="t"/>
              </v:shape>
            </v:group>
            <v:group style="position:absolute;left:19244;top:23706;width:50;height:2" coordorigin="19244,23706" coordsize="50,2">
              <v:shape style="position:absolute;left:19244;top:23706;width:50;height:2" coordorigin="19244,23706" coordsize="50,0" path="m19244,23706l19294,23706e" filled="false" stroked="true" strokeweight=".112803pt" strokecolor="#000000">
                <v:path arrowok="t"/>
              </v:shape>
            </v:group>
            <v:group style="position:absolute;left:19244;top:23705;width:50;height:3" coordorigin="19244,23705" coordsize="50,3">
              <v:shape style="position:absolute;left:19244;top:23705;width:50;height:3" coordorigin="19244,23705" coordsize="50,3" path="m19292,23705l19244,23705,19294,23707,19292,23705xe" filled="false" stroked="true" strokeweight="0pt" strokecolor="#000000">
                <v:path arrowok="t"/>
              </v:shape>
            </v:group>
            <v:group style="position:absolute;left:19244;top:23705;width:50;height:3" coordorigin="19244,23705" coordsize="50,3">
              <v:shape style="position:absolute;left:19244;top:23705;width:50;height:3" coordorigin="19244,23705" coordsize="50,3" path="m19244,23705l19294,23707,19244,23707,19244,23705xe" filled="false" stroked="true" strokeweight="0pt" strokecolor="#000000">
                <v:path arrowok="t"/>
              </v:shape>
            </v:group>
            <v:group style="position:absolute;left:19242;top:23710;width:52;height:2" coordorigin="19242,23710" coordsize="52,2">
              <v:shape style="position:absolute;left:19242;top:23710;width:52;height:2" coordorigin="19242,23710" coordsize="52,0" path="m19242,23710l19294,23710e" filled="false" stroked="true" strokeweight=".225606pt" strokecolor="#000000">
                <v:path arrowok="t"/>
              </v:shape>
            </v:group>
            <v:group style="position:absolute;left:19244;top:23707;width:50;height:5" coordorigin="19244,23707" coordsize="50,5">
              <v:shape style="position:absolute;left:19244;top:23707;width:50;height:5" coordorigin="19244,23707" coordsize="50,5" path="m19294,23707l19244,23707,19294,23712,19294,23707xe" filled="false" stroked="true" strokeweight="0pt" strokecolor="#000000">
                <v:path arrowok="t"/>
              </v:shape>
            </v:group>
            <v:group style="position:absolute;left:19242;top:23707;width:52;height:5" coordorigin="19242,23707" coordsize="52,5">
              <v:shape style="position:absolute;left:19242;top:23707;width:52;height:5" coordorigin="19242,23707" coordsize="52,5" path="m19244,23707l19294,23712,19242,23712,19244,23707xe" filled="false" stroked="true" strokeweight="0pt" strokecolor="#000000">
                <v:path arrowok="t"/>
              </v:shape>
            </v:group>
            <v:group style="position:absolute;left:19242;top:23713;width:52;height:2" coordorigin="19242,23713" coordsize="52,2">
              <v:shape style="position:absolute;left:19242;top:23713;width:52;height:2" coordorigin="19242,23713" coordsize="52,0" path="m19242,23713l19294,23713e" filled="false" stroked="true" strokeweight=".112803pt" strokecolor="#000000">
                <v:path arrowok="t"/>
              </v:shape>
            </v:group>
            <v:group style="position:absolute;left:19242;top:23712;width:52;height:3" coordorigin="19242,23712" coordsize="52,3">
              <v:shape style="position:absolute;left:19242;top:23712;width:52;height:3" coordorigin="19242,23712" coordsize="52,3" path="m19294,23712l19242,23712,19294,23714,19294,23712xe" filled="false" stroked="true" strokeweight="0pt" strokecolor="#000000">
                <v:path arrowok="t"/>
              </v:shape>
            </v:group>
            <v:group style="position:absolute;left:19242;top:23712;width:52;height:3" coordorigin="19242,23712" coordsize="52,3">
              <v:shape style="position:absolute;left:19242;top:23712;width:52;height:3" coordorigin="19242,23712" coordsize="52,3" path="m19242,23712l19294,23714,19242,23714,19242,23712xe" filled="false" stroked="true" strokeweight="0pt" strokecolor="#000000">
                <v:path arrowok="t"/>
              </v:shape>
            </v:group>
            <v:group style="position:absolute;left:19242;top:23715;width:52;height:2" coordorigin="19242,23715" coordsize="52,2">
              <v:shape style="position:absolute;left:19242;top:23715;width:52;height:2" coordorigin="19242,23715" coordsize="52,0" path="m19242,23715l19294,23715e" filled="false" stroked="true" strokeweight=".112803pt" strokecolor="#000000">
                <v:path arrowok="t"/>
              </v:shape>
            </v:group>
            <v:group style="position:absolute;left:19242;top:23714;width:52;height:3" coordorigin="19242,23714" coordsize="52,3">
              <v:shape style="position:absolute;left:19242;top:23714;width:52;height:3" coordorigin="19242,23714" coordsize="52,3" path="m19294,23714l19242,23714,19294,23716,19294,23714xe" filled="false" stroked="true" strokeweight="0pt" strokecolor="#000000">
                <v:path arrowok="t"/>
              </v:shape>
            </v:group>
            <v:group style="position:absolute;left:19242;top:23714;width:52;height:3" coordorigin="19242,23714" coordsize="52,3">
              <v:shape style="position:absolute;left:19242;top:23714;width:52;height:3" coordorigin="19242,23714" coordsize="52,3" path="m19242,23714l19294,23716,19242,23716,19242,23714xe" filled="false" stroked="true" strokeweight="0pt" strokecolor="#000000">
                <v:path arrowok="t"/>
              </v:shape>
            </v:group>
            <v:group style="position:absolute;left:19242;top:23718;width:55;height:2" coordorigin="19242,23718" coordsize="55,2">
              <v:shape style="position:absolute;left:19242;top:23718;width:55;height:2" coordorigin="19242,23718" coordsize="55,0" path="m19242,23718l19296,23718e" filled="false" stroked="true" strokeweight=".112803pt" strokecolor="#000000">
                <v:path arrowok="t"/>
              </v:shape>
            </v:group>
            <v:group style="position:absolute;left:19242;top:23716;width:55;height:3" coordorigin="19242,23716" coordsize="55,3">
              <v:shape style="position:absolute;left:19242;top:23716;width:55;height:3" coordorigin="19242,23716" coordsize="55,3" path="m19294,23716l19242,23716,19296,23719,19294,23716xe" filled="false" stroked="true" strokeweight="0pt" strokecolor="#000000">
                <v:path arrowok="t"/>
              </v:shape>
            </v:group>
            <v:group style="position:absolute;left:19242;top:23716;width:55;height:3" coordorigin="19242,23716" coordsize="55,3">
              <v:shape style="position:absolute;left:19242;top:23716;width:55;height:3" coordorigin="19242,23716" coordsize="55,3" path="m19242,23716l19296,23719,19242,23719,19242,23716xe" filled="false" stroked="true" strokeweight="0pt" strokecolor="#000000">
                <v:path arrowok="t"/>
              </v:shape>
            </v:group>
            <v:group style="position:absolute;left:19242;top:23720;width:55;height:2" coordorigin="19242,23720" coordsize="55,2">
              <v:shape style="position:absolute;left:19242;top:23720;width:55;height:2" coordorigin="19242,23720" coordsize="55,0" path="m19242,23720l19296,23720e" filled="false" stroked="true" strokeweight=".112803pt" strokecolor="#000000">
                <v:path arrowok="t"/>
              </v:shape>
            </v:group>
            <v:group style="position:absolute;left:19242;top:23719;width:55;height:3" coordorigin="19242,23719" coordsize="55,3">
              <v:shape style="position:absolute;left:19242;top:23719;width:55;height:3" coordorigin="19242,23719" coordsize="55,3" path="m19296,23719l19242,23719,19294,23721,19296,23719xe" filled="false" stroked="true" strokeweight="0pt" strokecolor="#000000">
                <v:path arrowok="t"/>
              </v:shape>
            </v:group>
            <v:group style="position:absolute;left:19242;top:23719;width:52;height:3" coordorigin="19242,23719" coordsize="52,3">
              <v:shape style="position:absolute;left:19242;top:23719;width:52;height:3" coordorigin="19242,23719" coordsize="52,3" path="m19242,23719l19294,23721,19242,23721,19242,23719xe" filled="false" stroked="true" strokeweight="0pt" strokecolor="#000000">
                <v:path arrowok="t"/>
              </v:shape>
            </v:group>
            <v:group style="position:absolute;left:19242;top:23722;width:52;height:2" coordorigin="19242,23722" coordsize="52,2">
              <v:shape style="position:absolute;left:19242;top:23722;width:52;height:2" coordorigin="19242,23722" coordsize="52,0" path="m19242,23722l19294,23722e" filled="false" stroked="true" strokeweight=".112803pt" strokecolor="#000000">
                <v:path arrowok="t"/>
              </v:shape>
            </v:group>
            <v:group style="position:absolute;left:19242;top:23721;width:52;height:3" coordorigin="19242,23721" coordsize="52,3">
              <v:shape style="position:absolute;left:19242;top:23721;width:52;height:3" coordorigin="19242,23721" coordsize="52,3" path="m19294,23721l19242,23721,19294,23723,19294,23721xe" filled="false" stroked="true" strokeweight="0pt" strokecolor="#000000">
                <v:path arrowok="t"/>
              </v:shape>
            </v:group>
            <v:group style="position:absolute;left:19242;top:23721;width:52;height:3" coordorigin="19242,23721" coordsize="52,3">
              <v:shape style="position:absolute;left:19242;top:23721;width:52;height:3" coordorigin="19242,23721" coordsize="52,3" path="m19242,23721l19294,23723,19242,23723,19242,23721xe" filled="false" stroked="true" strokeweight="0pt" strokecolor="#000000">
                <v:path arrowok="t"/>
              </v:shape>
            </v:group>
            <v:group style="position:absolute;left:19242;top:23724;width:52;height:2" coordorigin="19242,23724" coordsize="52,2">
              <v:shape style="position:absolute;left:19242;top:23724;width:52;height:2" coordorigin="19242,23724" coordsize="52,0" path="m19242,23724l19294,23724e" filled="false" stroked="true" strokeweight=".112803pt" strokecolor="#000000">
                <v:path arrowok="t"/>
              </v:shape>
            </v:group>
            <v:group style="position:absolute;left:19242;top:23723;width:52;height:3" coordorigin="19242,23723" coordsize="52,3">
              <v:shape style="position:absolute;left:19242;top:23723;width:52;height:3" coordorigin="19242,23723" coordsize="52,3" path="m19294,23723l19242,23723,19294,23725,19294,23723xe" filled="false" stroked="true" strokeweight="0pt" strokecolor="#000000">
                <v:path arrowok="t"/>
              </v:shape>
            </v:group>
            <v:group style="position:absolute;left:19242;top:23723;width:52;height:3" coordorigin="19242,23723" coordsize="52,3">
              <v:shape style="position:absolute;left:19242;top:23723;width:52;height:3" coordorigin="19242,23723" coordsize="52,3" path="m19242,23723l19294,23725,19242,23725,19242,23723xe" filled="false" stroked="true" strokeweight="0pt" strokecolor="#000000">
                <v:path arrowok="t"/>
              </v:shape>
            </v:group>
            <v:group style="position:absolute;left:19242;top:23727;width:52;height:2" coordorigin="19242,23727" coordsize="52,2">
              <v:shape style="position:absolute;left:19242;top:23727;width:52;height:2" coordorigin="19242,23727" coordsize="52,0" path="m19242,23727l19294,23727e" filled="false" stroked="true" strokeweight=".112803pt" strokecolor="#000000">
                <v:path arrowok="t"/>
              </v:shape>
            </v:group>
            <v:group style="position:absolute;left:19242;top:23725;width:52;height:3" coordorigin="19242,23725" coordsize="52,3">
              <v:shape style="position:absolute;left:19242;top:23725;width:52;height:3" coordorigin="19242,23725" coordsize="52,3" path="m19294,23725l19242,23725,19294,23728,19294,23725xe" filled="false" stroked="true" strokeweight="0pt" strokecolor="#000000">
                <v:path arrowok="t"/>
              </v:shape>
            </v:group>
            <v:group style="position:absolute;left:19242;top:23725;width:52;height:3" coordorigin="19242,23725" coordsize="52,3">
              <v:shape style="position:absolute;left:19242;top:23725;width:52;height:3" coordorigin="19242,23725" coordsize="52,3" path="m19242,23725l19294,23728,19244,23728,19242,23725xe" filled="false" stroked="true" strokeweight="0pt" strokecolor="#000000">
                <v:path arrowok="t"/>
              </v:shape>
            </v:group>
            <v:group style="position:absolute;left:19244;top:23729;width:50;height:2" coordorigin="19244,23729" coordsize="50,2">
              <v:shape style="position:absolute;left:19244;top:23729;width:50;height:2" coordorigin="19244,23729" coordsize="50,0" path="m19244,23729l19294,23729e" filled="false" stroked="true" strokeweight=".112803pt" strokecolor="#000000">
                <v:path arrowok="t"/>
              </v:shape>
            </v:group>
            <v:group style="position:absolute;left:19244;top:23728;width:50;height:3" coordorigin="19244,23728" coordsize="50,3">
              <v:shape style="position:absolute;left:19244;top:23728;width:50;height:3" coordorigin="19244,23728" coordsize="50,3" path="m19294,23728l19244,23728,19292,23730,19294,23728xe" filled="false" stroked="true" strokeweight="0pt" strokecolor="#000000">
                <v:path arrowok="t"/>
              </v:shape>
            </v:group>
            <v:group style="position:absolute;left:19244;top:23728;width:48;height:3" coordorigin="19244,23728" coordsize="48,3">
              <v:shape style="position:absolute;left:19244;top:23728;width:48;height:3" coordorigin="19244,23728" coordsize="48,3" path="m19244,23728l19292,23730,19244,23730,19244,23728xe" filled="false" stroked="true" strokeweight="0pt" strokecolor="#000000">
                <v:path arrowok="t"/>
              </v:shape>
            </v:group>
            <v:group style="position:absolute;left:19244;top:23731;width:48;height:2" coordorigin="19244,23731" coordsize="48,2">
              <v:shape style="position:absolute;left:19244;top:23731;width:48;height:2" coordorigin="19244,23731" coordsize="48,0" path="m19244,23731l19292,23731e" filled="false" stroked="true" strokeweight=".112803pt" strokecolor="#000000">
                <v:path arrowok="t"/>
              </v:shape>
            </v:group>
            <v:group style="position:absolute;left:19244;top:23730;width:48;height:3" coordorigin="19244,23730" coordsize="48,3">
              <v:shape style="position:absolute;left:19244;top:23730;width:48;height:3" coordorigin="19244,23730" coordsize="48,3" path="m19292,23730l19244,23730,19292,23732,19292,23730xe" filled="false" stroked="true" strokeweight="0pt" strokecolor="#000000">
                <v:path arrowok="t"/>
              </v:shape>
            </v:group>
            <v:group style="position:absolute;left:19244;top:23730;width:48;height:3" coordorigin="19244,23730" coordsize="48,3">
              <v:shape style="position:absolute;left:19244;top:23730;width:48;height:3" coordorigin="19244,23730" coordsize="48,3" path="m19244,23730l19292,23732,19246,23732,19244,23730xe" filled="false" stroked="true" strokeweight="0pt" strokecolor="#000000">
                <v:path arrowok="t"/>
              </v:shape>
            </v:group>
            <v:group style="position:absolute;left:19246;top:23733;width:46;height:2" coordorigin="19246,23733" coordsize="46,2">
              <v:shape style="position:absolute;left:19246;top:23733;width:46;height:2" coordorigin="19246,23733" coordsize="46,0" path="m19246,23733l19292,23733e" filled="false" stroked="true" strokeweight=".112803pt" strokecolor="#000000">
                <v:path arrowok="t"/>
              </v:shape>
            </v:group>
            <v:group style="position:absolute;left:19246;top:23732;width:46;height:3" coordorigin="19246,23732" coordsize="46,3">
              <v:shape style="position:absolute;left:19246;top:23732;width:46;height:3" coordorigin="19246,23732" coordsize="46,3" path="m19292,23732l19246,23732,19289,23734,19292,23732xe" filled="false" stroked="true" strokeweight="0pt" strokecolor="#000000">
                <v:path arrowok="t"/>
              </v:shape>
            </v:group>
            <v:group style="position:absolute;left:19246;top:23732;width:43;height:3" coordorigin="19246,23732" coordsize="43,3">
              <v:shape style="position:absolute;left:19246;top:23732;width:43;height:3" coordorigin="19246,23732" coordsize="43,3" path="m19246,23732l19289,23734,19246,23734,19246,23732xe" filled="false" stroked="true" strokeweight="0pt" strokecolor="#000000">
                <v:path arrowok="t"/>
              </v:shape>
            </v:group>
            <v:group style="position:absolute;left:19246;top:23736;width:43;height:2" coordorigin="19246,23736" coordsize="43,2">
              <v:shape style="position:absolute;left:19246;top:23736;width:43;height:2" coordorigin="19246,23736" coordsize="43,0" path="m19246,23736l19289,23736e" filled="false" stroked="true" strokeweight=".112803pt" strokecolor="#000000">
                <v:path arrowok="t"/>
              </v:shape>
            </v:group>
            <v:group style="position:absolute;left:19246;top:23734;width:43;height:3" coordorigin="19246,23734" coordsize="43,3">
              <v:shape style="position:absolute;left:19246;top:23734;width:43;height:3" coordorigin="19246,23734" coordsize="43,3" path="m19289,23734l19246,23734,19287,23737,19289,23734xe" filled="false" stroked="true" strokeweight="0pt" strokecolor="#000000">
                <v:path arrowok="t"/>
              </v:shape>
            </v:group>
            <v:group style="position:absolute;left:19246;top:23734;width:41;height:3" coordorigin="19246,23734" coordsize="41,3">
              <v:shape style="position:absolute;left:19246;top:23734;width:41;height:3" coordorigin="19246,23734" coordsize="41,3" path="m19246,23734l19287,23737,19249,23737,19246,23734xe" filled="false" stroked="true" strokeweight="0pt" strokecolor="#000000">
                <v:path arrowok="t"/>
              </v:shape>
            </v:group>
            <v:group style="position:absolute;left:19249;top:23738;width:39;height:2" coordorigin="19249,23738" coordsize="39,2">
              <v:shape style="position:absolute;left:19249;top:23738;width:39;height:2" coordorigin="19249,23738" coordsize="39,0" path="m19249,23738l19287,23738e" filled="false" stroked="true" strokeweight=".112803pt" strokecolor="#000000">
                <v:path arrowok="t"/>
              </v:shape>
            </v:group>
            <v:group style="position:absolute;left:19249;top:23737;width:39;height:3" coordorigin="19249,23737" coordsize="39,3">
              <v:shape style="position:absolute;left:19249;top:23737;width:39;height:3" coordorigin="19249,23737" coordsize="39,3" path="m19287,23737l19249,23737,19285,23739,19287,23737xe" filled="false" stroked="true" strokeweight="0pt" strokecolor="#000000">
                <v:path arrowok="t"/>
              </v:shape>
            </v:group>
            <v:group style="position:absolute;left:19249;top:23737;width:37;height:3" coordorigin="19249,23737" coordsize="37,3">
              <v:shape style="position:absolute;left:19249;top:23737;width:37;height:3" coordorigin="19249,23737" coordsize="37,3" path="m19249,23737l19285,23739,19251,23739,19249,23737xe" filled="false" stroked="true" strokeweight="0pt" strokecolor="#000000">
                <v:path arrowok="t"/>
              </v:shape>
            </v:group>
            <v:group style="position:absolute;left:19251;top:23739;width:34;height:2" coordorigin="19251,23739" coordsize="34,2">
              <v:shape style="position:absolute;left:19251;top:23739;width:34;height:2" coordorigin="19251,23739" coordsize="34,0" path="m19251,23739l19285,23739e" filled="false" stroked="true" strokeweight="0pt" strokecolor="#000000">
                <v:path arrowok="t"/>
              </v:shape>
            </v:group>
            <v:group style="position:absolute;left:19251;top:23739;width:34;height:2" coordorigin="19251,23739" coordsize="34,2">
              <v:shape style="position:absolute;left:19251;top:23739;width:34;height:2" coordorigin="19251,23739" coordsize="34,0" path="m19251,23739l19285,23739e" filled="false" stroked="true" strokeweight="0pt" strokecolor="#000000">
                <v:path arrowok="t"/>
              </v:shape>
            </v:group>
            <v:group style="position:absolute;left:19251;top:23739;width:34;height:2" coordorigin="19251,23739" coordsize="34,2">
              <v:shape style="position:absolute;left:19251;top:23739;width:34;height:2" coordorigin="19251,23739" coordsize="34,0" path="m19251,23739l19285,23739e" filled="false" stroked="true" strokeweight="0pt" strokecolor="#000000">
                <v:path arrowok="t"/>
              </v:shape>
            </v:group>
            <v:group style="position:absolute;left:19253;top:23740;width:32;height:2" coordorigin="19253,23740" coordsize="32,2">
              <v:shape style="position:absolute;left:19253;top:23740;width:32;height:2" coordorigin="19253,23740" coordsize="32,0" path="m19253,23740l19285,23740e" filled="false" stroked="true" strokeweight=".112803pt" strokecolor="#000000">
                <v:path arrowok="t"/>
              </v:shape>
            </v:group>
            <v:group style="position:absolute;left:19253;top:23739;width:32;height:3" coordorigin="19253,23739" coordsize="32,3">
              <v:shape style="position:absolute;left:19253;top:23739;width:32;height:3" coordorigin="19253,23739" coordsize="32,3" path="m19285,23739l19253,23739,19283,23741,19285,23739xe" filled="false" stroked="true" strokeweight="0pt" strokecolor="#000000">
                <v:path arrowok="t"/>
              </v:shape>
            </v:group>
            <v:group style="position:absolute;left:19253;top:23739;width:30;height:3" coordorigin="19253,23739" coordsize="30,3">
              <v:shape style="position:absolute;left:19253;top:23739;width:30;height:3" coordorigin="19253,23739" coordsize="30,3" path="m19253,23739l19283,23741,19255,23741,19253,23739xe" filled="false" stroked="true" strokeweight="0pt" strokecolor="#000000">
                <v:path arrowok="t"/>
              </v:shape>
            </v:group>
            <v:group style="position:absolute;left:19255;top:23742;width:28;height:2" coordorigin="19255,23742" coordsize="28,2">
              <v:shape style="position:absolute;left:19255;top:23742;width:28;height:2" coordorigin="19255,23742" coordsize="28,0" path="m19255,23742l19283,23742e" filled="false" stroked="true" strokeweight=".112803pt" strokecolor="#000000">
                <v:path arrowok="t"/>
              </v:shape>
            </v:group>
            <v:group style="position:absolute;left:19255;top:23741;width:28;height:3" coordorigin="19255,23741" coordsize="28,3">
              <v:shape style="position:absolute;left:19255;top:23741;width:28;height:3" coordorigin="19255,23741" coordsize="28,3" path="m19283,23741l19255,23741,19280,23743,19283,23741xe" filled="false" stroked="true" strokeweight="0pt" strokecolor="#000000">
                <v:path arrowok="t"/>
              </v:shape>
            </v:group>
            <v:group style="position:absolute;left:19255;top:23741;width:25;height:3" coordorigin="19255,23741" coordsize="25,3">
              <v:shape style="position:absolute;left:19255;top:23741;width:25;height:3" coordorigin="19255,23741" coordsize="25,3" path="m19255,23741l19280,23743,19258,23743,19255,23741xe" filled="false" stroked="true" strokeweight="0pt" strokecolor="#000000">
                <v:path arrowok="t"/>
              </v:shape>
            </v:group>
            <v:group style="position:absolute;left:19258;top:23743;width:23;height:2" coordorigin="19258,23743" coordsize="23,2">
              <v:shape style="position:absolute;left:19258;top:23743;width:23;height:2" coordorigin="19258,23743" coordsize="23,0" path="m19258,23743l19280,23743e" filled="false" stroked="true" strokeweight="0pt" strokecolor="#000000">
                <v:path arrowok="t"/>
              </v:shape>
            </v:group>
            <v:group style="position:absolute;left:19258;top:23743;width:23;height:2" coordorigin="19258,23743" coordsize="23,2">
              <v:shape style="position:absolute;left:19258;top:23743;width:23;height:2" coordorigin="19258,23743" coordsize="23,0" path="m19258,23743l19280,23743e" filled="false" stroked="true" strokeweight="0pt" strokecolor="#000000">
                <v:path arrowok="t"/>
              </v:shape>
            </v:group>
            <v:group style="position:absolute;left:19258;top:23743;width:19;height:2" coordorigin="19258,23743" coordsize="19,2">
              <v:shape style="position:absolute;left:19258;top:23743;width:19;height:2" coordorigin="19258,23743" coordsize="19,0" path="m19258,23743l19276,23743e" filled="false" stroked="true" strokeweight="0pt" strokecolor="#000000">
                <v:path arrowok="t"/>
              </v:shape>
            </v:group>
            <v:group style="position:absolute;left:19260;top:23743;width:16;height:2" coordorigin="19260,23743" coordsize="16,2">
              <v:shape style="position:absolute;left:19260;top:23743;width:16;height:2" coordorigin="19260,23743" coordsize="16,0" path="m19260,23743l19276,23743e" filled="false" stroked="true" strokeweight="0pt" strokecolor="#000000">
                <v:path arrowok="t"/>
              </v:shape>
            </v:group>
            <v:group style="position:absolute;left:19260;top:23743;width:16;height:2" coordorigin="19260,23743" coordsize="16,2">
              <v:shape style="position:absolute;left:19260;top:23743;width:16;height:2" coordorigin="19260,23743" coordsize="16,0" path="m19260,23743l19276,23743e" filled="false" stroked="true" strokeweight="0pt" strokecolor="#000000">
                <v:path arrowok="t"/>
              </v:shape>
            </v:group>
            <v:group style="position:absolute;left:19260;top:23743;width:16;height:2" coordorigin="19260,23743" coordsize="16,2">
              <v:shape style="position:absolute;left:19260;top:23743;width:16;height:2" coordorigin="19260,23743" coordsize="16,0" path="m19260,23743l19276,23743e" filled="false" stroked="true" strokeweight="0pt" strokecolor="#000000">
                <v:path arrowok="t"/>
              </v:shape>
            </v:group>
            <v:group style="position:absolute;left:19262;top:23743;width:10;height:3" coordorigin="19262,23743" coordsize="10,3">
              <v:shape style="position:absolute;left:19262;top:23743;width:10;height:3" coordorigin="19262,23743" coordsize="10,3" path="m19262,23743l19264,23746,19271,23746,19262,23743xe" filled="true" fillcolor="#000000" stroked="false">
                <v:path arrowok="t"/>
                <v:fill type="solid"/>
              </v:shape>
            </v:group>
            <v:group style="position:absolute;left:19262;top:23743;width:10;height:3" coordorigin="19262,23743" coordsize="10,3">
              <v:shape style="position:absolute;left:19262;top:23743;width:10;height:3" coordorigin="19262,23743" coordsize="10,3" path="m19262,23743l19264,23746,19271,23746,19262,23743xe" filled="false" stroked="true" strokeweight="0pt" strokecolor="#000000">
                <v:path arrowok="t"/>
              </v:shape>
            </v:group>
            <v:group style="position:absolute;left:19264;top:23746;width:7;height:2" coordorigin="19264,23746" coordsize="7,2">
              <v:shape style="position:absolute;left:19264;top:23746;width:7;height:2" coordorigin="19264,23746" coordsize="7,0" path="m19264,23746l19271,23746e" filled="false" stroked="true" strokeweight="0pt" strokecolor="#000000">
                <v:path arrowok="t"/>
              </v:shape>
            </v:group>
            <v:group style="position:absolute;left:19262;top:23743;width:14;height:3" coordorigin="19262,23743" coordsize="14,3">
              <v:shape style="position:absolute;left:19262;top:23743;width:14;height:3" coordorigin="19262,23743" coordsize="14,3" path="m19262,23743l19271,23746,19276,23743,19262,23743xe" filled="true" fillcolor="#000000" stroked="false">
                <v:path arrowok="t"/>
                <v:fill type="solid"/>
              </v:shape>
            </v:group>
            <v:group style="position:absolute;left:19262;top:23743;width:14;height:3" coordorigin="19262,23743" coordsize="14,3">
              <v:shape style="position:absolute;left:19262;top:23743;width:14;height:3" coordorigin="19262,23743" coordsize="14,3" path="m19262,23743l19276,23743,19271,23746,19262,23743xe" filled="false" stroked="true" strokeweight="0pt" strokecolor="#000000">
                <v:path arrowok="t"/>
              </v:shape>
            </v:group>
            <v:group style="position:absolute;left:18989;top:23856;width:7;height:2" coordorigin="18989,23856" coordsize="7,2">
              <v:shape style="position:absolute;left:18989;top:23856;width:7;height:2" coordorigin="18989,23856" coordsize="7,0" path="m18989,23856l18996,23856e" filled="false" stroked="true" strokeweight="0pt" strokecolor="#000000">
                <v:path arrowok="t"/>
              </v:shape>
            </v:group>
            <v:group style="position:absolute;left:18989;top:23856;width:7;height:2" coordorigin="18989,23856" coordsize="7,2">
              <v:shape style="position:absolute;left:18989;top:23856;width:7;height:2" coordorigin="18989,23856" coordsize="7,0" path="m18989,23856l18996,23856e" filled="false" stroked="true" strokeweight="0pt" strokecolor="#000000">
                <v:path arrowok="t"/>
              </v:shape>
            </v:group>
            <v:group style="position:absolute;left:18989;top:23856;width:12;height:2" coordorigin="18989,23856" coordsize="12,2">
              <v:shape style="position:absolute;left:18989;top:23856;width:12;height:2" coordorigin="18989,23856" coordsize="12,0" path="m18989,23856l19001,23856e" filled="false" stroked="true" strokeweight="0pt" strokecolor="#000000">
                <v:path arrowok="t"/>
              </v:shape>
            </v:group>
            <v:group style="position:absolute;left:18989;top:23856;width:12;height:2" coordorigin="18989,23856" coordsize="12,2">
              <v:shape style="position:absolute;left:18989;top:23856;width:12;height:2" coordorigin="18989,23856" coordsize="12,0" path="m18989,23856l19001,23856e" filled="false" stroked="true" strokeweight="0pt" strokecolor="#000000">
                <v:path arrowok="t"/>
              </v:shape>
            </v:group>
            <v:group style="position:absolute;left:18989;top:23856;width:12;height:2" coordorigin="18989,23856" coordsize="12,2">
              <v:shape style="position:absolute;left:18989;top:23856;width:12;height:2" coordorigin="18989,23856" coordsize="12,0" path="m18989,23856l19001,23856e" filled="false" stroked="true" strokeweight="0pt" strokecolor="#000000">
                <v:path arrowok="t"/>
              </v:shape>
            </v:group>
            <v:group style="position:absolute;left:18985;top:23856;width:19;height:2" coordorigin="18985,23856" coordsize="19,2">
              <v:shape style="position:absolute;left:18985;top:23856;width:19;height:2" coordorigin="18985,23856" coordsize="19,0" path="m18985,23856l19003,23856e" filled="false" stroked="true" strokeweight="0pt" strokecolor="#000000">
                <v:path arrowok="t"/>
              </v:shape>
            </v:group>
            <v:group style="position:absolute;left:18989;top:23856;width:14;height:2" coordorigin="18989,23856" coordsize="14,2">
              <v:shape style="position:absolute;left:18989;top:23856;width:14;height:2" coordorigin="18989,23856" coordsize="14,0" path="m18989,23856l19003,23856e" filled="false" stroked="true" strokeweight="0pt" strokecolor="#000000">
                <v:path arrowok="t"/>
              </v:shape>
            </v:group>
            <v:group style="position:absolute;left:18985;top:23856;width:19;height:2" coordorigin="18985,23856" coordsize="19,2">
              <v:shape style="position:absolute;left:18985;top:23856;width:19;height:2" coordorigin="18985,23856" coordsize="19,0" path="m18985,23856l19003,23856e" filled="false" stroked="true" strokeweight="0pt" strokecolor="#000000">
                <v:path arrowok="t"/>
              </v:shape>
            </v:group>
            <v:group style="position:absolute;left:18982;top:23856;width:23;height:3" coordorigin="18982,23856" coordsize="23,3">
              <v:shape style="position:absolute;left:18982;top:23856;width:23;height:3" coordorigin="18982,23856" coordsize="23,3" path="m18982,23859l19005,23859,18985,23856,18982,23859xe" filled="true" fillcolor="#000000" stroked="false">
                <v:path arrowok="t"/>
                <v:fill type="solid"/>
              </v:shape>
              <v:shape style="position:absolute;left:18982;top:23856;width:23;height:3" coordorigin="18982,23856" coordsize="23,3" path="m18985,23856l19005,23859,19003,23856,18985,23856xe" filled="true" fillcolor="#000000" stroked="false">
                <v:path arrowok="t"/>
                <v:fill type="solid"/>
              </v:shape>
            </v:group>
            <v:group style="position:absolute;left:18985;top:23856;width:21;height:3" coordorigin="18985,23856" coordsize="21,3">
              <v:shape style="position:absolute;left:18985;top:23856;width:21;height:3" coordorigin="18985,23856" coordsize="21,3" path="m19003,23856l18985,23856,19005,23859,19003,23856xe" filled="false" stroked="true" strokeweight="0pt" strokecolor="#000000">
                <v:path arrowok="t"/>
              </v:shape>
            </v:group>
            <v:group style="position:absolute;left:18982;top:23856;width:23;height:3" coordorigin="18982,23856" coordsize="23,3">
              <v:shape style="position:absolute;left:18982;top:23856;width:23;height:3" coordorigin="18982,23856" coordsize="23,3" path="m18985,23856l19005,23859,18982,23859,18985,23856xe" filled="false" stroked="true" strokeweight="0pt" strokecolor="#000000">
                <v:path arrowok="t"/>
              </v:shape>
            </v:group>
            <v:group style="position:absolute;left:18980;top:23859;width:28;height:2" coordorigin="18980,23859" coordsize="28,2">
              <v:shape style="position:absolute;left:18980;top:23859;width:28;height:2" coordorigin="18980,23859" coordsize="28,0" path="m18980,23859l19007,23859e" filled="false" stroked="true" strokeweight="0pt" strokecolor="#000000">
                <v:path arrowok="t"/>
              </v:shape>
            </v:group>
            <v:group style="position:absolute;left:18982;top:23859;width:25;height:2" coordorigin="18982,23859" coordsize="25,2">
              <v:shape style="position:absolute;left:18982;top:23859;width:25;height:2" coordorigin="18982,23859" coordsize="25,0" path="m18982,23859l19007,23859e" filled="false" stroked="true" strokeweight="0pt" strokecolor="#000000">
                <v:path arrowok="t"/>
              </v:shape>
            </v:group>
            <v:group style="position:absolute;left:18980;top:23859;width:28;height:2" coordorigin="18980,23859" coordsize="28,2">
              <v:shape style="position:absolute;left:18980;top:23859;width:28;height:2" coordorigin="18980,23859" coordsize="28,0" path="m18980,23859l19007,23859e" filled="false" stroked="true" strokeweight="0pt" strokecolor="#000000">
                <v:path arrowok="t"/>
              </v:shape>
            </v:group>
            <v:group style="position:absolute;left:18978;top:23860;width:32;height:2" coordorigin="18978,23860" coordsize="32,2">
              <v:shape style="position:absolute;left:18978;top:23860;width:32;height:2" coordorigin="18978,23860" coordsize="32,0" path="m18978,23860l19010,23860e" filled="false" stroked="true" strokeweight=".112803pt" strokecolor="#000000">
                <v:path arrowok="t"/>
              </v:shape>
            </v:group>
            <v:group style="position:absolute;left:18980;top:23859;width:30;height:3" coordorigin="18980,23859" coordsize="30,3">
              <v:shape style="position:absolute;left:18980;top:23859;width:30;height:3" coordorigin="18980,23859" coordsize="30,3" path="m19007,23859l18980,23859,19010,23861,19007,23859xe" filled="false" stroked="true" strokeweight="0pt" strokecolor="#000000">
                <v:path arrowok="t"/>
              </v:shape>
            </v:group>
            <v:group style="position:absolute;left:18978;top:23859;width:32;height:3" coordorigin="18978,23859" coordsize="32,3">
              <v:shape style="position:absolute;left:18978;top:23859;width:32;height:3" coordorigin="18978,23859" coordsize="32,3" path="m18980,23859l19010,23861,18978,23861,18980,23859xe" filled="false" stroked="true" strokeweight="0pt" strokecolor="#000000">
                <v:path arrowok="t"/>
              </v:shape>
            </v:group>
            <v:group style="position:absolute;left:18976;top:23861;width:37;height:2" coordorigin="18976,23861" coordsize="37,2">
              <v:shape style="position:absolute;left:18976;top:23861;width:37;height:2" coordorigin="18976,23861" coordsize="37,0" path="m18976,23861l19012,23861e" filled="false" stroked="true" strokeweight="0pt" strokecolor="#000000">
                <v:path arrowok="t"/>
              </v:shape>
            </v:group>
            <v:group style="position:absolute;left:18978;top:23861;width:34;height:2" coordorigin="18978,23861" coordsize="34,2">
              <v:shape style="position:absolute;left:18978;top:23861;width:34;height:2" coordorigin="18978,23861" coordsize="34,0" path="m18978,23861l19012,23861e" filled="false" stroked="true" strokeweight="0pt" strokecolor="#000000">
                <v:path arrowok="t"/>
              </v:shape>
            </v:group>
            <v:group style="position:absolute;left:18976;top:23861;width:37;height:2" coordorigin="18976,23861" coordsize="37,2">
              <v:shape style="position:absolute;left:18976;top:23861;width:37;height:2" coordorigin="18976,23861" coordsize="37,0" path="m18976,23861l19012,23861e" filled="false" stroked="true" strokeweight="0pt" strokecolor="#000000">
                <v:path arrowok="t"/>
              </v:shape>
            </v:group>
            <v:group style="position:absolute;left:18976;top:23862;width:39;height:2" coordorigin="18976,23862" coordsize="39,2">
              <v:shape style="position:absolute;left:18976;top:23862;width:39;height:2" coordorigin="18976,23862" coordsize="39,0" path="m18976,23862l19014,23862e" filled="false" stroked="true" strokeweight=".112803pt" strokecolor="#000000">
                <v:path arrowok="t"/>
              </v:shape>
            </v:group>
            <v:group style="position:absolute;left:18976;top:23861;width:39;height:3" coordorigin="18976,23861" coordsize="39,3">
              <v:shape style="position:absolute;left:18976;top:23861;width:39;height:3" coordorigin="18976,23861" coordsize="39,3" path="m19012,23861l18976,23861,19014,23863,19012,23861xe" filled="false" stroked="true" strokeweight="0pt" strokecolor="#000000">
                <v:path arrowok="t"/>
              </v:shape>
            </v:group>
            <v:group style="position:absolute;left:18976;top:23861;width:39;height:3" coordorigin="18976,23861" coordsize="39,3">
              <v:shape style="position:absolute;left:18976;top:23861;width:39;height:3" coordorigin="18976,23861" coordsize="39,3" path="m18976,23861l19014,23863,18976,23863,18976,23861xe" filled="false" stroked="true" strokeweight="0pt" strokecolor="#000000">
                <v:path arrowok="t"/>
              </v:shape>
            </v:group>
            <v:group style="position:absolute;left:18973;top:23864;width:41;height:2" coordorigin="18973,23864" coordsize="41,2">
              <v:shape style="position:absolute;left:18973;top:23864;width:41;height:2" coordorigin="18973,23864" coordsize="41,0" path="m18973,23864l19014,23864e" filled="false" stroked="true" strokeweight=".112803pt" strokecolor="#000000">
                <v:path arrowok="t"/>
              </v:shape>
            </v:group>
            <v:group style="position:absolute;left:18976;top:23863;width:39;height:3" coordorigin="18976,23863" coordsize="39,3">
              <v:shape style="position:absolute;left:18976;top:23863;width:39;height:3" coordorigin="18976,23863" coordsize="39,3" path="m19014,23863l18976,23863,19014,23865,19014,23863xe" filled="false" stroked="true" strokeweight="0pt" strokecolor="#000000">
                <v:path arrowok="t"/>
              </v:shape>
            </v:group>
            <v:group style="position:absolute;left:18973;top:23863;width:41;height:3" coordorigin="18973,23863" coordsize="41,3">
              <v:shape style="position:absolute;left:18973;top:23863;width:41;height:3" coordorigin="18973,23863" coordsize="41,3" path="m18976,23863l19014,23865,18973,23865,18976,23863xe" filled="false" stroked="true" strokeweight="0pt" strokecolor="#000000">
                <v:path arrowok="t"/>
              </v:shape>
            </v:group>
            <v:group style="position:absolute;left:18971;top:23866;width:46;height:2" coordorigin="18971,23866" coordsize="46,2">
              <v:shape style="position:absolute;left:18971;top:23866;width:46;height:2" coordorigin="18971,23866" coordsize="46,0" path="m18971,23866l19016,23866e" filled="false" stroked="true" strokeweight=".112803pt" strokecolor="#000000">
                <v:path arrowok="t"/>
              </v:shape>
            </v:group>
            <v:group style="position:absolute;left:18973;top:23865;width:43;height:3" coordorigin="18973,23865" coordsize="43,3">
              <v:shape style="position:absolute;left:18973;top:23865;width:43;height:3" coordorigin="18973,23865" coordsize="43,3" path="m19014,23865l18973,23865,19016,23868,19014,23865xe" filled="false" stroked="true" strokeweight="0pt" strokecolor="#000000">
                <v:path arrowok="t"/>
              </v:shape>
            </v:group>
            <v:group style="position:absolute;left:18971;top:23865;width:46;height:3" coordorigin="18971,23865" coordsize="46,3">
              <v:shape style="position:absolute;left:18971;top:23865;width:46;height:3" coordorigin="18971,23865" coordsize="46,3" path="m18973,23865l19016,23868,18971,23868,18973,23865xe" filled="false" stroked="true" strokeweight="0pt" strokecolor="#000000">
                <v:path arrowok="t"/>
              </v:shape>
            </v:group>
            <v:group style="position:absolute;left:18971;top:23869;width:48;height:2" coordorigin="18971,23869" coordsize="48,2">
              <v:shape style="position:absolute;left:18971;top:23869;width:48;height:2" coordorigin="18971,23869" coordsize="48,0" path="m18971,23869l19019,23869e" filled="false" stroked="true" strokeweight=".112803pt" strokecolor="#000000">
                <v:path arrowok="t"/>
              </v:shape>
            </v:group>
            <v:group style="position:absolute;left:18971;top:23868;width:48;height:3" coordorigin="18971,23868" coordsize="48,3">
              <v:shape style="position:absolute;left:18971;top:23868;width:48;height:3" coordorigin="18971,23868" coordsize="48,3" path="m19016,23868l18971,23868,19019,23870,19016,23868xe" filled="false" stroked="true" strokeweight="0pt" strokecolor="#000000">
                <v:path arrowok="t"/>
              </v:shape>
            </v:group>
            <v:group style="position:absolute;left:18971;top:23868;width:48;height:3" coordorigin="18971,23868" coordsize="48,3">
              <v:shape style="position:absolute;left:18971;top:23868;width:48;height:3" coordorigin="18971,23868" coordsize="48,3" path="m18971,23868l19019,23870,18971,23870,18971,23868xe" filled="false" stroked="true" strokeweight="0pt" strokecolor="#000000">
                <v:path arrowok="t"/>
              </v:shape>
            </v:group>
            <v:group style="position:absolute;left:18969;top:23871;width:50;height:2" coordorigin="18969,23871" coordsize="50,2">
              <v:shape style="position:absolute;left:18969;top:23871;width:50;height:2" coordorigin="18969,23871" coordsize="50,0" path="m18969,23871l19019,23871e" filled="false" stroked="true" strokeweight=".112803pt" strokecolor="#000000">
                <v:path arrowok="t"/>
              </v:shape>
            </v:group>
            <v:group style="position:absolute;left:18971;top:23870;width:48;height:3" coordorigin="18971,23870" coordsize="48,3">
              <v:shape style="position:absolute;left:18971;top:23870;width:48;height:3" coordorigin="18971,23870" coordsize="48,3" path="m19019,23870l18971,23870,19019,23872,19019,23870xe" filled="false" stroked="true" strokeweight="0pt" strokecolor="#000000">
                <v:path arrowok="t"/>
              </v:shape>
            </v:group>
            <v:group style="position:absolute;left:18969;top:23870;width:50;height:3" coordorigin="18969,23870" coordsize="50,3">
              <v:shape style="position:absolute;left:18969;top:23870;width:50;height:3" coordorigin="18969,23870" coordsize="50,3" path="m18971,23870l19019,23872,18969,23872,18971,23870xe" filled="false" stroked="true" strokeweight="0pt" strokecolor="#000000">
                <v:path arrowok="t"/>
              </v:shape>
            </v:group>
            <v:group style="position:absolute;left:18969;top:23873;width:50;height:2" coordorigin="18969,23873" coordsize="50,2">
              <v:shape style="position:absolute;left:18969;top:23873;width:50;height:2" coordorigin="18969,23873" coordsize="50,0" path="m18969,23873l19019,23873e" filled="false" stroked="true" strokeweight=".112803pt" strokecolor="#000000">
                <v:path arrowok="t"/>
              </v:shape>
            </v:group>
            <v:group style="position:absolute;left:18969;top:23872;width:50;height:3" coordorigin="18969,23872" coordsize="50,3">
              <v:shape style="position:absolute;left:18969;top:23872;width:50;height:3" coordorigin="18969,23872" coordsize="50,3" path="m19019,23872l18969,23872,19019,23874,19019,23872xe" filled="false" stroked="true" strokeweight="0pt" strokecolor="#000000">
                <v:path arrowok="t"/>
              </v:shape>
            </v:group>
            <v:group style="position:absolute;left:18969;top:23872;width:50;height:3" coordorigin="18969,23872" coordsize="50,3">
              <v:shape style="position:absolute;left:18969;top:23872;width:50;height:3" coordorigin="18969,23872" coordsize="50,3" path="m18969,23872l19019,23874,18969,23874,18969,23872xe" filled="false" stroked="true" strokeweight="0pt" strokecolor="#000000">
                <v:path arrowok="t"/>
              </v:shape>
            </v:group>
            <v:group style="position:absolute;left:18969;top:23875;width:52;height:2" coordorigin="18969,23875" coordsize="52,2">
              <v:shape style="position:absolute;left:18969;top:23875;width:52;height:2" coordorigin="18969,23875" coordsize="52,0" path="m18969,23875l19021,23875e" filled="false" stroked="true" strokeweight=".112803pt" strokecolor="#000000">
                <v:path arrowok="t"/>
              </v:shape>
            </v:group>
            <v:group style="position:absolute;left:18969;top:23874;width:52;height:3" coordorigin="18969,23874" coordsize="52,3">
              <v:shape style="position:absolute;left:18969;top:23874;width:52;height:3" coordorigin="18969,23874" coordsize="52,3" path="m19019,23874l18969,23874,19021,23877,19019,23874xe" filled="false" stroked="true" strokeweight="0pt" strokecolor="#000000">
                <v:path arrowok="t"/>
              </v:shape>
            </v:group>
            <v:group style="position:absolute;left:18969;top:23874;width:52;height:3" coordorigin="18969,23874" coordsize="52,3">
              <v:shape style="position:absolute;left:18969;top:23874;width:52;height:3" coordorigin="18969,23874" coordsize="52,3" path="m18969,23874l19021,23877,18969,23877,18969,23874xe" filled="false" stroked="true" strokeweight="0pt" strokecolor="#000000">
                <v:path arrowok="t"/>
              </v:shape>
            </v:group>
            <v:group style="position:absolute;left:18967;top:23878;width:55;height:2" coordorigin="18967,23878" coordsize="55,2">
              <v:shape style="position:absolute;left:18967;top:23878;width:55;height:2" coordorigin="18967,23878" coordsize="55,0" path="m18967,23878l19021,23878e" filled="false" stroked="true" strokeweight=".112803pt" strokecolor="#000000">
                <v:path arrowok="t"/>
              </v:shape>
            </v:group>
            <v:group style="position:absolute;left:18969;top:23877;width:52;height:3" coordorigin="18969,23877" coordsize="52,3">
              <v:shape style="position:absolute;left:18969;top:23877;width:52;height:3" coordorigin="18969,23877" coordsize="52,3" path="m19021,23877l18969,23877,19021,23879,19021,23877xe" filled="false" stroked="true" strokeweight="0pt" strokecolor="#000000">
                <v:path arrowok="t"/>
              </v:shape>
            </v:group>
            <v:group style="position:absolute;left:18967;top:23877;width:55;height:3" coordorigin="18967,23877" coordsize="55,3">
              <v:shape style="position:absolute;left:18967;top:23877;width:55;height:3" coordorigin="18967,23877" coordsize="55,3" path="m18969,23877l19021,23879,18967,23879,18969,23877xe" filled="false" stroked="true" strokeweight="0pt" strokecolor="#000000">
                <v:path arrowok="t"/>
              </v:shape>
            </v:group>
            <v:group style="position:absolute;left:18967;top:23880;width:55;height:2" coordorigin="18967,23880" coordsize="55,2">
              <v:shape style="position:absolute;left:18967;top:23880;width:55;height:2" coordorigin="18967,23880" coordsize="55,0" path="m18967,23880l19021,23880e" filled="false" stroked="true" strokeweight=".112803pt" strokecolor="#000000">
                <v:path arrowok="t"/>
              </v:shape>
            </v:group>
            <v:group style="position:absolute;left:18967;top:23879;width:55;height:3" coordorigin="18967,23879" coordsize="55,3">
              <v:shape style="position:absolute;left:18967;top:23879;width:55;height:3" coordorigin="18967,23879" coordsize="55,3" path="m19021,23879l18967,23879,19021,23881,19021,23879xe" filled="false" stroked="true" strokeweight="0pt" strokecolor="#000000">
                <v:path arrowok="t"/>
              </v:shape>
            </v:group>
            <v:group style="position:absolute;left:18967;top:23879;width:55;height:3" coordorigin="18967,23879" coordsize="55,3">
              <v:shape style="position:absolute;left:18967;top:23879;width:55;height:3" coordorigin="18967,23879" coordsize="55,3" path="m18967,23879l19021,23881,18967,23881,18967,23879xe" filled="false" stroked="true" strokeweight="0pt" strokecolor="#000000">
                <v:path arrowok="t"/>
              </v:shape>
            </v:group>
            <v:group style="position:absolute;left:18967;top:23883;width:55;height:2" coordorigin="18967,23883" coordsize="55,2">
              <v:shape style="position:absolute;left:18967;top:23883;width:55;height:2" coordorigin="18967,23883" coordsize="55,0" path="m18967,23883l19021,23883e" filled="false" stroked="true" strokeweight=".225606pt" strokecolor="#000000">
                <v:path arrowok="t"/>
              </v:shape>
            </v:group>
            <v:group style="position:absolute;left:18967;top:23881;width:55;height:5" coordorigin="18967,23881" coordsize="55,5">
              <v:shape style="position:absolute;left:18967;top:23881;width:55;height:5" coordorigin="18967,23881" coordsize="55,5" path="m19021,23881l18967,23881,19021,23886,19021,23881xe" filled="false" stroked="true" strokeweight="0pt" strokecolor="#000000">
                <v:path arrowok="t"/>
              </v:shape>
            </v:group>
            <v:group style="position:absolute;left:18967;top:23881;width:55;height:5" coordorigin="18967,23881" coordsize="55,5">
              <v:shape style="position:absolute;left:18967;top:23881;width:55;height:5" coordorigin="18967,23881" coordsize="55,5" path="m18967,23881l19021,23886,18967,23886,18967,23881xe" filled="false" stroked="true" strokeweight="0pt" strokecolor="#000000">
                <v:path arrowok="t"/>
              </v:shape>
            </v:group>
            <v:group style="position:absolute;left:18967;top:23887;width:55;height:2" coordorigin="18967,23887" coordsize="55,2">
              <v:shape style="position:absolute;left:18967;top:23887;width:55;height:2" coordorigin="18967,23887" coordsize="55,0" path="m18967,23887l19021,23887e" filled="false" stroked="true" strokeweight=".112803pt" strokecolor="#000000">
                <v:path arrowok="t"/>
              </v:shape>
            </v:group>
            <v:group style="position:absolute;left:18967;top:23886;width:55;height:3" coordorigin="18967,23886" coordsize="55,3">
              <v:shape style="position:absolute;left:18967;top:23886;width:55;height:3" coordorigin="18967,23886" coordsize="55,3" path="m19021,23886l18967,23886,19021,23888,19021,23886xe" filled="false" stroked="true" strokeweight="0pt" strokecolor="#000000">
                <v:path arrowok="t"/>
              </v:shape>
            </v:group>
            <v:group style="position:absolute;left:18967;top:23886;width:55;height:3" coordorigin="18967,23886" coordsize="55,3">
              <v:shape style="position:absolute;left:18967;top:23886;width:55;height:3" coordorigin="18967,23886" coordsize="55,3" path="m18967,23886l19021,23888,18969,23888,18967,23886xe" filled="false" stroked="true" strokeweight="0pt" strokecolor="#000000">
                <v:path arrowok="t"/>
              </v:shape>
            </v:group>
            <v:group style="position:absolute;left:18969;top:23889;width:52;height:2" coordorigin="18969,23889" coordsize="52,2">
              <v:shape style="position:absolute;left:18969;top:23889;width:52;height:2" coordorigin="18969,23889" coordsize="52,0" path="m18969,23889l19021,23889e" filled="false" stroked="true" strokeweight=".112803pt" strokecolor="#000000">
                <v:path arrowok="t"/>
              </v:shape>
            </v:group>
            <v:group style="position:absolute;left:18969;top:23888;width:52;height:3" coordorigin="18969,23888" coordsize="52,3">
              <v:shape style="position:absolute;left:18969;top:23888;width:52;height:3" coordorigin="18969,23888" coordsize="52,3" path="m19021,23888l18969,23888,19019,23890,19021,23888xe" filled="false" stroked="true" strokeweight="0pt" strokecolor="#000000">
                <v:path arrowok="t"/>
              </v:shape>
            </v:group>
            <v:group style="position:absolute;left:18969;top:23888;width:50;height:3" coordorigin="18969,23888" coordsize="50,3">
              <v:shape style="position:absolute;left:18969;top:23888;width:50;height:3" coordorigin="18969,23888" coordsize="50,3" path="m18969,23888l19019,23890,18969,23890,18969,23888xe" filled="false" stroked="true" strokeweight="0pt" strokecolor="#000000">
                <v:path arrowok="t"/>
              </v:shape>
            </v:group>
            <v:group style="position:absolute;left:18969;top:23891;width:50;height:2" coordorigin="18969,23891" coordsize="50,2">
              <v:shape style="position:absolute;left:18969;top:23891;width:50;height:2" coordorigin="18969,23891" coordsize="50,0" path="m18969,23891l19019,23891e" filled="false" stroked="true" strokeweight=".112803pt" strokecolor="#000000">
                <v:path arrowok="t"/>
              </v:shape>
            </v:group>
            <v:group style="position:absolute;left:18969;top:23890;width:50;height:3" coordorigin="18969,23890" coordsize="50,3">
              <v:shape style="position:absolute;left:18969;top:23890;width:50;height:3" coordorigin="18969,23890" coordsize="50,3" path="m19019,23890l18969,23890,19019,23892,19019,23890xe" filled="false" stroked="true" strokeweight="0pt" strokecolor="#000000">
                <v:path arrowok="t"/>
              </v:shape>
            </v:group>
            <v:group style="position:absolute;left:18969;top:23890;width:50;height:3" coordorigin="18969,23890" coordsize="50,3">
              <v:shape style="position:absolute;left:18969;top:23890;width:50;height:3" coordorigin="18969,23890" coordsize="50,3" path="m18969,23890l19019,23892,18969,23892,18969,23890xe" filled="false" stroked="true" strokeweight="0pt" strokecolor="#000000">
                <v:path arrowok="t"/>
              </v:shape>
            </v:group>
            <v:group style="position:absolute;left:18969;top:23894;width:50;height:2" coordorigin="18969,23894" coordsize="50,2">
              <v:shape style="position:absolute;left:18969;top:23894;width:50;height:2" coordorigin="18969,23894" coordsize="50,0" path="m18969,23894l19019,23894e" filled="false" stroked="true" strokeweight=".112803pt" strokecolor="#000000">
                <v:path arrowok="t"/>
              </v:shape>
            </v:group>
            <v:group style="position:absolute;left:18969;top:23892;width:50;height:3" coordorigin="18969,23892" coordsize="50,3">
              <v:shape style="position:absolute;left:18969;top:23892;width:50;height:3" coordorigin="18969,23892" coordsize="50,3" path="m19019,23892l18969,23892,19019,23895,19019,23892xe" filled="false" stroked="true" strokeweight="0pt" strokecolor="#000000">
                <v:path arrowok="t"/>
              </v:shape>
            </v:group>
            <v:group style="position:absolute;left:18969;top:23892;width:50;height:3" coordorigin="18969,23892" coordsize="50,3">
              <v:shape style="position:absolute;left:18969;top:23892;width:50;height:3" coordorigin="18969,23892" coordsize="50,3" path="m18969,23892l19019,23895,18971,23895,18969,23892xe" filled="false" stroked="true" strokeweight="0pt" strokecolor="#000000">
                <v:path arrowok="t"/>
              </v:shape>
            </v:group>
            <v:group style="position:absolute;left:18971;top:23896;width:48;height:2" coordorigin="18971,23896" coordsize="48,2">
              <v:shape style="position:absolute;left:18971;top:23896;width:48;height:2" coordorigin="18971,23896" coordsize="48,0" path="m18971,23896l19019,23896e" filled="false" stroked="true" strokeweight=".112803pt" strokecolor="#000000">
                <v:path arrowok="t"/>
              </v:shape>
            </v:group>
            <v:group style="position:absolute;left:18971;top:23895;width:48;height:3" coordorigin="18971,23895" coordsize="48,3">
              <v:shape style="position:absolute;left:18971;top:23895;width:48;height:3" coordorigin="18971,23895" coordsize="48,3" path="m19019,23895l18971,23895,19016,23897,19019,23895xe" filled="false" stroked="true" strokeweight="0pt" strokecolor="#000000">
                <v:path arrowok="t"/>
              </v:shape>
            </v:group>
            <v:group style="position:absolute;left:18971;top:23895;width:46;height:3" coordorigin="18971,23895" coordsize="46,3">
              <v:shape style="position:absolute;left:18971;top:23895;width:46;height:3" coordorigin="18971,23895" coordsize="46,3" path="m18971,23895l19016,23897,18971,23897,18971,23895xe" filled="false" stroked="true" strokeweight="0pt" strokecolor="#000000">
                <v:path arrowok="t"/>
              </v:shape>
            </v:group>
            <v:group style="position:absolute;left:18971;top:23898;width:46;height:2" coordorigin="18971,23898" coordsize="46,2">
              <v:shape style="position:absolute;left:18971;top:23898;width:46;height:2" coordorigin="18971,23898" coordsize="46,0" path="m18971,23898l19016,23898e" filled="false" stroked="true" strokeweight=".112803pt" strokecolor="#000000">
                <v:path arrowok="t"/>
              </v:shape>
            </v:group>
            <v:group style="position:absolute;left:18971;top:23897;width:46;height:3" coordorigin="18971,23897" coordsize="46,3">
              <v:shape style="position:absolute;left:18971;top:23897;width:46;height:3" coordorigin="18971,23897" coordsize="46,3" path="m19016,23897l18971,23897,19014,23899,19016,23897xe" filled="false" stroked="true" strokeweight="0pt" strokecolor="#000000">
                <v:path arrowok="t"/>
              </v:shape>
            </v:group>
            <v:group style="position:absolute;left:18971;top:23897;width:43;height:3" coordorigin="18971,23897" coordsize="43,3">
              <v:shape style="position:absolute;left:18971;top:23897;width:43;height:3" coordorigin="18971,23897" coordsize="43,3" path="m18971,23897l19014,23899,18973,23899,18971,23897xe" filled="false" stroked="true" strokeweight="0pt" strokecolor="#000000">
                <v:path arrowok="t"/>
              </v:shape>
            </v:group>
            <v:group style="position:absolute;left:18973;top:23900;width:41;height:2" coordorigin="18973,23900" coordsize="41,2">
              <v:shape style="position:absolute;left:18973;top:23900;width:41;height:2" coordorigin="18973,23900" coordsize="41,0" path="m18973,23900l19014,23900e" filled="false" stroked="true" strokeweight=".112803pt" strokecolor="#000000">
                <v:path arrowok="t"/>
              </v:shape>
            </v:group>
            <v:group style="position:absolute;left:18973;top:23899;width:41;height:3" coordorigin="18973,23899" coordsize="41,3">
              <v:shape style="position:absolute;left:18973;top:23899;width:41;height:3" coordorigin="18973,23899" coordsize="41,3" path="m19014,23899l18973,23899,19014,23901,19014,23899xe" filled="false" stroked="true" strokeweight="0pt" strokecolor="#000000">
                <v:path arrowok="t"/>
              </v:shape>
            </v:group>
            <v:group style="position:absolute;left:18973;top:23899;width:41;height:3" coordorigin="18973,23899" coordsize="41,3">
              <v:shape style="position:absolute;left:18973;top:23899;width:41;height:3" coordorigin="18973,23899" coordsize="41,3" path="m18973,23899l19014,23901,18976,23901,18973,23899xe" filled="false" stroked="true" strokeweight="0pt" strokecolor="#000000">
                <v:path arrowok="t"/>
              </v:shape>
            </v:group>
            <v:group style="position:absolute;left:18976;top:23901;width:39;height:2" coordorigin="18976,23901" coordsize="39,2">
              <v:shape style="position:absolute;left:18976;top:23901;width:39;height:2" coordorigin="18976,23901" coordsize="39,0" path="m18976,23901l19014,23901e" filled="false" stroked="true" strokeweight="0pt" strokecolor="#000000">
                <v:path arrowok="t"/>
              </v:shape>
            </v:group>
            <v:group style="position:absolute;left:18976;top:23901;width:37;height:2" coordorigin="18976,23901" coordsize="37,2">
              <v:shape style="position:absolute;left:18976;top:23901;width:37;height:2" coordorigin="18976,23901" coordsize="37,0" path="m18976,23901l19012,23901e" filled="false" stroked="true" strokeweight="0pt" strokecolor="#000000">
                <v:path arrowok="t"/>
              </v:shape>
            </v:group>
            <v:group style="position:absolute;left:18976;top:23901;width:39;height:2" coordorigin="18976,23901" coordsize="39,2">
              <v:shape style="position:absolute;left:18976;top:23901;width:39;height:2" coordorigin="18976,23901" coordsize="39,0" path="m18976,23901l19014,23901e" filled="false" stroked="true" strokeweight="0pt" strokecolor="#000000">
                <v:path arrowok="t"/>
              </v:shape>
            </v:group>
            <v:group style="position:absolute;left:18976;top:23903;width:37;height:2" coordorigin="18976,23903" coordsize="37,2">
              <v:shape style="position:absolute;left:18976;top:23903;width:37;height:2" coordorigin="18976,23903" coordsize="37,0" path="m18976,23903l19012,23903e" filled="false" stroked="true" strokeweight=".112803pt" strokecolor="#000000">
                <v:path arrowok="t"/>
              </v:shape>
            </v:group>
            <v:group style="position:absolute;left:18976;top:23901;width:37;height:3" coordorigin="18976,23901" coordsize="37,3">
              <v:shape style="position:absolute;left:18976;top:23901;width:37;height:3" coordorigin="18976,23901" coordsize="37,3" path="m19012,23901l18976,23901,19010,23904,19012,23901xe" filled="false" stroked="true" strokeweight="0pt" strokecolor="#000000">
                <v:path arrowok="t"/>
              </v:shape>
            </v:group>
            <v:group style="position:absolute;left:18976;top:23901;width:34;height:3" coordorigin="18976,23901" coordsize="34,3">
              <v:shape style="position:absolute;left:18976;top:23901;width:34;height:3" coordorigin="18976,23901" coordsize="34,3" path="m18976,23901l19010,23904,18978,23904,18976,23901xe" filled="false" stroked="true" strokeweight="0pt" strokecolor="#000000">
                <v:path arrowok="t"/>
              </v:shape>
            </v:group>
            <v:group style="position:absolute;left:18978;top:23905;width:32;height:2" coordorigin="18978,23905" coordsize="32,2">
              <v:shape style="position:absolute;left:18978;top:23905;width:32;height:2" coordorigin="18978,23905" coordsize="32,0" path="m18978,23905l19010,23905e" filled="false" stroked="true" strokeweight=".112803pt" strokecolor="#000000">
                <v:path arrowok="t"/>
              </v:shape>
            </v:group>
            <v:group style="position:absolute;left:18978;top:23904;width:32;height:3" coordorigin="18978,23904" coordsize="32,3">
              <v:shape style="position:absolute;left:18978;top:23904;width:32;height:3" coordorigin="18978,23904" coordsize="32,3" path="m19010,23904l18978,23904,19007,23906,19010,23904xe" filled="false" stroked="true" strokeweight="0pt" strokecolor="#000000">
                <v:path arrowok="t"/>
              </v:shape>
            </v:group>
            <v:group style="position:absolute;left:18978;top:23904;width:30;height:3" coordorigin="18978,23904" coordsize="30,3">
              <v:shape style="position:absolute;left:18978;top:23904;width:30;height:3" coordorigin="18978,23904" coordsize="30,3" path="m18978,23904l19007,23906,18980,23906,18978,23904xe" filled="false" stroked="true" strokeweight="0pt" strokecolor="#000000">
                <v:path arrowok="t"/>
              </v:shape>
            </v:group>
            <v:group style="position:absolute;left:18980;top:23906;width:28;height:2" coordorigin="18980,23906" coordsize="28,2">
              <v:shape style="position:absolute;left:18980;top:23906;width:28;height:2" coordorigin="18980,23906" coordsize="28,0" path="m18980,23906l19007,23906e" filled="false" stroked="true" strokeweight="0pt" strokecolor="#000000">
                <v:path arrowok="t"/>
              </v:shape>
            </v:group>
            <v:group style="position:absolute;left:18980;top:23906;width:28;height:2" coordorigin="18980,23906" coordsize="28,2">
              <v:shape style="position:absolute;left:18980;top:23906;width:28;height:2" coordorigin="18980,23906" coordsize="28,0" path="m18980,23906l19007,23906e" filled="false" stroked="true" strokeweight="0pt" strokecolor="#000000">
                <v:path arrowok="t"/>
              </v:shape>
            </v:group>
            <v:group style="position:absolute;left:18980;top:23906;width:25;height:2" coordorigin="18980,23906" coordsize="25,2">
              <v:shape style="position:absolute;left:18980;top:23906;width:25;height:2" coordorigin="18980,23906" coordsize="25,0" path="m18980,23906l19005,23906e" filled="false" stroked="true" strokeweight="0pt" strokecolor="#000000">
                <v:path arrowok="t"/>
              </v:shape>
            </v:group>
            <v:group style="position:absolute;left:18982;top:23906;width:23;height:3" coordorigin="18982,23906" coordsize="23,3">
              <v:shape style="position:absolute;left:18982;top:23906;width:23;height:3" coordorigin="18982,23906" coordsize="23,3" path="m18982,23906l19003,23908,19005,23906,18982,23906xe" filled="true" fillcolor="#000000" stroked="false">
                <v:path arrowok="t"/>
                <v:fill type="solid"/>
              </v:shape>
              <v:shape style="position:absolute;left:18982;top:23906;width:23;height:3" coordorigin="18982,23906" coordsize="23,3" path="m18982,23906l18985,23908,19003,23908,18982,23906xe" filled="true" fillcolor="#000000" stroked="false">
                <v:path arrowok="t"/>
                <v:fill type="solid"/>
              </v:shape>
            </v:group>
            <v:group style="position:absolute;left:18982;top:23906;width:23;height:3" coordorigin="18982,23906" coordsize="23,3">
              <v:shape style="position:absolute;left:18982;top:23906;width:23;height:3" coordorigin="18982,23906" coordsize="23,3" path="m19005,23906l18982,23906,19003,23908,19005,23906xe" filled="false" stroked="true" strokeweight="0pt" strokecolor="#000000">
                <v:path arrowok="t"/>
              </v:shape>
            </v:group>
            <v:group style="position:absolute;left:18982;top:23906;width:21;height:3" coordorigin="18982,23906" coordsize="21,3">
              <v:shape style="position:absolute;left:18982;top:23906;width:21;height:3" coordorigin="18982,23906" coordsize="21,3" path="m18982,23906l19003,23908,18985,23908,18982,23906xe" filled="false" stroked="true" strokeweight="0pt" strokecolor="#000000">
                <v:path arrowok="t"/>
              </v:shape>
            </v:group>
            <v:group style="position:absolute;left:18985;top:23908;width:19;height:2" coordorigin="18985,23908" coordsize="19,2">
              <v:shape style="position:absolute;left:18985;top:23908;width:19;height:2" coordorigin="18985,23908" coordsize="19,0" path="m18985,23908l19003,23908e" filled="false" stroked="true" strokeweight="0pt" strokecolor="#000000">
                <v:path arrowok="t"/>
              </v:shape>
            </v:group>
            <v:group style="position:absolute;left:18985;top:23908;width:19;height:2" coordorigin="18985,23908" coordsize="19,2">
              <v:shape style="position:absolute;left:18985;top:23908;width:19;height:2" coordorigin="18985,23908" coordsize="19,0" path="m18985,23908l19003,23908e" filled="false" stroked="true" strokeweight="0pt" strokecolor="#000000">
                <v:path arrowok="t"/>
              </v:shape>
            </v:group>
            <v:group style="position:absolute;left:18985;top:23908;width:16;height:2" coordorigin="18985,23908" coordsize="16,2">
              <v:shape style="position:absolute;left:18985;top:23908;width:16;height:2" coordorigin="18985,23908" coordsize="16,0" path="m18985,23908l19001,23908e" filled="false" stroked="true" strokeweight="0pt" strokecolor="#000000">
                <v:path arrowok="t"/>
              </v:shape>
            </v:group>
            <v:group style="position:absolute;left:18989;top:23908;width:12;height:2" coordorigin="18989,23908" coordsize="12,2">
              <v:shape style="position:absolute;left:18989;top:23908;width:12;height:2" coordorigin="18989,23908" coordsize="12,0" path="m18989,23908l19001,23908e" filled="false" stroked="true" strokeweight="0pt" strokecolor="#000000">
                <v:path arrowok="t"/>
              </v:shape>
            </v:group>
            <v:group style="position:absolute;left:18989;top:23908;width:7;height:2" coordorigin="18989,23908" coordsize="7,2">
              <v:shape style="position:absolute;left:18989;top:23908;width:7;height:2" coordorigin="18989,23908" coordsize="7,0" path="m18989,23908l18996,23908e" filled="false" stroked="true" strokeweight="0pt" strokecolor="#000000">
                <v:path arrowok="t"/>
              </v:shape>
            </v:group>
            <v:group style="position:absolute;left:18989;top:23908;width:7;height:2" coordorigin="18989,23908" coordsize="7,2">
              <v:shape style="position:absolute;left:18989;top:23908;width:7;height:2" coordorigin="18989,23908" coordsize="7,0" path="m18989,23908l18996,23908e" filled="false" stroked="true" strokeweight="0pt" strokecolor="#000000">
                <v:path arrowok="t"/>
              </v:shape>
            </v:group>
            <v:group style="position:absolute;left:18989;top:23908;width:12;height:2" coordorigin="18989,23908" coordsize="12,2">
              <v:shape style="position:absolute;left:18989;top:23908;width:12;height:2" coordorigin="18989,23908" coordsize="12,0" path="m18989,23908l19001,23908e" filled="false" stroked="true" strokeweight="0pt" strokecolor="#000000">
                <v:path arrowok="t"/>
              </v:shape>
              <v:shape style="position:absolute;left:10837;top:10546;width:100;height:81" type="#_x0000_t75" stroked="false">
                <v:imagedata r:id="rId8" o:title=""/>
              </v:shape>
              <v:shape style="position:absolute;left:9698;top:8687;width:103;height:81" type="#_x0000_t75" stroked="false">
                <v:imagedata r:id="rId9" o:title=""/>
              </v:shape>
            </v:group>
            <v:group style="position:absolute;left:11;top:8;width:22381;height:31653" coordorigin="11,8" coordsize="22381,31653">
              <v:shape style="position:absolute;left:11;top:8;width:22381;height:31653" coordorigin="11,8" coordsize="22381,31653" path="m11,31660l11,8,22391,8,11,8,11,31660e" filled="false" stroked="true" strokeweight=".676817pt" strokecolor="#000000">
                <v:path arrowok="t"/>
              </v:shape>
            </v:group>
            <v:group style="position:absolute;left:1083;top:281;width:21052;height:31123" coordorigin="1083,281" coordsize="21052,31123">
              <v:shape style="position:absolute;left:1083;top:281;width:21052;height:31123" coordorigin="1083,281" coordsize="21052,31123" path="m22134,281l1083,281,1083,31403,22134,31403,22134,281e" filled="false" stroked="true" strokeweight=".676817pt" strokecolor="#000000">
                <v:path arrowok="t"/>
              </v:shape>
            </v:group>
            <v:group style="position:absolute;left:1649;top:29652;width:1999;height:2" coordorigin="1649,29652" coordsize="1999,2">
              <v:shape style="position:absolute;left:1649;top:29652;width:1999;height:2" coordorigin="1649,29652" coordsize="1999,0" path="m1649,29652l3648,29652e" filled="false" stroked="true" strokeweight=".78962pt" strokecolor="#0000ff">
                <v:path arrowok="t"/>
              </v:shape>
            </v:group>
            <v:group style="position:absolute;left:1638;top:28533;width:2006;height:2" coordorigin="1638,28533" coordsize="2006,2">
              <v:shape style="position:absolute;left:1638;top:28533;width:2006;height:2" coordorigin="1638,28533" coordsize="2006,0" path="m1638,28533l3644,28533e" filled="false" stroked="true" strokeweight=".78962pt" strokecolor="#ff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0,29932l2788,29932,2775,29930,2770,29932xe" filled="true" fillcolor="#000000" stroked="false">
                <v:path arrowok="t"/>
                <v:fill type="solid"/>
              </v:shape>
              <v:shape style="position:absolute;left:2770;top:29930;width:19;height:3" coordorigin="2770,29930" coordsize="19,3" path="m2775,29930l2788,29932,2786,29930,2775,29930xe" filled="true" fillcolor="#000000" stroked="false">
                <v:path arrowok="t"/>
                <v:fill type="solid"/>
              </v:shape>
            </v:group>
            <v:group style="position:absolute;left:2775;top:29930;width:14;height:3" coordorigin="2775,29930" coordsize="14,3">
              <v:shape style="position:absolute;left:2775;top:29930;width:14;height:3" coordorigin="2775,29930" coordsize="14,3" path="m2786,29930l2775,29930,2788,29932,2786,29930x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5,29930l2788,29932,2770,29932,2775,29930x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70;top:29932;width:23;height:2" coordorigin="2770,29932" coordsize="23,2">
              <v:shape style="position:absolute;left:2770;top:29932;width:23;height:2" coordorigin="2770,29932" coordsize="23,0" path="m2770,29932l2793,29932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66;top:29933;width:30;height:2" coordorigin="2766,29933" coordsize="30,2">
              <v:shape style="position:absolute;left:2766;top:29933;width:30;height:2" coordorigin="2766,29933" coordsize="30,0" path="m2766,29933l2795,29933e" filled="false" stroked="true" strokeweight=".112803pt" strokecolor="#000000">
                <v:path arrowok="t"/>
              </v:shape>
            </v:group>
            <v:group style="position:absolute;left:2768;top:29932;width:28;height:3" coordorigin="2768,29932" coordsize="28,3">
              <v:shape style="position:absolute;left:2768;top:29932;width:28;height:3" coordorigin="2768,29932" coordsize="28,3" path="m2793,29932l2768,29932,2795,29934,2793,29932xe" filled="false" stroked="true" strokeweight="0pt" strokecolor="#000000">
                <v:path arrowok="t"/>
              </v:shape>
            </v:group>
            <v:group style="position:absolute;left:2766;top:29932;width:30;height:3" coordorigin="2766,29932" coordsize="30,3">
              <v:shape style="position:absolute;left:2766;top:29932;width:30;height:3" coordorigin="2766,29932" coordsize="30,3" path="m2768,29932l2795,29934,2766,29934,2768,29932x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6;top:29934;width:32;height:2" coordorigin="2766,29934" coordsize="32,2">
              <v:shape style="position:absolute;left:2766;top:29934;width:32;height:2" coordorigin="2766,29934" coordsize="32,0" path="m2766,29934l2798,29934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1;top:29935;width:39;height:2" coordorigin="2761,29935" coordsize="39,2">
              <v:shape style="position:absolute;left:2761;top:29935;width:39;height:2" coordorigin="2761,29935" coordsize="39,0" path="m2761,29935l2800,29935e" filled="false" stroked="true" strokeweight=".112803pt" strokecolor="#000000">
                <v:path arrowok="t"/>
              </v:shape>
            </v:group>
            <v:group style="position:absolute;left:2764;top:29934;width:37;height:3" coordorigin="2764,29934" coordsize="37,3">
              <v:shape style="position:absolute;left:2764;top:29934;width:37;height:3" coordorigin="2764,29934" coordsize="37,3" path="m2798,29934l2764,29934,2800,29936,2798,29934xe" filled="false" stroked="true" strokeweight="0pt" strokecolor="#000000">
                <v:path arrowok="t"/>
              </v:shape>
            </v:group>
            <v:group style="position:absolute;left:2761;top:29934;width:39;height:3" coordorigin="2761,29934" coordsize="39,3">
              <v:shape style="position:absolute;left:2761;top:29934;width:39;height:3" coordorigin="2761,29934" coordsize="39,3" path="m2764,29934l2800,29936,2761,29936,2764,29934xe" filled="false" stroked="true" strokeweight="0pt" strokecolor="#000000">
                <v:path arrowok="t"/>
              </v:shape>
            </v:group>
            <v:group style="position:absolute;left:2759;top:29938;width:43;height:2" coordorigin="2759,29938" coordsize="43,2">
              <v:shape style="position:absolute;left:2759;top:29938;width:43;height:2" coordorigin="2759,29938" coordsize="43,0" path="m2759,29938l2802,29938e" filled="false" stroked="true" strokeweight=".112803pt" strokecolor="#000000">
                <v:path arrowok="t"/>
              </v:shape>
            </v:group>
            <v:group style="position:absolute;left:2761;top:29936;width:41;height:3" coordorigin="2761,29936" coordsize="41,3">
              <v:shape style="position:absolute;left:2761;top:29936;width:41;height:3" coordorigin="2761,29936" coordsize="41,3" path="m2800,29936l2761,29936,2802,29939,2800,29936xe" filled="false" stroked="true" strokeweight="0pt" strokecolor="#000000">
                <v:path arrowok="t"/>
              </v:shape>
            </v:group>
            <v:group style="position:absolute;left:2759;top:29936;width:43;height:3" coordorigin="2759,29936" coordsize="43,3">
              <v:shape style="position:absolute;left:2759;top:29936;width:43;height:3" coordorigin="2759,29936" coordsize="43,3" path="m2761,29936l2802,29939,2759,29939,2761,29936xe" filled="false" stroked="true" strokeweight="0pt" strokecolor="#000000">
                <v:path arrowok="t"/>
              </v:shape>
            </v:group>
            <v:group style="position:absolute;left:2757;top:29940;width:46;height:2" coordorigin="2757,29940" coordsize="46,2">
              <v:shape style="position:absolute;left:2757;top:29940;width:46;height:2" coordorigin="2757,29940" coordsize="46,0" path="m2757,29940l2802,29940e" filled="false" stroked="true" strokeweight=".112803pt" strokecolor="#000000">
                <v:path arrowok="t"/>
              </v:shape>
            </v:group>
            <v:group style="position:absolute;left:2759;top:29939;width:43;height:3" coordorigin="2759,29939" coordsize="43,3">
              <v:shape style="position:absolute;left:2759;top:29939;width:43;height:3" coordorigin="2759,29939" coordsize="43,3" path="m2802,29939l2759,29939,2802,29941,2802,29939xe" filled="false" stroked="true" strokeweight="0pt" strokecolor="#000000">
                <v:path arrowok="t"/>
              </v:shape>
            </v:group>
            <v:group style="position:absolute;left:2757;top:29939;width:46;height:3" coordorigin="2757,29939" coordsize="46,3">
              <v:shape style="position:absolute;left:2757;top:29939;width:46;height:3" coordorigin="2757,29939" coordsize="46,3" path="m2759,29939l2802,29941,2757,29941,2759,29939xe" filled="false" stroked="true" strokeweight="0pt" strokecolor="#000000">
                <v:path arrowok="t"/>
              </v:shape>
            </v:group>
            <v:group style="position:absolute;left:2757;top:29942;width:48;height:2" coordorigin="2757,29942" coordsize="48,2">
              <v:shape style="position:absolute;left:2757;top:29942;width:48;height:2" coordorigin="2757,29942" coordsize="48,0" path="m2757,29942l2804,29942e" filled="false" stroked="true" strokeweight=".112803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802,29941l2757,29941,2804,29943,2802,29941xe" filled="false" stroked="true" strokeweight="0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757,29941l2804,29943,2757,29943,2757,29941xe" filled="false" stroked="true" strokeweight="0pt" strokecolor="#000000">
                <v:path arrowok="t"/>
              </v:shape>
            </v:group>
            <v:group style="position:absolute;left:2755;top:29944;width:52;height:2" coordorigin="2755,29944" coordsize="52,2">
              <v:shape style="position:absolute;left:2755;top:29944;width:52;height:2" coordorigin="2755,29944" coordsize="52,0" path="m2755,29944l2807,29944e" filled="false" stroked="true" strokeweight=".112803pt" strokecolor="#000000">
                <v:path arrowok="t"/>
              </v:shape>
            </v:group>
            <v:group style="position:absolute;left:2757;top:29943;width:50;height:3" coordorigin="2757,29943" coordsize="50,3">
              <v:shape style="position:absolute;left:2757;top:29943;width:50;height:3" coordorigin="2757,29943" coordsize="50,3" path="m2804,29943l2757,29943,2807,29945,2804,29943xe" filled="false" stroked="true" strokeweight="0pt" strokecolor="#000000">
                <v:path arrowok="t"/>
              </v:shape>
            </v:group>
            <v:group style="position:absolute;left:2755;top:29943;width:52;height:3" coordorigin="2755,29943" coordsize="52,3">
              <v:shape style="position:absolute;left:2755;top:29943;width:52;height:3" coordorigin="2755,29943" coordsize="52,3" path="m2757,29943l2807,29945,2755,29945,2757,29943xe" filled="false" stroked="true" strokeweight="0pt" strokecolor="#000000">
                <v:path arrowok="t"/>
              </v:shape>
            </v:group>
            <v:group style="position:absolute;left:2755;top:29947;width:52;height:2" coordorigin="2755,29947" coordsize="52,2">
              <v:shape style="position:absolute;left:2755;top:29947;width:52;height:2" coordorigin="2755,29947" coordsize="52,0" path="m2755,29947l2807,29947e" filled="false" stroked="true" strokeweight=".112803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807,29945l2755,29945,2807,29948,2807,29945xe" filled="false" stroked="true" strokeweight="0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755,29945l2807,29948,2755,29948,2755,29945xe" filled="false" stroked="true" strokeweight="0pt" strokecolor="#000000">
                <v:path arrowok="t"/>
              </v:shape>
            </v:group>
            <v:group style="position:absolute;left:2752;top:29949;width:55;height:2" coordorigin="2752,29949" coordsize="55,2">
              <v:shape style="position:absolute;left:2752;top:29949;width:55;height:2" coordorigin="2752,29949" coordsize="55,0" path="m2752,29949l2807,29949e" filled="false" stroked="true" strokeweight=".112803pt" strokecolor="#000000">
                <v:path arrowok="t"/>
              </v:shape>
            </v:group>
            <v:group style="position:absolute;left:2755;top:29948;width:52;height:3" coordorigin="2755,29948" coordsize="52,3">
              <v:shape style="position:absolute;left:2755;top:29948;width:52;height:3" coordorigin="2755,29948" coordsize="52,3" path="m2807,29948l2755,29948,2807,29950,2807,29948xe" filled="false" stroked="true" strokeweight="0pt" strokecolor="#000000">
                <v:path arrowok="t"/>
              </v:shape>
            </v:group>
            <v:group style="position:absolute;left:2752;top:29948;width:55;height:3" coordorigin="2752,29948" coordsize="55,3">
              <v:shape style="position:absolute;left:2752;top:29948;width:55;height:3" coordorigin="2752,29948" coordsize="55,3" path="m2755,29948l2807,29950,2752,29950,2755,29948xe" filled="false" stroked="true" strokeweight="0pt" strokecolor="#000000">
                <v:path arrowok="t"/>
              </v:shape>
            </v:group>
            <v:group style="position:absolute;left:2752;top:29951;width:57;height:2" coordorigin="2752,29951" coordsize="57,2">
              <v:shape style="position:absolute;left:2752;top:29951;width:57;height:2" coordorigin="2752,29951" coordsize="57,0" path="m2752,29951l2809,29951e" filled="false" stroked="true" strokeweight=".112803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807,29950l2752,29950,2809,29952,2807,29950xe" filled="false" stroked="true" strokeweight="0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752,29950l2809,29952,2752,29952,2752,29950xe" filled="false" stroked="true" strokeweight="0pt" strokecolor="#000000">
                <v:path arrowok="t"/>
              </v:shape>
            </v:group>
            <v:group style="position:absolute;left:2752;top:29953;width:57;height:2" coordorigin="2752,29953" coordsize="57,2">
              <v:shape style="position:absolute;left:2752;top:29953;width:57;height:2" coordorigin="2752,29953" coordsize="57,0" path="m2752,29953l2809,29953e" filled="false" stroked="true" strokeweight=".112803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809,29952l2752,29952,2809,29954,2809,29952xe" filled="false" stroked="true" strokeweight="0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752,29952l2809,29954,2752,29954,2752,29952xe" filled="false" stroked="true" strokeweight="0pt" strokecolor="#000000">
                <v:path arrowok="t"/>
              </v:shape>
            </v:group>
            <v:group style="position:absolute;left:2752;top:29957;width:57;height:2" coordorigin="2752,29957" coordsize="57,2">
              <v:shape style="position:absolute;left:2752;top:29957;width:57;height:2" coordorigin="2752,29957" coordsize="57,0" path="m2752,29957l2809,29957e" filled="false" stroked="true" strokeweight=".225606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809,29954l2752,29954,2809,29959,2809,29954xe" filled="false" stroked="true" strokeweight="0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752,29954l2809,29959,2752,29959,2752,29954xe" filled="false" stroked="true" strokeweight="0pt" strokecolor="#000000">
                <v:path arrowok="t"/>
              </v:shape>
            </v:group>
            <v:group style="position:absolute;left:2752;top:29960;width:57;height:2" coordorigin="2752,29960" coordsize="57,2">
              <v:shape style="position:absolute;left:2752;top:29960;width:57;height:2" coordorigin="2752,29960" coordsize="57,0" path="m2752,29960l2809,29960e" filled="false" stroked="true" strokeweight=".112803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809,29959l2752,29959,2809,29961,2809,29959xe" filled="false" stroked="true" strokeweight="0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752,29959l2809,29961,2752,29961,2752,29959xe" filled="false" stroked="true" strokeweight="0pt" strokecolor="#000000">
                <v:path arrowok="t"/>
              </v:shape>
            </v:group>
            <v:group style="position:absolute;left:2752;top:29962;width:57;height:2" coordorigin="2752,29962" coordsize="57,2">
              <v:shape style="position:absolute;left:2752;top:29962;width:57;height:2" coordorigin="2752,29962" coordsize="57,0" path="m2752,29962l2809,29962e" filled="false" stroked="true" strokeweight=".112803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809,29961l2752,29961,2809,29963,2809,29961xe" filled="false" stroked="true" strokeweight="0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752,29961l2809,29963,2752,29963,2752,29961xe" filled="false" stroked="true" strokeweight="0pt" strokecolor="#000000">
                <v:path arrowok="t"/>
              </v:shape>
            </v:group>
            <v:group style="position:absolute;left:2752;top:29965;width:57;height:2" coordorigin="2752,29965" coordsize="57,2">
              <v:shape style="position:absolute;left:2752;top:29965;width:57;height:2" coordorigin="2752,29965" coordsize="57,0" path="m2752,29965l2809,29965e" filled="false" stroked="true" strokeweight=".112803pt" strokecolor="#000000">
                <v:path arrowok="t"/>
              </v:shape>
            </v:group>
            <v:group style="position:absolute;left:2752;top:29963;width:57;height:3" coordorigin="2752,29963" coordsize="57,3">
              <v:shape style="position:absolute;left:2752;top:29963;width:57;height:3" coordorigin="2752,29963" coordsize="57,3" path="m2809,29963l2752,29963,2807,29966,2809,29963xe" filled="false" stroked="true" strokeweight="0pt" strokecolor="#000000">
                <v:path arrowok="t"/>
              </v:shape>
            </v:group>
            <v:group style="position:absolute;left:2752;top:29963;width:55;height:3" coordorigin="2752,29963" coordsize="55,3">
              <v:shape style="position:absolute;left:2752;top:29963;width:55;height:3" coordorigin="2752,29963" coordsize="55,3" path="m2752,29963l2807,29966,2752,29966,2752,29963xe" filled="false" stroked="true" strokeweight="0pt" strokecolor="#000000">
                <v:path arrowok="t"/>
              </v:shape>
            </v:group>
            <v:group style="position:absolute;left:2752;top:29967;width:55;height:2" coordorigin="2752,29967" coordsize="55,2">
              <v:shape style="position:absolute;left:2752;top:29967;width:55;height:2" coordorigin="2752,29967" coordsize="55,0" path="m2752,29967l2807,29967e" filled="false" stroked="true" strokeweight=".112803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807,29966l2752,29966,2807,29968,2807,29966xe" filled="false" stroked="true" strokeweight="0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752,29966l2807,29968,2755,29968,2752,29966xe" filled="false" stroked="true" strokeweight="0pt" strokecolor="#000000">
                <v:path arrowok="t"/>
              </v:shape>
            </v:group>
            <v:group style="position:absolute;left:2755;top:29969;width:52;height:2" coordorigin="2755,29969" coordsize="52,2">
              <v:shape style="position:absolute;left:2755;top:29969;width:52;height:2" coordorigin="2755,29969" coordsize="52,0" path="m2755,29969l2807,29969e" filled="false" stroked="true" strokeweight=".112803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807,29968l2755,29968,2807,29970,2807,29968xe" filled="false" stroked="true" strokeweight="0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755,29968l2807,29970,2755,29970,2755,29968xe" filled="false" stroked="true" strokeweight="0pt" strokecolor="#000000">
                <v:path arrowok="t"/>
              </v:shape>
            </v:group>
            <v:group style="position:absolute;left:2755;top:29972;width:52;height:2" coordorigin="2755,29972" coordsize="52,2">
              <v:shape style="position:absolute;left:2755;top:29972;width:52;height:2" coordorigin="2755,29972" coordsize="52,0" path="m2755,29972l2807,29972e" filled="false" stroked="true" strokeweight=".225606pt" strokecolor="#000000">
                <v:path arrowok="t"/>
              </v:shape>
            </v:group>
            <v:group style="position:absolute;left:2755;top:29970;width:52;height:5" coordorigin="2755,29970" coordsize="52,5">
              <v:shape style="position:absolute;left:2755;top:29970;width:52;height:5" coordorigin="2755,29970" coordsize="52,5" path="m2807,29970l2755,29970,2804,29975,2807,29970xe" filled="false" stroked="true" strokeweight="0pt" strokecolor="#000000">
                <v:path arrowok="t"/>
              </v:shape>
            </v:group>
            <v:group style="position:absolute;left:2755;top:29970;width:50;height:5" coordorigin="2755,29970" coordsize="50,5">
              <v:shape style="position:absolute;left:2755;top:29970;width:50;height:5" coordorigin="2755,29970" coordsize="50,5" path="m2755,29970l2804,29975,2757,29975,2755,29970xe" filled="false" stroked="true" strokeweight="0pt" strokecolor="#000000">
                <v:path arrowok="t"/>
              </v:shape>
            </v:group>
            <v:group style="position:absolute;left:2757;top:29976;width:48;height:2" coordorigin="2757,29976" coordsize="48,2">
              <v:shape style="position:absolute;left:2757;top:29976;width:48;height:2" coordorigin="2757,29976" coordsize="48,0" path="m2757,29976l2804,29976e" filled="false" stroked="true" strokeweight=".112803pt" strokecolor="#000000">
                <v:path arrowok="t"/>
              </v:shape>
            </v:group>
            <v:group style="position:absolute;left:2757;top:29975;width:48;height:3" coordorigin="2757,29975" coordsize="48,3">
              <v:shape style="position:absolute;left:2757;top:29975;width:48;height:3" coordorigin="2757,29975" coordsize="48,3" path="m2804,29975l2757,29975,2802,29977,2804,29975xe" filled="false" stroked="true" strokeweight="0pt" strokecolor="#000000">
                <v:path arrowok="t"/>
              </v:shape>
            </v:group>
            <v:group style="position:absolute;left:2757;top:29975;width:46;height:3" coordorigin="2757,29975" coordsize="46,3">
              <v:shape style="position:absolute;left:2757;top:29975;width:46;height:3" coordorigin="2757,29975" coordsize="46,3" path="m2757,29975l2802,29977,2757,29977,2757,29975x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9;top:29978;width:43;height:2" coordorigin="2759,29978" coordsize="43,2">
              <v:shape style="position:absolute;left:2759;top:29978;width:43;height:2" coordorigin="2759,29978" coordsize="43,0" path="m2759,29978l2802,29978e" filled="false" stroked="true" strokeweight=".112803pt" strokecolor="#000000">
                <v:path arrowok="t"/>
              </v:shape>
            </v:group>
            <v:group style="position:absolute;left:2759;top:29977;width:43;height:3" coordorigin="2759,29977" coordsize="43,3">
              <v:shape style="position:absolute;left:2759;top:29977;width:43;height:3" coordorigin="2759,29977" coordsize="43,3" path="m2802,29977l2759,29977,2800,29979,2802,29977xe" filled="false" stroked="true" strokeweight="0pt" strokecolor="#000000">
                <v:path arrowok="t"/>
              </v:shape>
            </v:group>
            <v:group style="position:absolute;left:2759;top:29977;width:41;height:3" coordorigin="2759,29977" coordsize="41,3">
              <v:shape style="position:absolute;left:2759;top:29977;width:41;height:3" coordorigin="2759,29977" coordsize="41,3" path="m2759,29977l2800,29979,2761,29979,2759,29977xe" filled="false" stroked="true" strokeweight="0pt" strokecolor="#000000">
                <v:path arrowok="t"/>
              </v:shape>
            </v:group>
            <v:group style="position:absolute;left:2761;top:29980;width:39;height:2" coordorigin="2761,29980" coordsize="39,2">
              <v:shape style="position:absolute;left:2761;top:29980;width:39;height:2" coordorigin="2761,29980" coordsize="39,0" path="m2761,29980l2800,29980e" filled="false" stroked="true" strokeweight=".112803pt" strokecolor="#000000">
                <v:path arrowok="t"/>
              </v:shape>
            </v:group>
            <v:group style="position:absolute;left:2761;top:29979;width:39;height:3" coordorigin="2761,29979" coordsize="39,3">
              <v:shape style="position:absolute;left:2761;top:29979;width:39;height:3" coordorigin="2761,29979" coordsize="39,3" path="m2800,29979l2761,29979,2798,29981,2800,29979xe" filled="false" stroked="true" strokeweight="0pt" strokecolor="#000000">
                <v:path arrowok="t"/>
              </v:shape>
            </v:group>
            <v:group style="position:absolute;left:2761;top:29979;width:37;height:3" coordorigin="2761,29979" coordsize="37,3">
              <v:shape style="position:absolute;left:2761;top:29979;width:37;height:3" coordorigin="2761,29979" coordsize="37,3" path="m2761,29979l2798,29981,2764,29981,2761,29979xe" filled="false" stroked="true" strokeweight="0pt" strokecolor="#000000">
                <v:path arrowok="t"/>
              </v:shape>
            </v:group>
            <v:group style="position:absolute;left:2764;top:29983;width:34;height:2" coordorigin="2764,29983" coordsize="34,2">
              <v:shape style="position:absolute;left:2764;top:29983;width:34;height:2" coordorigin="2764,29983" coordsize="34,0" path="m2764,29983l2798,29983e" filled="false" stroked="true" strokeweight=".112803pt" strokecolor="#000000">
                <v:path arrowok="t"/>
              </v:shape>
            </v:group>
            <v:group style="position:absolute;left:2764;top:29981;width:34;height:3" coordorigin="2764,29981" coordsize="34,3">
              <v:shape style="position:absolute;left:2764;top:29981;width:34;height:3" coordorigin="2764,29981" coordsize="34,3" path="m2798,29981l2764,29981,2795,29984,2798,29981xe" filled="false" stroked="true" strokeweight="0pt" strokecolor="#000000">
                <v:path arrowok="t"/>
              </v:shape>
            </v:group>
            <v:group style="position:absolute;left:2764;top:29981;width:32;height:3" coordorigin="2764,29981" coordsize="32,3">
              <v:shape style="position:absolute;left:2764;top:29981;width:32;height:3" coordorigin="2764,29981" coordsize="32,3" path="m2764,29981l2795,29984,2766,29984,2764,29981x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28;height:2" coordorigin="2766,29984" coordsize="28,2">
              <v:shape style="position:absolute;left:2766;top:29984;width:28;height:2" coordorigin="2766,29984" coordsize="28,0" path="m2766,29984l2793,29984e" filled="false" stroked="true" strokeweight="0pt" strokecolor="#000000">
                <v:path arrowok="t"/>
              </v:shape>
            </v:group>
            <v:group style="position:absolute;left:2768;top:29985;width:25;height:2" coordorigin="2768,29985" coordsize="25,2">
              <v:shape style="position:absolute;left:2768;top:29985;width:25;height:2" coordorigin="2768,29985" coordsize="25,0" path="m2768,29985l2793,29985e" filled="false" stroked="true" strokeweight=".112803pt" strokecolor="#000000">
                <v:path arrowok="t"/>
              </v:shape>
            </v:group>
            <v:group style="position:absolute;left:2768;top:29984;width:25;height:3" coordorigin="2768,29984" coordsize="25,3">
              <v:shape style="position:absolute;left:2768;top:29984;width:25;height:3" coordorigin="2768,29984" coordsize="25,3" path="m2793,29984l2768,29984,2788,29986,2793,29984xe" filled="false" stroked="true" strokeweight="0pt" strokecolor="#000000">
                <v:path arrowok="t"/>
              </v:shape>
            </v:group>
            <v:group style="position:absolute;left:2768;top:29984;width:21;height:3" coordorigin="2768,29984" coordsize="21,3">
              <v:shape style="position:absolute;left:2768;top:29984;width:21;height:3" coordorigin="2768,29984" coordsize="21,3" path="m2768,29984l2788,29986,2770,29986,2768,29984x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6;height:2" coordorigin="2770,29986" coordsize="16,2">
              <v:shape style="position:absolute;left:2770;top:29986;width:16;height:2" coordorigin="2770,29986" coordsize="16,0" path="m2770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15122;top:26679;width:199;height:242" coordorigin="15122,26679" coordsize="199,242">
              <v:shape style="position:absolute;left:15122;top:26679;width:199;height:242" coordorigin="15122,26679" coordsize="199,242" path="m15122,26920l15321,26920,15321,26679,15122,26679,15122,26920e" filled="false" stroked="true" strokeweight=".225606pt" strokecolor="#ff0000">
                <v:path arrowok="t"/>
              </v:shape>
            </v:group>
            <v:group style="position:absolute;left:15280;top:26920;width:199;height:242" coordorigin="15280,26920" coordsize="199,242">
              <v:shape style="position:absolute;left:15280;top:26920;width:199;height:242" coordorigin="15280,26920" coordsize="199,242" path="m15280,27161l15479,27161,15479,26920,15280,26920,15280,27161e" filled="false" stroked="true" strokeweight=".225606pt" strokecolor="#000000">
                <v:path arrowok="t"/>
              </v:shape>
            </v:group>
            <v:group style="position:absolute;left:15413;top:27161;width:199;height:242" coordorigin="15413,27161" coordsize="199,242">
              <v:shape style="position:absolute;left:15413;top:27161;width:199;height:242" coordorigin="15413,27161" coordsize="199,242" path="m15413,27403l15612,27403,15612,27161,15413,27161,15413,27403e" filled="false" stroked="true" strokeweight=".225606pt" strokecolor="#000000">
                <v:path arrowok="t"/>
              </v:shape>
            </v:group>
            <v:group style="position:absolute;left:15567;top:27403;width:199;height:242" coordorigin="15567,27403" coordsize="199,242">
              <v:shape style="position:absolute;left:15567;top:27403;width:199;height:242" coordorigin="15567,27403" coordsize="199,242" path="m15567,27644l15765,27644,15765,27403,15567,27403,15567,27644e" filled="false" stroked="true" strokeweight=".225606pt" strokecolor="#000000">
                <v:path arrowok="t"/>
              </v:shape>
            </v:group>
            <v:group style="position:absolute;left:15684;top:27644;width:199;height:240" coordorigin="15684,27644" coordsize="199,240">
              <v:shape style="position:absolute;left:15684;top:27644;width:199;height:240" coordorigin="15684,27644" coordsize="199,240" path="m15684,27883l15883,27883,15883,27644,15684,27644,15684,27883e" filled="false" stroked="true" strokeweight=".225606pt" strokecolor="#000000">
                <v:path arrowok="t"/>
              </v:shape>
            </v:group>
            <v:group style="position:absolute;left:15781;top:27883;width:199;height:242" coordorigin="15781,27883" coordsize="199,242">
              <v:shape style="position:absolute;left:15781;top:27883;width:199;height:242" coordorigin="15781,27883" coordsize="199,242" path="m15781,28125l15980,28125,15980,27883,15781,27883,15781,28125e" filled="false" stroked="true" strokeweight=".225606pt" strokecolor="#000000">
                <v:path arrowok="t"/>
              </v:shape>
            </v:group>
            <v:group style="position:absolute;left:15901;top:28125;width:199;height:242" coordorigin="15901,28125" coordsize="199,242">
              <v:shape style="position:absolute;left:15901;top:28125;width:199;height:242" coordorigin="15901,28125" coordsize="199,242" path="m15901,28366l16099,28366,16099,28125,15901,28125,15901,28366e" filled="false" stroked="true" strokeweight=".225606pt" strokecolor="#000000">
                <v:path arrowok="t"/>
              </v:shape>
            </v:group>
            <v:group style="position:absolute;left:16004;top:28366;width:199;height:242" coordorigin="16004,28366" coordsize="199,242">
              <v:shape style="position:absolute;left:16004;top:28366;width:199;height:242" coordorigin="16004,28366" coordsize="199,242" path="m16004,28608l16203,28608,16203,28366,16004,28366,16004,28608e" filled="false" stroked="true" strokeweight=".225606pt" strokecolor="#000000">
                <v:path arrowok="t"/>
              </v:shape>
            </v:group>
            <v:group style="position:absolute;left:16153;top:28608;width:199;height:242" coordorigin="16153,28608" coordsize="199,242">
              <v:shape style="position:absolute;left:16153;top:28608;width:199;height:242" coordorigin="16153,28608" coordsize="199,242" path="m16153,28849l16352,28849,16352,28608,16153,28608,16153,28849e" filled="false" stroked="true" strokeweight=".225606pt" strokecolor="#000000">
                <v:path arrowok="t"/>
              </v:shape>
            </v:group>
            <v:group style="position:absolute;left:16257;top:28849;width:199;height:242" coordorigin="16257,28849" coordsize="199,242">
              <v:shape style="position:absolute;left:16257;top:28849;width:199;height:242" coordorigin="16257,28849" coordsize="199,242" path="m16257,29090l16456,29090,16456,28849,16257,28849,16257,29090e" filled="false" stroked="true" strokeweight=".225606pt" strokecolor="#000000">
                <v:path arrowok="t"/>
              </v:shape>
            </v:group>
            <v:group style="position:absolute;left:16336;top:29090;width:199;height:242" coordorigin="16336,29090" coordsize="199,242">
              <v:shape style="position:absolute;left:16336;top:29090;width:199;height:242" coordorigin="16336,29090" coordsize="199,242" path="m16336,29332l16535,29332,16535,29090,16336,29090,16336,29332e" filled="false" stroked="true" strokeweight=".225606pt" strokecolor="#000000">
                <v:path arrowok="t"/>
              </v:shape>
            </v:group>
            <v:group style="position:absolute;left:16377;top:29332;width:199;height:240" coordorigin="16377,29332" coordsize="199,240">
              <v:shape style="position:absolute;left:16377;top:29332;width:199;height:240" coordorigin="16377,29332" coordsize="199,240" path="m16377,29571l16575,29571,16575,29332,16377,29332,16377,29571e" filled="false" stroked="true" strokeweight=".225606pt" strokecolor="#000000">
                <v:path arrowok="t"/>
              </v:shape>
            </v:group>
            <v:group style="position:absolute;left:16377;top:29571;width:199;height:242" coordorigin="16377,29571" coordsize="199,242">
              <v:shape style="position:absolute;left:16377;top:29571;width:199;height:242" coordorigin="16377,29571" coordsize="199,242" path="m16377,29812l16575,29812,16575,29571,16377,29571,16377,29812e" filled="false" stroked="true" strokeweight=".225606pt" strokecolor="#000000">
                <v:path arrowok="t"/>
              </v:shape>
            </v:group>
            <v:group style="position:absolute;left:16413;top:29812;width:199;height:242" coordorigin="16413,29812" coordsize="199,242">
              <v:shape style="position:absolute;left:16413;top:29812;width:199;height:242" coordorigin="16413,29812" coordsize="199,242" path="m16413,30054l16611,30054,16611,29812,16413,29812,16413,30054e" filled="false" stroked="true" strokeweight=".225606pt" strokecolor="#000000">
                <v:path arrowok="t"/>
              </v:shape>
            </v:group>
            <v:group style="position:absolute;left:16413;top:30054;width:199;height:242" coordorigin="16413,30054" coordsize="199,242">
              <v:shape style="position:absolute;left:16413;top:30054;width:199;height:242" coordorigin="16413,30054" coordsize="199,242" path="m16413,30295l16611,30295,16611,30054,16413,30054,16413,30295e" filled="false" stroked="true" strokeweight=".225606pt" strokecolor="#000000">
                <v:path arrowok="t"/>
              </v:shape>
            </v:group>
            <v:group style="position:absolute;left:16433;top:30295;width:199;height:242" coordorigin="16433,30295" coordsize="199,242">
              <v:shape style="position:absolute;left:16433;top:30295;width:199;height:242" coordorigin="16433,30295" coordsize="199,242" path="m16433,30536l16632,30536,16632,30295,16433,30295,16433,30536e" filled="false" stroked="true" strokeweight=".225606pt" strokecolor="#000000">
                <v:path arrowok="t"/>
              </v:shape>
            </v:group>
            <v:group style="position:absolute;left:16438;top:30536;width:199;height:242" coordorigin="16438,30536" coordsize="199,242">
              <v:shape style="position:absolute;left:16438;top:30536;width:199;height:242" coordorigin="16438,30536" coordsize="199,242" path="m16438,30778l16636,30778,16636,30536,16438,30536,16438,30778e" filled="false" stroked="true" strokeweight=".225606pt" strokecolor="#000000">
                <v:path arrowok="t"/>
              </v:shape>
            </v:group>
            <v:group style="position:absolute;left:16438;top:30778;width:199;height:242" coordorigin="16438,30778" coordsize="199,242">
              <v:shape style="position:absolute;left:16438;top:30778;width:199;height:242" coordorigin="16438,30778" coordsize="199,242" path="m16438,31019l16636,31019,16636,30778,16438,30778,16438,31019e" filled="false" stroked="true" strokeweight=".225606pt" strokecolor="#000000">
                <v:path arrowok="t"/>
              </v:shape>
            </v:group>
            <v:group style="position:absolute;left:16356;top:31019;width:199;height:242" coordorigin="16356,31019" coordsize="199,242">
              <v:shape style="position:absolute;left:16356;top:31019;width:199;height:242" coordorigin="16356,31019" coordsize="199,242" path="m16356,31261l16555,31261,16555,31019,16356,31019,16356,31261e" filled="false" stroked="true" strokeweight=".225606pt" strokecolor="#000000">
                <v:path arrowok="t"/>
              </v:shape>
            </v:group>
            <w10:wrap type="none"/>
          </v:group>
        </w:pict>
      </w:r>
      <w:r>
        <w:rPr/>
        <w:pict>
          <v:shape style="position:absolute;margin-left:153.022675pt;margin-top:216.475342pt;width:10.7pt;height:15.7pt;mso-position-horizontal-relative:page;mso-position-vertical-relative:page;z-index:-481984;rotation:359" type="#_x0000_t136" fillcolor="#000000" stroked="f">
            <o:extrusion v:ext="view" autorotationcenter="t"/>
            <v:textpath style="font-family:&amp;quot;Times New Roman&amp;quot;;font-size:15pt;v-text-kern:t;mso-text-shadow:auto" string="С"/>
            <w10:wrap type="none"/>
          </v:shape>
        </w:pict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11"/>
          <w:szCs w:val="11"/>
        </w:rPr>
      </w:pP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876"/>
      </w:tblGrid>
      <w:tr>
        <w:trPr>
          <w:trHeight w:val="413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3"/>
              <w:ind w:left="248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Раздел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4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422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3"/>
              <w:ind w:left="307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Схема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расположения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25336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0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1102" w:right="0"/>
              <w:jc w:val="center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Приморскийкрай</w:t>
            </w:r>
            <w:r>
              <w:rPr>
                <w:rFonts w:ascii="Times New Roman" w:hAnsi="Times New Roman"/>
                <w:sz w:val="23"/>
              </w:rPr>
            </w:r>
          </w:p>
          <w:p>
            <w:pPr>
              <w:pStyle w:val="TableParagraph"/>
              <w:tabs>
                <w:tab w:pos="8983" w:val="left" w:leader="none"/>
              </w:tabs>
              <w:spacing w:line="266" w:lineRule="exact" w:before="3"/>
              <w:ind w:left="9186" w:right="7907" w:hanging="3651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/>
                <w:position w:val="-4"/>
                <w:sz w:val="15"/>
              </w:rPr>
              <w:t>1</w:t>
              <w:tab/>
            </w:r>
            <w:r>
              <w:rPr>
                <w:rFonts w:ascii="Times New Roman" w:hAnsi="Times New Roman"/>
                <w:b/>
                <w:i/>
                <w:color w:val="B80000"/>
                <w:sz w:val="23"/>
              </w:rPr>
              <w:t>Михайловский  муниципальный</w:t>
            </w:r>
            <w:r>
              <w:rPr>
                <w:rFonts w:ascii="Times New Roman" w:hAnsi="Times New Roman"/>
                <w:b/>
                <w:i/>
                <w:color w:val="B80000"/>
                <w:spacing w:val="43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sz w:val="23"/>
              </w:rPr>
              <w:t>район</w:t>
            </w:r>
            <w:r>
              <w:rPr>
                <w:rFonts w:ascii="Times New Roman" w:hAnsi="Times New Roman"/>
                <w:b/>
                <w:i/>
                <w:color w:val="B80000"/>
                <w:w w:val="102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sz w:val="23"/>
              </w:rPr>
              <w:t>Михайловское  сельское</w:t>
            </w:r>
            <w:r>
              <w:rPr>
                <w:rFonts w:ascii="Times New Roman" w:hAnsi="Times New Roman"/>
                <w:b/>
                <w:i/>
                <w:color w:val="B80000"/>
                <w:spacing w:val="32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sz w:val="23"/>
              </w:rPr>
              <w:t>поселение</w:t>
            </w:r>
            <w:r>
              <w:rPr>
                <w:rFonts w:ascii="Times New Roman" w:hAnsi="Times New Roman"/>
                <w:sz w:val="23"/>
              </w:rPr>
            </w:r>
          </w:p>
          <w:p>
            <w:pPr>
              <w:pStyle w:val="TableParagraph"/>
              <w:spacing w:line="240" w:lineRule="auto" w:before="48"/>
              <w:ind w:left="6371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4"/>
                <w:sz w:val="15"/>
              </w:rPr>
              <w:t>2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right="2923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4"/>
                <w:sz w:val="15"/>
              </w:rPr>
              <w:t>3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17"/>
                <w:szCs w:val="17"/>
              </w:rPr>
            </w:pPr>
          </w:p>
          <w:p>
            <w:pPr>
              <w:pStyle w:val="TableParagraph"/>
              <w:tabs>
                <w:tab w:pos="8985" w:val="left" w:leader="none"/>
              </w:tabs>
              <w:spacing w:line="240" w:lineRule="auto"/>
              <w:ind w:left="793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position w:val="1"/>
                <w:sz w:val="15"/>
              </w:rPr>
              <w:t>146</w:t>
              <w:tab/>
            </w:r>
            <w:r>
              <w:rPr>
                <w:rFonts w:ascii="Times New Roman"/>
                <w:w w:val="105"/>
                <w:sz w:val="15"/>
              </w:rPr>
              <w:t>4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4263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145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tabs>
                <w:tab w:pos="9942" w:val="left" w:leader="none"/>
              </w:tabs>
              <w:spacing w:line="240" w:lineRule="auto" w:before="129"/>
              <w:ind w:left="9182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144</w:t>
              <w:tab/>
            </w:r>
            <w:r>
              <w:rPr>
                <w:rFonts w:ascii="Times New Roman"/>
                <w:w w:val="105"/>
                <w:position w:val="9"/>
                <w:sz w:val="15"/>
              </w:rPr>
              <w:t>5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12"/>
              <w:ind w:right="549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4"/>
                <w:sz w:val="15"/>
              </w:rPr>
              <w:t>6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26"/>
              <w:ind w:right="1953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143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5503"/>
              <w:jc w:val="center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25:09:320901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34"/>
                <w:szCs w:val="34"/>
              </w:rPr>
            </w:pPr>
          </w:p>
          <w:p>
            <w:pPr>
              <w:pStyle w:val="TableParagraph"/>
              <w:spacing w:line="240" w:lineRule="auto"/>
              <w:ind w:right="631"/>
              <w:jc w:val="righ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sz w:val="19"/>
              </w:rPr>
              <w:t>25:18:000000:37</w:t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6220" w:right="11596" w:hanging="22"/>
              <w:jc w:val="center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Приморскийкрай</w:t>
            </w:r>
            <w:r>
              <w:rPr>
                <w:rFonts w:ascii="Times New Roman" w:hAnsi="Times New Roman"/>
                <w:b/>
                <w:i/>
                <w:color w:val="B80000"/>
                <w:w w:val="102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Уссурийский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городской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округ</w:t>
            </w:r>
            <w:r>
              <w:rPr>
                <w:rFonts w:ascii="Times New Roman" w:hAns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5042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25:09:320901:18</w:t>
            </w:r>
            <w:r>
              <w:rPr>
                <w:rFonts w:asci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13455" w:right="0" w:firstLine="4401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газопровод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48"/>
              <w:ind w:left="13455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25:34:016701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right="2526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4"/>
                <w:sz w:val="15"/>
              </w:rPr>
              <w:t>7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right="3140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142</w:t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128"/>
              <w:ind w:right="3367"/>
              <w:jc w:val="righ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9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2</w:t>
            </w:r>
            <w:r>
              <w:rPr>
                <w:rFonts w:ascii="ISOCPEUR" w:hAnsi="ISOCPEUR"/>
                <w:sz w:val="16"/>
              </w:rPr>
            </w:r>
          </w:p>
        </w:tc>
      </w:tr>
      <w:tr>
        <w:trPr>
          <w:trHeight w:val="4785" w:hRule="exact"/>
        </w:trPr>
        <w:tc>
          <w:tcPr>
            <w:tcW w:w="20876" w:type="dxa"/>
            <w:tcBorders>
              <w:top w:val="single" w:sz="0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14076" w:val="right" w:leader="none"/>
              </w:tabs>
              <w:spacing w:line="323" w:lineRule="exact" w:before="61"/>
              <w:ind w:left="9500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Масштаб</w:t>
            </w:r>
            <w:r>
              <w:rPr>
                <w:rFonts w:ascii="Times New Roman" w:hAnsi="Times New Roman"/>
                <w:spacing w:val="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1:1000</w:t>
            </w:r>
            <w:r>
              <w:rPr>
                <w:rFonts w:ascii="ISOCPEUR" w:hAnsi="ISOCPEUR"/>
                <w:color w:val="FF0000"/>
                <w:position w:val="-9"/>
                <w:sz w:val="25"/>
              </w:rPr>
              <w:tab/>
              <w:t>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56" w:lineRule="exact"/>
              <w:ind w:right="658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2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8" w:lineRule="exact"/>
              <w:ind w:right="644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3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3" w:lineRule="exact"/>
              <w:ind w:right="6298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4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12994" w:val="left" w:leader="none"/>
              </w:tabs>
              <w:spacing w:line="232" w:lineRule="exact"/>
              <w:ind w:right="462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Используемые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условные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знаки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обозначения:</w:t>
            </w:r>
            <w:r>
              <w:rPr>
                <w:rFonts w:ascii="ISOCPEUR" w:hAnsi="ISOCPEUR"/>
                <w:w w:val="105"/>
                <w:sz w:val="25"/>
              </w:rPr>
              <w:tab/>
              <w:t>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41" w:lineRule="exact"/>
              <w:ind w:right="6095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6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2630" w:val="left" w:leader="none"/>
                <w:tab w:pos="14781" w:val="left" w:leader="none"/>
              </w:tabs>
              <w:spacing w:line="252" w:lineRule="exact"/>
              <w:ind w:left="473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00FF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0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Местоположение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инженерного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сооружения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(газопровод)</w:t>
            </w:r>
            <w:r>
              <w:rPr>
                <w:rFonts w:ascii="ISOCPEUR" w:hAnsi="ISOCPEUR"/>
                <w:w w:val="105"/>
                <w:position w:val="-6"/>
                <w:sz w:val="25"/>
              </w:rPr>
              <w:tab/>
              <w:t>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2780" w:val="left" w:leader="none"/>
                <w:tab w:pos="14907" w:val="left" w:leader="none"/>
              </w:tabs>
              <w:spacing w:line="232" w:lineRule="exact" w:before="0" w:after="0"/>
              <w:ind w:left="2779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Проектная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sz w:val="25"/>
              </w:rPr>
              <w:tab/>
              <w:t>8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17" w:lineRule="exact"/>
              <w:ind w:right="572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9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972" w:val="left" w:leader="none"/>
                <w:tab w:pos="15106" w:val="left" w:leader="none"/>
              </w:tabs>
              <w:spacing w:line="241" w:lineRule="exact"/>
              <w:ind w:left="467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3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position w:val="-7"/>
                <w:sz w:val="19"/>
              </w:rPr>
              <w:tab/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position w:val="-7"/>
                <w:sz w:val="19"/>
                <w:u w:val="single" w:color="000000"/>
              </w:rPr>
              <w:t>25:18:035201:137  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Кадастровый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земельного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участка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9"/>
                <w:sz w:val="25"/>
              </w:rPr>
              <w:tab/>
              <w:t>10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2759" w:val="left" w:leader="none"/>
                <w:tab w:pos="15187" w:val="left" w:leader="none"/>
              </w:tabs>
              <w:spacing w:line="250" w:lineRule="exact" w:before="0" w:after="0"/>
              <w:ind w:left="2758" w:right="0" w:hanging="114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земельных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участков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9"/>
                <w:sz w:val="25"/>
              </w:rPr>
              <w:tab/>
              <w:t>11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750" w:val="left" w:leader="none"/>
                <w:tab w:pos="14303" w:val="left" w:leader="none"/>
              </w:tabs>
              <w:spacing w:line="236" w:lineRule="exact"/>
              <w:ind w:right="454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color w:val="0000FF"/>
                <w:position w:val="-3"/>
                <w:sz w:val="23"/>
              </w:rPr>
              <w:t>25:34:016701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кадастрового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ISOCPEUR" w:hAnsi="ISOCPEUR"/>
                <w:w w:val="105"/>
                <w:position w:val="-7"/>
                <w:sz w:val="25"/>
              </w:rPr>
              <w:tab/>
              <w:t>12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2766" w:val="left" w:leader="none"/>
                <w:tab w:pos="15219" w:val="left" w:leader="none"/>
              </w:tabs>
              <w:spacing w:line="253" w:lineRule="exact" w:before="0" w:after="0"/>
              <w:ind w:left="2765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Граница  кадастрового</w:t>
            </w:r>
            <w:r>
              <w:rPr>
                <w:rFonts w:ascii="Times New Roman" w:hAnsi="Times New Roman"/>
                <w:spacing w:val="4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квартала</w:t>
            </w:r>
            <w:r>
              <w:rPr>
                <w:rFonts w:ascii="ISOCPEUR" w:hAnsi="ISOCPEUR"/>
                <w:position w:val="-8"/>
                <w:sz w:val="25"/>
              </w:rPr>
              <w:tab/>
              <w:t>13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985" w:val="left" w:leader="none"/>
                <w:tab w:pos="13558" w:val="left" w:leader="none"/>
              </w:tabs>
              <w:spacing w:line="240" w:lineRule="exact"/>
              <w:ind w:right="540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5"/>
              </w:rPr>
              <w:t>1</w:t>
              <w:tab/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-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Характерная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точка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проектной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границы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position w:val="-3"/>
                <w:sz w:val="25"/>
              </w:rPr>
              <w:tab/>
            </w:r>
            <w:r>
              <w:rPr>
                <w:rFonts w:ascii="ISOCPEUR" w:hAnsi="ISOCPEUR"/>
                <w:w w:val="95"/>
                <w:position w:val="-3"/>
                <w:sz w:val="25"/>
              </w:rPr>
              <w:t>14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2675" w:val="left" w:leader="none"/>
                <w:tab w:pos="15244" w:val="left" w:leader="none"/>
              </w:tabs>
              <w:spacing w:line="238" w:lineRule="exact"/>
              <w:ind w:left="498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B800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Установленные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границы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административно-территориального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1"/>
                <w:sz w:val="25"/>
              </w:rPr>
              <w:tab/>
              <w:t>15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844" w:val="left" w:leader="none"/>
                <w:tab w:pos="14442" w:val="left" w:leader="none"/>
              </w:tabs>
              <w:spacing w:line="294" w:lineRule="exact"/>
              <w:ind w:right="4564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-2"/>
                <w:sz w:val="15"/>
              </w:rPr>
              <w:t>Приморскийкрай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субъекта</w:t>
            </w:r>
            <w:r>
              <w:rPr>
                <w:rFonts w:ascii="Times New Roman" w:hAnsi="Times New Roman"/>
                <w:spacing w:val="-3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РФ,</w:t>
            </w:r>
            <w:r>
              <w:rPr>
                <w:rFonts w:ascii="ISOCPEUR" w:hAnsi="ISOCPEUR"/>
                <w:w w:val="105"/>
                <w:position w:val="10"/>
                <w:sz w:val="25"/>
              </w:rPr>
              <w:tab/>
              <w:t>16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5273" w:val="left" w:leader="none"/>
              </w:tabs>
              <w:spacing w:line="227" w:lineRule="exact"/>
              <w:ind w:left="461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4"/>
                <w:sz w:val="15"/>
              </w:rPr>
              <w:t>Уссурийский городской округ    </w:t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муниципального</w:t>
            </w:r>
            <w:r>
              <w:rPr>
                <w:rFonts w:ascii="Times New Roman" w:hAnsi="Times New Roman"/>
                <w:spacing w:val="-3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10"/>
                <w:sz w:val="25"/>
              </w:rPr>
              <w:tab/>
              <w:t>17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4518" w:val="left" w:leader="none"/>
              </w:tabs>
              <w:spacing w:line="243" w:lineRule="exact"/>
              <w:ind w:right="511"/>
              <w:jc w:val="righ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ISOCPEUR" w:hAnsi="ISOCPEUR"/>
                <w:w w:val="95"/>
                <w:position w:val="11"/>
                <w:sz w:val="25"/>
              </w:rPr>
              <w:t>18</w:t>
              <w:tab/>
            </w:r>
            <w:r>
              <w:rPr>
                <w:rFonts w:ascii="Times New Roman" w:hAnsi="Times New Roman"/>
                <w:sz w:val="19"/>
              </w:rPr>
              <w:t>Лист</w:t>
            </w:r>
            <w:r>
              <w:rPr>
                <w:rFonts w:ascii="Times New Roman" w:hAnsi="Times New Roman"/>
                <w:spacing w:val="18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1</w:t>
            </w:r>
          </w:p>
          <w:p>
            <w:pPr>
              <w:pStyle w:val="TableParagraph"/>
              <w:spacing w:line="234" w:lineRule="exact"/>
              <w:ind w:right="5481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5"/>
                <w:sz w:val="25"/>
              </w:rPr>
              <w:t>19</w:t>
            </w:r>
            <w:r>
              <w:rPr>
                <w:rFonts w:ascii="ISOCPEUR"/>
                <w:sz w:val="25"/>
              </w:rPr>
            </w:r>
          </w:p>
        </w:tc>
      </w:tr>
    </w:tbl>
    <w:p>
      <w:pPr>
        <w:spacing w:before="84"/>
        <w:ind w:left="0" w:right="351" w:firstLine="0"/>
        <w:jc w:val="right"/>
        <w:rPr>
          <w:rFonts w:ascii="ISOCPEUR" w:hAnsi="ISOCPEUR" w:cs="ISOCPEUR" w:eastAsia="ISOCPEUR"/>
          <w:sz w:val="16"/>
          <w:szCs w:val="16"/>
        </w:rPr>
      </w:pPr>
      <w:bookmarkStart w:name="план границ 1 зона-1" w:id="1"/>
      <w:bookmarkEnd w:id="1"/>
      <w:r>
        <w:rPr/>
      </w:r>
      <w:r>
        <w:rPr>
          <w:rFonts w:ascii="ISOCPEUR" w:hAnsi="ISOCPEUR"/>
          <w:i/>
          <w:w w:val="105"/>
          <w:sz w:val="16"/>
        </w:rPr>
        <w:t>Формат:</w:t>
      </w:r>
      <w:r>
        <w:rPr>
          <w:rFonts w:ascii="ISOCPEUR" w:hAnsi="ISOCPEUR"/>
          <w:i/>
          <w:spacing w:val="-47"/>
          <w:w w:val="105"/>
          <w:sz w:val="16"/>
        </w:rPr>
        <w:t> </w:t>
      </w:r>
      <w:r>
        <w:rPr>
          <w:rFonts w:ascii="ISOCPEUR" w:hAnsi="ISOCPEUR"/>
          <w:i/>
          <w:w w:val="105"/>
          <w:sz w:val="16"/>
        </w:rPr>
        <w:t>А2</w:t>
      </w:r>
      <w:r>
        <w:rPr>
          <w:rFonts w:ascii="ISOCPEUR" w:hAnsi="ISOCPEUR"/>
          <w:sz w:val="16"/>
        </w:rPr>
      </w:r>
    </w:p>
    <w:p>
      <w:pPr>
        <w:spacing w:after="0"/>
        <w:jc w:val="right"/>
        <w:rPr>
          <w:rFonts w:ascii="ISOCPEUR" w:hAnsi="ISOCPEUR" w:cs="ISOCPEUR" w:eastAsia="ISOCPEUR"/>
          <w:sz w:val="16"/>
          <w:szCs w:val="16"/>
        </w:rPr>
        <w:sectPr>
          <w:pgSz w:w="22400" w:h="31660"/>
          <w:pgMar w:top="0" w:bottom="0" w:left="1060" w:right="220"/>
        </w:sectPr>
      </w:pPr>
    </w:p>
    <w:p>
      <w:pPr>
        <w:spacing w:line="240" w:lineRule="auto" w:before="6"/>
        <w:rPr>
          <w:rFonts w:ascii="ISOCPEUR" w:hAnsi="ISOCPEUR" w:cs="ISOCPEUR" w:eastAsia="ISOCPEUR"/>
          <w:i/>
          <w:sz w:val="6"/>
          <w:szCs w:val="6"/>
        </w:rPr>
      </w:pPr>
      <w:r>
        <w:rPr/>
        <w:pict>
          <v:group style="position:absolute;margin-left:.225659pt;margin-top:.037676pt;width:1119.7pt;height:1583.3pt;mso-position-horizontal-relative:page;mso-position-vertical-relative:page;z-index:-481960" coordorigin="5,1" coordsize="22394,31666">
            <v:shape style="position:absolute;left:1171;top:1203;width:20871;height:25331" type="#_x0000_t75" stroked="false">
              <v:imagedata r:id="rId10" o:title=""/>
            </v:shape>
            <v:group style="position:absolute;left:20471;top:25352;width:16;height:41" coordorigin="20471,25352" coordsize="16,41">
              <v:shape style="position:absolute;left:20471;top:25352;width:16;height:41" coordorigin="20471,25352" coordsize="16,41" path="m20483,25372l20487,25379,20487,25386,20483,25393,20476,25393,20474,25386,20474,25379,20476,25372,20483,25372,20485,25366,20485,25359,20483,25352,20476,25352,20471,25359,20471,25366,20476,25372e" filled="false" stroked="true" strokeweight=".676817pt" strokecolor="#f9f9f9">
                <v:path arrowok="t"/>
              </v:shape>
            </v:group>
            <v:group style="position:absolute;left:20492;top:25352;width:12;height:41" coordorigin="20492,25352" coordsize="12,41">
              <v:shape style="position:absolute;left:20492;top:25352;width:12;height:41" coordorigin="20492,25352" coordsize="12,41" path="m20496,25393l20494,25386,20492,25359,20496,25352,20499,25352,20503,25359,20503,25384,20501,25390,20496,25393e" filled="false" stroked="true" strokeweight=".676817pt" strokecolor="#f9f9f9">
                <v:path arrowok="t"/>
              </v:shape>
            </v:group>
            <v:group style="position:absolute;left:8805;top:1203;width:13237;height:22040" coordorigin="8805,1203" coordsize="13237,22040">
              <v:shape style="position:absolute;left:8805;top:1203;width:13237;height:22040" coordorigin="8805,1203" coordsize="13237,22040" path="m8805,1203l10200,3310,11849,5975,13773,9176,14906,11015,15411,12028,16316,13882,16616,14683,19621,19739,20483,21219,21148,20847,21832,21670,21514,21878,21748,22758,22042,23243e" filled="false" stroked="true" strokeweight=".676817pt" strokecolor="#000000">
                <v:path arrowok="t"/>
              </v:shape>
            </v:group>
            <v:group style="position:absolute;left:5785;top:1203;width:15333;height:25331" coordorigin="5785,1203" coordsize="15333,25331">
              <v:shape style="position:absolute;left:5785;top:1203;width:15333;height:25331" coordorigin="5785,1203" coordsize="15333,25331" path="m21117,26534l20471,25406,19077,22647,18473,21573,18015,20826,16677,18742,16027,17686,14707,15414,13638,13733,12866,12493,10915,9300,9534,7132,8104,4899,6836,2907,5785,1203e" filled="false" stroked="true" strokeweight=".676817pt" strokecolor="#000000">
                <v:path arrowok="t"/>
              </v:shape>
            </v:group>
            <v:group style="position:absolute;left:1171;top:9837;width:1887;height:16698" coordorigin="1171,9837" coordsize="1887,16698">
              <v:shape style="position:absolute;left:1171;top:9837;width:1887;height:16698" coordorigin="1171,9837" coordsize="1887,16698" path="m1171,10376l2558,9837,3057,26534e" filled="false" stroked="true" strokeweight=".676817pt" strokecolor="#000000">
                <v:path arrowok="t"/>
              </v:shape>
            </v:group>
            <v:group style="position:absolute;left:4126;top:1203;width:14737;height:25331" coordorigin="4126,1203" coordsize="14737,25331">
              <v:shape style="position:absolute;left:4126;top:1203;width:14737;height:25331" coordorigin="4126,1203" coordsize="14737,25331" path="m18863,26534l4126,1203e" filled="false" stroked="true" strokeweight=".676817pt" strokecolor="#00ff00">
                <v:path arrowok="t"/>
              </v:shape>
            </v:group>
            <v:group style="position:absolute;left:19405;top:3308;width:796;height:796" coordorigin="19405,3308" coordsize="796,796">
              <v:shape style="position:absolute;left:19405;top:3308;width:796;height:796" coordorigin="19405,3308" coordsize="796,796" path="m20200,3690l20193,3626,20175,3565,20149,3509,20114,3458,20073,3414,20025,3376,19971,3345,19913,3324,19851,3311,19786,3308,19754,3311,19691,3324,19633,3346,19579,3377,19531,3415,19490,3460,19456,3510,19430,3566,19412,3626,19405,3690,19405,3722,19407,3755,19420,3818,19442,3876,19473,3930,19511,3977,19556,4019,19607,4053,19662,4079,19723,4096,19786,4104,19819,4104,19851,4102,19914,4089,19972,4067,20026,4036,20074,3998,20115,3953,20149,3902,20175,3846,20193,3786,20200,3723,20200,3690e" filled="false" stroked="true" strokeweight=".67682pt" strokecolor="#000000">
                <v:path arrowok="t"/>
              </v:shape>
            </v:group>
            <v:group style="position:absolute;left:19546;top:3428;width:517;height:560" coordorigin="19546,3428" coordsize="517,560">
              <v:shape style="position:absolute;left:19546;top:3428;width:517;height:560" coordorigin="19546,3428" coordsize="517,560" path="m20063,3428l19546,3987e" filled="false" stroked="true" strokeweight=".676817pt" strokecolor="#000000">
                <v:path arrowok="t"/>
              </v:shape>
            </v:group>
            <v:group style="position:absolute;left:19526;top:3448;width:558;height:517" coordorigin="19526,3448" coordsize="558,517">
              <v:shape style="position:absolute;left:19526;top:3448;width:558;height:517" coordorigin="19526,3448" coordsize="558,517" path="m20083,3965l19526,3448e" filled="false" stroked="true" strokeweight=".676817pt" strokecolor="#000000">
                <v:path arrowok="t"/>
              </v:shape>
            </v:group>
            <v:group style="position:absolute;left:19756;top:2487;width:48;height:1221" coordorigin="19756,2487" coordsize="48,1221">
              <v:shape style="position:absolute;left:19756;top:2487;width:48;height:1221" coordorigin="19756,2487" coordsize="48,1221" path="m19804,3707l19804,3707,19756,2487e" filled="false" stroked="true" strokeweight=".676817pt" strokecolor="#000000">
                <v:path arrowok="t"/>
              </v:shape>
            </v:group>
            <v:group style="position:absolute;left:19161;top:3680;width:1289;height:52" coordorigin="19161,3680" coordsize="1289,52">
              <v:shape style="position:absolute;left:19161;top:3680;width:1289;height:52" coordorigin="19161,3680" coordsize="1289,52" path="m20449,3680l19161,3732e" filled="false" stroked="true" strokeweight=".676817pt" strokecolor="#000000">
                <v:path arrowok="t"/>
              </v:shape>
            </v:group>
            <v:group style="position:absolute;left:19804;top:3707;width:28;height:643" coordorigin="19804,3707" coordsize="28,643">
              <v:shape style="position:absolute;left:19804;top:3707;width:28;height:643" coordorigin="19804,3707" coordsize="28,643" path="m19831,4350l19804,3707e" filled="false" stroked="true" strokeweight=".676817pt" strokecolor="#000000">
                <v:path arrowok="t"/>
              </v:shape>
            </v:group>
            <v:group style="position:absolute;left:19894;top:3428;width:170;height:276" coordorigin="19894,3428" coordsize="170,276">
              <v:shape style="position:absolute;left:19894;top:3428;width:170;height:276" coordorigin="19894,3428" coordsize="170,276" path="m20063,3428l19894,3703e" filled="false" stroked="true" strokeweight=".676817pt" strokecolor="#000000">
                <v:path arrowok="t"/>
              </v:shape>
            </v:group>
            <v:group style="position:absolute;left:19526;top:3448;width:276;height:262" coordorigin="19526,3448" coordsize="276,262">
              <v:shape style="position:absolute;left:19526;top:3448;width:276;height:262" coordorigin="19526,3448" coordsize="276,262" path="m19716,3710l19526,3448,19801,3617e" filled="false" stroked="true" strokeweight=".676817pt" strokecolor="#000000">
                <v:path arrowok="t"/>
              </v:shape>
            </v:group>
            <v:group style="position:absolute;left:19546;top:3710;width:262;height:278" coordorigin="19546,3710" coordsize="262,278">
              <v:shape style="position:absolute;left:19546;top:3710;width:262;height:278" coordorigin="19546,3710" coordsize="262,278" path="m19808,3795l19546,3987,19716,3710e" filled="false" stroked="true" strokeweight=".676817pt" strokecolor="#000000">
                <v:path arrowok="t"/>
              </v:shape>
            </v:group>
            <v:group style="position:absolute;left:19808;top:3703;width:276;height:262" coordorigin="19808,3703" coordsize="276,262">
              <v:shape style="position:absolute;left:19808;top:3703;width:276;height:262" coordorigin="19808,3703" coordsize="276,262" path="m19894,3703l20083,3965,19808,3795e" filled="false" stroked="true" strokeweight=".676817pt" strokecolor="#000000">
                <v:path arrowok="t"/>
              </v:shape>
            </v:group>
            <v:group style="position:absolute;left:19801;top:3428;width:262;height:190" coordorigin="19801,3428" coordsize="262,190">
              <v:shape style="position:absolute;left:19801;top:3428;width:262;height:190" coordorigin="19801,3428" coordsize="262,190" path="m19801,3617l20063,3428e" filled="false" stroked="true" strokeweight=".676817pt" strokecolor="#000000">
                <v:path arrowok="t"/>
              </v:shape>
            </v:group>
            <v:group style="position:absolute;left:19161;top:2487;width:1289;height:1864" coordorigin="19161,2487" coordsize="1289,1864">
              <v:shape style="position:absolute;left:19161;top:2487;width:1289;height:1864" coordorigin="19161,2487" coordsize="1289,1864" path="m19856,3651l20449,3680,19860,3759,19831,4350,19754,3762,19161,3732,19750,3656,19756,2487,19856,3651e" filled="false" stroked="true" strokeweight=".676817pt" strokecolor="#000000">
                <v:path arrowok="t"/>
              </v:shape>
            </v:group>
            <v:group style="position:absolute;left:19804;top:3651;width:646;height:57" coordorigin="19804,3651" coordsize="646,57">
              <v:shape style="position:absolute;left:19804;top:3651;width:646;height:57" coordorigin="19804,3651" coordsize="646,57" path="m19804,3707l20449,3680,19856,3651,19804,3707xe" filled="true" fillcolor="#000000" stroked="false">
                <v:path arrowok="t"/>
                <v:fill type="solid"/>
              </v:shape>
            </v:group>
            <v:group style="position:absolute;left:19804;top:3651;width:646;height:57" coordorigin="19804,3651" coordsize="646,57">
              <v:shape style="position:absolute;left:19804;top:3651;width:646;height:57" coordorigin="19804,3651" coordsize="646,57" path="m20449,3680l19856,3651,19804,3707,20449,3680xe" filled="false" stroked="true" strokeweight="0pt" strokecolor="#000000">
                <v:path arrowok="t"/>
              </v:shape>
            </v:group>
            <v:group style="position:absolute;left:19860;top:3750;width:224;height:215" coordorigin="19860,3750" coordsize="224,215">
              <v:shape style="position:absolute;left:19860;top:3750;width:224;height:215" coordorigin="19860,3750" coordsize="224,215" path="m19860,3759l20083,3965,19928,3750,19860,3759xe" filled="true" fillcolor="#000000" stroked="false">
                <v:path arrowok="t"/>
                <v:fill type="solid"/>
              </v:shape>
            </v:group>
            <v:group style="position:absolute;left:19860;top:3750;width:224;height:215" coordorigin="19860,3750" coordsize="224,215">
              <v:shape style="position:absolute;left:19860;top:3750;width:224;height:215" coordorigin="19860,3750" coordsize="224,215" path="m20083,3965l19928,3750,19860,3759,20083,3965xe" filled="false" stroked="true" strokeweight="0pt" strokecolor="#000000">
                <v:path arrowok="t"/>
              </v:shape>
            </v:group>
            <v:group style="position:absolute;left:19804;top:3707;width:57;height:643" coordorigin="19804,3707" coordsize="57,643">
              <v:shape style="position:absolute;left:19804;top:3707;width:57;height:643" coordorigin="19804,3707" coordsize="57,643" path="m19804,3707l19831,4350,19860,3759,19804,3707xe" filled="true" fillcolor="#000000" stroked="false">
                <v:path arrowok="t"/>
                <v:fill type="solid"/>
              </v:shape>
            </v:group>
            <v:group style="position:absolute;left:19804;top:3707;width:57;height:643" coordorigin="19804,3707" coordsize="57,643">
              <v:shape style="position:absolute;left:19804;top:3707;width:57;height:643" coordorigin="19804,3707" coordsize="57,643" path="m19831,4350l19860,3759,19804,3707,19831,4350xe" filled="false" stroked="true" strokeweight="0pt" strokecolor="#000000">
                <v:path arrowok="t"/>
              </v:shape>
            </v:group>
            <v:group style="position:absolute;left:19546;top:3762;width:217;height:226" coordorigin="19546,3762" coordsize="217,226">
              <v:shape style="position:absolute;left:19546;top:3762;width:217;height:226" coordorigin="19546,3762" coordsize="217,226" path="m19546,3987l19763,3829,19754,3762,19546,3987xe" filled="true" fillcolor="#000000" stroked="false">
                <v:path arrowok="t"/>
                <v:fill type="solid"/>
              </v:shape>
            </v:group>
            <v:group style="position:absolute;left:19546;top:3762;width:217;height:226" coordorigin="19546,3762" coordsize="217,226">
              <v:shape style="position:absolute;left:19546;top:3762;width:217;height:226" coordorigin="19546,3762" coordsize="217,226" path="m19546,3987l19763,3829,19754,3762,19546,3987xe" filled="false" stroked="true" strokeweight="0pt" strokecolor="#000000">
                <v:path arrowok="t"/>
              </v:shape>
            </v:group>
            <v:group style="position:absolute;left:19161;top:3707;width:643;height:55" coordorigin="19161,3707" coordsize="643,55">
              <v:shape style="position:absolute;left:19161;top:3707;width:643;height:55" coordorigin="19161,3707" coordsize="643,55" path="m19161,3732l19754,3762,19804,3707,19161,3732xe" filled="true" fillcolor="#000000" stroked="false">
                <v:path arrowok="t"/>
                <v:fill type="solid"/>
              </v:shape>
            </v:group>
            <v:group style="position:absolute;left:19161;top:3707;width:643;height:55" coordorigin="19161,3707" coordsize="643,55">
              <v:shape style="position:absolute;left:19161;top:3707;width:643;height:55" coordorigin="19161,3707" coordsize="643,55" path="m19161,3732l19754,3762,19804,3707,19161,3732xe" filled="false" stroked="true" strokeweight="0pt" strokecolor="#000000">
                <v:path arrowok="t"/>
              </v:shape>
            </v:group>
            <v:group style="position:absolute;left:19526;top:3448;width:224;height:217" coordorigin="19526,3448" coordsize="224,217">
              <v:shape style="position:absolute;left:19526;top:3448;width:224;height:217" coordorigin="19526,3448" coordsize="224,217" path="m19526,3448l19682,3665,19750,3656,19526,3448xe" filled="true" fillcolor="#000000" stroked="false">
                <v:path arrowok="t"/>
                <v:fill type="solid"/>
              </v:shape>
            </v:group>
            <v:group style="position:absolute;left:19526;top:3448;width:224;height:217" coordorigin="19526,3448" coordsize="224,217">
              <v:shape style="position:absolute;left:19526;top:3448;width:224;height:217" coordorigin="19526,3448" coordsize="224,217" path="m19526,3448l19682,3665,19750,3656,19526,3448xe" filled="false" stroked="true" strokeweight="0pt" strokecolor="#000000">
                <v:path arrowok="t"/>
              </v:shape>
            </v:group>
            <v:group style="position:absolute;left:19750;top:2487;width:55;height:1221" coordorigin="19750,2487" coordsize="55,1221">
              <v:shape style="position:absolute;left:19750;top:2487;width:55;height:1221" coordorigin="19750,2487" coordsize="55,1221" path="m19750,3656l19804,3707,19756,2487,19750,3656xe" filled="true" fillcolor="#000000" stroked="false">
                <v:path arrowok="t"/>
                <v:fill type="solid"/>
              </v:shape>
            </v:group>
            <v:group style="position:absolute;left:19750;top:2487;width:55;height:1221" coordorigin="19750,2487" coordsize="55,1221">
              <v:shape style="position:absolute;left:19750;top:2487;width:55;height:1221" coordorigin="19750,2487" coordsize="55,1221" path="m19756,2487l19750,3656,19804,3707,19756,2487xe" filled="false" stroked="true" strokeweight="0pt" strokecolor="#000000">
                <v:path arrowok="t"/>
              </v:shape>
            </v:group>
            <v:group style="position:absolute;left:19851;top:3428;width:213;height:224" coordorigin="19851,3428" coordsize="213,224">
              <v:shape style="position:absolute;left:19851;top:3428;width:213;height:224" coordorigin="19851,3428" coordsize="213,224" path="m19851,3581l19856,3651,20063,3428,19851,3581xe" filled="true" fillcolor="#000000" stroked="false">
                <v:path arrowok="t"/>
                <v:fill type="solid"/>
              </v:shape>
            </v:group>
            <v:group style="position:absolute;left:19851;top:3428;width:213;height:224" coordorigin="19851,3428" coordsize="213,224">
              <v:shape style="position:absolute;left:19851;top:3428;width:213;height:224" coordorigin="19851,3428" coordsize="213,224" path="m20063,3428l19851,3581,19856,3651,20063,3428xe" filled="false" stroked="true" strokeweight="0pt" strokecolor="#000000">
                <v:path arrowok="t"/>
              </v:shape>
            </v:group>
            <v:group style="position:absolute;left:13931;top:10604;width:3973;height:1762" coordorigin="13931,10604" coordsize="3973,1762">
              <v:shape style="position:absolute;left:13931;top:10604;width:3973;height:1762" coordorigin="13931,10604" coordsize="3973,1762" path="m13931,12366l16413,10604,16521,10604,17904,10604e" filled="false" stroked="true" strokeweight=".338409pt" strokecolor="#000000">
                <v:path arrowok="t"/>
              </v:shape>
            </v:group>
            <v:group style="position:absolute;left:10861;top:12127;width:580;height:655" coordorigin="10861,12127" coordsize="580,655">
              <v:shape style="position:absolute;left:10861;top:12127;width:580;height:655" coordorigin="10861,12127" coordsize="580,655" path="m10861,12781l11420,12127,11440,12127e" filled="false" stroked="true" strokeweight=".338409pt" strokecolor="#000000">
                <v:path arrowok="t"/>
              </v:shape>
            </v:group>
            <v:group style="position:absolute;left:4309;top:1203;width:14739;height:25331" coordorigin="4309,1203" coordsize="14739,25331">
              <v:shape style="position:absolute;left:4309;top:1203;width:14739;height:25331" coordorigin="4309,1203" coordsize="14739,25331" path="m4309,1203l19048,26534e" filled="false" stroked="true" strokeweight=".78962pt" strokecolor="#ff0000">
                <v:path arrowok="t"/>
              </v:shape>
            </v:group>
            <v:group style="position:absolute;left:3941;top:1203;width:14737;height:25331" coordorigin="3941,1203" coordsize="14737,25331">
              <v:shape style="position:absolute;left:3941;top:1203;width:14737;height:25331" coordorigin="3941,1203" coordsize="14737,25331" path="m18678,26534l3941,1203e" filled="false" stroked="true" strokeweight=".78962pt" strokecolor="#ff0000">
                <v:path arrowok="t"/>
              </v:shape>
            </v:group>
            <v:group style="position:absolute;left:11;top:8;width:22381;height:31653" coordorigin="11,8" coordsize="22381,31653">
              <v:shape style="position:absolute;left:11;top:8;width:22381;height:31653" coordorigin="11,8" coordsize="22381,31653" path="m11,31660l11,8,22391,8,11,8,11,31660e" filled="false" stroked="true" strokeweight=".676817pt" strokecolor="#000000">
                <v:path arrowok="t"/>
              </v:shape>
            </v:group>
            <v:group style="position:absolute;left:1083;top:281;width:21052;height:31123" coordorigin="1083,281" coordsize="21052,31123">
              <v:shape style="position:absolute;left:1083;top:281;width:21052;height:31123" coordorigin="1083,281" coordsize="21052,31123" path="m22134,281l1083,281,1083,31403,22134,31403,22134,281e" filled="false" stroked="true" strokeweight=".676817pt" strokecolor="#000000">
                <v:path arrowok="t"/>
              </v:shape>
            </v:group>
            <v:group style="position:absolute;left:1649;top:29652;width:1999;height:2" coordorigin="1649,29652" coordsize="1999,2">
              <v:shape style="position:absolute;left:1649;top:29652;width:1999;height:2" coordorigin="1649,29652" coordsize="1999,0" path="m1649,29652l3648,29652e" filled="false" stroked="true" strokeweight=".78962pt" strokecolor="#0000ff">
                <v:path arrowok="t"/>
              </v:shape>
            </v:group>
            <v:group style="position:absolute;left:1638;top:28533;width:2006;height:2" coordorigin="1638,28533" coordsize="2006,2">
              <v:shape style="position:absolute;left:1638;top:28533;width:2006;height:2" coordorigin="1638,28533" coordsize="2006,0" path="m1638,28533l3644,28533e" filled="false" stroked="true" strokeweight=".78962pt" strokecolor="#ff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0,29932l2788,29932,2775,29930,2770,29932xe" filled="true" fillcolor="#000000" stroked="false">
                <v:path arrowok="t"/>
                <v:fill type="solid"/>
              </v:shape>
              <v:shape style="position:absolute;left:2770;top:29930;width:19;height:3" coordorigin="2770,29930" coordsize="19,3" path="m2775,29930l2788,29932,2786,29930,2775,29930xe" filled="true" fillcolor="#000000" stroked="false">
                <v:path arrowok="t"/>
                <v:fill type="solid"/>
              </v:shape>
            </v:group>
            <v:group style="position:absolute;left:2775;top:29930;width:14;height:3" coordorigin="2775,29930" coordsize="14,3">
              <v:shape style="position:absolute;left:2775;top:29930;width:14;height:3" coordorigin="2775,29930" coordsize="14,3" path="m2786,29930l2775,29930,2788,29932,2786,29930x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5,29930l2788,29932,2770,29932,2775,29930x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70;top:29932;width:23;height:2" coordorigin="2770,29932" coordsize="23,2">
              <v:shape style="position:absolute;left:2770;top:29932;width:23;height:2" coordorigin="2770,29932" coordsize="23,0" path="m2770,29932l2793,29932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66;top:29933;width:30;height:2" coordorigin="2766,29933" coordsize="30,2">
              <v:shape style="position:absolute;left:2766;top:29933;width:30;height:2" coordorigin="2766,29933" coordsize="30,0" path="m2766,29933l2795,29933e" filled="false" stroked="true" strokeweight=".112803pt" strokecolor="#000000">
                <v:path arrowok="t"/>
              </v:shape>
            </v:group>
            <v:group style="position:absolute;left:2768;top:29932;width:28;height:3" coordorigin="2768,29932" coordsize="28,3">
              <v:shape style="position:absolute;left:2768;top:29932;width:28;height:3" coordorigin="2768,29932" coordsize="28,3" path="m2793,29932l2768,29932,2795,29934,2793,29932xe" filled="false" stroked="true" strokeweight="0pt" strokecolor="#000000">
                <v:path arrowok="t"/>
              </v:shape>
            </v:group>
            <v:group style="position:absolute;left:2766;top:29932;width:30;height:3" coordorigin="2766,29932" coordsize="30,3">
              <v:shape style="position:absolute;left:2766;top:29932;width:30;height:3" coordorigin="2766,29932" coordsize="30,3" path="m2768,29932l2795,29934,2766,29934,2768,29932x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6;top:29934;width:32;height:2" coordorigin="2766,29934" coordsize="32,2">
              <v:shape style="position:absolute;left:2766;top:29934;width:32;height:2" coordorigin="2766,29934" coordsize="32,0" path="m2766,29934l2798,29934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1;top:29935;width:39;height:2" coordorigin="2761,29935" coordsize="39,2">
              <v:shape style="position:absolute;left:2761;top:29935;width:39;height:2" coordorigin="2761,29935" coordsize="39,0" path="m2761,29935l2800,29935e" filled="false" stroked="true" strokeweight=".112803pt" strokecolor="#000000">
                <v:path arrowok="t"/>
              </v:shape>
            </v:group>
            <v:group style="position:absolute;left:2764;top:29934;width:37;height:3" coordorigin="2764,29934" coordsize="37,3">
              <v:shape style="position:absolute;left:2764;top:29934;width:37;height:3" coordorigin="2764,29934" coordsize="37,3" path="m2798,29934l2764,29934,2800,29936,2798,29934xe" filled="false" stroked="true" strokeweight="0pt" strokecolor="#000000">
                <v:path arrowok="t"/>
              </v:shape>
            </v:group>
            <v:group style="position:absolute;left:2761;top:29934;width:39;height:3" coordorigin="2761,29934" coordsize="39,3">
              <v:shape style="position:absolute;left:2761;top:29934;width:39;height:3" coordorigin="2761,29934" coordsize="39,3" path="m2764,29934l2800,29936,2761,29936,2764,29934xe" filled="false" stroked="true" strokeweight="0pt" strokecolor="#000000">
                <v:path arrowok="t"/>
              </v:shape>
            </v:group>
            <v:group style="position:absolute;left:2759;top:29938;width:43;height:2" coordorigin="2759,29938" coordsize="43,2">
              <v:shape style="position:absolute;left:2759;top:29938;width:43;height:2" coordorigin="2759,29938" coordsize="43,0" path="m2759,29938l2802,29938e" filled="false" stroked="true" strokeweight=".112803pt" strokecolor="#000000">
                <v:path arrowok="t"/>
              </v:shape>
            </v:group>
            <v:group style="position:absolute;left:2761;top:29936;width:41;height:3" coordorigin="2761,29936" coordsize="41,3">
              <v:shape style="position:absolute;left:2761;top:29936;width:41;height:3" coordorigin="2761,29936" coordsize="41,3" path="m2800,29936l2761,29936,2802,29939,2800,29936xe" filled="false" stroked="true" strokeweight="0pt" strokecolor="#000000">
                <v:path arrowok="t"/>
              </v:shape>
            </v:group>
            <v:group style="position:absolute;left:2759;top:29936;width:43;height:3" coordorigin="2759,29936" coordsize="43,3">
              <v:shape style="position:absolute;left:2759;top:29936;width:43;height:3" coordorigin="2759,29936" coordsize="43,3" path="m2761,29936l2802,29939,2759,29939,2761,29936xe" filled="false" stroked="true" strokeweight="0pt" strokecolor="#000000">
                <v:path arrowok="t"/>
              </v:shape>
            </v:group>
            <v:group style="position:absolute;left:2757;top:29940;width:46;height:2" coordorigin="2757,29940" coordsize="46,2">
              <v:shape style="position:absolute;left:2757;top:29940;width:46;height:2" coordorigin="2757,29940" coordsize="46,0" path="m2757,29940l2802,29940e" filled="false" stroked="true" strokeweight=".112803pt" strokecolor="#000000">
                <v:path arrowok="t"/>
              </v:shape>
            </v:group>
            <v:group style="position:absolute;left:2759;top:29939;width:43;height:3" coordorigin="2759,29939" coordsize="43,3">
              <v:shape style="position:absolute;left:2759;top:29939;width:43;height:3" coordorigin="2759,29939" coordsize="43,3" path="m2802,29939l2759,29939,2802,29941,2802,29939xe" filled="false" stroked="true" strokeweight="0pt" strokecolor="#000000">
                <v:path arrowok="t"/>
              </v:shape>
            </v:group>
            <v:group style="position:absolute;left:2757;top:29939;width:46;height:3" coordorigin="2757,29939" coordsize="46,3">
              <v:shape style="position:absolute;left:2757;top:29939;width:46;height:3" coordorigin="2757,29939" coordsize="46,3" path="m2759,29939l2802,29941,2757,29941,2759,29939xe" filled="false" stroked="true" strokeweight="0pt" strokecolor="#000000">
                <v:path arrowok="t"/>
              </v:shape>
            </v:group>
            <v:group style="position:absolute;left:2757;top:29942;width:48;height:2" coordorigin="2757,29942" coordsize="48,2">
              <v:shape style="position:absolute;left:2757;top:29942;width:48;height:2" coordorigin="2757,29942" coordsize="48,0" path="m2757,29942l2804,29942e" filled="false" stroked="true" strokeweight=".112803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802,29941l2757,29941,2804,29943,2802,29941xe" filled="false" stroked="true" strokeweight="0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757,29941l2804,29943,2757,29943,2757,29941xe" filled="false" stroked="true" strokeweight="0pt" strokecolor="#000000">
                <v:path arrowok="t"/>
              </v:shape>
            </v:group>
            <v:group style="position:absolute;left:2755;top:29944;width:52;height:2" coordorigin="2755,29944" coordsize="52,2">
              <v:shape style="position:absolute;left:2755;top:29944;width:52;height:2" coordorigin="2755,29944" coordsize="52,0" path="m2755,29944l2807,29944e" filled="false" stroked="true" strokeweight=".112803pt" strokecolor="#000000">
                <v:path arrowok="t"/>
              </v:shape>
            </v:group>
            <v:group style="position:absolute;left:2757;top:29943;width:50;height:3" coordorigin="2757,29943" coordsize="50,3">
              <v:shape style="position:absolute;left:2757;top:29943;width:50;height:3" coordorigin="2757,29943" coordsize="50,3" path="m2804,29943l2757,29943,2807,29945,2804,29943xe" filled="false" stroked="true" strokeweight="0pt" strokecolor="#000000">
                <v:path arrowok="t"/>
              </v:shape>
            </v:group>
            <v:group style="position:absolute;left:2755;top:29943;width:52;height:3" coordorigin="2755,29943" coordsize="52,3">
              <v:shape style="position:absolute;left:2755;top:29943;width:52;height:3" coordorigin="2755,29943" coordsize="52,3" path="m2757,29943l2807,29945,2755,29945,2757,29943xe" filled="false" stroked="true" strokeweight="0pt" strokecolor="#000000">
                <v:path arrowok="t"/>
              </v:shape>
            </v:group>
            <v:group style="position:absolute;left:2755;top:29947;width:52;height:2" coordorigin="2755,29947" coordsize="52,2">
              <v:shape style="position:absolute;left:2755;top:29947;width:52;height:2" coordorigin="2755,29947" coordsize="52,0" path="m2755,29947l2807,29947e" filled="false" stroked="true" strokeweight=".112803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807,29945l2755,29945,2807,29948,2807,29945xe" filled="false" stroked="true" strokeweight="0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755,29945l2807,29948,2755,29948,2755,29945xe" filled="false" stroked="true" strokeweight="0pt" strokecolor="#000000">
                <v:path arrowok="t"/>
              </v:shape>
            </v:group>
            <v:group style="position:absolute;left:2752;top:29949;width:55;height:2" coordorigin="2752,29949" coordsize="55,2">
              <v:shape style="position:absolute;left:2752;top:29949;width:55;height:2" coordorigin="2752,29949" coordsize="55,0" path="m2752,29949l2807,29949e" filled="false" stroked="true" strokeweight=".112803pt" strokecolor="#000000">
                <v:path arrowok="t"/>
              </v:shape>
            </v:group>
            <v:group style="position:absolute;left:2755;top:29948;width:52;height:3" coordorigin="2755,29948" coordsize="52,3">
              <v:shape style="position:absolute;left:2755;top:29948;width:52;height:3" coordorigin="2755,29948" coordsize="52,3" path="m2807,29948l2755,29948,2807,29950,2807,29948xe" filled="false" stroked="true" strokeweight="0pt" strokecolor="#000000">
                <v:path arrowok="t"/>
              </v:shape>
            </v:group>
            <v:group style="position:absolute;left:2752;top:29948;width:55;height:3" coordorigin="2752,29948" coordsize="55,3">
              <v:shape style="position:absolute;left:2752;top:29948;width:55;height:3" coordorigin="2752,29948" coordsize="55,3" path="m2755,29948l2807,29950,2752,29950,2755,29948xe" filled="false" stroked="true" strokeweight="0pt" strokecolor="#000000">
                <v:path arrowok="t"/>
              </v:shape>
            </v:group>
            <v:group style="position:absolute;left:2752;top:29951;width:57;height:2" coordorigin="2752,29951" coordsize="57,2">
              <v:shape style="position:absolute;left:2752;top:29951;width:57;height:2" coordorigin="2752,29951" coordsize="57,0" path="m2752,29951l2809,29951e" filled="false" stroked="true" strokeweight=".112803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807,29950l2752,29950,2809,29952,2807,29950xe" filled="false" stroked="true" strokeweight="0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752,29950l2809,29952,2752,29952,2752,29950xe" filled="false" stroked="true" strokeweight="0pt" strokecolor="#000000">
                <v:path arrowok="t"/>
              </v:shape>
            </v:group>
            <v:group style="position:absolute;left:2752;top:29953;width:57;height:2" coordorigin="2752,29953" coordsize="57,2">
              <v:shape style="position:absolute;left:2752;top:29953;width:57;height:2" coordorigin="2752,29953" coordsize="57,0" path="m2752,29953l2809,29953e" filled="false" stroked="true" strokeweight=".112803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809,29952l2752,29952,2809,29954,2809,29952xe" filled="false" stroked="true" strokeweight="0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752,29952l2809,29954,2752,29954,2752,29952xe" filled="false" stroked="true" strokeweight="0pt" strokecolor="#000000">
                <v:path arrowok="t"/>
              </v:shape>
            </v:group>
            <v:group style="position:absolute;left:2752;top:29957;width:57;height:2" coordorigin="2752,29957" coordsize="57,2">
              <v:shape style="position:absolute;left:2752;top:29957;width:57;height:2" coordorigin="2752,29957" coordsize="57,0" path="m2752,29957l2809,29957e" filled="false" stroked="true" strokeweight=".225606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809,29954l2752,29954,2809,29959,2809,29954xe" filled="false" stroked="true" strokeweight="0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752,29954l2809,29959,2752,29959,2752,29954xe" filled="false" stroked="true" strokeweight="0pt" strokecolor="#000000">
                <v:path arrowok="t"/>
              </v:shape>
            </v:group>
            <v:group style="position:absolute;left:2752;top:29960;width:57;height:2" coordorigin="2752,29960" coordsize="57,2">
              <v:shape style="position:absolute;left:2752;top:29960;width:57;height:2" coordorigin="2752,29960" coordsize="57,0" path="m2752,29960l2809,29960e" filled="false" stroked="true" strokeweight=".112803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809,29959l2752,29959,2809,29961,2809,29959xe" filled="false" stroked="true" strokeweight="0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752,29959l2809,29961,2752,29961,2752,29959xe" filled="false" stroked="true" strokeweight="0pt" strokecolor="#000000">
                <v:path arrowok="t"/>
              </v:shape>
            </v:group>
            <v:group style="position:absolute;left:2752;top:29962;width:57;height:2" coordorigin="2752,29962" coordsize="57,2">
              <v:shape style="position:absolute;left:2752;top:29962;width:57;height:2" coordorigin="2752,29962" coordsize="57,0" path="m2752,29962l2809,29962e" filled="false" stroked="true" strokeweight=".112803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809,29961l2752,29961,2809,29963,2809,29961xe" filled="false" stroked="true" strokeweight="0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752,29961l2809,29963,2752,29963,2752,29961xe" filled="false" stroked="true" strokeweight="0pt" strokecolor="#000000">
                <v:path arrowok="t"/>
              </v:shape>
            </v:group>
            <v:group style="position:absolute;left:2752;top:29965;width:57;height:2" coordorigin="2752,29965" coordsize="57,2">
              <v:shape style="position:absolute;left:2752;top:29965;width:57;height:2" coordorigin="2752,29965" coordsize="57,0" path="m2752,29965l2809,29965e" filled="false" stroked="true" strokeweight=".112803pt" strokecolor="#000000">
                <v:path arrowok="t"/>
              </v:shape>
            </v:group>
            <v:group style="position:absolute;left:2752;top:29963;width:57;height:3" coordorigin="2752,29963" coordsize="57,3">
              <v:shape style="position:absolute;left:2752;top:29963;width:57;height:3" coordorigin="2752,29963" coordsize="57,3" path="m2809,29963l2752,29963,2807,29966,2809,29963xe" filled="false" stroked="true" strokeweight="0pt" strokecolor="#000000">
                <v:path arrowok="t"/>
              </v:shape>
            </v:group>
            <v:group style="position:absolute;left:2752;top:29963;width:55;height:3" coordorigin="2752,29963" coordsize="55,3">
              <v:shape style="position:absolute;left:2752;top:29963;width:55;height:3" coordorigin="2752,29963" coordsize="55,3" path="m2752,29963l2807,29966,2752,29966,2752,29963xe" filled="false" stroked="true" strokeweight="0pt" strokecolor="#000000">
                <v:path arrowok="t"/>
              </v:shape>
            </v:group>
            <v:group style="position:absolute;left:2752;top:29967;width:55;height:2" coordorigin="2752,29967" coordsize="55,2">
              <v:shape style="position:absolute;left:2752;top:29967;width:55;height:2" coordorigin="2752,29967" coordsize="55,0" path="m2752,29967l2807,29967e" filled="false" stroked="true" strokeweight=".112803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807,29966l2752,29966,2807,29968,2807,29966xe" filled="false" stroked="true" strokeweight="0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752,29966l2807,29968,2755,29968,2752,29966xe" filled="false" stroked="true" strokeweight="0pt" strokecolor="#000000">
                <v:path arrowok="t"/>
              </v:shape>
            </v:group>
            <v:group style="position:absolute;left:2755;top:29969;width:52;height:2" coordorigin="2755,29969" coordsize="52,2">
              <v:shape style="position:absolute;left:2755;top:29969;width:52;height:2" coordorigin="2755,29969" coordsize="52,0" path="m2755,29969l2807,29969e" filled="false" stroked="true" strokeweight=".112803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807,29968l2755,29968,2807,29970,2807,29968xe" filled="false" stroked="true" strokeweight="0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755,29968l2807,29970,2755,29970,2755,29968xe" filled="false" stroked="true" strokeweight="0pt" strokecolor="#000000">
                <v:path arrowok="t"/>
              </v:shape>
            </v:group>
            <v:group style="position:absolute;left:2755;top:29972;width:52;height:2" coordorigin="2755,29972" coordsize="52,2">
              <v:shape style="position:absolute;left:2755;top:29972;width:52;height:2" coordorigin="2755,29972" coordsize="52,0" path="m2755,29972l2807,29972e" filled="false" stroked="true" strokeweight=".225606pt" strokecolor="#000000">
                <v:path arrowok="t"/>
              </v:shape>
            </v:group>
            <v:group style="position:absolute;left:2755;top:29970;width:52;height:5" coordorigin="2755,29970" coordsize="52,5">
              <v:shape style="position:absolute;left:2755;top:29970;width:52;height:5" coordorigin="2755,29970" coordsize="52,5" path="m2807,29970l2755,29970,2804,29975,2807,29970xe" filled="false" stroked="true" strokeweight="0pt" strokecolor="#000000">
                <v:path arrowok="t"/>
              </v:shape>
            </v:group>
            <v:group style="position:absolute;left:2755;top:29970;width:50;height:5" coordorigin="2755,29970" coordsize="50,5">
              <v:shape style="position:absolute;left:2755;top:29970;width:50;height:5" coordorigin="2755,29970" coordsize="50,5" path="m2755,29970l2804,29975,2757,29975,2755,29970xe" filled="false" stroked="true" strokeweight="0pt" strokecolor="#000000">
                <v:path arrowok="t"/>
              </v:shape>
            </v:group>
            <v:group style="position:absolute;left:2757;top:29976;width:48;height:2" coordorigin="2757,29976" coordsize="48,2">
              <v:shape style="position:absolute;left:2757;top:29976;width:48;height:2" coordorigin="2757,29976" coordsize="48,0" path="m2757,29976l2804,29976e" filled="false" stroked="true" strokeweight=".112803pt" strokecolor="#000000">
                <v:path arrowok="t"/>
              </v:shape>
            </v:group>
            <v:group style="position:absolute;left:2757;top:29975;width:48;height:3" coordorigin="2757,29975" coordsize="48,3">
              <v:shape style="position:absolute;left:2757;top:29975;width:48;height:3" coordorigin="2757,29975" coordsize="48,3" path="m2804,29975l2757,29975,2802,29977,2804,29975xe" filled="false" stroked="true" strokeweight="0pt" strokecolor="#000000">
                <v:path arrowok="t"/>
              </v:shape>
            </v:group>
            <v:group style="position:absolute;left:2757;top:29975;width:46;height:3" coordorigin="2757,29975" coordsize="46,3">
              <v:shape style="position:absolute;left:2757;top:29975;width:46;height:3" coordorigin="2757,29975" coordsize="46,3" path="m2757,29975l2802,29977,2757,29977,2757,29975x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9;top:29978;width:43;height:2" coordorigin="2759,29978" coordsize="43,2">
              <v:shape style="position:absolute;left:2759;top:29978;width:43;height:2" coordorigin="2759,29978" coordsize="43,0" path="m2759,29978l2802,29978e" filled="false" stroked="true" strokeweight=".112803pt" strokecolor="#000000">
                <v:path arrowok="t"/>
              </v:shape>
            </v:group>
            <v:group style="position:absolute;left:2759;top:29977;width:43;height:3" coordorigin="2759,29977" coordsize="43,3">
              <v:shape style="position:absolute;left:2759;top:29977;width:43;height:3" coordorigin="2759,29977" coordsize="43,3" path="m2802,29977l2759,29977,2800,29979,2802,29977xe" filled="false" stroked="true" strokeweight="0pt" strokecolor="#000000">
                <v:path arrowok="t"/>
              </v:shape>
            </v:group>
            <v:group style="position:absolute;left:2759;top:29977;width:41;height:3" coordorigin="2759,29977" coordsize="41,3">
              <v:shape style="position:absolute;left:2759;top:29977;width:41;height:3" coordorigin="2759,29977" coordsize="41,3" path="m2759,29977l2800,29979,2761,29979,2759,29977xe" filled="false" stroked="true" strokeweight="0pt" strokecolor="#000000">
                <v:path arrowok="t"/>
              </v:shape>
            </v:group>
            <v:group style="position:absolute;left:2761;top:29980;width:39;height:2" coordorigin="2761,29980" coordsize="39,2">
              <v:shape style="position:absolute;left:2761;top:29980;width:39;height:2" coordorigin="2761,29980" coordsize="39,0" path="m2761,29980l2800,29980e" filled="false" stroked="true" strokeweight=".112803pt" strokecolor="#000000">
                <v:path arrowok="t"/>
              </v:shape>
            </v:group>
            <v:group style="position:absolute;left:2761;top:29979;width:39;height:3" coordorigin="2761,29979" coordsize="39,3">
              <v:shape style="position:absolute;left:2761;top:29979;width:39;height:3" coordorigin="2761,29979" coordsize="39,3" path="m2800,29979l2761,29979,2798,29981,2800,29979xe" filled="false" stroked="true" strokeweight="0pt" strokecolor="#000000">
                <v:path arrowok="t"/>
              </v:shape>
            </v:group>
            <v:group style="position:absolute;left:2761;top:29979;width:37;height:3" coordorigin="2761,29979" coordsize="37,3">
              <v:shape style="position:absolute;left:2761;top:29979;width:37;height:3" coordorigin="2761,29979" coordsize="37,3" path="m2761,29979l2798,29981,2764,29981,2761,29979xe" filled="false" stroked="true" strokeweight="0pt" strokecolor="#000000">
                <v:path arrowok="t"/>
              </v:shape>
            </v:group>
            <v:group style="position:absolute;left:2764;top:29983;width:34;height:2" coordorigin="2764,29983" coordsize="34,2">
              <v:shape style="position:absolute;left:2764;top:29983;width:34;height:2" coordorigin="2764,29983" coordsize="34,0" path="m2764,29983l2798,29983e" filled="false" stroked="true" strokeweight=".112803pt" strokecolor="#000000">
                <v:path arrowok="t"/>
              </v:shape>
            </v:group>
            <v:group style="position:absolute;left:2764;top:29981;width:34;height:3" coordorigin="2764,29981" coordsize="34,3">
              <v:shape style="position:absolute;left:2764;top:29981;width:34;height:3" coordorigin="2764,29981" coordsize="34,3" path="m2798,29981l2764,29981,2795,29984,2798,29981xe" filled="false" stroked="true" strokeweight="0pt" strokecolor="#000000">
                <v:path arrowok="t"/>
              </v:shape>
            </v:group>
            <v:group style="position:absolute;left:2764;top:29981;width:32;height:3" coordorigin="2764,29981" coordsize="32,3">
              <v:shape style="position:absolute;left:2764;top:29981;width:32;height:3" coordorigin="2764,29981" coordsize="32,3" path="m2764,29981l2795,29984,2766,29984,2764,29981x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28;height:2" coordorigin="2766,29984" coordsize="28,2">
              <v:shape style="position:absolute;left:2766;top:29984;width:28;height:2" coordorigin="2766,29984" coordsize="28,0" path="m2766,29984l2793,29984e" filled="false" stroked="true" strokeweight="0pt" strokecolor="#000000">
                <v:path arrowok="t"/>
              </v:shape>
            </v:group>
            <v:group style="position:absolute;left:2768;top:29985;width:25;height:2" coordorigin="2768,29985" coordsize="25,2">
              <v:shape style="position:absolute;left:2768;top:29985;width:25;height:2" coordorigin="2768,29985" coordsize="25,0" path="m2768,29985l2793,29985e" filled="false" stroked="true" strokeweight=".112803pt" strokecolor="#000000">
                <v:path arrowok="t"/>
              </v:shape>
            </v:group>
            <v:group style="position:absolute;left:2768;top:29984;width:25;height:3" coordorigin="2768,29984" coordsize="25,3">
              <v:shape style="position:absolute;left:2768;top:29984;width:25;height:3" coordorigin="2768,29984" coordsize="25,3" path="m2793,29984l2768,29984,2788,29986,2793,29984xe" filled="false" stroked="true" strokeweight="0pt" strokecolor="#000000">
                <v:path arrowok="t"/>
              </v:shape>
            </v:group>
            <v:group style="position:absolute;left:2768;top:29984;width:21;height:3" coordorigin="2768,29984" coordsize="21,3">
              <v:shape style="position:absolute;left:2768;top:29984;width:21;height:3" coordorigin="2768,29984" coordsize="21,3" path="m2768,29984l2788,29986,2770,29986,2768,29984x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6;height:2" coordorigin="2770,29986" coordsize="16,2">
              <v:shape style="position:absolute;left:2770;top:29986;width:16;height:2" coordorigin="2770,29986" coordsize="16,0" path="m2770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15122;top:26679;width:199;height:242" coordorigin="15122,26679" coordsize="199,242">
              <v:shape style="position:absolute;left:15122;top:26679;width:199;height:242" coordorigin="15122,26679" coordsize="199,242" path="m15122,26920l15321,26920,15321,26679,15122,26679,15122,26920e" filled="false" stroked="true" strokeweight=".225606pt" strokecolor="#000000">
                <v:path arrowok="t"/>
              </v:shape>
            </v:group>
            <v:group style="position:absolute;left:15280;top:26920;width:199;height:242" coordorigin="15280,26920" coordsize="199,242">
              <v:shape style="position:absolute;left:15280;top:26920;width:199;height:242" coordorigin="15280,26920" coordsize="199,242" path="m15280,27161l15479,27161,15479,26920,15280,26920,15280,27161e" filled="false" stroked="true" strokeweight=".225606pt" strokecolor="#ff0000">
                <v:path arrowok="t"/>
              </v:shape>
            </v:group>
            <v:group style="position:absolute;left:15413;top:27161;width:199;height:242" coordorigin="15413,27161" coordsize="199,242">
              <v:shape style="position:absolute;left:15413;top:27161;width:199;height:242" coordorigin="15413,27161" coordsize="199,242" path="m15413,27403l15612,27403,15612,27161,15413,27161,15413,27403e" filled="false" stroked="true" strokeweight=".225606pt" strokecolor="#000000">
                <v:path arrowok="t"/>
              </v:shape>
            </v:group>
            <v:group style="position:absolute;left:15567;top:27403;width:199;height:242" coordorigin="15567,27403" coordsize="199,242">
              <v:shape style="position:absolute;left:15567;top:27403;width:199;height:242" coordorigin="15567,27403" coordsize="199,242" path="m15567,27644l15765,27644,15765,27403,15567,27403,15567,27644e" filled="false" stroked="true" strokeweight=".225606pt" strokecolor="#000000">
                <v:path arrowok="t"/>
              </v:shape>
            </v:group>
            <v:group style="position:absolute;left:15684;top:27644;width:199;height:240" coordorigin="15684,27644" coordsize="199,240">
              <v:shape style="position:absolute;left:15684;top:27644;width:199;height:240" coordorigin="15684,27644" coordsize="199,240" path="m15684,27883l15883,27883,15883,27644,15684,27644,15684,27883e" filled="false" stroked="true" strokeweight=".225606pt" strokecolor="#000000">
                <v:path arrowok="t"/>
              </v:shape>
            </v:group>
            <v:group style="position:absolute;left:15781;top:27883;width:199;height:242" coordorigin="15781,27883" coordsize="199,242">
              <v:shape style="position:absolute;left:15781;top:27883;width:199;height:242" coordorigin="15781,27883" coordsize="199,242" path="m15781,28125l15980,28125,15980,27883,15781,27883,15781,28125e" filled="false" stroked="true" strokeweight=".225606pt" strokecolor="#000000">
                <v:path arrowok="t"/>
              </v:shape>
            </v:group>
            <v:group style="position:absolute;left:15901;top:28125;width:199;height:242" coordorigin="15901,28125" coordsize="199,242">
              <v:shape style="position:absolute;left:15901;top:28125;width:199;height:242" coordorigin="15901,28125" coordsize="199,242" path="m15901,28366l16099,28366,16099,28125,15901,28125,15901,28366e" filled="false" stroked="true" strokeweight=".225606pt" strokecolor="#000000">
                <v:path arrowok="t"/>
              </v:shape>
            </v:group>
            <v:group style="position:absolute;left:16004;top:28366;width:199;height:242" coordorigin="16004,28366" coordsize="199,242">
              <v:shape style="position:absolute;left:16004;top:28366;width:199;height:242" coordorigin="16004,28366" coordsize="199,242" path="m16004,28608l16203,28608,16203,28366,16004,28366,16004,28608e" filled="false" stroked="true" strokeweight=".225606pt" strokecolor="#000000">
                <v:path arrowok="t"/>
              </v:shape>
            </v:group>
            <v:group style="position:absolute;left:16153;top:28608;width:199;height:242" coordorigin="16153,28608" coordsize="199,242">
              <v:shape style="position:absolute;left:16153;top:28608;width:199;height:242" coordorigin="16153,28608" coordsize="199,242" path="m16153,28849l16352,28849,16352,28608,16153,28608,16153,28849e" filled="false" stroked="true" strokeweight=".225606pt" strokecolor="#000000">
                <v:path arrowok="t"/>
              </v:shape>
            </v:group>
            <v:group style="position:absolute;left:16257;top:28849;width:199;height:242" coordorigin="16257,28849" coordsize="199,242">
              <v:shape style="position:absolute;left:16257;top:28849;width:199;height:242" coordorigin="16257,28849" coordsize="199,242" path="m16257,29090l16456,29090,16456,28849,16257,28849,16257,29090e" filled="false" stroked="true" strokeweight=".225606pt" strokecolor="#000000">
                <v:path arrowok="t"/>
              </v:shape>
            </v:group>
            <v:group style="position:absolute;left:16336;top:29090;width:199;height:242" coordorigin="16336,29090" coordsize="199,242">
              <v:shape style="position:absolute;left:16336;top:29090;width:199;height:242" coordorigin="16336,29090" coordsize="199,242" path="m16336,29332l16535,29332,16535,29090,16336,29090,16336,29332e" filled="false" stroked="true" strokeweight=".225606pt" strokecolor="#000000">
                <v:path arrowok="t"/>
              </v:shape>
            </v:group>
            <v:group style="position:absolute;left:16377;top:29332;width:199;height:240" coordorigin="16377,29332" coordsize="199,240">
              <v:shape style="position:absolute;left:16377;top:29332;width:199;height:240" coordorigin="16377,29332" coordsize="199,240" path="m16377,29571l16575,29571,16575,29332,16377,29332,16377,29571e" filled="false" stroked="true" strokeweight=".225606pt" strokecolor="#000000">
                <v:path arrowok="t"/>
              </v:shape>
            </v:group>
            <v:group style="position:absolute;left:16377;top:29571;width:199;height:242" coordorigin="16377,29571" coordsize="199,242">
              <v:shape style="position:absolute;left:16377;top:29571;width:199;height:242" coordorigin="16377,29571" coordsize="199,242" path="m16377,29812l16575,29812,16575,29571,16377,29571,16377,29812e" filled="false" stroked="true" strokeweight=".225606pt" strokecolor="#000000">
                <v:path arrowok="t"/>
              </v:shape>
            </v:group>
            <v:group style="position:absolute;left:16413;top:29812;width:199;height:242" coordorigin="16413,29812" coordsize="199,242">
              <v:shape style="position:absolute;left:16413;top:29812;width:199;height:242" coordorigin="16413,29812" coordsize="199,242" path="m16413,30054l16611,30054,16611,29812,16413,29812,16413,30054e" filled="false" stroked="true" strokeweight=".225606pt" strokecolor="#000000">
                <v:path arrowok="t"/>
              </v:shape>
            </v:group>
            <v:group style="position:absolute;left:16413;top:30054;width:199;height:242" coordorigin="16413,30054" coordsize="199,242">
              <v:shape style="position:absolute;left:16413;top:30054;width:199;height:242" coordorigin="16413,30054" coordsize="199,242" path="m16413,30295l16611,30295,16611,30054,16413,30054,16413,30295e" filled="false" stroked="true" strokeweight=".225606pt" strokecolor="#000000">
                <v:path arrowok="t"/>
              </v:shape>
            </v:group>
            <v:group style="position:absolute;left:16433;top:30295;width:199;height:242" coordorigin="16433,30295" coordsize="199,242">
              <v:shape style="position:absolute;left:16433;top:30295;width:199;height:242" coordorigin="16433,30295" coordsize="199,242" path="m16433,30536l16632,30536,16632,30295,16433,30295,16433,30536e" filled="false" stroked="true" strokeweight=".225606pt" strokecolor="#000000">
                <v:path arrowok="t"/>
              </v:shape>
            </v:group>
            <v:group style="position:absolute;left:16438;top:30536;width:199;height:242" coordorigin="16438,30536" coordsize="199,242">
              <v:shape style="position:absolute;left:16438;top:30536;width:199;height:242" coordorigin="16438,30536" coordsize="199,242" path="m16438,30778l16636,30778,16636,30536,16438,30536,16438,30778e" filled="false" stroked="true" strokeweight=".225606pt" strokecolor="#000000">
                <v:path arrowok="t"/>
              </v:shape>
            </v:group>
            <v:group style="position:absolute;left:16438;top:30778;width:199;height:242" coordorigin="16438,30778" coordsize="199,242">
              <v:shape style="position:absolute;left:16438;top:30778;width:199;height:242" coordorigin="16438,30778" coordsize="199,242" path="m16438,31019l16636,31019,16636,30778,16438,30778,16438,31019e" filled="false" stroked="true" strokeweight=".225606pt" strokecolor="#000000">
                <v:path arrowok="t"/>
              </v:shape>
            </v:group>
            <v:group style="position:absolute;left:16356;top:31019;width:199;height:242" coordorigin="16356,31019" coordsize="199,242">
              <v:shape style="position:absolute;left:16356;top:31019;width:199;height:242" coordorigin="16356,31019" coordsize="199,242" path="m16356,31261l16555,31261,16555,31019,16356,31019,16356,31261e" filled="false" stroked="true" strokeweight=".225606pt" strokecolor="#000000">
                <v:path arrowok="t"/>
              </v:shape>
            </v:group>
            <w10:wrap type="none"/>
          </v:group>
        </w:pict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1"/>
        <w:gridCol w:w="8959"/>
        <w:gridCol w:w="2081"/>
        <w:gridCol w:w="2718"/>
        <w:gridCol w:w="1504"/>
        <w:gridCol w:w="2818"/>
        <w:gridCol w:w="2465"/>
      </w:tblGrid>
      <w:tr>
        <w:trPr>
          <w:trHeight w:val="413" w:hRule="exact"/>
        </w:trPr>
        <w:tc>
          <w:tcPr>
            <w:tcW w:w="208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3"/>
              <w:ind w:left="248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Раздел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4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422" w:hRule="exact"/>
        </w:trPr>
        <w:tc>
          <w:tcPr>
            <w:tcW w:w="208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3"/>
              <w:ind w:left="307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Схема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расположения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25336" w:hRule="exact"/>
        </w:trPr>
        <w:tc>
          <w:tcPr>
            <w:tcW w:w="331" w:type="dxa"/>
            <w:tcBorders>
              <w:top w:val="single" w:sz="5" w:space="0" w:color="000000"/>
              <w:left w:val="single" w:sz="5" w:space="0" w:color="000000"/>
              <w:bottom w:val="single" w:sz="0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02"/>
              <w:ind w:left="187" w:right="-23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</w:t>
            </w:r>
            <w:r>
              <w:rPr>
                <w:rFonts w:ascii="ISOCPEUR" w:hAnsi="ISOCPEUR"/>
                <w:sz w:val="16"/>
              </w:rPr>
            </w:r>
          </w:p>
        </w:tc>
        <w:tc>
          <w:tcPr>
            <w:tcW w:w="8959" w:type="dxa"/>
            <w:tcBorders>
              <w:top w:val="single" w:sz="5" w:space="0" w:color="000000"/>
              <w:left w:val="nil" w:sz="6" w:space="0" w:color="auto"/>
              <w:bottom w:val="single" w:sz="0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02"/>
              <w:ind w:left="22" w:right="0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ния сводки с листом</w:t>
            </w:r>
            <w:r>
              <w:rPr>
                <w:rFonts w:ascii="ISOCPEUR" w:hAnsi="ISOCPEUR"/>
                <w:spacing w:val="-24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1</w:t>
            </w:r>
            <w:r>
              <w:rPr>
                <w:rFonts w:ascii="ISOCPEUR" w:hAnsi="ISOCPEUR"/>
                <w:sz w:val="16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1337"/>
              <w:jc w:val="righ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sz w:val="23"/>
              </w:rPr>
              <w:t>25:34:016701</w:t>
            </w:r>
            <w:r>
              <w:rPr>
                <w:rFonts w:ascii="Times New Roman"/>
                <w:sz w:val="23"/>
              </w:rPr>
            </w:r>
          </w:p>
        </w:tc>
        <w:tc>
          <w:tcPr>
            <w:tcW w:w="2081" w:type="dxa"/>
            <w:tcBorders>
              <w:top w:val="single" w:sz="5" w:space="0" w:color="000000"/>
              <w:left w:val="nil" w:sz="6" w:space="0" w:color="auto"/>
              <w:bottom w:val="single" w:sz="0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983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газопровод</w:t>
            </w:r>
            <w:r>
              <w:rPr>
                <w:rFonts w:ascii="Times New Roman" w:hAnsi="Times New Roman"/>
                <w:sz w:val="19"/>
              </w:rPr>
            </w:r>
          </w:p>
        </w:tc>
        <w:tc>
          <w:tcPr>
            <w:tcW w:w="4222" w:type="dxa"/>
            <w:gridSpan w:val="2"/>
            <w:tcBorders>
              <w:top w:val="single" w:sz="5" w:space="0" w:color="000000"/>
              <w:left w:val="nil" w:sz="6" w:space="0" w:color="auto"/>
              <w:bottom w:val="single" w:sz="0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ISOCPEUR" w:hAnsi="ISOCPEUR" w:cs="ISOCPEUR" w:eastAsia="ISOCPEUR"/>
                <w:i/>
                <w:sz w:val="32"/>
                <w:szCs w:val="32"/>
              </w:rPr>
            </w:pPr>
          </w:p>
          <w:p>
            <w:pPr>
              <w:pStyle w:val="TableParagraph"/>
              <w:spacing w:line="240" w:lineRule="auto"/>
              <w:ind w:left="493" w:right="681" w:firstLine="556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Приморскийкрай</w:t>
            </w:r>
            <w:r>
              <w:rPr>
                <w:rFonts w:ascii="Times New Roman" w:hAnsi="Times New Roman"/>
                <w:b/>
                <w:i/>
                <w:color w:val="B80000"/>
                <w:w w:val="102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Уссурийский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городской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округ</w:t>
            </w:r>
            <w:r>
              <w:rPr>
                <w:rFonts w:ascii="Times New Roman" w:hAns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ISOCPEUR" w:hAnsi="ISOCPEUR" w:cs="ISOCPEUR" w:eastAsia="ISOCPEUR"/>
                <w:i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-4"/>
              <w:jc w:val="righ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sz w:val="19"/>
              </w:rPr>
              <w:t>25</w:t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1"/>
              <w:ind w:left="2361" w:right="0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9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3</w:t>
            </w:r>
            <w:r>
              <w:rPr>
                <w:rFonts w:ascii="ISOCPEUR" w:hAnsi="ISOCPEUR"/>
                <w:sz w:val="16"/>
              </w:rPr>
            </w:r>
          </w:p>
        </w:tc>
        <w:tc>
          <w:tcPr>
            <w:tcW w:w="5284" w:type="dxa"/>
            <w:gridSpan w:val="2"/>
            <w:tcBorders>
              <w:top w:val="single" w:sz="5" w:space="0" w:color="000000"/>
              <w:left w:val="nil" w:sz="6" w:space="0" w:color="auto"/>
              <w:bottom w:val="single" w:sz="0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ISOCPEUR" w:hAnsi="ISOCPEUR" w:cs="ISOCPEUR" w:eastAsia="ISOCPEUR"/>
                <w:i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20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25:34:016701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ISOCPEUR" w:hAnsi="ISOCPEUR" w:cs="ISOCPEUR" w:eastAsia="ISOCPEUR"/>
                <w:i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3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:18:000000:37</w:t>
            </w:r>
            <w:r>
              <w:rPr>
                <w:rFonts w:ascii="Times New Roman"/>
                <w:sz w:val="19"/>
              </w:rPr>
            </w:r>
          </w:p>
        </w:tc>
      </w:tr>
      <w:tr>
        <w:trPr>
          <w:trHeight w:val="4785" w:hRule="exact"/>
        </w:trPr>
        <w:tc>
          <w:tcPr>
            <w:tcW w:w="9290" w:type="dxa"/>
            <w:gridSpan w:val="2"/>
            <w:tcBorders>
              <w:top w:val="single" w:sz="0" w:space="0" w:color="000000"/>
              <w:left w:val="single" w:sz="5" w:space="0" w:color="000000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4"/>
              <w:ind w:right="2239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Используемые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условные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знаки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обозначения: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tabs>
                <w:tab w:pos="2630" w:val="left" w:leader="none"/>
              </w:tabs>
              <w:spacing w:line="240" w:lineRule="auto"/>
              <w:ind w:left="473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00FF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0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Местоположение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инженерного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сооружения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(газопровод)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2780" w:val="left" w:leader="none"/>
              </w:tabs>
              <w:spacing w:line="240" w:lineRule="auto" w:before="90" w:after="0"/>
              <w:ind w:left="2779" w:right="0" w:hanging="115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Проектная граница публичного</w:t>
            </w:r>
            <w:r>
              <w:rPr>
                <w:rFonts w:ascii="Times New Roman" w:hAnsi="Times New Roman"/>
                <w:spacing w:val="-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972" w:val="left" w:leader="none"/>
              </w:tabs>
              <w:spacing w:line="265" w:lineRule="exact" w:before="156"/>
              <w:ind w:left="467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3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position w:val="-7"/>
                <w:sz w:val="19"/>
              </w:rPr>
              <w:tab/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position w:val="-7"/>
                <w:sz w:val="19"/>
                <w:u w:val="single" w:color="000000"/>
              </w:rPr>
              <w:t>25:18:035201:137  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Кадастровый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земельного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участка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2759" w:val="left" w:leader="none"/>
              </w:tabs>
              <w:spacing w:line="185" w:lineRule="exact" w:before="0" w:after="0"/>
              <w:ind w:left="2758" w:right="0" w:hanging="114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 земельных участков по сведениям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62" w:val="left" w:leader="none"/>
              </w:tabs>
              <w:spacing w:line="245" w:lineRule="exact" w:before="50"/>
              <w:ind w:left="911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color w:val="0000FF"/>
                <w:position w:val="-3"/>
                <w:sz w:val="23"/>
              </w:rPr>
              <w:t>25:34:016701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кадастрового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2766" w:val="left" w:leader="none"/>
              </w:tabs>
              <w:spacing w:line="197" w:lineRule="exact" w:before="0" w:after="0"/>
              <w:ind w:left="2765" w:right="0" w:hanging="115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 кадастрового</w:t>
            </w:r>
            <w:r>
              <w:rPr>
                <w:rFonts w:ascii="Times New Roman" w:hAnsi="Times New Roman"/>
                <w:spacing w:val="-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77" w:val="left" w:leader="none"/>
              </w:tabs>
              <w:spacing w:line="240" w:lineRule="auto" w:before="69"/>
              <w:ind w:left="1692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5"/>
              </w:rPr>
              <w:t>1</w:t>
              <w:tab/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-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Характерная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точка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проектной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границы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75" w:val="left" w:leader="none"/>
              </w:tabs>
              <w:spacing w:line="240" w:lineRule="auto" w:before="72"/>
              <w:ind w:left="830" w:right="0" w:hanging="333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B800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Установленные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границы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административно-территориального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75" w:val="left" w:leader="none"/>
              </w:tabs>
              <w:spacing w:line="240" w:lineRule="auto" w:before="115"/>
              <w:ind w:left="830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-2"/>
                <w:sz w:val="15"/>
              </w:rPr>
              <w:t>Приморскийкрай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субъекта</w:t>
            </w:r>
            <w:r>
              <w:rPr>
                <w:rFonts w:ascii="Times New Roman" w:hAnsi="Times New Roman"/>
                <w:spacing w:val="-3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РФ,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 w:before="3"/>
              <w:ind w:left="461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4"/>
                <w:sz w:val="15"/>
              </w:rPr>
              <w:t>Уссурийский городской округ    </w:t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муниципального</w:t>
            </w:r>
            <w:r>
              <w:rPr>
                <w:rFonts w:ascii="Times New Roman" w:hAnsi="Times New Roman"/>
                <w:spacing w:val="-3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Times New Roman" w:hAnsi="Times New Roman"/>
                <w:sz w:val="19"/>
              </w:rPr>
            </w:r>
          </w:p>
        </w:tc>
        <w:tc>
          <w:tcPr>
            <w:tcW w:w="2081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61"/>
              <w:ind w:left="216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Масштаб</w:t>
            </w:r>
            <w:r>
              <w:rPr>
                <w:rFonts w:ascii="Times New Roman" w:hAnsi="Times New Roman"/>
                <w:spacing w:val="-2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1:1000</w:t>
            </w:r>
            <w:r>
              <w:rPr>
                <w:rFonts w:ascii="Times New Roman" w:hAnsi="Times New Roman"/>
                <w:sz w:val="19"/>
              </w:rPr>
            </w:r>
          </w:p>
        </w:tc>
        <w:tc>
          <w:tcPr>
            <w:tcW w:w="2718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94"/>
              <w:ind w:right="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1</w:t>
            </w:r>
            <w:r>
              <w:rPr>
                <w:rFonts w:ascii="ISOCPEUR"/>
                <w:sz w:val="25"/>
              </w:rPr>
            </w:r>
          </w:p>
        </w:tc>
        <w:tc>
          <w:tcPr>
            <w:tcW w:w="1504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2818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ISOCPEUR" w:hAnsi="ISOCPEUR" w:cs="ISOCPEUR" w:eastAsia="ISOCPEUR"/>
                <w:i/>
                <w:sz w:val="29"/>
                <w:szCs w:val="29"/>
              </w:rPr>
            </w:pPr>
          </w:p>
          <w:p>
            <w:pPr>
              <w:pStyle w:val="TableParagraph"/>
              <w:spacing w:line="275" w:lineRule="exact"/>
              <w:ind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color w:val="FF0000"/>
                <w:w w:val="99"/>
                <w:sz w:val="25"/>
              </w:rPr>
              <w:t>2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8" w:lineRule="exact"/>
              <w:ind w:left="137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3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3" w:lineRule="exact"/>
              <w:ind w:left="266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4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32" w:lineRule="exact"/>
              <w:ind w:left="392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5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1" w:lineRule="exact"/>
              <w:ind w:left="485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6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9" w:lineRule="exact"/>
              <w:ind w:left="613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7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35" w:lineRule="exact"/>
              <w:ind w:left="739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8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36" w:lineRule="exact"/>
              <w:ind w:left="857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9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3" w:lineRule="exact"/>
              <w:ind w:right="747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10</w:t>
            </w:r>
          </w:p>
          <w:p>
            <w:pPr>
              <w:pStyle w:val="TableParagraph"/>
              <w:spacing w:line="240" w:lineRule="exact"/>
              <w:ind w:right="617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11</w:t>
            </w:r>
          </w:p>
          <w:p>
            <w:pPr>
              <w:pStyle w:val="TableParagraph"/>
              <w:spacing w:line="237" w:lineRule="exact"/>
              <w:ind w:right="530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12</w:t>
            </w:r>
          </w:p>
          <w:p>
            <w:pPr>
              <w:pStyle w:val="TableParagraph"/>
              <w:spacing w:line="241" w:lineRule="exact"/>
              <w:ind w:right="521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13</w:t>
            </w:r>
          </w:p>
          <w:p>
            <w:pPr>
              <w:pStyle w:val="TableParagraph"/>
              <w:spacing w:line="243" w:lineRule="exact"/>
              <w:ind w:right="44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14</w:t>
            </w:r>
          </w:p>
          <w:p>
            <w:pPr>
              <w:pStyle w:val="TableParagraph"/>
              <w:spacing w:line="235" w:lineRule="exact"/>
              <w:ind w:right="47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15</w:t>
            </w:r>
          </w:p>
          <w:p>
            <w:pPr>
              <w:pStyle w:val="TableParagraph"/>
              <w:spacing w:line="245" w:lineRule="exact"/>
              <w:ind w:right="413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16</w:t>
            </w:r>
          </w:p>
          <w:p>
            <w:pPr>
              <w:pStyle w:val="TableParagraph"/>
              <w:spacing w:line="241" w:lineRule="exact"/>
              <w:ind w:right="413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17</w:t>
            </w:r>
          </w:p>
          <w:p>
            <w:pPr>
              <w:pStyle w:val="TableParagraph"/>
              <w:spacing w:line="238" w:lineRule="exact"/>
              <w:ind w:right="418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18</w:t>
            </w:r>
          </w:p>
          <w:p>
            <w:pPr>
              <w:pStyle w:val="TableParagraph"/>
              <w:spacing w:line="275" w:lineRule="exact"/>
              <w:ind w:right="585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19</w:t>
            </w:r>
          </w:p>
        </w:tc>
        <w:tc>
          <w:tcPr>
            <w:tcW w:w="2465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ISOCPEUR" w:hAnsi="ISOCPEUR" w:cs="ISOCPEUR" w:eastAsia="ISOCPEUR"/>
                <w:i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1385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Лист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2</w:t>
            </w:r>
            <w:r>
              <w:rPr>
                <w:rFonts w:ascii="Times New Roman" w:hAnsi="Times New Roman"/>
                <w:sz w:val="19"/>
              </w:rPr>
            </w:r>
          </w:p>
        </w:tc>
      </w:tr>
    </w:tbl>
    <w:p>
      <w:pPr>
        <w:spacing w:before="84"/>
        <w:ind w:left="0" w:right="351" w:firstLine="0"/>
        <w:jc w:val="right"/>
        <w:rPr>
          <w:rFonts w:ascii="ISOCPEUR" w:hAnsi="ISOCPEUR" w:cs="ISOCPEUR" w:eastAsia="ISOCPEUR"/>
          <w:sz w:val="16"/>
          <w:szCs w:val="16"/>
        </w:rPr>
      </w:pPr>
      <w:bookmarkStart w:name="план границ 1 зона-2" w:id="2"/>
      <w:bookmarkEnd w:id="2"/>
      <w:r>
        <w:rPr/>
      </w:r>
      <w:r>
        <w:rPr>
          <w:rFonts w:ascii="ISOCPEUR" w:hAnsi="ISOCPEUR"/>
          <w:i/>
          <w:w w:val="105"/>
          <w:sz w:val="16"/>
        </w:rPr>
        <w:t>Формат:</w:t>
      </w:r>
      <w:r>
        <w:rPr>
          <w:rFonts w:ascii="ISOCPEUR" w:hAnsi="ISOCPEUR"/>
          <w:i/>
          <w:spacing w:val="-47"/>
          <w:w w:val="105"/>
          <w:sz w:val="16"/>
        </w:rPr>
        <w:t> </w:t>
      </w:r>
      <w:r>
        <w:rPr>
          <w:rFonts w:ascii="ISOCPEUR" w:hAnsi="ISOCPEUR"/>
          <w:i/>
          <w:w w:val="105"/>
          <w:sz w:val="16"/>
        </w:rPr>
        <w:t>А2</w:t>
      </w:r>
      <w:r>
        <w:rPr>
          <w:rFonts w:ascii="ISOCPEUR" w:hAnsi="ISOCPEUR"/>
          <w:sz w:val="16"/>
        </w:rPr>
      </w:r>
    </w:p>
    <w:p>
      <w:pPr>
        <w:spacing w:after="0"/>
        <w:jc w:val="right"/>
        <w:rPr>
          <w:rFonts w:ascii="ISOCPEUR" w:hAnsi="ISOCPEUR" w:cs="ISOCPEUR" w:eastAsia="ISOCPEUR"/>
          <w:sz w:val="16"/>
          <w:szCs w:val="16"/>
        </w:rPr>
        <w:sectPr>
          <w:pgSz w:w="22400" w:h="31660"/>
          <w:pgMar w:top="280" w:bottom="0" w:left="1060" w:right="220"/>
        </w:sectPr>
      </w:pPr>
    </w:p>
    <w:p>
      <w:pPr>
        <w:spacing w:line="240" w:lineRule="auto" w:before="6"/>
        <w:rPr>
          <w:rFonts w:ascii="ISOCPEUR" w:hAnsi="ISOCPEUR" w:cs="ISOCPEUR" w:eastAsia="ISOCPEUR"/>
          <w:i/>
          <w:sz w:val="6"/>
          <w:szCs w:val="6"/>
        </w:rPr>
      </w:pPr>
      <w:r>
        <w:rPr/>
        <w:pict>
          <v:group style="position:absolute;margin-left:.225659pt;margin-top:.037676pt;width:1119.7pt;height:1583.3pt;mso-position-horizontal-relative:page;mso-position-vertical-relative:page;z-index:-481936" coordorigin="5,1" coordsize="22394,31666">
            <v:shape style="position:absolute;left:1171;top:1203;width:20871;height:25331" type="#_x0000_t75" stroked="false">
              <v:imagedata r:id="rId11" o:title=""/>
            </v:shape>
            <v:group style="position:absolute;left:9909;top:1203;width:12134;height:23091" coordorigin="9909,1203" coordsize="12134,23091">
              <v:shape style="position:absolute;left:9909;top:1203;width:12134;height:23091" coordorigin="9909,1203" coordsize="12134,23091" path="m9909,1203l13284,6760,16016,11947,18500,16980,22042,24294e" filled="false" stroked="true" strokeweight=".676817pt" strokecolor="#000000">
                <v:path arrowok="t"/>
              </v:shape>
            </v:group>
            <v:group style="position:absolute;left:6980;top:1203;width:13467;height:25331" coordorigin="6980,1203" coordsize="13467,25331">
              <v:shape style="position:absolute;left:6980;top:1203;width:13467;height:25331" coordorigin="6980,1203" coordsize="13467,25331" path="m20447,26534l20221,25756,19084,23646,18132,21607,10874,8159,9584,5772,6980,1203e" filled="false" stroked="true" strokeweight=".676817pt" strokecolor="#000000">
                <v:path arrowok="t"/>
              </v:shape>
            </v:group>
            <v:group style="position:absolute;left:14811;top:1203;width:7231;height:21038" coordorigin="14811,1203" coordsize="7231,21038">
              <v:shape style="position:absolute;left:14811;top:1203;width:7231;height:21038" coordorigin="14811,1203" coordsize="7231,21038" path="m22042,22241l14811,7378,20747,1203e" filled="false" stroked="true" strokeweight=".676817pt" strokecolor="#000000">
                <v:path arrowok="t"/>
              </v:shape>
            </v:group>
            <v:group style="position:absolute;left:1171;top:11996;width:13616;height:10712" coordorigin="1171,11996" coordsize="13616,10712">
              <v:shape style="position:absolute;left:1171;top:11996;width:13616;height:10712" coordorigin="1171,11996" coordsize="13616,10712" path="m1171,22494l2213,22708,14786,22338,9983,13788,2631,13788,1171,11996e" filled="false" stroked="true" strokeweight=".676817pt" strokecolor="#000000">
                <v:path arrowok="t"/>
              </v:shape>
            </v:group>
            <v:group style="position:absolute;left:4726;top:1203;width:14737;height:25331" coordorigin="4726,1203" coordsize="14737,25331">
              <v:shape style="position:absolute;left:4726;top:1203;width:14737;height:25331" coordorigin="4726,1203" coordsize="14737,25331" path="m19463,26534l4726,1203e" filled="false" stroked="true" strokeweight=".676817pt" strokecolor="#00ff00">
                <v:path arrowok="t"/>
              </v:shape>
            </v:group>
            <v:group style="position:absolute;left:19240;top:3257;width:796;height:796" coordorigin="19240,3257" coordsize="796,796">
              <v:shape style="position:absolute;left:19240;top:3257;width:796;height:796" coordorigin="19240,3257" coordsize="796,796" path="m20036,3638l20028,3574,20010,3513,19984,3457,19949,3406,19908,3362,19860,3324,19806,3294,19748,3272,19687,3259,19622,3257,19589,3259,19527,3272,19468,3294,19415,3325,19367,3363,19325,3408,19291,3459,19265,3514,19248,3574,19240,3638,19240,3671,19243,3703,19255,3766,19277,3824,19308,3878,19346,3926,19391,3967,19442,4001,19498,4027,19558,4045,19621,4052,19654,4052,19686,4050,19749,4037,19808,4015,19861,3984,19909,3946,19950,3901,19985,3850,20011,3795,20028,3734,20036,3671,20036,3638e" filled="false" stroked="true" strokeweight=".67682pt" strokecolor="#000000">
                <v:path arrowok="t"/>
              </v:shape>
            </v:group>
            <v:group style="position:absolute;left:19382;top:3376;width:515;height:560" coordorigin="19382,3376" coordsize="515,560">
              <v:shape style="position:absolute;left:19382;top:3376;width:515;height:560" coordorigin="19382,3376" coordsize="515,560" path="m19896,3376l19382,3935e" filled="false" stroked="true" strokeweight=".676817pt" strokecolor="#000000">
                <v:path arrowok="t"/>
              </v:shape>
            </v:group>
            <v:group style="position:absolute;left:19359;top:3398;width:560;height:515" coordorigin="19359,3398" coordsize="560,515">
              <v:shape style="position:absolute;left:19359;top:3398;width:560;height:515" coordorigin="19359,3398" coordsize="560,515" path="m19919,3913l19359,3398e" filled="false" stroked="true" strokeweight=".676817pt" strokecolor="#000000">
                <v:path arrowok="t"/>
              </v:shape>
            </v:group>
            <v:group style="position:absolute;left:19589;top:2435;width:50;height:1221" coordorigin="19589,2435" coordsize="50,1221">
              <v:shape style="position:absolute;left:19589;top:2435;width:50;height:1221" coordorigin="19589,2435" coordsize="50,1221" path="m19639,3656l19639,3656,19589,2435e" filled="false" stroked="true" strokeweight=".676817pt" strokecolor="#000000">
                <v:path arrowok="t"/>
              </v:shape>
            </v:group>
            <v:group style="position:absolute;left:18996;top:3628;width:1286;height:52" coordorigin="18996,3628" coordsize="1286,52">
              <v:shape style="position:absolute;left:18996;top:3628;width:1286;height:52" coordorigin="18996,3628" coordsize="1286,52" path="m20282,3628l18996,3680e" filled="false" stroked="true" strokeweight=".676817pt" strokecolor="#000000">
                <v:path arrowok="t"/>
              </v:shape>
            </v:group>
            <v:group style="position:absolute;left:19639;top:3656;width:28;height:643" coordorigin="19639,3656" coordsize="28,643">
              <v:shape style="position:absolute;left:19639;top:3656;width:28;height:643" coordorigin="19639,3656" coordsize="28,643" path="m19666,4299l19639,3656e" filled="false" stroked="true" strokeweight=".676817pt" strokecolor="#000000">
                <v:path arrowok="t"/>
              </v:shape>
            </v:group>
            <v:group style="position:absolute;left:19729;top:3376;width:167;height:276" coordorigin="19729,3376" coordsize="167,276">
              <v:shape style="position:absolute;left:19729;top:3376;width:167;height:276" coordorigin="19729,3376" coordsize="167,276" path="m19896,3376l19729,3651e" filled="false" stroked="true" strokeweight=".676817pt" strokecolor="#000000">
                <v:path arrowok="t"/>
              </v:shape>
            </v:group>
            <v:group style="position:absolute;left:19359;top:3398;width:278;height:260" coordorigin="19359,3398" coordsize="278,260">
              <v:shape style="position:absolute;left:19359;top:3398;width:278;height:260" coordorigin="19359,3398" coordsize="278,260" path="m19551,3658l19359,3398,19637,3565e" filled="false" stroked="true" strokeweight=".676817pt" strokecolor="#000000">
                <v:path arrowok="t"/>
              </v:shape>
            </v:group>
            <v:group style="position:absolute;left:19382;top:3658;width:262;height:278" coordorigin="19382,3658" coordsize="262,278">
              <v:shape style="position:absolute;left:19382;top:3658;width:262;height:278" coordorigin="19382,3658" coordsize="262,278" path="m19643,3744l19382,3935,19551,3658e" filled="false" stroked="true" strokeweight=".676817pt" strokecolor="#000000">
                <v:path arrowok="t"/>
              </v:shape>
            </v:group>
            <v:group style="position:absolute;left:19643;top:3651;width:276;height:262" coordorigin="19643,3651" coordsize="276,262">
              <v:shape style="position:absolute;left:19643;top:3651;width:276;height:262" coordorigin="19643,3651" coordsize="276,262" path="m19729,3651l19919,3913,19643,3744e" filled="false" stroked="true" strokeweight=".676817pt" strokecolor="#000000">
                <v:path arrowok="t"/>
              </v:shape>
            </v:group>
            <v:group style="position:absolute;left:19637;top:3376;width:260;height:190" coordorigin="19637,3376" coordsize="260,190">
              <v:shape style="position:absolute;left:19637;top:3376;width:260;height:190" coordorigin="19637,3376" coordsize="260,190" path="m19637,3565l19896,3376e" filled="false" stroked="true" strokeweight=".676817pt" strokecolor="#000000">
                <v:path arrowok="t"/>
              </v:shape>
            </v:group>
            <v:group style="position:absolute;left:18996;top:2435;width:1286;height:1864" coordorigin="18996,2435" coordsize="1286,1864">
              <v:shape style="position:absolute;left:18996;top:2435;width:1286;height:1864" coordorigin="18996,2435" coordsize="1286,1864" path="m19691,3599l20282,3628,19695,3707,19666,4299,19587,3712,18996,3680,19585,3604,19589,2435,19691,3599e" filled="false" stroked="true" strokeweight=".676817pt" strokecolor="#000000">
                <v:path arrowok="t"/>
              </v:shape>
            </v:group>
            <v:group style="position:absolute;left:19639;top:3599;width:643;height:57" coordorigin="19639,3599" coordsize="643,57">
              <v:shape style="position:absolute;left:19639;top:3599;width:643;height:57" coordorigin="19639,3599" coordsize="643,57" path="m19639,3656l20282,3628,19691,3599,19639,3656xe" filled="true" fillcolor="#000000" stroked="false">
                <v:path arrowok="t"/>
                <v:fill type="solid"/>
              </v:shape>
            </v:group>
            <v:group style="position:absolute;left:19639;top:3599;width:643;height:57" coordorigin="19639,3599" coordsize="643,57">
              <v:shape style="position:absolute;left:19639;top:3599;width:643;height:57" coordorigin="19639,3599" coordsize="643,57" path="m20282,3628l19691,3599,19639,3656,20282,3628xe" filled="false" stroked="true" strokeweight="0pt" strokecolor="#000000">
                <v:path arrowok="t"/>
              </v:shape>
            </v:group>
            <v:group style="position:absolute;left:19695;top:3698;width:224;height:215" coordorigin="19695,3698" coordsize="224,215">
              <v:shape style="position:absolute;left:19695;top:3698;width:224;height:215" coordorigin="19695,3698" coordsize="224,215" path="m19695,3707l19919,3913,19763,3698,19695,3707xe" filled="true" fillcolor="#000000" stroked="false">
                <v:path arrowok="t"/>
                <v:fill type="solid"/>
              </v:shape>
            </v:group>
            <v:group style="position:absolute;left:19695;top:3698;width:224;height:215" coordorigin="19695,3698" coordsize="224,215">
              <v:shape style="position:absolute;left:19695;top:3698;width:224;height:215" coordorigin="19695,3698" coordsize="224,215" path="m19919,3913l19763,3698,19695,3707,19919,3913xe" filled="false" stroked="true" strokeweight="0pt" strokecolor="#000000">
                <v:path arrowok="t"/>
              </v:shape>
            </v:group>
            <v:group style="position:absolute;left:19639;top:3656;width:57;height:643" coordorigin="19639,3656" coordsize="57,643">
              <v:shape style="position:absolute;left:19639;top:3656;width:57;height:643" coordorigin="19639,3656" coordsize="57,643" path="m19639,3656l19666,4299,19695,3707,19639,3656xe" filled="true" fillcolor="#000000" stroked="false">
                <v:path arrowok="t"/>
                <v:fill type="solid"/>
              </v:shape>
            </v:group>
            <v:group style="position:absolute;left:19639;top:3656;width:57;height:643" coordorigin="19639,3656" coordsize="57,643">
              <v:shape style="position:absolute;left:19639;top:3656;width:57;height:643" coordorigin="19639,3656" coordsize="57,643" path="m19666,4299l19695,3707,19639,3656,19666,4299xe" filled="false" stroked="true" strokeweight="0pt" strokecolor="#000000">
                <v:path arrowok="t"/>
              </v:shape>
            </v:group>
            <v:group style="position:absolute;left:19382;top:3712;width:215;height:224" coordorigin="19382,3712" coordsize="215,224">
              <v:shape style="position:absolute;left:19382;top:3712;width:215;height:224" coordorigin="19382,3712" coordsize="215,224" path="m19382,3935l19596,3777,19587,3712,19382,3935xe" filled="true" fillcolor="#000000" stroked="false">
                <v:path arrowok="t"/>
                <v:fill type="solid"/>
              </v:shape>
            </v:group>
            <v:group style="position:absolute;left:19382;top:3712;width:215;height:224" coordorigin="19382,3712" coordsize="215,224">
              <v:shape style="position:absolute;left:19382;top:3712;width:215;height:224" coordorigin="19382,3712" coordsize="215,224" path="m19382,3935l19596,3777,19587,3712,19382,3935xe" filled="false" stroked="true" strokeweight="0pt" strokecolor="#000000">
                <v:path arrowok="t"/>
              </v:shape>
            </v:group>
            <v:group style="position:absolute;left:18996;top:3656;width:643;height:57" coordorigin="18996,3656" coordsize="643,57">
              <v:shape style="position:absolute;left:18996;top:3656;width:643;height:57" coordorigin="18996,3656" coordsize="643,57" path="m18996,3680l19587,3712,19639,3656,18996,3680xe" filled="true" fillcolor="#000000" stroked="false">
                <v:path arrowok="t"/>
                <v:fill type="solid"/>
              </v:shape>
            </v:group>
            <v:group style="position:absolute;left:18996;top:3656;width:643;height:57" coordorigin="18996,3656" coordsize="643,57">
              <v:shape style="position:absolute;left:18996;top:3656;width:643;height:57" coordorigin="18996,3656" coordsize="643,57" path="m18996,3680l19587,3712,19639,3656,18996,3680xe" filled="false" stroked="true" strokeweight="0pt" strokecolor="#000000">
                <v:path arrowok="t"/>
              </v:shape>
            </v:group>
            <v:group style="position:absolute;left:19359;top:3398;width:226;height:215" coordorigin="19359,3398" coordsize="226,215">
              <v:shape style="position:absolute;left:19359;top:3398;width:226;height:215" coordorigin="19359,3398" coordsize="226,215" path="m19359,3398l19517,3613,19585,3604,19359,3398xe" filled="true" fillcolor="#000000" stroked="false">
                <v:path arrowok="t"/>
                <v:fill type="solid"/>
              </v:shape>
            </v:group>
            <v:group style="position:absolute;left:19359;top:3398;width:226;height:215" coordorigin="19359,3398" coordsize="226,215">
              <v:shape style="position:absolute;left:19359;top:3398;width:226;height:215" coordorigin="19359,3398" coordsize="226,215" path="m19359,3398l19517,3613,19585,3604,19359,3398xe" filled="false" stroked="true" strokeweight="0pt" strokecolor="#000000">
                <v:path arrowok="t"/>
              </v:shape>
            </v:group>
            <v:group style="position:absolute;left:19585;top:2435;width:55;height:1221" coordorigin="19585,2435" coordsize="55,1221">
              <v:shape style="position:absolute;left:19585;top:2435;width:55;height:1221" coordorigin="19585,2435" coordsize="55,1221" path="m19585,3604l19639,3656,19589,2435,19585,3604xe" filled="true" fillcolor="#000000" stroked="false">
                <v:path arrowok="t"/>
                <v:fill type="solid"/>
              </v:shape>
            </v:group>
            <v:group style="position:absolute;left:19585;top:2435;width:55;height:1221" coordorigin="19585,2435" coordsize="55,1221">
              <v:shape style="position:absolute;left:19585;top:2435;width:55;height:1221" coordorigin="19585,2435" coordsize="55,1221" path="m19589,2435l19585,3604,19639,3656,19589,2435xe" filled="false" stroked="true" strokeweight="0pt" strokecolor="#000000">
                <v:path arrowok="t"/>
              </v:shape>
            </v:group>
            <v:group style="position:absolute;left:19684;top:3376;width:213;height:224" coordorigin="19684,3376" coordsize="213,224">
              <v:shape style="position:absolute;left:19684;top:3376;width:213;height:224" coordorigin="19684,3376" coordsize="213,224" path="m19684,3529l19691,3599,19896,3376,19684,3529xe" filled="true" fillcolor="#000000" stroked="false">
                <v:path arrowok="t"/>
                <v:fill type="solid"/>
              </v:shape>
            </v:group>
            <v:group style="position:absolute;left:19684;top:3376;width:213;height:224" coordorigin="19684,3376" coordsize="213,224">
              <v:shape style="position:absolute;left:19684;top:3376;width:213;height:224" coordorigin="19684,3376" coordsize="213,224" path="m19896,3376l19684,3529,19691,3599,19896,3376xe" filled="false" stroked="true" strokeweight="0pt" strokecolor="#000000">
                <v:path arrowok="t"/>
              </v:shape>
            </v:group>
            <v:group style="position:absolute;left:15533;top:11590;width:3976;height:1765" coordorigin="15533,11590" coordsize="3976,1765">
              <v:shape style="position:absolute;left:15533;top:11590;width:3976;height:1765" coordorigin="15533,11590" coordsize="3976,1765" path="m15533,13354l18017,11590,18123,11590,19508,11590e" filled="false" stroked="true" strokeweight=".338409pt" strokecolor="#000000">
                <v:path arrowok="t"/>
              </v:shape>
            </v:group>
            <v:group style="position:absolute;left:9597;top:9790;width:3;height:10" coordorigin="9597,9790" coordsize="3,10">
              <v:shape style="position:absolute;left:9597;top:9790;width:3;height:10" coordorigin="9597,9790" coordsize="3,10" path="m9597,9799l9600,9799,9600,9790,9597,9799xe" filled="true" fillcolor="#000000" stroked="false">
                <v:path arrowok="t"/>
                <v:fill type="solid"/>
              </v:shape>
            </v:group>
            <v:group style="position:absolute;left:9597;top:9790;width:3;height:10" coordorigin="9597,9790" coordsize="3,10">
              <v:shape style="position:absolute;left:9597;top:9790;width:3;height:10" coordorigin="9597,9790" coordsize="3,10" path="m9597,9799l9600,9790,9600,9799,9597,9799xe" filled="false" stroked="true" strokeweight="0pt" strokecolor="#000000">
                <v:path arrowok="t"/>
              </v:shape>
            </v:group>
            <v:group style="position:absolute;left:9290;top:9799;width:310;height:720" coordorigin="9290,9799" coordsize="310,720">
              <v:shape style="position:absolute;left:9290;top:9799;width:310;height:720" coordorigin="9290,9799" coordsize="310,720" path="m9600,9799l9527,10518,9507,10518,9290,10518e" filled="false" stroked="true" strokeweight=".225606pt" strokecolor="#000000">
                <v:path arrowok="t"/>
              </v:shape>
            </v:group>
            <v:group style="position:absolute;left:9805;top:9670;width:10;height:3" coordorigin="9805,9670" coordsize="10,3">
              <v:shape style="position:absolute;left:9805;top:9670;width:10;height:3" coordorigin="9805,9670" coordsize="10,3" path="m9805,9670l9814,9672,9814,9670,9805,9670xe" filled="true" fillcolor="#000000" stroked="false">
                <v:path arrowok="t"/>
                <v:fill type="solid"/>
              </v:shape>
            </v:group>
            <v:group style="position:absolute;left:9805;top:9670;width:10;height:3" coordorigin="9805,9670" coordsize="10,3">
              <v:shape style="position:absolute;left:9805;top:9670;width:10;height:3" coordorigin="9805,9670" coordsize="10,3" path="m9814,9672l9805,9670,9814,9670,9814,9672xe" filled="false" stroked="true" strokeweight="0pt" strokecolor="#000000">
                <v:path arrowok="t"/>
              </v:shape>
            </v:group>
            <v:group style="position:absolute;left:9814;top:9672;width:339;height:39" coordorigin="9814,9672" coordsize="339,39">
              <v:shape style="position:absolute;left:9814;top:9672;width:339;height:39" coordorigin="9814,9672" coordsize="339,39" path="m9814,9672l10132,9711,10152,9711e" filled="false" stroked="true" strokeweight=".225606pt" strokecolor="#000000">
                <v:path arrowok="t"/>
              </v:shape>
            </v:group>
            <v:group style="position:absolute;left:9785;top:9684;width:10;height:5" coordorigin="9785,9684" coordsize="10,5">
              <v:shape style="position:absolute;left:9785;top:9684;width:10;height:5" coordorigin="9785,9684" coordsize="10,5" path="m9785,9684l9791,9688,9794,9686,9785,9684xe" filled="true" fillcolor="#000000" stroked="false">
                <v:path arrowok="t"/>
                <v:fill type="solid"/>
              </v:shape>
            </v:group>
            <v:group style="position:absolute;left:9785;top:9684;width:10;height:5" coordorigin="9785,9684" coordsize="10,5">
              <v:shape style="position:absolute;left:9785;top:9684;width:10;height:5" coordorigin="9785,9684" coordsize="10,5" path="m9791,9688l9785,9684,9794,9686,9791,9688xe" filled="false" stroked="true" strokeweight="0pt" strokecolor="#000000">
                <v:path arrowok="t"/>
              </v:shape>
            </v:group>
            <v:group style="position:absolute;left:9791;top:9688;width:278;height:154" coordorigin="9791,9688" coordsize="278,154">
              <v:shape style="position:absolute;left:9791;top:9688;width:278;height:154" coordorigin="9791,9688" coordsize="278,154" path="m9791,9688l10051,9842,10069,9842e" filled="false" stroked="true" strokeweight=".225606pt" strokecolor="#000000">
                <v:path arrowok="t"/>
              </v:shape>
            </v:group>
            <v:group style="position:absolute;left:9830;top:9650;width:10;height:7" coordorigin="9830,9650" coordsize="10,7">
              <v:shape style="position:absolute;left:9830;top:9650;width:10;height:7" coordorigin="9830,9650" coordsize="10,7" path="m9830,9657l9839,9654,9839,9650,9830,9657xe" filled="true" fillcolor="#000000" stroked="false">
                <v:path arrowok="t"/>
                <v:fill type="solid"/>
              </v:shape>
            </v:group>
            <v:group style="position:absolute;left:9830;top:9650;width:10;height:7" coordorigin="9830,9650" coordsize="10,7">
              <v:shape style="position:absolute;left:9830;top:9650;width:10;height:7" coordorigin="9830,9650" coordsize="10,7" path="m9839,9654l9830,9657,9839,9650,9839,9654xe" filled="false" stroked="true" strokeweight="0pt" strokecolor="#000000">
                <v:path arrowok="t"/>
              </v:shape>
            </v:group>
            <v:group style="position:absolute;left:9839;top:9544;width:271;height:109" coordorigin="9839,9544" coordsize="271,109">
              <v:shape style="position:absolute;left:9839;top:9544;width:271;height:109" coordorigin="9839,9544" coordsize="271,109" path="m9839,9652l10089,9544,10109,9544e" filled="false" stroked="true" strokeweight=".225606pt" strokecolor="#000000">
                <v:path arrowok="t"/>
              </v:shape>
            </v:group>
            <v:group style="position:absolute;left:13146;top:15019;width:578;height:655" coordorigin="13146,15019" coordsize="578,655">
              <v:shape style="position:absolute;left:13146;top:15019;width:578;height:655" coordorigin="13146,15019" coordsize="578,655" path="m13146,15674l13706,15019,13724,15019e" filled="false" stroked="true" strokeweight=".338409pt" strokecolor="#000000">
                <v:path arrowok="t"/>
              </v:shape>
            </v:group>
            <v:group style="position:absolute;left:4911;top:1203;width:14676;height:25331" coordorigin="4911,1203" coordsize="14676,25331">
              <v:shape style="position:absolute;left:4911;top:1203;width:14676;height:25331" coordorigin="4911,1203" coordsize="14676,25331" path="m4911,1203l9830,9657,9805,9670,9785,9684,19587,26534e" filled="false" stroked="true" strokeweight=".78962pt" strokecolor="#ff0000">
                <v:path arrowok="t"/>
              </v:shape>
            </v:group>
            <v:group style="position:absolute;left:4544;top:1203;width:14798;height:25331" coordorigin="4544,1203" coordsize="14798,25331">
              <v:shape style="position:absolute;left:4544;top:1203;width:14798;height:25331" coordorigin="4544,1203" coordsize="14798,25331" path="m19341,26534l9600,9790,9554,9817,4544,1203e" filled="false" stroked="true" strokeweight=".78962pt" strokecolor="#ff0000">
                <v:path arrowok="t"/>
              </v:shape>
            </v:group>
            <v:group style="position:absolute;left:9827;top:9630;width:7;height:2" coordorigin="9827,9630" coordsize="7,2">
              <v:shape style="position:absolute;left:9827;top:9630;width:7;height:2" coordorigin="9827,9630" coordsize="7,0" path="m9827,9630l9834,9630e" filled="false" stroked="true" strokeweight="0pt" strokecolor="#000000">
                <v:path arrowok="t"/>
              </v:shape>
            </v:group>
            <v:group style="position:absolute;left:9827;top:9630;width:7;height:2" coordorigin="9827,9630" coordsize="7,2">
              <v:shape style="position:absolute;left:9827;top:9630;width:7;height:2" coordorigin="9827,9630" coordsize="7,0" path="m9827,9630l9834,9630e" filled="false" stroked="true" strokeweight="0pt" strokecolor="#000000">
                <v:path arrowok="t"/>
              </v:shape>
            </v:group>
            <v:group style="position:absolute;left:9825;top:9630;width:12;height:2" coordorigin="9825,9630" coordsize="12,2">
              <v:shape style="position:absolute;left:9825;top:9630;width:12;height:2" coordorigin="9825,9630" coordsize="12,0" path="m9825,9630l9836,9630e" filled="false" stroked="true" strokeweight="0pt" strokecolor="#000000">
                <v:path arrowok="t"/>
              </v:shape>
            </v:group>
            <v:group style="position:absolute;left:9827;top:9630;width:10;height:2" coordorigin="9827,9630" coordsize="10,2">
              <v:shape style="position:absolute;left:9827;top:9630;width:10;height:2" coordorigin="9827,9630" coordsize="10,0" path="m9827,9630l9836,9630e" filled="false" stroked="true" strokeweight="0pt" strokecolor="#000000">
                <v:path arrowok="t"/>
              </v:shape>
            </v:group>
            <v:group style="position:absolute;left:9825;top:9630;width:12;height:2" coordorigin="9825,9630" coordsize="12,2">
              <v:shape style="position:absolute;left:9825;top:9630;width:12;height:2" coordorigin="9825,9630" coordsize="12,0" path="m9825,9630l9836,9630e" filled="false" stroked="true" strokeweight="0pt" strokecolor="#000000">
                <v:path arrowok="t"/>
              </v:shape>
            </v:group>
            <v:group style="position:absolute;left:9821;top:9630;width:19;height:2" coordorigin="9821,9630" coordsize="19,2">
              <v:shape style="position:absolute;left:9821;top:9630;width:19;height:2" coordorigin="9821,9630" coordsize="19,0" path="m9821,9630l9839,9630e" filled="false" stroked="true" strokeweight="0pt" strokecolor="#000000">
                <v:path arrowok="t"/>
              </v:shape>
            </v:group>
            <v:group style="position:absolute;left:9825;top:9630;width:14;height:2" coordorigin="9825,9630" coordsize="14,2">
              <v:shape style="position:absolute;left:9825;top:9630;width:14;height:2" coordorigin="9825,9630" coordsize="14,0" path="m9825,9630l9839,9630e" filled="false" stroked="true" strokeweight="0pt" strokecolor="#000000">
                <v:path arrowok="t"/>
              </v:shape>
            </v:group>
            <v:group style="position:absolute;left:9821;top:9630;width:19;height:2" coordorigin="9821,9630" coordsize="19,2">
              <v:shape style="position:absolute;left:9821;top:9630;width:19;height:2" coordorigin="9821,9630" coordsize="19,0" path="m9821,9630l9839,9630e" filled="false" stroked="true" strokeweight="0pt" strokecolor="#000000">
                <v:path arrowok="t"/>
              </v:shape>
            </v:group>
            <v:group style="position:absolute;left:9818;top:9630;width:23;height:3" coordorigin="9818,9630" coordsize="23,3">
              <v:shape style="position:absolute;left:9818;top:9630;width:23;height:3" coordorigin="9818,9630" coordsize="23,3" path="m9818,9632l9841,9632,9821,9630,9818,9632xe" filled="true" fillcolor="#000000" stroked="false">
                <v:path arrowok="t"/>
                <v:fill type="solid"/>
              </v:shape>
              <v:shape style="position:absolute;left:9818;top:9630;width:23;height:3" coordorigin="9818,9630" coordsize="23,3" path="m9821,9630l9841,9632,9839,9630,9821,9630xe" filled="true" fillcolor="#000000" stroked="false">
                <v:path arrowok="t"/>
                <v:fill type="solid"/>
              </v:shape>
            </v:group>
            <v:group style="position:absolute;left:9821;top:9630;width:21;height:3" coordorigin="9821,9630" coordsize="21,3">
              <v:shape style="position:absolute;left:9821;top:9630;width:21;height:3" coordorigin="9821,9630" coordsize="21,3" path="m9839,9630l9821,9630,9841,9632,9839,9630xe" filled="false" stroked="true" strokeweight="0pt" strokecolor="#000000">
                <v:path arrowok="t"/>
              </v:shape>
            </v:group>
            <v:group style="position:absolute;left:9818;top:9630;width:23;height:3" coordorigin="9818,9630" coordsize="23,3">
              <v:shape style="position:absolute;left:9818;top:9630;width:23;height:3" coordorigin="9818,9630" coordsize="23,3" path="m9821,9630l9841,9632,9818,9632,9821,9630xe" filled="false" stroked="true" strokeweight="0pt" strokecolor="#000000">
                <v:path arrowok="t"/>
              </v:shape>
            </v:group>
            <v:group style="position:absolute;left:9816;top:9632;width:28;height:2" coordorigin="9816,9632" coordsize="28,2">
              <v:shape style="position:absolute;left:9816;top:9632;width:28;height:2" coordorigin="9816,9632" coordsize="28,0" path="m9816,9632l9843,9632e" filled="false" stroked="true" strokeweight="0pt" strokecolor="#000000">
                <v:path arrowok="t"/>
              </v:shape>
            </v:group>
            <v:group style="position:absolute;left:9818;top:9632;width:25;height:2" coordorigin="9818,9632" coordsize="25,2">
              <v:shape style="position:absolute;left:9818;top:9632;width:25;height:2" coordorigin="9818,9632" coordsize="25,0" path="m9818,9632l9843,9632e" filled="false" stroked="true" strokeweight="0pt" strokecolor="#000000">
                <v:path arrowok="t"/>
              </v:shape>
            </v:group>
            <v:group style="position:absolute;left:9816;top:9632;width:28;height:2" coordorigin="9816,9632" coordsize="28,2">
              <v:shape style="position:absolute;left:9816;top:9632;width:28;height:2" coordorigin="9816,9632" coordsize="28,0" path="m9816,9632l9843,9632e" filled="false" stroked="true" strokeweight="0pt" strokecolor="#000000">
                <v:path arrowok="t"/>
              </v:shape>
            </v:group>
            <v:group style="position:absolute;left:9814;top:9633;width:32;height:2" coordorigin="9814,9633" coordsize="32,2">
              <v:shape style="position:absolute;left:9814;top:9633;width:32;height:2" coordorigin="9814,9633" coordsize="32,0" path="m9814,9633l9845,9633e" filled="false" stroked="true" strokeweight=".112803pt" strokecolor="#000000">
                <v:path arrowok="t"/>
              </v:shape>
            </v:group>
            <v:group style="position:absolute;left:9816;top:9632;width:30;height:3" coordorigin="9816,9632" coordsize="30,3">
              <v:shape style="position:absolute;left:9816;top:9632;width:30;height:3" coordorigin="9816,9632" coordsize="30,3" path="m9843,9632l9816,9632,9845,9634,9843,9632xe" filled="false" stroked="true" strokeweight="0pt" strokecolor="#000000">
                <v:path arrowok="t"/>
              </v:shape>
            </v:group>
            <v:group style="position:absolute;left:9814;top:9632;width:32;height:3" coordorigin="9814,9632" coordsize="32,3">
              <v:shape style="position:absolute;left:9814;top:9632;width:32;height:3" coordorigin="9814,9632" coordsize="32,3" path="m9816,9632l9845,9634,9814,9634,9816,9632xe" filled="false" stroked="true" strokeweight="0pt" strokecolor="#000000">
                <v:path arrowok="t"/>
              </v:shape>
            </v:group>
            <v:group style="position:absolute;left:9812;top:9635;width:37;height:2" coordorigin="9812,9635" coordsize="37,2">
              <v:shape style="position:absolute;left:9812;top:9635;width:37;height:2" coordorigin="9812,9635" coordsize="37,0" path="m9812,9635l9848,9635e" filled="false" stroked="true" strokeweight=".112803pt" strokecolor="#000000">
                <v:path arrowok="t"/>
              </v:shape>
            </v:group>
            <v:group style="position:absolute;left:9814;top:9634;width:34;height:3" coordorigin="9814,9634" coordsize="34,3">
              <v:shape style="position:absolute;left:9814;top:9634;width:34;height:3" coordorigin="9814,9634" coordsize="34,3" path="m9845,9634l9814,9634,9848,9636,9845,9634xe" filled="false" stroked="true" strokeweight="0pt" strokecolor="#000000">
                <v:path arrowok="t"/>
              </v:shape>
            </v:group>
            <v:group style="position:absolute;left:9812;top:9634;width:37;height:3" coordorigin="9812,9634" coordsize="37,3">
              <v:shape style="position:absolute;left:9812;top:9634;width:37;height:3" coordorigin="9812,9634" coordsize="37,3" path="m9814,9634l9848,9636,9812,9636,9814,9634xe" filled="false" stroked="true" strokeweight="0pt" strokecolor="#000000">
                <v:path arrowok="t"/>
              </v:shape>
            </v:group>
            <v:group style="position:absolute;left:9812;top:9636;width:39;height:2" coordorigin="9812,9636" coordsize="39,2">
              <v:shape style="position:absolute;left:9812;top:9636;width:39;height:2" coordorigin="9812,9636" coordsize="39,0" path="m9812,9636l9850,9636e" filled="false" stroked="true" strokeweight="0pt" strokecolor="#000000">
                <v:path arrowok="t"/>
              </v:shape>
            </v:group>
            <v:group style="position:absolute;left:9812;top:9636;width:39;height:2" coordorigin="9812,9636" coordsize="39,2">
              <v:shape style="position:absolute;left:9812;top:9636;width:39;height:2" coordorigin="9812,9636" coordsize="39,0" path="m9812,9636l9850,9636e" filled="false" stroked="true" strokeweight="0pt" strokecolor="#000000">
                <v:path arrowok="t"/>
              </v:shape>
            </v:group>
            <v:group style="position:absolute;left:9812;top:9636;width:39;height:2" coordorigin="9812,9636" coordsize="39,2">
              <v:shape style="position:absolute;left:9812;top:9636;width:39;height:2" coordorigin="9812,9636" coordsize="39,0" path="m9812,9636l9850,9636e" filled="false" stroked="true" strokeweight="0pt" strokecolor="#000000">
                <v:path arrowok="t"/>
              </v:shape>
            </v:group>
            <v:group style="position:absolute;left:9809;top:9638;width:41;height:2" coordorigin="9809,9638" coordsize="41,2">
              <v:shape style="position:absolute;left:9809;top:9638;width:41;height:2" coordorigin="9809,9638" coordsize="41,0" path="m9809,9638l9850,9638e" filled="false" stroked="true" strokeweight=".112803pt" strokecolor="#000000">
                <v:path arrowok="t"/>
              </v:shape>
            </v:group>
            <v:group style="position:absolute;left:9812;top:9636;width:39;height:3" coordorigin="9812,9636" coordsize="39,3">
              <v:shape style="position:absolute;left:9812;top:9636;width:39;height:3" coordorigin="9812,9636" coordsize="39,3" path="m9850,9636l9812,9636,9850,9639,9850,9636xe" filled="false" stroked="true" strokeweight="0pt" strokecolor="#000000">
                <v:path arrowok="t"/>
              </v:shape>
            </v:group>
            <v:group style="position:absolute;left:9809;top:9636;width:41;height:3" coordorigin="9809,9636" coordsize="41,3">
              <v:shape style="position:absolute;left:9809;top:9636;width:41;height:3" coordorigin="9809,9636" coordsize="41,3" path="m9812,9636l9850,9639,9809,9639,9812,9636xe" filled="false" stroked="true" strokeweight="0pt" strokecolor="#000000">
                <v:path arrowok="t"/>
              </v:shape>
            </v:group>
            <v:group style="position:absolute;left:9807;top:9640;width:46;height:2" coordorigin="9807,9640" coordsize="46,2">
              <v:shape style="position:absolute;left:9807;top:9640;width:46;height:2" coordorigin="9807,9640" coordsize="46,0" path="m9807,9640l9852,9640e" filled="false" stroked="true" strokeweight=".112803pt" strokecolor="#000000">
                <v:path arrowok="t"/>
              </v:shape>
            </v:group>
            <v:group style="position:absolute;left:9809;top:9639;width:43;height:3" coordorigin="9809,9639" coordsize="43,3">
              <v:shape style="position:absolute;left:9809;top:9639;width:43;height:3" coordorigin="9809,9639" coordsize="43,3" path="m9850,9639l9809,9639,9852,9641,9850,9639xe" filled="false" stroked="true" strokeweight="0pt" strokecolor="#000000">
                <v:path arrowok="t"/>
              </v:shape>
            </v:group>
            <v:group style="position:absolute;left:9807;top:9639;width:46;height:3" coordorigin="9807,9639" coordsize="46,3">
              <v:shape style="position:absolute;left:9807;top:9639;width:46;height:3" coordorigin="9807,9639" coordsize="46,3" path="m9809,9639l9852,9641,9807,9641,9809,9639xe" filled="false" stroked="true" strokeweight="0pt" strokecolor="#000000">
                <v:path arrowok="t"/>
              </v:shape>
            </v:group>
            <v:group style="position:absolute;left:9807;top:9642;width:48;height:2" coordorigin="9807,9642" coordsize="48,2">
              <v:shape style="position:absolute;left:9807;top:9642;width:48;height:2" coordorigin="9807,9642" coordsize="48,0" path="m9807,9642l9854,9642e" filled="false" stroked="true" strokeweight=".112803pt" strokecolor="#000000">
                <v:path arrowok="t"/>
              </v:shape>
            </v:group>
            <v:group style="position:absolute;left:9807;top:9641;width:48;height:3" coordorigin="9807,9641" coordsize="48,3">
              <v:shape style="position:absolute;left:9807;top:9641;width:48;height:3" coordorigin="9807,9641" coordsize="48,3" path="m9852,9641l9807,9641,9854,9643,9852,9641xe" filled="false" stroked="true" strokeweight="0pt" strokecolor="#000000">
                <v:path arrowok="t"/>
              </v:shape>
            </v:group>
            <v:group style="position:absolute;left:9807;top:9641;width:48;height:3" coordorigin="9807,9641" coordsize="48,3">
              <v:shape style="position:absolute;left:9807;top:9641;width:48;height:3" coordorigin="9807,9641" coordsize="48,3" path="m9807,9641l9854,9643,9807,9643,9807,9641xe" filled="false" stroked="true" strokeweight="0pt" strokecolor="#000000">
                <v:path arrowok="t"/>
              </v:shape>
            </v:group>
            <v:group style="position:absolute;left:9805;top:9644;width:50;height:2" coordorigin="9805,9644" coordsize="50,2">
              <v:shape style="position:absolute;left:9805;top:9644;width:50;height:2" coordorigin="9805,9644" coordsize="50,0" path="m9805,9644l9854,9644e" filled="false" stroked="true" strokeweight=".112803pt" strokecolor="#000000">
                <v:path arrowok="t"/>
              </v:shape>
            </v:group>
            <v:group style="position:absolute;left:9807;top:9643;width:48;height:3" coordorigin="9807,9643" coordsize="48,3">
              <v:shape style="position:absolute;left:9807;top:9643;width:48;height:3" coordorigin="9807,9643" coordsize="48,3" path="m9854,9643l9807,9643,9854,9645,9854,9643xe" filled="false" stroked="true" strokeweight="0pt" strokecolor="#000000">
                <v:path arrowok="t"/>
              </v:shape>
            </v:group>
            <v:group style="position:absolute;left:9805;top:9643;width:50;height:3" coordorigin="9805,9643" coordsize="50,3">
              <v:shape style="position:absolute;left:9805;top:9643;width:50;height:3" coordorigin="9805,9643" coordsize="50,3" path="m9807,9643l9854,9645,9805,9645,9807,9643xe" filled="false" stroked="true" strokeweight="0pt" strokecolor="#000000">
                <v:path arrowok="t"/>
              </v:shape>
            </v:group>
            <v:group style="position:absolute;left:9805;top:9647;width:50;height:2" coordorigin="9805,9647" coordsize="50,2">
              <v:shape style="position:absolute;left:9805;top:9647;width:50;height:2" coordorigin="9805,9647" coordsize="50,0" path="m9805,9647l9854,9647e" filled="false" stroked="true" strokeweight=".112803pt" strokecolor="#000000">
                <v:path arrowok="t"/>
              </v:shape>
            </v:group>
            <v:group style="position:absolute;left:9805;top:9645;width:50;height:3" coordorigin="9805,9645" coordsize="50,3">
              <v:shape style="position:absolute;left:9805;top:9645;width:50;height:3" coordorigin="9805,9645" coordsize="50,3" path="m9854,9645l9805,9645,9854,9648,9854,9645xe" filled="false" stroked="true" strokeweight="0pt" strokecolor="#000000">
                <v:path arrowok="t"/>
              </v:shape>
            </v:group>
            <v:group style="position:absolute;left:9805;top:9645;width:50;height:3" coordorigin="9805,9645" coordsize="50,3">
              <v:shape style="position:absolute;left:9805;top:9645;width:50;height:3" coordorigin="9805,9645" coordsize="50,3" path="m9805,9645l9854,9648,9805,9648,9805,9645xe" filled="false" stroked="true" strokeweight="0pt" strokecolor="#000000">
                <v:path arrowok="t"/>
              </v:shape>
            </v:group>
            <v:group style="position:absolute;left:9805;top:9649;width:52;height:2" coordorigin="9805,9649" coordsize="52,2">
              <v:shape style="position:absolute;left:9805;top:9649;width:52;height:2" coordorigin="9805,9649" coordsize="52,0" path="m9805,9649l9857,9649e" filled="false" stroked="true" strokeweight=".112803pt" strokecolor="#000000">
                <v:path arrowok="t"/>
              </v:shape>
            </v:group>
            <v:group style="position:absolute;left:9805;top:9648;width:52;height:3" coordorigin="9805,9648" coordsize="52,3">
              <v:shape style="position:absolute;left:9805;top:9648;width:52;height:3" coordorigin="9805,9648" coordsize="52,3" path="m9854,9648l9805,9648,9857,9650,9854,9648xe" filled="false" stroked="true" strokeweight="0pt" strokecolor="#000000">
                <v:path arrowok="t"/>
              </v:shape>
            </v:group>
            <v:group style="position:absolute;left:9805;top:9648;width:52;height:3" coordorigin="9805,9648" coordsize="52,3">
              <v:shape style="position:absolute;left:9805;top:9648;width:52;height:3" coordorigin="9805,9648" coordsize="52,3" path="m9805,9648l9857,9650,9805,9650,9805,9648xe" filled="false" stroked="true" strokeweight="0pt" strokecolor="#000000">
                <v:path arrowok="t"/>
              </v:shape>
            </v:group>
            <v:group style="position:absolute;left:9803;top:9651;width:55;height:2" coordorigin="9803,9651" coordsize="55,2">
              <v:shape style="position:absolute;left:9803;top:9651;width:55;height:2" coordorigin="9803,9651" coordsize="55,0" path="m9803,9651l9857,9651e" filled="false" stroked="true" strokeweight=".112803pt" strokecolor="#000000">
                <v:path arrowok="t"/>
              </v:shape>
            </v:group>
            <v:group style="position:absolute;left:9805;top:9650;width:52;height:3" coordorigin="9805,9650" coordsize="52,3">
              <v:shape style="position:absolute;left:9805;top:9650;width:52;height:3" coordorigin="9805,9650" coordsize="52,3" path="m9857,9650l9805,9650,9857,9652,9857,9650xe" filled="false" stroked="true" strokeweight="0pt" strokecolor="#000000">
                <v:path arrowok="t"/>
              </v:shape>
            </v:group>
            <v:group style="position:absolute;left:9803;top:9650;width:55;height:3" coordorigin="9803,9650" coordsize="55,3">
              <v:shape style="position:absolute;left:9803;top:9650;width:55;height:3" coordorigin="9803,9650" coordsize="55,3" path="m9805,9650l9857,9652,9803,9652,9805,9650xe" filled="false" stroked="true" strokeweight="0pt" strokecolor="#000000">
                <v:path arrowok="t"/>
              </v:shape>
            </v:group>
            <v:group style="position:absolute;left:9803;top:9654;width:55;height:2" coordorigin="9803,9654" coordsize="55,2">
              <v:shape style="position:absolute;left:9803;top:9654;width:55;height:2" coordorigin="9803,9654" coordsize="55,0" path="m9803,9654l9857,9654e" filled="false" stroked="true" strokeweight=".225606pt" strokecolor="#000000">
                <v:path arrowok="t"/>
              </v:shape>
            </v:group>
            <v:group style="position:absolute;left:9803;top:9652;width:55;height:5" coordorigin="9803,9652" coordsize="55,5">
              <v:shape style="position:absolute;left:9803;top:9652;width:55;height:5" coordorigin="9803,9652" coordsize="55,5" path="m9857,9652l9803,9652,9857,9657,9857,9652xe" filled="false" stroked="true" strokeweight="0pt" strokecolor="#000000">
                <v:path arrowok="t"/>
              </v:shape>
            </v:group>
            <v:group style="position:absolute;left:9803;top:9652;width:55;height:5" coordorigin="9803,9652" coordsize="55,5">
              <v:shape style="position:absolute;left:9803;top:9652;width:55;height:5" coordorigin="9803,9652" coordsize="55,5" path="m9803,9652l9857,9657,9803,9657,9803,9652xe" filled="false" stroked="true" strokeweight="0pt" strokecolor="#000000">
                <v:path arrowok="t"/>
              </v:shape>
            </v:group>
            <v:group style="position:absolute;left:9803;top:9658;width:55;height:2" coordorigin="9803,9658" coordsize="55,2">
              <v:shape style="position:absolute;left:9803;top:9658;width:55;height:2" coordorigin="9803,9658" coordsize="55,0" path="m9803,9658l9857,9658e" filled="false" stroked="true" strokeweight=".112803pt" strokecolor="#000000">
                <v:path arrowok="t"/>
              </v:shape>
            </v:group>
            <v:group style="position:absolute;left:9803;top:9657;width:55;height:3" coordorigin="9803,9657" coordsize="55,3">
              <v:shape style="position:absolute;left:9803;top:9657;width:55;height:3" coordorigin="9803,9657" coordsize="55,3" path="m9857,9657l9803,9657,9857,9659,9857,9657xe" filled="false" stroked="true" strokeweight="0pt" strokecolor="#000000">
                <v:path arrowok="t"/>
              </v:shape>
            </v:group>
            <v:group style="position:absolute;left:9803;top:9657;width:55;height:3" coordorigin="9803,9657" coordsize="55,3">
              <v:shape style="position:absolute;left:9803;top:9657;width:55;height:3" coordorigin="9803,9657" coordsize="55,3" path="m9803,9657l9857,9659,9803,9659,9803,9657xe" filled="false" stroked="true" strokeweight="0pt" strokecolor="#000000">
                <v:path arrowok="t"/>
              </v:shape>
            </v:group>
            <v:group style="position:absolute;left:9803;top:9660;width:55;height:2" coordorigin="9803,9660" coordsize="55,2">
              <v:shape style="position:absolute;left:9803;top:9660;width:55;height:2" coordorigin="9803,9660" coordsize="55,0" path="m9803,9660l9857,9660e" filled="false" stroked="true" strokeweight=".112803pt" strokecolor="#000000">
                <v:path arrowok="t"/>
              </v:shape>
            </v:group>
            <v:group style="position:absolute;left:9803;top:9659;width:55;height:3" coordorigin="9803,9659" coordsize="55,3">
              <v:shape style="position:absolute;left:9803;top:9659;width:55;height:3" coordorigin="9803,9659" coordsize="55,3" path="m9857,9659l9803,9659,9857,9661,9857,9659xe" filled="false" stroked="true" strokeweight="0pt" strokecolor="#000000">
                <v:path arrowok="t"/>
              </v:shape>
            </v:group>
            <v:group style="position:absolute;left:9803;top:9659;width:55;height:3" coordorigin="9803,9659" coordsize="55,3">
              <v:shape style="position:absolute;left:9803;top:9659;width:55;height:3" coordorigin="9803,9659" coordsize="55,3" path="m9803,9659l9857,9661,9805,9661,9803,9659xe" filled="false" stroked="true" strokeweight="0pt" strokecolor="#000000">
                <v:path arrowok="t"/>
              </v:shape>
            </v:group>
            <v:group style="position:absolute;left:9805;top:9662;width:52;height:2" coordorigin="9805,9662" coordsize="52,2">
              <v:shape style="position:absolute;left:9805;top:9662;width:52;height:2" coordorigin="9805,9662" coordsize="52,0" path="m9805,9662l9857,9662e" filled="false" stroked="true" strokeweight=".112803pt" strokecolor="#000000">
                <v:path arrowok="t"/>
              </v:shape>
            </v:group>
            <v:group style="position:absolute;left:9805;top:9661;width:52;height:3" coordorigin="9805,9661" coordsize="52,3">
              <v:shape style="position:absolute;left:9805;top:9661;width:52;height:3" coordorigin="9805,9661" coordsize="52,3" path="m9857,9661l9805,9661,9854,9663,9857,9661xe" filled="false" stroked="true" strokeweight="0pt" strokecolor="#000000">
                <v:path arrowok="t"/>
              </v:shape>
            </v:group>
            <v:group style="position:absolute;left:9805;top:9661;width:50;height:3" coordorigin="9805,9661" coordsize="50,3">
              <v:shape style="position:absolute;left:9805;top:9661;width:50;height:3" coordorigin="9805,9661" coordsize="50,3" path="m9805,9661l9854,9663,9805,9663,9805,9661xe" filled="false" stroked="true" strokeweight="0pt" strokecolor="#000000">
                <v:path arrowok="t"/>
              </v:shape>
            </v:group>
            <v:group style="position:absolute;left:9805;top:9665;width:50;height:2" coordorigin="9805,9665" coordsize="50,2">
              <v:shape style="position:absolute;left:9805;top:9665;width:50;height:2" coordorigin="9805,9665" coordsize="50,0" path="m9805,9665l9854,9665e" filled="false" stroked="true" strokeweight=".112803pt" strokecolor="#000000">
                <v:path arrowok="t"/>
              </v:shape>
            </v:group>
            <v:group style="position:absolute;left:9805;top:9663;width:50;height:3" coordorigin="9805,9663" coordsize="50,3">
              <v:shape style="position:absolute;left:9805;top:9663;width:50;height:3" coordorigin="9805,9663" coordsize="50,3" path="m9854,9663l9805,9663,9854,9666,9854,9663xe" filled="false" stroked="true" strokeweight="0pt" strokecolor="#000000">
                <v:path arrowok="t"/>
              </v:shape>
            </v:group>
            <v:group style="position:absolute;left:9805;top:9663;width:50;height:3" coordorigin="9805,9663" coordsize="50,3">
              <v:shape style="position:absolute;left:9805;top:9663;width:50;height:3" coordorigin="9805,9663" coordsize="50,3" path="m9805,9663l9854,9666,9805,9666,9805,9663xe" filled="false" stroked="true" strokeweight="0pt" strokecolor="#000000">
                <v:path arrowok="t"/>
              </v:shape>
            </v:group>
            <v:group style="position:absolute;left:9805;top:9667;width:50;height:2" coordorigin="9805,9667" coordsize="50,2">
              <v:shape style="position:absolute;left:9805;top:9667;width:50;height:2" coordorigin="9805,9667" coordsize="50,0" path="m9805,9667l9854,9667e" filled="false" stroked="true" strokeweight=".112803pt" strokecolor="#000000">
                <v:path arrowok="t"/>
              </v:shape>
            </v:group>
            <v:group style="position:absolute;left:9805;top:9666;width:50;height:3" coordorigin="9805,9666" coordsize="50,3">
              <v:shape style="position:absolute;left:9805;top:9666;width:50;height:3" coordorigin="9805,9666" coordsize="50,3" path="m9854,9666l9805,9666,9854,9668,9854,9666xe" filled="false" stroked="true" strokeweight="0pt" strokecolor="#000000">
                <v:path arrowok="t"/>
              </v:shape>
            </v:group>
            <v:group style="position:absolute;left:9805;top:9666;width:50;height:3" coordorigin="9805,9666" coordsize="50,3">
              <v:shape style="position:absolute;left:9805;top:9666;width:50;height:3" coordorigin="9805,9666" coordsize="50,3" path="m9805,9666l9854,9668,9807,9668,9805,9666xe" filled="false" stroked="true" strokeweight="0pt" strokecolor="#000000">
                <v:path arrowok="t"/>
              </v:shape>
            </v:group>
            <v:group style="position:absolute;left:9807;top:9669;width:48;height:2" coordorigin="9807,9669" coordsize="48,2">
              <v:shape style="position:absolute;left:9807;top:9669;width:48;height:2" coordorigin="9807,9669" coordsize="48,0" path="m9807,9669l9854,9669e" filled="false" stroked="true" strokeweight=".112803pt" strokecolor="#000000">
                <v:path arrowok="t"/>
              </v:shape>
            </v:group>
            <v:group style="position:absolute;left:9807;top:9668;width:48;height:3" coordorigin="9807,9668" coordsize="48,3">
              <v:shape style="position:absolute;left:9807;top:9668;width:48;height:3" coordorigin="9807,9668" coordsize="48,3" path="m9854,9668l9807,9668,9852,9670,9854,9668xe" filled="false" stroked="true" strokeweight="0pt" strokecolor="#000000">
                <v:path arrowok="t"/>
              </v:shape>
            </v:group>
            <v:group style="position:absolute;left:9807;top:9668;width:46;height:3" coordorigin="9807,9668" coordsize="46,3">
              <v:shape style="position:absolute;left:9807;top:9668;width:46;height:3" coordorigin="9807,9668" coordsize="46,3" path="m9807,9668l9852,9670,9807,9670,9807,9668xe" filled="false" stroked="true" strokeweight="0pt" strokecolor="#000000">
                <v:path arrowok="t"/>
              </v:shape>
            </v:group>
            <v:group style="position:absolute;left:9807;top:9671;width:46;height:2" coordorigin="9807,9671" coordsize="46,2">
              <v:shape style="position:absolute;left:9807;top:9671;width:46;height:2" coordorigin="9807,9671" coordsize="46,0" path="m9807,9671l9852,9671e" filled="false" stroked="true" strokeweight=".112803pt" strokecolor="#000000">
                <v:path arrowok="t"/>
              </v:shape>
            </v:group>
            <v:group style="position:absolute;left:9807;top:9670;width:46;height:3" coordorigin="9807,9670" coordsize="46,3">
              <v:shape style="position:absolute;left:9807;top:9670;width:46;height:3" coordorigin="9807,9670" coordsize="46,3" path="m9852,9670l9807,9670,9850,9672,9852,9670xe" filled="false" stroked="true" strokeweight="0pt" strokecolor="#000000">
                <v:path arrowok="t"/>
              </v:shape>
            </v:group>
            <v:group style="position:absolute;left:9807;top:9670;width:43;height:3" coordorigin="9807,9670" coordsize="43,3">
              <v:shape style="position:absolute;left:9807;top:9670;width:43;height:3" coordorigin="9807,9670" coordsize="43,3" path="m9807,9670l9850,9672,9809,9672,9807,9670xe" filled="false" stroked="true" strokeweight="0pt" strokecolor="#000000">
                <v:path arrowok="t"/>
              </v:shape>
            </v:group>
            <v:group style="position:absolute;left:9809;top:9674;width:41;height:2" coordorigin="9809,9674" coordsize="41,2">
              <v:shape style="position:absolute;left:9809;top:9674;width:41;height:2" coordorigin="9809,9674" coordsize="41,0" path="m9809,9674l9850,9674e" filled="false" stroked="true" strokeweight=".112803pt" strokecolor="#000000">
                <v:path arrowok="t"/>
              </v:shape>
            </v:group>
            <v:group style="position:absolute;left:9809;top:9672;width:41;height:3" coordorigin="9809,9672" coordsize="41,3">
              <v:shape style="position:absolute;left:9809;top:9672;width:41;height:3" coordorigin="9809,9672" coordsize="41,3" path="m9850,9672l9809,9672,9850,9675,9850,9672xe" filled="false" stroked="true" strokeweight="0pt" strokecolor="#000000">
                <v:path arrowok="t"/>
              </v:shape>
            </v:group>
            <v:group style="position:absolute;left:9809;top:9672;width:41;height:3" coordorigin="9809,9672" coordsize="41,3">
              <v:shape style="position:absolute;left:9809;top:9672;width:41;height:3" coordorigin="9809,9672" coordsize="41,3" path="m9809,9672l9850,9675,9812,9675,9809,9672xe" filled="false" stroked="true" strokeweight="0pt" strokecolor="#000000">
                <v:path arrowok="t"/>
              </v:shape>
            </v:group>
            <v:group style="position:absolute;left:9812;top:9676;width:39;height:2" coordorigin="9812,9676" coordsize="39,2">
              <v:shape style="position:absolute;left:9812;top:9676;width:39;height:2" coordorigin="9812,9676" coordsize="39,0" path="m9812,9676l9850,9676e" filled="false" stroked="true" strokeweight=".112803pt" strokecolor="#000000">
                <v:path arrowok="t"/>
              </v:shape>
            </v:group>
            <v:group style="position:absolute;left:9812;top:9675;width:39;height:3" coordorigin="9812,9675" coordsize="39,3">
              <v:shape style="position:absolute;left:9812;top:9675;width:39;height:3" coordorigin="9812,9675" coordsize="39,3" path="m9850,9675l9812,9675,9848,9677,9850,9675xe" filled="false" stroked="true" strokeweight="0pt" strokecolor="#000000">
                <v:path arrowok="t"/>
              </v:shape>
            </v:group>
            <v:group style="position:absolute;left:9812;top:9675;width:37;height:3" coordorigin="9812,9675" coordsize="37,3">
              <v:shape style="position:absolute;left:9812;top:9675;width:37;height:3" coordorigin="9812,9675" coordsize="37,3" path="m9812,9675l9848,9677,9812,9677,9812,9675xe" filled="false" stroked="true" strokeweight="0pt" strokecolor="#000000">
                <v:path arrowok="t"/>
              </v:shape>
            </v:group>
            <v:group style="position:absolute;left:9812;top:9677;width:37;height:2" coordorigin="9812,9677" coordsize="37,2">
              <v:shape style="position:absolute;left:9812;top:9677;width:37;height:2" coordorigin="9812,9677" coordsize="37,0" path="m9812,9677l9848,9677e" filled="false" stroked="true" strokeweight="0pt" strokecolor="#000000">
                <v:path arrowok="t"/>
              </v:shape>
            </v:group>
            <v:group style="position:absolute;left:9812;top:9677;width:37;height:2" coordorigin="9812,9677" coordsize="37,2">
              <v:shape style="position:absolute;left:9812;top:9677;width:37;height:2" coordorigin="9812,9677" coordsize="37,0" path="m9812,9677l9848,9677e" filled="false" stroked="true" strokeweight="0pt" strokecolor="#000000">
                <v:path arrowok="t"/>
              </v:shape>
            </v:group>
            <v:group style="position:absolute;left:9812;top:9677;width:34;height:2" coordorigin="9812,9677" coordsize="34,2">
              <v:shape style="position:absolute;left:9812;top:9677;width:34;height:2" coordorigin="9812,9677" coordsize="34,0" path="m9812,9677l9845,9677e" filled="false" stroked="true" strokeweight="0pt" strokecolor="#000000">
                <v:path arrowok="t"/>
              </v:shape>
            </v:group>
            <v:group style="position:absolute;left:9814;top:9678;width:32;height:2" coordorigin="9814,9678" coordsize="32,2">
              <v:shape style="position:absolute;left:9814;top:9678;width:32;height:2" coordorigin="9814,9678" coordsize="32,0" path="m9814,9678l9845,9678e" filled="false" stroked="true" strokeweight=".112803pt" strokecolor="#000000">
                <v:path arrowok="t"/>
              </v:shape>
            </v:group>
            <v:group style="position:absolute;left:9814;top:9677;width:32;height:3" coordorigin="9814,9677" coordsize="32,3">
              <v:shape style="position:absolute;left:9814;top:9677;width:32;height:3" coordorigin="9814,9677" coordsize="32,3" path="m9845,9677l9814,9677,9843,9679,9845,9677xe" filled="false" stroked="true" strokeweight="0pt" strokecolor="#000000">
                <v:path arrowok="t"/>
              </v:shape>
            </v:group>
            <v:group style="position:absolute;left:9814;top:9677;width:30;height:3" coordorigin="9814,9677" coordsize="30,3">
              <v:shape style="position:absolute;left:9814;top:9677;width:30;height:3" coordorigin="9814,9677" coordsize="30,3" path="m9814,9677l9843,9679,9816,9679,9814,9677xe" filled="false" stroked="true" strokeweight="0pt" strokecolor="#000000">
                <v:path arrowok="t"/>
              </v:shape>
            </v:group>
            <v:group style="position:absolute;left:9816;top:9679;width:28;height:2" coordorigin="9816,9679" coordsize="28,2">
              <v:shape style="position:absolute;left:9816;top:9679;width:28;height:2" coordorigin="9816,9679" coordsize="28,0" path="m9816,9679l9843,9679e" filled="false" stroked="true" strokeweight="0pt" strokecolor="#000000">
                <v:path arrowok="t"/>
              </v:shape>
            </v:group>
            <v:group style="position:absolute;left:9816;top:9679;width:28;height:2" coordorigin="9816,9679" coordsize="28,2">
              <v:shape style="position:absolute;left:9816;top:9679;width:28;height:2" coordorigin="9816,9679" coordsize="28,0" path="m9816,9679l9843,9679e" filled="false" stroked="true" strokeweight="0pt" strokecolor="#000000">
                <v:path arrowok="t"/>
              </v:shape>
            </v:group>
            <v:group style="position:absolute;left:9816;top:9679;width:25;height:2" coordorigin="9816,9679" coordsize="25,2">
              <v:shape style="position:absolute;left:9816;top:9679;width:25;height:2" coordorigin="9816,9679" coordsize="25,0" path="m9816,9679l9841,9679e" filled="false" stroked="true" strokeweight="0pt" strokecolor="#000000">
                <v:path arrowok="t"/>
              </v:shape>
            </v:group>
            <v:group style="position:absolute;left:9818;top:9679;width:23;height:3" coordorigin="9818,9679" coordsize="23,3">
              <v:shape style="position:absolute;left:9818;top:9679;width:23;height:3" coordorigin="9818,9679" coordsize="23,3" path="m9818,9679l9839,9681,9841,9679,9818,9679xe" filled="true" fillcolor="#000000" stroked="false">
                <v:path arrowok="t"/>
                <v:fill type="solid"/>
              </v:shape>
              <v:shape style="position:absolute;left:9818;top:9679;width:23;height:3" coordorigin="9818,9679" coordsize="23,3" path="m9818,9679l9821,9681,9839,9681,9818,9679xe" filled="true" fillcolor="#000000" stroked="false">
                <v:path arrowok="t"/>
                <v:fill type="solid"/>
              </v:shape>
            </v:group>
            <v:group style="position:absolute;left:9818;top:9679;width:23;height:3" coordorigin="9818,9679" coordsize="23,3">
              <v:shape style="position:absolute;left:9818;top:9679;width:23;height:3" coordorigin="9818,9679" coordsize="23,3" path="m9841,9679l9818,9679,9839,9681,9841,9679xe" filled="false" stroked="true" strokeweight="0pt" strokecolor="#000000">
                <v:path arrowok="t"/>
              </v:shape>
            </v:group>
            <v:group style="position:absolute;left:9818;top:9679;width:21;height:3" coordorigin="9818,9679" coordsize="21,3">
              <v:shape style="position:absolute;left:9818;top:9679;width:21;height:3" coordorigin="9818,9679" coordsize="21,3" path="m9818,9679l9839,9681,9821,9681,9818,9679xe" filled="false" stroked="true" strokeweight="0pt" strokecolor="#000000">
                <v:path arrowok="t"/>
              </v:shape>
            </v:group>
            <v:group style="position:absolute;left:9821;top:9681;width:19;height:2" coordorigin="9821,9681" coordsize="19,2">
              <v:shape style="position:absolute;left:9821;top:9681;width:19;height:2" coordorigin="9821,9681" coordsize="19,0" path="m9821,9681l9839,9681e" filled="false" stroked="true" strokeweight="0pt" strokecolor="#000000">
                <v:path arrowok="t"/>
              </v:shape>
            </v:group>
            <v:group style="position:absolute;left:9821;top:9681;width:19;height:2" coordorigin="9821,9681" coordsize="19,2">
              <v:shape style="position:absolute;left:9821;top:9681;width:19;height:2" coordorigin="9821,9681" coordsize="19,0" path="m9821,9681l9839,9681e" filled="false" stroked="true" strokeweight="0pt" strokecolor="#000000">
                <v:path arrowok="t"/>
              </v:shape>
            </v:group>
            <v:group style="position:absolute;left:9821;top:9681;width:16;height:2" coordorigin="9821,9681" coordsize="16,2">
              <v:shape style="position:absolute;left:9821;top:9681;width:16;height:2" coordorigin="9821,9681" coordsize="16,0" path="m9821,9681l9836,9681e" filled="false" stroked="true" strokeweight="0pt" strokecolor="#000000">
                <v:path arrowok="t"/>
              </v:shape>
            </v:group>
            <v:group style="position:absolute;left:9825;top:9681;width:10;height:2" coordorigin="9825,9681" coordsize="10,2">
              <v:shape style="position:absolute;left:9825;top:9681;width:10;height:2" coordorigin="9825,9681" coordsize="10,0" path="m9825,9681l9834,9681e" filled="false" stroked="true" strokeweight="0pt" strokecolor="#000000">
                <v:path arrowok="t"/>
              </v:shape>
            </v:group>
            <v:group style="position:absolute;left:9825;top:9681;width:10;height:2" coordorigin="9825,9681" coordsize="10,2">
              <v:shape style="position:absolute;left:9825;top:9681;width:10;height:2" coordorigin="9825,9681" coordsize="10,0" path="m9825,9681l9834,9681e" filled="false" stroked="true" strokeweight="0pt" strokecolor="#000000">
                <v:path arrowok="t"/>
              </v:shape>
            </v:group>
            <v:group style="position:absolute;left:9827;top:9681;width:7;height:2" coordorigin="9827,9681" coordsize="7,2">
              <v:shape style="position:absolute;left:9827;top:9681;width:7;height:2" coordorigin="9827,9681" coordsize="7,0" path="m9827,9681l9834,9681e" filled="false" stroked="true" strokeweight="0pt" strokecolor="#000000">
                <v:path arrowok="t"/>
              </v:shape>
            </v:group>
            <v:group style="position:absolute;left:9825;top:9681;width:12;height:2" coordorigin="9825,9681" coordsize="12,2">
              <v:shape style="position:absolute;left:9825;top:9681;width:12;height:2" coordorigin="9825,9681" coordsize="12,0" path="m9825,9681l9836,9681e" filled="false" stroked="true" strokeweight="0pt" strokecolor="#000000">
                <v:path arrowok="t"/>
              </v:shape>
            </v:group>
            <v:group style="position:absolute;left:9825;top:9681;width:12;height:2" coordorigin="9825,9681" coordsize="12,2">
              <v:shape style="position:absolute;left:9825;top:9681;width:12;height:2" coordorigin="9825,9681" coordsize="12,0" path="m9825,9681l9836,9681e" filled="false" stroked="true" strokeweight="0pt" strokecolor="#000000">
                <v:path arrowok="t"/>
              </v:shape>
            </v:group>
            <v:group style="position:absolute;left:9780;top:9657;width:7;height:2" coordorigin="9780,9657" coordsize="7,2">
              <v:shape style="position:absolute;left:9780;top:9657;width:7;height:2" coordorigin="9780,9657" coordsize="7,0" path="m9780,9657l9787,9657e" filled="false" stroked="true" strokeweight="0pt" strokecolor="#000000">
                <v:path arrowok="t"/>
              </v:shape>
            </v:group>
            <v:group style="position:absolute;left:9780;top:9657;width:7;height:2" coordorigin="9780,9657" coordsize="7,2">
              <v:shape style="position:absolute;left:9780;top:9657;width:7;height:2" coordorigin="9780,9657" coordsize="7,0" path="m9780,9657l9787,9657e" filled="false" stroked="true" strokeweight="0pt" strokecolor="#000000">
                <v:path arrowok="t"/>
              </v:shape>
            </v:group>
            <v:group style="position:absolute;left:9778;top:9657;width:12;height:2" coordorigin="9778,9657" coordsize="12,2">
              <v:shape style="position:absolute;left:9778;top:9657;width:12;height:2" coordorigin="9778,9657" coordsize="12,0" path="m9778,9657l9789,9657e" filled="false" stroked="true" strokeweight="0pt" strokecolor="#000000">
                <v:path arrowok="t"/>
              </v:shape>
            </v:group>
            <v:group style="position:absolute;left:9780;top:9657;width:10;height:2" coordorigin="9780,9657" coordsize="10,2">
              <v:shape style="position:absolute;left:9780;top:9657;width:10;height:2" coordorigin="9780,9657" coordsize="10,0" path="m9780,9657l9789,9657e" filled="false" stroked="true" strokeweight="0pt" strokecolor="#000000">
                <v:path arrowok="t"/>
              </v:shape>
            </v:group>
            <v:group style="position:absolute;left:9778;top:9657;width:12;height:2" coordorigin="9778,9657" coordsize="12,2">
              <v:shape style="position:absolute;left:9778;top:9657;width:12;height:2" coordorigin="9778,9657" coordsize="12,0" path="m9778,9657l9789,9657e" filled="false" stroked="true" strokeweight="0pt" strokecolor="#000000">
                <v:path arrowok="t"/>
              </v:shape>
            </v:group>
            <v:group style="position:absolute;left:9775;top:9657;width:16;height:2" coordorigin="9775,9657" coordsize="16,2">
              <v:shape style="position:absolute;left:9775;top:9657;width:16;height:2" coordorigin="9775,9657" coordsize="16,0" path="m9775,9657l9791,9657e" filled="false" stroked="true" strokeweight="0pt" strokecolor="#000000">
                <v:path arrowok="t"/>
              </v:shape>
            </v:group>
            <v:group style="position:absolute;left:9778;top:9657;width:14;height:2" coordorigin="9778,9657" coordsize="14,2">
              <v:shape style="position:absolute;left:9778;top:9657;width:14;height:2" coordorigin="9778,9657" coordsize="14,0" path="m9778,9657l9791,9657e" filled="false" stroked="true" strokeweight="0pt" strokecolor="#000000">
                <v:path arrowok="t"/>
              </v:shape>
            </v:group>
            <v:group style="position:absolute;left:9775;top:9657;width:16;height:2" coordorigin="9775,9657" coordsize="16,2">
              <v:shape style="position:absolute;left:9775;top:9657;width:16;height:2" coordorigin="9775,9657" coordsize="16,0" path="m9775,9657l9791,9657e" filled="false" stroked="true" strokeweight="0pt" strokecolor="#000000">
                <v:path arrowok="t"/>
              </v:shape>
            </v:group>
            <v:group style="position:absolute;left:9773;top:9657;width:23;height:3" coordorigin="9773,9657" coordsize="23,3">
              <v:shape style="position:absolute;left:9773;top:9657;width:23;height:3" coordorigin="9773,9657" coordsize="23,3" path="m9773,9659l9796,9659,9775,9657,9773,9659xe" filled="true" fillcolor="#000000" stroked="false">
                <v:path arrowok="t"/>
                <v:fill type="solid"/>
              </v:shape>
              <v:shape style="position:absolute;left:9773;top:9657;width:23;height:3" coordorigin="9773,9657" coordsize="23,3" path="m9775,9657l9796,9659,9791,9657,9775,9657xe" filled="true" fillcolor="#000000" stroked="false">
                <v:path arrowok="t"/>
                <v:fill type="solid"/>
              </v:shape>
            </v:group>
            <v:group style="position:absolute;left:9775;top:9657;width:21;height:3" coordorigin="9775,9657" coordsize="21,3">
              <v:shape style="position:absolute;left:9775;top:9657;width:21;height:3" coordorigin="9775,9657" coordsize="21,3" path="m9791,9657l9775,9657,9796,9659,9791,9657xe" filled="false" stroked="true" strokeweight="0pt" strokecolor="#000000">
                <v:path arrowok="t"/>
              </v:shape>
            </v:group>
            <v:group style="position:absolute;left:9773;top:9657;width:23;height:3" coordorigin="9773,9657" coordsize="23,3">
              <v:shape style="position:absolute;left:9773;top:9657;width:23;height:3" coordorigin="9773,9657" coordsize="23,3" path="m9775,9657l9796,9659,9773,9659,9775,9657xe" filled="false" stroked="true" strokeweight="0pt" strokecolor="#000000">
                <v:path arrowok="t"/>
              </v:shape>
            </v:group>
            <v:group style="position:absolute;left:9771;top:9659;width:25;height:2" coordorigin="9771,9659" coordsize="25,2">
              <v:shape style="position:absolute;left:9771;top:9659;width:25;height:2" coordorigin="9771,9659" coordsize="25,0" path="m9771,9659l9796,9659e" filled="false" stroked="true" strokeweight="0pt" strokecolor="#000000">
                <v:path arrowok="t"/>
              </v:shape>
            </v:group>
            <v:group style="position:absolute;left:9773;top:9659;width:23;height:2" coordorigin="9773,9659" coordsize="23,2">
              <v:shape style="position:absolute;left:9773;top:9659;width:23;height:2" coordorigin="9773,9659" coordsize="23,0" path="m9773,9659l9796,9659e" filled="false" stroked="true" strokeweight="0pt" strokecolor="#000000">
                <v:path arrowok="t"/>
              </v:shape>
            </v:group>
            <v:group style="position:absolute;left:9773;top:9659;width:23;height:2" coordorigin="9773,9659" coordsize="23,2">
              <v:shape style="position:absolute;left:9773;top:9659;width:23;height:2" coordorigin="9773,9659" coordsize="23,0" path="m9773,9659l9796,9659e" filled="false" stroked="true" strokeweight="0pt" strokecolor="#000000">
                <v:path arrowok="t"/>
              </v:shape>
            </v:group>
            <v:group style="position:absolute;left:9769;top:9660;width:32;height:2" coordorigin="9769,9660" coordsize="32,2">
              <v:shape style="position:absolute;left:9769;top:9660;width:32;height:2" coordorigin="9769,9660" coordsize="32,0" path="m9769,9660l9800,9660e" filled="false" stroked="true" strokeweight=".112803pt" strokecolor="#000000">
                <v:path arrowok="t"/>
              </v:shape>
            </v:group>
            <v:group style="position:absolute;left:9771;top:9659;width:30;height:3" coordorigin="9771,9659" coordsize="30,3">
              <v:shape style="position:absolute;left:9771;top:9659;width:30;height:3" coordorigin="9771,9659" coordsize="30,3" path="m9796,9659l9771,9659,9800,9661,9796,9659xe" filled="false" stroked="true" strokeweight="0pt" strokecolor="#000000">
                <v:path arrowok="t"/>
              </v:shape>
            </v:group>
            <v:group style="position:absolute;left:9769;top:9659;width:32;height:3" coordorigin="9769,9659" coordsize="32,3">
              <v:shape style="position:absolute;left:9769;top:9659;width:32;height:3" coordorigin="9769,9659" coordsize="32,3" path="m9771,9659l9800,9661,9769,9661,9771,9659xe" filled="false" stroked="true" strokeweight="0pt" strokecolor="#000000">
                <v:path arrowok="t"/>
              </v:shape>
            </v:group>
            <v:group style="position:absolute;left:9766;top:9662;width:34;height:2" coordorigin="9766,9662" coordsize="34,2">
              <v:shape style="position:absolute;left:9766;top:9662;width:34;height:2" coordorigin="9766,9662" coordsize="34,0" path="m9766,9662l9800,9662e" filled="false" stroked="true" strokeweight=".112803pt" strokecolor="#000000">
                <v:path arrowok="t"/>
              </v:shape>
            </v:group>
            <v:group style="position:absolute;left:9769;top:9661;width:32;height:3" coordorigin="9769,9661" coordsize="32,3">
              <v:shape style="position:absolute;left:9769;top:9661;width:32;height:3" coordorigin="9769,9661" coordsize="32,3" path="m9800,9661l9769,9661,9800,9663,9800,9661xe" filled="false" stroked="true" strokeweight="0pt" strokecolor="#000000">
                <v:path arrowok="t"/>
              </v:shape>
            </v:group>
            <v:group style="position:absolute;left:9766;top:9661;width:34;height:3" coordorigin="9766,9661" coordsize="34,3">
              <v:shape style="position:absolute;left:9766;top:9661;width:34;height:3" coordorigin="9766,9661" coordsize="34,3" path="m9769,9661l9800,9663,9766,9663,9769,9661xe" filled="false" stroked="true" strokeweight="0pt" strokecolor="#000000">
                <v:path arrowok="t"/>
              </v:shape>
            </v:group>
            <v:group style="position:absolute;left:9764;top:9663;width:39;height:2" coordorigin="9764,9663" coordsize="39,2">
              <v:shape style="position:absolute;left:9764;top:9663;width:39;height:2" coordorigin="9764,9663" coordsize="39,0" path="m9764,9663l9803,9663e" filled="false" stroked="true" strokeweight="0pt" strokecolor="#000000">
                <v:path arrowok="t"/>
              </v:shape>
            </v:group>
            <v:group style="position:absolute;left:9766;top:9663;width:37;height:2" coordorigin="9766,9663" coordsize="37,2">
              <v:shape style="position:absolute;left:9766;top:9663;width:37;height:2" coordorigin="9766,9663" coordsize="37,0" path="m9766,9663l9803,9663e" filled="false" stroked="true" strokeweight="0pt" strokecolor="#000000">
                <v:path arrowok="t"/>
              </v:shape>
            </v:group>
            <v:group style="position:absolute;left:9764;top:9663;width:39;height:2" coordorigin="9764,9663" coordsize="39,2">
              <v:shape style="position:absolute;left:9764;top:9663;width:39;height:2" coordorigin="9764,9663" coordsize="39,0" path="m9764,9663l9803,9663e" filled="false" stroked="true" strokeweight="0pt" strokecolor="#000000">
                <v:path arrowok="t"/>
              </v:shape>
            </v:group>
            <v:group style="position:absolute;left:9762;top:9665;width:43;height:2" coordorigin="9762,9665" coordsize="43,2">
              <v:shape style="position:absolute;left:9762;top:9665;width:43;height:2" coordorigin="9762,9665" coordsize="43,0" path="m9762,9665l9805,9665e" filled="false" stroked="true" strokeweight=".112803pt" strokecolor="#000000">
                <v:path arrowok="t"/>
              </v:shape>
            </v:group>
            <v:group style="position:absolute;left:9764;top:9663;width:41;height:3" coordorigin="9764,9663" coordsize="41,3">
              <v:shape style="position:absolute;left:9764;top:9663;width:41;height:3" coordorigin="9764,9663" coordsize="41,3" path="m9803,9663l9764,9663,9805,9666,9803,9663xe" filled="false" stroked="true" strokeweight="0pt" strokecolor="#000000">
                <v:path arrowok="t"/>
              </v:shape>
            </v:group>
            <v:group style="position:absolute;left:9762;top:9663;width:43;height:3" coordorigin="9762,9663" coordsize="43,3">
              <v:shape style="position:absolute;left:9762;top:9663;width:43;height:3" coordorigin="9762,9663" coordsize="43,3" path="m9764,9663l9805,9666,9762,9666,9764,9663xe" filled="false" stroked="true" strokeweight="0pt" strokecolor="#000000">
                <v:path arrowok="t"/>
              </v:shape>
            </v:group>
            <v:group style="position:absolute;left:9762;top:9667;width:46;height:2" coordorigin="9762,9667" coordsize="46,2">
              <v:shape style="position:absolute;left:9762;top:9667;width:46;height:2" coordorigin="9762,9667" coordsize="46,0" path="m9762,9667l9807,9667e" filled="false" stroked="true" strokeweight=".112803pt" strokecolor="#000000">
                <v:path arrowok="t"/>
              </v:shape>
            </v:group>
            <v:group style="position:absolute;left:9762;top:9666;width:46;height:3" coordorigin="9762,9666" coordsize="46,3">
              <v:shape style="position:absolute;left:9762;top:9666;width:46;height:3" coordorigin="9762,9666" coordsize="46,3" path="m9805,9666l9762,9666,9807,9668,9805,9666xe" filled="false" stroked="true" strokeweight="0pt" strokecolor="#000000">
                <v:path arrowok="t"/>
              </v:shape>
            </v:group>
            <v:group style="position:absolute;left:9762;top:9666;width:46;height:3" coordorigin="9762,9666" coordsize="46,3">
              <v:shape style="position:absolute;left:9762;top:9666;width:46;height:3" coordorigin="9762,9666" coordsize="46,3" path="m9762,9666l9807,9668,9762,9668,9762,9666xe" filled="false" stroked="true" strokeweight="0pt" strokecolor="#000000">
                <v:path arrowok="t"/>
              </v:shape>
            </v:group>
            <v:group style="position:absolute;left:9760;top:9669;width:48;height:2" coordorigin="9760,9669" coordsize="48,2">
              <v:shape style="position:absolute;left:9760;top:9669;width:48;height:2" coordorigin="9760,9669" coordsize="48,0" path="m9760,9669l9807,9669e" filled="false" stroked="true" strokeweight=".112803pt" strokecolor="#000000">
                <v:path arrowok="t"/>
              </v:shape>
            </v:group>
            <v:group style="position:absolute;left:9762;top:9668;width:46;height:3" coordorigin="9762,9668" coordsize="46,3">
              <v:shape style="position:absolute;left:9762;top:9668;width:46;height:3" coordorigin="9762,9668" coordsize="46,3" path="m9807,9668l9762,9668,9807,9670,9807,9668xe" filled="false" stroked="true" strokeweight="0pt" strokecolor="#000000">
                <v:path arrowok="t"/>
              </v:shape>
            </v:group>
            <v:group style="position:absolute;left:9760;top:9668;width:48;height:3" coordorigin="9760,9668" coordsize="48,3">
              <v:shape style="position:absolute;left:9760;top:9668;width:48;height:3" coordorigin="9760,9668" coordsize="48,3" path="m9762,9668l9807,9670,9760,9670,9762,9668xe" filled="false" stroked="true" strokeweight="0pt" strokecolor="#000000">
                <v:path arrowok="t"/>
              </v:shape>
            </v:group>
            <v:group style="position:absolute;left:9760;top:9671;width:50;height:2" coordorigin="9760,9671" coordsize="50,2">
              <v:shape style="position:absolute;left:9760;top:9671;width:50;height:2" coordorigin="9760,9671" coordsize="50,0" path="m9760,9671l9809,9671e" filled="false" stroked="true" strokeweight=".112803pt" strokecolor="#000000">
                <v:path arrowok="t"/>
              </v:shape>
            </v:group>
            <v:group style="position:absolute;left:9760;top:9670;width:50;height:3" coordorigin="9760,9670" coordsize="50,3">
              <v:shape style="position:absolute;left:9760;top:9670;width:50;height:3" coordorigin="9760,9670" coordsize="50,3" path="m9807,9670l9760,9670,9809,9672,9807,9670xe" filled="false" stroked="true" strokeweight="0pt" strokecolor="#000000">
                <v:path arrowok="t"/>
              </v:shape>
            </v:group>
            <v:group style="position:absolute;left:9760;top:9670;width:50;height:3" coordorigin="9760,9670" coordsize="50,3">
              <v:shape style="position:absolute;left:9760;top:9670;width:50;height:3" coordorigin="9760,9670" coordsize="50,3" path="m9760,9670l9809,9672,9760,9672,9760,9670xe" filled="false" stroked="true" strokeweight="0pt" strokecolor="#000000">
                <v:path arrowok="t"/>
              </v:shape>
            </v:group>
            <v:group style="position:absolute;left:9757;top:9674;width:52;height:2" coordorigin="9757,9674" coordsize="52,2">
              <v:shape style="position:absolute;left:9757;top:9674;width:52;height:2" coordorigin="9757,9674" coordsize="52,0" path="m9757,9674l9809,9674e" filled="false" stroked="true" strokeweight=".112803pt" strokecolor="#000000">
                <v:path arrowok="t"/>
              </v:shape>
            </v:group>
            <v:group style="position:absolute;left:9760;top:9672;width:50;height:3" coordorigin="9760,9672" coordsize="50,3">
              <v:shape style="position:absolute;left:9760;top:9672;width:50;height:3" coordorigin="9760,9672" coordsize="50,3" path="m9809,9672l9760,9672,9809,9675,9809,9672xe" filled="false" stroked="true" strokeweight="0pt" strokecolor="#000000">
                <v:path arrowok="t"/>
              </v:shape>
            </v:group>
            <v:group style="position:absolute;left:9757;top:9672;width:52;height:3" coordorigin="9757,9672" coordsize="52,3">
              <v:shape style="position:absolute;left:9757;top:9672;width:52;height:3" coordorigin="9757,9672" coordsize="52,3" path="m9760,9672l9809,9675,9757,9675,9760,9672xe" filled="false" stroked="true" strokeweight="0pt" strokecolor="#000000">
                <v:path arrowok="t"/>
              </v:shape>
            </v:group>
            <v:group style="position:absolute;left:9757;top:9676;width:52;height:2" coordorigin="9757,9676" coordsize="52,2">
              <v:shape style="position:absolute;left:9757;top:9676;width:52;height:2" coordorigin="9757,9676" coordsize="52,0" path="m9757,9676l9809,9676e" filled="false" stroked="true" strokeweight=".112803pt" strokecolor="#000000">
                <v:path arrowok="t"/>
              </v:shape>
            </v:group>
            <v:group style="position:absolute;left:9757;top:9675;width:52;height:3" coordorigin="9757,9675" coordsize="52,3">
              <v:shape style="position:absolute;left:9757;top:9675;width:52;height:3" coordorigin="9757,9675" coordsize="52,3" path="m9809,9675l9757,9675,9809,9677,9809,9675xe" filled="false" stroked="true" strokeweight="0pt" strokecolor="#000000">
                <v:path arrowok="t"/>
              </v:shape>
            </v:group>
            <v:group style="position:absolute;left:9757;top:9675;width:52;height:3" coordorigin="9757,9675" coordsize="52,3">
              <v:shape style="position:absolute;left:9757;top:9675;width:52;height:3" coordorigin="9757,9675" coordsize="52,3" path="m9757,9675l9809,9677,9757,9677,9757,9675xe" filled="false" stroked="true" strokeweight="0pt" strokecolor="#000000">
                <v:path arrowok="t"/>
              </v:shape>
            </v:group>
            <v:group style="position:absolute;left:9757;top:9679;width:52;height:2" coordorigin="9757,9679" coordsize="52,2">
              <v:shape style="position:absolute;left:9757;top:9679;width:52;height:2" coordorigin="9757,9679" coordsize="52,0" path="m9757,9679l9809,9679e" filled="false" stroked="true" strokeweight=".225606pt" strokecolor="#000000">
                <v:path arrowok="t"/>
              </v:shape>
            </v:group>
            <v:group style="position:absolute;left:9757;top:9677;width:52;height:5" coordorigin="9757,9677" coordsize="52,5">
              <v:shape style="position:absolute;left:9757;top:9677;width:52;height:5" coordorigin="9757,9677" coordsize="52,5" path="m9809,9677l9757,9677,9809,9681,9809,9677xe" filled="false" stroked="true" strokeweight="0pt" strokecolor="#000000">
                <v:path arrowok="t"/>
              </v:shape>
            </v:group>
            <v:group style="position:absolute;left:9757;top:9677;width:52;height:5" coordorigin="9757,9677" coordsize="52,5">
              <v:shape style="position:absolute;left:9757;top:9677;width:52;height:5" coordorigin="9757,9677" coordsize="52,5" path="m9757,9677l9809,9681,9757,9681,9757,9677xe" filled="false" stroked="true" strokeweight="0pt" strokecolor="#000000">
                <v:path arrowok="t"/>
              </v:shape>
            </v:group>
            <v:group style="position:absolute;left:9757;top:9683;width:52;height:2" coordorigin="9757,9683" coordsize="52,2">
              <v:shape style="position:absolute;left:9757;top:9683;width:52;height:2" coordorigin="9757,9683" coordsize="52,0" path="m9757,9683l9809,9683e" filled="false" stroked="true" strokeweight=".112803pt" strokecolor="#000000">
                <v:path arrowok="t"/>
              </v:shape>
            </v:group>
            <v:group style="position:absolute;left:9757;top:9681;width:52;height:3" coordorigin="9757,9681" coordsize="52,3">
              <v:shape style="position:absolute;left:9757;top:9681;width:52;height:3" coordorigin="9757,9681" coordsize="52,3" path="m9809,9681l9757,9681,9809,9684,9809,9681xe" filled="false" stroked="true" strokeweight="0pt" strokecolor="#000000">
                <v:path arrowok="t"/>
              </v:shape>
            </v:group>
            <v:group style="position:absolute;left:9757;top:9681;width:52;height:3" coordorigin="9757,9681" coordsize="52,3">
              <v:shape style="position:absolute;left:9757;top:9681;width:52;height:3" coordorigin="9757,9681" coordsize="52,3" path="m9757,9681l9809,9684,9757,9684,9757,9681xe" filled="false" stroked="true" strokeweight="0pt" strokecolor="#000000">
                <v:path arrowok="t"/>
              </v:shape>
            </v:group>
            <v:group style="position:absolute;left:9757;top:9685;width:52;height:2" coordorigin="9757,9685" coordsize="52,2">
              <v:shape style="position:absolute;left:9757;top:9685;width:52;height:2" coordorigin="9757,9685" coordsize="52,0" path="m9757,9685l9809,9685e" filled="false" stroked="true" strokeweight=".112803pt" strokecolor="#000000">
                <v:path arrowok="t"/>
              </v:shape>
            </v:group>
            <v:group style="position:absolute;left:9757;top:9684;width:52;height:3" coordorigin="9757,9684" coordsize="52,3">
              <v:shape style="position:absolute;left:9757;top:9684;width:52;height:3" coordorigin="9757,9684" coordsize="52,3" path="m9809,9684l9757,9684,9809,9686,9809,9684xe" filled="false" stroked="true" strokeweight="0pt" strokecolor="#000000">
                <v:path arrowok="t"/>
              </v:shape>
            </v:group>
            <v:group style="position:absolute;left:9757;top:9684;width:52;height:3" coordorigin="9757,9684" coordsize="52,3">
              <v:shape style="position:absolute;left:9757;top:9684;width:52;height:3" coordorigin="9757,9684" coordsize="52,3" path="m9757,9684l9809,9686,9757,9686,9757,9684xe" filled="false" stroked="true" strokeweight="0pt" strokecolor="#000000">
                <v:path arrowok="t"/>
              </v:shape>
            </v:group>
            <v:group style="position:absolute;left:9757;top:9687;width:52;height:2" coordorigin="9757,9687" coordsize="52,2">
              <v:shape style="position:absolute;left:9757;top:9687;width:52;height:2" coordorigin="9757,9687" coordsize="52,0" path="m9757,9687l9809,9687e" filled="false" stroked="true" strokeweight=".112803pt" strokecolor="#000000">
                <v:path arrowok="t"/>
              </v:shape>
            </v:group>
            <v:group style="position:absolute;left:9757;top:9686;width:52;height:3" coordorigin="9757,9686" coordsize="52,3">
              <v:shape style="position:absolute;left:9757;top:9686;width:52;height:3" coordorigin="9757,9686" coordsize="52,3" path="m9809,9686l9757,9686,9809,9688,9809,9686xe" filled="false" stroked="true" strokeweight="0pt" strokecolor="#000000">
                <v:path arrowok="t"/>
              </v:shape>
            </v:group>
            <v:group style="position:absolute;left:9757;top:9686;width:52;height:3" coordorigin="9757,9686" coordsize="52,3">
              <v:shape style="position:absolute;left:9757;top:9686;width:52;height:3" coordorigin="9757,9686" coordsize="52,3" path="m9757,9686l9809,9688,9757,9688,9757,9686xe" filled="false" stroked="true" strokeweight="0pt" strokecolor="#000000">
                <v:path arrowok="t"/>
              </v:shape>
            </v:group>
            <v:group style="position:absolute;left:9757;top:9689;width:52;height:2" coordorigin="9757,9689" coordsize="52,2">
              <v:shape style="position:absolute;left:9757;top:9689;width:52;height:2" coordorigin="9757,9689" coordsize="52,0" path="m9757,9689l9809,9689e" filled="false" stroked="true" strokeweight=".112803pt" strokecolor="#000000">
                <v:path arrowok="t"/>
              </v:shape>
            </v:group>
            <v:group style="position:absolute;left:9757;top:9688;width:52;height:3" coordorigin="9757,9688" coordsize="52,3">
              <v:shape style="position:absolute;left:9757;top:9688;width:52;height:3" coordorigin="9757,9688" coordsize="52,3" path="m9809,9688l9757,9688,9809,9691,9809,9688xe" filled="false" stroked="true" strokeweight="0pt" strokecolor="#000000">
                <v:path arrowok="t"/>
              </v:shape>
            </v:group>
            <v:group style="position:absolute;left:9757;top:9688;width:52;height:3" coordorigin="9757,9688" coordsize="52,3">
              <v:shape style="position:absolute;left:9757;top:9688;width:52;height:3" coordorigin="9757,9688" coordsize="52,3" path="m9757,9688l9809,9691,9757,9691,9757,9688xe" filled="false" stroked="true" strokeweight="0pt" strokecolor="#000000">
                <v:path arrowok="t"/>
              </v:shape>
            </v:group>
            <v:group style="position:absolute;left:9757;top:9692;width:52;height:2" coordorigin="9757,9692" coordsize="52,2">
              <v:shape style="position:absolute;left:9757;top:9692;width:52;height:2" coordorigin="9757,9692" coordsize="52,0" path="m9757,9692l9809,9692e" filled="false" stroked="true" strokeweight=".112803pt" strokecolor="#000000">
                <v:path arrowok="t"/>
              </v:shape>
            </v:group>
            <v:group style="position:absolute;left:9757;top:9691;width:52;height:3" coordorigin="9757,9691" coordsize="52,3">
              <v:shape style="position:absolute;left:9757;top:9691;width:52;height:3" coordorigin="9757,9691" coordsize="52,3" path="m9809,9691l9757,9691,9809,9693,9809,9691xe" filled="false" stroked="true" strokeweight="0pt" strokecolor="#000000">
                <v:path arrowok="t"/>
              </v:shape>
            </v:group>
            <v:group style="position:absolute;left:9757;top:9691;width:52;height:3" coordorigin="9757,9691" coordsize="52,3">
              <v:shape style="position:absolute;left:9757;top:9691;width:52;height:3" coordorigin="9757,9691" coordsize="52,3" path="m9757,9691l9809,9693,9760,9693,9757,9691xe" filled="false" stroked="true" strokeweight="0pt" strokecolor="#000000">
                <v:path arrowok="t"/>
              </v:shape>
            </v:group>
            <v:group style="position:absolute;left:9760;top:9694;width:50;height:2" coordorigin="9760,9694" coordsize="50,2">
              <v:shape style="position:absolute;left:9760;top:9694;width:50;height:2" coordorigin="9760,9694" coordsize="50,0" path="m9760,9694l9809,9694e" filled="false" stroked="true" strokeweight=".112803pt" strokecolor="#000000">
                <v:path arrowok="t"/>
              </v:shape>
            </v:group>
            <v:group style="position:absolute;left:9760;top:9693;width:50;height:3" coordorigin="9760,9693" coordsize="50,3">
              <v:shape style="position:absolute;left:9760;top:9693;width:50;height:3" coordorigin="9760,9693" coordsize="50,3" path="m9809,9693l9760,9693,9807,9695,9809,9693xe" filled="false" stroked="true" strokeweight="0pt" strokecolor="#000000">
                <v:path arrowok="t"/>
              </v:shape>
            </v:group>
            <v:group style="position:absolute;left:9760;top:9693;width:48;height:3" coordorigin="9760,9693" coordsize="48,3">
              <v:shape style="position:absolute;left:9760;top:9693;width:48;height:3" coordorigin="9760,9693" coordsize="48,3" path="m9760,9693l9807,9695,9760,9695,9760,9693xe" filled="false" stroked="true" strokeweight="0pt" strokecolor="#000000">
                <v:path arrowok="t"/>
              </v:shape>
            </v:group>
            <v:group style="position:absolute;left:9760;top:9696;width:48;height:2" coordorigin="9760,9696" coordsize="48,2">
              <v:shape style="position:absolute;left:9760;top:9696;width:48;height:2" coordorigin="9760,9696" coordsize="48,0" path="m9760,9696l9807,9696e" filled="false" stroked="true" strokeweight=".112803pt" strokecolor="#000000">
                <v:path arrowok="t"/>
              </v:shape>
            </v:group>
            <v:group style="position:absolute;left:9760;top:9695;width:48;height:3" coordorigin="9760,9695" coordsize="48,3">
              <v:shape style="position:absolute;left:9760;top:9695;width:48;height:3" coordorigin="9760,9695" coordsize="48,3" path="m9807,9695l9760,9695,9807,9697,9807,9695xe" filled="false" stroked="true" strokeweight="0pt" strokecolor="#000000">
                <v:path arrowok="t"/>
              </v:shape>
            </v:group>
            <v:group style="position:absolute;left:9760;top:9695;width:48;height:3" coordorigin="9760,9695" coordsize="48,3">
              <v:shape style="position:absolute;left:9760;top:9695;width:48;height:3" coordorigin="9760,9695" coordsize="48,3" path="m9760,9695l9807,9697,9762,9697,9760,9695xe" filled="false" stroked="true" strokeweight="0pt" strokecolor="#000000">
                <v:path arrowok="t"/>
              </v:shape>
            </v:group>
            <v:group style="position:absolute;left:9762;top:9698;width:46;height:2" coordorigin="9762,9698" coordsize="46,2">
              <v:shape style="position:absolute;left:9762;top:9698;width:46;height:2" coordorigin="9762,9698" coordsize="46,0" path="m9762,9698l9807,9698e" filled="false" stroked="true" strokeweight=".112803pt" strokecolor="#000000">
                <v:path arrowok="t"/>
              </v:shape>
            </v:group>
            <v:group style="position:absolute;left:9762;top:9697;width:46;height:3" coordorigin="9762,9697" coordsize="46,3">
              <v:shape style="position:absolute;left:9762;top:9697;width:46;height:3" coordorigin="9762,9697" coordsize="46,3" path="m9807,9697l9762,9697,9805,9700,9807,9697xe" filled="false" stroked="true" strokeweight="0pt" strokecolor="#000000">
                <v:path arrowok="t"/>
              </v:shape>
            </v:group>
            <v:group style="position:absolute;left:9762;top:9697;width:43;height:3" coordorigin="9762,9697" coordsize="43,3">
              <v:shape style="position:absolute;left:9762;top:9697;width:43;height:3" coordorigin="9762,9697" coordsize="43,3" path="m9762,9697l9805,9700,9762,9700,9762,9697xe" filled="false" stroked="true" strokeweight="0pt" strokecolor="#000000">
                <v:path arrowok="t"/>
              </v:shape>
            </v:group>
            <v:group style="position:absolute;left:9762;top:9701;width:43;height:2" coordorigin="9762,9701" coordsize="43,2">
              <v:shape style="position:absolute;left:9762;top:9701;width:43;height:2" coordorigin="9762,9701" coordsize="43,0" path="m9762,9701l9805,9701e" filled="false" stroked="true" strokeweight=".112803pt" strokecolor="#000000">
                <v:path arrowok="t"/>
              </v:shape>
            </v:group>
            <v:group style="position:absolute;left:9762;top:9700;width:43;height:3" coordorigin="9762,9700" coordsize="43,3">
              <v:shape style="position:absolute;left:9762;top:9700;width:43;height:3" coordorigin="9762,9700" coordsize="43,3" path="m9805,9700l9762,9700,9803,9702,9805,9700xe" filled="false" stroked="true" strokeweight="0pt" strokecolor="#000000">
                <v:path arrowok="t"/>
              </v:shape>
            </v:group>
            <v:group style="position:absolute;left:9762;top:9700;width:41;height:3" coordorigin="9762,9700" coordsize="41,3">
              <v:shape style="position:absolute;left:9762;top:9700;width:41;height:3" coordorigin="9762,9700" coordsize="41,3" path="m9762,9700l9803,9702,9764,9702,9762,9700xe" filled="false" stroked="true" strokeweight="0pt" strokecolor="#000000">
                <v:path arrowok="t"/>
              </v:shape>
            </v:group>
            <v:group style="position:absolute;left:9764;top:9703;width:39;height:2" coordorigin="9764,9703" coordsize="39,2">
              <v:shape style="position:absolute;left:9764;top:9703;width:39;height:2" coordorigin="9764,9703" coordsize="39,0" path="m9764,9703l9803,9703e" filled="false" stroked="true" strokeweight=".112803pt" strokecolor="#000000">
                <v:path arrowok="t"/>
              </v:shape>
            </v:group>
            <v:group style="position:absolute;left:9764;top:9702;width:39;height:3" coordorigin="9764,9702" coordsize="39,3">
              <v:shape style="position:absolute;left:9764;top:9702;width:39;height:3" coordorigin="9764,9702" coordsize="39,3" path="m9803,9702l9764,9702,9800,9704,9803,9702xe" filled="false" stroked="true" strokeweight="0pt" strokecolor="#000000">
                <v:path arrowok="t"/>
              </v:shape>
            </v:group>
            <v:group style="position:absolute;left:9764;top:9702;width:37;height:3" coordorigin="9764,9702" coordsize="37,3">
              <v:shape style="position:absolute;left:9764;top:9702;width:37;height:3" coordorigin="9764,9702" coordsize="37,3" path="m9764,9702l9800,9704,9766,9704,9764,9702xe" filled="false" stroked="true" strokeweight="0pt" strokecolor="#000000">
                <v:path arrowok="t"/>
              </v:shape>
            </v:group>
            <v:group style="position:absolute;left:9766;top:9704;width:34;height:2" coordorigin="9766,9704" coordsize="34,2">
              <v:shape style="position:absolute;left:9766;top:9704;width:34;height:2" coordorigin="9766,9704" coordsize="34,0" path="m9766,9704l9800,9704e" filled="false" stroked="true" strokeweight="0pt" strokecolor="#000000">
                <v:path arrowok="t"/>
              </v:shape>
            </v:group>
            <v:group style="position:absolute;left:9766;top:9704;width:34;height:2" coordorigin="9766,9704" coordsize="34,2">
              <v:shape style="position:absolute;left:9766;top:9704;width:34;height:2" coordorigin="9766,9704" coordsize="34,0" path="m9766,9704l9800,9704e" filled="false" stroked="true" strokeweight="0pt" strokecolor="#000000">
                <v:path arrowok="t"/>
              </v:shape>
            </v:group>
            <v:group style="position:absolute;left:9766;top:9704;width:34;height:2" coordorigin="9766,9704" coordsize="34,2">
              <v:shape style="position:absolute;left:9766;top:9704;width:34;height:2" coordorigin="9766,9704" coordsize="34,0" path="m9766,9704l9800,9704e" filled="false" stroked="true" strokeweight="0pt" strokecolor="#000000">
                <v:path arrowok="t"/>
              </v:shape>
            </v:group>
            <v:group style="position:absolute;left:9769;top:9705;width:32;height:2" coordorigin="9769,9705" coordsize="32,2">
              <v:shape style="position:absolute;left:9769;top:9705;width:32;height:2" coordorigin="9769,9705" coordsize="32,0" path="m9769,9705l9800,9705e" filled="false" stroked="true" strokeweight=".112803pt" strokecolor="#000000">
                <v:path arrowok="t"/>
              </v:shape>
            </v:group>
            <v:group style="position:absolute;left:9769;top:9704;width:32;height:3" coordorigin="9769,9704" coordsize="32,3">
              <v:shape style="position:absolute;left:9769;top:9704;width:32;height:3" coordorigin="9769,9704" coordsize="32,3" path="m9800,9704l9769,9704,9796,9706,9800,9704xe" filled="false" stroked="true" strokeweight="0pt" strokecolor="#000000">
                <v:path arrowok="t"/>
              </v:shape>
            </v:group>
            <v:group style="position:absolute;left:9769;top:9704;width:28;height:3" coordorigin="9769,9704" coordsize="28,3">
              <v:shape style="position:absolute;left:9769;top:9704;width:28;height:3" coordorigin="9769,9704" coordsize="28,3" path="m9769,9704l9796,9706,9771,9706,9769,9704xe" filled="false" stroked="true" strokeweight="0pt" strokecolor="#000000">
                <v:path arrowok="t"/>
              </v:shape>
            </v:group>
            <v:group style="position:absolute;left:9771;top:9706;width:25;height:2" coordorigin="9771,9706" coordsize="25,2">
              <v:shape style="position:absolute;left:9771;top:9706;width:25;height:2" coordorigin="9771,9706" coordsize="25,0" path="m9771,9706l9796,9706e" filled="false" stroked="true" strokeweight="0pt" strokecolor="#000000">
                <v:path arrowok="t"/>
              </v:shape>
            </v:group>
            <v:group style="position:absolute;left:9771;top:9706;width:25;height:2" coordorigin="9771,9706" coordsize="25,2">
              <v:shape style="position:absolute;left:9771;top:9706;width:25;height:2" coordorigin="9771,9706" coordsize="25,0" path="m9771,9706l9796,9706e" filled="false" stroked="true" strokeweight="0pt" strokecolor="#000000">
                <v:path arrowok="t"/>
              </v:shape>
            </v:group>
            <v:group style="position:absolute;left:9771;top:9706;width:25;height:2" coordorigin="9771,9706" coordsize="25,2">
              <v:shape style="position:absolute;left:9771;top:9706;width:25;height:2" coordorigin="9771,9706" coordsize="25,0" path="m9771,9706l9796,9706e" filled="false" stroked="true" strokeweight="0pt" strokecolor="#000000">
                <v:path arrowok="t"/>
              </v:shape>
            </v:group>
            <v:group style="position:absolute;left:9773;top:9706;width:23;height:3" coordorigin="9773,9706" coordsize="23,3">
              <v:shape style="position:absolute;left:9773;top:9706;width:23;height:3" coordorigin="9773,9706" coordsize="23,3" path="m9773,9706l9791,9709,9796,9706,9773,9706xe" filled="true" fillcolor="#000000" stroked="false">
                <v:path arrowok="t"/>
                <v:fill type="solid"/>
              </v:shape>
              <v:shape style="position:absolute;left:9773;top:9706;width:23;height:3" coordorigin="9773,9706" coordsize="23,3" path="m9773,9706l9775,9709,9791,9709,9773,9706xe" filled="true" fillcolor="#000000" stroked="false">
                <v:path arrowok="t"/>
                <v:fill type="solid"/>
              </v:shape>
            </v:group>
            <v:group style="position:absolute;left:9773;top:9706;width:23;height:3" coordorigin="9773,9706" coordsize="23,3">
              <v:shape style="position:absolute;left:9773;top:9706;width:23;height:3" coordorigin="9773,9706" coordsize="23,3" path="m9796,9706l9773,9706,9791,9709,9796,9706xe" filled="false" stroked="true" strokeweight="0pt" strokecolor="#000000">
                <v:path arrowok="t"/>
              </v:shape>
            </v:group>
            <v:group style="position:absolute;left:9773;top:9706;width:19;height:3" coordorigin="9773,9706" coordsize="19,3">
              <v:shape style="position:absolute;left:9773;top:9706;width:19;height:3" coordorigin="9773,9706" coordsize="19,3" path="m9773,9706l9791,9709,9775,9709,9773,9706xe" filled="false" stroked="true" strokeweight="0pt" strokecolor="#000000">
                <v:path arrowok="t"/>
              </v:shape>
            </v:group>
            <v:group style="position:absolute;left:9775;top:9709;width:16;height:2" coordorigin="9775,9709" coordsize="16,2">
              <v:shape style="position:absolute;left:9775;top:9709;width:16;height:2" coordorigin="9775,9709" coordsize="16,0" path="m9775,9709l9791,9709e" filled="false" stroked="true" strokeweight="0pt" strokecolor="#000000">
                <v:path arrowok="t"/>
              </v:shape>
            </v:group>
            <v:group style="position:absolute;left:9775;top:9709;width:16;height:2" coordorigin="9775,9709" coordsize="16,2">
              <v:shape style="position:absolute;left:9775;top:9709;width:16;height:2" coordorigin="9775,9709" coordsize="16,0" path="m9775,9709l9791,9709e" filled="false" stroked="true" strokeweight="0pt" strokecolor="#000000">
                <v:path arrowok="t"/>
              </v:shape>
            </v:group>
            <v:group style="position:absolute;left:9775;top:9709;width:14;height:2" coordorigin="9775,9709" coordsize="14,2">
              <v:shape style="position:absolute;left:9775;top:9709;width:14;height:2" coordorigin="9775,9709" coordsize="14,0" path="m9775,9709l9789,9709e" filled="false" stroked="true" strokeweight="0pt" strokecolor="#000000">
                <v:path arrowok="t"/>
              </v:shape>
            </v:group>
            <v:group style="position:absolute;left:9778;top:9709;width:10;height:2" coordorigin="9778,9709" coordsize="10,2">
              <v:shape style="position:absolute;left:9778;top:9709;width:10;height:2" coordorigin="9778,9709" coordsize="10,0" path="m9778,9709l9787,9709e" filled="false" stroked="true" strokeweight="0pt" strokecolor="#000000">
                <v:path arrowok="t"/>
              </v:shape>
            </v:group>
            <v:group style="position:absolute;left:9778;top:9709;width:10;height:2" coordorigin="9778,9709" coordsize="10,2">
              <v:shape style="position:absolute;left:9778;top:9709;width:10;height:2" coordorigin="9778,9709" coordsize="10,0" path="m9778,9709l9787,9709e" filled="false" stroked="true" strokeweight="0pt" strokecolor="#000000">
                <v:path arrowok="t"/>
              </v:shape>
            </v:group>
            <v:group style="position:absolute;left:9780;top:9709;width:7;height:2" coordorigin="9780,9709" coordsize="7,2">
              <v:shape style="position:absolute;left:9780;top:9709;width:7;height:2" coordorigin="9780,9709" coordsize="7,0" path="m9780,9709l9787,9709e" filled="false" stroked="true" strokeweight="0pt" strokecolor="#000000">
                <v:path arrowok="t"/>
              </v:shape>
            </v:group>
            <v:group style="position:absolute;left:9778;top:9709;width:12;height:2" coordorigin="9778,9709" coordsize="12,2">
              <v:shape style="position:absolute;left:9778;top:9709;width:12;height:2" coordorigin="9778,9709" coordsize="12,0" path="m9778,9709l9789,9709e" filled="false" stroked="true" strokeweight="0pt" strokecolor="#000000">
                <v:path arrowok="t"/>
              </v:shape>
            </v:group>
            <v:group style="position:absolute;left:9778;top:9709;width:12;height:2" coordorigin="9778,9709" coordsize="12,2">
              <v:shape style="position:absolute;left:9778;top:9709;width:12;height:2" coordorigin="9778,9709" coordsize="12,0" path="m9778,9709l9789,9709e" filled="false" stroked="true" strokeweight="0pt" strokecolor="#000000">
                <v:path arrowok="t"/>
              </v:shape>
              <v:shape style="position:absolute;left:9526;top:9763;width:102;height:81" type="#_x0000_t75" stroked="false">
                <v:imagedata r:id="rId12" o:title=""/>
              </v:shape>
            </v:group>
            <v:group style="position:absolute;left:9800;top:9643;width:7;height:2" coordorigin="9800,9643" coordsize="7,2">
              <v:shape style="position:absolute;left:9800;top:9643;width:7;height:2" coordorigin="9800,9643" coordsize="7,0" path="m9800,9643l9807,9643e" filled="false" stroked="true" strokeweight="0pt" strokecolor="#000000">
                <v:path arrowok="t"/>
              </v:shape>
            </v:group>
            <v:group style="position:absolute;left:9800;top:9643;width:7;height:2" coordorigin="9800,9643" coordsize="7,2">
              <v:shape style="position:absolute;left:9800;top:9643;width:7;height:2" coordorigin="9800,9643" coordsize="7,0" path="m9800,9643l9807,9643e" filled="false" stroked="true" strokeweight="0pt" strokecolor="#000000">
                <v:path arrowok="t"/>
              </v:shape>
            </v:group>
            <v:group style="position:absolute;left:9800;top:9643;width:12;height:3" coordorigin="9800,9643" coordsize="12,3">
              <v:shape style="position:absolute;left:9800;top:9643;width:12;height:3" coordorigin="9800,9643" coordsize="12,3" path="m9800,9643l9800,9645,9812,9645,9800,9643xe" filled="true" fillcolor="#000000" stroked="false">
                <v:path arrowok="t"/>
                <v:fill type="solid"/>
              </v:shape>
              <v:shape style="position:absolute;left:9800;top:9643;width:12;height:3" coordorigin="9800,9643" coordsize="12,3" path="m9800,9643l9812,9645,9807,9643,9800,9643xe" filled="true" fillcolor="#000000" stroked="false">
                <v:path arrowok="t"/>
                <v:fill type="solid"/>
              </v:shape>
            </v:group>
            <v:group style="position:absolute;left:9800;top:9643;width:12;height:3" coordorigin="9800,9643" coordsize="12,3">
              <v:shape style="position:absolute;left:9800;top:9643;width:12;height:3" coordorigin="9800,9643" coordsize="12,3" path="m9807,9643l9800,9643,9812,9645,9807,9643xe" filled="false" stroked="true" strokeweight="0pt" strokecolor="#000000">
                <v:path arrowok="t"/>
              </v:shape>
            </v:group>
            <v:group style="position:absolute;left:9800;top:9643;width:12;height:3" coordorigin="9800,9643" coordsize="12,3">
              <v:shape style="position:absolute;left:9800;top:9643;width:12;height:3" coordorigin="9800,9643" coordsize="12,3" path="m9800,9643l9812,9645,9800,9645,9800,9643xe" filled="false" stroked="true" strokeweight="0pt" strokecolor="#000000">
                <v:path arrowok="t"/>
              </v:shape>
            </v:group>
            <v:group style="position:absolute;left:9796;top:9645;width:19;height:2" coordorigin="9796,9645" coordsize="19,2">
              <v:shape style="position:absolute;left:9796;top:9645;width:19;height:2" coordorigin="9796,9645" coordsize="19,0" path="m9796,9645l9814,9645e" filled="false" stroked="true" strokeweight="0pt" strokecolor="#000000">
                <v:path arrowok="t"/>
              </v:shape>
            </v:group>
            <v:group style="position:absolute;left:9800;top:9645;width:14;height:2" coordorigin="9800,9645" coordsize="14,2">
              <v:shape style="position:absolute;left:9800;top:9645;width:14;height:2" coordorigin="9800,9645" coordsize="14,0" path="m9800,9645l9814,9645e" filled="false" stroked="true" strokeweight="0pt" strokecolor="#000000">
                <v:path arrowok="t"/>
              </v:shape>
            </v:group>
            <v:group style="position:absolute;left:9796;top:9645;width:19;height:2" coordorigin="9796,9645" coordsize="19,2">
              <v:shape style="position:absolute;left:9796;top:9645;width:19;height:2" coordorigin="9796,9645" coordsize="19,0" path="m9796,9645l9814,9645e" filled="false" stroked="true" strokeweight="0pt" strokecolor="#000000">
                <v:path arrowok="t"/>
              </v:shape>
            </v:group>
            <v:group style="position:absolute;left:9794;top:9645;width:23;height:2" coordorigin="9794,9645" coordsize="23,2">
              <v:shape style="position:absolute;left:9794;top:9645;width:23;height:2" coordorigin="9794,9645" coordsize="23,0" path="m9794,9645l9816,9645e" filled="false" stroked="true" strokeweight="0pt" strokecolor="#000000">
                <v:path arrowok="t"/>
              </v:shape>
            </v:group>
            <v:group style="position:absolute;left:9796;top:9645;width:21;height:2" coordorigin="9796,9645" coordsize="21,2">
              <v:shape style="position:absolute;left:9796;top:9645;width:21;height:2" coordorigin="9796,9645" coordsize="21,0" path="m9796,9645l9816,9645e" filled="false" stroked="true" strokeweight="0pt" strokecolor="#000000">
                <v:path arrowok="t"/>
              </v:shape>
            </v:group>
            <v:group style="position:absolute;left:9794;top:9645;width:23;height:2" coordorigin="9794,9645" coordsize="23,2">
              <v:shape style="position:absolute;left:9794;top:9645;width:23;height:2" coordorigin="9794,9645" coordsize="23,0" path="m9794,9645l9816,9645e" filled="false" stroked="true" strokeweight="0pt" strokecolor="#000000">
                <v:path arrowok="t"/>
              </v:shape>
            </v:group>
            <v:group style="position:absolute;left:9791;top:9647;width:28;height:2" coordorigin="9791,9647" coordsize="28,2">
              <v:shape style="position:absolute;left:9791;top:9647;width:28;height:2" coordorigin="9791,9647" coordsize="28,0" path="m9791,9647l9818,9647e" filled="false" stroked="true" strokeweight=".112803pt" strokecolor="#000000">
                <v:path arrowok="t"/>
              </v:shape>
            </v:group>
            <v:group style="position:absolute;left:9794;top:9645;width:25;height:3" coordorigin="9794,9645" coordsize="25,3">
              <v:shape style="position:absolute;left:9794;top:9645;width:25;height:3" coordorigin="9794,9645" coordsize="25,3" path="m9816,9645l9794,9645,9818,9648,9816,9645xe" filled="false" stroked="true" strokeweight="0pt" strokecolor="#000000">
                <v:path arrowok="t"/>
              </v:shape>
            </v:group>
            <v:group style="position:absolute;left:9791;top:9645;width:28;height:3" coordorigin="9791,9645" coordsize="28,3">
              <v:shape style="position:absolute;left:9791;top:9645;width:28;height:3" coordorigin="9791,9645" coordsize="28,3" path="m9794,9645l9818,9648,9791,9648,9794,9645xe" filled="false" stroked="true" strokeweight="0pt" strokecolor="#000000">
                <v:path arrowok="t"/>
              </v:shape>
            </v:group>
            <v:group style="position:absolute;left:9789;top:9649;width:32;height:2" coordorigin="9789,9649" coordsize="32,2">
              <v:shape style="position:absolute;left:9789;top:9649;width:32;height:2" coordorigin="9789,9649" coordsize="32,0" path="m9789,9649l9821,9649e" filled="false" stroked="true" strokeweight=".112803pt" strokecolor="#000000">
                <v:path arrowok="t"/>
              </v:shape>
            </v:group>
            <v:group style="position:absolute;left:9791;top:9648;width:30;height:3" coordorigin="9791,9648" coordsize="30,3">
              <v:shape style="position:absolute;left:9791;top:9648;width:30;height:3" coordorigin="9791,9648" coordsize="30,3" path="m9818,9648l9791,9648,9821,9650,9818,9648xe" filled="false" stroked="true" strokeweight="0pt" strokecolor="#000000">
                <v:path arrowok="t"/>
              </v:shape>
            </v:group>
            <v:group style="position:absolute;left:9789;top:9648;width:32;height:3" coordorigin="9789,9648" coordsize="32,3">
              <v:shape style="position:absolute;left:9789;top:9648;width:32;height:3" coordorigin="9789,9648" coordsize="32,3" path="m9791,9648l9821,9650,9789,9650,9791,9648xe" filled="false" stroked="true" strokeweight="0pt" strokecolor="#000000">
                <v:path arrowok="t"/>
              </v:shape>
            </v:group>
            <v:group style="position:absolute;left:9787;top:9650;width:37;height:2" coordorigin="9787,9650" coordsize="37,2">
              <v:shape style="position:absolute;left:9787;top:9650;width:37;height:2" coordorigin="9787,9650" coordsize="37,0" path="m9787,9650l9823,9650e" filled="false" stroked="true" strokeweight="0pt" strokecolor="#000000">
                <v:path arrowok="t"/>
              </v:shape>
            </v:group>
            <v:group style="position:absolute;left:9789;top:9650;width:34;height:2" coordorigin="9789,9650" coordsize="34,2">
              <v:shape style="position:absolute;left:9789;top:9650;width:34;height:2" coordorigin="9789,9650" coordsize="34,0" path="m9789,9650l9823,9650e" filled="false" stroked="true" strokeweight="0pt" strokecolor="#000000">
                <v:path arrowok="t"/>
              </v:shape>
            </v:group>
            <v:group style="position:absolute;left:9787;top:9650;width:37;height:2" coordorigin="9787,9650" coordsize="37,2">
              <v:shape style="position:absolute;left:9787;top:9650;width:37;height:2" coordorigin="9787,9650" coordsize="37,0" path="m9787,9650l9823,9650e" filled="false" stroked="true" strokeweight="0pt" strokecolor="#000000">
                <v:path arrowok="t"/>
              </v:shape>
            </v:group>
            <v:group style="position:absolute;left:9787;top:9651;width:39;height:2" coordorigin="9787,9651" coordsize="39,2">
              <v:shape style="position:absolute;left:9787;top:9651;width:39;height:2" coordorigin="9787,9651" coordsize="39,0" path="m9787,9651l9825,9651e" filled="false" stroked="true" strokeweight=".112803pt" strokecolor="#000000">
                <v:path arrowok="t"/>
              </v:shape>
            </v:group>
            <v:group style="position:absolute;left:9787;top:9650;width:39;height:3" coordorigin="9787,9650" coordsize="39,3">
              <v:shape style="position:absolute;left:9787;top:9650;width:39;height:3" coordorigin="9787,9650" coordsize="39,3" path="m9823,9650l9787,9650,9825,9652,9823,9650xe" filled="false" stroked="true" strokeweight="0pt" strokecolor="#000000">
                <v:path arrowok="t"/>
              </v:shape>
            </v:group>
            <v:group style="position:absolute;left:9787;top:9650;width:39;height:3" coordorigin="9787,9650" coordsize="39,3">
              <v:shape style="position:absolute;left:9787;top:9650;width:39;height:3" coordorigin="9787,9650" coordsize="39,3" path="m9787,9650l9825,9652,9787,9652,9787,9650xe" filled="false" stroked="true" strokeweight="0pt" strokecolor="#000000">
                <v:path arrowok="t"/>
              </v:shape>
            </v:group>
            <v:group style="position:absolute;left:9785;top:9653;width:41;height:2" coordorigin="9785,9653" coordsize="41,2">
              <v:shape style="position:absolute;left:9785;top:9653;width:41;height:2" coordorigin="9785,9653" coordsize="41,0" path="m9785,9653l9825,9653e" filled="false" stroked="true" strokeweight=".112803pt" strokecolor="#000000">
                <v:path arrowok="t"/>
              </v:shape>
            </v:group>
            <v:group style="position:absolute;left:9787;top:9652;width:39;height:3" coordorigin="9787,9652" coordsize="39,3">
              <v:shape style="position:absolute;left:9787;top:9652;width:39;height:3" coordorigin="9787,9652" coordsize="39,3" path="m9825,9652l9787,9652,9825,9654,9825,9652xe" filled="false" stroked="true" strokeweight="0pt" strokecolor="#000000">
                <v:path arrowok="t"/>
              </v:shape>
            </v:group>
            <v:group style="position:absolute;left:9785;top:9652;width:41;height:3" coordorigin="9785,9652" coordsize="41,3">
              <v:shape style="position:absolute;left:9785;top:9652;width:41;height:3" coordorigin="9785,9652" coordsize="41,3" path="m9787,9652l9825,9654,9785,9654,9787,9652xe" filled="false" stroked="true" strokeweight="0pt" strokecolor="#000000">
                <v:path arrowok="t"/>
              </v:shape>
            </v:group>
            <v:group style="position:absolute;left:9782;top:9656;width:46;height:2" coordorigin="9782,9656" coordsize="46,2">
              <v:shape style="position:absolute;left:9782;top:9656;width:46;height:2" coordorigin="9782,9656" coordsize="46,0" path="m9782,9656l9827,9656e" filled="false" stroked="true" strokeweight=".112803pt" strokecolor="#000000">
                <v:path arrowok="t"/>
              </v:shape>
            </v:group>
            <v:group style="position:absolute;left:9785;top:9654;width:43;height:3" coordorigin="9785,9654" coordsize="43,3">
              <v:shape style="position:absolute;left:9785;top:9654;width:43;height:3" coordorigin="9785,9654" coordsize="43,3" path="m9825,9654l9785,9654,9827,9657,9825,9654xe" filled="false" stroked="true" strokeweight="0pt" strokecolor="#000000">
                <v:path arrowok="t"/>
              </v:shape>
            </v:group>
            <v:group style="position:absolute;left:9782;top:9654;width:46;height:3" coordorigin="9782,9654" coordsize="46,3">
              <v:shape style="position:absolute;left:9782;top:9654;width:46;height:3" coordorigin="9782,9654" coordsize="46,3" path="m9785,9654l9827,9657,9782,9657,9785,9654xe" filled="false" stroked="true" strokeweight="0pt" strokecolor="#000000">
                <v:path arrowok="t"/>
              </v:shape>
            </v:group>
            <v:group style="position:absolute;left:9782;top:9658;width:48;height:2" coordorigin="9782,9658" coordsize="48,2">
              <v:shape style="position:absolute;left:9782;top:9658;width:48;height:2" coordorigin="9782,9658" coordsize="48,0" path="m9782,9658l9830,9658e" filled="false" stroked="true" strokeweight=".112803pt" strokecolor="#000000">
                <v:path arrowok="t"/>
              </v:shape>
            </v:group>
            <v:group style="position:absolute;left:9782;top:9657;width:48;height:3" coordorigin="9782,9657" coordsize="48,3">
              <v:shape style="position:absolute;left:9782;top:9657;width:48;height:3" coordorigin="9782,9657" coordsize="48,3" path="m9827,9657l9782,9657,9830,9659,9827,9657xe" filled="false" stroked="true" strokeweight="0pt" strokecolor="#000000">
                <v:path arrowok="t"/>
              </v:shape>
            </v:group>
            <v:group style="position:absolute;left:9782;top:9657;width:48;height:3" coordorigin="9782,9657" coordsize="48,3">
              <v:shape style="position:absolute;left:9782;top:9657;width:48;height:3" coordorigin="9782,9657" coordsize="48,3" path="m9782,9657l9830,9659,9782,9659,9782,9657xe" filled="false" stroked="true" strokeweight="0pt" strokecolor="#000000">
                <v:path arrowok="t"/>
              </v:shape>
            </v:group>
            <v:group style="position:absolute;left:9780;top:9660;width:50;height:2" coordorigin="9780,9660" coordsize="50,2">
              <v:shape style="position:absolute;left:9780;top:9660;width:50;height:2" coordorigin="9780,9660" coordsize="50,0" path="m9780,9660l9830,9660e" filled="false" stroked="true" strokeweight=".112803pt" strokecolor="#000000">
                <v:path arrowok="t"/>
              </v:shape>
            </v:group>
            <v:group style="position:absolute;left:9782;top:9659;width:48;height:3" coordorigin="9782,9659" coordsize="48,3">
              <v:shape style="position:absolute;left:9782;top:9659;width:48;height:3" coordorigin="9782,9659" coordsize="48,3" path="m9830,9659l9782,9659,9830,9661,9830,9659xe" filled="false" stroked="true" strokeweight="0pt" strokecolor="#000000">
                <v:path arrowok="t"/>
              </v:shape>
            </v:group>
            <v:group style="position:absolute;left:9780;top:9659;width:50;height:3" coordorigin="9780,9659" coordsize="50,3">
              <v:shape style="position:absolute;left:9780;top:9659;width:50;height:3" coordorigin="9780,9659" coordsize="50,3" path="m9782,9659l9830,9661,9780,9661,9782,9659xe" filled="false" stroked="true" strokeweight="0pt" strokecolor="#000000">
                <v:path arrowok="t"/>
              </v:shape>
            </v:group>
            <v:group style="position:absolute;left:9780;top:9662;width:50;height:2" coordorigin="9780,9662" coordsize="50,2">
              <v:shape style="position:absolute;left:9780;top:9662;width:50;height:2" coordorigin="9780,9662" coordsize="50,0" path="m9780,9662l9830,9662e" filled="false" stroked="true" strokeweight=".112803pt" strokecolor="#000000">
                <v:path arrowok="t"/>
              </v:shape>
            </v:group>
            <v:group style="position:absolute;left:9780;top:9661;width:50;height:3" coordorigin="9780,9661" coordsize="50,3">
              <v:shape style="position:absolute;left:9780;top:9661;width:50;height:3" coordorigin="9780,9661" coordsize="50,3" path="m9830,9661l9780,9661,9830,9663,9830,9661xe" filled="false" stroked="true" strokeweight="0pt" strokecolor="#000000">
                <v:path arrowok="t"/>
              </v:shape>
            </v:group>
            <v:group style="position:absolute;left:9780;top:9661;width:50;height:3" coordorigin="9780,9661" coordsize="50,3">
              <v:shape style="position:absolute;left:9780;top:9661;width:50;height:3" coordorigin="9780,9661" coordsize="50,3" path="m9780,9661l9830,9663,9780,9663,9780,9661xe" filled="false" stroked="true" strokeweight="0pt" strokecolor="#000000">
                <v:path arrowok="t"/>
              </v:shape>
            </v:group>
            <v:group style="position:absolute;left:9780;top:9665;width:52;height:2" coordorigin="9780,9665" coordsize="52,2">
              <v:shape style="position:absolute;left:9780;top:9665;width:52;height:2" coordorigin="9780,9665" coordsize="52,0" path="m9780,9665l9832,9665e" filled="false" stroked="true" strokeweight=".112803pt" strokecolor="#000000">
                <v:path arrowok="t"/>
              </v:shape>
            </v:group>
            <v:group style="position:absolute;left:9780;top:9663;width:52;height:3" coordorigin="9780,9663" coordsize="52,3">
              <v:shape style="position:absolute;left:9780;top:9663;width:52;height:3" coordorigin="9780,9663" coordsize="52,3" path="m9830,9663l9780,9663,9832,9666,9830,9663xe" filled="false" stroked="true" strokeweight="0pt" strokecolor="#000000">
                <v:path arrowok="t"/>
              </v:shape>
            </v:group>
            <v:group style="position:absolute;left:9780;top:9663;width:52;height:3" coordorigin="9780,9663" coordsize="52,3">
              <v:shape style="position:absolute;left:9780;top:9663;width:52;height:3" coordorigin="9780,9663" coordsize="52,3" path="m9780,9663l9832,9666,9780,9666,9780,9663xe" filled="false" stroked="true" strokeweight="0pt" strokecolor="#000000">
                <v:path arrowok="t"/>
              </v:shape>
            </v:group>
            <v:group style="position:absolute;left:9778;top:9667;width:55;height:2" coordorigin="9778,9667" coordsize="55,2">
              <v:shape style="position:absolute;left:9778;top:9667;width:55;height:2" coordorigin="9778,9667" coordsize="55,0" path="m9778,9667l9832,9667e" filled="false" stroked="true" strokeweight=".112803pt" strokecolor="#000000">
                <v:path arrowok="t"/>
              </v:shape>
            </v:group>
            <v:group style="position:absolute;left:9780;top:9666;width:52;height:3" coordorigin="9780,9666" coordsize="52,3">
              <v:shape style="position:absolute;left:9780;top:9666;width:52;height:3" coordorigin="9780,9666" coordsize="52,3" path="m9832,9666l9780,9666,9832,9668,9832,9666xe" filled="false" stroked="true" strokeweight="0pt" strokecolor="#000000">
                <v:path arrowok="t"/>
              </v:shape>
            </v:group>
            <v:group style="position:absolute;left:9778;top:9666;width:55;height:3" coordorigin="9778,9666" coordsize="55,3">
              <v:shape style="position:absolute;left:9778;top:9666;width:55;height:3" coordorigin="9778,9666" coordsize="55,3" path="m9780,9666l9832,9668,9778,9668,9780,9666xe" filled="false" stroked="true" strokeweight="0pt" strokecolor="#000000">
                <v:path arrowok="t"/>
              </v:shape>
            </v:group>
            <v:group style="position:absolute;left:9778;top:9669;width:55;height:2" coordorigin="9778,9669" coordsize="55,2">
              <v:shape style="position:absolute;left:9778;top:9669;width:55;height:2" coordorigin="9778,9669" coordsize="55,0" path="m9778,9669l9832,9669e" filled="false" stroked="true" strokeweight=".112803pt" strokecolor="#000000">
                <v:path arrowok="t"/>
              </v:shape>
            </v:group>
            <v:group style="position:absolute;left:9778;top:9668;width:55;height:3" coordorigin="9778,9668" coordsize="55,3">
              <v:shape style="position:absolute;left:9778;top:9668;width:55;height:3" coordorigin="9778,9668" coordsize="55,3" path="m9832,9668l9778,9668,9832,9670,9832,9668xe" filled="false" stroked="true" strokeweight="0pt" strokecolor="#000000">
                <v:path arrowok="t"/>
              </v:shape>
            </v:group>
            <v:group style="position:absolute;left:9778;top:9668;width:55;height:3" coordorigin="9778,9668" coordsize="55,3">
              <v:shape style="position:absolute;left:9778;top:9668;width:55;height:3" coordorigin="9778,9668" coordsize="55,3" path="m9778,9668l9832,9670,9778,9670,9778,9668xe" filled="false" stroked="true" strokeweight="0pt" strokecolor="#000000">
                <v:path arrowok="t"/>
              </v:shape>
            </v:group>
            <v:group style="position:absolute;left:9778;top:9671;width:55;height:2" coordorigin="9778,9671" coordsize="55,2">
              <v:shape style="position:absolute;left:9778;top:9671;width:55;height:2" coordorigin="9778,9671" coordsize="55,0" path="m9778,9671l9832,9671e" filled="false" stroked="true" strokeweight=".112803pt" strokecolor="#000000">
                <v:path arrowok="t"/>
              </v:shape>
            </v:group>
            <v:group style="position:absolute;left:9778;top:9670;width:55;height:3" coordorigin="9778,9670" coordsize="55,3">
              <v:shape style="position:absolute;left:9778;top:9670;width:55;height:3" coordorigin="9778,9670" coordsize="55,3" path="m9832,9670l9778,9670,9832,9672,9832,9670xe" filled="false" stroked="true" strokeweight="0pt" strokecolor="#000000">
                <v:path arrowok="t"/>
              </v:shape>
            </v:group>
            <v:group style="position:absolute;left:9778;top:9670;width:55;height:3" coordorigin="9778,9670" coordsize="55,3">
              <v:shape style="position:absolute;left:9778;top:9670;width:55;height:3" coordorigin="9778,9670" coordsize="55,3" path="m9778,9670l9832,9672,9778,9672,9778,9670xe" filled="false" stroked="true" strokeweight="0pt" strokecolor="#000000">
                <v:path arrowok="t"/>
              </v:shape>
            </v:group>
            <v:group style="position:absolute;left:9778;top:9674;width:55;height:2" coordorigin="9778,9674" coordsize="55,2">
              <v:shape style="position:absolute;left:9778;top:9674;width:55;height:2" coordorigin="9778,9674" coordsize="55,0" path="m9778,9674l9832,9674e" filled="false" stroked="true" strokeweight=".112803pt" strokecolor="#000000">
                <v:path arrowok="t"/>
              </v:shape>
            </v:group>
            <v:group style="position:absolute;left:9778;top:9672;width:55;height:3" coordorigin="9778,9672" coordsize="55,3">
              <v:shape style="position:absolute;left:9778;top:9672;width:55;height:3" coordorigin="9778,9672" coordsize="55,3" path="m9832,9672l9778,9672,9832,9675,9832,9672xe" filled="false" stroked="true" strokeweight="0pt" strokecolor="#000000">
                <v:path arrowok="t"/>
              </v:shape>
            </v:group>
            <v:group style="position:absolute;left:9778;top:9672;width:55;height:3" coordorigin="9778,9672" coordsize="55,3">
              <v:shape style="position:absolute;left:9778;top:9672;width:55;height:3" coordorigin="9778,9672" coordsize="55,3" path="m9778,9672l9832,9675,9780,9675,9778,9672xe" filled="false" stroked="true" strokeweight="0pt" strokecolor="#000000">
                <v:path arrowok="t"/>
              </v:shape>
            </v:group>
            <v:group style="position:absolute;left:9780;top:9677;width:52;height:2" coordorigin="9780,9677" coordsize="52,2">
              <v:shape style="position:absolute;left:9780;top:9677;width:52;height:2" coordorigin="9780,9677" coordsize="52,0" path="m9780,9677l9832,9677e" filled="false" stroked="true" strokeweight=".225606pt" strokecolor="#000000">
                <v:path arrowok="t"/>
              </v:shape>
            </v:group>
            <v:group style="position:absolute;left:9780;top:9675;width:52;height:5" coordorigin="9780,9675" coordsize="52,5">
              <v:shape style="position:absolute;left:9780;top:9675;width:52;height:5" coordorigin="9780,9675" coordsize="52,5" path="m9832,9675l9780,9675,9830,9679,9832,9675xe" filled="false" stroked="true" strokeweight="0pt" strokecolor="#000000">
                <v:path arrowok="t"/>
              </v:shape>
            </v:group>
            <v:group style="position:absolute;left:9780;top:9675;width:50;height:5" coordorigin="9780,9675" coordsize="50,5">
              <v:shape style="position:absolute;left:9780;top:9675;width:50;height:5" coordorigin="9780,9675" coordsize="50,5" path="m9780,9675l9830,9679,9780,9679,9780,9675xe" filled="false" stroked="true" strokeweight="0pt" strokecolor="#000000">
                <v:path arrowok="t"/>
              </v:shape>
            </v:group>
            <v:group style="position:absolute;left:9780;top:9680;width:50;height:2" coordorigin="9780,9680" coordsize="50,2">
              <v:shape style="position:absolute;left:9780;top:9680;width:50;height:2" coordorigin="9780,9680" coordsize="50,0" path="m9780,9680l9830,9680e" filled="false" stroked="true" strokeweight=".112803pt" strokecolor="#000000">
                <v:path arrowok="t"/>
              </v:shape>
            </v:group>
            <v:group style="position:absolute;left:9780;top:9679;width:50;height:3" coordorigin="9780,9679" coordsize="50,3">
              <v:shape style="position:absolute;left:9780;top:9679;width:50;height:3" coordorigin="9780,9679" coordsize="50,3" path="m9830,9679l9780,9679,9830,9681,9830,9679xe" filled="false" stroked="true" strokeweight="0pt" strokecolor="#000000">
                <v:path arrowok="t"/>
              </v:shape>
            </v:group>
            <v:group style="position:absolute;left:9780;top:9679;width:50;height:3" coordorigin="9780,9679" coordsize="50,3">
              <v:shape style="position:absolute;left:9780;top:9679;width:50;height:3" coordorigin="9780,9679" coordsize="50,3" path="m9780,9679l9830,9681,9780,9681,9780,9679xe" filled="false" stroked="true" strokeweight="0pt" strokecolor="#000000">
                <v:path arrowok="t"/>
              </v:shape>
            </v:group>
            <v:group style="position:absolute;left:9780;top:9683;width:50;height:2" coordorigin="9780,9683" coordsize="50,2">
              <v:shape style="position:absolute;left:9780;top:9683;width:50;height:2" coordorigin="9780,9683" coordsize="50,0" path="m9780,9683l9830,9683e" filled="false" stroked="true" strokeweight=".112803pt" strokecolor="#000000">
                <v:path arrowok="t"/>
              </v:shape>
            </v:group>
            <v:group style="position:absolute;left:9780;top:9681;width:50;height:3" coordorigin="9780,9681" coordsize="50,3">
              <v:shape style="position:absolute;left:9780;top:9681;width:50;height:3" coordorigin="9780,9681" coordsize="50,3" path="m9830,9681l9780,9681,9830,9684,9830,9681xe" filled="false" stroked="true" strokeweight="0pt" strokecolor="#000000">
                <v:path arrowok="t"/>
              </v:shape>
            </v:group>
            <v:group style="position:absolute;left:9780;top:9681;width:50;height:3" coordorigin="9780,9681" coordsize="50,3">
              <v:shape style="position:absolute;left:9780;top:9681;width:50;height:3" coordorigin="9780,9681" coordsize="50,3" path="m9780,9681l9830,9684,9782,9684,9780,9681xe" filled="false" stroked="true" strokeweight="0pt" strokecolor="#000000">
                <v:path arrowok="t"/>
              </v:shape>
            </v:group>
            <v:group style="position:absolute;left:9782;top:9685;width:48;height:2" coordorigin="9782,9685" coordsize="48,2">
              <v:shape style="position:absolute;left:9782;top:9685;width:48;height:2" coordorigin="9782,9685" coordsize="48,0" path="m9782,9685l9830,9685e" filled="false" stroked="true" strokeweight=".112803pt" strokecolor="#000000">
                <v:path arrowok="t"/>
              </v:shape>
            </v:group>
            <v:group style="position:absolute;left:9782;top:9684;width:48;height:3" coordorigin="9782,9684" coordsize="48,3">
              <v:shape style="position:absolute;left:9782;top:9684;width:48;height:3" coordorigin="9782,9684" coordsize="48,3" path="m9830,9684l9782,9684,9827,9686,9830,9684xe" filled="false" stroked="true" strokeweight="0pt" strokecolor="#000000">
                <v:path arrowok="t"/>
              </v:shape>
            </v:group>
            <v:group style="position:absolute;left:9782;top:9684;width:46;height:3" coordorigin="9782,9684" coordsize="46,3">
              <v:shape style="position:absolute;left:9782;top:9684;width:46;height:3" coordorigin="9782,9684" coordsize="46,3" path="m9782,9684l9827,9686,9782,9686,9782,9684xe" filled="false" stroked="true" strokeweight="0pt" strokecolor="#000000">
                <v:path arrowok="t"/>
              </v:shape>
            </v:group>
            <v:group style="position:absolute;left:9782;top:9686;width:46;height:2" coordorigin="9782,9686" coordsize="46,2">
              <v:shape style="position:absolute;left:9782;top:9686;width:46;height:2" coordorigin="9782,9686" coordsize="46,0" path="m9782,9686l9827,9686e" filled="false" stroked="true" strokeweight="0pt" strokecolor="#000000">
                <v:path arrowok="t"/>
              </v:shape>
            </v:group>
            <v:group style="position:absolute;left:9782;top:9686;width:46;height:2" coordorigin="9782,9686" coordsize="46,2">
              <v:shape style="position:absolute;left:9782;top:9686;width:46;height:2" coordorigin="9782,9686" coordsize="46,0" path="m9782,9686l9827,9686e" filled="false" stroked="true" strokeweight="0pt" strokecolor="#000000">
                <v:path arrowok="t"/>
              </v:shape>
            </v:group>
            <v:group style="position:absolute;left:9782;top:9686;width:43;height:2" coordorigin="9782,9686" coordsize="43,2">
              <v:shape style="position:absolute;left:9782;top:9686;width:43;height:2" coordorigin="9782,9686" coordsize="43,0" path="m9782,9686l9825,9686e" filled="false" stroked="true" strokeweight="0pt" strokecolor="#000000">
                <v:path arrowok="t"/>
              </v:shape>
            </v:group>
            <v:group style="position:absolute;left:9785;top:9687;width:41;height:2" coordorigin="9785,9687" coordsize="41,2">
              <v:shape style="position:absolute;left:9785;top:9687;width:41;height:2" coordorigin="9785,9687" coordsize="41,0" path="m9785,9687l9825,9687e" filled="false" stroked="true" strokeweight=".112803pt" strokecolor="#000000">
                <v:path arrowok="t"/>
              </v:shape>
            </v:group>
            <v:group style="position:absolute;left:9785;top:9686;width:41;height:3" coordorigin="9785,9686" coordsize="41,3">
              <v:shape style="position:absolute;left:9785;top:9686;width:41;height:3" coordorigin="9785,9686" coordsize="41,3" path="m9825,9686l9785,9686,9825,9688,9825,9686xe" filled="false" stroked="true" strokeweight="0pt" strokecolor="#000000">
                <v:path arrowok="t"/>
              </v:shape>
            </v:group>
            <v:group style="position:absolute;left:9785;top:9686;width:41;height:3" coordorigin="9785,9686" coordsize="41,3">
              <v:shape style="position:absolute;left:9785;top:9686;width:41;height:3" coordorigin="9785,9686" coordsize="41,3" path="m9785,9686l9825,9688,9787,9688,9785,9686xe" filled="false" stroked="true" strokeweight="0pt" strokecolor="#000000">
                <v:path arrowok="t"/>
              </v:shape>
            </v:group>
            <v:group style="position:absolute;left:9787;top:9689;width:39;height:2" coordorigin="9787,9689" coordsize="39,2">
              <v:shape style="position:absolute;left:9787;top:9689;width:39;height:2" coordorigin="9787,9689" coordsize="39,0" path="m9787,9689l9825,9689e" filled="false" stroked="true" strokeweight=".112803pt" strokecolor="#000000">
                <v:path arrowok="t"/>
              </v:shape>
            </v:group>
            <v:group style="position:absolute;left:9787;top:9688;width:39;height:3" coordorigin="9787,9688" coordsize="39,3">
              <v:shape style="position:absolute;left:9787;top:9688;width:39;height:3" coordorigin="9787,9688" coordsize="39,3" path="m9825,9688l9787,9688,9823,9691,9825,9688xe" filled="false" stroked="true" strokeweight="0pt" strokecolor="#000000">
                <v:path arrowok="t"/>
              </v:shape>
            </v:group>
            <v:group style="position:absolute;left:9787;top:9688;width:37;height:3" coordorigin="9787,9688" coordsize="37,3">
              <v:shape style="position:absolute;left:9787;top:9688;width:37;height:3" coordorigin="9787,9688" coordsize="37,3" path="m9787,9688l9823,9691,9787,9691,9787,9688xe" filled="false" stroked="true" strokeweight="0pt" strokecolor="#000000">
                <v:path arrowok="t"/>
              </v:shape>
            </v:group>
            <v:group style="position:absolute;left:9787;top:9692;width:37;height:2" coordorigin="9787,9692" coordsize="37,2">
              <v:shape style="position:absolute;left:9787;top:9692;width:37;height:2" coordorigin="9787,9692" coordsize="37,0" path="m9787,9692l9823,9692e" filled="false" stroked="true" strokeweight=".112803pt" strokecolor="#000000">
                <v:path arrowok="t"/>
              </v:shape>
            </v:group>
            <v:group style="position:absolute;left:9787;top:9691;width:37;height:3" coordorigin="9787,9691" coordsize="37,3">
              <v:shape style="position:absolute;left:9787;top:9691;width:37;height:3" coordorigin="9787,9691" coordsize="37,3" path="m9823,9691l9787,9691,9821,9693,9823,9691xe" filled="false" stroked="true" strokeweight="0pt" strokecolor="#000000">
                <v:path arrowok="t"/>
              </v:shape>
            </v:group>
            <v:group style="position:absolute;left:9787;top:9691;width:34;height:3" coordorigin="9787,9691" coordsize="34,3">
              <v:shape style="position:absolute;left:9787;top:9691;width:34;height:3" coordorigin="9787,9691" coordsize="34,3" path="m9787,9691l9821,9693,9789,9693,9787,9691xe" filled="false" stroked="true" strokeweight="0pt" strokecolor="#000000">
                <v:path arrowok="t"/>
              </v:shape>
            </v:group>
            <v:group style="position:absolute;left:9789;top:9693;width:32;height:2" coordorigin="9789,9693" coordsize="32,2">
              <v:shape style="position:absolute;left:9789;top:9693;width:32;height:2" coordorigin="9789,9693" coordsize="32,0" path="m9789,9693l9821,9693e" filled="false" stroked="true" strokeweight="0pt" strokecolor="#000000">
                <v:path arrowok="t"/>
              </v:shape>
            </v:group>
            <v:group style="position:absolute;left:9789;top:9693;width:32;height:2" coordorigin="9789,9693" coordsize="32,2">
              <v:shape style="position:absolute;left:9789;top:9693;width:32;height:2" coordorigin="9789,9693" coordsize="32,0" path="m9789,9693l9821,9693e" filled="false" stroked="true" strokeweight="0pt" strokecolor="#000000">
                <v:path arrowok="t"/>
              </v:shape>
            </v:group>
            <v:group style="position:absolute;left:9789;top:9693;width:30;height:2" coordorigin="9789,9693" coordsize="30,2">
              <v:shape style="position:absolute;left:9789;top:9693;width:30;height:2" coordorigin="9789,9693" coordsize="30,0" path="m9789,9693l9818,9693e" filled="false" stroked="true" strokeweight="0pt" strokecolor="#000000">
                <v:path arrowok="t"/>
              </v:shape>
            </v:group>
            <v:group style="position:absolute;left:9791;top:9694;width:28;height:2" coordorigin="9791,9694" coordsize="28,2">
              <v:shape style="position:absolute;left:9791;top:9694;width:28;height:2" coordorigin="9791,9694" coordsize="28,0" path="m9791,9694l9818,9694e" filled="false" stroked="true" strokeweight=".112803pt" strokecolor="#000000">
                <v:path arrowok="t"/>
              </v:shape>
            </v:group>
            <v:group style="position:absolute;left:9791;top:9693;width:28;height:3" coordorigin="9791,9693" coordsize="28,3">
              <v:shape style="position:absolute;left:9791;top:9693;width:28;height:3" coordorigin="9791,9693" coordsize="28,3" path="m9818,9693l9791,9693,9816,9695,9818,9693xe" filled="false" stroked="true" strokeweight="0pt" strokecolor="#000000">
                <v:path arrowok="t"/>
              </v:shape>
            </v:group>
            <v:group style="position:absolute;left:9791;top:9693;width:25;height:3" coordorigin="9791,9693" coordsize="25,3">
              <v:shape style="position:absolute;left:9791;top:9693;width:25;height:3" coordorigin="9791,9693" coordsize="25,3" path="m9791,9693l9816,9695,9794,9695,9791,9693xe" filled="false" stroked="true" strokeweight="0pt" strokecolor="#000000">
                <v:path arrowok="t"/>
              </v:shape>
            </v:group>
            <v:group style="position:absolute;left:9794;top:9695;width:23;height:2" coordorigin="9794,9695" coordsize="23,2">
              <v:shape style="position:absolute;left:9794;top:9695;width:23;height:2" coordorigin="9794,9695" coordsize="23,0" path="m9794,9695l9816,9695e" filled="false" stroked="true" strokeweight="0pt" strokecolor="#000000">
                <v:path arrowok="t"/>
              </v:shape>
            </v:group>
            <v:group style="position:absolute;left:9794;top:9695;width:23;height:2" coordorigin="9794,9695" coordsize="23,2">
              <v:shape style="position:absolute;left:9794;top:9695;width:23;height:2" coordorigin="9794,9695" coordsize="23,0" path="m9794,9695l9816,9695e" filled="false" stroked="true" strokeweight="0pt" strokecolor="#000000">
                <v:path arrowok="t"/>
              </v:shape>
            </v:group>
            <v:group style="position:absolute;left:9794;top:9695;width:21;height:2" coordorigin="9794,9695" coordsize="21,2">
              <v:shape style="position:absolute;left:9794;top:9695;width:21;height:2" coordorigin="9794,9695" coordsize="21,0" path="m9794,9695l9814,9695e" filled="false" stroked="true" strokeweight="0pt" strokecolor="#000000">
                <v:path arrowok="t"/>
              </v:shape>
            </v:group>
            <v:group style="position:absolute;left:9796;top:9695;width:19;height:3" coordorigin="9796,9695" coordsize="19,3">
              <v:shape style="position:absolute;left:9796;top:9695;width:19;height:3" coordorigin="9796,9695" coordsize="19,3" path="m9796,9695l9812,9697,9814,9695,9796,9695xe" filled="true" fillcolor="#000000" stroked="false">
                <v:path arrowok="t"/>
                <v:fill type="solid"/>
              </v:shape>
              <v:shape style="position:absolute;left:9796;top:9695;width:19;height:3" coordorigin="9796,9695" coordsize="19,3" path="m9796,9695l9800,9697,9812,9697,9796,9695xe" filled="true" fillcolor="#000000" stroked="false">
                <v:path arrowok="t"/>
                <v:fill type="solid"/>
              </v:shape>
            </v:group>
            <v:group style="position:absolute;left:9796;top:9695;width:19;height:3" coordorigin="9796,9695" coordsize="19,3">
              <v:shape style="position:absolute;left:9796;top:9695;width:19;height:3" coordorigin="9796,9695" coordsize="19,3" path="m9814,9695l9796,9695,9812,9697,9814,9695xe" filled="false" stroked="true" strokeweight="0pt" strokecolor="#000000">
                <v:path arrowok="t"/>
              </v:shape>
            </v:group>
            <v:group style="position:absolute;left:9796;top:9695;width:16;height:3" coordorigin="9796,9695" coordsize="16,3">
              <v:shape style="position:absolute;left:9796;top:9695;width:16;height:3" coordorigin="9796,9695" coordsize="16,3" path="m9796,9695l9812,9697,9800,9697,9796,9695xe" filled="false" stroked="true" strokeweight="0pt" strokecolor="#000000">
                <v:path arrowok="t"/>
              </v:shape>
            </v:group>
            <v:group style="position:absolute;left:9800;top:9697;width:12;height:2" coordorigin="9800,9697" coordsize="12,2">
              <v:shape style="position:absolute;left:9800;top:9697;width:12;height:2" coordorigin="9800,9697" coordsize="12,0" path="m9800,9697l9812,9697e" filled="false" stroked="true" strokeweight="0pt" strokecolor="#000000">
                <v:path arrowok="t"/>
              </v:shape>
            </v:group>
            <v:group style="position:absolute;left:9800;top:9697;width:7;height:2" coordorigin="9800,9697" coordsize="7,2">
              <v:shape style="position:absolute;left:9800;top:9697;width:7;height:2" coordorigin="9800,9697" coordsize="7,0" path="m9800,9697l9807,9697e" filled="false" stroked="true" strokeweight="0pt" strokecolor="#000000">
                <v:path arrowok="t"/>
              </v:shape>
            </v:group>
            <v:group style="position:absolute;left:9800;top:9697;width:7;height:2" coordorigin="9800,9697" coordsize="7,2">
              <v:shape style="position:absolute;left:9800;top:9697;width:7;height:2" coordorigin="9800,9697" coordsize="7,0" path="m9800,9697l9807,9697e" filled="false" stroked="true" strokeweight="0pt" strokecolor="#000000">
                <v:path arrowok="t"/>
              </v:shape>
            </v:group>
            <v:group style="position:absolute;left:9800;top:9697;width:12;height:2" coordorigin="9800,9697" coordsize="12,2">
              <v:shape style="position:absolute;left:9800;top:9697;width:12;height:2" coordorigin="9800,9697" coordsize="12,0" path="m9800,9697l9812,9697e" filled="false" stroked="true" strokeweight="0pt" strokecolor="#000000">
                <v:path arrowok="t"/>
              </v:shape>
            </v:group>
            <v:group style="position:absolute;left:11;top:8;width:22381;height:31653" coordorigin="11,8" coordsize="22381,31653">
              <v:shape style="position:absolute;left:11;top:8;width:22381;height:31653" coordorigin="11,8" coordsize="22381,31653" path="m11,31660l11,8,22391,8,11,8,11,31660e" filled="false" stroked="true" strokeweight=".676817pt" strokecolor="#000000">
                <v:path arrowok="t"/>
              </v:shape>
            </v:group>
            <v:group style="position:absolute;left:1083;top:281;width:21052;height:31123" coordorigin="1083,281" coordsize="21052,31123">
              <v:shape style="position:absolute;left:1083;top:281;width:21052;height:31123" coordorigin="1083,281" coordsize="21052,31123" path="m22134,281l1083,281,1083,31403,22134,31403,22134,281e" filled="false" stroked="true" strokeweight=".676817pt" strokecolor="#000000">
                <v:path arrowok="t"/>
              </v:shape>
            </v:group>
            <v:group style="position:absolute;left:1649;top:29652;width:1999;height:2" coordorigin="1649,29652" coordsize="1999,2">
              <v:shape style="position:absolute;left:1649;top:29652;width:1999;height:2" coordorigin="1649,29652" coordsize="1999,0" path="m1649,29652l3648,29652e" filled="false" stroked="true" strokeweight=".78962pt" strokecolor="#0000ff">
                <v:path arrowok="t"/>
              </v:shape>
            </v:group>
            <v:group style="position:absolute;left:1638;top:28533;width:2006;height:2" coordorigin="1638,28533" coordsize="2006,2">
              <v:shape style="position:absolute;left:1638;top:28533;width:2006;height:2" coordorigin="1638,28533" coordsize="2006,0" path="m1638,28533l3644,28533e" filled="false" stroked="true" strokeweight=".78962pt" strokecolor="#ff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0,29932l2788,29932,2775,29930,2770,29932xe" filled="true" fillcolor="#000000" stroked="false">
                <v:path arrowok="t"/>
                <v:fill type="solid"/>
              </v:shape>
              <v:shape style="position:absolute;left:2770;top:29930;width:19;height:3" coordorigin="2770,29930" coordsize="19,3" path="m2775,29930l2788,29932,2786,29930,2775,29930xe" filled="true" fillcolor="#000000" stroked="false">
                <v:path arrowok="t"/>
                <v:fill type="solid"/>
              </v:shape>
            </v:group>
            <v:group style="position:absolute;left:2775;top:29930;width:14;height:3" coordorigin="2775,29930" coordsize="14,3">
              <v:shape style="position:absolute;left:2775;top:29930;width:14;height:3" coordorigin="2775,29930" coordsize="14,3" path="m2786,29930l2775,29930,2788,29932,2786,29930x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5,29930l2788,29932,2770,29932,2775,29930x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70;top:29932;width:23;height:2" coordorigin="2770,29932" coordsize="23,2">
              <v:shape style="position:absolute;left:2770;top:29932;width:23;height:2" coordorigin="2770,29932" coordsize="23,0" path="m2770,29932l2793,29932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66;top:29933;width:30;height:2" coordorigin="2766,29933" coordsize="30,2">
              <v:shape style="position:absolute;left:2766;top:29933;width:30;height:2" coordorigin="2766,29933" coordsize="30,0" path="m2766,29933l2795,29933e" filled="false" stroked="true" strokeweight=".112803pt" strokecolor="#000000">
                <v:path arrowok="t"/>
              </v:shape>
            </v:group>
            <v:group style="position:absolute;left:2768;top:29932;width:28;height:3" coordorigin="2768,29932" coordsize="28,3">
              <v:shape style="position:absolute;left:2768;top:29932;width:28;height:3" coordorigin="2768,29932" coordsize="28,3" path="m2793,29932l2768,29932,2795,29934,2793,29932xe" filled="false" stroked="true" strokeweight="0pt" strokecolor="#000000">
                <v:path arrowok="t"/>
              </v:shape>
            </v:group>
            <v:group style="position:absolute;left:2766;top:29932;width:30;height:3" coordorigin="2766,29932" coordsize="30,3">
              <v:shape style="position:absolute;left:2766;top:29932;width:30;height:3" coordorigin="2766,29932" coordsize="30,3" path="m2768,29932l2795,29934,2766,29934,2768,29932x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6;top:29934;width:32;height:2" coordorigin="2766,29934" coordsize="32,2">
              <v:shape style="position:absolute;left:2766;top:29934;width:32;height:2" coordorigin="2766,29934" coordsize="32,0" path="m2766,29934l2798,29934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1;top:29935;width:39;height:2" coordorigin="2761,29935" coordsize="39,2">
              <v:shape style="position:absolute;left:2761;top:29935;width:39;height:2" coordorigin="2761,29935" coordsize="39,0" path="m2761,29935l2800,29935e" filled="false" stroked="true" strokeweight=".112803pt" strokecolor="#000000">
                <v:path arrowok="t"/>
              </v:shape>
            </v:group>
            <v:group style="position:absolute;left:2764;top:29934;width:37;height:3" coordorigin="2764,29934" coordsize="37,3">
              <v:shape style="position:absolute;left:2764;top:29934;width:37;height:3" coordorigin="2764,29934" coordsize="37,3" path="m2798,29934l2764,29934,2800,29936,2798,29934xe" filled="false" stroked="true" strokeweight="0pt" strokecolor="#000000">
                <v:path arrowok="t"/>
              </v:shape>
            </v:group>
            <v:group style="position:absolute;left:2761;top:29934;width:39;height:3" coordorigin="2761,29934" coordsize="39,3">
              <v:shape style="position:absolute;left:2761;top:29934;width:39;height:3" coordorigin="2761,29934" coordsize="39,3" path="m2764,29934l2800,29936,2761,29936,2764,29934xe" filled="false" stroked="true" strokeweight="0pt" strokecolor="#000000">
                <v:path arrowok="t"/>
              </v:shape>
            </v:group>
            <v:group style="position:absolute;left:2759;top:29938;width:43;height:2" coordorigin="2759,29938" coordsize="43,2">
              <v:shape style="position:absolute;left:2759;top:29938;width:43;height:2" coordorigin="2759,29938" coordsize="43,0" path="m2759,29938l2802,29938e" filled="false" stroked="true" strokeweight=".112803pt" strokecolor="#000000">
                <v:path arrowok="t"/>
              </v:shape>
            </v:group>
            <v:group style="position:absolute;left:2761;top:29936;width:41;height:3" coordorigin="2761,29936" coordsize="41,3">
              <v:shape style="position:absolute;left:2761;top:29936;width:41;height:3" coordorigin="2761,29936" coordsize="41,3" path="m2800,29936l2761,29936,2802,29939,2800,29936xe" filled="false" stroked="true" strokeweight="0pt" strokecolor="#000000">
                <v:path arrowok="t"/>
              </v:shape>
            </v:group>
            <v:group style="position:absolute;left:2759;top:29936;width:43;height:3" coordorigin="2759,29936" coordsize="43,3">
              <v:shape style="position:absolute;left:2759;top:29936;width:43;height:3" coordorigin="2759,29936" coordsize="43,3" path="m2761,29936l2802,29939,2759,29939,2761,29936xe" filled="false" stroked="true" strokeweight="0pt" strokecolor="#000000">
                <v:path arrowok="t"/>
              </v:shape>
            </v:group>
            <v:group style="position:absolute;left:2757;top:29940;width:46;height:2" coordorigin="2757,29940" coordsize="46,2">
              <v:shape style="position:absolute;left:2757;top:29940;width:46;height:2" coordorigin="2757,29940" coordsize="46,0" path="m2757,29940l2802,29940e" filled="false" stroked="true" strokeweight=".112803pt" strokecolor="#000000">
                <v:path arrowok="t"/>
              </v:shape>
            </v:group>
            <v:group style="position:absolute;left:2759;top:29939;width:43;height:3" coordorigin="2759,29939" coordsize="43,3">
              <v:shape style="position:absolute;left:2759;top:29939;width:43;height:3" coordorigin="2759,29939" coordsize="43,3" path="m2802,29939l2759,29939,2802,29941,2802,29939xe" filled="false" stroked="true" strokeweight="0pt" strokecolor="#000000">
                <v:path arrowok="t"/>
              </v:shape>
            </v:group>
            <v:group style="position:absolute;left:2757;top:29939;width:46;height:3" coordorigin="2757,29939" coordsize="46,3">
              <v:shape style="position:absolute;left:2757;top:29939;width:46;height:3" coordorigin="2757,29939" coordsize="46,3" path="m2759,29939l2802,29941,2757,29941,2759,29939xe" filled="false" stroked="true" strokeweight="0pt" strokecolor="#000000">
                <v:path arrowok="t"/>
              </v:shape>
            </v:group>
            <v:group style="position:absolute;left:2757;top:29942;width:48;height:2" coordorigin="2757,29942" coordsize="48,2">
              <v:shape style="position:absolute;left:2757;top:29942;width:48;height:2" coordorigin="2757,29942" coordsize="48,0" path="m2757,29942l2804,29942e" filled="false" stroked="true" strokeweight=".112803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802,29941l2757,29941,2804,29943,2802,29941xe" filled="false" stroked="true" strokeweight="0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757,29941l2804,29943,2757,29943,2757,29941xe" filled="false" stroked="true" strokeweight="0pt" strokecolor="#000000">
                <v:path arrowok="t"/>
              </v:shape>
            </v:group>
            <v:group style="position:absolute;left:2755;top:29944;width:52;height:2" coordorigin="2755,29944" coordsize="52,2">
              <v:shape style="position:absolute;left:2755;top:29944;width:52;height:2" coordorigin="2755,29944" coordsize="52,0" path="m2755,29944l2807,29944e" filled="false" stroked="true" strokeweight=".112803pt" strokecolor="#000000">
                <v:path arrowok="t"/>
              </v:shape>
            </v:group>
            <v:group style="position:absolute;left:2757;top:29943;width:50;height:3" coordorigin="2757,29943" coordsize="50,3">
              <v:shape style="position:absolute;left:2757;top:29943;width:50;height:3" coordorigin="2757,29943" coordsize="50,3" path="m2804,29943l2757,29943,2807,29945,2804,29943xe" filled="false" stroked="true" strokeweight="0pt" strokecolor="#000000">
                <v:path arrowok="t"/>
              </v:shape>
            </v:group>
            <v:group style="position:absolute;left:2755;top:29943;width:52;height:3" coordorigin="2755,29943" coordsize="52,3">
              <v:shape style="position:absolute;left:2755;top:29943;width:52;height:3" coordorigin="2755,29943" coordsize="52,3" path="m2757,29943l2807,29945,2755,29945,2757,29943xe" filled="false" stroked="true" strokeweight="0pt" strokecolor="#000000">
                <v:path arrowok="t"/>
              </v:shape>
            </v:group>
            <v:group style="position:absolute;left:2755;top:29947;width:52;height:2" coordorigin="2755,29947" coordsize="52,2">
              <v:shape style="position:absolute;left:2755;top:29947;width:52;height:2" coordorigin="2755,29947" coordsize="52,0" path="m2755,29947l2807,29947e" filled="false" stroked="true" strokeweight=".112803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807,29945l2755,29945,2807,29948,2807,29945xe" filled="false" stroked="true" strokeweight="0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755,29945l2807,29948,2755,29948,2755,29945xe" filled="false" stroked="true" strokeweight="0pt" strokecolor="#000000">
                <v:path arrowok="t"/>
              </v:shape>
            </v:group>
            <v:group style="position:absolute;left:2752;top:29949;width:55;height:2" coordorigin="2752,29949" coordsize="55,2">
              <v:shape style="position:absolute;left:2752;top:29949;width:55;height:2" coordorigin="2752,29949" coordsize="55,0" path="m2752,29949l2807,29949e" filled="false" stroked="true" strokeweight=".112803pt" strokecolor="#000000">
                <v:path arrowok="t"/>
              </v:shape>
            </v:group>
            <v:group style="position:absolute;left:2755;top:29948;width:52;height:3" coordorigin="2755,29948" coordsize="52,3">
              <v:shape style="position:absolute;left:2755;top:29948;width:52;height:3" coordorigin="2755,29948" coordsize="52,3" path="m2807,29948l2755,29948,2807,29950,2807,29948xe" filled="false" stroked="true" strokeweight="0pt" strokecolor="#000000">
                <v:path arrowok="t"/>
              </v:shape>
            </v:group>
            <v:group style="position:absolute;left:2752;top:29948;width:55;height:3" coordorigin="2752,29948" coordsize="55,3">
              <v:shape style="position:absolute;left:2752;top:29948;width:55;height:3" coordorigin="2752,29948" coordsize="55,3" path="m2755,29948l2807,29950,2752,29950,2755,29948xe" filled="false" stroked="true" strokeweight="0pt" strokecolor="#000000">
                <v:path arrowok="t"/>
              </v:shape>
            </v:group>
            <v:group style="position:absolute;left:2752;top:29951;width:57;height:2" coordorigin="2752,29951" coordsize="57,2">
              <v:shape style="position:absolute;left:2752;top:29951;width:57;height:2" coordorigin="2752,29951" coordsize="57,0" path="m2752,29951l2809,29951e" filled="false" stroked="true" strokeweight=".112803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807,29950l2752,29950,2809,29952,2807,29950xe" filled="false" stroked="true" strokeweight="0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752,29950l2809,29952,2752,29952,2752,29950xe" filled="false" stroked="true" strokeweight="0pt" strokecolor="#000000">
                <v:path arrowok="t"/>
              </v:shape>
            </v:group>
            <v:group style="position:absolute;left:2752;top:29953;width:57;height:2" coordorigin="2752,29953" coordsize="57,2">
              <v:shape style="position:absolute;left:2752;top:29953;width:57;height:2" coordorigin="2752,29953" coordsize="57,0" path="m2752,29953l2809,29953e" filled="false" stroked="true" strokeweight=".112803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809,29952l2752,29952,2809,29954,2809,29952xe" filled="false" stroked="true" strokeweight="0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752,29952l2809,29954,2752,29954,2752,29952xe" filled="false" stroked="true" strokeweight="0pt" strokecolor="#000000">
                <v:path arrowok="t"/>
              </v:shape>
            </v:group>
            <v:group style="position:absolute;left:2752;top:29957;width:57;height:2" coordorigin="2752,29957" coordsize="57,2">
              <v:shape style="position:absolute;left:2752;top:29957;width:57;height:2" coordorigin="2752,29957" coordsize="57,0" path="m2752,29957l2809,29957e" filled="false" stroked="true" strokeweight=".225606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809,29954l2752,29954,2809,29959,2809,29954xe" filled="false" stroked="true" strokeweight="0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752,29954l2809,29959,2752,29959,2752,29954xe" filled="false" stroked="true" strokeweight="0pt" strokecolor="#000000">
                <v:path arrowok="t"/>
              </v:shape>
            </v:group>
            <v:group style="position:absolute;left:2752;top:29960;width:57;height:2" coordorigin="2752,29960" coordsize="57,2">
              <v:shape style="position:absolute;left:2752;top:29960;width:57;height:2" coordorigin="2752,29960" coordsize="57,0" path="m2752,29960l2809,29960e" filled="false" stroked="true" strokeweight=".112803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809,29959l2752,29959,2809,29961,2809,29959xe" filled="false" stroked="true" strokeweight="0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752,29959l2809,29961,2752,29961,2752,29959xe" filled="false" stroked="true" strokeweight="0pt" strokecolor="#000000">
                <v:path arrowok="t"/>
              </v:shape>
            </v:group>
            <v:group style="position:absolute;left:2752;top:29962;width:57;height:2" coordorigin="2752,29962" coordsize="57,2">
              <v:shape style="position:absolute;left:2752;top:29962;width:57;height:2" coordorigin="2752,29962" coordsize="57,0" path="m2752,29962l2809,29962e" filled="false" stroked="true" strokeweight=".112803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809,29961l2752,29961,2809,29963,2809,29961xe" filled="false" stroked="true" strokeweight="0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752,29961l2809,29963,2752,29963,2752,29961xe" filled="false" stroked="true" strokeweight="0pt" strokecolor="#000000">
                <v:path arrowok="t"/>
              </v:shape>
            </v:group>
            <v:group style="position:absolute;left:2752;top:29965;width:57;height:2" coordorigin="2752,29965" coordsize="57,2">
              <v:shape style="position:absolute;left:2752;top:29965;width:57;height:2" coordorigin="2752,29965" coordsize="57,0" path="m2752,29965l2809,29965e" filled="false" stroked="true" strokeweight=".112803pt" strokecolor="#000000">
                <v:path arrowok="t"/>
              </v:shape>
            </v:group>
            <v:group style="position:absolute;left:2752;top:29963;width:57;height:3" coordorigin="2752,29963" coordsize="57,3">
              <v:shape style="position:absolute;left:2752;top:29963;width:57;height:3" coordorigin="2752,29963" coordsize="57,3" path="m2809,29963l2752,29963,2807,29966,2809,29963xe" filled="false" stroked="true" strokeweight="0pt" strokecolor="#000000">
                <v:path arrowok="t"/>
              </v:shape>
            </v:group>
            <v:group style="position:absolute;left:2752;top:29963;width:55;height:3" coordorigin="2752,29963" coordsize="55,3">
              <v:shape style="position:absolute;left:2752;top:29963;width:55;height:3" coordorigin="2752,29963" coordsize="55,3" path="m2752,29963l2807,29966,2752,29966,2752,29963xe" filled="false" stroked="true" strokeweight="0pt" strokecolor="#000000">
                <v:path arrowok="t"/>
              </v:shape>
            </v:group>
            <v:group style="position:absolute;left:2752;top:29967;width:55;height:2" coordorigin="2752,29967" coordsize="55,2">
              <v:shape style="position:absolute;left:2752;top:29967;width:55;height:2" coordorigin="2752,29967" coordsize="55,0" path="m2752,29967l2807,29967e" filled="false" stroked="true" strokeweight=".112803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807,29966l2752,29966,2807,29968,2807,29966xe" filled="false" stroked="true" strokeweight="0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752,29966l2807,29968,2755,29968,2752,29966xe" filled="false" stroked="true" strokeweight="0pt" strokecolor="#000000">
                <v:path arrowok="t"/>
              </v:shape>
            </v:group>
            <v:group style="position:absolute;left:2755;top:29969;width:52;height:2" coordorigin="2755,29969" coordsize="52,2">
              <v:shape style="position:absolute;left:2755;top:29969;width:52;height:2" coordorigin="2755,29969" coordsize="52,0" path="m2755,29969l2807,29969e" filled="false" stroked="true" strokeweight=".112803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807,29968l2755,29968,2807,29970,2807,29968xe" filled="false" stroked="true" strokeweight="0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755,29968l2807,29970,2755,29970,2755,29968xe" filled="false" stroked="true" strokeweight="0pt" strokecolor="#000000">
                <v:path arrowok="t"/>
              </v:shape>
            </v:group>
            <v:group style="position:absolute;left:2755;top:29972;width:52;height:2" coordorigin="2755,29972" coordsize="52,2">
              <v:shape style="position:absolute;left:2755;top:29972;width:52;height:2" coordorigin="2755,29972" coordsize="52,0" path="m2755,29972l2807,29972e" filled="false" stroked="true" strokeweight=".225606pt" strokecolor="#000000">
                <v:path arrowok="t"/>
              </v:shape>
            </v:group>
            <v:group style="position:absolute;left:2755;top:29970;width:52;height:5" coordorigin="2755,29970" coordsize="52,5">
              <v:shape style="position:absolute;left:2755;top:29970;width:52;height:5" coordorigin="2755,29970" coordsize="52,5" path="m2807,29970l2755,29970,2804,29975,2807,29970xe" filled="false" stroked="true" strokeweight="0pt" strokecolor="#000000">
                <v:path arrowok="t"/>
              </v:shape>
            </v:group>
            <v:group style="position:absolute;left:2755;top:29970;width:50;height:5" coordorigin="2755,29970" coordsize="50,5">
              <v:shape style="position:absolute;left:2755;top:29970;width:50;height:5" coordorigin="2755,29970" coordsize="50,5" path="m2755,29970l2804,29975,2757,29975,2755,29970xe" filled="false" stroked="true" strokeweight="0pt" strokecolor="#000000">
                <v:path arrowok="t"/>
              </v:shape>
            </v:group>
            <v:group style="position:absolute;left:2757;top:29976;width:48;height:2" coordorigin="2757,29976" coordsize="48,2">
              <v:shape style="position:absolute;left:2757;top:29976;width:48;height:2" coordorigin="2757,29976" coordsize="48,0" path="m2757,29976l2804,29976e" filled="false" stroked="true" strokeweight=".112803pt" strokecolor="#000000">
                <v:path arrowok="t"/>
              </v:shape>
            </v:group>
            <v:group style="position:absolute;left:2757;top:29975;width:48;height:3" coordorigin="2757,29975" coordsize="48,3">
              <v:shape style="position:absolute;left:2757;top:29975;width:48;height:3" coordorigin="2757,29975" coordsize="48,3" path="m2804,29975l2757,29975,2802,29977,2804,29975xe" filled="false" stroked="true" strokeweight="0pt" strokecolor="#000000">
                <v:path arrowok="t"/>
              </v:shape>
            </v:group>
            <v:group style="position:absolute;left:2757;top:29975;width:46;height:3" coordorigin="2757,29975" coordsize="46,3">
              <v:shape style="position:absolute;left:2757;top:29975;width:46;height:3" coordorigin="2757,29975" coordsize="46,3" path="m2757,29975l2802,29977,2757,29977,2757,29975x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9;top:29978;width:43;height:2" coordorigin="2759,29978" coordsize="43,2">
              <v:shape style="position:absolute;left:2759;top:29978;width:43;height:2" coordorigin="2759,29978" coordsize="43,0" path="m2759,29978l2802,29978e" filled="false" stroked="true" strokeweight=".112803pt" strokecolor="#000000">
                <v:path arrowok="t"/>
              </v:shape>
            </v:group>
            <v:group style="position:absolute;left:2759;top:29977;width:43;height:3" coordorigin="2759,29977" coordsize="43,3">
              <v:shape style="position:absolute;left:2759;top:29977;width:43;height:3" coordorigin="2759,29977" coordsize="43,3" path="m2802,29977l2759,29977,2800,29979,2802,29977xe" filled="false" stroked="true" strokeweight="0pt" strokecolor="#000000">
                <v:path arrowok="t"/>
              </v:shape>
            </v:group>
            <v:group style="position:absolute;left:2759;top:29977;width:41;height:3" coordorigin="2759,29977" coordsize="41,3">
              <v:shape style="position:absolute;left:2759;top:29977;width:41;height:3" coordorigin="2759,29977" coordsize="41,3" path="m2759,29977l2800,29979,2761,29979,2759,29977xe" filled="false" stroked="true" strokeweight="0pt" strokecolor="#000000">
                <v:path arrowok="t"/>
              </v:shape>
            </v:group>
            <v:group style="position:absolute;left:2761;top:29980;width:39;height:2" coordorigin="2761,29980" coordsize="39,2">
              <v:shape style="position:absolute;left:2761;top:29980;width:39;height:2" coordorigin="2761,29980" coordsize="39,0" path="m2761,29980l2800,29980e" filled="false" stroked="true" strokeweight=".112803pt" strokecolor="#000000">
                <v:path arrowok="t"/>
              </v:shape>
            </v:group>
            <v:group style="position:absolute;left:2761;top:29979;width:39;height:3" coordorigin="2761,29979" coordsize="39,3">
              <v:shape style="position:absolute;left:2761;top:29979;width:39;height:3" coordorigin="2761,29979" coordsize="39,3" path="m2800,29979l2761,29979,2798,29981,2800,29979xe" filled="false" stroked="true" strokeweight="0pt" strokecolor="#000000">
                <v:path arrowok="t"/>
              </v:shape>
            </v:group>
            <v:group style="position:absolute;left:2761;top:29979;width:37;height:3" coordorigin="2761,29979" coordsize="37,3">
              <v:shape style="position:absolute;left:2761;top:29979;width:37;height:3" coordorigin="2761,29979" coordsize="37,3" path="m2761,29979l2798,29981,2764,29981,2761,29979xe" filled="false" stroked="true" strokeweight="0pt" strokecolor="#000000">
                <v:path arrowok="t"/>
              </v:shape>
            </v:group>
            <v:group style="position:absolute;left:2764;top:29983;width:34;height:2" coordorigin="2764,29983" coordsize="34,2">
              <v:shape style="position:absolute;left:2764;top:29983;width:34;height:2" coordorigin="2764,29983" coordsize="34,0" path="m2764,29983l2798,29983e" filled="false" stroked="true" strokeweight=".112803pt" strokecolor="#000000">
                <v:path arrowok="t"/>
              </v:shape>
            </v:group>
            <v:group style="position:absolute;left:2764;top:29981;width:34;height:3" coordorigin="2764,29981" coordsize="34,3">
              <v:shape style="position:absolute;left:2764;top:29981;width:34;height:3" coordorigin="2764,29981" coordsize="34,3" path="m2798,29981l2764,29981,2795,29984,2798,29981xe" filled="false" stroked="true" strokeweight="0pt" strokecolor="#000000">
                <v:path arrowok="t"/>
              </v:shape>
            </v:group>
            <v:group style="position:absolute;left:2764;top:29981;width:32;height:3" coordorigin="2764,29981" coordsize="32,3">
              <v:shape style="position:absolute;left:2764;top:29981;width:32;height:3" coordorigin="2764,29981" coordsize="32,3" path="m2764,29981l2795,29984,2766,29984,2764,29981x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28;height:2" coordorigin="2766,29984" coordsize="28,2">
              <v:shape style="position:absolute;left:2766;top:29984;width:28;height:2" coordorigin="2766,29984" coordsize="28,0" path="m2766,29984l2793,29984e" filled="false" stroked="true" strokeweight="0pt" strokecolor="#000000">
                <v:path arrowok="t"/>
              </v:shape>
            </v:group>
            <v:group style="position:absolute;left:2768;top:29985;width:25;height:2" coordorigin="2768,29985" coordsize="25,2">
              <v:shape style="position:absolute;left:2768;top:29985;width:25;height:2" coordorigin="2768,29985" coordsize="25,0" path="m2768,29985l2793,29985e" filled="false" stroked="true" strokeweight=".112803pt" strokecolor="#000000">
                <v:path arrowok="t"/>
              </v:shape>
            </v:group>
            <v:group style="position:absolute;left:2768;top:29984;width:25;height:3" coordorigin="2768,29984" coordsize="25,3">
              <v:shape style="position:absolute;left:2768;top:29984;width:25;height:3" coordorigin="2768,29984" coordsize="25,3" path="m2793,29984l2768,29984,2788,29986,2793,29984xe" filled="false" stroked="true" strokeweight="0pt" strokecolor="#000000">
                <v:path arrowok="t"/>
              </v:shape>
            </v:group>
            <v:group style="position:absolute;left:2768;top:29984;width:21;height:3" coordorigin="2768,29984" coordsize="21,3">
              <v:shape style="position:absolute;left:2768;top:29984;width:21;height:3" coordorigin="2768,29984" coordsize="21,3" path="m2768,29984l2788,29986,2770,29986,2768,29984x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6;height:2" coordorigin="2770,29986" coordsize="16,2">
              <v:shape style="position:absolute;left:2770;top:29986;width:16;height:2" coordorigin="2770,29986" coordsize="16,0" path="m2770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15122;top:26679;width:199;height:242" coordorigin="15122,26679" coordsize="199,242">
              <v:shape style="position:absolute;left:15122;top:26679;width:199;height:242" coordorigin="15122,26679" coordsize="199,242" path="m15122,26920l15321,26920,15321,26679,15122,26679,15122,26920e" filled="false" stroked="true" strokeweight=".225606pt" strokecolor="#000000">
                <v:path arrowok="t"/>
              </v:shape>
            </v:group>
            <v:group style="position:absolute;left:15280;top:26920;width:199;height:242" coordorigin="15280,26920" coordsize="199,242">
              <v:shape style="position:absolute;left:15280;top:26920;width:199;height:242" coordorigin="15280,26920" coordsize="199,242" path="m15280,27161l15479,27161,15479,26920,15280,26920,15280,27161e" filled="false" stroked="true" strokeweight=".225606pt" strokecolor="#000000">
                <v:path arrowok="t"/>
              </v:shape>
            </v:group>
            <v:group style="position:absolute;left:15413;top:27161;width:199;height:242" coordorigin="15413,27161" coordsize="199,242">
              <v:shape style="position:absolute;left:15413;top:27161;width:199;height:242" coordorigin="15413,27161" coordsize="199,242" path="m15413,27403l15612,27403,15612,27161,15413,27161,15413,27403e" filled="false" stroked="true" strokeweight=".225606pt" strokecolor="#ff0000">
                <v:path arrowok="t"/>
              </v:shape>
            </v:group>
            <v:group style="position:absolute;left:15567;top:27403;width:199;height:242" coordorigin="15567,27403" coordsize="199,242">
              <v:shape style="position:absolute;left:15567;top:27403;width:199;height:242" coordorigin="15567,27403" coordsize="199,242" path="m15567,27644l15765,27644,15765,27403,15567,27403,15567,27644e" filled="false" stroked="true" strokeweight=".225606pt" strokecolor="#000000">
                <v:path arrowok="t"/>
              </v:shape>
            </v:group>
            <v:group style="position:absolute;left:15684;top:27644;width:199;height:240" coordorigin="15684,27644" coordsize="199,240">
              <v:shape style="position:absolute;left:15684;top:27644;width:199;height:240" coordorigin="15684,27644" coordsize="199,240" path="m15684,27883l15883,27883,15883,27644,15684,27644,15684,27883e" filled="false" stroked="true" strokeweight=".225606pt" strokecolor="#000000">
                <v:path arrowok="t"/>
              </v:shape>
            </v:group>
            <v:group style="position:absolute;left:15781;top:27883;width:199;height:242" coordorigin="15781,27883" coordsize="199,242">
              <v:shape style="position:absolute;left:15781;top:27883;width:199;height:242" coordorigin="15781,27883" coordsize="199,242" path="m15781,28125l15980,28125,15980,27883,15781,27883,15781,28125e" filled="false" stroked="true" strokeweight=".225606pt" strokecolor="#000000">
                <v:path arrowok="t"/>
              </v:shape>
            </v:group>
            <v:group style="position:absolute;left:15901;top:28125;width:199;height:242" coordorigin="15901,28125" coordsize="199,242">
              <v:shape style="position:absolute;left:15901;top:28125;width:199;height:242" coordorigin="15901,28125" coordsize="199,242" path="m15901,28366l16099,28366,16099,28125,15901,28125,15901,28366e" filled="false" stroked="true" strokeweight=".225606pt" strokecolor="#000000">
                <v:path arrowok="t"/>
              </v:shape>
            </v:group>
            <v:group style="position:absolute;left:16004;top:28366;width:199;height:242" coordorigin="16004,28366" coordsize="199,242">
              <v:shape style="position:absolute;left:16004;top:28366;width:199;height:242" coordorigin="16004,28366" coordsize="199,242" path="m16004,28608l16203,28608,16203,28366,16004,28366,16004,28608e" filled="false" stroked="true" strokeweight=".225606pt" strokecolor="#000000">
                <v:path arrowok="t"/>
              </v:shape>
            </v:group>
            <v:group style="position:absolute;left:16153;top:28608;width:199;height:242" coordorigin="16153,28608" coordsize="199,242">
              <v:shape style="position:absolute;left:16153;top:28608;width:199;height:242" coordorigin="16153,28608" coordsize="199,242" path="m16153,28849l16352,28849,16352,28608,16153,28608,16153,28849e" filled="false" stroked="true" strokeweight=".225606pt" strokecolor="#000000">
                <v:path arrowok="t"/>
              </v:shape>
            </v:group>
            <v:group style="position:absolute;left:16257;top:28849;width:199;height:242" coordorigin="16257,28849" coordsize="199,242">
              <v:shape style="position:absolute;left:16257;top:28849;width:199;height:242" coordorigin="16257,28849" coordsize="199,242" path="m16257,29090l16456,29090,16456,28849,16257,28849,16257,29090e" filled="false" stroked="true" strokeweight=".225606pt" strokecolor="#000000">
                <v:path arrowok="t"/>
              </v:shape>
            </v:group>
            <v:group style="position:absolute;left:16336;top:29090;width:199;height:242" coordorigin="16336,29090" coordsize="199,242">
              <v:shape style="position:absolute;left:16336;top:29090;width:199;height:242" coordorigin="16336,29090" coordsize="199,242" path="m16336,29332l16535,29332,16535,29090,16336,29090,16336,29332e" filled="false" stroked="true" strokeweight=".225606pt" strokecolor="#000000">
                <v:path arrowok="t"/>
              </v:shape>
            </v:group>
            <v:group style="position:absolute;left:16377;top:29332;width:199;height:240" coordorigin="16377,29332" coordsize="199,240">
              <v:shape style="position:absolute;left:16377;top:29332;width:199;height:240" coordorigin="16377,29332" coordsize="199,240" path="m16377,29571l16575,29571,16575,29332,16377,29332,16377,29571e" filled="false" stroked="true" strokeweight=".225606pt" strokecolor="#000000">
                <v:path arrowok="t"/>
              </v:shape>
            </v:group>
            <v:group style="position:absolute;left:16377;top:29571;width:199;height:242" coordorigin="16377,29571" coordsize="199,242">
              <v:shape style="position:absolute;left:16377;top:29571;width:199;height:242" coordorigin="16377,29571" coordsize="199,242" path="m16377,29812l16575,29812,16575,29571,16377,29571,16377,29812e" filled="false" stroked="true" strokeweight=".225606pt" strokecolor="#000000">
                <v:path arrowok="t"/>
              </v:shape>
            </v:group>
            <v:group style="position:absolute;left:16413;top:29812;width:199;height:242" coordorigin="16413,29812" coordsize="199,242">
              <v:shape style="position:absolute;left:16413;top:29812;width:199;height:242" coordorigin="16413,29812" coordsize="199,242" path="m16413,30054l16611,30054,16611,29812,16413,29812,16413,30054e" filled="false" stroked="true" strokeweight=".225606pt" strokecolor="#000000">
                <v:path arrowok="t"/>
              </v:shape>
            </v:group>
            <v:group style="position:absolute;left:16413;top:30054;width:199;height:242" coordorigin="16413,30054" coordsize="199,242">
              <v:shape style="position:absolute;left:16413;top:30054;width:199;height:242" coordorigin="16413,30054" coordsize="199,242" path="m16413,30295l16611,30295,16611,30054,16413,30054,16413,30295e" filled="false" stroked="true" strokeweight=".225606pt" strokecolor="#000000">
                <v:path arrowok="t"/>
              </v:shape>
            </v:group>
            <v:group style="position:absolute;left:16433;top:30295;width:199;height:242" coordorigin="16433,30295" coordsize="199,242">
              <v:shape style="position:absolute;left:16433;top:30295;width:199;height:242" coordorigin="16433,30295" coordsize="199,242" path="m16433,30536l16632,30536,16632,30295,16433,30295,16433,30536e" filled="false" stroked="true" strokeweight=".225606pt" strokecolor="#000000">
                <v:path arrowok="t"/>
              </v:shape>
            </v:group>
            <v:group style="position:absolute;left:16438;top:30536;width:199;height:242" coordorigin="16438,30536" coordsize="199,242">
              <v:shape style="position:absolute;left:16438;top:30536;width:199;height:242" coordorigin="16438,30536" coordsize="199,242" path="m16438,30778l16636,30778,16636,30536,16438,30536,16438,30778e" filled="false" stroked="true" strokeweight=".225606pt" strokecolor="#000000">
                <v:path arrowok="t"/>
              </v:shape>
            </v:group>
            <v:group style="position:absolute;left:16438;top:30778;width:199;height:242" coordorigin="16438,30778" coordsize="199,242">
              <v:shape style="position:absolute;left:16438;top:30778;width:199;height:242" coordorigin="16438,30778" coordsize="199,242" path="m16438,31019l16636,31019,16636,30778,16438,30778,16438,31019e" filled="false" stroked="true" strokeweight=".225606pt" strokecolor="#000000">
                <v:path arrowok="t"/>
              </v:shape>
            </v:group>
            <v:group style="position:absolute;left:16356;top:31019;width:199;height:242" coordorigin="16356,31019" coordsize="199,242">
              <v:shape style="position:absolute;left:16356;top:31019;width:199;height:242" coordorigin="16356,31019" coordsize="199,242" path="m16356,31261l16555,31261,16555,31019,16356,31019,16356,31261e" filled="false" stroked="true" strokeweight=".225606pt" strokecolor="#000000">
                <v:path arrowok="t"/>
              </v:shape>
            </v:group>
            <w10:wrap type="none"/>
          </v:group>
        </w:pict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876"/>
      </w:tblGrid>
      <w:tr>
        <w:trPr>
          <w:trHeight w:val="413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3"/>
              <w:ind w:left="248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Раздел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4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422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3"/>
              <w:ind w:left="307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Схема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расположения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25336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0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02"/>
              <w:ind w:left="566" w:right="0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9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2</w:t>
            </w:r>
            <w:r>
              <w:rPr>
                <w:rFonts w:ascii="ISOCPEUR" w:hAnsi="ISOCPEUR"/>
                <w:sz w:val="16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114"/>
              <w:ind w:left="13565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25:34:016701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204"/>
              <w:ind w:left="1705" w:right="16110" w:firstLine="556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Приморскийкрай</w:t>
            </w:r>
            <w:r>
              <w:rPr>
                <w:rFonts w:ascii="Times New Roman" w:hAnsi="Times New Roman"/>
                <w:b/>
                <w:i/>
                <w:color w:val="B80000"/>
                <w:w w:val="102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Уссурийский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городской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округ</w:t>
            </w:r>
            <w:r>
              <w:rPr>
                <w:rFonts w:ascii="Times New Roman" w:hAns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ISOCPEUR" w:hAnsi="ISOCPEUR" w:cs="ISOCPEUR" w:eastAsia="ISOCPEUR"/>
                <w:i/>
                <w:sz w:val="30"/>
                <w:szCs w:val="30"/>
              </w:rPr>
            </w:pPr>
          </w:p>
          <w:p>
            <w:pPr>
              <w:pStyle w:val="TableParagraph"/>
              <w:spacing w:line="169" w:lineRule="exact"/>
              <w:ind w:right="2923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4"/>
                <w:sz w:val="15"/>
              </w:rPr>
              <w:t>8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150" w:lineRule="exact"/>
              <w:ind w:right="2833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4"/>
                <w:sz w:val="15"/>
              </w:rPr>
              <w:t>9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tabs>
                <w:tab w:pos="800" w:val="left" w:leader="none"/>
              </w:tabs>
              <w:spacing w:line="184" w:lineRule="exact"/>
              <w:ind w:right="3744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141</w:t>
              <w:tab/>
            </w:r>
            <w:r>
              <w:rPr>
                <w:rFonts w:ascii="Times New Roman"/>
                <w:w w:val="105"/>
                <w:position w:val="3"/>
                <w:sz w:val="15"/>
              </w:rPr>
              <w:t>10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ISOCPEUR" w:hAnsi="ISOCPEUR" w:cs="ISOCPEUR" w:eastAsia="ISOCPEUR"/>
                <w:i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right="443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140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2519"/>
              <w:jc w:val="righ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sz w:val="19"/>
              </w:rPr>
              <w:t>25:18:000000:37</w:t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ISOCPEUR" w:hAnsi="ISOCPEUR" w:cs="ISOCPEUR" w:eastAsia="ISOCPEUR"/>
                <w:i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5816" w:right="0" w:firstLine="6734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газопровод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ISOCPEUR" w:hAnsi="ISOCPEUR" w:cs="ISOCPEUR" w:eastAsia="ISOCPEUR"/>
                <w:i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5816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25:34:016701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ISOCPEUR" w:hAnsi="ISOCPEUR" w:cs="ISOCPEUR" w:eastAsia="ISOCPEUR"/>
                <w:i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6583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25:34:016701:181(2)</w:t>
            </w:r>
            <w:r>
              <w:rPr>
                <w:rFonts w:asci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65"/>
              <w:ind w:right="3965"/>
              <w:jc w:val="righ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9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4</w:t>
            </w:r>
            <w:r>
              <w:rPr>
                <w:rFonts w:ascii="ISOCPEUR" w:hAnsi="ISOCPEUR"/>
                <w:sz w:val="16"/>
              </w:rPr>
            </w:r>
          </w:p>
        </w:tc>
      </w:tr>
      <w:tr>
        <w:trPr>
          <w:trHeight w:val="4785" w:hRule="exact"/>
        </w:trPr>
        <w:tc>
          <w:tcPr>
            <w:tcW w:w="20876" w:type="dxa"/>
            <w:tcBorders>
              <w:top w:val="single" w:sz="0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14076" w:val="right" w:leader="none"/>
              </w:tabs>
              <w:spacing w:line="323" w:lineRule="exact" w:before="61"/>
              <w:ind w:left="9500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Масштаб</w:t>
            </w:r>
            <w:r>
              <w:rPr>
                <w:rFonts w:ascii="Times New Roman" w:hAnsi="Times New Roman"/>
                <w:spacing w:val="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1:1000</w:t>
            </w:r>
            <w:r>
              <w:rPr>
                <w:rFonts w:ascii="ISOCPEUR" w:hAnsi="ISOCPEUR"/>
                <w:position w:val="-9"/>
                <w:sz w:val="25"/>
              </w:rPr>
              <w:tab/>
              <w:t>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56" w:lineRule="exact"/>
              <w:ind w:right="658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2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8" w:lineRule="exact"/>
              <w:ind w:right="644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color w:val="FF0000"/>
                <w:w w:val="99"/>
                <w:sz w:val="25"/>
              </w:rPr>
              <w:t>3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3" w:lineRule="exact"/>
              <w:ind w:right="6298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4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12994" w:val="left" w:leader="none"/>
              </w:tabs>
              <w:spacing w:line="232" w:lineRule="exact"/>
              <w:ind w:right="462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Используемые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условные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знаки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обозначения:</w:t>
            </w:r>
            <w:r>
              <w:rPr>
                <w:rFonts w:ascii="ISOCPEUR" w:hAnsi="ISOCPEUR"/>
                <w:w w:val="105"/>
                <w:sz w:val="25"/>
              </w:rPr>
              <w:tab/>
              <w:t>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41" w:lineRule="exact"/>
              <w:ind w:right="6095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6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2630" w:val="left" w:leader="none"/>
                <w:tab w:pos="14781" w:val="left" w:leader="none"/>
              </w:tabs>
              <w:spacing w:line="252" w:lineRule="exact"/>
              <w:ind w:left="473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00FF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0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Местоположение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инженерного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сооружения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(газопровод)</w:t>
            </w:r>
            <w:r>
              <w:rPr>
                <w:rFonts w:ascii="ISOCPEUR" w:hAnsi="ISOCPEUR"/>
                <w:w w:val="105"/>
                <w:position w:val="-6"/>
                <w:sz w:val="25"/>
              </w:rPr>
              <w:tab/>
              <w:t>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2780" w:val="left" w:leader="none"/>
                <w:tab w:pos="14907" w:val="left" w:leader="none"/>
              </w:tabs>
              <w:spacing w:line="232" w:lineRule="exact" w:before="0" w:after="0"/>
              <w:ind w:left="2779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Проектная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sz w:val="25"/>
              </w:rPr>
              <w:tab/>
              <w:t>8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17" w:lineRule="exact"/>
              <w:ind w:right="572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9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972" w:val="left" w:leader="none"/>
                <w:tab w:pos="15106" w:val="left" w:leader="none"/>
              </w:tabs>
              <w:spacing w:line="241" w:lineRule="exact"/>
              <w:ind w:left="467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3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position w:val="-7"/>
                <w:sz w:val="19"/>
              </w:rPr>
              <w:tab/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position w:val="-7"/>
                <w:sz w:val="19"/>
                <w:u w:val="single" w:color="000000"/>
              </w:rPr>
              <w:t>25:18:035201:137  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Кадастровый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земельного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участка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9"/>
                <w:sz w:val="25"/>
              </w:rPr>
              <w:tab/>
              <w:t>10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2759" w:val="left" w:leader="none"/>
                <w:tab w:pos="15187" w:val="left" w:leader="none"/>
              </w:tabs>
              <w:spacing w:line="250" w:lineRule="exact" w:before="0" w:after="0"/>
              <w:ind w:left="2758" w:right="0" w:hanging="114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земельных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участков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9"/>
                <w:sz w:val="25"/>
              </w:rPr>
              <w:tab/>
              <w:t>11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750" w:val="left" w:leader="none"/>
                <w:tab w:pos="14303" w:val="left" w:leader="none"/>
              </w:tabs>
              <w:spacing w:line="236" w:lineRule="exact"/>
              <w:ind w:right="454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color w:val="0000FF"/>
                <w:position w:val="-3"/>
                <w:sz w:val="23"/>
              </w:rPr>
              <w:t>25:34:016701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кадастрового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ISOCPEUR" w:hAnsi="ISOCPEUR"/>
                <w:w w:val="105"/>
                <w:position w:val="-7"/>
                <w:sz w:val="25"/>
              </w:rPr>
              <w:tab/>
              <w:t>12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2766" w:val="left" w:leader="none"/>
                <w:tab w:pos="15219" w:val="left" w:leader="none"/>
              </w:tabs>
              <w:spacing w:line="253" w:lineRule="exact" w:before="0" w:after="0"/>
              <w:ind w:left="2765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Граница  кадастрового</w:t>
            </w:r>
            <w:r>
              <w:rPr>
                <w:rFonts w:ascii="Times New Roman" w:hAnsi="Times New Roman"/>
                <w:spacing w:val="4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квартала</w:t>
            </w:r>
            <w:r>
              <w:rPr>
                <w:rFonts w:ascii="ISOCPEUR" w:hAnsi="ISOCPEUR"/>
                <w:position w:val="-8"/>
                <w:sz w:val="25"/>
              </w:rPr>
              <w:tab/>
              <w:t>13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985" w:val="left" w:leader="none"/>
                <w:tab w:pos="13558" w:val="left" w:leader="none"/>
              </w:tabs>
              <w:spacing w:line="240" w:lineRule="exact"/>
              <w:ind w:right="540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5"/>
              </w:rPr>
              <w:t>1</w:t>
              <w:tab/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-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Характерная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точка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проектной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границы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position w:val="-3"/>
                <w:sz w:val="25"/>
              </w:rPr>
              <w:tab/>
            </w:r>
            <w:r>
              <w:rPr>
                <w:rFonts w:ascii="ISOCPEUR" w:hAnsi="ISOCPEUR"/>
                <w:w w:val="95"/>
                <w:position w:val="-3"/>
                <w:sz w:val="25"/>
              </w:rPr>
              <w:t>14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2675" w:val="left" w:leader="none"/>
                <w:tab w:pos="15244" w:val="left" w:leader="none"/>
              </w:tabs>
              <w:spacing w:line="238" w:lineRule="exact"/>
              <w:ind w:left="498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B800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Установленные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границы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административно-территориального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1"/>
                <w:sz w:val="25"/>
              </w:rPr>
              <w:tab/>
              <w:t>15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844" w:val="left" w:leader="none"/>
                <w:tab w:pos="14442" w:val="left" w:leader="none"/>
              </w:tabs>
              <w:spacing w:line="294" w:lineRule="exact"/>
              <w:ind w:right="4564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-2"/>
                <w:sz w:val="15"/>
              </w:rPr>
              <w:t>Приморскийкрай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субъекта</w:t>
            </w:r>
            <w:r>
              <w:rPr>
                <w:rFonts w:ascii="Times New Roman" w:hAnsi="Times New Roman"/>
                <w:spacing w:val="-3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РФ,</w:t>
            </w:r>
            <w:r>
              <w:rPr>
                <w:rFonts w:ascii="ISOCPEUR" w:hAnsi="ISOCPEUR"/>
                <w:w w:val="105"/>
                <w:position w:val="10"/>
                <w:sz w:val="25"/>
              </w:rPr>
              <w:tab/>
              <w:t>16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5273" w:val="left" w:leader="none"/>
              </w:tabs>
              <w:spacing w:line="227" w:lineRule="exact"/>
              <w:ind w:left="461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4"/>
                <w:sz w:val="15"/>
              </w:rPr>
              <w:t>Уссурийский городской округ    </w:t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муниципального</w:t>
            </w:r>
            <w:r>
              <w:rPr>
                <w:rFonts w:ascii="Times New Roman" w:hAnsi="Times New Roman"/>
                <w:spacing w:val="-3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10"/>
                <w:sz w:val="25"/>
              </w:rPr>
              <w:tab/>
              <w:t>17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4518" w:val="left" w:leader="none"/>
              </w:tabs>
              <w:spacing w:line="243" w:lineRule="exact"/>
              <w:ind w:right="511"/>
              <w:jc w:val="righ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ISOCPEUR" w:hAnsi="ISOCPEUR"/>
                <w:w w:val="95"/>
                <w:position w:val="11"/>
                <w:sz w:val="25"/>
              </w:rPr>
              <w:t>18</w:t>
              <w:tab/>
            </w:r>
            <w:r>
              <w:rPr>
                <w:rFonts w:ascii="Times New Roman" w:hAnsi="Times New Roman"/>
                <w:sz w:val="19"/>
              </w:rPr>
              <w:t>Лист</w:t>
            </w:r>
            <w:r>
              <w:rPr>
                <w:rFonts w:ascii="Times New Roman" w:hAnsi="Times New Roman"/>
                <w:spacing w:val="18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3</w:t>
            </w:r>
          </w:p>
          <w:p>
            <w:pPr>
              <w:pStyle w:val="TableParagraph"/>
              <w:spacing w:line="234" w:lineRule="exact"/>
              <w:ind w:right="5481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5"/>
                <w:sz w:val="25"/>
              </w:rPr>
              <w:t>19</w:t>
            </w:r>
            <w:r>
              <w:rPr>
                <w:rFonts w:ascii="ISOCPEUR"/>
                <w:sz w:val="25"/>
              </w:rPr>
            </w:r>
          </w:p>
        </w:tc>
      </w:tr>
    </w:tbl>
    <w:p>
      <w:pPr>
        <w:spacing w:before="84"/>
        <w:ind w:left="0" w:right="351" w:firstLine="0"/>
        <w:jc w:val="right"/>
        <w:rPr>
          <w:rFonts w:ascii="ISOCPEUR" w:hAnsi="ISOCPEUR" w:cs="ISOCPEUR" w:eastAsia="ISOCPEUR"/>
          <w:sz w:val="16"/>
          <w:szCs w:val="16"/>
        </w:rPr>
      </w:pPr>
      <w:bookmarkStart w:name="план границ 1 зона-3" w:id="3"/>
      <w:bookmarkEnd w:id="3"/>
      <w:r>
        <w:rPr/>
      </w:r>
      <w:r>
        <w:rPr>
          <w:rFonts w:ascii="ISOCPEUR" w:hAnsi="ISOCPEUR"/>
          <w:i/>
          <w:w w:val="105"/>
          <w:sz w:val="16"/>
        </w:rPr>
        <w:t>Формат:</w:t>
      </w:r>
      <w:r>
        <w:rPr>
          <w:rFonts w:ascii="ISOCPEUR" w:hAnsi="ISOCPEUR"/>
          <w:i/>
          <w:spacing w:val="-47"/>
          <w:w w:val="105"/>
          <w:sz w:val="16"/>
        </w:rPr>
        <w:t> </w:t>
      </w:r>
      <w:r>
        <w:rPr>
          <w:rFonts w:ascii="ISOCPEUR" w:hAnsi="ISOCPEUR"/>
          <w:i/>
          <w:w w:val="105"/>
          <w:sz w:val="16"/>
        </w:rPr>
        <w:t>А2</w:t>
      </w:r>
      <w:r>
        <w:rPr>
          <w:rFonts w:ascii="ISOCPEUR" w:hAnsi="ISOCPEUR"/>
          <w:sz w:val="16"/>
        </w:rPr>
      </w:r>
    </w:p>
    <w:p>
      <w:pPr>
        <w:spacing w:after="0"/>
        <w:jc w:val="right"/>
        <w:rPr>
          <w:rFonts w:ascii="ISOCPEUR" w:hAnsi="ISOCPEUR" w:cs="ISOCPEUR" w:eastAsia="ISOCPEUR"/>
          <w:sz w:val="16"/>
          <w:szCs w:val="16"/>
        </w:rPr>
        <w:sectPr>
          <w:pgSz w:w="22400" w:h="31660"/>
          <w:pgMar w:top="280" w:bottom="0" w:left="1060" w:right="220"/>
        </w:sectPr>
      </w:pPr>
    </w:p>
    <w:p>
      <w:pPr>
        <w:spacing w:line="240" w:lineRule="auto" w:before="6"/>
        <w:rPr>
          <w:rFonts w:ascii="ISOCPEUR" w:hAnsi="ISOCPEUR" w:cs="ISOCPEUR" w:eastAsia="ISOCPEUR"/>
          <w:i/>
          <w:sz w:val="6"/>
          <w:szCs w:val="6"/>
        </w:rPr>
      </w:pPr>
      <w:r>
        <w:rPr/>
        <w:pict>
          <v:group style="position:absolute;margin-left:.225659pt;margin-top:.037676pt;width:1119.7pt;height:1583.3pt;mso-position-horizontal-relative:page;mso-position-vertical-relative:page;z-index:-481912" coordorigin="5,1" coordsize="22394,31666">
            <v:shape style="position:absolute;left:1171;top:1203;width:20871;height:25331" type="#_x0000_t75" stroked="false">
              <v:imagedata r:id="rId13" o:title=""/>
            </v:shape>
            <v:group style="position:absolute;left:7052;top:1203;width:12440;height:25331" coordorigin="7052,1203" coordsize="12440,25331">
              <v:shape style="position:absolute;left:7052;top:1203;width:12440;height:25331" coordorigin="7052,1203" coordsize="12440,25331" path="m7052,1203l7860,2895,8232,3202,15558,18189,19492,26534e" filled="false" stroked="true" strokeweight=".676817pt" strokecolor="#000000">
                <v:path arrowok="t"/>
              </v:shape>
            </v:group>
            <v:group style="position:absolute;left:4532;top:1203;width:12375;height:25331" coordorigin="4532,1203" coordsize="12375,25331">
              <v:shape style="position:absolute;left:4532;top:1203;width:12375;height:25331" coordorigin="4532,1203" coordsize="12375,25331" path="m16907,26534l16508,25713,15316,23577,14134,21948,9227,12057,4623,1704,4569,1330,4532,1203e" filled="false" stroked="true" strokeweight=".676817pt" strokecolor="#000000">
                <v:path arrowok="t"/>
              </v:shape>
            </v:group>
            <v:group style="position:absolute;left:8857;top:26464;width:332;height:70" coordorigin="8857,26464" coordsize="332,70">
              <v:shape style="position:absolute;left:8857;top:26464;width:332;height:70" coordorigin="8857,26464" coordsize="332,70" path="m8857,26534l9117,26464,9189,26534e" filled="false" stroked="true" strokeweight=".676817pt" strokecolor="#000000">
                <v:path arrowok="t"/>
              </v:shape>
            </v:group>
            <v:group style="position:absolute;left:1171;top:3157;width:14559;height:23378" coordorigin="1171,3157" coordsize="14559,23378">
              <v:shape style="position:absolute;left:1171;top:3157;width:14559;height:23378" coordorigin="1171,3157" coordsize="14559,23378" path="m15729,26534l5399,4601,1171,3157e" filled="false" stroked="true" strokeweight=".676817pt" strokecolor="#000000">
                <v:path arrowok="t"/>
              </v:shape>
            </v:group>
            <v:group style="position:absolute;left:14870;top:5212;width:7172;height:17559" coordorigin="14870,5212" coordsize="7172,17559">
              <v:shape style="position:absolute;left:14870;top:5212;width:7172;height:17559" coordorigin="14870,5212" coordsize="7172,17559" path="m22042,5212l14870,8179,22042,22771e" filled="false" stroked="true" strokeweight=".676817pt" strokecolor="#000000">
                <v:path arrowok="t"/>
              </v:shape>
            </v:group>
            <v:group style="position:absolute;left:3549;top:1203;width:12298;height:25331" coordorigin="3549,1203" coordsize="12298,25331">
              <v:shape style="position:absolute;left:3549;top:1203;width:12298;height:25331" coordorigin="3549,1203" coordsize="12298,25331" path="m15847,26534l14213,23067,5067,3813,3549,1203e" filled="false" stroked="true" strokeweight=".676817pt" strokecolor="#00ff00">
                <v:path arrowok="t"/>
              </v:shape>
            </v:group>
            <v:group style="position:absolute;left:19400;top:2801;width:796;height:796" coordorigin="19400,2801" coordsize="796,796">
              <v:shape style="position:absolute;left:19400;top:2801;width:796;height:796" coordorigin="19400,2801" coordsize="796,796" path="m20196,3183l20188,3118,20171,3058,20144,3002,20110,2951,20068,2906,20020,2868,19967,2838,19909,2816,19847,2803,19782,2801,19749,2803,19687,2816,19628,2838,19575,2869,19527,2907,19485,2952,19451,3003,19425,3059,19408,3119,19400,3182,19400,3215,19403,3247,19416,3310,19438,3368,19468,3422,19506,3470,19551,3511,19602,3545,19658,3572,19718,3589,19781,3597,19814,3597,19847,3594,19909,3581,19968,3559,20021,3529,20069,3490,20111,3445,20145,3395,20171,3339,20188,3279,20196,3215,20196,3183e" filled="false" stroked="true" strokeweight=".67682pt" strokecolor="#000000">
                <v:path arrowok="t"/>
              </v:shape>
            </v:group>
            <v:group style="position:absolute;left:19542;top:2920;width:515;height:560" coordorigin="19542,2920" coordsize="515,560">
              <v:shape style="position:absolute;left:19542;top:2920;width:515;height:560" coordorigin="19542,2920" coordsize="515,560" path="m20056,2920l19542,3480e" filled="false" stroked="true" strokeweight=".676817pt" strokecolor="#000000">
                <v:path arrowok="t"/>
              </v:shape>
            </v:group>
            <v:group style="position:absolute;left:19519;top:2943;width:560;height:515" coordorigin="19519,2943" coordsize="560,515">
              <v:shape style="position:absolute;left:19519;top:2943;width:560;height:515" coordorigin="19519,2943" coordsize="560,515" path="m20079,3457l19519,2943e" filled="false" stroked="true" strokeweight=".676817pt" strokecolor="#000000">
                <v:path arrowok="t"/>
              </v:shape>
            </v:group>
            <v:group style="position:absolute;left:19750;top:1979;width:50;height:1221" coordorigin="19750,1979" coordsize="50,1221">
              <v:shape style="position:absolute;left:19750;top:1979;width:50;height:1221" coordorigin="19750,1979" coordsize="50,1221" path="m19799,3200l19799,3200,19750,1979e" filled="false" stroked="true" strokeweight=".676817pt" strokecolor="#000000">
                <v:path arrowok="t"/>
              </v:shape>
            </v:group>
            <v:group style="position:absolute;left:19156;top:3175;width:1286;height:52" coordorigin="19156,3175" coordsize="1286,52">
              <v:shape style="position:absolute;left:19156;top:3175;width:1286;height:52" coordorigin="19156,3175" coordsize="1286,52" path="m20442,3175l19156,3227e" filled="false" stroked="true" strokeweight=".676817pt" strokecolor="#000000">
                <v:path arrowok="t"/>
              </v:shape>
            </v:group>
            <v:group style="position:absolute;left:19799;top:3200;width:25;height:643" coordorigin="19799,3200" coordsize="25,643">
              <v:shape style="position:absolute;left:19799;top:3200;width:25;height:643" coordorigin="19799,3200" coordsize="25,643" path="m19824,3843l19799,3200e" filled="false" stroked="true" strokeweight=".676817pt" strokecolor="#000000">
                <v:path arrowok="t"/>
              </v:shape>
            </v:group>
            <v:group style="position:absolute;left:19887;top:2920;width:170;height:276" coordorigin="19887,2920" coordsize="170,276">
              <v:shape style="position:absolute;left:19887;top:2920;width:170;height:276" coordorigin="19887,2920" coordsize="170,276" path="m20056,2920l19887,3195e" filled="false" stroked="true" strokeweight=".676817pt" strokecolor="#000000">
                <v:path arrowok="t"/>
              </v:shape>
            </v:group>
            <v:group style="position:absolute;left:19519;top:2943;width:276;height:262" coordorigin="19519,2943" coordsize="276,262">
              <v:shape style="position:absolute;left:19519;top:2943;width:276;height:262" coordorigin="19519,2943" coordsize="276,262" path="m19709,3204l19519,2943,19795,3110e" filled="false" stroked="true" strokeweight=".676817pt" strokecolor="#000000">
                <v:path arrowok="t"/>
              </v:shape>
            </v:group>
            <v:group style="position:absolute;left:19542;top:3204;width:260;height:276" coordorigin="19542,3204" coordsize="260,276">
              <v:shape style="position:absolute;left:19542;top:3204;width:260;height:276" coordorigin="19542,3204" coordsize="260,276" path="m19801,3290l19542,3480,19709,3204e" filled="false" stroked="true" strokeweight=".676817pt" strokecolor="#000000">
                <v:path arrowok="t"/>
              </v:shape>
            </v:group>
            <v:group style="position:absolute;left:19801;top:3195;width:278;height:262" coordorigin="19801,3195" coordsize="278,262">
              <v:shape style="position:absolute;left:19801;top:3195;width:278;height:262" coordorigin="19801,3195" coordsize="278,262" path="m19887,3195l20079,3457,19801,3290e" filled="false" stroked="true" strokeweight=".676817pt" strokecolor="#000000">
                <v:path arrowok="t"/>
              </v:shape>
            </v:group>
            <v:group style="position:absolute;left:19795;top:2920;width:262;height:190" coordorigin="19795,2920" coordsize="262,190">
              <v:shape style="position:absolute;left:19795;top:2920;width:262;height:190" coordorigin="19795,2920" coordsize="262,190" path="m19795,3110l20056,2920e" filled="false" stroked="true" strokeweight=".676817pt" strokecolor="#000000">
                <v:path arrowok="t"/>
              </v:shape>
            </v:group>
            <v:group style="position:absolute;left:19156;top:1979;width:1286;height:1864" coordorigin="19156,1979" coordsize="1286,1864">
              <v:shape style="position:absolute;left:19156;top:1979;width:1286;height:1864" coordorigin="19156,1979" coordsize="1286,1864" path="m19851,3143l20442,3175,19856,3252,19824,3843,19747,3256,19156,3227,19743,3148,19750,1979,19851,3143e" filled="false" stroked="true" strokeweight=".676817pt" strokecolor="#000000">
                <v:path arrowok="t"/>
              </v:shape>
            </v:group>
            <v:group style="position:absolute;left:19799;top:3143;width:643;height:57" coordorigin="19799,3143" coordsize="643,57">
              <v:shape style="position:absolute;left:19799;top:3143;width:643;height:57" coordorigin="19799,3143" coordsize="643,57" path="m19799,3200l20442,3175,19851,3143,19799,3200xe" filled="true" fillcolor="#000000" stroked="false">
                <v:path arrowok="t"/>
                <v:fill type="solid"/>
              </v:shape>
            </v:group>
            <v:group style="position:absolute;left:19799;top:3143;width:643;height:57" coordorigin="19799,3143" coordsize="643,57">
              <v:shape style="position:absolute;left:19799;top:3143;width:643;height:57" coordorigin="19799,3143" coordsize="643,57" path="m20442,3175l19851,3143,19799,3200,20442,3175xe" filled="false" stroked="true" strokeweight="0pt" strokecolor="#000000">
                <v:path arrowok="t"/>
              </v:shape>
            </v:group>
            <v:group style="position:absolute;left:19856;top:3243;width:224;height:215" coordorigin="19856,3243" coordsize="224,215">
              <v:shape style="position:absolute;left:19856;top:3243;width:224;height:215" coordorigin="19856,3243" coordsize="224,215" path="m19856,3252l20079,3457,19921,3243,19856,3252xe" filled="true" fillcolor="#000000" stroked="false">
                <v:path arrowok="t"/>
                <v:fill type="solid"/>
              </v:shape>
            </v:group>
            <v:group style="position:absolute;left:19856;top:3243;width:224;height:215" coordorigin="19856,3243" coordsize="224,215">
              <v:shape style="position:absolute;left:19856;top:3243;width:224;height:215" coordorigin="19856,3243" coordsize="224,215" path="m20079,3457l19921,3243,19856,3252,20079,3457xe" filled="false" stroked="true" strokeweight="0pt" strokecolor="#000000">
                <v:path arrowok="t"/>
              </v:shape>
            </v:group>
            <v:group style="position:absolute;left:19799;top:3200;width:57;height:643" coordorigin="19799,3200" coordsize="57,643">
              <v:shape style="position:absolute;left:19799;top:3200;width:57;height:643" coordorigin="19799,3200" coordsize="57,643" path="m19799,3200l19824,3843,19856,3252,19799,3200xe" filled="true" fillcolor="#000000" stroked="false">
                <v:path arrowok="t"/>
                <v:fill type="solid"/>
              </v:shape>
            </v:group>
            <v:group style="position:absolute;left:19799;top:3200;width:57;height:643" coordorigin="19799,3200" coordsize="57,643">
              <v:shape style="position:absolute;left:19799;top:3200;width:57;height:643" coordorigin="19799,3200" coordsize="57,643" path="m19824,3843l19856,3252,19799,3200,19824,3843xe" filled="false" stroked="true" strokeweight="0pt" strokecolor="#000000">
                <v:path arrowok="t"/>
              </v:shape>
            </v:group>
            <v:group style="position:absolute;left:19542;top:3256;width:215;height:224" coordorigin="19542,3256" coordsize="215,224">
              <v:shape style="position:absolute;left:19542;top:3256;width:215;height:224" coordorigin="19542,3256" coordsize="215,224" path="m19542,3480l19756,3324,19747,3256,19542,3480xe" filled="true" fillcolor="#000000" stroked="false">
                <v:path arrowok="t"/>
                <v:fill type="solid"/>
              </v:shape>
            </v:group>
            <v:group style="position:absolute;left:19542;top:3256;width:215;height:224" coordorigin="19542,3256" coordsize="215,224">
              <v:shape style="position:absolute;left:19542;top:3256;width:215;height:224" coordorigin="19542,3256" coordsize="215,224" path="m19542,3480l19756,3324,19747,3256,19542,3480xe" filled="false" stroked="true" strokeweight="0pt" strokecolor="#000000">
                <v:path arrowok="t"/>
              </v:shape>
            </v:group>
            <v:group style="position:absolute;left:19156;top:3200;width:643;height:57" coordorigin="19156,3200" coordsize="643,57">
              <v:shape style="position:absolute;left:19156;top:3200;width:643;height:57" coordorigin="19156,3200" coordsize="643,57" path="m19156,3227l19747,3256,19799,3200,19156,3227xe" filled="true" fillcolor="#000000" stroked="false">
                <v:path arrowok="t"/>
                <v:fill type="solid"/>
              </v:shape>
            </v:group>
            <v:group style="position:absolute;left:19156;top:3200;width:643;height:57" coordorigin="19156,3200" coordsize="643,57">
              <v:shape style="position:absolute;left:19156;top:3200;width:643;height:57" coordorigin="19156,3200" coordsize="643,57" path="m19156,3227l19747,3256,19799,3200,19156,3227xe" filled="false" stroked="true" strokeweight="0pt" strokecolor="#000000">
                <v:path arrowok="t"/>
              </v:shape>
            </v:group>
            <v:group style="position:absolute;left:19519;top:2943;width:224;height:215" coordorigin="19519,2943" coordsize="224,215">
              <v:shape style="position:absolute;left:19519;top:2943;width:224;height:215" coordorigin="19519,2943" coordsize="224,215" path="m19519,2943l19675,3157,19743,3148,19519,2943xe" filled="true" fillcolor="#000000" stroked="false">
                <v:path arrowok="t"/>
                <v:fill type="solid"/>
              </v:shape>
            </v:group>
            <v:group style="position:absolute;left:19519;top:2943;width:224;height:215" coordorigin="19519,2943" coordsize="224,215">
              <v:shape style="position:absolute;left:19519;top:2943;width:224;height:215" coordorigin="19519,2943" coordsize="224,215" path="m19519,2943l19675,3157,19743,3148,19519,2943xe" filled="false" stroked="true" strokeweight="0pt" strokecolor="#000000">
                <v:path arrowok="t"/>
              </v:shape>
            </v:group>
            <v:group style="position:absolute;left:19743;top:1979;width:57;height:1221" coordorigin="19743,1979" coordsize="57,1221">
              <v:shape style="position:absolute;left:19743;top:1979;width:57;height:1221" coordorigin="19743,1979" coordsize="57,1221" path="m19743,3148l19799,3200,19750,1979,19743,3148xe" filled="true" fillcolor="#000000" stroked="false">
                <v:path arrowok="t"/>
                <v:fill type="solid"/>
              </v:shape>
            </v:group>
            <v:group style="position:absolute;left:19743;top:1979;width:57;height:1221" coordorigin="19743,1979" coordsize="57,1221">
              <v:shape style="position:absolute;left:19743;top:1979;width:57;height:1221" coordorigin="19743,1979" coordsize="57,1221" path="m19750,1979l19743,3148,19799,3200,19750,1979xe" filled="false" stroked="true" strokeweight="0pt" strokecolor="#000000">
                <v:path arrowok="t"/>
              </v:shape>
            </v:group>
            <v:group style="position:absolute;left:19844;top:2920;width:213;height:224" coordorigin="19844,2920" coordsize="213,224">
              <v:shape style="position:absolute;left:19844;top:2920;width:213;height:224" coordorigin="19844,2920" coordsize="213,224" path="m19844,3076l19851,3143,20056,2920,19844,3076xe" filled="true" fillcolor="#000000" stroked="false">
                <v:path arrowok="t"/>
                <v:fill type="solid"/>
              </v:shape>
            </v:group>
            <v:group style="position:absolute;left:19844;top:2920;width:213;height:224" coordorigin="19844,2920" coordsize="213,224">
              <v:shape style="position:absolute;left:19844;top:2920;width:213;height:224" coordorigin="19844,2920" coordsize="213,224" path="m20056,2920l19844,3076,19851,3143,20056,2920xe" filled="false" stroked="true" strokeweight="0pt" strokecolor="#000000">
                <v:path arrowok="t"/>
              </v:shape>
            </v:group>
            <v:group style="position:absolute;left:10421;top:14428;width:580;height:655" coordorigin="10421,14428" coordsize="580,655">
              <v:shape style="position:absolute;left:10421;top:14428;width:580;height:655" coordorigin="10421,14428" coordsize="580,655" path="m10421,15082l10980,14428,11001,14428e" filled="false" stroked="true" strokeweight=".338409pt" strokecolor="#000000">
                <v:path arrowok="t"/>
              </v:shape>
            </v:group>
            <v:group style="position:absolute;left:3673;top:1203;width:12291;height:25331" coordorigin="3673,1203" coordsize="12291,25331">
              <v:shape style="position:absolute;left:3673;top:1203;width:12291;height:25331" coordorigin="3673,1203" coordsize="12291,25331" path="m3673,1203l5162,3764,14310,23019,15964,26534e" filled="false" stroked="true" strokeweight=".78962pt" strokecolor="#ff0000">
                <v:path arrowok="t"/>
              </v:shape>
            </v:group>
            <v:group style="position:absolute;left:3427;top:1203;width:12303;height:25331" coordorigin="3427,1203" coordsize="12303,25331">
              <v:shape style="position:absolute;left:3427;top:1203;width:12303;height:25331" coordorigin="3427,1203" coordsize="12303,25331" path="m15729,26534l14116,23112,4975,3863,3427,1203e" filled="false" stroked="true" strokeweight=".78962pt" strokecolor="#ff0000">
                <v:path arrowok="t"/>
              </v:shape>
            </v:group>
            <v:group style="position:absolute;left:5160;top:3737;width:7;height:2" coordorigin="5160,3737" coordsize="7,2">
              <v:shape style="position:absolute;left:5160;top:3737;width:7;height:2" coordorigin="5160,3737" coordsize="7,0" path="m5160,3737l5166,3737e" filled="false" stroked="true" strokeweight="0pt" strokecolor="#000000">
                <v:path arrowok="t"/>
              </v:shape>
            </v:group>
            <v:group style="position:absolute;left:5160;top:3737;width:7;height:2" coordorigin="5160,3737" coordsize="7,2">
              <v:shape style="position:absolute;left:5160;top:3737;width:7;height:2" coordorigin="5160,3737" coordsize="7,0" path="m5160,3737l5166,3737e" filled="false" stroked="true" strokeweight="0pt" strokecolor="#000000">
                <v:path arrowok="t"/>
              </v:shape>
            </v:group>
            <v:group style="position:absolute;left:5157;top:3737;width:12;height:2" coordorigin="5157,3737" coordsize="12,2">
              <v:shape style="position:absolute;left:5157;top:3737;width:12;height:2" coordorigin="5157,3737" coordsize="12,0" path="m5157,3737l5169,3737e" filled="false" stroked="true" strokeweight="0pt" strokecolor="#000000">
                <v:path arrowok="t"/>
              </v:shape>
            </v:group>
            <v:group style="position:absolute;left:5160;top:3737;width:10;height:2" coordorigin="5160,3737" coordsize="10,2">
              <v:shape style="position:absolute;left:5160;top:3737;width:10;height:2" coordorigin="5160,3737" coordsize="10,0" path="m5160,3737l5169,3737e" filled="false" stroked="true" strokeweight="0pt" strokecolor="#000000">
                <v:path arrowok="t"/>
              </v:shape>
            </v:group>
            <v:group style="position:absolute;left:5157;top:3737;width:12;height:2" coordorigin="5157,3737" coordsize="12,2">
              <v:shape style="position:absolute;left:5157;top:3737;width:12;height:2" coordorigin="5157,3737" coordsize="12,0" path="m5157,3737l5169,3737e" filled="false" stroked="true" strokeweight="0pt" strokecolor="#000000">
                <v:path arrowok="t"/>
              </v:shape>
            </v:group>
            <v:group style="position:absolute;left:5155;top:3737;width:16;height:2" coordorigin="5155,3737" coordsize="16,2">
              <v:shape style="position:absolute;left:5155;top:3737;width:16;height:2" coordorigin="5155,3737" coordsize="16,0" path="m5155,3737l5171,3737e" filled="false" stroked="true" strokeweight="0pt" strokecolor="#000000">
                <v:path arrowok="t"/>
              </v:shape>
            </v:group>
            <v:group style="position:absolute;left:5157;top:3737;width:14;height:2" coordorigin="5157,3737" coordsize="14,2">
              <v:shape style="position:absolute;left:5157;top:3737;width:14;height:2" coordorigin="5157,3737" coordsize="14,0" path="m5157,3737l5171,3737e" filled="false" stroked="true" strokeweight="0pt" strokecolor="#000000">
                <v:path arrowok="t"/>
              </v:shape>
            </v:group>
            <v:group style="position:absolute;left:5155;top:3737;width:16;height:2" coordorigin="5155,3737" coordsize="16,2">
              <v:shape style="position:absolute;left:5155;top:3737;width:16;height:2" coordorigin="5155,3737" coordsize="16,0" path="m5155,3737l5171,3737e" filled="false" stroked="true" strokeweight="0pt" strokecolor="#000000">
                <v:path arrowok="t"/>
              </v:shape>
            </v:group>
            <v:group style="position:absolute;left:5153;top:3737;width:21;height:3" coordorigin="5153,3737" coordsize="21,3">
              <v:shape style="position:absolute;left:5153;top:3737;width:21;height:3" coordorigin="5153,3737" coordsize="21,3" path="m5153,3739l5173,3739,5155,3737,5153,3739xe" filled="true" fillcolor="#000000" stroked="false">
                <v:path arrowok="t"/>
                <v:fill type="solid"/>
              </v:shape>
              <v:shape style="position:absolute;left:5153;top:3737;width:21;height:3" coordorigin="5153,3737" coordsize="21,3" path="m5155,3737l5173,3739,5171,3737,5155,3737xe" filled="true" fillcolor="#000000" stroked="false">
                <v:path arrowok="t"/>
                <v:fill type="solid"/>
              </v:shape>
            </v:group>
            <v:group style="position:absolute;left:5155;top:3737;width:19;height:3" coordorigin="5155,3737" coordsize="19,3">
              <v:shape style="position:absolute;left:5155;top:3737;width:19;height:3" coordorigin="5155,3737" coordsize="19,3" path="m5171,3737l5155,3737,5173,3739,5171,3737xe" filled="false" stroked="true" strokeweight="0pt" strokecolor="#000000">
                <v:path arrowok="t"/>
              </v:shape>
            </v:group>
            <v:group style="position:absolute;left:5153;top:3737;width:21;height:3" coordorigin="5153,3737" coordsize="21,3">
              <v:shape style="position:absolute;left:5153;top:3737;width:21;height:3" coordorigin="5153,3737" coordsize="21,3" path="m5155,3737l5173,3739,5153,3739,5155,3737xe" filled="false" stroked="true" strokeweight="0pt" strokecolor="#000000">
                <v:path arrowok="t"/>
              </v:shape>
            </v:group>
            <v:group style="position:absolute;left:5151;top:3739;width:25;height:2" coordorigin="5151,3739" coordsize="25,2">
              <v:shape style="position:absolute;left:5151;top:3739;width:25;height:2" coordorigin="5151,3739" coordsize="25,0" path="m5151,3739l5175,3739e" filled="false" stroked="true" strokeweight="0pt" strokecolor="#000000">
                <v:path arrowok="t"/>
              </v:shape>
            </v:group>
            <v:group style="position:absolute;left:5153;top:3739;width:23;height:2" coordorigin="5153,3739" coordsize="23,2">
              <v:shape style="position:absolute;left:5153;top:3739;width:23;height:2" coordorigin="5153,3739" coordsize="23,0" path="m5153,3739l5175,3739e" filled="false" stroked="true" strokeweight="0pt" strokecolor="#000000">
                <v:path arrowok="t"/>
              </v:shape>
            </v:group>
            <v:group style="position:absolute;left:5151;top:3739;width:25;height:2" coordorigin="5151,3739" coordsize="25,2">
              <v:shape style="position:absolute;left:5151;top:3739;width:25;height:2" coordorigin="5151,3739" coordsize="25,0" path="m5151,3739l5175,3739e" filled="false" stroked="true" strokeweight="0pt" strokecolor="#000000">
                <v:path arrowok="t"/>
              </v:shape>
            </v:group>
            <v:group style="position:absolute;left:5148;top:3740;width:30;height:2" coordorigin="5148,3740" coordsize="30,2">
              <v:shape style="position:absolute;left:5148;top:3740;width:30;height:2" coordorigin="5148,3740" coordsize="30,0" path="m5148,3740l5178,3740e" filled="false" stroked="true" strokeweight=".112803pt" strokecolor="#000000">
                <v:path arrowok="t"/>
              </v:shape>
            </v:group>
            <v:group style="position:absolute;left:5151;top:3739;width:28;height:3" coordorigin="5151,3739" coordsize="28,3">
              <v:shape style="position:absolute;left:5151;top:3739;width:28;height:3" coordorigin="5151,3739" coordsize="28,3" path="m5175,3739l5151,3739,5178,3741,5175,3739xe" filled="false" stroked="true" strokeweight="0pt" strokecolor="#000000">
                <v:path arrowok="t"/>
              </v:shape>
            </v:group>
            <v:group style="position:absolute;left:5148;top:3739;width:30;height:3" coordorigin="5148,3739" coordsize="30,3">
              <v:shape style="position:absolute;left:5148;top:3739;width:30;height:3" coordorigin="5148,3739" coordsize="30,3" path="m5151,3739l5178,3741,5148,3741,5151,3739xe" filled="false" stroked="true" strokeweight="0pt" strokecolor="#000000">
                <v:path arrowok="t"/>
              </v:shape>
            </v:group>
            <v:group style="position:absolute;left:5146;top:3742;width:34;height:2" coordorigin="5146,3742" coordsize="34,2">
              <v:shape style="position:absolute;left:5146;top:3742;width:34;height:2" coordorigin="5146,3742" coordsize="34,0" path="m5146,3742l5180,3742e" filled="false" stroked="true" strokeweight=".112803pt" strokecolor="#000000">
                <v:path arrowok="t"/>
              </v:shape>
            </v:group>
            <v:group style="position:absolute;left:5148;top:3741;width:32;height:3" coordorigin="5148,3741" coordsize="32,3">
              <v:shape style="position:absolute;left:5148;top:3741;width:32;height:3" coordorigin="5148,3741" coordsize="32,3" path="m5178,3741l5148,3741,5180,3744,5178,3741xe" filled="false" stroked="true" strokeweight="0pt" strokecolor="#000000">
                <v:path arrowok="t"/>
              </v:shape>
            </v:group>
            <v:group style="position:absolute;left:5146;top:3741;width:34;height:3" coordorigin="5146,3741" coordsize="34,3">
              <v:shape style="position:absolute;left:5146;top:3741;width:34;height:3" coordorigin="5146,3741" coordsize="34,3" path="m5148,3741l5180,3744,5146,3744,5148,3741xe" filled="false" stroked="true" strokeweight="0pt" strokecolor="#000000">
                <v:path arrowok="t"/>
              </v:shape>
            </v:group>
            <v:group style="position:absolute;left:5144;top:3744;width:39;height:2" coordorigin="5144,3744" coordsize="39,2">
              <v:shape style="position:absolute;left:5144;top:3744;width:39;height:2" coordorigin="5144,3744" coordsize="39,0" path="m5144,3744l5182,3744e" filled="false" stroked="true" strokeweight="0pt" strokecolor="#000000">
                <v:path arrowok="t"/>
              </v:shape>
            </v:group>
            <v:group style="position:absolute;left:5146;top:3744;width:37;height:2" coordorigin="5146,3744" coordsize="37,2">
              <v:shape style="position:absolute;left:5146;top:3744;width:37;height:2" coordorigin="5146,3744" coordsize="37,0" path="m5146,3744l5182,3744e" filled="false" stroked="true" strokeweight="0pt" strokecolor="#000000">
                <v:path arrowok="t"/>
              </v:shape>
            </v:group>
            <v:group style="position:absolute;left:5144;top:3744;width:39;height:2" coordorigin="5144,3744" coordsize="39,2">
              <v:shape style="position:absolute;left:5144;top:3744;width:39;height:2" coordorigin="5144,3744" coordsize="39,0" path="m5144,3744l5182,3744e" filled="false" stroked="true" strokeweight="0pt" strokecolor="#000000">
                <v:path arrowok="t"/>
              </v:shape>
            </v:group>
            <v:group style="position:absolute;left:5142;top:3745;width:43;height:2" coordorigin="5142,3745" coordsize="43,2">
              <v:shape style="position:absolute;left:5142;top:3745;width:43;height:2" coordorigin="5142,3745" coordsize="43,0" path="m5142,3745l5184,3745e" filled="false" stroked="true" strokeweight=".112803pt" strokecolor="#000000">
                <v:path arrowok="t"/>
              </v:shape>
            </v:group>
            <v:group style="position:absolute;left:5144;top:3744;width:41;height:3" coordorigin="5144,3744" coordsize="41,3">
              <v:shape style="position:absolute;left:5144;top:3744;width:41;height:3" coordorigin="5144,3744" coordsize="41,3" path="m5182,3744l5144,3744,5184,3746,5182,3744xe" filled="false" stroked="true" strokeweight="0pt" strokecolor="#000000">
                <v:path arrowok="t"/>
              </v:shape>
            </v:group>
            <v:group style="position:absolute;left:5142;top:3744;width:43;height:3" coordorigin="5142,3744" coordsize="43,3">
              <v:shape style="position:absolute;left:5142;top:3744;width:43;height:3" coordorigin="5142,3744" coordsize="43,3" path="m5144,3744l5184,3746,5142,3746,5144,3744xe" filled="false" stroked="true" strokeweight="0pt" strokecolor="#000000">
                <v:path arrowok="t"/>
              </v:shape>
            </v:group>
            <v:group style="position:absolute;left:5142;top:3747;width:43;height:2" coordorigin="5142,3747" coordsize="43,2">
              <v:shape style="position:absolute;left:5142;top:3747;width:43;height:2" coordorigin="5142,3747" coordsize="43,0" path="m5142,3747l5184,3747e" filled="false" stroked="true" strokeweight=".112803pt" strokecolor="#000000">
                <v:path arrowok="t"/>
              </v:shape>
            </v:group>
            <v:group style="position:absolute;left:5142;top:3746;width:43;height:3" coordorigin="5142,3746" coordsize="43,3">
              <v:shape style="position:absolute;left:5142;top:3746;width:43;height:3" coordorigin="5142,3746" coordsize="43,3" path="m5184,3746l5142,3746,5184,3748,5184,3746xe" filled="false" stroked="true" strokeweight="0pt" strokecolor="#000000">
                <v:path arrowok="t"/>
              </v:shape>
            </v:group>
            <v:group style="position:absolute;left:5142;top:3746;width:43;height:3" coordorigin="5142,3746" coordsize="43,3">
              <v:shape style="position:absolute;left:5142;top:3746;width:43;height:3" coordorigin="5142,3746" coordsize="43,3" path="m5142,3746l5184,3748,5142,3748,5142,3746xe" filled="false" stroked="true" strokeweight="0pt" strokecolor="#000000">
                <v:path arrowok="t"/>
              </v:shape>
            </v:group>
            <v:group style="position:absolute;left:5139;top:3749;width:48;height:2" coordorigin="5139,3749" coordsize="48,2">
              <v:shape style="position:absolute;left:5139;top:3749;width:48;height:2" coordorigin="5139,3749" coordsize="48,0" path="m5139,3749l5187,3749e" filled="false" stroked="true" strokeweight=".112803pt" strokecolor="#000000">
                <v:path arrowok="t"/>
              </v:shape>
            </v:group>
            <v:group style="position:absolute;left:5142;top:3748;width:46;height:3" coordorigin="5142,3748" coordsize="46,3">
              <v:shape style="position:absolute;left:5142;top:3748;width:46;height:3" coordorigin="5142,3748" coordsize="46,3" path="m5184,3748l5142,3748,5187,3750,5184,3748xe" filled="false" stroked="true" strokeweight="0pt" strokecolor="#000000">
                <v:path arrowok="t"/>
              </v:shape>
            </v:group>
            <v:group style="position:absolute;left:5139;top:3748;width:48;height:3" coordorigin="5139,3748" coordsize="48,3">
              <v:shape style="position:absolute;left:5139;top:3748;width:48;height:3" coordorigin="5139,3748" coordsize="48,3" path="m5142,3748l5187,3750,5139,3750,5142,3748xe" filled="false" stroked="true" strokeweight="0pt" strokecolor="#000000">
                <v:path arrowok="t"/>
              </v:shape>
            </v:group>
            <v:group style="position:absolute;left:5139;top:3751;width:48;height:2" coordorigin="5139,3751" coordsize="48,2">
              <v:shape style="position:absolute;left:5139;top:3751;width:48;height:2" coordorigin="5139,3751" coordsize="48,0" path="m5139,3751l5187,3751e" filled="false" stroked="true" strokeweight=".112803pt" strokecolor="#000000">
                <v:path arrowok="t"/>
              </v:shape>
            </v:group>
            <v:group style="position:absolute;left:5139;top:3750;width:48;height:3" coordorigin="5139,3750" coordsize="48,3">
              <v:shape style="position:absolute;left:5139;top:3750;width:48;height:3" coordorigin="5139,3750" coordsize="48,3" path="m5187,3750l5139,3750,5187,3753,5187,3750xe" filled="false" stroked="true" strokeweight="0pt" strokecolor="#000000">
                <v:path arrowok="t"/>
              </v:shape>
            </v:group>
            <v:group style="position:absolute;left:5139;top:3750;width:48;height:3" coordorigin="5139,3750" coordsize="48,3">
              <v:shape style="position:absolute;left:5139;top:3750;width:48;height:3" coordorigin="5139,3750" coordsize="48,3" path="m5139,3750l5187,3753,5139,3753,5139,3750xe" filled="false" stroked="true" strokeweight="0pt" strokecolor="#000000">
                <v:path arrowok="t"/>
              </v:shape>
            </v:group>
            <v:group style="position:absolute;left:5137;top:3754;width:52;height:2" coordorigin="5137,3754" coordsize="52,2">
              <v:shape style="position:absolute;left:5137;top:3754;width:52;height:2" coordorigin="5137,3754" coordsize="52,0" path="m5137,3754l5189,3754e" filled="false" stroked="true" strokeweight=".112803pt" strokecolor="#000000">
                <v:path arrowok="t"/>
              </v:shape>
            </v:group>
            <v:group style="position:absolute;left:5139;top:3753;width:50;height:3" coordorigin="5139,3753" coordsize="50,3">
              <v:shape style="position:absolute;left:5139;top:3753;width:50;height:3" coordorigin="5139,3753" coordsize="50,3" path="m5187,3753l5139,3753,5189,3755,5187,3753xe" filled="false" stroked="true" strokeweight="0pt" strokecolor="#000000">
                <v:path arrowok="t"/>
              </v:shape>
            </v:group>
            <v:group style="position:absolute;left:5137;top:3753;width:52;height:3" coordorigin="5137,3753" coordsize="52,3">
              <v:shape style="position:absolute;left:5137;top:3753;width:52;height:3" coordorigin="5137,3753" coordsize="52,3" path="m5139,3753l5189,3755,5137,3755,5139,3753xe" filled="false" stroked="true" strokeweight="0pt" strokecolor="#000000">
                <v:path arrowok="t"/>
              </v:shape>
            </v:group>
            <v:group style="position:absolute;left:5137;top:3756;width:52;height:2" coordorigin="5137,3756" coordsize="52,2">
              <v:shape style="position:absolute;left:5137;top:3756;width:52;height:2" coordorigin="5137,3756" coordsize="52,0" path="m5137,3756l5189,3756e" filled="false" stroked="true" strokeweight=".112803pt" strokecolor="#000000">
                <v:path arrowok="t"/>
              </v:shape>
            </v:group>
            <v:group style="position:absolute;left:5137;top:3755;width:52;height:3" coordorigin="5137,3755" coordsize="52,3">
              <v:shape style="position:absolute;left:5137;top:3755;width:52;height:3" coordorigin="5137,3755" coordsize="52,3" path="m5189,3755l5137,3755,5189,3757,5189,3755xe" filled="false" stroked="true" strokeweight="0pt" strokecolor="#000000">
                <v:path arrowok="t"/>
              </v:shape>
            </v:group>
            <v:group style="position:absolute;left:5137;top:3755;width:52;height:3" coordorigin="5137,3755" coordsize="52,3">
              <v:shape style="position:absolute;left:5137;top:3755;width:52;height:3" coordorigin="5137,3755" coordsize="52,3" path="m5137,3755l5189,3757,5137,3757,5137,3755xe" filled="false" stroked="true" strokeweight="0pt" strokecolor="#000000">
                <v:path arrowok="t"/>
              </v:shape>
            </v:group>
            <v:group style="position:absolute;left:5137;top:3759;width:52;height:2" coordorigin="5137,3759" coordsize="52,2">
              <v:shape style="position:absolute;left:5137;top:3759;width:52;height:2" coordorigin="5137,3759" coordsize="52,0" path="m5137,3759l5189,3759e" filled="false" stroked="true" strokeweight=".225606pt" strokecolor="#000000">
                <v:path arrowok="t"/>
              </v:shape>
            </v:group>
            <v:group style="position:absolute;left:5137;top:3757;width:52;height:5" coordorigin="5137,3757" coordsize="52,5">
              <v:shape style="position:absolute;left:5137;top:3757;width:52;height:5" coordorigin="5137,3757" coordsize="52,5" path="m5189,3757l5137,3757,5189,3762,5189,3757xe" filled="false" stroked="true" strokeweight="0pt" strokecolor="#000000">
                <v:path arrowok="t"/>
              </v:shape>
            </v:group>
            <v:group style="position:absolute;left:5137;top:3757;width:52;height:5" coordorigin="5137,3757" coordsize="52,5">
              <v:shape style="position:absolute;left:5137;top:3757;width:52;height:5" coordorigin="5137,3757" coordsize="52,5" path="m5137,3757l5189,3762,5137,3762,5137,3757xe" filled="false" stroked="true" strokeweight="0pt" strokecolor="#000000">
                <v:path arrowok="t"/>
              </v:shape>
            </v:group>
            <v:group style="position:absolute;left:5137;top:3763;width:52;height:2" coordorigin="5137,3763" coordsize="52,2">
              <v:shape style="position:absolute;left:5137;top:3763;width:52;height:2" coordorigin="5137,3763" coordsize="52,0" path="m5137,3763l5189,3763e" filled="false" stroked="true" strokeweight=".112803pt" strokecolor="#000000">
                <v:path arrowok="t"/>
              </v:shape>
            </v:group>
            <v:group style="position:absolute;left:5137;top:3762;width:52;height:3" coordorigin="5137,3762" coordsize="52,3">
              <v:shape style="position:absolute;left:5137;top:3762;width:52;height:3" coordorigin="5137,3762" coordsize="52,3" path="m5189,3762l5137,3762,5189,3764,5189,3762xe" filled="false" stroked="true" strokeweight="0pt" strokecolor="#000000">
                <v:path arrowok="t"/>
              </v:shape>
            </v:group>
            <v:group style="position:absolute;left:5137;top:3762;width:52;height:3" coordorigin="5137,3762" coordsize="52,3">
              <v:shape style="position:absolute;left:5137;top:3762;width:52;height:3" coordorigin="5137,3762" coordsize="52,3" path="m5137,3762l5189,3764,5137,3764,5137,3762xe" filled="false" stroked="true" strokeweight="0pt" strokecolor="#000000">
                <v:path arrowok="t"/>
              </v:shape>
            </v:group>
            <v:group style="position:absolute;left:5137;top:3765;width:52;height:2" coordorigin="5137,3765" coordsize="52,2">
              <v:shape style="position:absolute;left:5137;top:3765;width:52;height:2" coordorigin="5137,3765" coordsize="52,0" path="m5137,3765l5189,3765e" filled="false" stroked="true" strokeweight=".112803pt" strokecolor="#000000">
                <v:path arrowok="t"/>
              </v:shape>
            </v:group>
            <v:group style="position:absolute;left:5137;top:3764;width:52;height:3" coordorigin="5137,3764" coordsize="52,3">
              <v:shape style="position:absolute;left:5137;top:3764;width:52;height:3" coordorigin="5137,3764" coordsize="52,3" path="m5189,3764l5137,3764,5189,3766,5189,3764xe" filled="false" stroked="true" strokeweight="0pt" strokecolor="#000000">
                <v:path arrowok="t"/>
              </v:shape>
            </v:group>
            <v:group style="position:absolute;left:5137;top:3764;width:52;height:3" coordorigin="5137,3764" coordsize="52,3">
              <v:shape style="position:absolute;left:5137;top:3764;width:52;height:3" coordorigin="5137,3764" coordsize="52,3" path="m5137,3764l5189,3766,5137,3766,5137,3764xe" filled="false" stroked="true" strokeweight="0pt" strokecolor="#000000">
                <v:path arrowok="t"/>
              </v:shape>
            </v:group>
            <v:group style="position:absolute;left:5137;top:3767;width:52;height:2" coordorigin="5137,3767" coordsize="52,2">
              <v:shape style="position:absolute;left:5137;top:3767;width:52;height:2" coordorigin="5137,3767" coordsize="52,0" path="m5137,3767l5189,3767e" filled="false" stroked="true" strokeweight=".112803pt" strokecolor="#000000">
                <v:path arrowok="t"/>
              </v:shape>
            </v:group>
            <v:group style="position:absolute;left:5137;top:3766;width:52;height:3" coordorigin="5137,3766" coordsize="52,3">
              <v:shape style="position:absolute;left:5137;top:3766;width:52;height:3" coordorigin="5137,3766" coordsize="52,3" path="m5189,3766l5137,3766,5189,3768,5189,3766xe" filled="false" stroked="true" strokeweight="0pt" strokecolor="#000000">
                <v:path arrowok="t"/>
              </v:shape>
            </v:group>
            <v:group style="position:absolute;left:5137;top:3766;width:52;height:3" coordorigin="5137,3766" coordsize="52,3">
              <v:shape style="position:absolute;left:5137;top:3766;width:52;height:3" coordorigin="5137,3766" coordsize="52,3" path="m5137,3766l5189,3768,5137,3768,5137,3766xe" filled="false" stroked="true" strokeweight="0pt" strokecolor="#000000">
                <v:path arrowok="t"/>
              </v:shape>
            </v:group>
            <v:group style="position:absolute;left:5137;top:3769;width:52;height:2" coordorigin="5137,3769" coordsize="52,2">
              <v:shape style="position:absolute;left:5137;top:3769;width:52;height:2" coordorigin="5137,3769" coordsize="52,0" path="m5137,3769l5189,3769e" filled="false" stroked="true" strokeweight=".112803pt" strokecolor="#000000">
                <v:path arrowok="t"/>
              </v:shape>
            </v:group>
            <v:group style="position:absolute;left:5137;top:3768;width:52;height:3" coordorigin="5137,3768" coordsize="52,3">
              <v:shape style="position:absolute;left:5137;top:3768;width:52;height:3" coordorigin="5137,3768" coordsize="52,3" path="m5189,3768l5137,3768,5189,3771,5189,3768xe" filled="false" stroked="true" strokeweight="0pt" strokecolor="#000000">
                <v:path arrowok="t"/>
              </v:shape>
            </v:group>
            <v:group style="position:absolute;left:5137;top:3768;width:52;height:3" coordorigin="5137,3768" coordsize="52,3">
              <v:shape style="position:absolute;left:5137;top:3768;width:52;height:3" coordorigin="5137,3768" coordsize="52,3" path="m5137,3768l5189,3771,5137,3771,5137,3768xe" filled="false" stroked="true" strokeweight="0pt" strokecolor="#000000">
                <v:path arrowok="t"/>
              </v:shape>
            </v:group>
            <v:group style="position:absolute;left:5137;top:3772;width:52;height:2" coordorigin="5137,3772" coordsize="52,2">
              <v:shape style="position:absolute;left:5137;top:3772;width:52;height:2" coordorigin="5137,3772" coordsize="52,0" path="m5137,3772l5189,3772e" filled="false" stroked="true" strokeweight=".112803pt" strokecolor="#000000">
                <v:path arrowok="t"/>
              </v:shape>
            </v:group>
            <v:group style="position:absolute;left:5137;top:3771;width:52;height:3" coordorigin="5137,3771" coordsize="52,3">
              <v:shape style="position:absolute;left:5137;top:3771;width:52;height:3" coordorigin="5137,3771" coordsize="52,3" path="m5189,3771l5137,3771,5187,3773,5189,3771xe" filled="false" stroked="true" strokeweight="0pt" strokecolor="#000000">
                <v:path arrowok="t"/>
              </v:shape>
            </v:group>
            <v:group style="position:absolute;left:5137;top:3771;width:50;height:3" coordorigin="5137,3771" coordsize="50,3">
              <v:shape style="position:absolute;left:5137;top:3771;width:50;height:3" coordorigin="5137,3771" coordsize="50,3" path="m5137,3771l5187,3773,5139,3773,5137,3771xe" filled="false" stroked="true" strokeweight="0pt" strokecolor="#000000">
                <v:path arrowok="t"/>
              </v:shape>
            </v:group>
            <v:group style="position:absolute;left:5139;top:3774;width:48;height:2" coordorigin="5139,3774" coordsize="48,2">
              <v:shape style="position:absolute;left:5139;top:3774;width:48;height:2" coordorigin="5139,3774" coordsize="48,0" path="m5139,3774l5187,3774e" filled="false" stroked="true" strokeweight=".112803pt" strokecolor="#000000">
                <v:path arrowok="t"/>
              </v:shape>
            </v:group>
            <v:group style="position:absolute;left:5139;top:3773;width:48;height:3" coordorigin="5139,3773" coordsize="48,3">
              <v:shape style="position:absolute;left:5139;top:3773;width:48;height:3" coordorigin="5139,3773" coordsize="48,3" path="m5187,3773l5139,3773,5187,3775,5187,3773xe" filled="false" stroked="true" strokeweight="0pt" strokecolor="#000000">
                <v:path arrowok="t"/>
              </v:shape>
            </v:group>
            <v:group style="position:absolute;left:5139;top:3773;width:48;height:3" coordorigin="5139,3773" coordsize="48,3">
              <v:shape style="position:absolute;left:5139;top:3773;width:48;height:3" coordorigin="5139,3773" coordsize="48,3" path="m5139,3773l5187,3775,5139,3775,5139,3773xe" filled="false" stroked="true" strokeweight="0pt" strokecolor="#000000">
                <v:path arrowok="t"/>
              </v:shape>
            </v:group>
            <v:group style="position:absolute;left:5139;top:3776;width:48;height:2" coordorigin="5139,3776" coordsize="48,2">
              <v:shape style="position:absolute;left:5139;top:3776;width:48;height:2" coordorigin="5139,3776" coordsize="48,0" path="m5139,3776l5187,3776e" filled="false" stroked="true" strokeweight=".112803pt" strokecolor="#000000">
                <v:path arrowok="t"/>
              </v:shape>
            </v:group>
            <v:group style="position:absolute;left:5139;top:3775;width:48;height:3" coordorigin="5139,3775" coordsize="48,3">
              <v:shape style="position:absolute;left:5139;top:3775;width:48;height:3" coordorigin="5139,3775" coordsize="48,3" path="m5187,3775l5139,3775,5184,3777,5187,3775xe" filled="false" stroked="true" strokeweight="0pt" strokecolor="#000000">
                <v:path arrowok="t"/>
              </v:shape>
            </v:group>
            <v:group style="position:absolute;left:5139;top:3775;width:46;height:3" coordorigin="5139,3775" coordsize="46,3">
              <v:shape style="position:absolute;left:5139;top:3775;width:46;height:3" coordorigin="5139,3775" coordsize="46,3" path="m5139,3775l5184,3777,5142,3777,5139,3775xe" filled="false" stroked="true" strokeweight="0pt" strokecolor="#000000">
                <v:path arrowok="t"/>
              </v:shape>
            </v:group>
            <v:group style="position:absolute;left:5142;top:3779;width:43;height:2" coordorigin="5142,3779" coordsize="43,2">
              <v:shape style="position:absolute;left:5142;top:3779;width:43;height:2" coordorigin="5142,3779" coordsize="43,0" path="m5142,3779l5184,3779e" filled="false" stroked="true" strokeweight=".112803pt" strokecolor="#000000">
                <v:path arrowok="t"/>
              </v:shape>
            </v:group>
            <v:group style="position:absolute;left:5142;top:3777;width:43;height:3" coordorigin="5142,3777" coordsize="43,3">
              <v:shape style="position:absolute;left:5142;top:3777;width:43;height:3" coordorigin="5142,3777" coordsize="43,3" path="m5184,3777l5142,3777,5184,3780,5184,3777xe" filled="false" stroked="true" strokeweight="0pt" strokecolor="#000000">
                <v:path arrowok="t"/>
              </v:shape>
            </v:group>
            <v:group style="position:absolute;left:5142;top:3777;width:43;height:3" coordorigin="5142,3777" coordsize="43,3">
              <v:shape style="position:absolute;left:5142;top:3777;width:43;height:3" coordorigin="5142,3777" coordsize="43,3" path="m5142,3777l5184,3780,5142,3780,5142,3777xe" filled="false" stroked="true" strokeweight="0pt" strokecolor="#000000">
                <v:path arrowok="t"/>
              </v:shape>
            </v:group>
            <v:group style="position:absolute;left:5142;top:3781;width:43;height:2" coordorigin="5142,3781" coordsize="43,2">
              <v:shape style="position:absolute;left:5142;top:3781;width:43;height:2" coordorigin="5142,3781" coordsize="43,0" path="m5142,3781l5184,3781e" filled="false" stroked="true" strokeweight=".112803pt" strokecolor="#000000">
                <v:path arrowok="t"/>
              </v:shape>
            </v:group>
            <v:group style="position:absolute;left:5142;top:3780;width:43;height:3" coordorigin="5142,3780" coordsize="43,3">
              <v:shape style="position:absolute;left:5142;top:3780;width:43;height:3" coordorigin="5142,3780" coordsize="43,3" path="m5184,3780l5142,3780,5182,3782,5184,3780xe" filled="false" stroked="true" strokeweight="0pt" strokecolor="#000000">
                <v:path arrowok="t"/>
              </v:shape>
            </v:group>
            <v:group style="position:absolute;left:5142;top:3780;width:41;height:3" coordorigin="5142,3780" coordsize="41,3">
              <v:shape style="position:absolute;left:5142;top:3780;width:41;height:3" coordorigin="5142,3780" coordsize="41,3" path="m5142,3780l5182,3782,5144,3782,5142,3780xe" filled="false" stroked="true" strokeweight="0pt" strokecolor="#000000">
                <v:path arrowok="t"/>
              </v:shape>
            </v:group>
            <v:group style="position:absolute;left:5144;top:3783;width:39;height:2" coordorigin="5144,3783" coordsize="39,2">
              <v:shape style="position:absolute;left:5144;top:3783;width:39;height:2" coordorigin="5144,3783" coordsize="39,0" path="m5144,3783l5182,3783e" filled="false" stroked="true" strokeweight=".112803pt" strokecolor="#000000">
                <v:path arrowok="t"/>
              </v:shape>
            </v:group>
            <v:group style="position:absolute;left:5144;top:3782;width:39;height:3" coordorigin="5144,3782" coordsize="39,3">
              <v:shape style="position:absolute;left:5144;top:3782;width:39;height:3" coordorigin="5144,3782" coordsize="39,3" path="m5182,3782l5144,3782,5180,3784,5182,3782xe" filled="false" stroked="true" strokeweight="0pt" strokecolor="#000000">
                <v:path arrowok="t"/>
              </v:shape>
            </v:group>
            <v:group style="position:absolute;left:5144;top:3782;width:37;height:3" coordorigin="5144,3782" coordsize="37,3">
              <v:shape style="position:absolute;left:5144;top:3782;width:37;height:3" coordorigin="5144,3782" coordsize="37,3" path="m5144,3782l5180,3784,5146,3784,5144,3782xe" filled="false" stroked="true" strokeweight="0pt" strokecolor="#000000">
                <v:path arrowok="t"/>
              </v:shape>
            </v:group>
            <v:group style="position:absolute;left:5146;top:3784;width:34;height:2" coordorigin="5146,3784" coordsize="34,2">
              <v:shape style="position:absolute;left:5146;top:3784;width:34;height:2" coordorigin="5146,3784" coordsize="34,0" path="m5146,3784l5180,3784e" filled="false" stroked="true" strokeweight="0pt" strokecolor="#000000">
                <v:path arrowok="t"/>
              </v:shape>
            </v:group>
            <v:group style="position:absolute;left:5146;top:3784;width:34;height:2" coordorigin="5146,3784" coordsize="34,2">
              <v:shape style="position:absolute;left:5146;top:3784;width:34;height:2" coordorigin="5146,3784" coordsize="34,0" path="m5146,3784l5180,3784e" filled="false" stroked="true" strokeweight="0pt" strokecolor="#000000">
                <v:path arrowok="t"/>
              </v:shape>
            </v:group>
            <v:group style="position:absolute;left:5146;top:3784;width:32;height:2" coordorigin="5146,3784" coordsize="32,2">
              <v:shape style="position:absolute;left:5146;top:3784;width:32;height:2" coordorigin="5146,3784" coordsize="32,0" path="m5146,3784l5178,3784e" filled="false" stroked="true" strokeweight="0pt" strokecolor="#000000">
                <v:path arrowok="t"/>
              </v:shape>
            </v:group>
            <v:group style="position:absolute;left:5148;top:3785;width:30;height:2" coordorigin="5148,3785" coordsize="30,2">
              <v:shape style="position:absolute;left:5148;top:3785;width:30;height:2" coordorigin="5148,3785" coordsize="30,0" path="m5148,3785l5178,3785e" filled="false" stroked="true" strokeweight=".112803pt" strokecolor="#000000">
                <v:path arrowok="t"/>
              </v:shape>
            </v:group>
            <v:group style="position:absolute;left:5148;top:3784;width:30;height:3" coordorigin="5148,3784" coordsize="30,3">
              <v:shape style="position:absolute;left:5148;top:3784;width:30;height:3" coordorigin="5148,3784" coordsize="30,3" path="m5178,3784l5148,3784,5175,3786,5178,3784xe" filled="false" stroked="true" strokeweight="0pt" strokecolor="#000000">
                <v:path arrowok="t"/>
              </v:shape>
            </v:group>
            <v:group style="position:absolute;left:5148;top:3784;width:28;height:3" coordorigin="5148,3784" coordsize="28,3">
              <v:shape style="position:absolute;left:5148;top:3784;width:28;height:3" coordorigin="5148,3784" coordsize="28,3" path="m5148,3784l5175,3786,5151,3786,5148,3784xe" filled="false" stroked="true" strokeweight="0pt" strokecolor="#000000">
                <v:path arrowok="t"/>
              </v:shape>
            </v:group>
            <v:group style="position:absolute;left:5151;top:3786;width:25;height:2" coordorigin="5151,3786" coordsize="25,2">
              <v:shape style="position:absolute;left:5151;top:3786;width:25;height:2" coordorigin="5151,3786" coordsize="25,0" path="m5151,3786l5175,3786e" filled="false" stroked="true" strokeweight="0pt" strokecolor="#000000">
                <v:path arrowok="t"/>
              </v:shape>
            </v:group>
            <v:group style="position:absolute;left:5151;top:3786;width:25;height:2" coordorigin="5151,3786" coordsize="25,2">
              <v:shape style="position:absolute;left:5151;top:3786;width:25;height:2" coordorigin="5151,3786" coordsize="25,0" path="m5151,3786l5175,3786e" filled="false" stroked="true" strokeweight="0pt" strokecolor="#000000">
                <v:path arrowok="t"/>
              </v:shape>
            </v:group>
            <v:group style="position:absolute;left:5151;top:3786;width:23;height:2" coordorigin="5151,3786" coordsize="23,2">
              <v:shape style="position:absolute;left:5151;top:3786;width:23;height:2" coordorigin="5151,3786" coordsize="23,0" path="m5151,3786l5173,3786e" filled="false" stroked="true" strokeweight="0pt" strokecolor="#000000">
                <v:path arrowok="t"/>
              </v:shape>
            </v:group>
            <v:group style="position:absolute;left:5153;top:3786;width:21;height:3" coordorigin="5153,3786" coordsize="21,3">
              <v:shape style="position:absolute;left:5153;top:3786;width:21;height:3" coordorigin="5153,3786" coordsize="21,3" path="m5153,3786l5171,3789,5173,3786,5153,3786xe" filled="true" fillcolor="#000000" stroked="false">
                <v:path arrowok="t"/>
                <v:fill type="solid"/>
              </v:shape>
              <v:shape style="position:absolute;left:5153;top:3786;width:21;height:3" coordorigin="5153,3786" coordsize="21,3" path="m5153,3786l5155,3789,5171,3789,5153,3786xe" filled="true" fillcolor="#000000" stroked="false">
                <v:path arrowok="t"/>
                <v:fill type="solid"/>
              </v:shape>
            </v:group>
            <v:group style="position:absolute;left:5153;top:3786;width:21;height:3" coordorigin="5153,3786" coordsize="21,3">
              <v:shape style="position:absolute;left:5153;top:3786;width:21;height:3" coordorigin="5153,3786" coordsize="21,3" path="m5173,3786l5153,3786,5171,3789,5173,3786xe" filled="false" stroked="true" strokeweight="0pt" strokecolor="#000000">
                <v:path arrowok="t"/>
              </v:shape>
            </v:group>
            <v:group style="position:absolute;left:5153;top:3786;width:19;height:3" coordorigin="5153,3786" coordsize="19,3">
              <v:shape style="position:absolute;left:5153;top:3786;width:19;height:3" coordorigin="5153,3786" coordsize="19,3" path="m5153,3786l5171,3789,5155,3789,5153,3786xe" filled="false" stroked="true" strokeweight="0pt" strokecolor="#000000">
                <v:path arrowok="t"/>
              </v:shape>
            </v:group>
            <v:group style="position:absolute;left:5155;top:3789;width:16;height:2" coordorigin="5155,3789" coordsize="16,2">
              <v:shape style="position:absolute;left:5155;top:3789;width:16;height:2" coordorigin="5155,3789" coordsize="16,0" path="m5155,3789l5171,3789e" filled="false" stroked="true" strokeweight="0pt" strokecolor="#000000">
                <v:path arrowok="t"/>
              </v:shape>
            </v:group>
            <v:group style="position:absolute;left:5155;top:3789;width:16;height:2" coordorigin="5155,3789" coordsize="16,2">
              <v:shape style="position:absolute;left:5155;top:3789;width:16;height:2" coordorigin="5155,3789" coordsize="16,0" path="m5155,3789l5171,3789e" filled="false" stroked="true" strokeweight="0pt" strokecolor="#000000">
                <v:path arrowok="t"/>
              </v:shape>
            </v:group>
            <v:group style="position:absolute;left:5155;top:3789;width:14;height:2" coordorigin="5155,3789" coordsize="14,2">
              <v:shape style="position:absolute;left:5155;top:3789;width:14;height:2" coordorigin="5155,3789" coordsize="14,0" path="m5155,3789l5169,3789e" filled="false" stroked="true" strokeweight="0pt" strokecolor="#000000">
                <v:path arrowok="t"/>
              </v:shape>
            </v:group>
            <v:group style="position:absolute;left:5157;top:3789;width:10;height:2" coordorigin="5157,3789" coordsize="10,2">
              <v:shape style="position:absolute;left:5157;top:3789;width:10;height:2" coordorigin="5157,3789" coordsize="10,0" path="m5157,3789l5166,3789e" filled="false" stroked="true" strokeweight="0pt" strokecolor="#000000">
                <v:path arrowok="t"/>
              </v:shape>
            </v:group>
            <v:group style="position:absolute;left:5157;top:3789;width:10;height:2" coordorigin="5157,3789" coordsize="10,2">
              <v:shape style="position:absolute;left:5157;top:3789;width:10;height:2" coordorigin="5157,3789" coordsize="10,0" path="m5157,3789l5166,3789e" filled="false" stroked="true" strokeweight="0pt" strokecolor="#000000">
                <v:path arrowok="t"/>
              </v:shape>
            </v:group>
            <v:group style="position:absolute;left:5160;top:3789;width:7;height:2" coordorigin="5160,3789" coordsize="7,2">
              <v:shape style="position:absolute;left:5160;top:3789;width:7;height:2" coordorigin="5160,3789" coordsize="7,0" path="m5160,3789l5166,3789e" filled="false" stroked="true" strokeweight="0pt" strokecolor="#000000">
                <v:path arrowok="t"/>
              </v:shape>
            </v:group>
            <v:group style="position:absolute;left:5157;top:3789;width:12;height:2" coordorigin="5157,3789" coordsize="12,2">
              <v:shape style="position:absolute;left:5157;top:3789;width:12;height:2" coordorigin="5157,3789" coordsize="12,0" path="m5157,3789l5169,3789e" filled="false" stroked="true" strokeweight="0pt" strokecolor="#000000">
                <v:path arrowok="t"/>
              </v:shape>
            </v:group>
            <v:group style="position:absolute;left:5157;top:3789;width:12;height:2" coordorigin="5157,3789" coordsize="12,2">
              <v:shape style="position:absolute;left:5157;top:3789;width:12;height:2" coordorigin="5157,3789" coordsize="12,0" path="m5157,3789l5169,3789e" filled="false" stroked="true" strokeweight="0pt" strokecolor="#000000">
                <v:path arrowok="t"/>
              </v:shape>
            </v:group>
            <v:group style="position:absolute;left:14306;top:22994;width:7;height:2" coordorigin="14306,22994" coordsize="7,2">
              <v:shape style="position:absolute;left:14306;top:22994;width:7;height:2" coordorigin="14306,22994" coordsize="7,0" path="m14306,22994l14312,22994e" filled="false" stroked="true" strokeweight="0pt" strokecolor="#000000">
                <v:path arrowok="t"/>
              </v:shape>
            </v:group>
            <v:group style="position:absolute;left:14306;top:22994;width:7;height:2" coordorigin="14306,22994" coordsize="7,2">
              <v:shape style="position:absolute;left:14306;top:22994;width:7;height:2" coordorigin="14306,22994" coordsize="7,0" path="m14306,22994l14312,22994e" filled="false" stroked="true" strokeweight="0pt" strokecolor="#000000">
                <v:path arrowok="t"/>
              </v:shape>
            </v:group>
            <v:group style="position:absolute;left:14303;top:22994;width:12;height:2" coordorigin="14303,22994" coordsize="12,2">
              <v:shape style="position:absolute;left:14303;top:22994;width:12;height:2" coordorigin="14303,22994" coordsize="12,0" path="m14303,22994l14315,22994e" filled="false" stroked="true" strokeweight="0pt" strokecolor="#000000">
                <v:path arrowok="t"/>
              </v:shape>
            </v:group>
            <v:group style="position:absolute;left:14306;top:22994;width:10;height:2" coordorigin="14306,22994" coordsize="10,2">
              <v:shape style="position:absolute;left:14306;top:22994;width:10;height:2" coordorigin="14306,22994" coordsize="10,0" path="m14306,22994l14315,22994e" filled="false" stroked="true" strokeweight="0pt" strokecolor="#000000">
                <v:path arrowok="t"/>
              </v:shape>
            </v:group>
            <v:group style="position:absolute;left:14303;top:22994;width:12;height:2" coordorigin="14303,22994" coordsize="12,2">
              <v:shape style="position:absolute;left:14303;top:22994;width:12;height:2" coordorigin="14303,22994" coordsize="12,0" path="m14303,22994l14315,22994e" filled="false" stroked="true" strokeweight="0pt" strokecolor="#000000">
                <v:path arrowok="t"/>
              </v:shape>
            </v:group>
            <v:group style="position:absolute;left:14301;top:22994;width:16;height:2" coordorigin="14301,22994" coordsize="16,2">
              <v:shape style="position:absolute;left:14301;top:22994;width:16;height:2" coordorigin="14301,22994" coordsize="16,0" path="m14301,22994l14317,22994e" filled="false" stroked="true" strokeweight="0pt" strokecolor="#000000">
                <v:path arrowok="t"/>
              </v:shape>
            </v:group>
            <v:group style="position:absolute;left:14303;top:22994;width:14;height:2" coordorigin="14303,22994" coordsize="14,2">
              <v:shape style="position:absolute;left:14303;top:22994;width:14;height:2" coordorigin="14303,22994" coordsize="14,0" path="m14303,22994l14317,22994e" filled="false" stroked="true" strokeweight="0pt" strokecolor="#000000">
                <v:path arrowok="t"/>
              </v:shape>
            </v:group>
            <v:group style="position:absolute;left:14301;top:22994;width:16;height:2" coordorigin="14301,22994" coordsize="16,2">
              <v:shape style="position:absolute;left:14301;top:22994;width:16;height:2" coordorigin="14301,22994" coordsize="16,0" path="m14301,22994l14317,22994e" filled="false" stroked="true" strokeweight="0pt" strokecolor="#000000">
                <v:path arrowok="t"/>
              </v:shape>
            </v:group>
            <v:group style="position:absolute;left:14299;top:22994;width:21;height:3" coordorigin="14299,22994" coordsize="21,3">
              <v:shape style="position:absolute;left:14299;top:22994;width:21;height:3" coordorigin="14299,22994" coordsize="21,3" path="m14299,22997l14319,22997,14301,22994,14299,22997xe" filled="true" fillcolor="#000000" stroked="false">
                <v:path arrowok="t"/>
                <v:fill type="solid"/>
              </v:shape>
              <v:shape style="position:absolute;left:14299;top:22994;width:21;height:3" coordorigin="14299,22994" coordsize="21,3" path="m14301,22994l14319,22997,14317,22994,14301,22994xe" filled="true" fillcolor="#000000" stroked="false">
                <v:path arrowok="t"/>
                <v:fill type="solid"/>
              </v:shape>
            </v:group>
            <v:group style="position:absolute;left:14301;top:22994;width:19;height:3" coordorigin="14301,22994" coordsize="19,3">
              <v:shape style="position:absolute;left:14301;top:22994;width:19;height:3" coordorigin="14301,22994" coordsize="19,3" path="m14317,22994l14301,22994,14319,22997,14317,22994xe" filled="false" stroked="true" strokeweight="0pt" strokecolor="#000000">
                <v:path arrowok="t"/>
              </v:shape>
            </v:group>
            <v:group style="position:absolute;left:14299;top:22994;width:21;height:3" coordorigin="14299,22994" coordsize="21,3">
              <v:shape style="position:absolute;left:14299;top:22994;width:21;height:3" coordorigin="14299,22994" coordsize="21,3" path="m14301,22994l14319,22997,14299,22997,14301,22994xe" filled="false" stroked="true" strokeweight="0pt" strokecolor="#000000">
                <v:path arrowok="t"/>
              </v:shape>
            </v:group>
            <v:group style="position:absolute;left:14297;top:22997;width:25;height:2" coordorigin="14297,22997" coordsize="25,2">
              <v:shape style="position:absolute;left:14297;top:22997;width:25;height:2" coordorigin="14297,22997" coordsize="25,0" path="m14297,22997l14321,22997e" filled="false" stroked="true" strokeweight="0pt" strokecolor="#000000">
                <v:path arrowok="t"/>
              </v:shape>
            </v:group>
            <v:group style="position:absolute;left:14299;top:22997;width:23;height:2" coordorigin="14299,22997" coordsize="23,2">
              <v:shape style="position:absolute;left:14299;top:22997;width:23;height:2" coordorigin="14299,22997" coordsize="23,0" path="m14299,22997l14321,22997e" filled="false" stroked="true" strokeweight="0pt" strokecolor="#000000">
                <v:path arrowok="t"/>
              </v:shape>
            </v:group>
            <v:group style="position:absolute;left:14297;top:22997;width:25;height:2" coordorigin="14297,22997" coordsize="25,2">
              <v:shape style="position:absolute;left:14297;top:22997;width:25;height:2" coordorigin="14297,22997" coordsize="25,0" path="m14297,22997l14321,22997e" filled="false" stroked="true" strokeweight="0pt" strokecolor="#000000">
                <v:path arrowok="t"/>
              </v:shape>
            </v:group>
            <v:group style="position:absolute;left:14294;top:22998;width:30;height:2" coordorigin="14294,22998" coordsize="30,2">
              <v:shape style="position:absolute;left:14294;top:22998;width:30;height:2" coordorigin="14294,22998" coordsize="30,0" path="m14294,22998l14324,22998e" filled="false" stroked="true" strokeweight=".112803pt" strokecolor="#000000">
                <v:path arrowok="t"/>
              </v:shape>
            </v:group>
            <v:group style="position:absolute;left:14297;top:22997;width:28;height:3" coordorigin="14297,22997" coordsize="28,3">
              <v:shape style="position:absolute;left:14297;top:22997;width:28;height:3" coordorigin="14297,22997" coordsize="28,3" path="m14321,22997l14297,22997,14324,22999,14321,22997xe" filled="false" stroked="true" strokeweight="0pt" strokecolor="#000000">
                <v:path arrowok="t"/>
              </v:shape>
            </v:group>
            <v:group style="position:absolute;left:14294;top:22997;width:30;height:3" coordorigin="14294,22997" coordsize="30,3">
              <v:shape style="position:absolute;left:14294;top:22997;width:30;height:3" coordorigin="14294,22997" coordsize="30,3" path="m14297,22997l14324,22999,14294,22999,14297,22997xe" filled="false" stroked="true" strokeweight="0pt" strokecolor="#000000">
                <v:path arrowok="t"/>
              </v:shape>
            </v:group>
            <v:group style="position:absolute;left:14292;top:22999;width:34;height:2" coordorigin="14292,22999" coordsize="34,2">
              <v:shape style="position:absolute;left:14292;top:22999;width:34;height:2" coordorigin="14292,22999" coordsize="34,0" path="m14292,22999l14326,22999e" filled="false" stroked="true" strokeweight="0pt" strokecolor="#000000">
                <v:path arrowok="t"/>
              </v:shape>
            </v:group>
            <v:group style="position:absolute;left:14294;top:22999;width:32;height:2" coordorigin="14294,22999" coordsize="32,2">
              <v:shape style="position:absolute;left:14294;top:22999;width:32;height:2" coordorigin="14294,22999" coordsize="32,0" path="m14294,22999l14326,22999e" filled="false" stroked="true" strokeweight="0pt" strokecolor="#000000">
                <v:path arrowok="t"/>
              </v:shape>
            </v:group>
            <v:group style="position:absolute;left:14292;top:22999;width:34;height:2" coordorigin="14292,22999" coordsize="34,2">
              <v:shape style="position:absolute;left:14292;top:22999;width:34;height:2" coordorigin="14292,22999" coordsize="34,0" path="m14292,22999l14326,22999e" filled="false" stroked="true" strokeweight="0pt" strokecolor="#000000">
                <v:path arrowok="t"/>
              </v:shape>
            </v:group>
            <v:group style="position:absolute;left:14290;top:23000;width:39;height:2" coordorigin="14290,23000" coordsize="39,2">
              <v:shape style="position:absolute;left:14290;top:23000;width:39;height:2" coordorigin="14290,23000" coordsize="39,0" path="m14290,23000l14328,23000e" filled="false" stroked="true" strokeweight=".112803pt" strokecolor="#000000">
                <v:path arrowok="t"/>
              </v:shape>
            </v:group>
            <v:group style="position:absolute;left:14292;top:22999;width:37;height:3" coordorigin="14292,22999" coordsize="37,3">
              <v:shape style="position:absolute;left:14292;top:22999;width:37;height:3" coordorigin="14292,22999" coordsize="37,3" path="m14326,22999l14292,22999,14328,23001,14326,22999xe" filled="false" stroked="true" strokeweight="0pt" strokecolor="#000000">
                <v:path arrowok="t"/>
              </v:shape>
            </v:group>
            <v:group style="position:absolute;left:14290;top:22999;width:39;height:3" coordorigin="14290,22999" coordsize="39,3">
              <v:shape style="position:absolute;left:14290;top:22999;width:39;height:3" coordorigin="14290,22999" coordsize="39,3" path="m14292,22999l14328,23001,14290,23001,14292,22999xe" filled="false" stroked="true" strokeweight="0pt" strokecolor="#000000">
                <v:path arrowok="t"/>
              </v:shape>
            </v:group>
            <v:group style="position:absolute;left:14288;top:23002;width:43;height:2" coordorigin="14288,23002" coordsize="43,2">
              <v:shape style="position:absolute;left:14288;top:23002;width:43;height:2" coordorigin="14288,23002" coordsize="43,0" path="m14288,23002l14330,23002e" filled="false" stroked="true" strokeweight=".112803pt" strokecolor="#000000">
                <v:path arrowok="t"/>
              </v:shape>
            </v:group>
            <v:group style="position:absolute;left:14290;top:23001;width:41;height:3" coordorigin="14290,23001" coordsize="41,3">
              <v:shape style="position:absolute;left:14290;top:23001;width:41;height:3" coordorigin="14290,23001" coordsize="41,3" path="m14328,23001l14290,23001,14330,23004,14328,23001xe" filled="false" stroked="true" strokeweight="0pt" strokecolor="#000000">
                <v:path arrowok="t"/>
              </v:shape>
            </v:group>
            <v:group style="position:absolute;left:14288;top:23001;width:43;height:3" coordorigin="14288,23001" coordsize="43,3">
              <v:shape style="position:absolute;left:14288;top:23001;width:43;height:3" coordorigin="14288,23001" coordsize="43,3" path="m14290,23001l14330,23004,14288,23004,14290,23001xe" filled="false" stroked="true" strokeweight="0pt" strokecolor="#000000">
                <v:path arrowok="t"/>
              </v:shape>
            </v:group>
            <v:group style="position:absolute;left:14288;top:23005;width:43;height:2" coordorigin="14288,23005" coordsize="43,2">
              <v:shape style="position:absolute;left:14288;top:23005;width:43;height:2" coordorigin="14288,23005" coordsize="43,0" path="m14288,23005l14330,23005e" filled="false" stroked="true" strokeweight=".112803pt" strokecolor="#000000">
                <v:path arrowok="t"/>
              </v:shape>
            </v:group>
            <v:group style="position:absolute;left:14288;top:23004;width:43;height:3" coordorigin="14288,23004" coordsize="43,3">
              <v:shape style="position:absolute;left:14288;top:23004;width:43;height:3" coordorigin="14288,23004" coordsize="43,3" path="m14330,23004l14288,23004,14330,23006,14330,23004xe" filled="false" stroked="true" strokeweight="0pt" strokecolor="#000000">
                <v:path arrowok="t"/>
              </v:shape>
            </v:group>
            <v:group style="position:absolute;left:14288;top:23004;width:43;height:3" coordorigin="14288,23004" coordsize="43,3">
              <v:shape style="position:absolute;left:14288;top:23004;width:43;height:3" coordorigin="14288,23004" coordsize="43,3" path="m14288,23004l14330,23006,14288,23006,14288,23004xe" filled="false" stroked="true" strokeweight="0pt" strokecolor="#000000">
                <v:path arrowok="t"/>
              </v:shape>
            </v:group>
            <v:group style="position:absolute;left:14285;top:23007;width:48;height:2" coordorigin="14285,23007" coordsize="48,2">
              <v:shape style="position:absolute;left:14285;top:23007;width:48;height:2" coordorigin="14285,23007" coordsize="48,0" path="m14285,23007l14333,23007e" filled="false" stroked="true" strokeweight=".112803pt" strokecolor="#000000">
                <v:path arrowok="t"/>
              </v:shape>
            </v:group>
            <v:group style="position:absolute;left:14288;top:23006;width:46;height:3" coordorigin="14288,23006" coordsize="46,3">
              <v:shape style="position:absolute;left:14288;top:23006;width:46;height:3" coordorigin="14288,23006" coordsize="46,3" path="m14330,23006l14288,23006,14333,23008,14330,23006xe" filled="false" stroked="true" strokeweight="0pt" strokecolor="#000000">
                <v:path arrowok="t"/>
              </v:shape>
            </v:group>
            <v:group style="position:absolute;left:14285;top:23006;width:48;height:3" coordorigin="14285,23006" coordsize="48,3">
              <v:shape style="position:absolute;left:14285;top:23006;width:48;height:3" coordorigin="14285,23006" coordsize="48,3" path="m14288,23006l14333,23008,14285,23008,14288,23006xe" filled="false" stroked="true" strokeweight="0pt" strokecolor="#000000">
                <v:path arrowok="t"/>
              </v:shape>
            </v:group>
            <v:group style="position:absolute;left:14285;top:23009;width:48;height:2" coordorigin="14285,23009" coordsize="48,2">
              <v:shape style="position:absolute;left:14285;top:23009;width:48;height:2" coordorigin="14285,23009" coordsize="48,0" path="m14285,23009l14333,23009e" filled="false" stroked="true" strokeweight=".112803pt" strokecolor="#000000">
                <v:path arrowok="t"/>
              </v:shape>
            </v:group>
            <v:group style="position:absolute;left:14285;top:23008;width:48;height:3" coordorigin="14285,23008" coordsize="48,3">
              <v:shape style="position:absolute;left:14285;top:23008;width:48;height:3" coordorigin="14285,23008" coordsize="48,3" path="m14333,23008l14285,23008,14333,23010,14333,23008xe" filled="false" stroked="true" strokeweight="0pt" strokecolor="#000000">
                <v:path arrowok="t"/>
              </v:shape>
            </v:group>
            <v:group style="position:absolute;left:14285;top:23008;width:48;height:3" coordorigin="14285,23008" coordsize="48,3">
              <v:shape style="position:absolute;left:14285;top:23008;width:48;height:3" coordorigin="14285,23008" coordsize="48,3" path="m14285,23008l14333,23010,14285,23010,14285,23008xe" filled="false" stroked="true" strokeweight="0pt" strokecolor="#000000">
                <v:path arrowok="t"/>
              </v:shape>
            </v:group>
            <v:group style="position:absolute;left:14283;top:23011;width:52;height:2" coordorigin="14283,23011" coordsize="52,2">
              <v:shape style="position:absolute;left:14283;top:23011;width:52;height:2" coordorigin="14283,23011" coordsize="52,0" path="m14283,23011l14335,23011e" filled="false" stroked="true" strokeweight=".112803pt" strokecolor="#000000">
                <v:path arrowok="t"/>
              </v:shape>
            </v:group>
            <v:group style="position:absolute;left:14285;top:23010;width:50;height:3" coordorigin="14285,23010" coordsize="50,3">
              <v:shape style="position:absolute;left:14285;top:23010;width:50;height:3" coordorigin="14285,23010" coordsize="50,3" path="m14333,23010l14285,23010,14335,23013,14333,23010xe" filled="false" stroked="true" strokeweight="0pt" strokecolor="#000000">
                <v:path arrowok="t"/>
              </v:shape>
            </v:group>
            <v:group style="position:absolute;left:14283;top:23010;width:52;height:3" coordorigin="14283,23010" coordsize="52,3">
              <v:shape style="position:absolute;left:14283;top:23010;width:52;height:3" coordorigin="14283,23010" coordsize="52,3" path="m14285,23010l14335,23013,14283,23013,14285,23010xe" filled="false" stroked="true" strokeweight="0pt" strokecolor="#000000">
                <v:path arrowok="t"/>
              </v:shape>
            </v:group>
            <v:group style="position:absolute;left:14283;top:23014;width:52;height:2" coordorigin="14283,23014" coordsize="52,2">
              <v:shape style="position:absolute;left:14283;top:23014;width:52;height:2" coordorigin="14283,23014" coordsize="52,0" path="m14283,23014l14335,23014e" filled="false" stroked="true" strokeweight=".112803pt" strokecolor="#000000">
                <v:path arrowok="t"/>
              </v:shape>
            </v:group>
            <v:group style="position:absolute;left:14283;top:23013;width:52;height:3" coordorigin="14283,23013" coordsize="52,3">
              <v:shape style="position:absolute;left:14283;top:23013;width:52;height:3" coordorigin="14283,23013" coordsize="52,3" path="m14335,23013l14283,23013,14335,23015,14335,23013xe" filled="false" stroked="true" strokeweight="0pt" strokecolor="#000000">
                <v:path arrowok="t"/>
              </v:shape>
            </v:group>
            <v:group style="position:absolute;left:14283;top:23013;width:52;height:3" coordorigin="14283,23013" coordsize="52,3">
              <v:shape style="position:absolute;left:14283;top:23013;width:52;height:3" coordorigin="14283,23013" coordsize="52,3" path="m14283,23013l14335,23015,14283,23015,14283,23013xe" filled="false" stroked="true" strokeweight="0pt" strokecolor="#000000">
                <v:path arrowok="t"/>
              </v:shape>
            </v:group>
            <v:group style="position:absolute;left:14283;top:23016;width:52;height:2" coordorigin="14283,23016" coordsize="52,2">
              <v:shape style="position:absolute;left:14283;top:23016;width:52;height:2" coordorigin="14283,23016" coordsize="52,0" path="m14283,23016l14335,23016e" filled="false" stroked="true" strokeweight=".112803pt" strokecolor="#000000">
                <v:path arrowok="t"/>
              </v:shape>
            </v:group>
            <v:group style="position:absolute;left:14283;top:23015;width:52;height:3" coordorigin="14283,23015" coordsize="52,3">
              <v:shape style="position:absolute;left:14283;top:23015;width:52;height:3" coordorigin="14283,23015" coordsize="52,3" path="m14335,23015l14283,23015,14335,23017,14335,23015xe" filled="false" stroked="true" strokeweight="0pt" strokecolor="#000000">
                <v:path arrowok="t"/>
              </v:shape>
            </v:group>
            <v:group style="position:absolute;left:14283;top:23015;width:52;height:3" coordorigin="14283,23015" coordsize="52,3">
              <v:shape style="position:absolute;left:14283;top:23015;width:52;height:3" coordorigin="14283,23015" coordsize="52,3" path="m14283,23015l14335,23017,14283,23017,14283,23015xe" filled="false" stroked="true" strokeweight="0pt" strokecolor="#000000">
                <v:path arrowok="t"/>
              </v:shape>
            </v:group>
            <v:group style="position:absolute;left:14283;top:23018;width:52;height:2" coordorigin="14283,23018" coordsize="52,2">
              <v:shape style="position:absolute;left:14283;top:23018;width:52;height:2" coordorigin="14283,23018" coordsize="52,0" path="m14283,23018l14335,23018e" filled="false" stroked="true" strokeweight=".112803pt" strokecolor="#000000">
                <v:path arrowok="t"/>
              </v:shape>
            </v:group>
            <v:group style="position:absolute;left:14283;top:23017;width:52;height:3" coordorigin="14283,23017" coordsize="52,3">
              <v:shape style="position:absolute;left:14283;top:23017;width:52;height:3" coordorigin="14283,23017" coordsize="52,3" path="m14335,23017l14283,23017,14335,23019,14335,23017xe" filled="false" stroked="true" strokeweight="0pt" strokecolor="#000000">
                <v:path arrowok="t"/>
              </v:shape>
            </v:group>
            <v:group style="position:absolute;left:14283;top:23017;width:52;height:3" coordorigin="14283,23017" coordsize="52,3">
              <v:shape style="position:absolute;left:14283;top:23017;width:52;height:3" coordorigin="14283,23017" coordsize="52,3" path="m14283,23017l14335,23019,14283,23019,14283,23017xe" filled="false" stroked="true" strokeweight="0pt" strokecolor="#000000">
                <v:path arrowok="t"/>
              </v:shape>
            </v:group>
            <v:group style="position:absolute;left:14283;top:23020;width:52;height:2" coordorigin="14283,23020" coordsize="52,2">
              <v:shape style="position:absolute;left:14283;top:23020;width:52;height:2" coordorigin="14283,23020" coordsize="52,0" path="m14283,23020l14335,23020e" filled="false" stroked="true" strokeweight=".112803pt" strokecolor="#000000">
                <v:path arrowok="t"/>
              </v:shape>
            </v:group>
            <v:group style="position:absolute;left:14283;top:23019;width:52;height:3" coordorigin="14283,23019" coordsize="52,3">
              <v:shape style="position:absolute;left:14283;top:23019;width:52;height:3" coordorigin="14283,23019" coordsize="52,3" path="m14335,23019l14283,23019,14335,23022,14335,23019xe" filled="false" stroked="true" strokeweight="0pt" strokecolor="#000000">
                <v:path arrowok="t"/>
              </v:shape>
            </v:group>
            <v:group style="position:absolute;left:14283;top:23019;width:52;height:3" coordorigin="14283,23019" coordsize="52,3">
              <v:shape style="position:absolute;left:14283;top:23019;width:52;height:3" coordorigin="14283,23019" coordsize="52,3" path="m14283,23019l14335,23022,14283,23022,14283,23019xe" filled="false" stroked="true" strokeweight="0pt" strokecolor="#000000">
                <v:path arrowok="t"/>
              </v:shape>
            </v:group>
            <v:group style="position:absolute;left:14283;top:23024;width:52;height:2" coordorigin="14283,23024" coordsize="52,2">
              <v:shape style="position:absolute;left:14283;top:23024;width:52;height:2" coordorigin="14283,23024" coordsize="52,0" path="m14283,23024l14335,23024e" filled="false" stroked="true" strokeweight=".225606pt" strokecolor="#000000">
                <v:path arrowok="t"/>
              </v:shape>
            </v:group>
            <v:group style="position:absolute;left:14283;top:23022;width:52;height:5" coordorigin="14283,23022" coordsize="52,5">
              <v:shape style="position:absolute;left:14283;top:23022;width:52;height:5" coordorigin="14283,23022" coordsize="52,5" path="m14335,23022l14283,23022,14335,23026,14335,23022xe" filled="false" stroked="true" strokeweight="0pt" strokecolor="#000000">
                <v:path arrowok="t"/>
              </v:shape>
            </v:group>
            <v:group style="position:absolute;left:14283;top:23022;width:52;height:5" coordorigin="14283,23022" coordsize="52,5">
              <v:shape style="position:absolute;left:14283;top:23022;width:52;height:5" coordorigin="14283,23022" coordsize="52,5" path="m14283,23022l14335,23026,14283,23026,14283,23022xe" filled="false" stroked="true" strokeweight="0pt" strokecolor="#000000">
                <v:path arrowok="t"/>
              </v:shape>
            </v:group>
            <v:group style="position:absolute;left:14283;top:23027;width:52;height:2" coordorigin="14283,23027" coordsize="52,2">
              <v:shape style="position:absolute;left:14283;top:23027;width:52;height:2" coordorigin="14283,23027" coordsize="52,0" path="m14283,23027l14335,23027e" filled="false" stroked="true" strokeweight=".112803pt" strokecolor="#000000">
                <v:path arrowok="t"/>
              </v:shape>
            </v:group>
            <v:group style="position:absolute;left:14283;top:23026;width:52;height:3" coordorigin="14283,23026" coordsize="52,3">
              <v:shape style="position:absolute;left:14283;top:23026;width:52;height:3" coordorigin="14283,23026" coordsize="52,3" path="m14335,23026l14283,23026,14335,23028,14335,23026xe" filled="false" stroked="true" strokeweight="0pt" strokecolor="#000000">
                <v:path arrowok="t"/>
              </v:shape>
            </v:group>
            <v:group style="position:absolute;left:14283;top:23026;width:52;height:3" coordorigin="14283,23026" coordsize="52,3">
              <v:shape style="position:absolute;left:14283;top:23026;width:52;height:3" coordorigin="14283,23026" coordsize="52,3" path="m14283,23026l14335,23028,14283,23028,14283,23026xe" filled="false" stroked="true" strokeweight="0pt" strokecolor="#000000">
                <v:path arrowok="t"/>
              </v:shape>
            </v:group>
            <v:group style="position:absolute;left:14283;top:23029;width:52;height:2" coordorigin="14283,23029" coordsize="52,2">
              <v:shape style="position:absolute;left:14283;top:23029;width:52;height:2" coordorigin="14283,23029" coordsize="52,0" path="m14283,23029l14335,23029e" filled="false" stroked="true" strokeweight=".112803pt" strokecolor="#000000">
                <v:path arrowok="t"/>
              </v:shape>
            </v:group>
            <v:group style="position:absolute;left:14283;top:23028;width:52;height:3" coordorigin="14283,23028" coordsize="52,3">
              <v:shape style="position:absolute;left:14283;top:23028;width:52;height:3" coordorigin="14283,23028" coordsize="52,3" path="m14335,23028l14283,23028,14333,23031,14335,23028xe" filled="false" stroked="true" strokeweight="0pt" strokecolor="#000000">
                <v:path arrowok="t"/>
              </v:shape>
            </v:group>
            <v:group style="position:absolute;left:14283;top:23028;width:50;height:3" coordorigin="14283,23028" coordsize="50,3">
              <v:shape style="position:absolute;left:14283;top:23028;width:50;height:3" coordorigin="14283,23028" coordsize="50,3" path="m14283,23028l14333,23031,14285,23031,14283,23028xe" filled="false" stroked="true" strokeweight="0pt" strokecolor="#000000">
                <v:path arrowok="t"/>
              </v:shape>
            </v:group>
            <v:group style="position:absolute;left:14285;top:23032;width:48;height:2" coordorigin="14285,23032" coordsize="48,2">
              <v:shape style="position:absolute;left:14285;top:23032;width:48;height:2" coordorigin="14285,23032" coordsize="48,0" path="m14285,23032l14333,23032e" filled="false" stroked="true" strokeweight=".112803pt" strokecolor="#000000">
                <v:path arrowok="t"/>
              </v:shape>
            </v:group>
            <v:group style="position:absolute;left:14285;top:23031;width:48;height:3" coordorigin="14285,23031" coordsize="48,3">
              <v:shape style="position:absolute;left:14285;top:23031;width:48;height:3" coordorigin="14285,23031" coordsize="48,3" path="m14333,23031l14285,23031,14333,23033,14333,23031xe" filled="false" stroked="true" strokeweight="0pt" strokecolor="#000000">
                <v:path arrowok="t"/>
              </v:shape>
            </v:group>
            <v:group style="position:absolute;left:14285;top:23031;width:48;height:3" coordorigin="14285,23031" coordsize="48,3">
              <v:shape style="position:absolute;left:14285;top:23031;width:48;height:3" coordorigin="14285,23031" coordsize="48,3" path="m14285,23031l14333,23033,14285,23033,14285,23031xe" filled="false" stroked="true" strokeweight="0pt" strokecolor="#000000">
                <v:path arrowok="t"/>
              </v:shape>
            </v:group>
            <v:group style="position:absolute;left:14285;top:23034;width:48;height:2" coordorigin="14285,23034" coordsize="48,2">
              <v:shape style="position:absolute;left:14285;top:23034;width:48;height:2" coordorigin="14285,23034" coordsize="48,0" path="m14285,23034l14333,23034e" filled="false" stroked="true" strokeweight=".112803pt" strokecolor="#000000">
                <v:path arrowok="t"/>
              </v:shape>
            </v:group>
            <v:group style="position:absolute;left:14285;top:23033;width:48;height:3" coordorigin="14285,23033" coordsize="48,3">
              <v:shape style="position:absolute;left:14285;top:23033;width:48;height:3" coordorigin="14285,23033" coordsize="48,3" path="m14333,23033l14285,23033,14330,23035,14333,23033xe" filled="false" stroked="true" strokeweight="0pt" strokecolor="#000000">
                <v:path arrowok="t"/>
              </v:shape>
            </v:group>
            <v:group style="position:absolute;left:14285;top:23033;width:46;height:3" coordorigin="14285,23033" coordsize="46,3">
              <v:shape style="position:absolute;left:14285;top:23033;width:46;height:3" coordorigin="14285,23033" coordsize="46,3" path="m14285,23033l14330,23035,14288,23035,14285,23033xe" filled="false" stroked="true" strokeweight="0pt" strokecolor="#000000">
                <v:path arrowok="t"/>
              </v:shape>
            </v:group>
            <v:group style="position:absolute;left:14288;top:23036;width:43;height:2" coordorigin="14288,23036" coordsize="43,2">
              <v:shape style="position:absolute;left:14288;top:23036;width:43;height:2" coordorigin="14288,23036" coordsize="43,0" path="m14288,23036l14330,23036e" filled="false" stroked="true" strokeweight=".112803pt" strokecolor="#000000">
                <v:path arrowok="t"/>
              </v:shape>
            </v:group>
            <v:group style="position:absolute;left:14288;top:23035;width:43;height:3" coordorigin="14288,23035" coordsize="43,3">
              <v:shape style="position:absolute;left:14288;top:23035;width:43;height:3" coordorigin="14288,23035" coordsize="43,3" path="m14330,23035l14288,23035,14330,23037,14330,23035xe" filled="false" stroked="true" strokeweight="0pt" strokecolor="#000000">
                <v:path arrowok="t"/>
              </v:shape>
            </v:group>
            <v:group style="position:absolute;left:14288;top:23035;width:43;height:3" coordorigin="14288,23035" coordsize="43,3">
              <v:shape style="position:absolute;left:14288;top:23035;width:43;height:3" coordorigin="14288,23035" coordsize="43,3" path="m14288,23035l14330,23037,14288,23037,14288,23035xe" filled="false" stroked="true" strokeweight="0pt" strokecolor="#000000">
                <v:path arrowok="t"/>
              </v:shape>
            </v:group>
            <v:group style="position:absolute;left:14288;top:23037;width:43;height:2" coordorigin="14288,23037" coordsize="43,2">
              <v:shape style="position:absolute;left:14288;top:23037;width:43;height:2" coordorigin="14288,23037" coordsize="43,0" path="m14288,23037l14330,23037e" filled="false" stroked="true" strokeweight="0pt" strokecolor="#000000">
                <v:path arrowok="t"/>
              </v:shape>
            </v:group>
            <v:group style="position:absolute;left:14288;top:23037;width:43;height:2" coordorigin="14288,23037" coordsize="43,2">
              <v:shape style="position:absolute;left:14288;top:23037;width:43;height:2" coordorigin="14288,23037" coordsize="43,0" path="m14288,23037l14330,23037e" filled="false" stroked="true" strokeweight="0pt" strokecolor="#000000">
                <v:path arrowok="t"/>
              </v:shape>
            </v:group>
            <v:group style="position:absolute;left:14288;top:23037;width:41;height:2" coordorigin="14288,23037" coordsize="41,2">
              <v:shape style="position:absolute;left:14288;top:23037;width:41;height:2" coordorigin="14288,23037" coordsize="41,0" path="m14288,23037l14328,23037e" filled="false" stroked="true" strokeweight="0pt" strokecolor="#000000">
                <v:path arrowok="t"/>
              </v:shape>
            </v:group>
            <v:group style="position:absolute;left:14290;top:23038;width:39;height:2" coordorigin="14290,23038" coordsize="39,2">
              <v:shape style="position:absolute;left:14290;top:23038;width:39;height:2" coordorigin="14290,23038" coordsize="39,0" path="m14290,23038l14328,23038e" filled="false" stroked="true" strokeweight=".112803pt" strokecolor="#000000">
                <v:path arrowok="t"/>
              </v:shape>
            </v:group>
            <v:group style="position:absolute;left:14290;top:23037;width:39;height:3" coordorigin="14290,23037" coordsize="39,3">
              <v:shape style="position:absolute;left:14290;top:23037;width:39;height:3" coordorigin="14290,23037" coordsize="39,3" path="m14328,23037l14290,23037,14326,23040,14328,23037xe" filled="false" stroked="true" strokeweight="0pt" strokecolor="#000000">
                <v:path arrowok="t"/>
              </v:shape>
            </v:group>
            <v:group style="position:absolute;left:14290;top:23037;width:37;height:3" coordorigin="14290,23037" coordsize="37,3">
              <v:shape style="position:absolute;left:14290;top:23037;width:37;height:3" coordorigin="14290,23037" coordsize="37,3" path="m14290,23037l14326,23040,14292,23040,14290,23037xe" filled="false" stroked="true" strokeweight="0pt" strokecolor="#000000">
                <v:path arrowok="t"/>
              </v:shape>
            </v:group>
            <v:group style="position:absolute;left:14292;top:23041;width:34;height:2" coordorigin="14292,23041" coordsize="34,2">
              <v:shape style="position:absolute;left:14292;top:23041;width:34;height:2" coordorigin="14292,23041" coordsize="34,0" path="m14292,23041l14326,23041e" filled="false" stroked="true" strokeweight=".112803pt" strokecolor="#000000">
                <v:path arrowok="t"/>
              </v:shape>
            </v:group>
            <v:group style="position:absolute;left:14292;top:23040;width:34;height:3" coordorigin="14292,23040" coordsize="34,3">
              <v:shape style="position:absolute;left:14292;top:23040;width:34;height:3" coordorigin="14292,23040" coordsize="34,3" path="m14326,23040l14292,23040,14324,23042,14326,23040xe" filled="false" stroked="true" strokeweight="0pt" strokecolor="#000000">
                <v:path arrowok="t"/>
              </v:shape>
            </v:group>
            <v:group style="position:absolute;left:14292;top:23040;width:32;height:3" coordorigin="14292,23040" coordsize="32,3">
              <v:shape style="position:absolute;left:14292;top:23040;width:32;height:3" coordorigin="14292,23040" coordsize="32,3" path="m14292,23040l14324,23042,14294,23042,14292,23040xe" filled="false" stroked="true" strokeweight="0pt" strokecolor="#000000">
                <v:path arrowok="t"/>
              </v:shape>
            </v:group>
            <v:group style="position:absolute;left:14294;top:23043;width:30;height:2" coordorigin="14294,23043" coordsize="30,2">
              <v:shape style="position:absolute;left:14294;top:23043;width:30;height:2" coordorigin="14294,23043" coordsize="30,0" path="m14294,23043l14324,23043e" filled="false" stroked="true" strokeweight=".112803pt" strokecolor="#000000">
                <v:path arrowok="t"/>
              </v:shape>
            </v:group>
            <v:group style="position:absolute;left:14294;top:23042;width:30;height:3" coordorigin="14294,23042" coordsize="30,3">
              <v:shape style="position:absolute;left:14294;top:23042;width:30;height:3" coordorigin="14294,23042" coordsize="30,3" path="m14324,23042l14294,23042,14321,23044,14324,23042xe" filled="false" stroked="true" strokeweight="0pt" strokecolor="#000000">
                <v:path arrowok="t"/>
              </v:shape>
            </v:group>
            <v:group style="position:absolute;left:14294;top:23042;width:28;height:3" coordorigin="14294,23042" coordsize="28,3">
              <v:shape style="position:absolute;left:14294;top:23042;width:28;height:3" coordorigin="14294,23042" coordsize="28,3" path="m14294,23042l14321,23044,14297,23044,14294,23042xe" filled="false" stroked="true" strokeweight="0pt" strokecolor="#000000">
                <v:path arrowok="t"/>
              </v:shape>
            </v:group>
            <v:group style="position:absolute;left:14297;top:23044;width:25;height:2" coordorigin="14297,23044" coordsize="25,2">
              <v:shape style="position:absolute;left:14297;top:23044;width:25;height:2" coordorigin="14297,23044" coordsize="25,0" path="m14297,23044l14321,23044e" filled="false" stroked="true" strokeweight="0pt" strokecolor="#000000">
                <v:path arrowok="t"/>
              </v:shape>
            </v:group>
            <v:group style="position:absolute;left:14297;top:23044;width:25;height:2" coordorigin="14297,23044" coordsize="25,2">
              <v:shape style="position:absolute;left:14297;top:23044;width:25;height:2" coordorigin="14297,23044" coordsize="25,0" path="m14297,23044l14321,23044e" filled="false" stroked="true" strokeweight="0pt" strokecolor="#000000">
                <v:path arrowok="t"/>
              </v:shape>
            </v:group>
            <v:group style="position:absolute;left:14297;top:23044;width:23;height:2" coordorigin="14297,23044" coordsize="23,2">
              <v:shape style="position:absolute;left:14297;top:23044;width:23;height:2" coordorigin="14297,23044" coordsize="23,0" path="m14297,23044l14319,23044e" filled="false" stroked="true" strokeweight="0pt" strokecolor="#000000">
                <v:path arrowok="t"/>
              </v:shape>
            </v:group>
            <v:group style="position:absolute;left:14299;top:23044;width:21;height:2" coordorigin="14299,23044" coordsize="21,2">
              <v:shape style="position:absolute;left:14299;top:23044;width:21;height:2" coordorigin="14299,23044" coordsize="21,0" path="m14299,23044l14319,23044e" filled="false" stroked="true" strokeweight="0pt" strokecolor="#000000">
                <v:path arrowok="t"/>
              </v:shape>
            </v:group>
            <v:group style="position:absolute;left:14299;top:23044;width:21;height:2" coordorigin="14299,23044" coordsize="21,2">
              <v:shape style="position:absolute;left:14299;top:23044;width:21;height:2" coordorigin="14299,23044" coordsize="21,0" path="m14299,23044l14319,23044e" filled="false" stroked="true" strokeweight="0pt" strokecolor="#000000">
                <v:path arrowok="t"/>
              </v:shape>
            </v:group>
            <v:group style="position:absolute;left:14299;top:23044;width:19;height:2" coordorigin="14299,23044" coordsize="19,2">
              <v:shape style="position:absolute;left:14299;top:23044;width:19;height:2" coordorigin="14299,23044" coordsize="19,0" path="m14299,23044l14317,23044e" filled="false" stroked="true" strokeweight="0pt" strokecolor="#000000">
                <v:path arrowok="t"/>
              </v:shape>
            </v:group>
            <v:group style="position:absolute;left:14301;top:23044;width:16;height:3" coordorigin="14301,23044" coordsize="16,3">
              <v:shape style="position:absolute;left:14301;top:23044;width:16;height:3" coordorigin="14301,23044" coordsize="16,3" path="m14301,23044l14315,23046,14317,23044,14301,23044xe" filled="true" fillcolor="#000000" stroked="false">
                <v:path arrowok="t"/>
                <v:fill type="solid"/>
              </v:shape>
              <v:shape style="position:absolute;left:14301;top:23044;width:16;height:3" coordorigin="14301,23044" coordsize="16,3" path="m14301,23044l14303,23046,14315,23046,14301,23044xe" filled="true" fillcolor="#000000" stroked="false">
                <v:path arrowok="t"/>
                <v:fill type="solid"/>
              </v:shape>
            </v:group>
            <v:group style="position:absolute;left:14301;top:23044;width:16;height:3" coordorigin="14301,23044" coordsize="16,3">
              <v:shape style="position:absolute;left:14301;top:23044;width:16;height:3" coordorigin="14301,23044" coordsize="16,3" path="m14317,23044l14301,23044,14315,23046,14317,23044xe" filled="false" stroked="true" strokeweight="0pt" strokecolor="#000000">
                <v:path arrowok="t"/>
              </v:shape>
            </v:group>
            <v:group style="position:absolute;left:14301;top:23044;width:14;height:3" coordorigin="14301,23044" coordsize="14,3">
              <v:shape style="position:absolute;left:14301;top:23044;width:14;height:3" coordorigin="14301,23044" coordsize="14,3" path="m14301,23044l14315,23046,14303,23046,14301,23044xe" filled="false" stroked="true" strokeweight="0pt" strokecolor="#000000">
                <v:path arrowok="t"/>
              </v:shape>
            </v:group>
            <v:group style="position:absolute;left:14303;top:23046;width:10;height:2" coordorigin="14303,23046" coordsize="10,2">
              <v:shape style="position:absolute;left:14303;top:23046;width:10;height:2" coordorigin="14303,23046" coordsize="10,0" path="m14303,23046l14312,23046e" filled="false" stroked="true" strokeweight="0pt" strokecolor="#000000">
                <v:path arrowok="t"/>
              </v:shape>
            </v:group>
            <v:group style="position:absolute;left:14303;top:23046;width:10;height:2" coordorigin="14303,23046" coordsize="10,2">
              <v:shape style="position:absolute;left:14303;top:23046;width:10;height:2" coordorigin="14303,23046" coordsize="10,0" path="m14303,23046l14312,23046e" filled="false" stroked="true" strokeweight="0pt" strokecolor="#000000">
                <v:path arrowok="t"/>
              </v:shape>
            </v:group>
            <v:group style="position:absolute;left:14306;top:23046;width:7;height:2" coordorigin="14306,23046" coordsize="7,2">
              <v:shape style="position:absolute;left:14306;top:23046;width:7;height:2" coordorigin="14306,23046" coordsize="7,0" path="m14306,23046l14312,23046e" filled="false" stroked="true" strokeweight="0pt" strokecolor="#000000">
                <v:path arrowok="t"/>
              </v:shape>
            </v:group>
            <v:group style="position:absolute;left:14303;top:23046;width:12;height:2" coordorigin="14303,23046" coordsize="12,2">
              <v:shape style="position:absolute;left:14303;top:23046;width:12;height:2" coordorigin="14303,23046" coordsize="12,0" path="m14303,23046l14315,23046e" filled="false" stroked="true" strokeweight="0pt" strokecolor="#000000">
                <v:path arrowok="t"/>
              </v:shape>
            </v:group>
            <v:group style="position:absolute;left:14303;top:23046;width:12;height:2" coordorigin="14303,23046" coordsize="12,2">
              <v:shape style="position:absolute;left:14303;top:23046;width:12;height:2" coordorigin="14303,23046" coordsize="12,0" path="m14303,23046l14315,23046e" filled="false" stroked="true" strokeweight="0pt" strokecolor="#000000">
                <v:path arrowok="t"/>
              </v:shape>
            </v:group>
            <v:group style="position:absolute;left:14114;top:23085;width:7;height:2" coordorigin="14114,23085" coordsize="7,2">
              <v:shape style="position:absolute;left:14114;top:23085;width:7;height:2" coordorigin="14114,23085" coordsize="7,0" path="m14114,23085l14121,23085e" filled="false" stroked="true" strokeweight="0pt" strokecolor="#000000">
                <v:path arrowok="t"/>
              </v:shape>
            </v:group>
            <v:group style="position:absolute;left:14114;top:23085;width:7;height:2" coordorigin="14114,23085" coordsize="7,2">
              <v:shape style="position:absolute;left:14114;top:23085;width:7;height:2" coordorigin="14114,23085" coordsize="7,0" path="m14114,23085l14121,23085e" filled="false" stroked="true" strokeweight="0pt" strokecolor="#000000">
                <v:path arrowok="t"/>
              </v:shape>
            </v:group>
            <v:group style="position:absolute;left:14112;top:23085;width:12;height:2" coordorigin="14112,23085" coordsize="12,2">
              <v:shape style="position:absolute;left:14112;top:23085;width:12;height:2" coordorigin="14112,23085" coordsize="12,0" path="m14112,23085l14123,23085e" filled="false" stroked="true" strokeweight="0pt" strokecolor="#000000">
                <v:path arrowok="t"/>
              </v:shape>
            </v:group>
            <v:group style="position:absolute;left:14114;top:23085;width:10;height:2" coordorigin="14114,23085" coordsize="10,2">
              <v:shape style="position:absolute;left:14114;top:23085;width:10;height:2" coordorigin="14114,23085" coordsize="10,0" path="m14114,23085l14123,23085e" filled="false" stroked="true" strokeweight="0pt" strokecolor="#000000">
                <v:path arrowok="t"/>
              </v:shape>
            </v:group>
            <v:group style="position:absolute;left:14112;top:23085;width:12;height:2" coordorigin="14112,23085" coordsize="12,2">
              <v:shape style="position:absolute;left:14112;top:23085;width:12;height:2" coordorigin="14112,23085" coordsize="12,0" path="m14112,23085l14123,23085e" filled="false" stroked="true" strokeweight="0pt" strokecolor="#000000">
                <v:path arrowok="t"/>
              </v:shape>
            </v:group>
            <v:group style="position:absolute;left:14107;top:23085;width:19;height:3" coordorigin="14107,23085" coordsize="19,3">
              <v:shape style="position:absolute;left:14107;top:23085;width:19;height:3" coordorigin="14107,23085" coordsize="19,3" path="m14107,23087l14125,23087,14112,23085,14107,23087xe" filled="true" fillcolor="#000000" stroked="false">
                <v:path arrowok="t"/>
                <v:fill type="solid"/>
              </v:shape>
              <v:shape style="position:absolute;left:14107;top:23085;width:19;height:3" coordorigin="14107,23085" coordsize="19,3" path="m14112,23085l14125,23087,14123,23085,14112,23085xe" filled="true" fillcolor="#000000" stroked="false">
                <v:path arrowok="t"/>
                <v:fill type="solid"/>
              </v:shape>
            </v:group>
            <v:group style="position:absolute;left:14112;top:23085;width:14;height:3" coordorigin="14112,23085" coordsize="14,3">
              <v:shape style="position:absolute;left:14112;top:23085;width:14;height:3" coordorigin="14112,23085" coordsize="14,3" path="m14123,23085l14112,23085,14125,23087,14123,23085xe" filled="false" stroked="true" strokeweight="0pt" strokecolor="#000000">
                <v:path arrowok="t"/>
              </v:shape>
            </v:group>
            <v:group style="position:absolute;left:14107;top:23085;width:19;height:3" coordorigin="14107,23085" coordsize="19,3">
              <v:shape style="position:absolute;left:14107;top:23085;width:19;height:3" coordorigin="14107,23085" coordsize="19,3" path="m14112,23085l14125,23087,14107,23087,14112,23085xe" filled="false" stroked="true" strokeweight="0pt" strokecolor="#000000">
                <v:path arrowok="t"/>
              </v:shape>
            </v:group>
            <v:group style="position:absolute;left:14105;top:23087;width:23;height:2" coordorigin="14105,23087" coordsize="23,2">
              <v:shape style="position:absolute;left:14105;top:23087;width:23;height:2" coordorigin="14105,23087" coordsize="23,0" path="m14105,23087l14127,23087e" filled="false" stroked="true" strokeweight="0pt" strokecolor="#000000">
                <v:path arrowok="t"/>
              </v:shape>
            </v:group>
            <v:group style="position:absolute;left:14107;top:23087;width:21;height:2" coordorigin="14107,23087" coordsize="21,2">
              <v:shape style="position:absolute;left:14107;top:23087;width:21;height:2" coordorigin="14107,23087" coordsize="21,0" path="m14107,23087l14127,23087e" filled="false" stroked="true" strokeweight="0pt" strokecolor="#000000">
                <v:path arrowok="t"/>
              </v:shape>
            </v:group>
            <v:group style="position:absolute;left:14105;top:23087;width:23;height:2" coordorigin="14105,23087" coordsize="23,2">
              <v:shape style="position:absolute;left:14105;top:23087;width:23;height:2" coordorigin="14105,23087" coordsize="23,0" path="m14105,23087l14127,23087e" filled="false" stroked="true" strokeweight="0pt" strokecolor="#000000">
                <v:path arrowok="t"/>
              </v:shape>
            </v:group>
            <v:group style="position:absolute;left:14103;top:23088;width:28;height:2" coordorigin="14103,23088" coordsize="28,2">
              <v:shape style="position:absolute;left:14103;top:23088;width:28;height:2" coordorigin="14103,23088" coordsize="28,0" path="m14103,23088l14130,23088e" filled="false" stroked="true" strokeweight=".112803pt" strokecolor="#000000">
                <v:path arrowok="t"/>
              </v:shape>
            </v:group>
            <v:group style="position:absolute;left:14105;top:23087;width:25;height:3" coordorigin="14105,23087" coordsize="25,3">
              <v:shape style="position:absolute;left:14105;top:23087;width:25;height:3" coordorigin="14105,23087" coordsize="25,3" path="m14127,23087l14105,23087,14130,23089,14127,23087xe" filled="false" stroked="true" strokeweight="0pt" strokecolor="#000000">
                <v:path arrowok="t"/>
              </v:shape>
            </v:group>
            <v:group style="position:absolute;left:14103;top:23087;width:28;height:3" coordorigin="14103,23087" coordsize="28,3">
              <v:shape style="position:absolute;left:14103;top:23087;width:28;height:3" coordorigin="14103,23087" coordsize="28,3" path="m14105,23087l14130,23089,14103,23089,14105,23087xe" filled="false" stroked="true" strokeweight="0pt" strokecolor="#000000">
                <v:path arrowok="t"/>
              </v:shape>
            </v:group>
            <v:group style="position:absolute;left:14100;top:23089;width:32;height:2" coordorigin="14100,23089" coordsize="32,2">
              <v:shape style="position:absolute;left:14100;top:23089;width:32;height:2" coordorigin="14100,23089" coordsize="32,0" path="m14100,23089l14132,23089e" filled="false" stroked="true" strokeweight="0pt" strokecolor="#000000">
                <v:path arrowok="t"/>
              </v:shape>
            </v:group>
            <v:group style="position:absolute;left:14103;top:23089;width:30;height:2" coordorigin="14103,23089" coordsize="30,2">
              <v:shape style="position:absolute;left:14103;top:23089;width:30;height:2" coordorigin="14103,23089" coordsize="30,0" path="m14103,23089l14132,23089e" filled="false" stroked="true" strokeweight="0pt" strokecolor="#000000">
                <v:path arrowok="t"/>
              </v:shape>
            </v:group>
            <v:group style="position:absolute;left:14100;top:23089;width:32;height:2" coordorigin="14100,23089" coordsize="32,2">
              <v:shape style="position:absolute;left:14100;top:23089;width:32;height:2" coordorigin="14100,23089" coordsize="32,0" path="m14100,23089l14132,23089e" filled="false" stroked="true" strokeweight="0pt" strokecolor="#000000">
                <v:path arrowok="t"/>
              </v:shape>
            </v:group>
            <v:group style="position:absolute;left:14100;top:23090;width:34;height:2" coordorigin="14100,23090" coordsize="34,2">
              <v:shape style="position:absolute;left:14100;top:23090;width:34;height:2" coordorigin="14100,23090" coordsize="34,0" path="m14100,23090l14134,23090e" filled="false" stroked="true" strokeweight=".112803pt" strokecolor="#000000">
                <v:path arrowok="t"/>
              </v:shape>
            </v:group>
            <v:group style="position:absolute;left:14100;top:23089;width:34;height:3" coordorigin="14100,23089" coordsize="34,3">
              <v:shape style="position:absolute;left:14100;top:23089;width:34;height:3" coordorigin="14100,23089" coordsize="34,3" path="m14132,23089l14100,23089,14134,23091,14132,23089xe" filled="false" stroked="true" strokeweight="0pt" strokecolor="#000000">
                <v:path arrowok="t"/>
              </v:shape>
            </v:group>
            <v:group style="position:absolute;left:14100;top:23089;width:34;height:3" coordorigin="14100,23089" coordsize="34,3">
              <v:shape style="position:absolute;left:14100;top:23089;width:34;height:3" coordorigin="14100,23089" coordsize="34,3" path="m14100,23089l14134,23091,14100,23091,14100,23089xe" filled="false" stroked="true" strokeweight="0pt" strokecolor="#000000">
                <v:path arrowok="t"/>
              </v:shape>
            </v:group>
            <v:group style="position:absolute;left:14098;top:23093;width:39;height:2" coordorigin="14098,23093" coordsize="39,2">
              <v:shape style="position:absolute;left:14098;top:23093;width:39;height:2" coordorigin="14098,23093" coordsize="39,0" path="m14098,23093l14136,23093e" filled="false" stroked="true" strokeweight=".112803pt" strokecolor="#000000">
                <v:path arrowok="t"/>
              </v:shape>
            </v:group>
            <v:group style="position:absolute;left:14100;top:23091;width:37;height:3" coordorigin="14100,23091" coordsize="37,3">
              <v:shape style="position:absolute;left:14100;top:23091;width:37;height:3" coordorigin="14100,23091" coordsize="37,3" path="m14134,23091l14100,23091,14136,23094,14134,23091xe" filled="false" stroked="true" strokeweight="0pt" strokecolor="#000000">
                <v:path arrowok="t"/>
              </v:shape>
            </v:group>
            <v:group style="position:absolute;left:14098;top:23091;width:39;height:3" coordorigin="14098,23091" coordsize="39,3">
              <v:shape style="position:absolute;left:14098;top:23091;width:39;height:3" coordorigin="14098,23091" coordsize="39,3" path="m14100,23091l14136,23094,14098,23094,14100,23091xe" filled="false" stroked="true" strokeweight="0pt" strokecolor="#000000">
                <v:path arrowok="t"/>
              </v:shape>
            </v:group>
            <v:group style="position:absolute;left:14096;top:23095;width:41;height:2" coordorigin="14096,23095" coordsize="41,2">
              <v:shape style="position:absolute;left:14096;top:23095;width:41;height:2" coordorigin="14096,23095" coordsize="41,0" path="m14096,23095l14136,23095e" filled="false" stroked="true" strokeweight=".112803pt" strokecolor="#000000">
                <v:path arrowok="t"/>
              </v:shape>
            </v:group>
            <v:group style="position:absolute;left:14098;top:23094;width:39;height:3" coordorigin="14098,23094" coordsize="39,3">
              <v:shape style="position:absolute;left:14098;top:23094;width:39;height:3" coordorigin="14098,23094" coordsize="39,3" path="m14136,23094l14098,23094,14136,23096,14136,23094xe" filled="false" stroked="true" strokeweight="0pt" strokecolor="#000000">
                <v:path arrowok="t"/>
              </v:shape>
            </v:group>
            <v:group style="position:absolute;left:14096;top:23094;width:41;height:3" coordorigin="14096,23094" coordsize="41,3">
              <v:shape style="position:absolute;left:14096;top:23094;width:41;height:3" coordorigin="14096,23094" coordsize="41,3" path="m14098,23094l14136,23096,14096,23096,14098,23094xe" filled="false" stroked="true" strokeweight="0pt" strokecolor="#000000">
                <v:path arrowok="t"/>
              </v:shape>
            </v:group>
            <v:group style="position:absolute;left:14094;top:23097;width:46;height:2" coordorigin="14094,23097" coordsize="46,2">
              <v:shape style="position:absolute;left:14094;top:23097;width:46;height:2" coordorigin="14094,23097" coordsize="46,0" path="m14094,23097l14139,23097e" filled="false" stroked="true" strokeweight=".112803pt" strokecolor="#000000">
                <v:path arrowok="t"/>
              </v:shape>
            </v:group>
            <v:group style="position:absolute;left:14096;top:23096;width:43;height:3" coordorigin="14096,23096" coordsize="43,3">
              <v:shape style="position:absolute;left:14096;top:23096;width:43;height:3" coordorigin="14096,23096" coordsize="43,3" path="m14136,23096l14096,23096,14139,23098,14136,23096xe" filled="false" stroked="true" strokeweight="0pt" strokecolor="#000000">
                <v:path arrowok="t"/>
              </v:shape>
            </v:group>
            <v:group style="position:absolute;left:14094;top:23096;width:46;height:3" coordorigin="14094,23096" coordsize="46,3">
              <v:shape style="position:absolute;left:14094;top:23096;width:46;height:3" coordorigin="14094,23096" coordsize="46,3" path="m14096,23096l14139,23098,14094,23098,14096,23096xe" filled="false" stroked="true" strokeweight="0pt" strokecolor="#000000">
                <v:path arrowok="t"/>
              </v:shape>
            </v:group>
            <v:group style="position:absolute;left:14094;top:23099;width:48;height:2" coordorigin="14094,23099" coordsize="48,2">
              <v:shape style="position:absolute;left:14094;top:23099;width:48;height:2" coordorigin="14094,23099" coordsize="48,0" path="m14094,23099l14141,23099e" filled="false" stroked="true" strokeweight=".112803pt" strokecolor="#000000">
                <v:path arrowok="t"/>
              </v:shape>
            </v:group>
            <v:group style="position:absolute;left:14094;top:23098;width:48;height:3" coordorigin="14094,23098" coordsize="48,3">
              <v:shape style="position:absolute;left:14094;top:23098;width:48;height:3" coordorigin="14094,23098" coordsize="48,3" path="m14139,23098l14094,23098,14141,23101,14139,23098xe" filled="false" stroked="true" strokeweight="0pt" strokecolor="#000000">
                <v:path arrowok="t"/>
              </v:shape>
            </v:group>
            <v:group style="position:absolute;left:14094;top:23098;width:48;height:3" coordorigin="14094,23098" coordsize="48,3">
              <v:shape style="position:absolute;left:14094;top:23098;width:48;height:3" coordorigin="14094,23098" coordsize="48,3" path="m14094,23098l14141,23101,14094,23101,14094,23098xe" filled="false" stroked="true" strokeweight="0pt" strokecolor="#000000">
                <v:path arrowok="t"/>
              </v:shape>
            </v:group>
            <v:group style="position:absolute;left:14091;top:23102;width:50;height:2" coordorigin="14091,23102" coordsize="50,2">
              <v:shape style="position:absolute;left:14091;top:23102;width:50;height:2" coordorigin="14091,23102" coordsize="50,0" path="m14091,23102l14141,23102e" filled="false" stroked="true" strokeweight=".112803pt" strokecolor="#000000">
                <v:path arrowok="t"/>
              </v:shape>
            </v:group>
            <v:group style="position:absolute;left:14094;top:23101;width:48;height:3" coordorigin="14094,23101" coordsize="48,3">
              <v:shape style="position:absolute;left:14094;top:23101;width:48;height:3" coordorigin="14094,23101" coordsize="48,3" path="m14141,23101l14094,23101,14141,23103,14141,23101xe" filled="false" stroked="true" strokeweight="0pt" strokecolor="#000000">
                <v:path arrowok="t"/>
              </v:shape>
            </v:group>
            <v:group style="position:absolute;left:14091;top:23101;width:50;height:3" coordorigin="14091,23101" coordsize="50,3">
              <v:shape style="position:absolute;left:14091;top:23101;width:50;height:3" coordorigin="14091,23101" coordsize="50,3" path="m14094,23101l14141,23103,14091,23103,14094,23101xe" filled="false" stroked="true" strokeweight="0pt" strokecolor="#000000">
                <v:path arrowok="t"/>
              </v:shape>
            </v:group>
            <v:group style="position:absolute;left:14091;top:23104;width:52;height:2" coordorigin="14091,23104" coordsize="52,2">
              <v:shape style="position:absolute;left:14091;top:23104;width:52;height:2" coordorigin="14091,23104" coordsize="52,0" path="m14091,23104l14143,23104e" filled="false" stroked="true" strokeweight=".112803pt" strokecolor="#000000">
                <v:path arrowok="t"/>
              </v:shape>
            </v:group>
            <v:group style="position:absolute;left:14091;top:23103;width:52;height:3" coordorigin="14091,23103" coordsize="52,3">
              <v:shape style="position:absolute;left:14091;top:23103;width:52;height:3" coordorigin="14091,23103" coordsize="52,3" path="m14141,23103l14091,23103,14143,23105,14141,23103xe" filled="false" stroked="true" strokeweight="0pt" strokecolor="#000000">
                <v:path arrowok="t"/>
              </v:shape>
            </v:group>
            <v:group style="position:absolute;left:14091;top:23103;width:52;height:3" coordorigin="14091,23103" coordsize="52,3">
              <v:shape style="position:absolute;left:14091;top:23103;width:52;height:3" coordorigin="14091,23103" coordsize="52,3" path="m14091,23103l14143,23105,14091,23105,14091,23103xe" filled="false" stroked="true" strokeweight="0pt" strokecolor="#000000">
                <v:path arrowok="t"/>
              </v:shape>
            </v:group>
            <v:group style="position:absolute;left:14091;top:23106;width:52;height:2" coordorigin="14091,23106" coordsize="52,2">
              <v:shape style="position:absolute;left:14091;top:23106;width:52;height:2" coordorigin="14091,23106" coordsize="52,0" path="m14091,23106l14143,23106e" filled="false" stroked="true" strokeweight=".112803pt" strokecolor="#000000">
                <v:path arrowok="t"/>
              </v:shape>
            </v:group>
            <v:group style="position:absolute;left:14091;top:23105;width:52;height:3" coordorigin="14091,23105" coordsize="52,3">
              <v:shape style="position:absolute;left:14091;top:23105;width:52;height:3" coordorigin="14091,23105" coordsize="52,3" path="m14143,23105l14091,23105,14143,23107,14143,23105xe" filled="false" stroked="true" strokeweight="0pt" strokecolor="#000000">
                <v:path arrowok="t"/>
              </v:shape>
            </v:group>
            <v:group style="position:absolute;left:14091;top:23105;width:52;height:3" coordorigin="14091,23105" coordsize="52,3">
              <v:shape style="position:absolute;left:14091;top:23105;width:52;height:3" coordorigin="14091,23105" coordsize="52,3" path="m14091,23105l14143,23107,14091,23107,14091,23105xe" filled="false" stroked="true" strokeweight="0pt" strokecolor="#000000">
                <v:path arrowok="t"/>
              </v:shape>
            </v:group>
            <v:group style="position:absolute;left:14089;top:23108;width:55;height:2" coordorigin="14089,23108" coordsize="55,2">
              <v:shape style="position:absolute;left:14089;top:23108;width:55;height:2" coordorigin="14089,23108" coordsize="55,0" path="m14089,23108l14143,23108e" filled="false" stroked="true" strokeweight=".112803pt" strokecolor="#000000">
                <v:path arrowok="t"/>
              </v:shape>
            </v:group>
            <v:group style="position:absolute;left:14091;top:23107;width:52;height:3" coordorigin="14091,23107" coordsize="52,3">
              <v:shape style="position:absolute;left:14091;top:23107;width:52;height:3" coordorigin="14091,23107" coordsize="52,3" path="m14143,23107l14091,23107,14143,23110,14143,23107xe" filled="false" stroked="true" strokeweight="0pt" strokecolor="#000000">
                <v:path arrowok="t"/>
              </v:shape>
            </v:group>
            <v:group style="position:absolute;left:14089;top:23107;width:55;height:3" coordorigin="14089,23107" coordsize="55,3">
              <v:shape style="position:absolute;left:14089;top:23107;width:55;height:3" coordorigin="14089,23107" coordsize="55,3" path="m14091,23107l14143,23110,14089,23110,14091,23107xe" filled="false" stroked="true" strokeweight="0pt" strokecolor="#000000">
                <v:path arrowok="t"/>
              </v:shape>
            </v:group>
            <v:group style="position:absolute;left:14089;top:23111;width:55;height:2" coordorigin="14089,23111" coordsize="55,2">
              <v:shape style="position:absolute;left:14089;top:23111;width:55;height:2" coordorigin="14089,23111" coordsize="55,0" path="m14089,23111l14143,23111e" filled="false" stroked="true" strokeweight=".112803pt" strokecolor="#000000">
                <v:path arrowok="t"/>
              </v:shape>
            </v:group>
            <v:group style="position:absolute;left:14089;top:23110;width:55;height:3" coordorigin="14089,23110" coordsize="55,3">
              <v:shape style="position:absolute;left:14089;top:23110;width:55;height:3" coordorigin="14089,23110" coordsize="55,3" path="m14143,23110l14089,23110,14143,23112,14143,23110xe" filled="false" stroked="true" strokeweight="0pt" strokecolor="#000000">
                <v:path arrowok="t"/>
              </v:shape>
            </v:group>
            <v:group style="position:absolute;left:14089;top:23110;width:55;height:3" coordorigin="14089,23110" coordsize="55,3">
              <v:shape style="position:absolute;left:14089;top:23110;width:55;height:3" coordorigin="14089,23110" coordsize="55,3" path="m14089,23110l14143,23112,14089,23112,14089,23110xe" filled="false" stroked="true" strokeweight="0pt" strokecolor="#000000">
                <v:path arrowok="t"/>
              </v:shape>
            </v:group>
            <v:group style="position:absolute;left:14089;top:23113;width:55;height:2" coordorigin="14089,23113" coordsize="55,2">
              <v:shape style="position:absolute;left:14089;top:23113;width:55;height:2" coordorigin="14089,23113" coordsize="55,0" path="m14089,23113l14143,23113e" filled="false" stroked="true" strokeweight=".112803pt" strokecolor="#000000">
                <v:path arrowok="t"/>
              </v:shape>
            </v:group>
            <v:group style="position:absolute;left:14089;top:23112;width:55;height:3" coordorigin="14089,23112" coordsize="55,3">
              <v:shape style="position:absolute;left:14089;top:23112;width:55;height:3" coordorigin="14089,23112" coordsize="55,3" path="m14143,23112l14089,23112,14143,23114,14143,23112xe" filled="false" stroked="true" strokeweight="0pt" strokecolor="#000000">
                <v:path arrowok="t"/>
              </v:shape>
            </v:group>
            <v:group style="position:absolute;left:14089;top:23112;width:55;height:3" coordorigin="14089,23112" coordsize="55,3">
              <v:shape style="position:absolute;left:14089;top:23112;width:55;height:3" coordorigin="14089,23112" coordsize="55,3" path="m14089,23112l14143,23114,14089,23114,14089,23112xe" filled="false" stroked="true" strokeweight="0pt" strokecolor="#000000">
                <v:path arrowok="t"/>
              </v:shape>
            </v:group>
            <v:group style="position:absolute;left:14089;top:23115;width:55;height:2" coordorigin="14089,23115" coordsize="55,2">
              <v:shape style="position:absolute;left:14089;top:23115;width:55;height:2" coordorigin="14089,23115" coordsize="55,0" path="m14089,23115l14143,23115e" filled="false" stroked="true" strokeweight=".112803pt" strokecolor="#000000">
                <v:path arrowok="t"/>
              </v:shape>
            </v:group>
            <v:group style="position:absolute;left:14089;top:23114;width:55;height:3" coordorigin="14089,23114" coordsize="55,3">
              <v:shape style="position:absolute;left:14089;top:23114;width:55;height:3" coordorigin="14089,23114" coordsize="55,3" path="m14143,23114l14089,23114,14143,23116,14143,23114xe" filled="false" stroked="true" strokeweight="0pt" strokecolor="#000000">
                <v:path arrowok="t"/>
              </v:shape>
            </v:group>
            <v:group style="position:absolute;left:14089;top:23114;width:55;height:3" coordorigin="14089,23114" coordsize="55,3">
              <v:shape style="position:absolute;left:14089;top:23114;width:55;height:3" coordorigin="14089,23114" coordsize="55,3" path="m14089,23114l14143,23116,14091,23116,14089,23114xe" filled="false" stroked="true" strokeweight="0pt" strokecolor="#000000">
                <v:path arrowok="t"/>
              </v:shape>
            </v:group>
            <v:group style="position:absolute;left:14091;top:23117;width:52;height:2" coordorigin="14091,23117" coordsize="52,2">
              <v:shape style="position:absolute;left:14091;top:23117;width:52;height:2" coordorigin="14091,23117" coordsize="52,0" path="m14091,23117l14143,23117e" filled="false" stroked="true" strokeweight=".112803pt" strokecolor="#000000">
                <v:path arrowok="t"/>
              </v:shape>
            </v:group>
            <v:group style="position:absolute;left:14091;top:23116;width:52;height:3" coordorigin="14091,23116" coordsize="52,3">
              <v:shape style="position:absolute;left:14091;top:23116;width:52;height:3" coordorigin="14091,23116" coordsize="52,3" path="m14143,23116l14091,23116,14143,23119,14143,23116xe" filled="false" stroked="true" strokeweight="0pt" strokecolor="#000000">
                <v:path arrowok="t"/>
              </v:shape>
            </v:group>
            <v:group style="position:absolute;left:14091;top:23116;width:52;height:3" coordorigin="14091,23116" coordsize="52,3">
              <v:shape style="position:absolute;left:14091;top:23116;width:52;height:3" coordorigin="14091,23116" coordsize="52,3" path="m14091,23116l14143,23119,14091,23119,14091,23116xe" filled="false" stroked="true" strokeweight="0pt" strokecolor="#000000">
                <v:path arrowok="t"/>
              </v:shape>
            </v:group>
            <v:group style="position:absolute;left:14091;top:23120;width:52;height:2" coordorigin="14091,23120" coordsize="52,2">
              <v:shape style="position:absolute;left:14091;top:23120;width:52;height:2" coordorigin="14091,23120" coordsize="52,0" path="m14091,23120l14143,23120e" filled="false" stroked="true" strokeweight=".112803pt" strokecolor="#000000">
                <v:path arrowok="t"/>
              </v:shape>
            </v:group>
            <v:group style="position:absolute;left:14091;top:23119;width:52;height:3" coordorigin="14091,23119" coordsize="52,3">
              <v:shape style="position:absolute;left:14091;top:23119;width:52;height:3" coordorigin="14091,23119" coordsize="52,3" path="m14143,23119l14091,23119,14141,23121,14143,23119xe" filled="false" stroked="true" strokeweight="0pt" strokecolor="#000000">
                <v:path arrowok="t"/>
              </v:shape>
            </v:group>
            <v:group style="position:absolute;left:14091;top:23119;width:50;height:3" coordorigin="14091,23119" coordsize="50,3">
              <v:shape style="position:absolute;left:14091;top:23119;width:50;height:3" coordorigin="14091,23119" coordsize="50,3" path="m14091,23119l14141,23121,14091,23121,14091,23119xe" filled="false" stroked="true" strokeweight="0pt" strokecolor="#000000">
                <v:path arrowok="t"/>
              </v:shape>
            </v:group>
            <v:group style="position:absolute;left:14091;top:23122;width:50;height:2" coordorigin="14091,23122" coordsize="50,2">
              <v:shape style="position:absolute;left:14091;top:23122;width:50;height:2" coordorigin="14091,23122" coordsize="50,0" path="m14091,23122l14141,23122e" filled="false" stroked="true" strokeweight=".112803pt" strokecolor="#000000">
                <v:path arrowok="t"/>
              </v:shape>
            </v:group>
            <v:group style="position:absolute;left:14091;top:23121;width:50;height:3" coordorigin="14091,23121" coordsize="50,3">
              <v:shape style="position:absolute;left:14091;top:23121;width:50;height:3" coordorigin="14091,23121" coordsize="50,3" path="m14141,23121l14091,23121,14141,23123,14141,23121xe" filled="false" stroked="true" strokeweight="0pt" strokecolor="#000000">
                <v:path arrowok="t"/>
              </v:shape>
            </v:group>
            <v:group style="position:absolute;left:14091;top:23121;width:50;height:3" coordorigin="14091,23121" coordsize="50,3">
              <v:shape style="position:absolute;left:14091;top:23121;width:50;height:3" coordorigin="14091,23121" coordsize="50,3" path="m14091,23121l14141,23123,14094,23123,14091,23121xe" filled="false" stroked="true" strokeweight="0pt" strokecolor="#000000">
                <v:path arrowok="t"/>
              </v:shape>
            </v:group>
            <v:group style="position:absolute;left:14094;top:23124;width:48;height:2" coordorigin="14094,23124" coordsize="48,2">
              <v:shape style="position:absolute;left:14094;top:23124;width:48;height:2" coordorigin="14094,23124" coordsize="48,0" path="m14094,23124l14141,23124e" filled="false" stroked="true" strokeweight=".112803pt" strokecolor="#000000">
                <v:path arrowok="t"/>
              </v:shape>
            </v:group>
            <v:group style="position:absolute;left:14094;top:23123;width:48;height:3" coordorigin="14094,23123" coordsize="48,3">
              <v:shape style="position:absolute;left:14094;top:23123;width:48;height:3" coordorigin="14094,23123" coordsize="48,3" path="m14141,23123l14094,23123,14139,23125,14141,23123xe" filled="false" stroked="true" strokeweight="0pt" strokecolor="#000000">
                <v:path arrowok="t"/>
              </v:shape>
            </v:group>
            <v:group style="position:absolute;left:14094;top:23123;width:46;height:3" coordorigin="14094,23123" coordsize="46,3">
              <v:shape style="position:absolute;left:14094;top:23123;width:46;height:3" coordorigin="14094,23123" coordsize="46,3" path="m14094,23123l14139,23125,14094,23125,14094,23123xe" filled="false" stroked="true" strokeweight="0pt" strokecolor="#000000">
                <v:path arrowok="t"/>
              </v:shape>
            </v:group>
            <v:group style="position:absolute;left:14094;top:23126;width:46;height:2" coordorigin="14094,23126" coordsize="46,2">
              <v:shape style="position:absolute;left:14094;top:23126;width:46;height:2" coordorigin="14094,23126" coordsize="46,0" path="m14094,23126l14139,23126e" filled="false" stroked="true" strokeweight=".112803pt" strokecolor="#000000">
                <v:path arrowok="t"/>
              </v:shape>
            </v:group>
            <v:group style="position:absolute;left:14094;top:23125;width:46;height:3" coordorigin="14094,23125" coordsize="46,3">
              <v:shape style="position:absolute;left:14094;top:23125;width:46;height:3" coordorigin="14094,23125" coordsize="46,3" path="m14139,23125l14094,23125,14136,23128,14139,23125xe" filled="false" stroked="true" strokeweight="0pt" strokecolor="#000000">
                <v:path arrowok="t"/>
              </v:shape>
            </v:group>
            <v:group style="position:absolute;left:14094;top:23125;width:43;height:3" coordorigin="14094,23125" coordsize="43,3">
              <v:shape style="position:absolute;left:14094;top:23125;width:43;height:3" coordorigin="14094,23125" coordsize="43,3" path="m14094,23125l14136,23128,14096,23128,14094,23125xe" filled="false" stroked="true" strokeweight="0pt" strokecolor="#000000">
                <v:path arrowok="t"/>
              </v:shape>
            </v:group>
            <v:group style="position:absolute;left:14096;top:23129;width:41;height:2" coordorigin="14096,23129" coordsize="41,2">
              <v:shape style="position:absolute;left:14096;top:23129;width:41;height:2" coordorigin="14096,23129" coordsize="41,0" path="m14096,23129l14136,23129e" filled="false" stroked="true" strokeweight=".112803pt" strokecolor="#000000">
                <v:path arrowok="t"/>
              </v:shape>
            </v:group>
            <v:group style="position:absolute;left:14096;top:23128;width:41;height:3" coordorigin="14096,23128" coordsize="41,3">
              <v:shape style="position:absolute;left:14096;top:23128;width:41;height:3" coordorigin="14096,23128" coordsize="41,3" path="m14136,23128l14096,23128,14136,23130,14136,23128xe" filled="false" stroked="true" strokeweight="0pt" strokecolor="#000000">
                <v:path arrowok="t"/>
              </v:shape>
            </v:group>
            <v:group style="position:absolute;left:14096;top:23128;width:41;height:3" coordorigin="14096,23128" coordsize="41,3">
              <v:shape style="position:absolute;left:14096;top:23128;width:41;height:3" coordorigin="14096,23128" coordsize="41,3" path="m14096,23128l14136,23130,14098,23130,14096,23128xe" filled="false" stroked="true" strokeweight="0pt" strokecolor="#000000">
                <v:path arrowok="t"/>
              </v:shape>
            </v:group>
            <v:group style="position:absolute;left:14098;top:23131;width:39;height:2" coordorigin="14098,23131" coordsize="39,2">
              <v:shape style="position:absolute;left:14098;top:23131;width:39;height:2" coordorigin="14098,23131" coordsize="39,0" path="m14098,23131l14136,23131e" filled="false" stroked="true" strokeweight=".112803pt" strokecolor="#000000">
                <v:path arrowok="t"/>
              </v:shape>
            </v:group>
            <v:group style="position:absolute;left:14098;top:23130;width:39;height:3" coordorigin="14098,23130" coordsize="39,3">
              <v:shape style="position:absolute;left:14098;top:23130;width:39;height:3" coordorigin="14098,23130" coordsize="39,3" path="m14136,23130l14098,23130,14134,23132,14136,23130xe" filled="false" stroked="true" strokeweight="0pt" strokecolor="#000000">
                <v:path arrowok="t"/>
              </v:shape>
            </v:group>
            <v:group style="position:absolute;left:14098;top:23130;width:37;height:3" coordorigin="14098,23130" coordsize="37,3">
              <v:shape style="position:absolute;left:14098;top:23130;width:37;height:3" coordorigin="14098,23130" coordsize="37,3" path="m14098,23130l14134,23132,14100,23132,14098,23130xe" filled="false" stroked="true" strokeweight="0pt" strokecolor="#000000">
                <v:path arrowok="t"/>
              </v:shape>
            </v:group>
            <v:group style="position:absolute;left:14100;top:23133;width:34;height:2" coordorigin="14100,23133" coordsize="34,2">
              <v:shape style="position:absolute;left:14100;top:23133;width:34;height:2" coordorigin="14100,23133" coordsize="34,0" path="m14100,23133l14134,23133e" filled="false" stroked="true" strokeweight=".112803pt" strokecolor="#000000">
                <v:path arrowok="t"/>
              </v:shape>
            </v:group>
            <v:group style="position:absolute;left:14100;top:23132;width:34;height:3" coordorigin="14100,23132" coordsize="34,3">
              <v:shape style="position:absolute;left:14100;top:23132;width:34;height:3" coordorigin="14100,23132" coordsize="34,3" path="m14134,23132l14100,23132,14132,23134,14134,23132xe" filled="false" stroked="true" strokeweight="0pt" strokecolor="#000000">
                <v:path arrowok="t"/>
              </v:shape>
            </v:group>
            <v:group style="position:absolute;left:14100;top:23132;width:32;height:3" coordorigin="14100,23132" coordsize="32,3">
              <v:shape style="position:absolute;left:14100;top:23132;width:32;height:3" coordorigin="14100,23132" coordsize="32,3" path="m14100,23132l14132,23134,14100,23134,14100,23132xe" filled="false" stroked="true" strokeweight="0pt" strokecolor="#000000">
                <v:path arrowok="t"/>
              </v:shape>
            </v:group>
            <v:group style="position:absolute;left:14100;top:23134;width:32;height:2" coordorigin="14100,23134" coordsize="32,2">
              <v:shape style="position:absolute;left:14100;top:23134;width:32;height:2" coordorigin="14100,23134" coordsize="32,0" path="m14100,23134l14132,23134e" filled="false" stroked="true" strokeweight="0pt" strokecolor="#000000">
                <v:path arrowok="t"/>
              </v:shape>
            </v:group>
            <v:group style="position:absolute;left:14100;top:23134;width:32;height:2" coordorigin="14100,23134" coordsize="32,2">
              <v:shape style="position:absolute;left:14100;top:23134;width:32;height:2" coordorigin="14100,23134" coordsize="32,0" path="m14100,23134l14132,23134e" filled="false" stroked="true" strokeweight="0pt" strokecolor="#000000">
                <v:path arrowok="t"/>
              </v:shape>
            </v:group>
            <v:group style="position:absolute;left:14100;top:23134;width:30;height:2" coordorigin="14100,23134" coordsize="30,2">
              <v:shape style="position:absolute;left:14100;top:23134;width:30;height:2" coordorigin="14100,23134" coordsize="30,0" path="m14100,23134l14130,23134e" filled="false" stroked="true" strokeweight="0pt" strokecolor="#000000">
                <v:path arrowok="t"/>
              </v:shape>
            </v:group>
            <v:group style="position:absolute;left:14103;top:23135;width:28;height:2" coordorigin="14103,23135" coordsize="28,2">
              <v:shape style="position:absolute;left:14103;top:23135;width:28;height:2" coordorigin="14103,23135" coordsize="28,0" path="m14103,23135l14130,23135e" filled="false" stroked="true" strokeweight=".112803pt" strokecolor="#000000">
                <v:path arrowok="t"/>
              </v:shape>
            </v:group>
            <v:group style="position:absolute;left:14103;top:23134;width:28;height:3" coordorigin="14103,23134" coordsize="28,3">
              <v:shape style="position:absolute;left:14103;top:23134;width:28;height:3" coordorigin="14103,23134" coordsize="28,3" path="m14130,23134l14103,23134,14127,23137,14130,23134xe" filled="false" stroked="true" strokeweight="0pt" strokecolor="#000000">
                <v:path arrowok="t"/>
              </v:shape>
            </v:group>
            <v:group style="position:absolute;left:14103;top:23134;width:25;height:3" coordorigin="14103,23134" coordsize="25,3">
              <v:shape style="position:absolute;left:14103;top:23134;width:25;height:3" coordorigin="14103,23134" coordsize="25,3" path="m14103,23134l14127,23137,14105,23137,14103,23134xe" filled="false" stroked="true" strokeweight="0pt" strokecolor="#000000">
                <v:path arrowok="t"/>
              </v:shape>
            </v:group>
            <v:group style="position:absolute;left:14105;top:23137;width:23;height:2" coordorigin="14105,23137" coordsize="23,2">
              <v:shape style="position:absolute;left:14105;top:23137;width:23;height:2" coordorigin="14105,23137" coordsize="23,0" path="m14105,23137l14127,23137e" filled="false" stroked="true" strokeweight="0pt" strokecolor="#000000">
                <v:path arrowok="t"/>
              </v:shape>
            </v:group>
            <v:group style="position:absolute;left:14105;top:23137;width:23;height:2" coordorigin="14105,23137" coordsize="23,2">
              <v:shape style="position:absolute;left:14105;top:23137;width:23;height:2" coordorigin="14105,23137" coordsize="23,0" path="m14105,23137l14127,23137e" filled="false" stroked="true" strokeweight="0pt" strokecolor="#000000">
                <v:path arrowok="t"/>
              </v:shape>
            </v:group>
            <v:group style="position:absolute;left:14105;top:23137;width:21;height:2" coordorigin="14105,23137" coordsize="21,2">
              <v:shape style="position:absolute;left:14105;top:23137;width:21;height:2" coordorigin="14105,23137" coordsize="21,0" path="m14105,23137l14125,23137e" filled="false" stroked="true" strokeweight="0pt" strokecolor="#000000">
                <v:path arrowok="t"/>
              </v:shape>
            </v:group>
            <v:group style="position:absolute;left:14107;top:23137;width:19;height:2" coordorigin="14107,23137" coordsize="19,2">
              <v:shape style="position:absolute;left:14107;top:23137;width:19;height:2" coordorigin="14107,23137" coordsize="19,0" path="m14107,23137l14125,23137e" filled="false" stroked="true" strokeweight="0pt" strokecolor="#000000">
                <v:path arrowok="t"/>
              </v:shape>
            </v:group>
            <v:group style="position:absolute;left:14107;top:23137;width:19;height:2" coordorigin="14107,23137" coordsize="19,2">
              <v:shape style="position:absolute;left:14107;top:23137;width:19;height:2" coordorigin="14107,23137" coordsize="19,0" path="m14107,23137l14125,23137e" filled="false" stroked="true" strokeweight="0pt" strokecolor="#000000">
                <v:path arrowok="t"/>
              </v:shape>
            </v:group>
            <v:group style="position:absolute;left:14107;top:23137;width:16;height:2" coordorigin="14107,23137" coordsize="16,2">
              <v:shape style="position:absolute;left:14107;top:23137;width:16;height:2" coordorigin="14107,23137" coordsize="16,0" path="m14107,23137l14123,23137e" filled="false" stroked="true" strokeweight="0pt" strokecolor="#000000">
                <v:path arrowok="t"/>
              </v:shape>
            </v:group>
            <v:group style="position:absolute;left:14112;top:23137;width:10;height:3" coordorigin="14112,23137" coordsize="10,3">
              <v:shape style="position:absolute;left:14112;top:23137;width:10;height:3" coordorigin="14112,23137" coordsize="10,3" path="m14112,23137l14114,23139,14121,23139,14112,23137xe" filled="true" fillcolor="#000000" stroked="false">
                <v:path arrowok="t"/>
                <v:fill type="solid"/>
              </v:shape>
            </v:group>
            <v:group style="position:absolute;left:14112;top:23137;width:10;height:3" coordorigin="14112,23137" coordsize="10,3">
              <v:shape style="position:absolute;left:14112;top:23137;width:10;height:3" coordorigin="14112,23137" coordsize="10,3" path="m14112,23137l14114,23139,14121,23139,14112,23137xe" filled="false" stroked="true" strokeweight="0pt" strokecolor="#000000">
                <v:path arrowok="t"/>
              </v:shape>
            </v:group>
            <v:group style="position:absolute;left:14114;top:23139;width:7;height:2" coordorigin="14114,23139" coordsize="7,2">
              <v:shape style="position:absolute;left:14114;top:23139;width:7;height:2" coordorigin="14114,23139" coordsize="7,0" path="m14114,23139l14121,23139e" filled="false" stroked="true" strokeweight="0pt" strokecolor="#000000">
                <v:path arrowok="t"/>
              </v:shape>
            </v:group>
            <v:group style="position:absolute;left:14112;top:23137;width:12;height:3" coordorigin="14112,23137" coordsize="12,3">
              <v:shape style="position:absolute;left:14112;top:23137;width:12;height:3" coordorigin="14112,23137" coordsize="12,3" path="m14112,23137l14121,23139,14123,23137,14112,23137xe" filled="true" fillcolor="#000000" stroked="false">
                <v:path arrowok="t"/>
                <v:fill type="solid"/>
              </v:shape>
            </v:group>
            <v:group style="position:absolute;left:14112;top:23137;width:12;height:3" coordorigin="14112,23137" coordsize="12,3">
              <v:shape style="position:absolute;left:14112;top:23137;width:12;height:3" coordorigin="14112,23137" coordsize="12,3" path="m14112,23137l14123,23137,14121,23139,14112,23137xe" filled="false" stroked="true" strokeweight="0pt" strokecolor="#000000">
                <v:path arrowok="t"/>
              </v:shape>
            </v:group>
            <v:group style="position:absolute;left:4970;top:3836;width:7;height:2" coordorigin="4970,3836" coordsize="7,2">
              <v:shape style="position:absolute;left:4970;top:3836;width:7;height:2" coordorigin="4970,3836" coordsize="7,0" path="m4970,3836l4977,3836e" filled="false" stroked="true" strokeweight="0pt" strokecolor="#000000">
                <v:path arrowok="t"/>
              </v:shape>
            </v:group>
            <v:group style="position:absolute;left:4970;top:3836;width:7;height:2" coordorigin="4970,3836" coordsize="7,2">
              <v:shape style="position:absolute;left:4970;top:3836;width:7;height:2" coordorigin="4970,3836" coordsize="7,0" path="m4970,3836l4977,3836e" filled="false" stroked="true" strokeweight="0pt" strokecolor="#000000">
                <v:path arrowok="t"/>
              </v:shape>
            </v:group>
            <v:group style="position:absolute;left:4968;top:3836;width:14;height:2" coordorigin="4968,3836" coordsize="14,2">
              <v:shape style="position:absolute;left:4968;top:3836;width:14;height:2" coordorigin="4968,3836" coordsize="14,0" path="m4968,3836l4981,3836e" filled="false" stroked="true" strokeweight="0pt" strokecolor="#000000">
                <v:path arrowok="t"/>
              </v:shape>
            </v:group>
            <v:group style="position:absolute;left:4970;top:3836;width:12;height:2" coordorigin="4970,3836" coordsize="12,2">
              <v:shape style="position:absolute;left:4970;top:3836;width:12;height:2" coordorigin="4970,3836" coordsize="12,0" path="m4970,3836l4981,3836e" filled="false" stroked="true" strokeweight="0pt" strokecolor="#000000">
                <v:path arrowok="t"/>
              </v:shape>
            </v:group>
            <v:group style="position:absolute;left:4968;top:3836;width:14;height:2" coordorigin="4968,3836" coordsize="14,2">
              <v:shape style="position:absolute;left:4968;top:3836;width:14;height:2" coordorigin="4968,3836" coordsize="14,0" path="m4968,3836l4981,3836e" filled="false" stroked="true" strokeweight="0pt" strokecolor="#000000">
                <v:path arrowok="t"/>
              </v:shape>
            </v:group>
            <v:group style="position:absolute;left:4966;top:3836;width:19;height:3" coordorigin="4966,3836" coordsize="19,3">
              <v:shape style="position:absolute;left:4966;top:3836;width:19;height:3" coordorigin="4966,3836" coordsize="19,3" path="m4966,3838l4984,3838,4968,3836,4966,3838xe" filled="true" fillcolor="#000000" stroked="false">
                <v:path arrowok="t"/>
                <v:fill type="solid"/>
              </v:shape>
              <v:shape style="position:absolute;left:4966;top:3836;width:19;height:3" coordorigin="4966,3836" coordsize="19,3" path="m4968,3836l4984,3838,4981,3836,4968,3836xe" filled="true" fillcolor="#000000" stroked="false">
                <v:path arrowok="t"/>
                <v:fill type="solid"/>
              </v:shape>
            </v:group>
            <v:group style="position:absolute;left:4968;top:3836;width:16;height:3" coordorigin="4968,3836" coordsize="16,3">
              <v:shape style="position:absolute;left:4968;top:3836;width:16;height:3" coordorigin="4968,3836" coordsize="16,3" path="m4981,3836l4968,3836,4984,3838,4981,3836xe" filled="false" stroked="true" strokeweight="0pt" strokecolor="#000000">
                <v:path arrowok="t"/>
              </v:shape>
            </v:group>
            <v:group style="position:absolute;left:4966;top:3836;width:19;height:3" coordorigin="4966,3836" coordsize="19,3">
              <v:shape style="position:absolute;left:4966;top:3836;width:19;height:3" coordorigin="4966,3836" coordsize="19,3" path="m4968,3836l4984,3838,4966,3838,4968,3836xe" filled="false" stroked="true" strokeweight="0pt" strokecolor="#000000">
                <v:path arrowok="t"/>
              </v:shape>
            </v:group>
            <v:group style="position:absolute;left:4963;top:3838;width:23;height:2" coordorigin="4963,3838" coordsize="23,2">
              <v:shape style="position:absolute;left:4963;top:3838;width:23;height:2" coordorigin="4963,3838" coordsize="23,0" path="m4963,3838l4986,3838e" filled="false" stroked="true" strokeweight="0pt" strokecolor="#000000">
                <v:path arrowok="t"/>
              </v:shape>
            </v:group>
            <v:group style="position:absolute;left:4966;top:3838;width:21;height:2" coordorigin="4966,3838" coordsize="21,2">
              <v:shape style="position:absolute;left:4966;top:3838;width:21;height:2" coordorigin="4966,3838" coordsize="21,0" path="m4966,3838l4986,3838e" filled="false" stroked="true" strokeweight="0pt" strokecolor="#000000">
                <v:path arrowok="t"/>
              </v:shape>
            </v:group>
            <v:group style="position:absolute;left:4963;top:3838;width:23;height:2" coordorigin="4963,3838" coordsize="23,2">
              <v:shape style="position:absolute;left:4963;top:3838;width:23;height:2" coordorigin="4963,3838" coordsize="23,0" path="m4963,3838l4986,3838e" filled="false" stroked="true" strokeweight="0pt" strokecolor="#000000">
                <v:path arrowok="t"/>
              </v:shape>
            </v:group>
            <v:group style="position:absolute;left:4961;top:3839;width:28;height:2" coordorigin="4961,3839" coordsize="28,2">
              <v:shape style="position:absolute;left:4961;top:3839;width:28;height:2" coordorigin="4961,3839" coordsize="28,0" path="m4961,3839l4988,3839e" filled="false" stroked="true" strokeweight=".112803pt" strokecolor="#000000">
                <v:path arrowok="t"/>
              </v:shape>
            </v:group>
            <v:group style="position:absolute;left:4963;top:3838;width:25;height:3" coordorigin="4963,3838" coordsize="25,3">
              <v:shape style="position:absolute;left:4963;top:3838;width:25;height:3" coordorigin="4963,3838" coordsize="25,3" path="m4986,3838l4963,3838,4988,3841,4986,3838xe" filled="false" stroked="true" strokeweight="0pt" strokecolor="#000000">
                <v:path arrowok="t"/>
              </v:shape>
            </v:group>
            <v:group style="position:absolute;left:4961;top:3838;width:28;height:3" coordorigin="4961,3838" coordsize="28,3">
              <v:shape style="position:absolute;left:4961;top:3838;width:28;height:3" coordorigin="4961,3838" coordsize="28,3" path="m4963,3838l4988,3841,4961,3841,4963,3838xe" filled="false" stroked="true" strokeweight="0pt" strokecolor="#000000">
                <v:path arrowok="t"/>
              </v:shape>
            </v:group>
            <v:group style="position:absolute;left:4959;top:3841;width:32;height:2" coordorigin="4959,3841" coordsize="32,2">
              <v:shape style="position:absolute;left:4959;top:3841;width:32;height:2" coordorigin="4959,3841" coordsize="32,0" path="m4959,3841l4990,3841e" filled="false" stroked="true" strokeweight="0pt" strokecolor="#000000">
                <v:path arrowok="t"/>
              </v:shape>
            </v:group>
            <v:group style="position:absolute;left:4961;top:3841;width:30;height:2" coordorigin="4961,3841" coordsize="30,2">
              <v:shape style="position:absolute;left:4961;top:3841;width:30;height:2" coordorigin="4961,3841" coordsize="30,0" path="m4961,3841l4990,3841e" filled="false" stroked="true" strokeweight="0pt" strokecolor="#000000">
                <v:path arrowok="t"/>
              </v:shape>
            </v:group>
            <v:group style="position:absolute;left:4959;top:3841;width:32;height:2" coordorigin="4959,3841" coordsize="32,2">
              <v:shape style="position:absolute;left:4959;top:3841;width:32;height:2" coordorigin="4959,3841" coordsize="32,0" path="m4959,3841l4990,3841e" filled="false" stroked="true" strokeweight="0pt" strokecolor="#000000">
                <v:path arrowok="t"/>
              </v:shape>
            </v:group>
            <v:group style="position:absolute;left:4957;top:3842;width:34;height:2" coordorigin="4957,3842" coordsize="34,2">
              <v:shape style="position:absolute;left:4957;top:3842;width:34;height:2" coordorigin="4957,3842" coordsize="34,0" path="m4957,3842l4990,3842e" filled="false" stroked="true" strokeweight=".112803pt" strokecolor="#000000">
                <v:path arrowok="t"/>
              </v:shape>
            </v:group>
            <v:group style="position:absolute;left:4959;top:3841;width:32;height:3" coordorigin="4959,3841" coordsize="32,3">
              <v:shape style="position:absolute;left:4959;top:3841;width:32;height:3" coordorigin="4959,3841" coordsize="32,3" path="m4990,3841l4959,3841,4990,3843,4990,3841xe" filled="false" stroked="true" strokeweight="0pt" strokecolor="#000000">
                <v:path arrowok="t"/>
              </v:shape>
            </v:group>
            <v:group style="position:absolute;left:4957;top:3841;width:34;height:3" coordorigin="4957,3841" coordsize="34,3">
              <v:shape style="position:absolute;left:4957;top:3841;width:34;height:3" coordorigin="4957,3841" coordsize="34,3" path="m4959,3841l4990,3843,4957,3843,4959,3841xe" filled="false" stroked="true" strokeweight="0pt" strokecolor="#000000">
                <v:path arrowok="t"/>
              </v:shape>
            </v:group>
            <v:group style="position:absolute;left:4954;top:3844;width:39;height:2" coordorigin="4954,3844" coordsize="39,2">
              <v:shape style="position:absolute;left:4954;top:3844;width:39;height:2" coordorigin="4954,3844" coordsize="39,0" path="m4954,3844l4993,3844e" filled="false" stroked="true" strokeweight=".112803pt" strokecolor="#000000">
                <v:path arrowok="t"/>
              </v:shape>
            </v:group>
            <v:group style="position:absolute;left:4957;top:3843;width:37;height:3" coordorigin="4957,3843" coordsize="37,3">
              <v:shape style="position:absolute;left:4957;top:3843;width:37;height:3" coordorigin="4957,3843" coordsize="37,3" path="m4990,3843l4957,3843,4993,3845,4990,3843xe" filled="false" stroked="true" strokeweight="0pt" strokecolor="#000000">
                <v:path arrowok="t"/>
              </v:shape>
            </v:group>
            <v:group style="position:absolute;left:4954;top:3843;width:39;height:3" coordorigin="4954,3843" coordsize="39,3">
              <v:shape style="position:absolute;left:4954;top:3843;width:39;height:3" coordorigin="4954,3843" coordsize="39,3" path="m4957,3843l4993,3845,4954,3845,4957,3843xe" filled="false" stroked="true" strokeweight="0pt" strokecolor="#000000">
                <v:path arrowok="t"/>
              </v:shape>
            </v:group>
            <v:group style="position:absolute;left:4954;top:3846;width:41;height:2" coordorigin="4954,3846" coordsize="41,2">
              <v:shape style="position:absolute;left:4954;top:3846;width:41;height:2" coordorigin="4954,3846" coordsize="41,0" path="m4954,3846l4995,3846e" filled="false" stroked="true" strokeweight=".112803pt" strokecolor="#000000">
                <v:path arrowok="t"/>
              </v:shape>
            </v:group>
            <v:group style="position:absolute;left:4954;top:3845;width:41;height:3" coordorigin="4954,3845" coordsize="41,3">
              <v:shape style="position:absolute;left:4954;top:3845;width:41;height:3" coordorigin="4954,3845" coordsize="41,3" path="m4993,3845l4954,3845,4995,3847,4993,3845xe" filled="false" stroked="true" strokeweight="0pt" strokecolor="#000000">
                <v:path arrowok="t"/>
              </v:shape>
            </v:group>
            <v:group style="position:absolute;left:4954;top:3845;width:41;height:3" coordorigin="4954,3845" coordsize="41,3">
              <v:shape style="position:absolute;left:4954;top:3845;width:41;height:3" coordorigin="4954,3845" coordsize="41,3" path="m4954,3845l4995,3847,4954,3847,4954,3845xe" filled="false" stroked="true" strokeweight="0pt" strokecolor="#000000">
                <v:path arrowok="t"/>
              </v:shape>
            </v:group>
            <v:group style="position:absolute;left:4952;top:3847;width:46;height:2" coordorigin="4952,3847" coordsize="46,2">
              <v:shape style="position:absolute;left:4952;top:3847;width:46;height:2" coordorigin="4952,3847" coordsize="46,0" path="m4952,3847l4997,3847e" filled="false" stroked="true" strokeweight="0pt" strokecolor="#000000">
                <v:path arrowok="t"/>
              </v:shape>
            </v:group>
            <v:group style="position:absolute;left:4954;top:3847;width:43;height:2" coordorigin="4954,3847" coordsize="43,2">
              <v:shape style="position:absolute;left:4954;top:3847;width:43;height:2" coordorigin="4954,3847" coordsize="43,0" path="m4954,3847l4997,3847e" filled="false" stroked="true" strokeweight="0pt" strokecolor="#000000">
                <v:path arrowok="t"/>
              </v:shape>
            </v:group>
            <v:group style="position:absolute;left:4952;top:3847;width:46;height:2" coordorigin="4952,3847" coordsize="46,2">
              <v:shape style="position:absolute;left:4952;top:3847;width:46;height:2" coordorigin="4952,3847" coordsize="46,0" path="m4952,3847l4997,3847e" filled="false" stroked="true" strokeweight="0pt" strokecolor="#000000">
                <v:path arrowok="t"/>
              </v:shape>
            </v:group>
            <v:group style="position:absolute;left:4950;top:3848;width:48;height:2" coordorigin="4950,3848" coordsize="48,2">
              <v:shape style="position:absolute;left:4950;top:3848;width:48;height:2" coordorigin="4950,3848" coordsize="48,0" path="m4950,3848l4997,3848e" filled="false" stroked="true" strokeweight=".112803pt" strokecolor="#000000">
                <v:path arrowok="t"/>
              </v:shape>
            </v:group>
            <v:group style="position:absolute;left:4952;top:3847;width:46;height:3" coordorigin="4952,3847" coordsize="46,3">
              <v:shape style="position:absolute;left:4952;top:3847;width:46;height:3" coordorigin="4952,3847" coordsize="46,3" path="m4997,3847l4952,3847,4997,3850,4997,3847xe" filled="false" stroked="true" strokeweight="0pt" strokecolor="#000000">
                <v:path arrowok="t"/>
              </v:shape>
            </v:group>
            <v:group style="position:absolute;left:4950;top:3847;width:48;height:3" coordorigin="4950,3847" coordsize="48,3">
              <v:shape style="position:absolute;left:4950;top:3847;width:48;height:3" coordorigin="4950,3847" coordsize="48,3" path="m4952,3847l4997,3850,4950,3850,4952,3847xe" filled="false" stroked="true" strokeweight="0pt" strokecolor="#000000">
                <v:path arrowok="t"/>
              </v:shape>
            </v:group>
            <v:group style="position:absolute;left:4950;top:3851;width:50;height:2" coordorigin="4950,3851" coordsize="50,2">
              <v:shape style="position:absolute;left:4950;top:3851;width:50;height:2" coordorigin="4950,3851" coordsize="50,0" path="m4950,3851l4999,3851e" filled="false" stroked="true" strokeweight=".112803pt" strokecolor="#000000">
                <v:path arrowok="t"/>
              </v:shape>
            </v:group>
            <v:group style="position:absolute;left:4950;top:3850;width:50;height:3" coordorigin="4950,3850" coordsize="50,3">
              <v:shape style="position:absolute;left:4950;top:3850;width:50;height:3" coordorigin="4950,3850" coordsize="50,3" path="m4997,3850l4950,3850,4999,3852,4997,3850xe" filled="false" stroked="true" strokeweight="0pt" strokecolor="#000000">
                <v:path arrowok="t"/>
              </v:shape>
            </v:group>
            <v:group style="position:absolute;left:4950;top:3850;width:50;height:3" coordorigin="4950,3850" coordsize="50,3">
              <v:shape style="position:absolute;left:4950;top:3850;width:50;height:3" coordorigin="4950,3850" coordsize="50,3" path="m4950,3850l4999,3852,4950,3852,4950,3850xe" filled="false" stroked="true" strokeweight="0pt" strokecolor="#000000">
                <v:path arrowok="t"/>
              </v:shape>
            </v:group>
            <v:group style="position:absolute;left:4950;top:3853;width:50;height:2" coordorigin="4950,3853" coordsize="50,2">
              <v:shape style="position:absolute;left:4950;top:3853;width:50;height:2" coordorigin="4950,3853" coordsize="50,0" path="m4950,3853l4999,3853e" filled="false" stroked="true" strokeweight=".112803pt" strokecolor="#000000">
                <v:path arrowok="t"/>
              </v:shape>
            </v:group>
            <v:group style="position:absolute;left:4950;top:3852;width:50;height:3" coordorigin="4950,3852" coordsize="50,3">
              <v:shape style="position:absolute;left:4950;top:3852;width:50;height:3" coordorigin="4950,3852" coordsize="50,3" path="m4999,3852l4950,3852,4999,3854,4999,3852xe" filled="false" stroked="true" strokeweight="0pt" strokecolor="#000000">
                <v:path arrowok="t"/>
              </v:shape>
            </v:group>
            <v:group style="position:absolute;left:4950;top:3852;width:50;height:3" coordorigin="4950,3852" coordsize="50,3">
              <v:shape style="position:absolute;left:4950;top:3852;width:50;height:3" coordorigin="4950,3852" coordsize="50,3" path="m4950,3852l4999,3854,4950,3854,4950,3852xe" filled="false" stroked="true" strokeweight="0pt" strokecolor="#000000">
                <v:path arrowok="t"/>
              </v:shape>
            </v:group>
            <v:group style="position:absolute;left:4948;top:3856;width:52;height:2" coordorigin="4948,3856" coordsize="52,2">
              <v:shape style="position:absolute;left:4948;top:3856;width:52;height:2" coordorigin="4948,3856" coordsize="52,0" path="m4948,3856l4999,3856e" filled="false" stroked="true" strokeweight=".225606pt" strokecolor="#000000">
                <v:path arrowok="t"/>
              </v:shape>
            </v:group>
            <v:group style="position:absolute;left:4950;top:3854;width:50;height:5" coordorigin="4950,3854" coordsize="50,5">
              <v:shape style="position:absolute;left:4950;top:3854;width:50;height:5" coordorigin="4950,3854" coordsize="50,5" path="m4999,3854l4950,3854,4999,3859,4999,3854xe" filled="false" stroked="true" strokeweight="0pt" strokecolor="#000000">
                <v:path arrowok="t"/>
              </v:shape>
            </v:group>
            <v:group style="position:absolute;left:4948;top:3854;width:52;height:5" coordorigin="4948,3854" coordsize="52,5">
              <v:shape style="position:absolute;left:4948;top:3854;width:52;height:5" coordorigin="4948,3854" coordsize="52,5" path="m4950,3854l4999,3859,4948,3859,4950,3854xe" filled="false" stroked="true" strokeweight="0pt" strokecolor="#000000">
                <v:path arrowok="t"/>
              </v:shape>
            </v:group>
            <v:group style="position:absolute;left:4948;top:3860;width:55;height:2" coordorigin="4948,3860" coordsize="55,2">
              <v:shape style="position:absolute;left:4948;top:3860;width:55;height:2" coordorigin="4948,3860" coordsize="55,0" path="m4948,3860l5002,3860e" filled="false" stroked="true" strokeweight=".112803pt" strokecolor="#000000">
                <v:path arrowok="t"/>
              </v:shape>
            </v:group>
            <v:group style="position:absolute;left:4948;top:3859;width:55;height:3" coordorigin="4948,3859" coordsize="55,3">
              <v:shape style="position:absolute;left:4948;top:3859;width:55;height:3" coordorigin="4948,3859" coordsize="55,3" path="m4999,3859l4948,3859,5002,3861,4999,3859xe" filled="false" stroked="true" strokeweight="0pt" strokecolor="#000000">
                <v:path arrowok="t"/>
              </v:shape>
            </v:group>
            <v:group style="position:absolute;left:4948;top:3859;width:55;height:3" coordorigin="4948,3859" coordsize="55,3">
              <v:shape style="position:absolute;left:4948;top:3859;width:55;height:3" coordorigin="4948,3859" coordsize="55,3" path="m4948,3859l5002,3861,4948,3861,4948,3859xe" filled="false" stroked="true" strokeweight="0pt" strokecolor="#000000">
                <v:path arrowok="t"/>
              </v:shape>
            </v:group>
            <v:group style="position:absolute;left:4948;top:3862;width:55;height:2" coordorigin="4948,3862" coordsize="55,2">
              <v:shape style="position:absolute;left:4948;top:3862;width:55;height:2" coordorigin="4948,3862" coordsize="55,0" path="m4948,3862l5002,3862e" filled="false" stroked="true" strokeweight=".112803pt" strokecolor="#000000">
                <v:path arrowok="t"/>
              </v:shape>
            </v:group>
            <v:group style="position:absolute;left:4948;top:3861;width:55;height:3" coordorigin="4948,3861" coordsize="55,3">
              <v:shape style="position:absolute;left:4948;top:3861;width:55;height:3" coordorigin="4948,3861" coordsize="55,3" path="m5002,3861l4948,3861,5002,3863,5002,3861xe" filled="false" stroked="true" strokeweight="0pt" strokecolor="#000000">
                <v:path arrowok="t"/>
              </v:shape>
            </v:group>
            <v:group style="position:absolute;left:4948;top:3861;width:55;height:3" coordorigin="4948,3861" coordsize="55,3">
              <v:shape style="position:absolute;left:4948;top:3861;width:55;height:3" coordorigin="4948,3861" coordsize="55,3" path="m4948,3861l5002,3863,4948,3863,4948,3861xe" filled="false" stroked="true" strokeweight="0pt" strokecolor="#000000">
                <v:path arrowok="t"/>
              </v:shape>
            </v:group>
            <v:group style="position:absolute;left:4948;top:3864;width:55;height:2" coordorigin="4948,3864" coordsize="55,2">
              <v:shape style="position:absolute;left:4948;top:3864;width:55;height:2" coordorigin="4948,3864" coordsize="55,0" path="m4948,3864l5002,3864e" filled="false" stroked="true" strokeweight=".112803pt" strokecolor="#000000">
                <v:path arrowok="t"/>
              </v:shape>
            </v:group>
            <v:group style="position:absolute;left:4948;top:3863;width:55;height:3" coordorigin="4948,3863" coordsize="55,3">
              <v:shape style="position:absolute;left:4948;top:3863;width:55;height:3" coordorigin="4948,3863" coordsize="55,3" path="m5002,3863l4948,3863,5002,3865,5002,3863xe" filled="false" stroked="true" strokeweight="0pt" strokecolor="#000000">
                <v:path arrowok="t"/>
              </v:shape>
            </v:group>
            <v:group style="position:absolute;left:4948;top:3863;width:55;height:3" coordorigin="4948,3863" coordsize="55,3">
              <v:shape style="position:absolute;left:4948;top:3863;width:55;height:3" coordorigin="4948,3863" coordsize="55,3" path="m4948,3863l5002,3865,4948,3865,4948,3863xe" filled="false" stroked="true" strokeweight="0pt" strokecolor="#000000">
                <v:path arrowok="t"/>
              </v:shape>
            </v:group>
            <v:group style="position:absolute;left:4948;top:3867;width:55;height:2" coordorigin="4948,3867" coordsize="55,2">
              <v:shape style="position:absolute;left:4948;top:3867;width:55;height:2" coordorigin="4948,3867" coordsize="55,0" path="m4948,3867l5002,3867e" filled="false" stroked="true" strokeweight=".112803pt" strokecolor="#000000">
                <v:path arrowok="t"/>
              </v:shape>
            </v:group>
            <v:group style="position:absolute;left:4948;top:3865;width:55;height:3" coordorigin="4948,3865" coordsize="55,3">
              <v:shape style="position:absolute;left:4948;top:3865;width:55;height:3" coordorigin="4948,3865" coordsize="55,3" path="m5002,3865l4948,3865,4999,3868,5002,3865xe" filled="false" stroked="true" strokeweight="0pt" strokecolor="#000000">
                <v:path arrowok="t"/>
              </v:shape>
            </v:group>
            <v:group style="position:absolute;left:4948;top:3865;width:52;height:3" coordorigin="4948,3865" coordsize="52,3">
              <v:shape style="position:absolute;left:4948;top:3865;width:52;height:3" coordorigin="4948,3865" coordsize="52,3" path="m4948,3865l4999,3868,4948,3868,4948,3865xe" filled="false" stroked="true" strokeweight="0pt" strokecolor="#000000">
                <v:path arrowok="t"/>
              </v:shape>
            </v:group>
            <v:group style="position:absolute;left:4948;top:3869;width:52;height:2" coordorigin="4948,3869" coordsize="52,2">
              <v:shape style="position:absolute;left:4948;top:3869;width:52;height:2" coordorigin="4948,3869" coordsize="52,0" path="m4948,3869l4999,3869e" filled="false" stroked="true" strokeweight=".112803pt" strokecolor="#000000">
                <v:path arrowok="t"/>
              </v:shape>
            </v:group>
            <v:group style="position:absolute;left:4948;top:3868;width:52;height:3" coordorigin="4948,3868" coordsize="52,3">
              <v:shape style="position:absolute;left:4948;top:3868;width:52;height:3" coordorigin="4948,3868" coordsize="52,3" path="m4999,3868l4948,3868,4999,3870,4999,3868xe" filled="false" stroked="true" strokeweight="0pt" strokecolor="#000000">
                <v:path arrowok="t"/>
              </v:shape>
            </v:group>
            <v:group style="position:absolute;left:4948;top:3868;width:52;height:3" coordorigin="4948,3868" coordsize="52,3">
              <v:shape style="position:absolute;left:4948;top:3868;width:52;height:3" coordorigin="4948,3868" coordsize="52,3" path="m4948,3868l4999,3870,4950,3870,4948,3868xe" filled="false" stroked="true" strokeweight="0pt" strokecolor="#000000">
                <v:path arrowok="t"/>
              </v:shape>
            </v:group>
            <v:group style="position:absolute;left:4950;top:3871;width:50;height:2" coordorigin="4950,3871" coordsize="50,2">
              <v:shape style="position:absolute;left:4950;top:3871;width:50;height:2" coordorigin="4950,3871" coordsize="50,0" path="m4950,3871l4999,3871e" filled="false" stroked="true" strokeweight=".112803pt" strokecolor="#000000">
                <v:path arrowok="t"/>
              </v:shape>
            </v:group>
            <v:group style="position:absolute;left:4950;top:3870;width:50;height:3" coordorigin="4950,3870" coordsize="50,3">
              <v:shape style="position:absolute;left:4950;top:3870;width:50;height:3" coordorigin="4950,3870" coordsize="50,3" path="m4999,3870l4950,3870,4999,3872,4999,3870xe" filled="false" stroked="true" strokeweight="0pt" strokecolor="#000000">
                <v:path arrowok="t"/>
              </v:shape>
            </v:group>
            <v:group style="position:absolute;left:4950;top:3870;width:50;height:3" coordorigin="4950,3870" coordsize="50,3">
              <v:shape style="position:absolute;left:4950;top:3870;width:50;height:3" coordorigin="4950,3870" coordsize="50,3" path="m4950,3870l4999,3872,4950,3872,4950,3870xe" filled="false" stroked="true" strokeweight="0pt" strokecolor="#000000">
                <v:path arrowok="t"/>
              </v:shape>
            </v:group>
            <v:group style="position:absolute;left:4950;top:3873;width:50;height:2" coordorigin="4950,3873" coordsize="50,2">
              <v:shape style="position:absolute;left:4950;top:3873;width:50;height:2" coordorigin="4950,3873" coordsize="50,0" path="m4950,3873l4999,3873e" filled="false" stroked="true" strokeweight=".112803pt" strokecolor="#000000">
                <v:path arrowok="t"/>
              </v:shape>
            </v:group>
            <v:group style="position:absolute;left:4950;top:3872;width:50;height:3" coordorigin="4950,3872" coordsize="50,3">
              <v:shape style="position:absolute;left:4950;top:3872;width:50;height:3" coordorigin="4950,3872" coordsize="50,3" path="m4999,3872l4950,3872,4997,3874,4999,3872xe" filled="false" stroked="true" strokeweight="0pt" strokecolor="#000000">
                <v:path arrowok="t"/>
              </v:shape>
            </v:group>
            <v:group style="position:absolute;left:4950;top:3872;width:48;height:3" coordorigin="4950,3872" coordsize="48,3">
              <v:shape style="position:absolute;left:4950;top:3872;width:48;height:3" coordorigin="4950,3872" coordsize="48,3" path="m4950,3872l4997,3874,4950,3874,4950,3872xe" filled="false" stroked="true" strokeweight="0pt" strokecolor="#000000">
                <v:path arrowok="t"/>
              </v:shape>
            </v:group>
            <v:group style="position:absolute;left:4950;top:3876;width:48;height:2" coordorigin="4950,3876" coordsize="48,2">
              <v:shape style="position:absolute;left:4950;top:3876;width:48;height:2" coordorigin="4950,3876" coordsize="48,0" path="m4950,3876l4997,3876e" filled="false" stroked="true" strokeweight=".112803pt" strokecolor="#000000">
                <v:path arrowok="t"/>
              </v:shape>
            </v:group>
            <v:group style="position:absolute;left:4950;top:3874;width:48;height:3" coordorigin="4950,3874" coordsize="48,3">
              <v:shape style="position:absolute;left:4950;top:3874;width:48;height:3" coordorigin="4950,3874" coordsize="48,3" path="m4997,3874l4950,3874,4997,3877,4997,3874xe" filled="false" stroked="true" strokeweight="0pt" strokecolor="#000000">
                <v:path arrowok="t"/>
              </v:shape>
            </v:group>
            <v:group style="position:absolute;left:4950;top:3874;width:48;height:3" coordorigin="4950,3874" coordsize="48,3">
              <v:shape style="position:absolute;left:4950;top:3874;width:48;height:3" coordorigin="4950,3874" coordsize="48,3" path="m4950,3874l4997,3877,4952,3877,4950,3874xe" filled="false" stroked="true" strokeweight="0pt" strokecolor="#000000">
                <v:path arrowok="t"/>
              </v:shape>
            </v:group>
            <v:group style="position:absolute;left:4952;top:3878;width:46;height:2" coordorigin="4952,3878" coordsize="46,2">
              <v:shape style="position:absolute;left:4952;top:3878;width:46;height:2" coordorigin="4952,3878" coordsize="46,0" path="m4952,3878l4997,3878e" filled="false" stroked="true" strokeweight=".112803pt" strokecolor="#000000">
                <v:path arrowok="t"/>
              </v:shape>
            </v:group>
            <v:group style="position:absolute;left:4952;top:3877;width:46;height:3" coordorigin="4952,3877" coordsize="46,3">
              <v:shape style="position:absolute;left:4952;top:3877;width:46;height:3" coordorigin="4952,3877" coordsize="46,3" path="m4997,3877l4952,3877,4995,3879,4997,3877xe" filled="false" stroked="true" strokeweight="0pt" strokecolor="#000000">
                <v:path arrowok="t"/>
              </v:shape>
            </v:group>
            <v:group style="position:absolute;left:4952;top:3877;width:43;height:3" coordorigin="4952,3877" coordsize="43,3">
              <v:shape style="position:absolute;left:4952;top:3877;width:43;height:3" coordorigin="4952,3877" coordsize="43,3" path="m4952,3877l4995,3879,4954,3879,4952,3877xe" filled="false" stroked="true" strokeweight="0pt" strokecolor="#000000">
                <v:path arrowok="t"/>
              </v:shape>
            </v:group>
            <v:group style="position:absolute;left:4954;top:3880;width:41;height:2" coordorigin="4954,3880" coordsize="41,2">
              <v:shape style="position:absolute;left:4954;top:3880;width:41;height:2" coordorigin="4954,3880" coordsize="41,0" path="m4954,3880l4995,3880e" filled="false" stroked="true" strokeweight=".112803pt" strokecolor="#000000">
                <v:path arrowok="t"/>
              </v:shape>
            </v:group>
            <v:group style="position:absolute;left:4954;top:3879;width:41;height:3" coordorigin="4954,3879" coordsize="41,3">
              <v:shape style="position:absolute;left:4954;top:3879;width:41;height:3" coordorigin="4954,3879" coordsize="41,3" path="m4995,3879l4954,3879,4993,3881,4995,3879xe" filled="false" stroked="true" strokeweight="0pt" strokecolor="#000000">
                <v:path arrowok="t"/>
              </v:shape>
            </v:group>
            <v:group style="position:absolute;left:4954;top:3879;width:39;height:3" coordorigin="4954,3879" coordsize="39,3">
              <v:shape style="position:absolute;left:4954;top:3879;width:39;height:3" coordorigin="4954,3879" coordsize="39,3" path="m4954,3879l4993,3881,4954,3881,4954,3879xe" filled="false" stroked="true" strokeweight="0pt" strokecolor="#000000">
                <v:path arrowok="t"/>
              </v:shape>
            </v:group>
            <v:group style="position:absolute;left:4954;top:3882;width:39;height:2" coordorigin="4954,3882" coordsize="39,2">
              <v:shape style="position:absolute;left:4954;top:3882;width:39;height:2" coordorigin="4954,3882" coordsize="39,0" path="m4954,3882l4993,3882e" filled="false" stroked="true" strokeweight=".112803pt" strokecolor="#000000">
                <v:path arrowok="t"/>
              </v:shape>
            </v:group>
            <v:group style="position:absolute;left:4954;top:3881;width:39;height:3" coordorigin="4954,3881" coordsize="39,3">
              <v:shape style="position:absolute;left:4954;top:3881;width:39;height:3" coordorigin="4954,3881" coordsize="39,3" path="m4993,3881l4954,3881,4990,3883,4993,3881xe" filled="false" stroked="true" strokeweight="0pt" strokecolor="#000000">
                <v:path arrowok="t"/>
              </v:shape>
            </v:group>
            <v:group style="position:absolute;left:4954;top:3881;width:37;height:3" coordorigin="4954,3881" coordsize="37,3">
              <v:shape style="position:absolute;left:4954;top:3881;width:37;height:3" coordorigin="4954,3881" coordsize="37,3" path="m4954,3881l4990,3883,4957,3883,4954,3881xe" filled="false" stroked="true" strokeweight="0pt" strokecolor="#000000">
                <v:path arrowok="t"/>
              </v:shape>
            </v:group>
            <v:group style="position:absolute;left:4957;top:3883;width:34;height:2" coordorigin="4957,3883" coordsize="34,2">
              <v:shape style="position:absolute;left:4957;top:3883;width:34;height:2" coordorigin="4957,3883" coordsize="34,0" path="m4957,3883l4990,3883e" filled="false" stroked="true" strokeweight="0pt" strokecolor="#000000">
                <v:path arrowok="t"/>
              </v:shape>
            </v:group>
            <v:group style="position:absolute;left:4957;top:3883;width:34;height:2" coordorigin="4957,3883" coordsize="34,2">
              <v:shape style="position:absolute;left:4957;top:3883;width:34;height:2" coordorigin="4957,3883" coordsize="34,0" path="m4957,3883l4990,3883e" filled="false" stroked="true" strokeweight="0pt" strokecolor="#000000">
                <v:path arrowok="t"/>
              </v:shape>
            </v:group>
            <v:group style="position:absolute;left:4957;top:3883;width:34;height:2" coordorigin="4957,3883" coordsize="34,2">
              <v:shape style="position:absolute;left:4957;top:3883;width:34;height:2" coordorigin="4957,3883" coordsize="34,0" path="m4957,3883l4990,3883e" filled="false" stroked="true" strokeweight="0pt" strokecolor="#000000">
                <v:path arrowok="t"/>
              </v:shape>
            </v:group>
            <v:group style="position:absolute;left:4959;top:3885;width:32;height:2" coordorigin="4959,3885" coordsize="32,2">
              <v:shape style="position:absolute;left:4959;top:3885;width:32;height:2" coordorigin="4959,3885" coordsize="32,0" path="m4959,3885l4990,3885e" filled="false" stroked="true" strokeweight=".112803pt" strokecolor="#000000">
                <v:path arrowok="t"/>
              </v:shape>
            </v:group>
            <v:group style="position:absolute;left:4959;top:3883;width:32;height:3" coordorigin="4959,3883" coordsize="32,3">
              <v:shape style="position:absolute;left:4959;top:3883;width:32;height:3" coordorigin="4959,3883" coordsize="32,3" path="m4990,3883l4959,3883,4988,3886,4990,3883xe" filled="false" stroked="true" strokeweight="0pt" strokecolor="#000000">
                <v:path arrowok="t"/>
              </v:shape>
            </v:group>
            <v:group style="position:absolute;left:4959;top:3883;width:30;height:3" coordorigin="4959,3883" coordsize="30,3">
              <v:shape style="position:absolute;left:4959;top:3883;width:30;height:3" coordorigin="4959,3883" coordsize="30,3" path="m4959,3883l4988,3886,4961,3886,4959,3883xe" filled="false" stroked="true" strokeweight="0pt" strokecolor="#000000">
                <v:path arrowok="t"/>
              </v:shape>
            </v:group>
            <v:group style="position:absolute;left:4961;top:3887;width:28;height:2" coordorigin="4961,3887" coordsize="28,2">
              <v:shape style="position:absolute;left:4961;top:3887;width:28;height:2" coordorigin="4961,3887" coordsize="28,0" path="m4961,3887l4988,3887e" filled="false" stroked="true" strokeweight=".112803pt" strokecolor="#000000">
                <v:path arrowok="t"/>
              </v:shape>
            </v:group>
            <v:group style="position:absolute;left:4961;top:3886;width:28;height:3" coordorigin="4961,3886" coordsize="28,3">
              <v:shape style="position:absolute;left:4961;top:3886;width:28;height:3" coordorigin="4961,3886" coordsize="28,3" path="m4988,3886l4961,3886,4986,3888,4988,3886xe" filled="false" stroked="true" strokeweight="0pt" strokecolor="#000000">
                <v:path arrowok="t"/>
              </v:shape>
            </v:group>
            <v:group style="position:absolute;left:4961;top:3886;width:25;height:3" coordorigin="4961,3886" coordsize="25,3">
              <v:shape style="position:absolute;left:4961;top:3886;width:25;height:3" coordorigin="4961,3886" coordsize="25,3" path="m4961,3886l4986,3888,4963,3888,4961,3886xe" filled="false" stroked="true" strokeweight="0pt" strokecolor="#000000">
                <v:path arrowok="t"/>
              </v:shape>
            </v:group>
            <v:group style="position:absolute;left:4963;top:3888;width:23;height:2" coordorigin="4963,3888" coordsize="23,2">
              <v:shape style="position:absolute;left:4963;top:3888;width:23;height:2" coordorigin="4963,3888" coordsize="23,0" path="m4963,3888l4986,3888e" filled="false" stroked="true" strokeweight="0pt" strokecolor="#000000">
                <v:path arrowok="t"/>
              </v:shape>
            </v:group>
            <v:group style="position:absolute;left:4963;top:3888;width:23;height:2" coordorigin="4963,3888" coordsize="23,2">
              <v:shape style="position:absolute;left:4963;top:3888;width:23;height:2" coordorigin="4963,3888" coordsize="23,0" path="m4963,3888l4986,3888e" filled="false" stroked="true" strokeweight="0pt" strokecolor="#000000">
                <v:path arrowok="t"/>
              </v:shape>
            </v:group>
            <v:group style="position:absolute;left:4963;top:3888;width:21;height:2" coordorigin="4963,3888" coordsize="21,2">
              <v:shape style="position:absolute;left:4963;top:3888;width:21;height:2" coordorigin="4963,3888" coordsize="21,0" path="m4963,3888l4984,3888e" filled="false" stroked="true" strokeweight="0pt" strokecolor="#000000">
                <v:path arrowok="t"/>
              </v:shape>
            </v:group>
            <v:group style="position:absolute;left:4966;top:3888;width:19;height:2" coordorigin="4966,3888" coordsize="19,2">
              <v:shape style="position:absolute;left:4966;top:3888;width:19;height:2" coordorigin="4966,3888" coordsize="19,0" path="m4966,3888l4984,3888e" filled="false" stroked="true" strokeweight="0pt" strokecolor="#000000">
                <v:path arrowok="t"/>
              </v:shape>
            </v:group>
            <v:group style="position:absolute;left:4966;top:3888;width:19;height:2" coordorigin="4966,3888" coordsize="19,2">
              <v:shape style="position:absolute;left:4966;top:3888;width:19;height:2" coordorigin="4966,3888" coordsize="19,0" path="m4966,3888l4984,3888e" filled="false" stroked="true" strokeweight="0pt" strokecolor="#000000">
                <v:path arrowok="t"/>
              </v:shape>
            </v:group>
            <v:group style="position:absolute;left:4966;top:3888;width:16;height:2" coordorigin="4966,3888" coordsize="16,2">
              <v:shape style="position:absolute;left:4966;top:3888;width:16;height:2" coordorigin="4966,3888" coordsize="16,0" path="m4966,3888l4981,3888e" filled="false" stroked="true" strokeweight="0pt" strokecolor="#000000">
                <v:path arrowok="t"/>
              </v:shape>
            </v:group>
            <v:group style="position:absolute;left:4968;top:3888;width:10;height:3" coordorigin="4968,3888" coordsize="10,3">
              <v:shape style="position:absolute;left:4968;top:3888;width:10;height:3" coordorigin="4968,3888" coordsize="10,3" path="m4968,3888l4970,3890,4977,3890,4968,3888xe" filled="true" fillcolor="#000000" stroked="false">
                <v:path arrowok="t"/>
                <v:fill type="solid"/>
              </v:shape>
            </v:group>
            <v:group style="position:absolute;left:4968;top:3888;width:10;height:3" coordorigin="4968,3888" coordsize="10,3">
              <v:shape style="position:absolute;left:4968;top:3888;width:10;height:3" coordorigin="4968,3888" coordsize="10,3" path="m4968,3888l4970,3890,4977,3890,4968,3888xe" filled="false" stroked="true" strokeweight="0pt" strokecolor="#000000">
                <v:path arrowok="t"/>
              </v:shape>
            </v:group>
            <v:group style="position:absolute;left:4970;top:3890;width:7;height:2" coordorigin="4970,3890" coordsize="7,2">
              <v:shape style="position:absolute;left:4970;top:3890;width:7;height:2" coordorigin="4970,3890" coordsize="7,0" path="m4970,3890l4977,3890e" filled="false" stroked="true" strokeweight="0pt" strokecolor="#000000">
                <v:path arrowok="t"/>
              </v:shape>
            </v:group>
            <v:group style="position:absolute;left:4968;top:3888;width:14;height:3" coordorigin="4968,3888" coordsize="14,3">
              <v:shape style="position:absolute;left:4968;top:3888;width:14;height:3" coordorigin="4968,3888" coordsize="14,3" path="m4968,3888l4977,3890,4981,3888,4968,3888xe" filled="true" fillcolor="#000000" stroked="false">
                <v:path arrowok="t"/>
                <v:fill type="solid"/>
              </v:shape>
            </v:group>
            <v:group style="position:absolute;left:4968;top:3888;width:14;height:3" coordorigin="4968,3888" coordsize="14,3">
              <v:shape style="position:absolute;left:4968;top:3888;width:14;height:3" coordorigin="4968,3888" coordsize="14,3" path="m4968,3888l4981,3888,4977,3890,4968,3888xe" filled="false" stroked="true" strokeweight="0pt" strokecolor="#000000">
                <v:path arrowok="t"/>
              </v:shape>
            </v:group>
            <v:group style="position:absolute;left:11;top:8;width:22381;height:31653" coordorigin="11,8" coordsize="22381,31653">
              <v:shape style="position:absolute;left:11;top:8;width:22381;height:31653" coordorigin="11,8" coordsize="22381,31653" path="m11,31660l11,8,22391,8,11,8,11,31660e" filled="false" stroked="true" strokeweight=".676817pt" strokecolor="#000000">
                <v:path arrowok="t"/>
              </v:shape>
            </v:group>
            <v:group style="position:absolute;left:1083;top:281;width:21052;height:31123" coordorigin="1083,281" coordsize="21052,31123">
              <v:shape style="position:absolute;left:1083;top:281;width:21052;height:31123" coordorigin="1083,281" coordsize="21052,31123" path="m22134,281l1083,281,1083,31403,22134,31403,22134,281e" filled="false" stroked="true" strokeweight=".676817pt" strokecolor="#000000">
                <v:path arrowok="t"/>
              </v:shape>
            </v:group>
            <v:group style="position:absolute;left:1649;top:29652;width:1999;height:2" coordorigin="1649,29652" coordsize="1999,2">
              <v:shape style="position:absolute;left:1649;top:29652;width:1999;height:2" coordorigin="1649,29652" coordsize="1999,0" path="m1649,29652l3648,29652e" filled="false" stroked="true" strokeweight=".78962pt" strokecolor="#0000ff">
                <v:path arrowok="t"/>
              </v:shape>
            </v:group>
            <v:group style="position:absolute;left:1638;top:28533;width:2006;height:2" coordorigin="1638,28533" coordsize="2006,2">
              <v:shape style="position:absolute;left:1638;top:28533;width:2006;height:2" coordorigin="1638,28533" coordsize="2006,0" path="m1638,28533l3644,28533e" filled="false" stroked="true" strokeweight=".78962pt" strokecolor="#ff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0,29932l2788,29932,2775,29930,2770,29932xe" filled="true" fillcolor="#000000" stroked="false">
                <v:path arrowok="t"/>
                <v:fill type="solid"/>
              </v:shape>
              <v:shape style="position:absolute;left:2770;top:29930;width:19;height:3" coordorigin="2770,29930" coordsize="19,3" path="m2775,29930l2788,29932,2786,29930,2775,29930xe" filled="true" fillcolor="#000000" stroked="false">
                <v:path arrowok="t"/>
                <v:fill type="solid"/>
              </v:shape>
            </v:group>
            <v:group style="position:absolute;left:2775;top:29930;width:14;height:3" coordorigin="2775,29930" coordsize="14,3">
              <v:shape style="position:absolute;left:2775;top:29930;width:14;height:3" coordorigin="2775,29930" coordsize="14,3" path="m2786,29930l2775,29930,2788,29932,2786,29930x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5,29930l2788,29932,2770,29932,2775,29930x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70;top:29932;width:23;height:2" coordorigin="2770,29932" coordsize="23,2">
              <v:shape style="position:absolute;left:2770;top:29932;width:23;height:2" coordorigin="2770,29932" coordsize="23,0" path="m2770,29932l2793,29932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66;top:29933;width:30;height:2" coordorigin="2766,29933" coordsize="30,2">
              <v:shape style="position:absolute;left:2766;top:29933;width:30;height:2" coordorigin="2766,29933" coordsize="30,0" path="m2766,29933l2795,29933e" filled="false" stroked="true" strokeweight=".112803pt" strokecolor="#000000">
                <v:path arrowok="t"/>
              </v:shape>
            </v:group>
            <v:group style="position:absolute;left:2768;top:29932;width:28;height:3" coordorigin="2768,29932" coordsize="28,3">
              <v:shape style="position:absolute;left:2768;top:29932;width:28;height:3" coordorigin="2768,29932" coordsize="28,3" path="m2793,29932l2768,29932,2795,29934,2793,29932xe" filled="false" stroked="true" strokeweight="0pt" strokecolor="#000000">
                <v:path arrowok="t"/>
              </v:shape>
            </v:group>
            <v:group style="position:absolute;left:2766;top:29932;width:30;height:3" coordorigin="2766,29932" coordsize="30,3">
              <v:shape style="position:absolute;left:2766;top:29932;width:30;height:3" coordorigin="2766,29932" coordsize="30,3" path="m2768,29932l2795,29934,2766,29934,2768,29932x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6;top:29934;width:32;height:2" coordorigin="2766,29934" coordsize="32,2">
              <v:shape style="position:absolute;left:2766;top:29934;width:32;height:2" coordorigin="2766,29934" coordsize="32,0" path="m2766,29934l2798,29934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1;top:29935;width:39;height:2" coordorigin="2761,29935" coordsize="39,2">
              <v:shape style="position:absolute;left:2761;top:29935;width:39;height:2" coordorigin="2761,29935" coordsize="39,0" path="m2761,29935l2800,29935e" filled="false" stroked="true" strokeweight=".112803pt" strokecolor="#000000">
                <v:path arrowok="t"/>
              </v:shape>
            </v:group>
            <v:group style="position:absolute;left:2764;top:29934;width:37;height:3" coordorigin="2764,29934" coordsize="37,3">
              <v:shape style="position:absolute;left:2764;top:29934;width:37;height:3" coordorigin="2764,29934" coordsize="37,3" path="m2798,29934l2764,29934,2800,29936,2798,29934xe" filled="false" stroked="true" strokeweight="0pt" strokecolor="#000000">
                <v:path arrowok="t"/>
              </v:shape>
            </v:group>
            <v:group style="position:absolute;left:2761;top:29934;width:39;height:3" coordorigin="2761,29934" coordsize="39,3">
              <v:shape style="position:absolute;left:2761;top:29934;width:39;height:3" coordorigin="2761,29934" coordsize="39,3" path="m2764,29934l2800,29936,2761,29936,2764,29934xe" filled="false" stroked="true" strokeweight="0pt" strokecolor="#000000">
                <v:path arrowok="t"/>
              </v:shape>
            </v:group>
            <v:group style="position:absolute;left:2759;top:29938;width:43;height:2" coordorigin="2759,29938" coordsize="43,2">
              <v:shape style="position:absolute;left:2759;top:29938;width:43;height:2" coordorigin="2759,29938" coordsize="43,0" path="m2759,29938l2802,29938e" filled="false" stroked="true" strokeweight=".112803pt" strokecolor="#000000">
                <v:path arrowok="t"/>
              </v:shape>
            </v:group>
            <v:group style="position:absolute;left:2761;top:29936;width:41;height:3" coordorigin="2761,29936" coordsize="41,3">
              <v:shape style="position:absolute;left:2761;top:29936;width:41;height:3" coordorigin="2761,29936" coordsize="41,3" path="m2800,29936l2761,29936,2802,29939,2800,29936xe" filled="false" stroked="true" strokeweight="0pt" strokecolor="#000000">
                <v:path arrowok="t"/>
              </v:shape>
            </v:group>
            <v:group style="position:absolute;left:2759;top:29936;width:43;height:3" coordorigin="2759,29936" coordsize="43,3">
              <v:shape style="position:absolute;left:2759;top:29936;width:43;height:3" coordorigin="2759,29936" coordsize="43,3" path="m2761,29936l2802,29939,2759,29939,2761,29936xe" filled="false" stroked="true" strokeweight="0pt" strokecolor="#000000">
                <v:path arrowok="t"/>
              </v:shape>
            </v:group>
            <v:group style="position:absolute;left:2757;top:29940;width:46;height:2" coordorigin="2757,29940" coordsize="46,2">
              <v:shape style="position:absolute;left:2757;top:29940;width:46;height:2" coordorigin="2757,29940" coordsize="46,0" path="m2757,29940l2802,29940e" filled="false" stroked="true" strokeweight=".112803pt" strokecolor="#000000">
                <v:path arrowok="t"/>
              </v:shape>
            </v:group>
            <v:group style="position:absolute;left:2759;top:29939;width:43;height:3" coordorigin="2759,29939" coordsize="43,3">
              <v:shape style="position:absolute;left:2759;top:29939;width:43;height:3" coordorigin="2759,29939" coordsize="43,3" path="m2802,29939l2759,29939,2802,29941,2802,29939xe" filled="false" stroked="true" strokeweight="0pt" strokecolor="#000000">
                <v:path arrowok="t"/>
              </v:shape>
            </v:group>
            <v:group style="position:absolute;left:2757;top:29939;width:46;height:3" coordorigin="2757,29939" coordsize="46,3">
              <v:shape style="position:absolute;left:2757;top:29939;width:46;height:3" coordorigin="2757,29939" coordsize="46,3" path="m2759,29939l2802,29941,2757,29941,2759,29939xe" filled="false" stroked="true" strokeweight="0pt" strokecolor="#000000">
                <v:path arrowok="t"/>
              </v:shape>
            </v:group>
            <v:group style="position:absolute;left:2757;top:29942;width:48;height:2" coordorigin="2757,29942" coordsize="48,2">
              <v:shape style="position:absolute;left:2757;top:29942;width:48;height:2" coordorigin="2757,29942" coordsize="48,0" path="m2757,29942l2804,29942e" filled="false" stroked="true" strokeweight=".112803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802,29941l2757,29941,2804,29943,2802,29941xe" filled="false" stroked="true" strokeweight="0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757,29941l2804,29943,2757,29943,2757,29941xe" filled="false" stroked="true" strokeweight="0pt" strokecolor="#000000">
                <v:path arrowok="t"/>
              </v:shape>
            </v:group>
            <v:group style="position:absolute;left:2755;top:29944;width:52;height:2" coordorigin="2755,29944" coordsize="52,2">
              <v:shape style="position:absolute;left:2755;top:29944;width:52;height:2" coordorigin="2755,29944" coordsize="52,0" path="m2755,29944l2807,29944e" filled="false" stroked="true" strokeweight=".112803pt" strokecolor="#000000">
                <v:path arrowok="t"/>
              </v:shape>
            </v:group>
            <v:group style="position:absolute;left:2757;top:29943;width:50;height:3" coordorigin="2757,29943" coordsize="50,3">
              <v:shape style="position:absolute;left:2757;top:29943;width:50;height:3" coordorigin="2757,29943" coordsize="50,3" path="m2804,29943l2757,29943,2807,29945,2804,29943xe" filled="false" stroked="true" strokeweight="0pt" strokecolor="#000000">
                <v:path arrowok="t"/>
              </v:shape>
            </v:group>
            <v:group style="position:absolute;left:2755;top:29943;width:52;height:3" coordorigin="2755,29943" coordsize="52,3">
              <v:shape style="position:absolute;left:2755;top:29943;width:52;height:3" coordorigin="2755,29943" coordsize="52,3" path="m2757,29943l2807,29945,2755,29945,2757,29943xe" filled="false" stroked="true" strokeweight="0pt" strokecolor="#000000">
                <v:path arrowok="t"/>
              </v:shape>
            </v:group>
            <v:group style="position:absolute;left:2755;top:29947;width:52;height:2" coordorigin="2755,29947" coordsize="52,2">
              <v:shape style="position:absolute;left:2755;top:29947;width:52;height:2" coordorigin="2755,29947" coordsize="52,0" path="m2755,29947l2807,29947e" filled="false" stroked="true" strokeweight=".112803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807,29945l2755,29945,2807,29948,2807,29945xe" filled="false" stroked="true" strokeweight="0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755,29945l2807,29948,2755,29948,2755,29945xe" filled="false" stroked="true" strokeweight="0pt" strokecolor="#000000">
                <v:path arrowok="t"/>
              </v:shape>
            </v:group>
            <v:group style="position:absolute;left:2752;top:29949;width:55;height:2" coordorigin="2752,29949" coordsize="55,2">
              <v:shape style="position:absolute;left:2752;top:29949;width:55;height:2" coordorigin="2752,29949" coordsize="55,0" path="m2752,29949l2807,29949e" filled="false" stroked="true" strokeweight=".112803pt" strokecolor="#000000">
                <v:path arrowok="t"/>
              </v:shape>
            </v:group>
            <v:group style="position:absolute;left:2755;top:29948;width:52;height:3" coordorigin="2755,29948" coordsize="52,3">
              <v:shape style="position:absolute;left:2755;top:29948;width:52;height:3" coordorigin="2755,29948" coordsize="52,3" path="m2807,29948l2755,29948,2807,29950,2807,29948xe" filled="false" stroked="true" strokeweight="0pt" strokecolor="#000000">
                <v:path arrowok="t"/>
              </v:shape>
            </v:group>
            <v:group style="position:absolute;left:2752;top:29948;width:55;height:3" coordorigin="2752,29948" coordsize="55,3">
              <v:shape style="position:absolute;left:2752;top:29948;width:55;height:3" coordorigin="2752,29948" coordsize="55,3" path="m2755,29948l2807,29950,2752,29950,2755,29948xe" filled="false" stroked="true" strokeweight="0pt" strokecolor="#000000">
                <v:path arrowok="t"/>
              </v:shape>
            </v:group>
            <v:group style="position:absolute;left:2752;top:29951;width:57;height:2" coordorigin="2752,29951" coordsize="57,2">
              <v:shape style="position:absolute;left:2752;top:29951;width:57;height:2" coordorigin="2752,29951" coordsize="57,0" path="m2752,29951l2809,29951e" filled="false" stroked="true" strokeweight=".112803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807,29950l2752,29950,2809,29952,2807,29950xe" filled="false" stroked="true" strokeweight="0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752,29950l2809,29952,2752,29952,2752,29950xe" filled="false" stroked="true" strokeweight="0pt" strokecolor="#000000">
                <v:path arrowok="t"/>
              </v:shape>
            </v:group>
            <v:group style="position:absolute;left:2752;top:29953;width:57;height:2" coordorigin="2752,29953" coordsize="57,2">
              <v:shape style="position:absolute;left:2752;top:29953;width:57;height:2" coordorigin="2752,29953" coordsize="57,0" path="m2752,29953l2809,29953e" filled="false" stroked="true" strokeweight=".112803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809,29952l2752,29952,2809,29954,2809,29952xe" filled="false" stroked="true" strokeweight="0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752,29952l2809,29954,2752,29954,2752,29952xe" filled="false" stroked="true" strokeweight="0pt" strokecolor="#000000">
                <v:path arrowok="t"/>
              </v:shape>
            </v:group>
            <v:group style="position:absolute;left:2752;top:29957;width:57;height:2" coordorigin="2752,29957" coordsize="57,2">
              <v:shape style="position:absolute;left:2752;top:29957;width:57;height:2" coordorigin="2752,29957" coordsize="57,0" path="m2752,29957l2809,29957e" filled="false" stroked="true" strokeweight=".225606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809,29954l2752,29954,2809,29959,2809,29954xe" filled="false" stroked="true" strokeweight="0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752,29954l2809,29959,2752,29959,2752,29954xe" filled="false" stroked="true" strokeweight="0pt" strokecolor="#000000">
                <v:path arrowok="t"/>
              </v:shape>
            </v:group>
            <v:group style="position:absolute;left:2752;top:29960;width:57;height:2" coordorigin="2752,29960" coordsize="57,2">
              <v:shape style="position:absolute;left:2752;top:29960;width:57;height:2" coordorigin="2752,29960" coordsize="57,0" path="m2752,29960l2809,29960e" filled="false" stroked="true" strokeweight=".112803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809,29959l2752,29959,2809,29961,2809,29959xe" filled="false" stroked="true" strokeweight="0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752,29959l2809,29961,2752,29961,2752,29959xe" filled="false" stroked="true" strokeweight="0pt" strokecolor="#000000">
                <v:path arrowok="t"/>
              </v:shape>
            </v:group>
            <v:group style="position:absolute;left:2752;top:29962;width:57;height:2" coordorigin="2752,29962" coordsize="57,2">
              <v:shape style="position:absolute;left:2752;top:29962;width:57;height:2" coordorigin="2752,29962" coordsize="57,0" path="m2752,29962l2809,29962e" filled="false" stroked="true" strokeweight=".112803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809,29961l2752,29961,2809,29963,2809,29961xe" filled="false" stroked="true" strokeweight="0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752,29961l2809,29963,2752,29963,2752,29961xe" filled="false" stroked="true" strokeweight="0pt" strokecolor="#000000">
                <v:path arrowok="t"/>
              </v:shape>
            </v:group>
            <v:group style="position:absolute;left:2752;top:29965;width:57;height:2" coordorigin="2752,29965" coordsize="57,2">
              <v:shape style="position:absolute;left:2752;top:29965;width:57;height:2" coordorigin="2752,29965" coordsize="57,0" path="m2752,29965l2809,29965e" filled="false" stroked="true" strokeweight=".112803pt" strokecolor="#000000">
                <v:path arrowok="t"/>
              </v:shape>
            </v:group>
            <v:group style="position:absolute;left:2752;top:29963;width:57;height:3" coordorigin="2752,29963" coordsize="57,3">
              <v:shape style="position:absolute;left:2752;top:29963;width:57;height:3" coordorigin="2752,29963" coordsize="57,3" path="m2809,29963l2752,29963,2807,29966,2809,29963xe" filled="false" stroked="true" strokeweight="0pt" strokecolor="#000000">
                <v:path arrowok="t"/>
              </v:shape>
            </v:group>
            <v:group style="position:absolute;left:2752;top:29963;width:55;height:3" coordorigin="2752,29963" coordsize="55,3">
              <v:shape style="position:absolute;left:2752;top:29963;width:55;height:3" coordorigin="2752,29963" coordsize="55,3" path="m2752,29963l2807,29966,2752,29966,2752,29963xe" filled="false" stroked="true" strokeweight="0pt" strokecolor="#000000">
                <v:path arrowok="t"/>
              </v:shape>
            </v:group>
            <v:group style="position:absolute;left:2752;top:29967;width:55;height:2" coordorigin="2752,29967" coordsize="55,2">
              <v:shape style="position:absolute;left:2752;top:29967;width:55;height:2" coordorigin="2752,29967" coordsize="55,0" path="m2752,29967l2807,29967e" filled="false" stroked="true" strokeweight=".112803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807,29966l2752,29966,2807,29968,2807,29966xe" filled="false" stroked="true" strokeweight="0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752,29966l2807,29968,2755,29968,2752,29966xe" filled="false" stroked="true" strokeweight="0pt" strokecolor="#000000">
                <v:path arrowok="t"/>
              </v:shape>
            </v:group>
            <v:group style="position:absolute;left:2755;top:29969;width:52;height:2" coordorigin="2755,29969" coordsize="52,2">
              <v:shape style="position:absolute;left:2755;top:29969;width:52;height:2" coordorigin="2755,29969" coordsize="52,0" path="m2755,29969l2807,29969e" filled="false" stroked="true" strokeweight=".112803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807,29968l2755,29968,2807,29970,2807,29968xe" filled="false" stroked="true" strokeweight="0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755,29968l2807,29970,2755,29970,2755,29968xe" filled="false" stroked="true" strokeweight="0pt" strokecolor="#000000">
                <v:path arrowok="t"/>
              </v:shape>
            </v:group>
            <v:group style="position:absolute;left:2755;top:29972;width:52;height:2" coordorigin="2755,29972" coordsize="52,2">
              <v:shape style="position:absolute;left:2755;top:29972;width:52;height:2" coordorigin="2755,29972" coordsize="52,0" path="m2755,29972l2807,29972e" filled="false" stroked="true" strokeweight=".225606pt" strokecolor="#000000">
                <v:path arrowok="t"/>
              </v:shape>
            </v:group>
            <v:group style="position:absolute;left:2755;top:29970;width:52;height:5" coordorigin="2755,29970" coordsize="52,5">
              <v:shape style="position:absolute;left:2755;top:29970;width:52;height:5" coordorigin="2755,29970" coordsize="52,5" path="m2807,29970l2755,29970,2804,29975,2807,29970xe" filled="false" stroked="true" strokeweight="0pt" strokecolor="#000000">
                <v:path arrowok="t"/>
              </v:shape>
            </v:group>
            <v:group style="position:absolute;left:2755;top:29970;width:50;height:5" coordorigin="2755,29970" coordsize="50,5">
              <v:shape style="position:absolute;left:2755;top:29970;width:50;height:5" coordorigin="2755,29970" coordsize="50,5" path="m2755,29970l2804,29975,2757,29975,2755,29970xe" filled="false" stroked="true" strokeweight="0pt" strokecolor="#000000">
                <v:path arrowok="t"/>
              </v:shape>
            </v:group>
            <v:group style="position:absolute;left:2757;top:29976;width:48;height:2" coordorigin="2757,29976" coordsize="48,2">
              <v:shape style="position:absolute;left:2757;top:29976;width:48;height:2" coordorigin="2757,29976" coordsize="48,0" path="m2757,29976l2804,29976e" filled="false" stroked="true" strokeweight=".112803pt" strokecolor="#000000">
                <v:path arrowok="t"/>
              </v:shape>
            </v:group>
            <v:group style="position:absolute;left:2757;top:29975;width:48;height:3" coordorigin="2757,29975" coordsize="48,3">
              <v:shape style="position:absolute;left:2757;top:29975;width:48;height:3" coordorigin="2757,29975" coordsize="48,3" path="m2804,29975l2757,29975,2802,29977,2804,29975xe" filled="false" stroked="true" strokeweight="0pt" strokecolor="#000000">
                <v:path arrowok="t"/>
              </v:shape>
            </v:group>
            <v:group style="position:absolute;left:2757;top:29975;width:46;height:3" coordorigin="2757,29975" coordsize="46,3">
              <v:shape style="position:absolute;left:2757;top:29975;width:46;height:3" coordorigin="2757,29975" coordsize="46,3" path="m2757,29975l2802,29977,2757,29977,2757,29975x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9;top:29978;width:43;height:2" coordorigin="2759,29978" coordsize="43,2">
              <v:shape style="position:absolute;left:2759;top:29978;width:43;height:2" coordorigin="2759,29978" coordsize="43,0" path="m2759,29978l2802,29978e" filled="false" stroked="true" strokeweight=".112803pt" strokecolor="#000000">
                <v:path arrowok="t"/>
              </v:shape>
            </v:group>
            <v:group style="position:absolute;left:2759;top:29977;width:43;height:3" coordorigin="2759,29977" coordsize="43,3">
              <v:shape style="position:absolute;left:2759;top:29977;width:43;height:3" coordorigin="2759,29977" coordsize="43,3" path="m2802,29977l2759,29977,2800,29979,2802,29977xe" filled="false" stroked="true" strokeweight="0pt" strokecolor="#000000">
                <v:path arrowok="t"/>
              </v:shape>
            </v:group>
            <v:group style="position:absolute;left:2759;top:29977;width:41;height:3" coordorigin="2759,29977" coordsize="41,3">
              <v:shape style="position:absolute;left:2759;top:29977;width:41;height:3" coordorigin="2759,29977" coordsize="41,3" path="m2759,29977l2800,29979,2761,29979,2759,29977xe" filled="false" stroked="true" strokeweight="0pt" strokecolor="#000000">
                <v:path arrowok="t"/>
              </v:shape>
            </v:group>
            <v:group style="position:absolute;left:2761;top:29980;width:39;height:2" coordorigin="2761,29980" coordsize="39,2">
              <v:shape style="position:absolute;left:2761;top:29980;width:39;height:2" coordorigin="2761,29980" coordsize="39,0" path="m2761,29980l2800,29980e" filled="false" stroked="true" strokeweight=".112803pt" strokecolor="#000000">
                <v:path arrowok="t"/>
              </v:shape>
            </v:group>
            <v:group style="position:absolute;left:2761;top:29979;width:39;height:3" coordorigin="2761,29979" coordsize="39,3">
              <v:shape style="position:absolute;left:2761;top:29979;width:39;height:3" coordorigin="2761,29979" coordsize="39,3" path="m2800,29979l2761,29979,2798,29981,2800,29979xe" filled="false" stroked="true" strokeweight="0pt" strokecolor="#000000">
                <v:path arrowok="t"/>
              </v:shape>
            </v:group>
            <v:group style="position:absolute;left:2761;top:29979;width:37;height:3" coordorigin="2761,29979" coordsize="37,3">
              <v:shape style="position:absolute;left:2761;top:29979;width:37;height:3" coordorigin="2761,29979" coordsize="37,3" path="m2761,29979l2798,29981,2764,29981,2761,29979xe" filled="false" stroked="true" strokeweight="0pt" strokecolor="#000000">
                <v:path arrowok="t"/>
              </v:shape>
            </v:group>
            <v:group style="position:absolute;left:2764;top:29983;width:34;height:2" coordorigin="2764,29983" coordsize="34,2">
              <v:shape style="position:absolute;left:2764;top:29983;width:34;height:2" coordorigin="2764,29983" coordsize="34,0" path="m2764,29983l2798,29983e" filled="false" stroked="true" strokeweight=".112803pt" strokecolor="#000000">
                <v:path arrowok="t"/>
              </v:shape>
            </v:group>
            <v:group style="position:absolute;left:2764;top:29981;width:34;height:3" coordorigin="2764,29981" coordsize="34,3">
              <v:shape style="position:absolute;left:2764;top:29981;width:34;height:3" coordorigin="2764,29981" coordsize="34,3" path="m2798,29981l2764,29981,2795,29984,2798,29981xe" filled="false" stroked="true" strokeweight="0pt" strokecolor="#000000">
                <v:path arrowok="t"/>
              </v:shape>
            </v:group>
            <v:group style="position:absolute;left:2764;top:29981;width:32;height:3" coordorigin="2764,29981" coordsize="32,3">
              <v:shape style="position:absolute;left:2764;top:29981;width:32;height:3" coordorigin="2764,29981" coordsize="32,3" path="m2764,29981l2795,29984,2766,29984,2764,29981x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28;height:2" coordorigin="2766,29984" coordsize="28,2">
              <v:shape style="position:absolute;left:2766;top:29984;width:28;height:2" coordorigin="2766,29984" coordsize="28,0" path="m2766,29984l2793,29984e" filled="false" stroked="true" strokeweight="0pt" strokecolor="#000000">
                <v:path arrowok="t"/>
              </v:shape>
            </v:group>
            <v:group style="position:absolute;left:2768;top:29985;width:25;height:2" coordorigin="2768,29985" coordsize="25,2">
              <v:shape style="position:absolute;left:2768;top:29985;width:25;height:2" coordorigin="2768,29985" coordsize="25,0" path="m2768,29985l2793,29985e" filled="false" stroked="true" strokeweight=".112803pt" strokecolor="#000000">
                <v:path arrowok="t"/>
              </v:shape>
            </v:group>
            <v:group style="position:absolute;left:2768;top:29984;width:25;height:3" coordorigin="2768,29984" coordsize="25,3">
              <v:shape style="position:absolute;left:2768;top:29984;width:25;height:3" coordorigin="2768,29984" coordsize="25,3" path="m2793,29984l2768,29984,2788,29986,2793,29984xe" filled="false" stroked="true" strokeweight="0pt" strokecolor="#000000">
                <v:path arrowok="t"/>
              </v:shape>
            </v:group>
            <v:group style="position:absolute;left:2768;top:29984;width:21;height:3" coordorigin="2768,29984" coordsize="21,3">
              <v:shape style="position:absolute;left:2768;top:29984;width:21;height:3" coordorigin="2768,29984" coordsize="21,3" path="m2768,29984l2788,29986,2770,29986,2768,29984x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6;height:2" coordorigin="2770,29986" coordsize="16,2">
              <v:shape style="position:absolute;left:2770;top:29986;width:16;height:2" coordorigin="2770,29986" coordsize="16,0" path="m2770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15122;top:26679;width:199;height:242" coordorigin="15122,26679" coordsize="199,242">
              <v:shape style="position:absolute;left:15122;top:26679;width:199;height:242" coordorigin="15122,26679" coordsize="199,242" path="m15122,26920l15321,26920,15321,26679,15122,26679,15122,26920e" filled="false" stroked="true" strokeweight=".225606pt" strokecolor="#000000">
                <v:path arrowok="t"/>
              </v:shape>
            </v:group>
            <v:group style="position:absolute;left:15280;top:26920;width:199;height:242" coordorigin="15280,26920" coordsize="199,242">
              <v:shape style="position:absolute;left:15280;top:26920;width:199;height:242" coordorigin="15280,26920" coordsize="199,242" path="m15280,27161l15479,27161,15479,26920,15280,26920,15280,27161e" filled="false" stroked="true" strokeweight=".225606pt" strokecolor="#000000">
                <v:path arrowok="t"/>
              </v:shape>
            </v:group>
            <v:group style="position:absolute;left:15413;top:27161;width:199;height:242" coordorigin="15413,27161" coordsize="199,242">
              <v:shape style="position:absolute;left:15413;top:27161;width:199;height:242" coordorigin="15413,27161" coordsize="199,242" path="m15413,27403l15612,27403,15612,27161,15413,27161,15413,27403e" filled="false" stroked="true" strokeweight=".225606pt" strokecolor="#000000">
                <v:path arrowok="t"/>
              </v:shape>
            </v:group>
            <v:group style="position:absolute;left:15684;top:27644;width:199;height:240" coordorigin="15684,27644" coordsize="199,240">
              <v:shape style="position:absolute;left:15684;top:27644;width:199;height:240" coordorigin="15684,27644" coordsize="199,240" path="m15684,27883l15883,27883,15883,27644,15684,27644,15684,27883e" filled="false" stroked="true" strokeweight=".225606pt" strokecolor="#000000">
                <v:path arrowok="t"/>
              </v:shape>
            </v:group>
            <v:group style="position:absolute;left:15781;top:27883;width:199;height:242" coordorigin="15781,27883" coordsize="199,242">
              <v:shape style="position:absolute;left:15781;top:27883;width:199;height:242" coordorigin="15781,27883" coordsize="199,242" path="m15781,28125l15980,28125,15980,27883,15781,27883,15781,28125e" filled="false" stroked="true" strokeweight=".225606pt" strokecolor="#000000">
                <v:path arrowok="t"/>
              </v:shape>
            </v:group>
            <v:group style="position:absolute;left:15901;top:28125;width:199;height:242" coordorigin="15901,28125" coordsize="199,242">
              <v:shape style="position:absolute;left:15901;top:28125;width:199;height:242" coordorigin="15901,28125" coordsize="199,242" path="m15901,28366l16099,28366,16099,28125,15901,28125,15901,28366e" filled="false" stroked="true" strokeweight=".225606pt" strokecolor="#000000">
                <v:path arrowok="t"/>
              </v:shape>
            </v:group>
            <v:group style="position:absolute;left:16004;top:28366;width:199;height:242" coordorigin="16004,28366" coordsize="199,242">
              <v:shape style="position:absolute;left:16004;top:28366;width:199;height:242" coordorigin="16004,28366" coordsize="199,242" path="m16004,28608l16203,28608,16203,28366,16004,28366,16004,28608e" filled="false" stroked="true" strokeweight=".225606pt" strokecolor="#000000">
                <v:path arrowok="t"/>
              </v:shape>
            </v:group>
            <v:group style="position:absolute;left:16153;top:28608;width:199;height:242" coordorigin="16153,28608" coordsize="199,242">
              <v:shape style="position:absolute;left:16153;top:28608;width:199;height:242" coordorigin="16153,28608" coordsize="199,242" path="m16153,28849l16352,28849,16352,28608,16153,28608,16153,28849e" filled="false" stroked="true" strokeweight=".225606pt" strokecolor="#000000">
                <v:path arrowok="t"/>
              </v:shape>
            </v:group>
            <v:group style="position:absolute;left:16257;top:28849;width:199;height:242" coordorigin="16257,28849" coordsize="199,242">
              <v:shape style="position:absolute;left:16257;top:28849;width:199;height:242" coordorigin="16257,28849" coordsize="199,242" path="m16257,29090l16456,29090,16456,28849,16257,28849,16257,29090e" filled="false" stroked="true" strokeweight=".225606pt" strokecolor="#000000">
                <v:path arrowok="t"/>
              </v:shape>
            </v:group>
            <v:group style="position:absolute;left:16336;top:29090;width:199;height:242" coordorigin="16336,29090" coordsize="199,242">
              <v:shape style="position:absolute;left:16336;top:29090;width:199;height:242" coordorigin="16336,29090" coordsize="199,242" path="m16336,29332l16535,29332,16535,29090,16336,29090,16336,29332e" filled="false" stroked="true" strokeweight=".225606pt" strokecolor="#000000">
                <v:path arrowok="t"/>
              </v:shape>
            </v:group>
            <v:group style="position:absolute;left:16377;top:29332;width:199;height:240" coordorigin="16377,29332" coordsize="199,240">
              <v:shape style="position:absolute;left:16377;top:29332;width:199;height:240" coordorigin="16377,29332" coordsize="199,240" path="m16377,29571l16575,29571,16575,29332,16377,29332,16377,29571e" filled="false" stroked="true" strokeweight=".225606pt" strokecolor="#000000">
                <v:path arrowok="t"/>
              </v:shape>
            </v:group>
            <v:group style="position:absolute;left:16377;top:29571;width:199;height:242" coordorigin="16377,29571" coordsize="199,242">
              <v:shape style="position:absolute;left:16377;top:29571;width:199;height:242" coordorigin="16377,29571" coordsize="199,242" path="m16377,29812l16575,29812,16575,29571,16377,29571,16377,29812e" filled="false" stroked="true" strokeweight=".225606pt" strokecolor="#000000">
                <v:path arrowok="t"/>
              </v:shape>
            </v:group>
            <v:group style="position:absolute;left:16413;top:29812;width:199;height:242" coordorigin="16413,29812" coordsize="199,242">
              <v:shape style="position:absolute;left:16413;top:29812;width:199;height:242" coordorigin="16413,29812" coordsize="199,242" path="m16413,30054l16611,30054,16611,29812,16413,29812,16413,30054e" filled="false" stroked="true" strokeweight=".225606pt" strokecolor="#000000">
                <v:path arrowok="t"/>
              </v:shape>
            </v:group>
            <v:group style="position:absolute;left:16413;top:30054;width:199;height:242" coordorigin="16413,30054" coordsize="199,242">
              <v:shape style="position:absolute;left:16413;top:30054;width:199;height:242" coordorigin="16413,30054" coordsize="199,242" path="m16413,30295l16611,30295,16611,30054,16413,30054,16413,30295e" filled="false" stroked="true" strokeweight=".225606pt" strokecolor="#000000">
                <v:path arrowok="t"/>
              </v:shape>
            </v:group>
            <v:group style="position:absolute;left:16433;top:30295;width:199;height:242" coordorigin="16433,30295" coordsize="199,242">
              <v:shape style="position:absolute;left:16433;top:30295;width:199;height:242" coordorigin="16433,30295" coordsize="199,242" path="m16433,30536l16632,30536,16632,30295,16433,30295,16433,30536e" filled="false" stroked="true" strokeweight=".225606pt" strokecolor="#000000">
                <v:path arrowok="t"/>
              </v:shape>
            </v:group>
            <v:group style="position:absolute;left:16438;top:30536;width:199;height:242" coordorigin="16438,30536" coordsize="199,242">
              <v:shape style="position:absolute;left:16438;top:30536;width:199;height:242" coordorigin="16438,30536" coordsize="199,242" path="m16438,30778l16636,30778,16636,30536,16438,30536,16438,30778e" filled="false" stroked="true" strokeweight=".225606pt" strokecolor="#000000">
                <v:path arrowok="t"/>
              </v:shape>
            </v:group>
            <v:group style="position:absolute;left:16438;top:30778;width:199;height:242" coordorigin="16438,30778" coordsize="199,242">
              <v:shape style="position:absolute;left:16438;top:30778;width:199;height:242" coordorigin="16438,30778" coordsize="199,242" path="m16438,31019l16636,31019,16636,30778,16438,30778,16438,31019e" filled="false" stroked="true" strokeweight=".225606pt" strokecolor="#000000">
                <v:path arrowok="t"/>
              </v:shape>
            </v:group>
            <v:group style="position:absolute;left:16356;top:31019;width:199;height:242" coordorigin="16356,31019" coordsize="199,242">
              <v:shape style="position:absolute;left:16356;top:31019;width:199;height:242" coordorigin="16356,31019" coordsize="199,242" path="m16356,31261l16555,31261,16555,31019,16356,31019,16356,31261e" filled="false" stroked="true" strokeweight=".225606pt" strokecolor="#000000">
                <v:path arrowok="t"/>
              </v:shape>
            </v:group>
            <v:group style="position:absolute;left:15567;top:27403;width:199;height:242" coordorigin="15567,27403" coordsize="199,242">
              <v:shape style="position:absolute;left:15567;top:27403;width:199;height:242" coordorigin="15567,27403" coordsize="199,242" path="m15567,27644l15765,27644,15765,27403,15567,27403,15567,27644e" filled="false" stroked="true" strokeweight=".225606pt" strokecolor="#ff0000">
                <v:path arrowok="t"/>
              </v:shape>
            </v:group>
            <w10:wrap type="none"/>
          </v:group>
        </w:pict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876"/>
      </w:tblGrid>
      <w:tr>
        <w:trPr>
          <w:trHeight w:val="413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3"/>
              <w:ind w:left="248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Раздел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4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422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3"/>
              <w:ind w:left="307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Схема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расположения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25336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0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02"/>
              <w:ind w:left="261" w:right="0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9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3</w:t>
            </w:r>
            <w:r>
              <w:rPr>
                <w:rFonts w:ascii="ISOCPEUR" w:hAnsi="ISOCPEUR"/>
                <w:sz w:val="16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117"/>
              <w:ind w:left="406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11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55"/>
              <w:ind w:right="13739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139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3148" w:right="4668" w:firstLine="556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Приморскийкрай</w:t>
            </w:r>
            <w:r>
              <w:rPr>
                <w:rFonts w:ascii="Times New Roman" w:hAnsi="Times New Roman"/>
                <w:b/>
                <w:i/>
                <w:color w:val="B80000"/>
                <w:w w:val="102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Уссурийский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городской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округ</w:t>
            </w:r>
            <w:r>
              <w:rPr>
                <w:rFonts w:ascii="Times New Roman" w:hAnsi="Times New Roman"/>
                <w:sz w:val="23"/>
              </w:rPr>
            </w: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ISOCPEUR" w:hAnsi="ISOCPEUR" w:cs="ISOCPEUR" w:eastAsia="ISOCPEUR"/>
                <w:i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1385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25:34:016701:181(1)</w:t>
            </w:r>
            <w:r>
              <w:rPr>
                <w:rFonts w:asci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ISOCPEUR" w:hAnsi="ISOCPEUR" w:cs="ISOCPEUR" w:eastAsia="ISOCPEUR"/>
                <w:i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2808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25:18:000000:37</w:t>
            </w:r>
            <w:r>
              <w:rPr>
                <w:rFonts w:asci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ISOCPEUR" w:hAnsi="ISOCPEUR" w:cs="ISOCPEUR" w:eastAsia="ISOCPEUR"/>
                <w:i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right="2493"/>
              <w:jc w:val="righ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sz w:val="23"/>
              </w:rPr>
              <w:t>25:34:016701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ISOCPEUR" w:hAnsi="ISOCPEUR" w:cs="ISOCPEUR" w:eastAsia="ISOCPEUR"/>
                <w:i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5279" w:right="0" w:firstLine="4545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газопровод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6"/>
              <w:ind w:left="5279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25:34:016701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200"/>
              <w:ind w:left="5749" w:right="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12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60"/>
              <w:ind w:left="4532" w:right="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138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ISOCPEUR" w:hAnsi="ISOCPEUR" w:cs="ISOCPEUR" w:eastAsia="ISOCPEUR"/>
                <w:i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3721" w:right="0"/>
              <w:jc w:val="center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7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5</w:t>
            </w:r>
            <w:r>
              <w:rPr>
                <w:rFonts w:ascii="ISOCPEUR" w:hAnsi="ISOCPEUR"/>
                <w:sz w:val="16"/>
              </w:rPr>
            </w:r>
          </w:p>
        </w:tc>
      </w:tr>
      <w:tr>
        <w:trPr>
          <w:trHeight w:val="4785" w:hRule="exact"/>
        </w:trPr>
        <w:tc>
          <w:tcPr>
            <w:tcW w:w="20876" w:type="dxa"/>
            <w:tcBorders>
              <w:top w:val="single" w:sz="0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14076" w:val="right" w:leader="none"/>
              </w:tabs>
              <w:spacing w:line="323" w:lineRule="exact" w:before="61"/>
              <w:ind w:left="9500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Масштаб</w:t>
            </w:r>
            <w:r>
              <w:rPr>
                <w:rFonts w:ascii="Times New Roman" w:hAnsi="Times New Roman"/>
                <w:spacing w:val="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1:1000</w:t>
            </w:r>
            <w:r>
              <w:rPr>
                <w:rFonts w:ascii="ISOCPEUR" w:hAnsi="ISOCPEUR"/>
                <w:position w:val="-9"/>
                <w:sz w:val="25"/>
              </w:rPr>
              <w:tab/>
              <w:t>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56" w:lineRule="exact"/>
              <w:ind w:right="658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2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27" w:lineRule="exact"/>
              <w:ind w:right="644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3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3" w:lineRule="exact"/>
              <w:ind w:right="6305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color w:val="FF0000"/>
                <w:w w:val="99"/>
                <w:sz w:val="25"/>
              </w:rPr>
              <w:t>4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12994" w:val="left" w:leader="none"/>
              </w:tabs>
              <w:spacing w:line="254" w:lineRule="exact"/>
              <w:ind w:right="462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Используемые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условные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знаки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обозначения:</w:t>
            </w:r>
            <w:r>
              <w:rPr>
                <w:rFonts w:ascii="ISOCPEUR" w:hAnsi="ISOCPEUR"/>
                <w:w w:val="105"/>
                <w:sz w:val="25"/>
              </w:rPr>
              <w:tab/>
              <w:t>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41" w:lineRule="exact"/>
              <w:ind w:right="6095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6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2630" w:val="left" w:leader="none"/>
                <w:tab w:pos="14781" w:val="left" w:leader="none"/>
              </w:tabs>
              <w:spacing w:line="252" w:lineRule="exact"/>
              <w:ind w:left="473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00FF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0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Местоположение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инженерного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сооружения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(газопровод)</w:t>
            </w:r>
            <w:r>
              <w:rPr>
                <w:rFonts w:ascii="ISOCPEUR" w:hAnsi="ISOCPEUR"/>
                <w:w w:val="105"/>
                <w:position w:val="-6"/>
                <w:sz w:val="25"/>
              </w:rPr>
              <w:tab/>
              <w:t>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2780" w:val="left" w:leader="none"/>
                <w:tab w:pos="14907" w:val="left" w:leader="none"/>
              </w:tabs>
              <w:spacing w:line="232" w:lineRule="exact" w:before="0" w:after="0"/>
              <w:ind w:left="2779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Проектная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sz w:val="25"/>
              </w:rPr>
              <w:tab/>
              <w:t>8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17" w:lineRule="exact"/>
              <w:ind w:right="572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9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972" w:val="left" w:leader="none"/>
                <w:tab w:pos="15106" w:val="left" w:leader="none"/>
              </w:tabs>
              <w:spacing w:line="241" w:lineRule="exact"/>
              <w:ind w:left="467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3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position w:val="-7"/>
                <w:sz w:val="19"/>
              </w:rPr>
              <w:tab/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position w:val="-7"/>
                <w:sz w:val="19"/>
                <w:u w:val="single" w:color="000000"/>
              </w:rPr>
              <w:t>25:18:035201:137  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Кадастровый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земельного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участка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9"/>
                <w:sz w:val="25"/>
              </w:rPr>
              <w:tab/>
              <w:t>10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2759" w:val="left" w:leader="none"/>
                <w:tab w:pos="15187" w:val="left" w:leader="none"/>
              </w:tabs>
              <w:spacing w:line="250" w:lineRule="exact" w:before="0" w:after="0"/>
              <w:ind w:left="2758" w:right="0" w:hanging="114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земельных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участков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9"/>
                <w:sz w:val="25"/>
              </w:rPr>
              <w:tab/>
              <w:t>11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750" w:val="left" w:leader="none"/>
                <w:tab w:pos="14303" w:val="left" w:leader="none"/>
              </w:tabs>
              <w:spacing w:line="236" w:lineRule="exact"/>
              <w:ind w:right="454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color w:val="0000FF"/>
                <w:position w:val="-3"/>
                <w:sz w:val="23"/>
              </w:rPr>
              <w:t>25:34:016701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кадастрового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ISOCPEUR" w:hAnsi="ISOCPEUR"/>
                <w:w w:val="105"/>
                <w:position w:val="-7"/>
                <w:sz w:val="25"/>
              </w:rPr>
              <w:tab/>
              <w:t>12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2766" w:val="left" w:leader="none"/>
                <w:tab w:pos="15219" w:val="left" w:leader="none"/>
              </w:tabs>
              <w:spacing w:line="253" w:lineRule="exact" w:before="0" w:after="0"/>
              <w:ind w:left="2765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Граница  кадастрового</w:t>
            </w:r>
            <w:r>
              <w:rPr>
                <w:rFonts w:ascii="Times New Roman" w:hAnsi="Times New Roman"/>
                <w:spacing w:val="4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квартала</w:t>
            </w:r>
            <w:r>
              <w:rPr>
                <w:rFonts w:ascii="ISOCPEUR" w:hAnsi="ISOCPEUR"/>
                <w:position w:val="-8"/>
                <w:sz w:val="25"/>
              </w:rPr>
              <w:tab/>
              <w:t>13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985" w:val="left" w:leader="none"/>
                <w:tab w:pos="13558" w:val="left" w:leader="none"/>
              </w:tabs>
              <w:spacing w:line="240" w:lineRule="exact"/>
              <w:ind w:right="540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5"/>
              </w:rPr>
              <w:t>1</w:t>
              <w:tab/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-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Характерная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точка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проектной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границы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position w:val="-3"/>
                <w:sz w:val="25"/>
              </w:rPr>
              <w:tab/>
            </w:r>
            <w:r>
              <w:rPr>
                <w:rFonts w:ascii="ISOCPEUR" w:hAnsi="ISOCPEUR"/>
                <w:w w:val="95"/>
                <w:position w:val="-3"/>
                <w:sz w:val="25"/>
              </w:rPr>
              <w:t>14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2675" w:val="left" w:leader="none"/>
                <w:tab w:pos="15244" w:val="left" w:leader="none"/>
              </w:tabs>
              <w:spacing w:line="238" w:lineRule="exact"/>
              <w:ind w:left="498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B800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Установленные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границы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административно-территориального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1"/>
                <w:sz w:val="25"/>
              </w:rPr>
              <w:tab/>
              <w:t>15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844" w:val="left" w:leader="none"/>
                <w:tab w:pos="14442" w:val="left" w:leader="none"/>
              </w:tabs>
              <w:spacing w:line="294" w:lineRule="exact"/>
              <w:ind w:right="4564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-2"/>
                <w:sz w:val="15"/>
              </w:rPr>
              <w:t>Приморскийкрай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субъекта</w:t>
            </w:r>
            <w:r>
              <w:rPr>
                <w:rFonts w:ascii="Times New Roman" w:hAnsi="Times New Roman"/>
                <w:spacing w:val="-3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РФ,</w:t>
            </w:r>
            <w:r>
              <w:rPr>
                <w:rFonts w:ascii="ISOCPEUR" w:hAnsi="ISOCPEUR"/>
                <w:w w:val="105"/>
                <w:position w:val="10"/>
                <w:sz w:val="25"/>
              </w:rPr>
              <w:tab/>
              <w:t>16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5273" w:val="left" w:leader="none"/>
              </w:tabs>
              <w:spacing w:line="227" w:lineRule="exact"/>
              <w:ind w:left="461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4"/>
                <w:sz w:val="15"/>
              </w:rPr>
              <w:t>Уссурийский городской округ    </w:t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муниципального</w:t>
            </w:r>
            <w:r>
              <w:rPr>
                <w:rFonts w:ascii="Times New Roman" w:hAnsi="Times New Roman"/>
                <w:spacing w:val="-3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10"/>
                <w:sz w:val="25"/>
              </w:rPr>
              <w:tab/>
              <w:t>17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4518" w:val="left" w:leader="none"/>
              </w:tabs>
              <w:spacing w:line="243" w:lineRule="exact"/>
              <w:ind w:right="511"/>
              <w:jc w:val="righ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ISOCPEUR" w:hAnsi="ISOCPEUR"/>
                <w:w w:val="95"/>
                <w:position w:val="11"/>
                <w:sz w:val="25"/>
              </w:rPr>
              <w:t>18</w:t>
              <w:tab/>
            </w:r>
            <w:r>
              <w:rPr>
                <w:rFonts w:ascii="Times New Roman" w:hAnsi="Times New Roman"/>
                <w:sz w:val="19"/>
              </w:rPr>
              <w:t>Лист</w:t>
            </w:r>
            <w:r>
              <w:rPr>
                <w:rFonts w:ascii="Times New Roman" w:hAnsi="Times New Roman"/>
                <w:spacing w:val="18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4</w:t>
            </w:r>
          </w:p>
          <w:p>
            <w:pPr>
              <w:pStyle w:val="TableParagraph"/>
              <w:spacing w:line="234" w:lineRule="exact"/>
              <w:ind w:right="5481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5"/>
                <w:sz w:val="25"/>
              </w:rPr>
              <w:t>19</w:t>
            </w:r>
            <w:r>
              <w:rPr>
                <w:rFonts w:ascii="ISOCPEUR"/>
                <w:sz w:val="25"/>
              </w:rPr>
            </w:r>
          </w:p>
        </w:tc>
      </w:tr>
    </w:tbl>
    <w:p>
      <w:pPr>
        <w:spacing w:before="84"/>
        <w:ind w:left="0" w:right="351" w:firstLine="0"/>
        <w:jc w:val="right"/>
        <w:rPr>
          <w:rFonts w:ascii="ISOCPEUR" w:hAnsi="ISOCPEUR" w:cs="ISOCPEUR" w:eastAsia="ISOCPEUR"/>
          <w:sz w:val="16"/>
          <w:szCs w:val="16"/>
        </w:rPr>
      </w:pPr>
      <w:bookmarkStart w:name="план границ 1 зона-4" w:id="4"/>
      <w:bookmarkEnd w:id="4"/>
      <w:r>
        <w:rPr/>
      </w:r>
      <w:r>
        <w:rPr>
          <w:rFonts w:ascii="ISOCPEUR" w:hAnsi="ISOCPEUR"/>
          <w:i/>
          <w:w w:val="105"/>
          <w:sz w:val="16"/>
        </w:rPr>
        <w:t>Формат:</w:t>
      </w:r>
      <w:r>
        <w:rPr>
          <w:rFonts w:ascii="ISOCPEUR" w:hAnsi="ISOCPEUR"/>
          <w:i/>
          <w:spacing w:val="-47"/>
          <w:w w:val="105"/>
          <w:sz w:val="16"/>
        </w:rPr>
        <w:t> </w:t>
      </w:r>
      <w:r>
        <w:rPr>
          <w:rFonts w:ascii="ISOCPEUR" w:hAnsi="ISOCPEUR"/>
          <w:i/>
          <w:w w:val="105"/>
          <w:sz w:val="16"/>
        </w:rPr>
        <w:t>А2</w:t>
      </w:r>
      <w:r>
        <w:rPr>
          <w:rFonts w:ascii="ISOCPEUR" w:hAnsi="ISOCPEUR"/>
          <w:sz w:val="16"/>
        </w:rPr>
      </w:r>
    </w:p>
    <w:p>
      <w:pPr>
        <w:spacing w:after="0"/>
        <w:jc w:val="right"/>
        <w:rPr>
          <w:rFonts w:ascii="ISOCPEUR" w:hAnsi="ISOCPEUR" w:cs="ISOCPEUR" w:eastAsia="ISOCPEUR"/>
          <w:sz w:val="16"/>
          <w:szCs w:val="16"/>
        </w:rPr>
        <w:sectPr>
          <w:pgSz w:w="22400" w:h="31660"/>
          <w:pgMar w:top="280" w:bottom="0" w:left="1060" w:right="220"/>
        </w:sectPr>
      </w:pPr>
    </w:p>
    <w:p>
      <w:pPr>
        <w:spacing w:line="240" w:lineRule="auto" w:before="6"/>
        <w:rPr>
          <w:rFonts w:ascii="ISOCPEUR" w:hAnsi="ISOCPEUR" w:cs="ISOCPEUR" w:eastAsia="ISOCPEUR"/>
          <w:i/>
          <w:sz w:val="6"/>
          <w:szCs w:val="6"/>
        </w:rPr>
      </w:pPr>
      <w:r>
        <w:rPr/>
        <w:pict>
          <v:group style="position:absolute;margin-left:.225659pt;margin-top:.037676pt;width:1119.7pt;height:1583.3pt;mso-position-horizontal-relative:page;mso-position-vertical-relative:page;z-index:-481888" coordorigin="5,1" coordsize="22394,31666">
            <v:shape style="position:absolute;left:1171;top:1203;width:20871;height:25331" type="#_x0000_t75" stroked="false">
              <v:imagedata r:id="rId14" o:title=""/>
            </v:shape>
            <v:group style="position:absolute;left:7165;top:1203;width:11635;height:25331" coordorigin="7165,1203" coordsize="11635,25331">
              <v:shape style="position:absolute;left:7165;top:1203;width:11635;height:25331" coordorigin="7165,1203" coordsize="11635,25331" path="m7165,1203l7914,2789,8496,4059,10283,7886,13503,14361,13963,15254,16609,21233,17376,23069,18800,26534e" filled="false" stroked="true" strokeweight=".676817pt" strokecolor="#000000">
                <v:path arrowok="t"/>
              </v:shape>
            </v:group>
            <v:group style="position:absolute;left:4580;top:1203;width:11581;height:25331" coordorigin="4580,1203" coordsize="11581,25331">
              <v:shape style="position:absolute;left:4580;top:1203;width:11581;height:25331" coordorigin="4580,1203" coordsize="11581,25331" path="m16160,26534l15316,24844,13979,22155,12325,18785,10700,15401,9119,11994,8499,10627,7578,8569,6664,6512,6015,5014,6123,4702,5031,2130,4580,1203e" filled="false" stroked="true" strokeweight=".676817pt" strokecolor="#000000">
                <v:path arrowok="t"/>
              </v:shape>
            </v:group>
            <v:group style="position:absolute;left:1171;top:25880;width:13562;height:655" coordorigin="1171,25880" coordsize="13562,655">
              <v:shape style="position:absolute;left:1171;top:25880;width:13562;height:655" coordorigin="1171,25880" coordsize="13562,655" path="m1171,25880l14732,26534e" filled="false" stroked="true" strokeweight=".676817pt" strokecolor="#000000">
                <v:path arrowok="t"/>
              </v:shape>
            </v:group>
            <v:group style="position:absolute;left:3402;top:1203;width:11931;height:25331" coordorigin="3402,1203" coordsize="11931,25331">
              <v:shape style="position:absolute;left:3402;top:1203;width:11931;height:25331" coordorigin="3402,1203" coordsize="11931,25331" path="m15332,26534l3402,1203e" filled="false" stroked="true" strokeweight=".676817pt" strokecolor="#000000">
                <v:path arrowok="t"/>
              </v:shape>
            </v:group>
            <v:group style="position:absolute;left:8476;top:1203;width:9695;height:5031" coordorigin="8476,1203" coordsize="9695,5031">
              <v:shape style="position:absolute;left:8476;top:1203;width:9695;height:5031" coordorigin="8476,1203" coordsize="9695,5031" path="m17692,1203l17949,1995,18170,2841,17209,3200,15542,3823,11269,5546,9764,6234,8476,3437,12541,1742,13805,1203e" filled="false" stroked="true" strokeweight=".676817pt" strokecolor="#000000">
                <v:path arrowok="t"/>
              </v:shape>
            </v:group>
            <v:group style="position:absolute;left:18540;top:16495;width:3502;height:7829" coordorigin="18540,16495" coordsize="3502,7829">
              <v:shape style="position:absolute;left:18540;top:16495;width:3502;height:7829" coordorigin="18540,16495" coordsize="3502,7829" path="m22042,24323l18540,18006,22042,16495,18540,18006,22042,24323e" filled="false" stroked="true" strokeweight=".676817pt" strokecolor="#0000ff">
                <v:path arrowok="t"/>
              </v:shape>
            </v:group>
            <v:group style="position:absolute;left:3519;top:1203;width:11931;height:25331" coordorigin="3519,1203" coordsize="11931,25331">
              <v:shape style="position:absolute;left:3519;top:1203;width:11931;height:25331" coordorigin="3519,1203" coordsize="11931,25331" path="m15449,26534l3519,1203e" filled="false" stroked="true" strokeweight=".676817pt" strokecolor="#00ff00">
                <v:path arrowok="t"/>
              </v:shape>
            </v:group>
            <v:group style="position:absolute;left:20025;top:2929;width:796;height:796" coordorigin="20025,2929" coordsize="796,796">
              <v:shape style="position:absolute;left:20025;top:2929;width:796;height:796" coordorigin="20025,2929" coordsize="796,796" path="m20821,3311l20813,3247,20795,3186,20769,3130,20735,3079,20693,3035,20645,2997,20592,2966,20533,2945,20472,2932,20407,2929,20374,2932,20312,2945,20253,2967,20200,2998,20152,3036,20110,3081,20076,3131,20050,3187,20033,3247,20025,3311,20025,3343,20028,3376,20041,3439,20063,3497,20093,3551,20131,3598,20176,3640,20227,3674,20283,3700,20343,3717,20406,3725,20439,3725,20472,3723,20534,3710,20593,3688,20646,3657,20694,3619,20736,3574,20770,3523,20796,3467,20813,3407,20821,3344,20821,3311e" filled="false" stroked="true" strokeweight=".67682pt" strokecolor="#000000">
                <v:path arrowok="t"/>
              </v:shape>
            </v:group>
            <v:group style="position:absolute;left:20167;top:3051;width:517;height:558" coordorigin="20167,3051" coordsize="517,558">
              <v:shape style="position:absolute;left:20167;top:3051;width:517;height:558" coordorigin="20167,3051" coordsize="517,558" path="m20684,3051l20167,3608e" filled="false" stroked="true" strokeweight=".676817pt" strokecolor="#000000">
                <v:path arrowok="t"/>
              </v:shape>
            </v:group>
            <v:group style="position:absolute;left:20147;top:3071;width:558;height:517" coordorigin="20147,3071" coordsize="558,517">
              <v:shape style="position:absolute;left:20147;top:3071;width:558;height:517" coordorigin="20147,3071" coordsize="558,517" path="m20704,3588l20147,3071e" filled="false" stroked="true" strokeweight=".676817pt" strokecolor="#000000">
                <v:path arrowok="t"/>
              </v:shape>
            </v:group>
            <v:group style="position:absolute;left:20377;top:2110;width:48;height:1219" coordorigin="20377,2110" coordsize="48,1219">
              <v:shape style="position:absolute;left:20377;top:2110;width:48;height:1219" coordorigin="20377,2110" coordsize="48,1219" path="m20424,3328l20424,3328,20377,2110e" filled="false" stroked="true" strokeweight=".676817pt" strokecolor="#000000">
                <v:path arrowok="t"/>
              </v:shape>
            </v:group>
            <v:group style="position:absolute;left:19781;top:3304;width:1289;height:52" coordorigin="19781,3304" coordsize="1289,52">
              <v:shape style="position:absolute;left:19781;top:3304;width:1289;height:52" coordorigin="19781,3304" coordsize="1289,52" path="m21069,3304l19781,3356e" filled="false" stroked="true" strokeweight=".676817pt" strokecolor="#000000">
                <v:path arrowok="t"/>
              </v:shape>
            </v:group>
            <v:group style="position:absolute;left:20424;top:3328;width:28;height:646" coordorigin="20424,3328" coordsize="28,646">
              <v:shape style="position:absolute;left:20424;top:3328;width:28;height:646" coordorigin="20424,3328" coordsize="28,646" path="m20451,3974l20424,3328e" filled="false" stroked="true" strokeweight=".676817pt" strokecolor="#000000">
                <v:path arrowok="t"/>
              </v:shape>
            </v:group>
            <v:group style="position:absolute;left:20514;top:3051;width:170;height:276" coordorigin="20514,3051" coordsize="170,276">
              <v:shape style="position:absolute;left:20514;top:3051;width:170;height:276" coordorigin="20514,3051" coordsize="170,276" path="m20684,3051l20514,3326e" filled="false" stroked="true" strokeweight=".676817pt" strokecolor="#000000">
                <v:path arrowok="t"/>
              </v:shape>
            </v:group>
            <v:group style="position:absolute;left:20147;top:3071;width:276;height:262" coordorigin="20147,3071" coordsize="276,262">
              <v:shape style="position:absolute;left:20147;top:3071;width:276;height:262" coordorigin="20147,3071" coordsize="276,262" path="m20336,3333l20147,3071,20422,3240e" filled="false" stroked="true" strokeweight=".676817pt" strokecolor="#000000">
                <v:path arrowok="t"/>
              </v:shape>
            </v:group>
            <v:group style="position:absolute;left:20167;top:3333;width:262;height:276" coordorigin="20167,3333" coordsize="262,276">
              <v:shape style="position:absolute;left:20167;top:3333;width:262;height:276" coordorigin="20167,3333" coordsize="262,276" path="m20429,3419l20167,3608,20336,3333e" filled="false" stroked="true" strokeweight=".676817pt" strokecolor="#000000">
                <v:path arrowok="t"/>
              </v:shape>
            </v:group>
            <v:group style="position:absolute;left:20429;top:3326;width:276;height:262" coordorigin="20429,3326" coordsize="276,262">
              <v:shape style="position:absolute;left:20429;top:3326;width:276;height:262" coordorigin="20429,3326" coordsize="276,262" path="m20514,3326l20704,3588,20429,3419e" filled="false" stroked="true" strokeweight=".676817pt" strokecolor="#000000">
                <v:path arrowok="t"/>
              </v:shape>
            </v:group>
            <v:group style="position:absolute;left:20422;top:3051;width:262;height:190" coordorigin="20422,3051" coordsize="262,190">
              <v:shape style="position:absolute;left:20422;top:3051;width:262;height:190" coordorigin="20422,3051" coordsize="262,190" path="m20422,3240l20684,3051e" filled="false" stroked="true" strokeweight=".676817pt" strokecolor="#000000">
                <v:path arrowok="t"/>
              </v:shape>
            </v:group>
            <v:group style="position:absolute;left:19781;top:2110;width:1289;height:1864" coordorigin="19781,2110" coordsize="1289,1864">
              <v:shape style="position:absolute;left:19781;top:2110;width:1289;height:1864" coordorigin="19781,2110" coordsize="1289,1864" path="m20476,3274l21069,3304,20480,3380,20451,3974,20374,3385,19781,3356,20370,3279,20377,2110,20476,3274e" filled="false" stroked="true" strokeweight=".676817pt" strokecolor="#000000">
                <v:path arrowok="t"/>
              </v:shape>
            </v:group>
            <v:group style="position:absolute;left:20424;top:3274;width:646;height:55" coordorigin="20424,3274" coordsize="646,55">
              <v:shape style="position:absolute;left:20424;top:3274;width:646;height:55" coordorigin="20424,3274" coordsize="646,55" path="m20424,3328l21069,3304,20476,3274,20424,3328xe" filled="true" fillcolor="#000000" stroked="false">
                <v:path arrowok="t"/>
                <v:fill type="solid"/>
              </v:shape>
            </v:group>
            <v:group style="position:absolute;left:20424;top:3274;width:646;height:55" coordorigin="20424,3274" coordsize="646,55">
              <v:shape style="position:absolute;left:20424;top:3274;width:646;height:55" coordorigin="20424,3274" coordsize="646,55" path="m21069,3304l20476,3274,20424,3328,21069,3304xe" filled="false" stroked="true" strokeweight="0pt" strokecolor="#000000">
                <v:path arrowok="t"/>
              </v:shape>
            </v:group>
            <v:group style="position:absolute;left:20480;top:3371;width:224;height:217" coordorigin="20480,3371" coordsize="224,217">
              <v:shape style="position:absolute;left:20480;top:3371;width:224;height:217" coordorigin="20480,3371" coordsize="224,217" path="m20480,3380l20704,3588,20548,3371,20480,3380xe" filled="true" fillcolor="#000000" stroked="false">
                <v:path arrowok="t"/>
                <v:fill type="solid"/>
              </v:shape>
            </v:group>
            <v:group style="position:absolute;left:20480;top:3371;width:224;height:217" coordorigin="20480,3371" coordsize="224,217">
              <v:shape style="position:absolute;left:20480;top:3371;width:224;height:217" coordorigin="20480,3371" coordsize="224,217" path="m20704,3588l20548,3371,20480,3380,20704,3588xe" filled="false" stroked="true" strokeweight="0pt" strokecolor="#000000">
                <v:path arrowok="t"/>
              </v:shape>
            </v:group>
            <v:group style="position:absolute;left:20424;top:3328;width:57;height:646" coordorigin="20424,3328" coordsize="57,646">
              <v:shape style="position:absolute;left:20424;top:3328;width:57;height:646" coordorigin="20424,3328" coordsize="57,646" path="m20424,3328l20451,3974,20480,3380,20424,3328xe" filled="true" fillcolor="#000000" stroked="false">
                <v:path arrowok="t"/>
                <v:fill type="solid"/>
              </v:shape>
            </v:group>
            <v:group style="position:absolute;left:20424;top:3328;width:57;height:646" coordorigin="20424,3328" coordsize="57,646">
              <v:shape style="position:absolute;left:20424;top:3328;width:57;height:646" coordorigin="20424,3328" coordsize="57,646" path="m20451,3974l20480,3380,20424,3328,20451,3974xe" filled="false" stroked="true" strokeweight="0pt" strokecolor="#000000">
                <v:path arrowok="t"/>
              </v:shape>
            </v:group>
            <v:group style="position:absolute;left:20167;top:3385;width:215;height:224" coordorigin="20167,3385" coordsize="215,224">
              <v:shape style="position:absolute;left:20167;top:3385;width:215;height:224" coordorigin="20167,3385" coordsize="215,224" path="m20167,3608l20381,3453,20374,3385,20167,3608xe" filled="true" fillcolor="#000000" stroked="false">
                <v:path arrowok="t"/>
                <v:fill type="solid"/>
              </v:shape>
            </v:group>
            <v:group style="position:absolute;left:20167;top:3385;width:215;height:224" coordorigin="20167,3385" coordsize="215,224">
              <v:shape style="position:absolute;left:20167;top:3385;width:215;height:224" coordorigin="20167,3385" coordsize="215,224" path="m20167,3608l20381,3453,20374,3385,20167,3608xe" filled="false" stroked="true" strokeweight="0pt" strokecolor="#000000">
                <v:path arrowok="t"/>
              </v:shape>
            </v:group>
            <v:group style="position:absolute;left:19781;top:3328;width:643;height:57" coordorigin="19781,3328" coordsize="643,57">
              <v:shape style="position:absolute;left:19781;top:3328;width:643;height:57" coordorigin="19781,3328" coordsize="643,57" path="m19781,3356l20374,3385,20424,3328,19781,3356xe" filled="true" fillcolor="#000000" stroked="false">
                <v:path arrowok="t"/>
                <v:fill type="solid"/>
              </v:shape>
            </v:group>
            <v:group style="position:absolute;left:19781;top:3328;width:643;height:57" coordorigin="19781,3328" coordsize="643,57">
              <v:shape style="position:absolute;left:19781;top:3328;width:643;height:57" coordorigin="19781,3328" coordsize="643,57" path="m19781,3356l20374,3385,20424,3328,19781,3356xe" filled="false" stroked="true" strokeweight="0pt" strokecolor="#000000">
                <v:path arrowok="t"/>
              </v:shape>
            </v:group>
            <v:group style="position:absolute;left:20147;top:3071;width:224;height:217" coordorigin="20147,3071" coordsize="224,217">
              <v:shape style="position:absolute;left:20147;top:3071;width:224;height:217" coordorigin="20147,3071" coordsize="224,217" path="m20147,3071l20302,3288,20370,3279,20147,3071xe" filled="true" fillcolor="#000000" stroked="false">
                <v:path arrowok="t"/>
                <v:fill type="solid"/>
              </v:shape>
            </v:group>
            <v:group style="position:absolute;left:20147;top:3071;width:224;height:217" coordorigin="20147,3071" coordsize="224,217">
              <v:shape style="position:absolute;left:20147;top:3071;width:224;height:217" coordorigin="20147,3071" coordsize="224,217" path="m20147,3071l20302,3288,20370,3279,20147,3071xe" filled="false" stroked="true" strokeweight="0pt" strokecolor="#000000">
                <v:path arrowok="t"/>
              </v:shape>
            </v:group>
            <v:group style="position:absolute;left:20370;top:2110;width:55;height:1219" coordorigin="20370,2110" coordsize="55,1219">
              <v:shape style="position:absolute;left:20370;top:2110;width:55;height:1219" coordorigin="20370,2110" coordsize="55,1219" path="m20370,3279l20424,3328,20377,2110,20370,3279xe" filled="true" fillcolor="#000000" stroked="false">
                <v:path arrowok="t"/>
                <v:fill type="solid"/>
              </v:shape>
            </v:group>
            <v:group style="position:absolute;left:20370;top:2110;width:55;height:1219" coordorigin="20370,2110" coordsize="55,1219">
              <v:shape style="position:absolute;left:20370;top:2110;width:55;height:1219" coordorigin="20370,2110" coordsize="55,1219" path="m20377,2110l20370,3279,20424,3328,20377,2110xe" filled="false" stroked="true" strokeweight="0pt" strokecolor="#000000">
                <v:path arrowok="t"/>
              </v:shape>
            </v:group>
            <v:group style="position:absolute;left:20471;top:3051;width:213;height:224" coordorigin="20471,3051" coordsize="213,224">
              <v:shape style="position:absolute;left:20471;top:3051;width:213;height:224" coordorigin="20471,3051" coordsize="213,224" path="m20471,3204l20476,3274,20684,3051,20471,3204xe" filled="true" fillcolor="#000000" stroked="false">
                <v:path arrowok="t"/>
                <v:fill type="solid"/>
              </v:shape>
            </v:group>
            <v:group style="position:absolute;left:20471;top:3051;width:213;height:224" coordorigin="20471,3051" coordsize="213,224">
              <v:shape style="position:absolute;left:20471;top:3051;width:213;height:224" coordorigin="20471,3051" coordsize="213,224" path="m20684,3051l20471,3204,20476,3274,20684,3051xe" filled="false" stroked="true" strokeweight="0pt" strokecolor="#000000">
                <v:path arrowok="t"/>
              </v:shape>
            </v:group>
            <v:group style="position:absolute;left:12889;top:2789;width:1927;height:522" coordorigin="12889,2789" coordsize="1927,522">
              <v:shape style="position:absolute;left:12889;top:2789;width:1927;height:522" coordorigin="12889,2789" coordsize="1927,522" path="m12889,3310l13266,2789,13372,2789,14816,2789e" filled="false" stroked="true" strokeweight=".338409pt" strokecolor="#000000">
                <v:path arrowok="t"/>
              </v:shape>
            </v:group>
            <v:group style="position:absolute;left:4634;top:3829;width:10;height:7" coordorigin="4634,3829" coordsize="10,7">
              <v:shape style="position:absolute;left:4634;top:3829;width:10;height:7" coordorigin="4634,3829" coordsize="10,7" path="m4634,3832l4643,3836,4636,3829,4634,3832xe" filled="true" fillcolor="#000000" stroked="false">
                <v:path arrowok="t"/>
                <v:fill type="solid"/>
              </v:shape>
            </v:group>
            <v:group style="position:absolute;left:4634;top:3829;width:10;height:7" coordorigin="4634,3829" coordsize="10,7">
              <v:shape style="position:absolute;left:4634;top:3829;width:10;height:7" coordorigin="4634,3829" coordsize="10,7" path="m4636,3829l4643,3836,4634,3832,4636,3829xe" filled="false" stroked="true" strokeweight="0pt" strokecolor="#000000">
                <v:path arrowok="t"/>
              </v:shape>
            </v:group>
            <v:group style="position:absolute;left:4230;top:3714;width:404;height:116" coordorigin="4230,3714" coordsize="404,116">
              <v:shape style="position:absolute;left:4230;top:3714;width:404;height:116" coordorigin="4230,3714" coordsize="404,116" path="m4634,3829l4465,3714,4447,3714,4230,3714e" filled="false" stroked="true" strokeweight=".112803pt" strokecolor="#000000">
                <v:path arrowok="t"/>
              </v:shape>
            </v:group>
            <v:group style="position:absolute;left:4925;top:4441;width:3;height:10" coordorigin="4925,4441" coordsize="3,10">
              <v:shape style="position:absolute;left:4925;top:4441;width:3;height:10" coordorigin="4925,4441" coordsize="3,10" path="m4925,4450l4927,4450,4927,4441,4925,4450xe" filled="true" fillcolor="#000000" stroked="false">
                <v:path arrowok="t"/>
                <v:fill type="solid"/>
              </v:shape>
            </v:group>
            <v:group style="position:absolute;left:4925;top:4441;width:3;height:10" coordorigin="4925,4441" coordsize="3,10">
              <v:shape style="position:absolute;left:4925;top:4441;width:3;height:10" coordorigin="4925,4441" coordsize="3,10" path="m4925,4450l4927,4441,4927,4450,4925,4450xe" filled="false" stroked="true" strokeweight="0pt" strokecolor="#000000">
                <v:path arrowok="t"/>
              </v:shape>
            </v:group>
            <v:group style="position:absolute;left:4675;top:4450;width:253;height:486" coordorigin="4675,4450" coordsize="253,486">
              <v:shape style="position:absolute;left:4675;top:4450;width:253;height:486" coordorigin="4675,4450" coordsize="253,486" path="m4927,4450l4911,4935,4891,4935,4675,4935e" filled="false" stroked="true" strokeweight=".112803pt" strokecolor="#000000">
                <v:path arrowok="t"/>
              </v:shape>
            </v:group>
            <v:group style="position:absolute;left:4832;top:3735;width:3;height:12" coordorigin="4832,3735" coordsize="3,12">
              <v:shape style="position:absolute;left:4832;top:3735;width:3;height:12" coordorigin="4832,3735" coordsize="3,12" path="m4832,3737l4835,3746,4835,3735,4832,3737xe" filled="true" fillcolor="#000000" stroked="false">
                <v:path arrowok="t"/>
                <v:fill type="solid"/>
              </v:shape>
            </v:group>
            <v:group style="position:absolute;left:4832;top:3735;width:3;height:12" coordorigin="4832,3735" coordsize="3,12">
              <v:shape style="position:absolute;left:4832;top:3735;width:3;height:12" coordorigin="4832,3735" coordsize="3,12" path="m4835,3735l4835,3746,4832,3737,4835,3735xe" filled="false" stroked="true" strokeweight="0pt" strokecolor="#000000">
                <v:path arrowok="t"/>
              </v:shape>
            </v:group>
            <v:group style="position:absolute;left:4776;top:3328;width:59;height:409" coordorigin="4776,3328" coordsize="59,409">
              <v:shape style="position:absolute;left:4776;top:3328;width:59;height:409" coordorigin="4776,3328" coordsize="59,409" path="m4835,3737l4776,3328,4796,3328e" filled="false" stroked="true" strokeweight=".112803pt" strokecolor="#000000">
                <v:path arrowok="t"/>
              </v:shape>
            </v:group>
            <v:group style="position:absolute;left:5119;top:4348;width:10;height:7" coordorigin="5119,4348" coordsize="10,7">
              <v:shape style="position:absolute;left:5119;top:4348;width:10;height:7" coordorigin="5119,4348" coordsize="10,7" path="m5119,4348l5128,4355,5128,4353,5119,4348xe" filled="true" fillcolor="#000000" stroked="false">
                <v:path arrowok="t"/>
                <v:fill type="solid"/>
              </v:shape>
            </v:group>
            <v:group style="position:absolute;left:5119;top:4348;width:10;height:7" coordorigin="5119,4348" coordsize="10,7">
              <v:shape style="position:absolute;left:5119;top:4348;width:10;height:7" coordorigin="5119,4348" coordsize="10,7" path="m5128,4355l5119,4348,5128,4353,5128,4355xe" filled="false" stroked="true" strokeweight="0pt" strokecolor="#000000">
                <v:path arrowok="t"/>
              </v:shape>
            </v:group>
            <v:group style="position:absolute;left:5128;top:4355;width:321;height:185" coordorigin="5128,4355" coordsize="321,185">
              <v:shape style="position:absolute;left:5128;top:4355;width:321;height:185" coordorigin="5128,4355" coordsize="321,185" path="m5128,4355l5428,4540,5448,4540e" filled="false" stroked="true" strokeweight=".112803pt" strokecolor="#000000">
                <v:path arrowok="t"/>
              </v:shape>
            </v:group>
            <v:group style="position:absolute;left:4857;top:3723;width:5;height:12" coordorigin="4857,3723" coordsize="5,12">
              <v:shape style="position:absolute;left:4857;top:3723;width:5;height:12" coordorigin="4857,3723" coordsize="5,12" path="m4857,3723l4857,3735,4862,3726,4857,3723xe" filled="true" fillcolor="#000000" stroked="false">
                <v:path arrowok="t"/>
                <v:fill type="solid"/>
              </v:shape>
            </v:group>
            <v:group style="position:absolute;left:4857;top:3723;width:5;height:12" coordorigin="4857,3723" coordsize="5,12">
              <v:shape style="position:absolute;left:4857;top:3723;width:5;height:12" coordorigin="4857,3723" coordsize="5,12" path="m4862,3726l4857,3735,4857,3723,4862,3726xe" filled="false" stroked="true" strokeweight="0pt" strokecolor="#000000">
                <v:path arrowok="t"/>
              </v:shape>
            </v:group>
            <v:group style="position:absolute;left:4860;top:3464;width:61;height:262" coordorigin="4860,3464" coordsize="61,262">
              <v:shape style="position:absolute;left:4860;top:3464;width:61;height:262" coordorigin="4860,3464" coordsize="61,262" path="m4860,3726l4902,3464,4920,3464e" filled="false" stroked="true" strokeweight=".112803pt" strokecolor="#000000">
                <v:path arrowok="t"/>
              </v:shape>
            </v:group>
            <v:group style="position:absolute;left:4884;top:3714;width:10;height:10" coordorigin="4884,3714" coordsize="10,10">
              <v:shape style="position:absolute;left:4884;top:3714;width:10;height:10" coordorigin="4884,3714" coordsize="10,10" path="m4884,3723l4893,3719,4891,3714,4884,3723xe" filled="true" fillcolor="#000000" stroked="false">
                <v:path arrowok="t"/>
                <v:fill type="solid"/>
              </v:shape>
            </v:group>
            <v:group style="position:absolute;left:4884;top:3714;width:10;height:10" coordorigin="4884,3714" coordsize="10,10">
              <v:shape style="position:absolute;left:4884;top:3714;width:10;height:10" coordorigin="4884,3714" coordsize="10,10" path="m4893,3719l4884,3723,4891,3714,4893,3719xe" filled="false" stroked="true" strokeweight="0pt" strokecolor="#000000">
                <v:path arrowok="t"/>
              </v:shape>
            </v:group>
            <v:group style="position:absolute;left:4891;top:3579;width:204;height:138" coordorigin="4891,3579" coordsize="204,138">
              <v:shape style="position:absolute;left:4891;top:3579;width:204;height:138" coordorigin="4891,3579" coordsize="204,138" path="m4891,3716l5076,3579,5094,3579e" filled="false" stroked="true" strokeweight=".112803pt" strokecolor="#000000">
                <v:path arrowok="t"/>
              </v:shape>
            </v:group>
            <v:group style="position:absolute;left:9712;top:13700;width:580;height:655" coordorigin="9712,13700" coordsize="580,655">
              <v:shape style="position:absolute;left:9712;top:13700;width:580;height:655" coordorigin="9712,13700" coordsize="580,655" path="m9712,14354l10272,13700,10292,13700e" filled="false" stroked="true" strokeweight=".338409pt" strokecolor="#000000">
                <v:path arrowok="t"/>
              </v:shape>
            </v:group>
            <v:group style="position:absolute;left:3637;top:1203;width:11931;height:25331" coordorigin="3637,1203" coordsize="11931,25331">
              <v:shape style="position:absolute;left:3637;top:1203;width:11931;height:25331" coordorigin="3637,1203" coordsize="11931,25331" path="m3637,1203l4835,3746,4857,3735,4884,3723,5169,4326,5119,4348,15567,26534e" filled="false" stroked="true" strokeweight=".78962pt" strokecolor="#ff0000">
                <v:path arrowok="t"/>
              </v:shape>
            </v:group>
            <v:group style="position:absolute;left:3402;top:1203;width:11931;height:25331" coordorigin="3402,1203" coordsize="11931,25331">
              <v:shape style="position:absolute;left:3402;top:1203;width:11931;height:25331" coordorigin="3402,1203" coordsize="11931,25331" path="m15332,26534l4927,4441,4878,4463,4596,3859,4643,3836,3402,1203e" filled="false" stroked="true" strokeweight=".78962pt" strokecolor="#ff0000">
                <v:path arrowok="t"/>
              </v:shape>
            </v:group>
            <v:group style="position:absolute;left:4832;top:3719;width:7;height:2" coordorigin="4832,3719" coordsize="7,2">
              <v:shape style="position:absolute;left:4832;top:3719;width:7;height:2" coordorigin="4832,3719" coordsize="7,0" path="m4832,3719l4839,3719e" filled="false" stroked="true" strokeweight="0pt" strokecolor="#000000">
                <v:path arrowok="t"/>
              </v:shape>
            </v:group>
            <v:group style="position:absolute;left:4832;top:3719;width:7;height:2" coordorigin="4832,3719" coordsize="7,2">
              <v:shape style="position:absolute;left:4832;top:3719;width:7;height:2" coordorigin="4832,3719" coordsize="7,0" path="m4832,3719l4839,3719e" filled="false" stroked="true" strokeweight="0pt" strokecolor="#000000">
                <v:path arrowok="t"/>
              </v:shape>
            </v:group>
            <v:group style="position:absolute;left:4830;top:3719;width:12;height:2" coordorigin="4830,3719" coordsize="12,2">
              <v:shape style="position:absolute;left:4830;top:3719;width:12;height:2" coordorigin="4830,3719" coordsize="12,0" path="m4830,3719l4841,3719e" filled="false" stroked="true" strokeweight="0pt" strokecolor="#000000">
                <v:path arrowok="t"/>
              </v:shape>
            </v:group>
            <v:group style="position:absolute;left:4832;top:3719;width:10;height:2" coordorigin="4832,3719" coordsize="10,2">
              <v:shape style="position:absolute;left:4832;top:3719;width:10;height:2" coordorigin="4832,3719" coordsize="10,0" path="m4832,3719l4841,3719e" filled="false" stroked="true" strokeweight="0pt" strokecolor="#000000">
                <v:path arrowok="t"/>
              </v:shape>
            </v:group>
            <v:group style="position:absolute;left:4830;top:3719;width:12;height:2" coordorigin="4830,3719" coordsize="12,2">
              <v:shape style="position:absolute;left:4830;top:3719;width:12;height:2" coordorigin="4830,3719" coordsize="12,0" path="m4830,3719l4841,3719e" filled="false" stroked="true" strokeweight="0pt" strokecolor="#000000">
                <v:path arrowok="t"/>
              </v:shape>
            </v:group>
            <v:group style="position:absolute;left:4826;top:3719;width:19;height:3" coordorigin="4826,3719" coordsize="19,3">
              <v:shape style="position:absolute;left:4826;top:3719;width:19;height:3" coordorigin="4826,3719" coordsize="19,3" path="m4826,3721l4844,3721,4830,3719,4826,3721xe" filled="true" fillcolor="#000000" stroked="false">
                <v:path arrowok="t"/>
                <v:fill type="solid"/>
              </v:shape>
              <v:shape style="position:absolute;left:4826;top:3719;width:19;height:3" coordorigin="4826,3719" coordsize="19,3" path="m4830,3719l4844,3721,4841,3719,4830,3719xe" filled="true" fillcolor="#000000" stroked="false">
                <v:path arrowok="t"/>
                <v:fill type="solid"/>
              </v:shape>
            </v:group>
            <v:group style="position:absolute;left:4830;top:3719;width:14;height:3" coordorigin="4830,3719" coordsize="14,3">
              <v:shape style="position:absolute;left:4830;top:3719;width:14;height:3" coordorigin="4830,3719" coordsize="14,3" path="m4841,3719l4830,3719,4844,3721,4841,3719xe" filled="false" stroked="true" strokeweight="0pt" strokecolor="#000000">
                <v:path arrowok="t"/>
              </v:shape>
            </v:group>
            <v:group style="position:absolute;left:4826;top:3719;width:19;height:3" coordorigin="4826,3719" coordsize="19,3">
              <v:shape style="position:absolute;left:4826;top:3719;width:19;height:3" coordorigin="4826,3719" coordsize="19,3" path="m4830,3719l4844,3721,4826,3721,4830,3719xe" filled="false" stroked="true" strokeweight="0pt" strokecolor="#000000">
                <v:path arrowok="t"/>
              </v:shape>
            </v:group>
            <v:group style="position:absolute;left:4826;top:3721;width:21;height:2" coordorigin="4826,3721" coordsize="21,2">
              <v:shape style="position:absolute;left:4826;top:3721;width:21;height:2" coordorigin="4826,3721" coordsize="21,0" path="m4826,3721l4846,3721e" filled="false" stroked="true" strokeweight="0pt" strokecolor="#000000">
                <v:path arrowok="t"/>
              </v:shape>
            </v:group>
            <v:group style="position:absolute;left:4826;top:3721;width:21;height:2" coordorigin="4826,3721" coordsize="21,2">
              <v:shape style="position:absolute;left:4826;top:3721;width:21;height:2" coordorigin="4826,3721" coordsize="21,0" path="m4826,3721l4846,3721e" filled="false" stroked="true" strokeweight="0pt" strokecolor="#000000">
                <v:path arrowok="t"/>
              </v:shape>
            </v:group>
            <v:group style="position:absolute;left:4826;top:3721;width:21;height:2" coordorigin="4826,3721" coordsize="21,2">
              <v:shape style="position:absolute;left:4826;top:3721;width:21;height:2" coordorigin="4826,3721" coordsize="21,0" path="m4826,3721l4846,3721e" filled="false" stroked="true" strokeweight="0pt" strokecolor="#000000">
                <v:path arrowok="t"/>
              </v:shape>
            </v:group>
            <v:group style="position:absolute;left:4821;top:3722;width:28;height:2" coordorigin="4821,3722" coordsize="28,2">
              <v:shape style="position:absolute;left:4821;top:3722;width:28;height:2" coordorigin="4821,3722" coordsize="28,0" path="m4821,3722l4848,3722e" filled="false" stroked="true" strokeweight=".112803pt" strokecolor="#000000">
                <v:path arrowok="t"/>
              </v:shape>
            </v:group>
            <v:group style="position:absolute;left:4826;top:3721;width:23;height:3" coordorigin="4826,3721" coordsize="23,3">
              <v:shape style="position:absolute;left:4826;top:3721;width:23;height:3" coordorigin="4826,3721" coordsize="23,3" path="m4846,3721l4826,3721,4848,3723,4846,3721xe" filled="false" stroked="true" strokeweight="0pt" strokecolor="#000000">
                <v:path arrowok="t"/>
              </v:shape>
            </v:group>
            <v:group style="position:absolute;left:4821;top:3721;width:28;height:3" coordorigin="4821,3721" coordsize="28,3">
              <v:shape style="position:absolute;left:4821;top:3721;width:28;height:3" coordorigin="4821,3721" coordsize="28,3" path="m4826,3721l4848,3723,4821,3723,4826,3721xe" filled="false" stroked="true" strokeweight="0pt" strokecolor="#000000">
                <v:path arrowok="t"/>
              </v:shape>
            </v:group>
            <v:group style="position:absolute;left:4821;top:3723;width:30;height:2" coordorigin="4821,3723" coordsize="30,2">
              <v:shape style="position:absolute;left:4821;top:3723;width:30;height:2" coordorigin="4821,3723" coordsize="30,0" path="m4821,3723l4851,3723e" filled="false" stroked="true" strokeweight="0pt" strokecolor="#000000">
                <v:path arrowok="t"/>
              </v:shape>
            </v:group>
            <v:group style="position:absolute;left:4821;top:3723;width:30;height:2" coordorigin="4821,3723" coordsize="30,2">
              <v:shape style="position:absolute;left:4821;top:3723;width:30;height:2" coordorigin="4821,3723" coordsize="30,0" path="m4821,3723l4851,3723e" filled="false" stroked="true" strokeweight="0pt" strokecolor="#000000">
                <v:path arrowok="t"/>
              </v:shape>
            </v:group>
            <v:group style="position:absolute;left:4821;top:3723;width:30;height:2" coordorigin="4821,3723" coordsize="30,2">
              <v:shape style="position:absolute;left:4821;top:3723;width:30;height:2" coordorigin="4821,3723" coordsize="30,0" path="m4821,3723l4851,3723e" filled="false" stroked="true" strokeweight="0pt" strokecolor="#000000">
                <v:path arrowok="t"/>
              </v:shape>
            </v:group>
            <v:group style="position:absolute;left:4819;top:3724;width:34;height:2" coordorigin="4819,3724" coordsize="34,2">
              <v:shape style="position:absolute;left:4819;top:3724;width:34;height:2" coordorigin="4819,3724" coordsize="34,0" path="m4819,3724l4853,3724e" filled="false" stroked="true" strokeweight=".112803pt" strokecolor="#000000">
                <v:path arrowok="t"/>
              </v:shape>
            </v:group>
            <v:group style="position:absolute;left:4821;top:3723;width:32;height:3" coordorigin="4821,3723" coordsize="32,3">
              <v:shape style="position:absolute;left:4821;top:3723;width:32;height:3" coordorigin="4821,3723" coordsize="32,3" path="m4851,3723l4821,3723,4853,3726,4851,3723xe" filled="false" stroked="true" strokeweight="0pt" strokecolor="#000000">
                <v:path arrowok="t"/>
              </v:shape>
            </v:group>
            <v:group style="position:absolute;left:4819;top:3723;width:34;height:3" coordorigin="4819,3723" coordsize="34,3">
              <v:shape style="position:absolute;left:4819;top:3723;width:34;height:3" coordorigin="4819,3723" coordsize="34,3" path="m4821,3723l4853,3726,4819,3726,4821,3723xe" filled="false" stroked="true" strokeweight="0pt" strokecolor="#000000">
                <v:path arrowok="t"/>
              </v:shape>
            </v:group>
            <v:group style="position:absolute;left:4817;top:3727;width:39;height:2" coordorigin="4817,3727" coordsize="39,2">
              <v:shape style="position:absolute;left:4817;top:3727;width:39;height:2" coordorigin="4817,3727" coordsize="39,0" path="m4817,3727l4855,3727e" filled="false" stroked="true" strokeweight=".112803pt" strokecolor="#000000">
                <v:path arrowok="t"/>
              </v:shape>
            </v:group>
            <v:group style="position:absolute;left:4819;top:3726;width:37;height:3" coordorigin="4819,3726" coordsize="37,3">
              <v:shape style="position:absolute;left:4819;top:3726;width:37;height:3" coordorigin="4819,3726" coordsize="37,3" path="m4853,3726l4819,3726,4855,3728,4853,3726xe" filled="false" stroked="true" strokeweight="0pt" strokecolor="#000000">
                <v:path arrowok="t"/>
              </v:shape>
            </v:group>
            <v:group style="position:absolute;left:4817;top:3726;width:39;height:3" coordorigin="4817,3726" coordsize="39,3">
              <v:shape style="position:absolute;left:4817;top:3726;width:39;height:3" coordorigin="4817,3726" coordsize="39,3" path="m4819,3726l4855,3728,4817,3728,4819,3726xe" filled="false" stroked="true" strokeweight="0pt" strokecolor="#000000">
                <v:path arrowok="t"/>
              </v:shape>
            </v:group>
            <v:group style="position:absolute;left:4814;top:3728;width:41;height:2" coordorigin="4814,3728" coordsize="41,2">
              <v:shape style="position:absolute;left:4814;top:3728;width:41;height:2" coordorigin="4814,3728" coordsize="41,0" path="m4814,3728l4855,3728e" filled="false" stroked="true" strokeweight="0pt" strokecolor="#000000">
                <v:path arrowok="t"/>
              </v:shape>
            </v:group>
            <v:group style="position:absolute;left:4817;top:3728;width:39;height:2" coordorigin="4817,3728" coordsize="39,2">
              <v:shape style="position:absolute;left:4817;top:3728;width:39;height:2" coordorigin="4817,3728" coordsize="39,0" path="m4817,3728l4855,3728e" filled="false" stroked="true" strokeweight="0pt" strokecolor="#000000">
                <v:path arrowok="t"/>
              </v:shape>
            </v:group>
            <v:group style="position:absolute;left:4817;top:3728;width:39;height:2" coordorigin="4817,3728" coordsize="39,2">
              <v:shape style="position:absolute;left:4817;top:3728;width:39;height:2" coordorigin="4817,3728" coordsize="39,0" path="m4817,3728l4855,3728e" filled="false" stroked="true" strokeweight="0pt" strokecolor="#000000">
                <v:path arrowok="t"/>
              </v:shape>
            </v:group>
            <v:group style="position:absolute;left:4812;top:3729;width:46;height:2" coordorigin="4812,3729" coordsize="46,2">
              <v:shape style="position:absolute;left:4812;top:3729;width:46;height:2" coordorigin="4812,3729" coordsize="46,0" path="m4812,3729l4857,3729e" filled="false" stroked="true" strokeweight=".112803pt" strokecolor="#000000">
                <v:path arrowok="t"/>
              </v:shape>
            </v:group>
            <v:group style="position:absolute;left:4814;top:3728;width:43;height:3" coordorigin="4814,3728" coordsize="43,3">
              <v:shape style="position:absolute;left:4814;top:3728;width:43;height:3" coordorigin="4814,3728" coordsize="43,3" path="m4855,3728l4814,3728,4857,3730,4855,3728xe" filled="false" stroked="true" strokeweight="0pt" strokecolor="#000000">
                <v:path arrowok="t"/>
              </v:shape>
            </v:group>
            <v:group style="position:absolute;left:4812;top:3728;width:46;height:3" coordorigin="4812,3728" coordsize="46,3">
              <v:shape style="position:absolute;left:4812;top:3728;width:46;height:3" coordorigin="4812,3728" coordsize="46,3" path="m4814,3728l4857,3730,4812,3730,4814,3728xe" filled="false" stroked="true" strokeweight="0pt" strokecolor="#000000">
                <v:path arrowok="t"/>
              </v:shape>
            </v:group>
            <v:group style="position:absolute;left:4812;top:3731;width:48;height:2" coordorigin="4812,3731" coordsize="48,2">
              <v:shape style="position:absolute;left:4812;top:3731;width:48;height:2" coordorigin="4812,3731" coordsize="48,0" path="m4812,3731l4860,3731e" filled="false" stroked="true" strokeweight=".112803pt" strokecolor="#000000">
                <v:path arrowok="t"/>
              </v:shape>
            </v:group>
            <v:group style="position:absolute;left:4812;top:3730;width:48;height:3" coordorigin="4812,3730" coordsize="48,3">
              <v:shape style="position:absolute;left:4812;top:3730;width:48;height:3" coordorigin="4812,3730" coordsize="48,3" path="m4857,3730l4812,3730,4860,3732,4857,3730xe" filled="false" stroked="true" strokeweight="0pt" strokecolor="#000000">
                <v:path arrowok="t"/>
              </v:shape>
            </v:group>
            <v:group style="position:absolute;left:4812;top:3730;width:48;height:3" coordorigin="4812,3730" coordsize="48,3">
              <v:shape style="position:absolute;left:4812;top:3730;width:48;height:3" coordorigin="4812,3730" coordsize="48,3" path="m4812,3730l4860,3732,4812,3732,4812,3730xe" filled="false" stroked="true" strokeweight="0pt" strokecolor="#000000">
                <v:path arrowok="t"/>
              </v:shape>
            </v:group>
            <v:group style="position:absolute;left:4810;top:3733;width:50;height:2" coordorigin="4810,3733" coordsize="50,2">
              <v:shape style="position:absolute;left:4810;top:3733;width:50;height:2" coordorigin="4810,3733" coordsize="50,0" path="m4810,3733l4860,3733e" filled="false" stroked="true" strokeweight=".112803pt" strokecolor="#000000">
                <v:path arrowok="t"/>
              </v:shape>
            </v:group>
            <v:group style="position:absolute;left:4812;top:3732;width:48;height:3" coordorigin="4812,3732" coordsize="48,3">
              <v:shape style="position:absolute;left:4812;top:3732;width:48;height:3" coordorigin="4812,3732" coordsize="48,3" path="m4860,3732l4812,3732,4860,3735,4860,3732xe" filled="false" stroked="true" strokeweight="0pt" strokecolor="#000000">
                <v:path arrowok="t"/>
              </v:shape>
            </v:group>
            <v:group style="position:absolute;left:4810;top:3732;width:50;height:3" coordorigin="4810,3732" coordsize="50,3">
              <v:shape style="position:absolute;left:4810;top:3732;width:50;height:3" coordorigin="4810,3732" coordsize="50,3" path="m4812,3732l4860,3735,4810,3735,4812,3732xe" filled="false" stroked="true" strokeweight="0pt" strokecolor="#000000">
                <v:path arrowok="t"/>
              </v:shape>
            </v:group>
            <v:group style="position:absolute;left:4810;top:3736;width:52;height:2" coordorigin="4810,3736" coordsize="52,2">
              <v:shape style="position:absolute;left:4810;top:3736;width:52;height:2" coordorigin="4810,3736" coordsize="52,0" path="m4810,3736l4862,3736e" filled="false" stroked="true" strokeweight=".112803pt" strokecolor="#000000">
                <v:path arrowok="t"/>
              </v:shape>
            </v:group>
            <v:group style="position:absolute;left:4810;top:3735;width:52;height:3" coordorigin="4810,3735" coordsize="52,3">
              <v:shape style="position:absolute;left:4810;top:3735;width:52;height:3" coordorigin="4810,3735" coordsize="52,3" path="m4860,3735l4810,3735,4862,3737,4860,3735xe" filled="false" stroked="true" strokeweight="0pt" strokecolor="#000000">
                <v:path arrowok="t"/>
              </v:shape>
            </v:group>
            <v:group style="position:absolute;left:4810;top:3735;width:52;height:3" coordorigin="4810,3735" coordsize="52,3">
              <v:shape style="position:absolute;left:4810;top:3735;width:52;height:3" coordorigin="4810,3735" coordsize="52,3" path="m4810,3735l4862,3737,4810,3737,4810,3735xe" filled="false" stroked="true" strokeweight="0pt" strokecolor="#000000">
                <v:path arrowok="t"/>
              </v:shape>
            </v:group>
            <v:group style="position:absolute;left:4810;top:3739;width:52;height:2" coordorigin="4810,3739" coordsize="52,2">
              <v:shape style="position:absolute;left:4810;top:3739;width:52;height:2" coordorigin="4810,3739" coordsize="52,0" path="m4810,3739l4862,3739e" filled="false" stroked="true" strokeweight=".225606pt" strokecolor="#000000">
                <v:path arrowok="t"/>
              </v:shape>
            </v:group>
            <v:group style="position:absolute;left:4810;top:3737;width:52;height:5" coordorigin="4810,3737" coordsize="52,5">
              <v:shape style="position:absolute;left:4810;top:3737;width:52;height:5" coordorigin="4810,3737" coordsize="52,5" path="m4862,3737l4810,3737,4862,3741,4862,3737xe" filled="false" stroked="true" strokeweight="0pt" strokecolor="#000000">
                <v:path arrowok="t"/>
              </v:shape>
            </v:group>
            <v:group style="position:absolute;left:4810;top:3737;width:52;height:5" coordorigin="4810,3737" coordsize="52,5">
              <v:shape style="position:absolute;left:4810;top:3737;width:52;height:5" coordorigin="4810,3737" coordsize="52,5" path="m4810,3737l4862,3741,4810,3741,4810,3737xe" filled="false" stroked="true" strokeweight="0pt" strokecolor="#000000">
                <v:path arrowok="t"/>
              </v:shape>
            </v:group>
            <v:group style="position:absolute;left:4810;top:3742;width:52;height:2" coordorigin="4810,3742" coordsize="52,2">
              <v:shape style="position:absolute;left:4810;top:3742;width:52;height:2" coordorigin="4810,3742" coordsize="52,0" path="m4810,3742l4862,3742e" filled="false" stroked="true" strokeweight=".112803pt" strokecolor="#000000">
                <v:path arrowok="t"/>
              </v:shape>
            </v:group>
            <v:group style="position:absolute;left:4810;top:3741;width:52;height:3" coordorigin="4810,3741" coordsize="52,3">
              <v:shape style="position:absolute;left:4810;top:3741;width:52;height:3" coordorigin="4810,3741" coordsize="52,3" path="m4862,3741l4810,3741,4862,3744,4862,3741xe" filled="false" stroked="true" strokeweight="0pt" strokecolor="#000000">
                <v:path arrowok="t"/>
              </v:shape>
            </v:group>
            <v:group style="position:absolute;left:4810;top:3741;width:52;height:3" coordorigin="4810,3741" coordsize="52,3">
              <v:shape style="position:absolute;left:4810;top:3741;width:52;height:3" coordorigin="4810,3741" coordsize="52,3" path="m4810,3741l4862,3744,4810,3744,4810,3741xe" filled="false" stroked="true" strokeweight="0pt" strokecolor="#000000">
                <v:path arrowok="t"/>
              </v:shape>
            </v:group>
            <v:group style="position:absolute;left:4810;top:3745;width:52;height:2" coordorigin="4810,3745" coordsize="52,2">
              <v:shape style="position:absolute;left:4810;top:3745;width:52;height:2" coordorigin="4810,3745" coordsize="52,0" path="m4810,3745l4862,3745e" filled="false" stroked="true" strokeweight=".112803pt" strokecolor="#000000">
                <v:path arrowok="t"/>
              </v:shape>
            </v:group>
            <v:group style="position:absolute;left:4810;top:3744;width:52;height:3" coordorigin="4810,3744" coordsize="52,3">
              <v:shape style="position:absolute;left:4810;top:3744;width:52;height:3" coordorigin="4810,3744" coordsize="52,3" path="m4862,3744l4810,3744,4862,3746,4862,3744xe" filled="false" stroked="true" strokeweight="0pt" strokecolor="#000000">
                <v:path arrowok="t"/>
              </v:shape>
            </v:group>
            <v:group style="position:absolute;left:4810;top:3744;width:52;height:3" coordorigin="4810,3744" coordsize="52,3">
              <v:shape style="position:absolute;left:4810;top:3744;width:52;height:3" coordorigin="4810,3744" coordsize="52,3" path="m4810,3744l4862,3746,4810,3746,4810,3744xe" filled="false" stroked="true" strokeweight="0pt" strokecolor="#000000">
                <v:path arrowok="t"/>
              </v:shape>
            </v:group>
            <v:group style="position:absolute;left:4810;top:3747;width:52;height:2" coordorigin="4810,3747" coordsize="52,2">
              <v:shape style="position:absolute;left:4810;top:3747;width:52;height:2" coordorigin="4810,3747" coordsize="52,0" path="m4810,3747l4862,3747e" filled="false" stroked="true" strokeweight=".112803pt" strokecolor="#000000">
                <v:path arrowok="t"/>
              </v:shape>
            </v:group>
            <v:group style="position:absolute;left:4810;top:3746;width:52;height:3" coordorigin="4810,3746" coordsize="52,3">
              <v:shape style="position:absolute;left:4810;top:3746;width:52;height:3" coordorigin="4810,3746" coordsize="52,3" path="m4862,3746l4810,3746,4862,3748,4862,3746xe" filled="false" stroked="true" strokeweight="0pt" strokecolor="#000000">
                <v:path arrowok="t"/>
              </v:shape>
            </v:group>
            <v:group style="position:absolute;left:4810;top:3746;width:52;height:3" coordorigin="4810,3746" coordsize="52,3">
              <v:shape style="position:absolute;left:4810;top:3746;width:52;height:3" coordorigin="4810,3746" coordsize="52,3" path="m4810,3746l4862,3748,4810,3748,4810,3746xe" filled="false" stroked="true" strokeweight="0pt" strokecolor="#000000">
                <v:path arrowok="t"/>
              </v:shape>
            </v:group>
            <v:group style="position:absolute;left:4810;top:3749;width:52;height:2" coordorigin="4810,3749" coordsize="52,2">
              <v:shape style="position:absolute;left:4810;top:3749;width:52;height:2" coordorigin="4810,3749" coordsize="52,0" path="m4810,3749l4862,3749e" filled="false" stroked="true" strokeweight=".112803pt" strokecolor="#000000">
                <v:path arrowok="t"/>
              </v:shape>
            </v:group>
            <v:group style="position:absolute;left:4810;top:3748;width:52;height:3" coordorigin="4810,3748" coordsize="52,3">
              <v:shape style="position:absolute;left:4810;top:3748;width:52;height:3" coordorigin="4810,3748" coordsize="52,3" path="m4862,3748l4810,3748,4862,3750,4862,3748xe" filled="false" stroked="true" strokeweight="0pt" strokecolor="#000000">
                <v:path arrowok="t"/>
              </v:shape>
            </v:group>
            <v:group style="position:absolute;left:4810;top:3748;width:52;height:3" coordorigin="4810,3748" coordsize="52,3">
              <v:shape style="position:absolute;left:4810;top:3748;width:52;height:3" coordorigin="4810,3748" coordsize="52,3" path="m4810,3748l4862,3750,4810,3750,4810,3748xe" filled="false" stroked="true" strokeweight="0pt" strokecolor="#000000">
                <v:path arrowok="t"/>
              </v:shape>
            </v:group>
            <v:group style="position:absolute;left:4810;top:3751;width:52;height:2" coordorigin="4810,3751" coordsize="52,2">
              <v:shape style="position:absolute;left:4810;top:3751;width:52;height:2" coordorigin="4810,3751" coordsize="52,0" path="m4810,3751l4862,3751e" filled="false" stroked="true" strokeweight=".112803pt" strokecolor="#000000">
                <v:path arrowok="t"/>
              </v:shape>
            </v:group>
            <v:group style="position:absolute;left:4810;top:3750;width:52;height:3" coordorigin="4810,3750" coordsize="52,3">
              <v:shape style="position:absolute;left:4810;top:3750;width:52;height:3" coordorigin="4810,3750" coordsize="52,3" path="m4862,3750l4810,3750,4862,3753,4862,3750xe" filled="false" stroked="true" strokeweight="0pt" strokecolor="#000000">
                <v:path arrowok="t"/>
              </v:shape>
            </v:group>
            <v:group style="position:absolute;left:4810;top:3750;width:52;height:3" coordorigin="4810,3750" coordsize="52,3">
              <v:shape style="position:absolute;left:4810;top:3750;width:52;height:3" coordorigin="4810,3750" coordsize="52,3" path="m4810,3750l4862,3753,4810,3753,4810,3750xe" filled="false" stroked="true" strokeweight="0pt" strokecolor="#000000">
                <v:path arrowok="t"/>
              </v:shape>
            </v:group>
            <v:group style="position:absolute;left:4810;top:3754;width:52;height:2" coordorigin="4810,3754" coordsize="52,2">
              <v:shape style="position:absolute;left:4810;top:3754;width:52;height:2" coordorigin="4810,3754" coordsize="52,0" path="m4810,3754l4862,3754e" filled="false" stroked="true" strokeweight=".112803pt" strokecolor="#000000">
                <v:path arrowok="t"/>
              </v:shape>
            </v:group>
            <v:group style="position:absolute;left:4810;top:3753;width:52;height:3" coordorigin="4810,3753" coordsize="52,3">
              <v:shape style="position:absolute;left:4810;top:3753;width:52;height:3" coordorigin="4810,3753" coordsize="52,3" path="m4862,3753l4810,3753,4860,3755,4862,3753xe" filled="false" stroked="true" strokeweight="0pt" strokecolor="#000000">
                <v:path arrowok="t"/>
              </v:shape>
            </v:group>
            <v:group style="position:absolute;left:4810;top:3753;width:50;height:3" coordorigin="4810,3753" coordsize="50,3">
              <v:shape style="position:absolute;left:4810;top:3753;width:50;height:3" coordorigin="4810,3753" coordsize="50,3" path="m4810,3753l4860,3755,4810,3755,4810,3753xe" filled="false" stroked="true" strokeweight="0pt" strokecolor="#000000">
                <v:path arrowok="t"/>
              </v:shape>
            </v:group>
            <v:group style="position:absolute;left:4810;top:3756;width:50;height:2" coordorigin="4810,3756" coordsize="50,2">
              <v:shape style="position:absolute;left:4810;top:3756;width:50;height:2" coordorigin="4810,3756" coordsize="50,0" path="m4810,3756l4860,3756e" filled="false" stroked="true" strokeweight=".112803pt" strokecolor="#000000">
                <v:path arrowok="t"/>
              </v:shape>
            </v:group>
            <v:group style="position:absolute;left:4810;top:3755;width:50;height:3" coordorigin="4810,3755" coordsize="50,3">
              <v:shape style="position:absolute;left:4810;top:3755;width:50;height:3" coordorigin="4810,3755" coordsize="50,3" path="m4860,3755l4810,3755,4860,3757,4860,3755xe" filled="false" stroked="true" strokeweight="0pt" strokecolor="#000000">
                <v:path arrowok="t"/>
              </v:shape>
            </v:group>
            <v:group style="position:absolute;left:4810;top:3755;width:50;height:3" coordorigin="4810,3755" coordsize="50,3">
              <v:shape style="position:absolute;left:4810;top:3755;width:50;height:3" coordorigin="4810,3755" coordsize="50,3" path="m4810,3755l4860,3757,4812,3757,4810,3755xe" filled="false" stroked="true" strokeweight="0pt" strokecolor="#000000">
                <v:path arrowok="t"/>
              </v:shape>
            </v:group>
            <v:group style="position:absolute;left:4812;top:3758;width:48;height:2" coordorigin="4812,3758" coordsize="48,2">
              <v:shape style="position:absolute;left:4812;top:3758;width:48;height:2" coordorigin="4812,3758" coordsize="48,0" path="m4812,3758l4860,3758e" filled="false" stroked="true" strokeweight=".112803pt" strokecolor="#000000">
                <v:path arrowok="t"/>
              </v:shape>
            </v:group>
            <v:group style="position:absolute;left:4812;top:3757;width:48;height:3" coordorigin="4812,3757" coordsize="48,3">
              <v:shape style="position:absolute;left:4812;top:3757;width:48;height:3" coordorigin="4812,3757" coordsize="48,3" path="m4860,3757l4812,3757,4857,3759,4860,3757xe" filled="false" stroked="true" strokeweight="0pt" strokecolor="#000000">
                <v:path arrowok="t"/>
              </v:shape>
            </v:group>
            <v:group style="position:absolute;left:4812;top:3757;width:46;height:3" coordorigin="4812,3757" coordsize="46,3">
              <v:shape style="position:absolute;left:4812;top:3757;width:46;height:3" coordorigin="4812,3757" coordsize="46,3" path="m4812,3757l4857,3759,4812,3759,4812,3757xe" filled="false" stroked="true" strokeweight="0pt" strokecolor="#000000">
                <v:path arrowok="t"/>
              </v:shape>
            </v:group>
            <v:group style="position:absolute;left:4812;top:3760;width:46;height:2" coordorigin="4812,3760" coordsize="46,2">
              <v:shape style="position:absolute;left:4812;top:3760;width:46;height:2" coordorigin="4812,3760" coordsize="46,0" path="m4812,3760l4857,3760e" filled="false" stroked="true" strokeweight=".112803pt" strokecolor="#000000">
                <v:path arrowok="t"/>
              </v:shape>
            </v:group>
            <v:group style="position:absolute;left:4812;top:3759;width:46;height:3" coordorigin="4812,3759" coordsize="46,3">
              <v:shape style="position:absolute;left:4812;top:3759;width:46;height:3" coordorigin="4812,3759" coordsize="46,3" path="m4857,3759l4812,3759,4855,3762,4857,3759xe" filled="false" stroked="true" strokeweight="0pt" strokecolor="#000000">
                <v:path arrowok="t"/>
              </v:shape>
            </v:group>
            <v:group style="position:absolute;left:4812;top:3759;width:43;height:3" coordorigin="4812,3759" coordsize="43,3">
              <v:shape style="position:absolute;left:4812;top:3759;width:43;height:3" coordorigin="4812,3759" coordsize="43,3" path="m4812,3759l4855,3762,4814,3762,4812,3759xe" filled="false" stroked="true" strokeweight="0pt" strokecolor="#000000">
                <v:path arrowok="t"/>
              </v:shape>
            </v:group>
            <v:group style="position:absolute;left:4814;top:3763;width:41;height:2" coordorigin="4814,3763" coordsize="41,2">
              <v:shape style="position:absolute;left:4814;top:3763;width:41;height:2" coordorigin="4814,3763" coordsize="41,0" path="m4814,3763l4855,3763e" filled="false" stroked="true" strokeweight=".112803pt" strokecolor="#000000">
                <v:path arrowok="t"/>
              </v:shape>
            </v:group>
            <v:group style="position:absolute;left:4814;top:3762;width:41;height:3" coordorigin="4814,3762" coordsize="41,3">
              <v:shape style="position:absolute;left:4814;top:3762;width:41;height:3" coordorigin="4814,3762" coordsize="41,3" path="m4855,3762l4814,3762,4855,3764,4855,3762xe" filled="false" stroked="true" strokeweight="0pt" strokecolor="#000000">
                <v:path arrowok="t"/>
              </v:shape>
            </v:group>
            <v:group style="position:absolute;left:4814;top:3762;width:41;height:3" coordorigin="4814,3762" coordsize="41,3">
              <v:shape style="position:absolute;left:4814;top:3762;width:41;height:3" coordorigin="4814,3762" coordsize="41,3" path="m4814,3762l4855,3764,4817,3764,4814,3762xe" filled="false" stroked="true" strokeweight="0pt" strokecolor="#000000">
                <v:path arrowok="t"/>
              </v:shape>
            </v:group>
            <v:group style="position:absolute;left:4817;top:3765;width:39;height:2" coordorigin="4817,3765" coordsize="39,2">
              <v:shape style="position:absolute;left:4817;top:3765;width:39;height:2" coordorigin="4817,3765" coordsize="39,0" path="m4817,3765l4855,3765e" filled="false" stroked="true" strokeweight=".112803pt" strokecolor="#000000">
                <v:path arrowok="t"/>
              </v:shape>
            </v:group>
            <v:group style="position:absolute;left:4817;top:3764;width:39;height:3" coordorigin="4817,3764" coordsize="39,3">
              <v:shape style="position:absolute;left:4817;top:3764;width:39;height:3" coordorigin="4817,3764" coordsize="39,3" path="m4855,3764l4817,3764,4853,3766,4855,3764xe" filled="false" stroked="true" strokeweight="0pt" strokecolor="#000000">
                <v:path arrowok="t"/>
              </v:shape>
            </v:group>
            <v:group style="position:absolute;left:4817;top:3764;width:37;height:3" coordorigin="4817,3764" coordsize="37,3">
              <v:shape style="position:absolute;left:4817;top:3764;width:37;height:3" coordorigin="4817,3764" coordsize="37,3" path="m4817,3764l4853,3766,4819,3766,4817,3764xe" filled="false" stroked="true" strokeweight="0pt" strokecolor="#000000">
                <v:path arrowok="t"/>
              </v:shape>
            </v:group>
            <v:group style="position:absolute;left:4819;top:3766;width:34;height:2" coordorigin="4819,3766" coordsize="34,2">
              <v:shape style="position:absolute;left:4819;top:3766;width:34;height:2" coordorigin="4819,3766" coordsize="34,0" path="m4819,3766l4853,3766e" filled="false" stroked="true" strokeweight="0pt" strokecolor="#000000">
                <v:path arrowok="t"/>
              </v:shape>
            </v:group>
            <v:group style="position:absolute;left:4819;top:3766;width:34;height:2" coordorigin="4819,3766" coordsize="34,2">
              <v:shape style="position:absolute;left:4819;top:3766;width:34;height:2" coordorigin="4819,3766" coordsize="34,0" path="m4819,3766l4853,3766e" filled="false" stroked="true" strokeweight="0pt" strokecolor="#000000">
                <v:path arrowok="t"/>
              </v:shape>
            </v:group>
            <v:group style="position:absolute;left:4819;top:3766;width:32;height:2" coordorigin="4819,3766" coordsize="32,2">
              <v:shape style="position:absolute;left:4819;top:3766;width:32;height:2" coordorigin="4819,3766" coordsize="32,0" path="m4819,3766l4851,3766e" filled="false" stroked="true" strokeweight="0pt" strokecolor="#000000">
                <v:path arrowok="t"/>
              </v:shape>
            </v:group>
            <v:group style="position:absolute;left:4821;top:3767;width:30;height:2" coordorigin="4821,3767" coordsize="30,2">
              <v:shape style="position:absolute;left:4821;top:3767;width:30;height:2" coordorigin="4821,3767" coordsize="30,0" path="m4821,3767l4851,3767e" filled="false" stroked="true" strokeweight=".112803pt" strokecolor="#000000">
                <v:path arrowok="t"/>
              </v:shape>
            </v:group>
            <v:group style="position:absolute;left:4821;top:3766;width:30;height:3" coordorigin="4821,3766" coordsize="30,3">
              <v:shape style="position:absolute;left:4821;top:3766;width:30;height:3" coordorigin="4821,3766" coordsize="30,3" path="m4851,3766l4821,3766,4848,3768,4851,3766xe" filled="false" stroked="true" strokeweight="0pt" strokecolor="#000000">
                <v:path arrowok="t"/>
              </v:shape>
            </v:group>
            <v:group style="position:absolute;left:4821;top:3766;width:28;height:3" coordorigin="4821,3766" coordsize="28,3">
              <v:shape style="position:absolute;left:4821;top:3766;width:28;height:3" coordorigin="4821,3766" coordsize="28,3" path="m4821,3766l4848,3768,4821,3768,4821,3766xe" filled="false" stroked="true" strokeweight="0pt" strokecolor="#000000">
                <v:path arrowok="t"/>
              </v:shape>
            </v:group>
            <v:group style="position:absolute;left:4821;top:3768;width:28;height:2" coordorigin="4821,3768" coordsize="28,2">
              <v:shape style="position:absolute;left:4821;top:3768;width:28;height:2" coordorigin="4821,3768" coordsize="28,0" path="m4821,3768l4848,3768e" filled="false" stroked="true" strokeweight="0pt" strokecolor="#000000">
                <v:path arrowok="t"/>
              </v:shape>
            </v:group>
            <v:group style="position:absolute;left:4821;top:3768;width:28;height:2" coordorigin="4821,3768" coordsize="28,2">
              <v:shape style="position:absolute;left:4821;top:3768;width:28;height:2" coordorigin="4821,3768" coordsize="28,0" path="m4821,3768l4848,3768e" filled="false" stroked="true" strokeweight="0pt" strokecolor="#000000">
                <v:path arrowok="t"/>
              </v:shape>
            </v:group>
            <v:group style="position:absolute;left:4821;top:3768;width:25;height:2" coordorigin="4821,3768" coordsize="25,2">
              <v:shape style="position:absolute;left:4821;top:3768;width:25;height:2" coordorigin="4821,3768" coordsize="25,0" path="m4821,3768l4846,3768e" filled="false" stroked="true" strokeweight="0pt" strokecolor="#000000">
                <v:path arrowok="t"/>
              </v:shape>
            </v:group>
            <v:group style="position:absolute;left:4826;top:3768;width:21;height:3" coordorigin="4826,3768" coordsize="21,3">
              <v:shape style="position:absolute;left:4826;top:3768;width:21;height:3" coordorigin="4826,3768" coordsize="21,3" path="m4826,3768l4844,3771,4846,3768,4826,3768xe" filled="true" fillcolor="#000000" stroked="false">
                <v:path arrowok="t"/>
                <v:fill type="solid"/>
              </v:shape>
              <v:shape style="position:absolute;left:4826;top:3768;width:21;height:3" coordorigin="4826,3768" coordsize="21,3" path="m4826,3768l4826,3771,4844,3771,4826,3768xe" filled="true" fillcolor="#000000" stroked="false">
                <v:path arrowok="t"/>
                <v:fill type="solid"/>
              </v:shape>
            </v:group>
            <v:group style="position:absolute;left:4826;top:3768;width:21;height:3" coordorigin="4826,3768" coordsize="21,3">
              <v:shape style="position:absolute;left:4826;top:3768;width:21;height:3" coordorigin="4826,3768" coordsize="21,3" path="m4846,3768l4826,3768,4844,3771,4846,3768xe" filled="false" stroked="true" strokeweight="0pt" strokecolor="#000000">
                <v:path arrowok="t"/>
              </v:shape>
            </v:group>
            <v:group style="position:absolute;left:4826;top:3768;width:19;height:3" coordorigin="4826,3768" coordsize="19,3">
              <v:shape style="position:absolute;left:4826;top:3768;width:19;height:3" coordorigin="4826,3768" coordsize="19,3" path="m4826,3768l4844,3771,4826,3771,4826,3768xe" filled="false" stroked="true" strokeweight="0pt" strokecolor="#000000">
                <v:path arrowok="t"/>
              </v:shape>
            </v:group>
            <v:group style="position:absolute;left:4826;top:3771;width:19;height:2" coordorigin="4826,3771" coordsize="19,2">
              <v:shape style="position:absolute;left:4826;top:3771;width:19;height:2" coordorigin="4826,3771" coordsize="19,0" path="m4826,3771l4844,3771e" filled="false" stroked="true" strokeweight="0pt" strokecolor="#000000">
                <v:path arrowok="t"/>
              </v:shape>
            </v:group>
            <v:group style="position:absolute;left:4826;top:3771;width:19;height:2" coordorigin="4826,3771" coordsize="19,2">
              <v:shape style="position:absolute;left:4826;top:3771;width:19;height:2" coordorigin="4826,3771" coordsize="19,0" path="m4826,3771l4844,3771e" filled="false" stroked="true" strokeweight="0pt" strokecolor="#000000">
                <v:path arrowok="t"/>
              </v:shape>
            </v:group>
            <v:group style="position:absolute;left:4826;top:3771;width:16;height:2" coordorigin="4826,3771" coordsize="16,2">
              <v:shape style="position:absolute;left:4826;top:3771;width:16;height:2" coordorigin="4826,3771" coordsize="16,0" path="m4826,3771l4841,3771e" filled="false" stroked="true" strokeweight="0pt" strokecolor="#000000">
                <v:path arrowok="t"/>
              </v:shape>
            </v:group>
            <v:group style="position:absolute;left:4832;top:3771;width:7;height:3" coordorigin="4832,3771" coordsize="7,3">
              <v:shape style="position:absolute;left:4832;top:3771;width:7;height:3" coordorigin="4832,3771" coordsize="7,3" path="m4832,3771l4837,3773,4839,3771,4832,3771xe" filled="true" fillcolor="#000000" stroked="false">
                <v:path arrowok="t"/>
                <v:fill type="solid"/>
              </v:shape>
            </v:group>
            <v:group style="position:absolute;left:4830;top:3771;width:10;height:2" coordorigin="4830,3771" coordsize="10,2">
              <v:shape style="position:absolute;left:4830;top:3771;width:10;height:2" coordorigin="4830,3771" coordsize="10,0" path="m4830,3771l4839,3771e" filled="false" stroked="true" strokeweight="0pt" strokecolor="#000000">
                <v:path arrowok="t"/>
              </v:shape>
            </v:group>
            <v:group style="position:absolute;left:4832;top:3771;width:7;height:3" coordorigin="4832,3771" coordsize="7,3">
              <v:shape style="position:absolute;left:4832;top:3771;width:7;height:3" coordorigin="4832,3771" coordsize="7,3" path="m4832,3771l4839,3771,4837,3773,4832,3771xe" filled="false" stroked="true" strokeweight="0pt" strokecolor="#000000">
                <v:path arrowok="t"/>
              </v:shape>
            </v:group>
            <v:group style="position:absolute;left:4830;top:3771;width:12;height:2" coordorigin="4830,3771" coordsize="12,2">
              <v:shape style="position:absolute;left:4830;top:3771;width:12;height:2" coordorigin="4830,3771" coordsize="12,0" path="m4830,3771l4841,3771e" filled="false" stroked="true" strokeweight="0pt" strokecolor="#000000">
                <v:path arrowok="t"/>
              </v:shape>
            </v:group>
            <v:group style="position:absolute;left:4830;top:3771;width:12;height:2" coordorigin="4830,3771" coordsize="12,2">
              <v:shape style="position:absolute;left:4830;top:3771;width:12;height:2" coordorigin="4830,3771" coordsize="12,0" path="m4830,3771l4841,3771e" filled="false" stroked="true" strokeweight="0pt" strokecolor="#000000">
                <v:path arrowok="t"/>
              </v:shape>
            </v:group>
            <v:group style="position:absolute;left:4880;top:3696;width:7;height:2" coordorigin="4880,3696" coordsize="7,2">
              <v:shape style="position:absolute;left:4880;top:3696;width:7;height:2" coordorigin="4880,3696" coordsize="7,0" path="m4880,3696l4887,3696e" filled="false" stroked="true" strokeweight="0pt" strokecolor="#000000">
                <v:path arrowok="t"/>
              </v:shape>
            </v:group>
            <v:group style="position:absolute;left:4880;top:3696;width:7;height:2" coordorigin="4880,3696" coordsize="7,2">
              <v:shape style="position:absolute;left:4880;top:3696;width:7;height:2" coordorigin="4880,3696" coordsize="7,0" path="m4880,3696l4887,3696e" filled="false" stroked="true" strokeweight="0pt" strokecolor="#000000">
                <v:path arrowok="t"/>
              </v:shape>
            </v:group>
            <v:group style="position:absolute;left:4875;top:3696;width:16;height:2" coordorigin="4875,3696" coordsize="16,2">
              <v:shape style="position:absolute;left:4875;top:3696;width:16;height:2" coordorigin="4875,3696" coordsize="16,0" path="m4875,3696l4891,3696e" filled="false" stroked="true" strokeweight="0pt" strokecolor="#000000">
                <v:path arrowok="t"/>
              </v:shape>
            </v:group>
            <v:group style="position:absolute;left:4880;top:3696;width:12;height:2" coordorigin="4880,3696" coordsize="12,2">
              <v:shape style="position:absolute;left:4880;top:3696;width:12;height:2" coordorigin="4880,3696" coordsize="12,0" path="m4880,3696l4891,3696e" filled="false" stroked="true" strokeweight="0pt" strokecolor="#000000">
                <v:path arrowok="t"/>
              </v:shape>
            </v:group>
            <v:group style="position:absolute;left:4878;top:3696;width:14;height:2" coordorigin="4878,3696" coordsize="14,2">
              <v:shape style="position:absolute;left:4878;top:3696;width:14;height:2" coordorigin="4878,3696" coordsize="14,0" path="m4878,3696l4891,3696e" filled="false" stroked="true" strokeweight="0pt" strokecolor="#000000">
                <v:path arrowok="t"/>
              </v:shape>
            </v:group>
            <v:group style="position:absolute;left:4875;top:3696;width:16;height:2" coordorigin="4875,3696" coordsize="16,2">
              <v:shape style="position:absolute;left:4875;top:3696;width:16;height:2" coordorigin="4875,3696" coordsize="16,0" path="m4875,3696l4891,3696e" filled="false" stroked="true" strokeweight="0pt" strokecolor="#000000">
                <v:path arrowok="t"/>
              </v:shape>
            </v:group>
            <v:group style="position:absolute;left:4878;top:3696;width:14;height:2" coordorigin="4878,3696" coordsize="14,2">
              <v:shape style="position:absolute;left:4878;top:3696;width:14;height:2" coordorigin="4878,3696" coordsize="14,0" path="m4878,3696l4891,3696e" filled="false" stroked="true" strokeweight="0pt" strokecolor="#000000">
                <v:path arrowok="t"/>
              </v:shape>
            </v:group>
            <v:group style="position:absolute;left:4878;top:3696;width:14;height:2" coordorigin="4878,3696" coordsize="14,2">
              <v:shape style="position:absolute;left:4878;top:3696;width:14;height:2" coordorigin="4878,3696" coordsize="14,0" path="m4878,3696l4891,3696e" filled="false" stroked="true" strokeweight="0pt" strokecolor="#000000">
                <v:path arrowok="t"/>
              </v:shape>
            </v:group>
            <v:group style="position:absolute;left:4873;top:3696;width:23;height:3" coordorigin="4873,3696" coordsize="23,3">
              <v:shape style="position:absolute;left:4873;top:3696;width:23;height:3" coordorigin="4873,3696" coordsize="23,3" path="m4873,3698l4896,3698,4875,3696,4873,3698xe" filled="true" fillcolor="#000000" stroked="false">
                <v:path arrowok="t"/>
                <v:fill type="solid"/>
              </v:shape>
              <v:shape style="position:absolute;left:4873;top:3696;width:23;height:3" coordorigin="4873,3696" coordsize="23,3" path="m4875,3696l4896,3698,4891,3696,4875,3696xe" filled="true" fillcolor="#000000" stroked="false">
                <v:path arrowok="t"/>
                <v:fill type="solid"/>
              </v:shape>
            </v:group>
            <v:group style="position:absolute;left:4875;top:3696;width:21;height:3" coordorigin="4875,3696" coordsize="21,3">
              <v:shape style="position:absolute;left:4875;top:3696;width:21;height:3" coordorigin="4875,3696" coordsize="21,3" path="m4891,3696l4875,3696,4896,3698,4891,3696xe" filled="false" stroked="true" strokeweight="0pt" strokecolor="#000000">
                <v:path arrowok="t"/>
              </v:shape>
            </v:group>
            <v:group style="position:absolute;left:4873;top:3696;width:23;height:3" coordorigin="4873,3696" coordsize="23,3">
              <v:shape style="position:absolute;left:4873;top:3696;width:23;height:3" coordorigin="4873,3696" coordsize="23,3" path="m4875,3696l4896,3698,4873,3698,4875,3696xe" filled="false" stroked="true" strokeweight="0pt" strokecolor="#000000">
                <v:path arrowok="t"/>
              </v:shape>
            </v:group>
            <v:group style="position:absolute;left:4871;top:3698;width:28;height:2" coordorigin="4871,3698" coordsize="28,2">
              <v:shape style="position:absolute;left:4871;top:3698;width:28;height:2" coordorigin="4871,3698" coordsize="28,0" path="m4871,3698l4898,3698e" filled="false" stroked="true" strokeweight="0pt" strokecolor="#000000">
                <v:path arrowok="t"/>
              </v:shape>
            </v:group>
            <v:group style="position:absolute;left:4873;top:3698;width:25;height:2" coordorigin="4873,3698" coordsize="25,2">
              <v:shape style="position:absolute;left:4873;top:3698;width:25;height:2" coordorigin="4873,3698" coordsize="25,0" path="m4873,3698l4898,3698e" filled="false" stroked="true" strokeweight="0pt" strokecolor="#000000">
                <v:path arrowok="t"/>
              </v:shape>
            </v:group>
            <v:group style="position:absolute;left:4871;top:3698;width:28;height:2" coordorigin="4871,3698" coordsize="28,2">
              <v:shape style="position:absolute;left:4871;top:3698;width:28;height:2" coordorigin="4871,3698" coordsize="28,0" path="m4871,3698l4898,3698e" filled="false" stroked="true" strokeweight="0pt" strokecolor="#000000">
                <v:path arrowok="t"/>
              </v:shape>
            </v:group>
            <v:group style="position:absolute;left:4869;top:3700;width:32;height:2" coordorigin="4869,3700" coordsize="32,2">
              <v:shape style="position:absolute;left:4869;top:3700;width:32;height:2" coordorigin="4869,3700" coordsize="32,0" path="m4869,3700l4900,3700e" filled="false" stroked="true" strokeweight=".112803pt" strokecolor="#000000">
                <v:path arrowok="t"/>
              </v:shape>
            </v:group>
            <v:group style="position:absolute;left:4871;top:3698;width:30;height:3" coordorigin="4871,3698" coordsize="30,3">
              <v:shape style="position:absolute;left:4871;top:3698;width:30;height:3" coordorigin="4871,3698" coordsize="30,3" path="m4898,3698l4871,3698,4900,3701,4898,3698xe" filled="false" stroked="true" strokeweight="0pt" strokecolor="#000000">
                <v:path arrowok="t"/>
              </v:shape>
            </v:group>
            <v:group style="position:absolute;left:4869;top:3698;width:32;height:3" coordorigin="4869,3698" coordsize="32,3">
              <v:shape style="position:absolute;left:4869;top:3698;width:32;height:3" coordorigin="4869,3698" coordsize="32,3" path="m4871,3698l4900,3701,4869,3701,4871,3698xe" filled="false" stroked="true" strokeweight="0pt" strokecolor="#000000">
                <v:path arrowok="t"/>
              </v:shape>
            </v:group>
            <v:group style="position:absolute;left:4866;top:3702;width:34;height:2" coordorigin="4866,3702" coordsize="34,2">
              <v:shape style="position:absolute;left:4866;top:3702;width:34;height:2" coordorigin="4866,3702" coordsize="34,0" path="m4866,3702l4900,3702e" filled="false" stroked="true" strokeweight=".112803pt" strokecolor="#000000">
                <v:path arrowok="t"/>
              </v:shape>
            </v:group>
            <v:group style="position:absolute;left:4869;top:3701;width:32;height:3" coordorigin="4869,3701" coordsize="32,3">
              <v:shape style="position:absolute;left:4869;top:3701;width:32;height:3" coordorigin="4869,3701" coordsize="32,3" path="m4900,3701l4869,3701,4900,3703,4900,3701xe" filled="false" stroked="true" strokeweight="0pt" strokecolor="#000000">
                <v:path arrowok="t"/>
              </v:shape>
            </v:group>
            <v:group style="position:absolute;left:4866;top:3701;width:34;height:3" coordorigin="4866,3701" coordsize="34,3">
              <v:shape style="position:absolute;left:4866;top:3701;width:34;height:3" coordorigin="4866,3701" coordsize="34,3" path="m4869,3701l4900,3703,4866,3703,4869,3701xe" filled="false" stroked="true" strokeweight="0pt" strokecolor="#000000">
                <v:path arrowok="t"/>
              </v:shape>
            </v:group>
            <v:group style="position:absolute;left:4864;top:3703;width:39;height:2" coordorigin="4864,3703" coordsize="39,2">
              <v:shape style="position:absolute;left:4864;top:3703;width:39;height:2" coordorigin="4864,3703" coordsize="39,0" path="m4864,3703l4902,3703e" filled="false" stroked="true" strokeweight="0pt" strokecolor="#000000">
                <v:path arrowok="t"/>
              </v:shape>
            </v:group>
            <v:group style="position:absolute;left:4866;top:3703;width:37;height:2" coordorigin="4866,3703" coordsize="37,2">
              <v:shape style="position:absolute;left:4866;top:3703;width:37;height:2" coordorigin="4866,3703" coordsize="37,0" path="m4866,3703l4902,3703e" filled="false" stroked="true" strokeweight="0pt" strokecolor="#000000">
                <v:path arrowok="t"/>
              </v:shape>
            </v:group>
            <v:group style="position:absolute;left:4864;top:3703;width:39;height:2" coordorigin="4864,3703" coordsize="39,2">
              <v:shape style="position:absolute;left:4864;top:3703;width:39;height:2" coordorigin="4864,3703" coordsize="39,0" path="m4864,3703l4902,3703e" filled="false" stroked="true" strokeweight="0pt" strokecolor="#000000">
                <v:path arrowok="t"/>
              </v:shape>
            </v:group>
            <v:group style="position:absolute;left:4862;top:3704;width:43;height:2" coordorigin="4862,3704" coordsize="43,2">
              <v:shape style="position:absolute;left:4862;top:3704;width:43;height:2" coordorigin="4862,3704" coordsize="43,0" path="m4862,3704l4905,3704e" filled="false" stroked="true" strokeweight=".112803pt" strokecolor="#000000">
                <v:path arrowok="t"/>
              </v:shape>
            </v:group>
            <v:group style="position:absolute;left:4864;top:3703;width:41;height:3" coordorigin="4864,3703" coordsize="41,3">
              <v:shape style="position:absolute;left:4864;top:3703;width:41;height:3" coordorigin="4864,3703" coordsize="41,3" path="m4902,3703l4864,3703,4905,3705,4902,3703xe" filled="false" stroked="true" strokeweight="0pt" strokecolor="#000000">
                <v:path arrowok="t"/>
              </v:shape>
            </v:group>
            <v:group style="position:absolute;left:4862;top:3703;width:43;height:3" coordorigin="4862,3703" coordsize="43,3">
              <v:shape style="position:absolute;left:4862;top:3703;width:43;height:3" coordorigin="4862,3703" coordsize="43,3" path="m4864,3703l4905,3705,4862,3705,4864,3703xe" filled="false" stroked="true" strokeweight="0pt" strokecolor="#000000">
                <v:path arrowok="t"/>
              </v:shape>
            </v:group>
            <v:group style="position:absolute;left:4862;top:3706;width:46;height:2" coordorigin="4862,3706" coordsize="46,2">
              <v:shape style="position:absolute;left:4862;top:3706;width:46;height:2" coordorigin="4862,3706" coordsize="46,0" path="m4862,3706l4907,3706e" filled="false" stroked="true" strokeweight=".112803pt" strokecolor="#000000">
                <v:path arrowok="t"/>
              </v:shape>
            </v:group>
            <v:group style="position:absolute;left:4862;top:3705;width:46;height:3" coordorigin="4862,3705" coordsize="46,3">
              <v:shape style="position:absolute;left:4862;top:3705;width:46;height:3" coordorigin="4862,3705" coordsize="46,3" path="m4905,3705l4862,3705,4907,3707,4905,3705xe" filled="false" stroked="true" strokeweight="0pt" strokecolor="#000000">
                <v:path arrowok="t"/>
              </v:shape>
            </v:group>
            <v:group style="position:absolute;left:4862;top:3705;width:46;height:3" coordorigin="4862,3705" coordsize="46,3">
              <v:shape style="position:absolute;left:4862;top:3705;width:46;height:3" coordorigin="4862,3705" coordsize="46,3" path="m4862,3705l4907,3707,4862,3707,4862,3705xe" filled="false" stroked="true" strokeweight="0pt" strokecolor="#000000">
                <v:path arrowok="t"/>
              </v:shape>
            </v:group>
            <v:group style="position:absolute;left:4860;top:3709;width:48;height:2" coordorigin="4860,3709" coordsize="48,2">
              <v:shape style="position:absolute;left:4860;top:3709;width:48;height:2" coordorigin="4860,3709" coordsize="48,0" path="m4860,3709l4907,3709e" filled="false" stroked="true" strokeweight=".112803pt" strokecolor="#000000">
                <v:path arrowok="t"/>
              </v:shape>
            </v:group>
            <v:group style="position:absolute;left:4862;top:3707;width:46;height:3" coordorigin="4862,3707" coordsize="46,3">
              <v:shape style="position:absolute;left:4862;top:3707;width:46;height:3" coordorigin="4862,3707" coordsize="46,3" path="m4907,3707l4862,3707,4907,3710,4907,3707xe" filled="false" stroked="true" strokeweight="0pt" strokecolor="#000000">
                <v:path arrowok="t"/>
              </v:shape>
            </v:group>
            <v:group style="position:absolute;left:4860;top:3707;width:48;height:3" coordorigin="4860,3707" coordsize="48,3">
              <v:shape style="position:absolute;left:4860;top:3707;width:48;height:3" coordorigin="4860,3707" coordsize="48,3" path="m4862,3707l4907,3710,4860,3710,4862,3707xe" filled="false" stroked="true" strokeweight="0pt" strokecolor="#000000">
                <v:path arrowok="t"/>
              </v:shape>
            </v:group>
            <v:group style="position:absolute;left:4860;top:3711;width:50;height:2" coordorigin="4860,3711" coordsize="50,2">
              <v:shape style="position:absolute;left:4860;top:3711;width:50;height:2" coordorigin="4860,3711" coordsize="50,0" path="m4860,3711l4909,3711e" filled="false" stroked="true" strokeweight=".112803pt" strokecolor="#000000">
                <v:path arrowok="t"/>
              </v:shape>
            </v:group>
            <v:group style="position:absolute;left:4860;top:3710;width:50;height:3" coordorigin="4860,3710" coordsize="50,3">
              <v:shape style="position:absolute;left:4860;top:3710;width:50;height:3" coordorigin="4860,3710" coordsize="50,3" path="m4907,3710l4860,3710,4909,3712,4907,3710xe" filled="false" stroked="true" strokeweight="0pt" strokecolor="#000000">
                <v:path arrowok="t"/>
              </v:shape>
            </v:group>
            <v:group style="position:absolute;left:4860;top:3710;width:50;height:3" coordorigin="4860,3710" coordsize="50,3">
              <v:shape style="position:absolute;left:4860;top:3710;width:50;height:3" coordorigin="4860,3710" coordsize="50,3" path="m4860,3710l4909,3712,4860,3712,4860,3710xe" filled="false" stroked="true" strokeweight="0pt" strokecolor="#000000">
                <v:path arrowok="t"/>
              </v:shape>
            </v:group>
            <v:group style="position:absolute;left:4857;top:3713;width:52;height:2" coordorigin="4857,3713" coordsize="52,2">
              <v:shape style="position:absolute;left:4857;top:3713;width:52;height:2" coordorigin="4857,3713" coordsize="52,0" path="m4857,3713l4909,3713e" filled="false" stroked="true" strokeweight=".112803pt" strokecolor="#000000">
                <v:path arrowok="t"/>
              </v:shape>
            </v:group>
            <v:group style="position:absolute;left:4860;top:3712;width:50;height:3" coordorigin="4860,3712" coordsize="50,3">
              <v:shape style="position:absolute;left:4860;top:3712;width:50;height:3" coordorigin="4860,3712" coordsize="50,3" path="m4909,3712l4860,3712,4909,3714,4909,3712xe" filled="false" stroked="true" strokeweight="0pt" strokecolor="#000000">
                <v:path arrowok="t"/>
              </v:shape>
            </v:group>
            <v:group style="position:absolute;left:4857;top:3712;width:52;height:3" coordorigin="4857,3712" coordsize="52,3">
              <v:shape style="position:absolute;left:4857;top:3712;width:52;height:3" coordorigin="4857,3712" coordsize="52,3" path="m4860,3712l4909,3714,4857,3714,4860,3712xe" filled="false" stroked="true" strokeweight="0pt" strokecolor="#000000">
                <v:path arrowok="t"/>
              </v:shape>
            </v:group>
            <v:group style="position:absolute;left:4857;top:3715;width:52;height:2" coordorigin="4857,3715" coordsize="52,2">
              <v:shape style="position:absolute;left:4857;top:3715;width:52;height:2" coordorigin="4857,3715" coordsize="52,0" path="m4857,3715l4909,3715e" filled="false" stroked="true" strokeweight=".112803pt" strokecolor="#000000">
                <v:path arrowok="t"/>
              </v:shape>
            </v:group>
            <v:group style="position:absolute;left:4857;top:3714;width:52;height:3" coordorigin="4857,3714" coordsize="52,3">
              <v:shape style="position:absolute;left:4857;top:3714;width:52;height:3" coordorigin="4857,3714" coordsize="52,3" path="m4909,3714l4857,3714,4909,3716,4909,3714xe" filled="false" stroked="true" strokeweight="0pt" strokecolor="#000000">
                <v:path arrowok="t"/>
              </v:shape>
            </v:group>
            <v:group style="position:absolute;left:4857;top:3714;width:52;height:3" coordorigin="4857,3714" coordsize="52,3">
              <v:shape style="position:absolute;left:4857;top:3714;width:52;height:3" coordorigin="4857,3714" coordsize="52,3" path="m4857,3714l4909,3716,4857,3716,4857,3714xe" filled="false" stroked="true" strokeweight="0pt" strokecolor="#000000">
                <v:path arrowok="t"/>
              </v:shape>
            </v:group>
            <v:group style="position:absolute;left:4857;top:3718;width:52;height:2" coordorigin="4857,3718" coordsize="52,2">
              <v:shape style="position:absolute;left:4857;top:3718;width:52;height:2" coordorigin="4857,3718" coordsize="52,0" path="m4857,3718l4909,3718e" filled="false" stroked="true" strokeweight=".112803pt" strokecolor="#000000">
                <v:path arrowok="t"/>
              </v:shape>
            </v:group>
            <v:group style="position:absolute;left:4857;top:3716;width:52;height:3" coordorigin="4857,3716" coordsize="52,3">
              <v:shape style="position:absolute;left:4857;top:3716;width:52;height:3" coordorigin="4857,3716" coordsize="52,3" path="m4909,3716l4857,3716,4909,3719,4909,3716xe" filled="false" stroked="true" strokeweight="0pt" strokecolor="#000000">
                <v:path arrowok="t"/>
              </v:shape>
            </v:group>
            <v:group style="position:absolute;left:4857;top:3716;width:52;height:3" coordorigin="4857,3716" coordsize="52,3">
              <v:shape style="position:absolute;left:4857;top:3716;width:52;height:3" coordorigin="4857,3716" coordsize="52,3" path="m4857,3716l4909,3719,4857,3719,4857,3716xe" filled="false" stroked="true" strokeweight="0pt" strokecolor="#000000">
                <v:path arrowok="t"/>
              </v:shape>
            </v:group>
            <v:group style="position:absolute;left:4857;top:3721;width:55;height:2" coordorigin="4857,3721" coordsize="55,2">
              <v:shape style="position:absolute;left:4857;top:3721;width:55;height:2" coordorigin="4857,3721" coordsize="55,0" path="m4857,3721l4911,3721e" filled="false" stroked="true" strokeweight=".225606pt" strokecolor="#000000">
                <v:path arrowok="t"/>
              </v:shape>
            </v:group>
            <v:group style="position:absolute;left:4857;top:3719;width:55;height:5" coordorigin="4857,3719" coordsize="55,5">
              <v:shape style="position:absolute;left:4857;top:3719;width:55;height:5" coordorigin="4857,3719" coordsize="55,5" path="m4909,3719l4857,3719,4911,3723,4909,3719xe" filled="false" stroked="true" strokeweight="0pt" strokecolor="#000000">
                <v:path arrowok="t"/>
              </v:shape>
            </v:group>
            <v:group style="position:absolute;left:4857;top:3719;width:55;height:5" coordorigin="4857,3719" coordsize="55,5">
              <v:shape style="position:absolute;left:4857;top:3719;width:55;height:5" coordorigin="4857,3719" coordsize="55,5" path="m4857,3719l4911,3723,4857,3723,4857,3719xe" filled="false" stroked="true" strokeweight="0pt" strokecolor="#000000">
                <v:path arrowok="t"/>
              </v:shape>
            </v:group>
            <v:group style="position:absolute;left:4857;top:3724;width:55;height:2" coordorigin="4857,3724" coordsize="55,2">
              <v:shape style="position:absolute;left:4857;top:3724;width:55;height:2" coordorigin="4857,3724" coordsize="55,0" path="m4857,3724l4911,3724e" filled="false" stroked="true" strokeweight=".112803pt" strokecolor="#000000">
                <v:path arrowok="t"/>
              </v:shape>
            </v:group>
            <v:group style="position:absolute;left:4857;top:3723;width:55;height:3" coordorigin="4857,3723" coordsize="55,3">
              <v:shape style="position:absolute;left:4857;top:3723;width:55;height:3" coordorigin="4857,3723" coordsize="55,3" path="m4911,3723l4857,3723,4909,3726,4911,3723xe" filled="false" stroked="true" strokeweight="0pt" strokecolor="#000000">
                <v:path arrowok="t"/>
              </v:shape>
            </v:group>
            <v:group style="position:absolute;left:4857;top:3723;width:52;height:3" coordorigin="4857,3723" coordsize="52,3">
              <v:shape style="position:absolute;left:4857;top:3723;width:52;height:3" coordorigin="4857,3723" coordsize="52,3" path="m4857,3723l4909,3726,4857,3726,4857,3723xe" filled="false" stroked="true" strokeweight="0pt" strokecolor="#000000">
                <v:path arrowok="t"/>
              </v:shape>
            </v:group>
            <v:group style="position:absolute;left:4857;top:3727;width:52;height:2" coordorigin="4857,3727" coordsize="52,2">
              <v:shape style="position:absolute;left:4857;top:3727;width:52;height:2" coordorigin="4857,3727" coordsize="52,0" path="m4857,3727l4909,3727e" filled="false" stroked="true" strokeweight=".112803pt" strokecolor="#000000">
                <v:path arrowok="t"/>
              </v:shape>
            </v:group>
            <v:group style="position:absolute;left:4857;top:3726;width:52;height:3" coordorigin="4857,3726" coordsize="52,3">
              <v:shape style="position:absolute;left:4857;top:3726;width:52;height:3" coordorigin="4857,3726" coordsize="52,3" path="m4909,3726l4857,3726,4909,3728,4909,3726xe" filled="false" stroked="true" strokeweight="0pt" strokecolor="#000000">
                <v:path arrowok="t"/>
              </v:shape>
            </v:group>
            <v:group style="position:absolute;left:4857;top:3726;width:52;height:3" coordorigin="4857,3726" coordsize="52,3">
              <v:shape style="position:absolute;left:4857;top:3726;width:52;height:3" coordorigin="4857,3726" coordsize="52,3" path="m4857,3726l4909,3728,4857,3728,4857,3726xe" filled="false" stroked="true" strokeweight="0pt" strokecolor="#000000">
                <v:path arrowok="t"/>
              </v:shape>
            </v:group>
            <v:group style="position:absolute;left:4857;top:3729;width:52;height:2" coordorigin="4857,3729" coordsize="52,2">
              <v:shape style="position:absolute;left:4857;top:3729;width:52;height:2" coordorigin="4857,3729" coordsize="52,0" path="m4857,3729l4909,3729e" filled="false" stroked="true" strokeweight=".112803pt" strokecolor="#000000">
                <v:path arrowok="t"/>
              </v:shape>
            </v:group>
            <v:group style="position:absolute;left:4857;top:3728;width:52;height:3" coordorigin="4857,3728" coordsize="52,3">
              <v:shape style="position:absolute;left:4857;top:3728;width:52;height:3" coordorigin="4857,3728" coordsize="52,3" path="m4909,3728l4857,3728,4909,3730,4909,3728xe" filled="false" stroked="true" strokeweight="0pt" strokecolor="#000000">
                <v:path arrowok="t"/>
              </v:shape>
            </v:group>
            <v:group style="position:absolute;left:4857;top:3728;width:52;height:3" coordorigin="4857,3728" coordsize="52,3">
              <v:shape style="position:absolute;left:4857;top:3728;width:52;height:3" coordorigin="4857,3728" coordsize="52,3" path="m4857,3728l4909,3730,4857,3730,4857,3728xe" filled="false" stroked="true" strokeweight="0pt" strokecolor="#000000">
                <v:path arrowok="t"/>
              </v:shape>
            </v:group>
            <v:group style="position:absolute;left:4857;top:3731;width:52;height:2" coordorigin="4857,3731" coordsize="52,2">
              <v:shape style="position:absolute;left:4857;top:3731;width:52;height:2" coordorigin="4857,3731" coordsize="52,0" path="m4857,3731l4909,3731e" filled="false" stroked="true" strokeweight=".112803pt" strokecolor="#000000">
                <v:path arrowok="t"/>
              </v:shape>
            </v:group>
            <v:group style="position:absolute;left:4857;top:3730;width:52;height:3" coordorigin="4857,3730" coordsize="52,3">
              <v:shape style="position:absolute;left:4857;top:3730;width:52;height:3" coordorigin="4857,3730" coordsize="52,3" path="m4909,3730l4857,3730,4909,3732,4909,3730xe" filled="false" stroked="true" strokeweight="0pt" strokecolor="#000000">
                <v:path arrowok="t"/>
              </v:shape>
            </v:group>
            <v:group style="position:absolute;left:4857;top:3730;width:52;height:3" coordorigin="4857,3730" coordsize="52,3">
              <v:shape style="position:absolute;left:4857;top:3730;width:52;height:3" coordorigin="4857,3730" coordsize="52,3" path="m4857,3730l4909,3732,4860,3732,4857,3730xe" filled="false" stroked="true" strokeweight="0pt" strokecolor="#000000">
                <v:path arrowok="t"/>
              </v:shape>
            </v:group>
            <v:group style="position:absolute;left:4860;top:3733;width:50;height:2" coordorigin="4860,3733" coordsize="50,2">
              <v:shape style="position:absolute;left:4860;top:3733;width:50;height:2" coordorigin="4860,3733" coordsize="50,0" path="m4860,3733l4909,3733e" filled="false" stroked="true" strokeweight=".112803pt" strokecolor="#000000">
                <v:path arrowok="t"/>
              </v:shape>
            </v:group>
            <v:group style="position:absolute;left:4860;top:3732;width:50;height:3" coordorigin="4860,3732" coordsize="50,3">
              <v:shape style="position:absolute;left:4860;top:3732;width:50;height:3" coordorigin="4860,3732" coordsize="50,3" path="m4909,3732l4860,3732,4907,3735,4909,3732xe" filled="false" stroked="true" strokeweight="0pt" strokecolor="#000000">
                <v:path arrowok="t"/>
              </v:shape>
            </v:group>
            <v:group style="position:absolute;left:4860;top:3732;width:48;height:3" coordorigin="4860,3732" coordsize="48,3">
              <v:shape style="position:absolute;left:4860;top:3732;width:48;height:3" coordorigin="4860,3732" coordsize="48,3" path="m4860,3732l4907,3735,4860,3735,4860,3732xe" filled="false" stroked="true" strokeweight="0pt" strokecolor="#000000">
                <v:path arrowok="t"/>
              </v:shape>
            </v:group>
            <v:group style="position:absolute;left:4860;top:3736;width:48;height:2" coordorigin="4860,3736" coordsize="48,2">
              <v:shape style="position:absolute;left:4860;top:3736;width:48;height:2" coordorigin="4860,3736" coordsize="48,0" path="m4860,3736l4907,3736e" filled="false" stroked="true" strokeweight=".112803pt" strokecolor="#000000">
                <v:path arrowok="t"/>
              </v:shape>
            </v:group>
            <v:group style="position:absolute;left:4860;top:3735;width:48;height:3" coordorigin="4860,3735" coordsize="48,3">
              <v:shape style="position:absolute;left:4860;top:3735;width:48;height:3" coordorigin="4860,3735" coordsize="48,3" path="m4907,3735l4860,3735,4907,3737,4907,3735xe" filled="false" stroked="true" strokeweight="0pt" strokecolor="#000000">
                <v:path arrowok="t"/>
              </v:shape>
            </v:group>
            <v:group style="position:absolute;left:4860;top:3735;width:48;height:3" coordorigin="4860,3735" coordsize="48,3">
              <v:shape style="position:absolute;left:4860;top:3735;width:48;height:3" coordorigin="4860,3735" coordsize="48,3" path="m4860,3735l4907,3737,4862,3737,4860,3735xe" filled="false" stroked="true" strokeweight="0pt" strokecolor="#000000">
                <v:path arrowok="t"/>
              </v:shape>
            </v:group>
            <v:group style="position:absolute;left:4862;top:3738;width:46;height:2" coordorigin="4862,3738" coordsize="46,2">
              <v:shape style="position:absolute;left:4862;top:3738;width:46;height:2" coordorigin="4862,3738" coordsize="46,0" path="m4862,3738l4907,3738e" filled="false" stroked="true" strokeweight=".112803pt" strokecolor="#000000">
                <v:path arrowok="t"/>
              </v:shape>
            </v:group>
            <v:group style="position:absolute;left:4862;top:3737;width:46;height:3" coordorigin="4862,3737" coordsize="46,3">
              <v:shape style="position:absolute;left:4862;top:3737;width:46;height:3" coordorigin="4862,3737" coordsize="46,3" path="m4907,3737l4862,3737,4905,3739,4907,3737xe" filled="false" stroked="true" strokeweight="0pt" strokecolor="#000000">
                <v:path arrowok="t"/>
              </v:shape>
            </v:group>
            <v:group style="position:absolute;left:4862;top:3737;width:43;height:3" coordorigin="4862,3737" coordsize="43,3">
              <v:shape style="position:absolute;left:4862;top:3737;width:43;height:3" coordorigin="4862,3737" coordsize="43,3" path="m4862,3737l4905,3739,4862,3739,4862,3737xe" filled="false" stroked="true" strokeweight="0pt" strokecolor="#000000">
                <v:path arrowok="t"/>
              </v:shape>
            </v:group>
            <v:group style="position:absolute;left:4862;top:3740;width:43;height:2" coordorigin="4862,3740" coordsize="43,2">
              <v:shape style="position:absolute;left:4862;top:3740;width:43;height:2" coordorigin="4862,3740" coordsize="43,0" path="m4862,3740l4905,3740e" filled="false" stroked="true" strokeweight=".112803pt" strokecolor="#000000">
                <v:path arrowok="t"/>
              </v:shape>
            </v:group>
            <v:group style="position:absolute;left:4862;top:3739;width:43;height:3" coordorigin="4862,3739" coordsize="43,3">
              <v:shape style="position:absolute;left:4862;top:3739;width:43;height:3" coordorigin="4862,3739" coordsize="43,3" path="m4905,3739l4862,3739,4902,3741,4905,3739xe" filled="false" stroked="true" strokeweight="0pt" strokecolor="#000000">
                <v:path arrowok="t"/>
              </v:shape>
            </v:group>
            <v:group style="position:absolute;left:4862;top:3739;width:41;height:3" coordorigin="4862,3739" coordsize="41,3">
              <v:shape style="position:absolute;left:4862;top:3739;width:41;height:3" coordorigin="4862,3739" coordsize="41,3" path="m4862,3739l4902,3741,4864,3741,4862,3739xe" filled="false" stroked="true" strokeweight="0pt" strokecolor="#000000">
                <v:path arrowok="t"/>
              </v:shape>
            </v:group>
            <v:group style="position:absolute;left:4864;top:3742;width:39;height:2" coordorigin="4864,3742" coordsize="39,2">
              <v:shape style="position:absolute;left:4864;top:3742;width:39;height:2" coordorigin="4864,3742" coordsize="39,0" path="m4864,3742l4902,3742e" filled="false" stroked="true" strokeweight=".112803pt" strokecolor="#000000">
                <v:path arrowok="t"/>
              </v:shape>
            </v:group>
            <v:group style="position:absolute;left:4864;top:3741;width:39;height:3" coordorigin="4864,3741" coordsize="39,3">
              <v:shape style="position:absolute;left:4864;top:3741;width:39;height:3" coordorigin="4864,3741" coordsize="39,3" path="m4902,3741l4864,3741,4900,3744,4902,3741xe" filled="false" stroked="true" strokeweight="0pt" strokecolor="#000000">
                <v:path arrowok="t"/>
              </v:shape>
            </v:group>
            <v:group style="position:absolute;left:4864;top:3741;width:37;height:3" coordorigin="4864,3741" coordsize="37,3">
              <v:shape style="position:absolute;left:4864;top:3741;width:37;height:3" coordorigin="4864,3741" coordsize="37,3" path="m4864,3741l4900,3744,4866,3744,4864,3741xe" filled="false" stroked="true" strokeweight="0pt" strokecolor="#000000">
                <v:path arrowok="t"/>
              </v:shape>
            </v:group>
            <v:group style="position:absolute;left:4866;top:3744;width:34;height:2" coordorigin="4866,3744" coordsize="34,2">
              <v:shape style="position:absolute;left:4866;top:3744;width:34;height:2" coordorigin="4866,3744" coordsize="34,0" path="m4866,3744l4900,3744e" filled="false" stroked="true" strokeweight="0pt" strokecolor="#000000">
                <v:path arrowok="t"/>
              </v:shape>
            </v:group>
            <v:group style="position:absolute;left:4866;top:3744;width:34;height:2" coordorigin="4866,3744" coordsize="34,2">
              <v:shape style="position:absolute;left:4866;top:3744;width:34;height:2" coordorigin="4866,3744" coordsize="34,0" path="m4866,3744l4900,3744e" filled="false" stroked="true" strokeweight="0pt" strokecolor="#000000">
                <v:path arrowok="t"/>
              </v:shape>
            </v:group>
            <v:group style="position:absolute;left:4866;top:3744;width:34;height:2" coordorigin="4866,3744" coordsize="34,2">
              <v:shape style="position:absolute;left:4866;top:3744;width:34;height:2" coordorigin="4866,3744" coordsize="34,0" path="m4866,3744l4900,3744e" filled="false" stroked="true" strokeweight="0pt" strokecolor="#000000">
                <v:path arrowok="t"/>
              </v:shape>
            </v:group>
            <v:group style="position:absolute;left:4869;top:3745;width:32;height:2" coordorigin="4869,3745" coordsize="32,2">
              <v:shape style="position:absolute;left:4869;top:3745;width:32;height:2" coordorigin="4869,3745" coordsize="32,0" path="m4869,3745l4900,3745e" filled="false" stroked="true" strokeweight=".112803pt" strokecolor="#000000">
                <v:path arrowok="t"/>
              </v:shape>
            </v:group>
            <v:group style="position:absolute;left:4869;top:3744;width:32;height:3" coordorigin="4869,3744" coordsize="32,3">
              <v:shape style="position:absolute;left:4869;top:3744;width:32;height:3" coordorigin="4869,3744" coordsize="32,3" path="m4900,3744l4869,3744,4898,3746,4900,3744xe" filled="false" stroked="true" strokeweight="0pt" strokecolor="#000000">
                <v:path arrowok="t"/>
              </v:shape>
            </v:group>
            <v:group style="position:absolute;left:4869;top:3744;width:30;height:3" coordorigin="4869,3744" coordsize="30,3">
              <v:shape style="position:absolute;left:4869;top:3744;width:30;height:3" coordorigin="4869,3744" coordsize="30,3" path="m4869,3744l4898,3746,4871,3746,4869,3744xe" filled="false" stroked="true" strokeweight="0pt" strokecolor="#000000">
                <v:path arrowok="t"/>
              </v:shape>
            </v:group>
            <v:group style="position:absolute;left:4871;top:3746;width:28;height:2" coordorigin="4871,3746" coordsize="28,2">
              <v:shape style="position:absolute;left:4871;top:3746;width:28;height:2" coordorigin="4871,3746" coordsize="28,0" path="m4871,3746l4898,3746e" filled="false" stroked="true" strokeweight="0pt" strokecolor="#000000">
                <v:path arrowok="t"/>
              </v:shape>
            </v:group>
            <v:group style="position:absolute;left:4871;top:3746;width:28;height:2" coordorigin="4871,3746" coordsize="28,2">
              <v:shape style="position:absolute;left:4871;top:3746;width:28;height:2" coordorigin="4871,3746" coordsize="28,0" path="m4871,3746l4898,3746e" filled="false" stroked="true" strokeweight="0pt" strokecolor="#000000">
                <v:path arrowok="t"/>
              </v:shape>
            </v:group>
            <v:group style="position:absolute;left:4871;top:3746;width:25;height:2" coordorigin="4871,3746" coordsize="25,2">
              <v:shape style="position:absolute;left:4871;top:3746;width:25;height:2" coordorigin="4871,3746" coordsize="25,0" path="m4871,3746l4896,3746e" filled="false" stroked="true" strokeweight="0pt" strokecolor="#000000">
                <v:path arrowok="t"/>
              </v:shape>
            </v:group>
            <v:group style="position:absolute;left:4873;top:3746;width:23;height:3" coordorigin="4873,3746" coordsize="23,3">
              <v:shape style="position:absolute;left:4873;top:3746;width:23;height:3" coordorigin="4873,3746" coordsize="23,3" path="m4873,3746l4891,3748,4896,3746,4873,3746xe" filled="true" fillcolor="#000000" stroked="false">
                <v:path arrowok="t"/>
                <v:fill type="solid"/>
              </v:shape>
              <v:shape style="position:absolute;left:4873;top:3746;width:23;height:3" coordorigin="4873,3746" coordsize="23,3" path="m4873,3746l4875,3748,4891,3748,4873,3746xe" filled="true" fillcolor="#000000" stroked="false">
                <v:path arrowok="t"/>
                <v:fill type="solid"/>
              </v:shape>
            </v:group>
            <v:group style="position:absolute;left:4873;top:3746;width:23;height:3" coordorigin="4873,3746" coordsize="23,3">
              <v:shape style="position:absolute;left:4873;top:3746;width:23;height:3" coordorigin="4873,3746" coordsize="23,3" path="m4896,3746l4873,3746,4891,3748,4896,3746xe" filled="false" stroked="true" strokeweight="0pt" strokecolor="#000000">
                <v:path arrowok="t"/>
              </v:shape>
            </v:group>
            <v:group style="position:absolute;left:4873;top:3746;width:19;height:3" coordorigin="4873,3746" coordsize="19,3">
              <v:shape style="position:absolute;left:4873;top:3746;width:19;height:3" coordorigin="4873,3746" coordsize="19,3" path="m4873,3746l4891,3748,4875,3748,4873,3746xe" filled="false" stroked="true" strokeweight="0pt" strokecolor="#000000">
                <v:path arrowok="t"/>
              </v:shape>
            </v:group>
            <v:group style="position:absolute;left:4875;top:3748;width:16;height:2" coordorigin="4875,3748" coordsize="16,2">
              <v:shape style="position:absolute;left:4875;top:3748;width:16;height:2" coordorigin="4875,3748" coordsize="16,0" path="m4875,3748l4891,3748e" filled="false" stroked="true" strokeweight="0pt" strokecolor="#000000">
                <v:path arrowok="t"/>
              </v:shape>
            </v:group>
            <v:group style="position:absolute;left:4875;top:3748;width:16;height:2" coordorigin="4875,3748" coordsize="16,2">
              <v:shape style="position:absolute;left:4875;top:3748;width:16;height:2" coordorigin="4875,3748" coordsize="16,0" path="m4875,3748l4891,3748e" filled="false" stroked="true" strokeweight="0pt" strokecolor="#000000">
                <v:path arrowok="t"/>
              </v:shape>
            </v:group>
            <v:group style="position:absolute;left:4875;top:3748;width:16;height:2" coordorigin="4875,3748" coordsize="16,2">
              <v:shape style="position:absolute;left:4875;top:3748;width:16;height:2" coordorigin="4875,3748" coordsize="16,0" path="m4875,3748l4891,3748e" filled="false" stroked="true" strokeweight="0pt" strokecolor="#000000">
                <v:path arrowok="t"/>
              </v:shape>
            </v:group>
            <v:group style="position:absolute;left:4878;top:3748;width:10;height:2" coordorigin="4878,3748" coordsize="10,2">
              <v:shape style="position:absolute;left:4878;top:3748;width:10;height:2" coordorigin="4878,3748" coordsize="10,0" path="m4878,3748l4887,3748e" filled="false" stroked="true" strokeweight="0pt" strokecolor="#000000">
                <v:path arrowok="t"/>
              </v:shape>
            </v:group>
            <v:group style="position:absolute;left:4878;top:3748;width:10;height:2" coordorigin="4878,3748" coordsize="10,2">
              <v:shape style="position:absolute;left:4878;top:3748;width:10;height:2" coordorigin="4878,3748" coordsize="10,0" path="m4878,3748l4887,3748e" filled="false" stroked="true" strokeweight="0pt" strokecolor="#000000">
                <v:path arrowok="t"/>
              </v:shape>
            </v:group>
            <v:group style="position:absolute;left:4880;top:3748;width:7;height:2" coordorigin="4880,3748" coordsize="7,2">
              <v:shape style="position:absolute;left:4880;top:3748;width:7;height:2" coordorigin="4880,3748" coordsize="7,0" path="m4880,3748l4887,3748e" filled="false" stroked="true" strokeweight="0pt" strokecolor="#000000">
                <v:path arrowok="t"/>
              </v:shape>
            </v:group>
            <v:group style="position:absolute;left:4878;top:3748;width:14;height:2" coordorigin="4878,3748" coordsize="14,2">
              <v:shape style="position:absolute;left:4878;top:3748;width:14;height:2" coordorigin="4878,3748" coordsize="14,0" path="m4878,3748l4891,3748e" filled="false" stroked="true" strokeweight="0pt" strokecolor="#000000">
                <v:path arrowok="t"/>
              </v:shape>
            </v:group>
            <v:group style="position:absolute;left:4878;top:3748;width:14;height:2" coordorigin="4878,3748" coordsize="14,2">
              <v:shape style="position:absolute;left:4878;top:3748;width:14;height:2" coordorigin="4878,3748" coordsize="14,0" path="m4878,3748l4891,3748e" filled="false" stroked="true" strokeweight="0pt" strokecolor="#000000">
                <v:path arrowok="t"/>
              </v:shape>
            </v:group>
            <v:group style="position:absolute;left:5164;top:4301;width:7;height:2" coordorigin="5164,4301" coordsize="7,2">
              <v:shape style="position:absolute;left:5164;top:4301;width:7;height:2" coordorigin="5164,4301" coordsize="7,0" path="m5164,4301l5171,4301e" filled="false" stroked="true" strokeweight="0pt" strokecolor="#000000">
                <v:path arrowok="t"/>
              </v:shape>
            </v:group>
            <v:group style="position:absolute;left:5164;top:4301;width:7;height:2" coordorigin="5164,4301" coordsize="7,2">
              <v:shape style="position:absolute;left:5164;top:4301;width:7;height:2" coordorigin="5164,4301" coordsize="7,0" path="m5164,4301l5171,4301e" filled="false" stroked="true" strokeweight="0pt" strokecolor="#000000">
                <v:path arrowok="t"/>
              </v:shape>
            </v:group>
            <v:group style="position:absolute;left:5162;top:4301;width:12;height:2" coordorigin="5162,4301" coordsize="12,2">
              <v:shape style="position:absolute;left:5162;top:4301;width:12;height:2" coordorigin="5162,4301" coordsize="12,0" path="m5162,4301l5173,4301e" filled="false" stroked="true" strokeweight="0pt" strokecolor="#000000">
                <v:path arrowok="t"/>
              </v:shape>
            </v:group>
            <v:group style="position:absolute;left:5164;top:4301;width:10;height:2" coordorigin="5164,4301" coordsize="10,2">
              <v:shape style="position:absolute;left:5164;top:4301;width:10;height:2" coordorigin="5164,4301" coordsize="10,0" path="m5164,4301l5173,4301e" filled="false" stroked="true" strokeweight="0pt" strokecolor="#000000">
                <v:path arrowok="t"/>
              </v:shape>
            </v:group>
            <v:group style="position:absolute;left:5162;top:4301;width:12;height:2" coordorigin="5162,4301" coordsize="12,2">
              <v:shape style="position:absolute;left:5162;top:4301;width:12;height:2" coordorigin="5162,4301" coordsize="12,0" path="m5162,4301l5173,4301e" filled="false" stroked="true" strokeweight="0pt" strokecolor="#000000">
                <v:path arrowok="t"/>
              </v:shape>
            </v:group>
            <v:group style="position:absolute;left:5160;top:4301;width:16;height:2" coordorigin="5160,4301" coordsize="16,2">
              <v:shape style="position:absolute;left:5160;top:4301;width:16;height:2" coordorigin="5160,4301" coordsize="16,0" path="m5160,4301l5175,4301e" filled="false" stroked="true" strokeweight="0pt" strokecolor="#000000">
                <v:path arrowok="t"/>
              </v:shape>
            </v:group>
            <v:group style="position:absolute;left:5162;top:4301;width:14;height:2" coordorigin="5162,4301" coordsize="14,2">
              <v:shape style="position:absolute;left:5162;top:4301;width:14;height:2" coordorigin="5162,4301" coordsize="14,0" path="m5162,4301l5175,4301e" filled="false" stroked="true" strokeweight="0pt" strokecolor="#000000">
                <v:path arrowok="t"/>
              </v:shape>
            </v:group>
            <v:group style="position:absolute;left:5160;top:4301;width:16;height:2" coordorigin="5160,4301" coordsize="16,2">
              <v:shape style="position:absolute;left:5160;top:4301;width:16;height:2" coordorigin="5160,4301" coordsize="16,0" path="m5160,4301l5175,4301e" filled="false" stroked="true" strokeweight="0pt" strokecolor="#000000">
                <v:path arrowok="t"/>
              </v:shape>
            </v:group>
            <v:group style="position:absolute;left:5157;top:4301;width:23;height:3" coordorigin="5157,4301" coordsize="23,3">
              <v:shape style="position:absolute;left:5157;top:4301;width:23;height:3" coordorigin="5157,4301" coordsize="23,3" path="m5157,4303l5180,4303,5160,4301,5157,4303xe" filled="true" fillcolor="#000000" stroked="false">
                <v:path arrowok="t"/>
                <v:fill type="solid"/>
              </v:shape>
              <v:shape style="position:absolute;left:5157;top:4301;width:23;height:3" coordorigin="5157,4301" coordsize="23,3" path="m5160,4301l5180,4303,5175,4301,5160,4301xe" filled="true" fillcolor="#000000" stroked="false">
                <v:path arrowok="t"/>
                <v:fill type="solid"/>
              </v:shape>
            </v:group>
            <v:group style="position:absolute;left:5160;top:4301;width:21;height:3" coordorigin="5160,4301" coordsize="21,3">
              <v:shape style="position:absolute;left:5160;top:4301;width:21;height:3" coordorigin="5160,4301" coordsize="21,3" path="m5175,4301l5160,4301,5180,4303,5175,4301xe" filled="false" stroked="true" strokeweight="0pt" strokecolor="#000000">
                <v:path arrowok="t"/>
              </v:shape>
            </v:group>
            <v:group style="position:absolute;left:5157;top:4301;width:23;height:3" coordorigin="5157,4301" coordsize="23,3">
              <v:shape style="position:absolute;left:5157;top:4301;width:23;height:3" coordorigin="5157,4301" coordsize="23,3" path="m5160,4301l5180,4303,5157,4303,5160,4301xe" filled="false" stroked="true" strokeweight="0pt" strokecolor="#000000">
                <v:path arrowok="t"/>
              </v:shape>
            </v:group>
            <v:group style="position:absolute;left:5155;top:4303;width:25;height:2" coordorigin="5155,4303" coordsize="25,2">
              <v:shape style="position:absolute;left:5155;top:4303;width:25;height:2" coordorigin="5155,4303" coordsize="25,0" path="m5155,4303l5180,4303e" filled="false" stroked="true" strokeweight="0pt" strokecolor="#000000">
                <v:path arrowok="t"/>
              </v:shape>
            </v:group>
            <v:group style="position:absolute;left:5157;top:4303;width:23;height:2" coordorigin="5157,4303" coordsize="23,2">
              <v:shape style="position:absolute;left:5157;top:4303;width:23;height:2" coordorigin="5157,4303" coordsize="23,0" path="m5157,4303l5180,4303e" filled="false" stroked="true" strokeweight="0pt" strokecolor="#000000">
                <v:path arrowok="t"/>
              </v:shape>
            </v:group>
            <v:group style="position:absolute;left:5157;top:4303;width:23;height:2" coordorigin="5157,4303" coordsize="23,2">
              <v:shape style="position:absolute;left:5157;top:4303;width:23;height:2" coordorigin="5157,4303" coordsize="23,0" path="m5157,4303l5180,4303e" filled="false" stroked="true" strokeweight="0pt" strokecolor="#000000">
                <v:path arrowok="t"/>
              </v:shape>
            </v:group>
            <v:group style="position:absolute;left:5153;top:4304;width:32;height:2" coordorigin="5153,4304" coordsize="32,2">
              <v:shape style="position:absolute;left:5153;top:4304;width:32;height:2" coordorigin="5153,4304" coordsize="32,0" path="m5153,4304l5184,4304e" filled="false" stroked="true" strokeweight=".112803pt" strokecolor="#000000">
                <v:path arrowok="t"/>
              </v:shape>
            </v:group>
            <v:group style="position:absolute;left:5155;top:4303;width:30;height:3" coordorigin="5155,4303" coordsize="30,3">
              <v:shape style="position:absolute;left:5155;top:4303;width:30;height:3" coordorigin="5155,4303" coordsize="30,3" path="m5180,4303l5155,4303,5184,4305,5180,4303xe" filled="false" stroked="true" strokeweight="0pt" strokecolor="#000000">
                <v:path arrowok="t"/>
              </v:shape>
            </v:group>
            <v:group style="position:absolute;left:5153;top:4303;width:32;height:3" coordorigin="5153,4303" coordsize="32,3">
              <v:shape style="position:absolute;left:5153;top:4303;width:32;height:3" coordorigin="5153,4303" coordsize="32,3" path="m5155,4303l5184,4305,5153,4305,5155,4303xe" filled="false" stroked="true" strokeweight="0pt" strokecolor="#000000">
                <v:path arrowok="t"/>
              </v:shape>
            </v:group>
            <v:group style="position:absolute;left:5151;top:4306;width:34;height:2" coordorigin="5151,4306" coordsize="34,2">
              <v:shape style="position:absolute;left:5151;top:4306;width:34;height:2" coordorigin="5151,4306" coordsize="34,0" path="m5151,4306l5184,4306e" filled="false" stroked="true" strokeweight=".112803pt" strokecolor="#000000">
                <v:path arrowok="t"/>
              </v:shape>
            </v:group>
            <v:group style="position:absolute;left:5153;top:4305;width:32;height:3" coordorigin="5153,4305" coordsize="32,3">
              <v:shape style="position:absolute;left:5153;top:4305;width:32;height:3" coordorigin="5153,4305" coordsize="32,3" path="m5184,4305l5153,4305,5184,4308,5184,4305xe" filled="false" stroked="true" strokeweight="0pt" strokecolor="#000000">
                <v:path arrowok="t"/>
              </v:shape>
            </v:group>
            <v:group style="position:absolute;left:5151;top:4305;width:34;height:3" coordorigin="5151,4305" coordsize="34,3">
              <v:shape style="position:absolute;left:5151;top:4305;width:34;height:3" coordorigin="5151,4305" coordsize="34,3" path="m5153,4305l5184,4308,5151,4308,5153,4305xe" filled="false" stroked="true" strokeweight="0pt" strokecolor="#000000">
                <v:path arrowok="t"/>
              </v:shape>
            </v:group>
            <v:group style="position:absolute;left:5148;top:4308;width:39;height:2" coordorigin="5148,4308" coordsize="39,2">
              <v:shape style="position:absolute;left:5148;top:4308;width:39;height:2" coordorigin="5148,4308" coordsize="39,0" path="m5148,4308l5187,4308e" filled="false" stroked="true" strokeweight="0pt" strokecolor="#000000">
                <v:path arrowok="t"/>
              </v:shape>
            </v:group>
            <v:group style="position:absolute;left:5151;top:4308;width:37;height:2" coordorigin="5151,4308" coordsize="37,2">
              <v:shape style="position:absolute;left:5151;top:4308;width:37;height:2" coordorigin="5151,4308" coordsize="37,0" path="m5151,4308l5187,4308e" filled="false" stroked="true" strokeweight="0pt" strokecolor="#000000">
                <v:path arrowok="t"/>
              </v:shape>
            </v:group>
            <v:group style="position:absolute;left:5148;top:4308;width:39;height:2" coordorigin="5148,4308" coordsize="39,2">
              <v:shape style="position:absolute;left:5148;top:4308;width:39;height:2" coordorigin="5148,4308" coordsize="39,0" path="m5148,4308l5187,4308e" filled="false" stroked="true" strokeweight="0pt" strokecolor="#000000">
                <v:path arrowok="t"/>
              </v:shape>
            </v:group>
            <v:group style="position:absolute;left:5146;top:4309;width:43;height:2" coordorigin="5146,4309" coordsize="43,2">
              <v:shape style="position:absolute;left:5146;top:4309;width:43;height:2" coordorigin="5146,4309" coordsize="43,0" path="m5146,4309l5189,4309e" filled="false" stroked="true" strokeweight=".112803pt" strokecolor="#000000">
                <v:path arrowok="t"/>
              </v:shape>
            </v:group>
            <v:group style="position:absolute;left:5148;top:4308;width:41;height:3" coordorigin="5148,4308" coordsize="41,3">
              <v:shape style="position:absolute;left:5148;top:4308;width:41;height:3" coordorigin="5148,4308" coordsize="41,3" path="m5187,4308l5148,4308,5189,4310,5187,4308xe" filled="false" stroked="true" strokeweight="0pt" strokecolor="#000000">
                <v:path arrowok="t"/>
              </v:shape>
            </v:group>
            <v:group style="position:absolute;left:5146;top:4308;width:43;height:3" coordorigin="5146,4308" coordsize="43,3">
              <v:shape style="position:absolute;left:5146;top:4308;width:43;height:3" coordorigin="5146,4308" coordsize="43,3" path="m5148,4308l5189,4310,5146,4310,5148,4308xe" filled="false" stroked="true" strokeweight="0pt" strokecolor="#000000">
                <v:path arrowok="t"/>
              </v:shape>
            </v:group>
            <v:group style="position:absolute;left:5146;top:4311;width:46;height:2" coordorigin="5146,4311" coordsize="46,2">
              <v:shape style="position:absolute;left:5146;top:4311;width:46;height:2" coordorigin="5146,4311" coordsize="46,0" path="m5146,4311l5191,4311e" filled="false" stroked="true" strokeweight=".112803pt" strokecolor="#000000">
                <v:path arrowok="t"/>
              </v:shape>
            </v:group>
            <v:group style="position:absolute;left:5146;top:4310;width:46;height:3" coordorigin="5146,4310" coordsize="46,3">
              <v:shape style="position:absolute;left:5146;top:4310;width:46;height:3" coordorigin="5146,4310" coordsize="46,3" path="m5189,4310l5146,4310,5191,4312,5189,4310xe" filled="false" stroked="true" strokeweight="0pt" strokecolor="#000000">
                <v:path arrowok="t"/>
              </v:shape>
            </v:group>
            <v:group style="position:absolute;left:5146;top:4310;width:46;height:3" coordorigin="5146,4310" coordsize="46,3">
              <v:shape style="position:absolute;left:5146;top:4310;width:46;height:3" coordorigin="5146,4310" coordsize="46,3" path="m5146,4310l5191,4312,5146,4312,5146,4310xe" filled="false" stroked="true" strokeweight="0pt" strokecolor="#000000">
                <v:path arrowok="t"/>
              </v:shape>
            </v:group>
            <v:group style="position:absolute;left:5144;top:4313;width:48;height:2" coordorigin="5144,4313" coordsize="48,2">
              <v:shape style="position:absolute;left:5144;top:4313;width:48;height:2" coordorigin="5144,4313" coordsize="48,0" path="m5144,4313l5191,4313e" filled="false" stroked="true" strokeweight=".112803pt" strokecolor="#000000">
                <v:path arrowok="t"/>
              </v:shape>
            </v:group>
            <v:group style="position:absolute;left:5146;top:4312;width:46;height:3" coordorigin="5146,4312" coordsize="46,3">
              <v:shape style="position:absolute;left:5146;top:4312;width:46;height:3" coordorigin="5146,4312" coordsize="46,3" path="m5191,4312l5146,4312,5191,4314,5191,4312xe" filled="false" stroked="true" strokeweight="0pt" strokecolor="#000000">
                <v:path arrowok="t"/>
              </v:shape>
            </v:group>
            <v:group style="position:absolute;left:5144;top:4312;width:48;height:3" coordorigin="5144,4312" coordsize="48,3">
              <v:shape style="position:absolute;left:5144;top:4312;width:48;height:3" coordorigin="5144,4312" coordsize="48,3" path="m5146,4312l5191,4314,5144,4314,5146,4312xe" filled="false" stroked="true" strokeweight="0pt" strokecolor="#000000">
                <v:path arrowok="t"/>
              </v:shape>
            </v:group>
            <v:group style="position:absolute;left:5144;top:4315;width:50;height:2" coordorigin="5144,4315" coordsize="50,2">
              <v:shape style="position:absolute;left:5144;top:4315;width:50;height:2" coordorigin="5144,4315" coordsize="50,0" path="m5144,4315l5193,4315e" filled="false" stroked="true" strokeweight=".112803pt" strokecolor="#000000">
                <v:path arrowok="t"/>
              </v:shape>
            </v:group>
            <v:group style="position:absolute;left:5144;top:4314;width:50;height:3" coordorigin="5144,4314" coordsize="50,3">
              <v:shape style="position:absolute;left:5144;top:4314;width:50;height:3" coordorigin="5144,4314" coordsize="50,3" path="m5191,4314l5144,4314,5193,4317,5191,4314xe" filled="false" stroked="true" strokeweight="0pt" strokecolor="#000000">
                <v:path arrowok="t"/>
              </v:shape>
            </v:group>
            <v:group style="position:absolute;left:5144;top:4314;width:50;height:3" coordorigin="5144,4314" coordsize="50,3">
              <v:shape style="position:absolute;left:5144;top:4314;width:50;height:3" coordorigin="5144,4314" coordsize="50,3" path="m5144,4314l5193,4317,5144,4317,5144,4314xe" filled="false" stroked="true" strokeweight="0pt" strokecolor="#000000">
                <v:path arrowok="t"/>
              </v:shape>
            </v:group>
            <v:group style="position:absolute;left:5142;top:4318;width:52;height:2" coordorigin="5142,4318" coordsize="52,2">
              <v:shape style="position:absolute;left:5142;top:4318;width:52;height:2" coordorigin="5142,4318" coordsize="52,0" path="m5142,4318l5193,4318e" filled="false" stroked="true" strokeweight=".112803pt" strokecolor="#000000">
                <v:path arrowok="t"/>
              </v:shape>
            </v:group>
            <v:group style="position:absolute;left:5144;top:4317;width:50;height:3" coordorigin="5144,4317" coordsize="50,3">
              <v:shape style="position:absolute;left:5144;top:4317;width:50;height:3" coordorigin="5144,4317" coordsize="50,3" path="m5193,4317l5144,4317,5193,4319,5193,4317xe" filled="false" stroked="true" strokeweight="0pt" strokecolor="#000000">
                <v:path arrowok="t"/>
              </v:shape>
            </v:group>
            <v:group style="position:absolute;left:5142;top:4317;width:52;height:3" coordorigin="5142,4317" coordsize="52,3">
              <v:shape style="position:absolute;left:5142;top:4317;width:52;height:3" coordorigin="5142,4317" coordsize="52,3" path="m5144,4317l5193,4319,5142,4319,5144,4317xe" filled="false" stroked="true" strokeweight="0pt" strokecolor="#000000">
                <v:path arrowok="t"/>
              </v:shape>
            </v:group>
            <v:group style="position:absolute;left:5142;top:4320;width:52;height:2" coordorigin="5142,4320" coordsize="52,2">
              <v:shape style="position:absolute;left:5142;top:4320;width:52;height:2" coordorigin="5142,4320" coordsize="52,0" path="m5142,4320l5193,4320e" filled="false" stroked="true" strokeweight=".112803pt" strokecolor="#000000">
                <v:path arrowok="t"/>
              </v:shape>
            </v:group>
            <v:group style="position:absolute;left:5142;top:4319;width:52;height:3" coordorigin="5142,4319" coordsize="52,3">
              <v:shape style="position:absolute;left:5142;top:4319;width:52;height:3" coordorigin="5142,4319" coordsize="52,3" path="m5193,4319l5142,4319,5193,4321,5193,4319xe" filled="false" stroked="true" strokeweight="0pt" strokecolor="#000000">
                <v:path arrowok="t"/>
              </v:shape>
            </v:group>
            <v:group style="position:absolute;left:5142;top:4319;width:52;height:3" coordorigin="5142,4319" coordsize="52,3">
              <v:shape style="position:absolute;left:5142;top:4319;width:52;height:3" coordorigin="5142,4319" coordsize="52,3" path="m5142,4319l5193,4321,5142,4321,5142,4319xe" filled="false" stroked="true" strokeweight="0pt" strokecolor="#000000">
                <v:path arrowok="t"/>
              </v:shape>
            </v:group>
            <v:group style="position:absolute;left:5142;top:4322;width:52;height:2" coordorigin="5142,4322" coordsize="52,2">
              <v:shape style="position:absolute;left:5142;top:4322;width:52;height:2" coordorigin="5142,4322" coordsize="52,0" path="m5142,4322l5193,4322e" filled="false" stroked="true" strokeweight=".112803pt" strokecolor="#000000">
                <v:path arrowok="t"/>
              </v:shape>
            </v:group>
            <v:group style="position:absolute;left:5142;top:4321;width:52;height:3" coordorigin="5142,4321" coordsize="52,3">
              <v:shape style="position:absolute;left:5142;top:4321;width:52;height:3" coordorigin="5142,4321" coordsize="52,3" path="m5193,4321l5142,4321,5193,4323,5193,4321xe" filled="false" stroked="true" strokeweight="0pt" strokecolor="#000000">
                <v:path arrowok="t"/>
              </v:shape>
            </v:group>
            <v:group style="position:absolute;left:5142;top:4321;width:52;height:3" coordorigin="5142,4321" coordsize="52,3">
              <v:shape style="position:absolute;left:5142;top:4321;width:52;height:3" coordorigin="5142,4321" coordsize="52,3" path="m5142,4321l5193,4323,5142,4323,5142,4321xe" filled="false" stroked="true" strokeweight="0pt" strokecolor="#000000">
                <v:path arrowok="t"/>
              </v:shape>
            </v:group>
            <v:group style="position:absolute;left:5142;top:4324;width:52;height:2" coordorigin="5142,4324" coordsize="52,2">
              <v:shape style="position:absolute;left:5142;top:4324;width:52;height:2" coordorigin="5142,4324" coordsize="52,0" path="m5142,4324l5193,4324e" filled="false" stroked="true" strokeweight=".112803pt" strokecolor="#000000">
                <v:path arrowok="t"/>
              </v:shape>
            </v:group>
            <v:group style="position:absolute;left:5142;top:4323;width:52;height:3" coordorigin="5142,4323" coordsize="52,3">
              <v:shape style="position:absolute;left:5142;top:4323;width:52;height:3" coordorigin="5142,4323" coordsize="52,3" path="m5193,4323l5142,4323,5193,4326,5193,4323xe" filled="false" stroked="true" strokeweight="0pt" strokecolor="#000000">
                <v:path arrowok="t"/>
              </v:shape>
            </v:group>
            <v:group style="position:absolute;left:5142;top:4323;width:52;height:3" coordorigin="5142,4323" coordsize="52,3">
              <v:shape style="position:absolute;left:5142;top:4323;width:52;height:3" coordorigin="5142,4323" coordsize="52,3" path="m5142,4323l5193,4326,5142,4326,5142,4323xe" filled="false" stroked="true" strokeweight="0pt" strokecolor="#000000">
                <v:path arrowok="t"/>
              </v:shape>
            </v:group>
            <v:group style="position:absolute;left:5142;top:4328;width:52;height:2" coordorigin="5142,4328" coordsize="52,2">
              <v:shape style="position:absolute;left:5142;top:4328;width:52;height:2" coordorigin="5142,4328" coordsize="52,0" path="m5142,4328l5193,4328e" filled="false" stroked="true" strokeweight=".225606pt" strokecolor="#000000">
                <v:path arrowok="t"/>
              </v:shape>
            </v:group>
            <v:group style="position:absolute;left:5142;top:4326;width:52;height:5" coordorigin="5142,4326" coordsize="52,5">
              <v:shape style="position:absolute;left:5142;top:4326;width:52;height:5" coordorigin="5142,4326" coordsize="52,5" path="m5193,4326l5142,4326,5193,4330,5193,4326xe" filled="false" stroked="true" strokeweight="0pt" strokecolor="#000000">
                <v:path arrowok="t"/>
              </v:shape>
            </v:group>
            <v:group style="position:absolute;left:5142;top:4326;width:52;height:5" coordorigin="5142,4326" coordsize="52,5">
              <v:shape style="position:absolute;left:5142;top:4326;width:52;height:5" coordorigin="5142,4326" coordsize="52,5" path="m5142,4326l5193,4330,5142,4330,5142,4326xe" filled="false" stroked="true" strokeweight="0pt" strokecolor="#000000">
                <v:path arrowok="t"/>
              </v:shape>
            </v:group>
            <v:group style="position:absolute;left:5142;top:4331;width:52;height:2" coordorigin="5142,4331" coordsize="52,2">
              <v:shape style="position:absolute;left:5142;top:4331;width:52;height:2" coordorigin="5142,4331" coordsize="52,0" path="m5142,4331l5193,4331e" filled="false" stroked="true" strokeweight=".112803pt" strokecolor="#000000">
                <v:path arrowok="t"/>
              </v:shape>
            </v:group>
            <v:group style="position:absolute;left:5142;top:4330;width:52;height:3" coordorigin="5142,4330" coordsize="52,3">
              <v:shape style="position:absolute;left:5142;top:4330;width:52;height:3" coordorigin="5142,4330" coordsize="52,3" path="m5193,4330l5142,4330,5193,4332,5193,4330xe" filled="false" stroked="true" strokeweight="0pt" strokecolor="#000000">
                <v:path arrowok="t"/>
              </v:shape>
            </v:group>
            <v:group style="position:absolute;left:5142;top:4330;width:52;height:3" coordorigin="5142,4330" coordsize="52,3">
              <v:shape style="position:absolute;left:5142;top:4330;width:52;height:3" coordorigin="5142,4330" coordsize="52,3" path="m5142,4330l5193,4332,5142,4332,5142,4330xe" filled="false" stroked="true" strokeweight="0pt" strokecolor="#000000">
                <v:path arrowok="t"/>
              </v:shape>
            </v:group>
            <v:group style="position:absolute;left:5142;top:4334;width:52;height:2" coordorigin="5142,4334" coordsize="52,2">
              <v:shape style="position:absolute;left:5142;top:4334;width:52;height:2" coordorigin="5142,4334" coordsize="52,0" path="m5142,4334l5193,4334e" filled="false" stroked="true" strokeweight=".112803pt" strokecolor="#000000">
                <v:path arrowok="t"/>
              </v:shape>
            </v:group>
            <v:group style="position:absolute;left:5142;top:4332;width:52;height:3" coordorigin="5142,4332" coordsize="52,3">
              <v:shape style="position:absolute;left:5142;top:4332;width:52;height:3" coordorigin="5142,4332" coordsize="52,3" path="m5193,4332l5142,4332,5193,4335,5193,4332xe" filled="false" stroked="true" strokeweight="0pt" strokecolor="#000000">
                <v:path arrowok="t"/>
              </v:shape>
            </v:group>
            <v:group style="position:absolute;left:5142;top:4332;width:52;height:3" coordorigin="5142,4332" coordsize="52,3">
              <v:shape style="position:absolute;left:5142;top:4332;width:52;height:3" coordorigin="5142,4332" coordsize="52,3" path="m5142,4332l5193,4335,5142,4335,5142,4332xe" filled="false" stroked="true" strokeweight="0pt" strokecolor="#000000">
                <v:path arrowok="t"/>
              </v:shape>
            </v:group>
            <v:group style="position:absolute;left:5142;top:4336;width:52;height:2" coordorigin="5142,4336" coordsize="52,2">
              <v:shape style="position:absolute;left:5142;top:4336;width:52;height:2" coordorigin="5142,4336" coordsize="52,0" path="m5142,4336l5193,4336e" filled="false" stroked="true" strokeweight=".112803pt" strokecolor="#000000">
                <v:path arrowok="t"/>
              </v:shape>
            </v:group>
            <v:group style="position:absolute;left:5142;top:4335;width:52;height:3" coordorigin="5142,4335" coordsize="52,3">
              <v:shape style="position:absolute;left:5142;top:4335;width:52;height:3" coordorigin="5142,4335" coordsize="52,3" path="m5193,4335l5142,4335,5193,4337,5193,4335xe" filled="false" stroked="true" strokeweight="0pt" strokecolor="#000000">
                <v:path arrowok="t"/>
              </v:shape>
            </v:group>
            <v:group style="position:absolute;left:5142;top:4335;width:52;height:3" coordorigin="5142,4335" coordsize="52,3">
              <v:shape style="position:absolute;left:5142;top:4335;width:52;height:3" coordorigin="5142,4335" coordsize="52,3" path="m5142,4335l5193,4337,5144,4337,5142,4335xe" filled="false" stroked="true" strokeweight="0pt" strokecolor="#000000">
                <v:path arrowok="t"/>
              </v:shape>
            </v:group>
            <v:group style="position:absolute;left:5144;top:4338;width:50;height:2" coordorigin="5144,4338" coordsize="50,2">
              <v:shape style="position:absolute;left:5144;top:4338;width:50;height:2" coordorigin="5144,4338" coordsize="50,0" path="m5144,4338l5193,4338e" filled="false" stroked="true" strokeweight=".112803pt" strokecolor="#000000">
                <v:path arrowok="t"/>
              </v:shape>
            </v:group>
            <v:group style="position:absolute;left:5144;top:4337;width:50;height:3" coordorigin="5144,4337" coordsize="50,3">
              <v:shape style="position:absolute;left:5144;top:4337;width:50;height:3" coordorigin="5144,4337" coordsize="50,3" path="m5193,4337l5144,4337,5191,4339,5193,4337xe" filled="false" stroked="true" strokeweight="0pt" strokecolor="#000000">
                <v:path arrowok="t"/>
              </v:shape>
            </v:group>
            <v:group style="position:absolute;left:5144;top:4337;width:48;height:3" coordorigin="5144,4337" coordsize="48,3">
              <v:shape style="position:absolute;left:5144;top:4337;width:48;height:3" coordorigin="5144,4337" coordsize="48,3" path="m5144,4337l5191,4339,5144,4339,5144,4337xe" filled="false" stroked="true" strokeweight="0pt" strokecolor="#000000">
                <v:path arrowok="t"/>
              </v:shape>
            </v:group>
            <v:group style="position:absolute;left:5144;top:4340;width:48;height:2" coordorigin="5144,4340" coordsize="48,2">
              <v:shape style="position:absolute;left:5144;top:4340;width:48;height:2" coordorigin="5144,4340" coordsize="48,0" path="m5144,4340l5191,4340e" filled="false" stroked="true" strokeweight=".112803pt" strokecolor="#000000">
                <v:path arrowok="t"/>
              </v:shape>
            </v:group>
            <v:group style="position:absolute;left:5144;top:4339;width:48;height:3" coordorigin="5144,4339" coordsize="48,3">
              <v:shape style="position:absolute;left:5144;top:4339;width:48;height:3" coordorigin="5144,4339" coordsize="48,3" path="m5191,4339l5144,4339,5191,4341,5191,4339xe" filled="false" stroked="true" strokeweight="0pt" strokecolor="#000000">
                <v:path arrowok="t"/>
              </v:shape>
            </v:group>
            <v:group style="position:absolute;left:5144;top:4339;width:48;height:3" coordorigin="5144,4339" coordsize="48,3">
              <v:shape style="position:absolute;left:5144;top:4339;width:48;height:3" coordorigin="5144,4339" coordsize="48,3" path="m5144,4339l5191,4341,5146,4341,5144,4339xe" filled="false" stroked="true" strokeweight="0pt" strokecolor="#000000">
                <v:path arrowok="t"/>
              </v:shape>
            </v:group>
            <v:group style="position:absolute;left:5146;top:4343;width:46;height:2" coordorigin="5146,4343" coordsize="46,2">
              <v:shape style="position:absolute;left:5146;top:4343;width:46;height:2" coordorigin="5146,4343" coordsize="46,0" path="m5146,4343l5191,4343e" filled="false" stroked="true" strokeweight=".112803pt" strokecolor="#000000">
                <v:path arrowok="t"/>
              </v:shape>
            </v:group>
            <v:group style="position:absolute;left:5146;top:4341;width:46;height:3" coordorigin="5146,4341" coordsize="46,3">
              <v:shape style="position:absolute;left:5146;top:4341;width:46;height:3" coordorigin="5146,4341" coordsize="46,3" path="m5191,4341l5146,4341,5189,4344,5191,4341xe" filled="false" stroked="true" strokeweight="0pt" strokecolor="#000000">
                <v:path arrowok="t"/>
              </v:shape>
            </v:group>
            <v:group style="position:absolute;left:5146;top:4341;width:43;height:3" coordorigin="5146,4341" coordsize="43,3">
              <v:shape style="position:absolute;left:5146;top:4341;width:43;height:3" coordorigin="5146,4341" coordsize="43,3" path="m5146,4341l5189,4344,5146,4344,5146,4341xe" filled="false" stroked="true" strokeweight="0pt" strokecolor="#000000">
                <v:path arrowok="t"/>
              </v:shape>
            </v:group>
            <v:group style="position:absolute;left:5146;top:4345;width:43;height:2" coordorigin="5146,4345" coordsize="43,2">
              <v:shape style="position:absolute;left:5146;top:4345;width:43;height:2" coordorigin="5146,4345" coordsize="43,0" path="m5146,4345l5189,4345e" filled="false" stroked="true" strokeweight=".112803pt" strokecolor="#000000">
                <v:path arrowok="t"/>
              </v:shape>
            </v:group>
            <v:group style="position:absolute;left:5146;top:4344;width:43;height:3" coordorigin="5146,4344" coordsize="43,3">
              <v:shape style="position:absolute;left:5146;top:4344;width:43;height:3" coordorigin="5146,4344" coordsize="43,3" path="m5189,4344l5146,4344,5187,4346,5189,4344xe" filled="false" stroked="true" strokeweight="0pt" strokecolor="#000000">
                <v:path arrowok="t"/>
              </v:shape>
            </v:group>
            <v:group style="position:absolute;left:5146;top:4344;width:41;height:3" coordorigin="5146,4344" coordsize="41,3">
              <v:shape style="position:absolute;left:5146;top:4344;width:41;height:3" coordorigin="5146,4344" coordsize="41,3" path="m5146,4344l5187,4346,5148,4346,5146,4344xe" filled="false" stroked="true" strokeweight="0pt" strokecolor="#000000">
                <v:path arrowok="t"/>
              </v:shape>
            </v:group>
            <v:group style="position:absolute;left:5148;top:4346;width:39;height:2" coordorigin="5148,4346" coordsize="39,2">
              <v:shape style="position:absolute;left:5148;top:4346;width:39;height:2" coordorigin="5148,4346" coordsize="39,0" path="m5148,4346l5187,4346e" filled="false" stroked="true" strokeweight="0pt" strokecolor="#000000">
                <v:path arrowok="t"/>
              </v:shape>
            </v:group>
            <v:group style="position:absolute;left:5148;top:4346;width:39;height:2" coordorigin="5148,4346" coordsize="39,2">
              <v:shape style="position:absolute;left:5148;top:4346;width:39;height:2" coordorigin="5148,4346" coordsize="39,0" path="m5148,4346l5187,4346e" filled="false" stroked="true" strokeweight="0pt" strokecolor="#000000">
                <v:path arrowok="t"/>
              </v:shape>
            </v:group>
            <v:group style="position:absolute;left:5148;top:4346;width:37;height:2" coordorigin="5148,4346" coordsize="37,2">
              <v:shape style="position:absolute;left:5148;top:4346;width:37;height:2" coordorigin="5148,4346" coordsize="37,0" path="m5148,4346l5184,4346e" filled="false" stroked="true" strokeweight="0pt" strokecolor="#000000">
                <v:path arrowok="t"/>
              </v:shape>
            </v:group>
            <v:group style="position:absolute;left:5151;top:4347;width:34;height:2" coordorigin="5151,4347" coordsize="34,2">
              <v:shape style="position:absolute;left:5151;top:4347;width:34;height:2" coordorigin="5151,4347" coordsize="34,0" path="m5151,4347l5184,4347e" filled="false" stroked="true" strokeweight=".112803pt" strokecolor="#000000">
                <v:path arrowok="t"/>
              </v:shape>
            </v:group>
            <v:group style="position:absolute;left:5151;top:4346;width:34;height:3" coordorigin="5151,4346" coordsize="34,3">
              <v:shape style="position:absolute;left:5151;top:4346;width:34;height:3" coordorigin="5151,4346" coordsize="34,3" path="m5184,4346l5151,4346,5184,4348,5184,4346xe" filled="false" stroked="true" strokeweight="0pt" strokecolor="#000000">
                <v:path arrowok="t"/>
              </v:shape>
            </v:group>
            <v:group style="position:absolute;left:5151;top:4346;width:34;height:3" coordorigin="5151,4346" coordsize="34,3">
              <v:shape style="position:absolute;left:5151;top:4346;width:34;height:3" coordorigin="5151,4346" coordsize="34,3" path="m5151,4346l5184,4348,5153,4348,5151,4346xe" filled="false" stroked="true" strokeweight="0pt" strokecolor="#000000">
                <v:path arrowok="t"/>
              </v:shape>
            </v:group>
            <v:group style="position:absolute;left:5153;top:4349;width:32;height:2" coordorigin="5153,4349" coordsize="32,2">
              <v:shape style="position:absolute;left:5153;top:4349;width:32;height:2" coordorigin="5153,4349" coordsize="32,0" path="m5153,4349l5184,4349e" filled="false" stroked="true" strokeweight=".112803pt" strokecolor="#000000">
                <v:path arrowok="t"/>
              </v:shape>
            </v:group>
            <v:group style="position:absolute;left:5153;top:4348;width:32;height:3" coordorigin="5153,4348" coordsize="32,3">
              <v:shape style="position:absolute;left:5153;top:4348;width:32;height:3" coordorigin="5153,4348" coordsize="32,3" path="m5184,4348l5153,4348,5180,4350,5184,4348xe" filled="false" stroked="true" strokeweight="0pt" strokecolor="#000000">
                <v:path arrowok="t"/>
              </v:shape>
            </v:group>
            <v:group style="position:absolute;left:5153;top:4348;width:28;height:3" coordorigin="5153,4348" coordsize="28,3">
              <v:shape style="position:absolute;left:5153;top:4348;width:28;height:3" coordorigin="5153,4348" coordsize="28,3" path="m5153,4348l5180,4350,5155,4350,5153,4348xe" filled="false" stroked="true" strokeweight="0pt" strokecolor="#000000">
                <v:path arrowok="t"/>
              </v:shape>
            </v:group>
            <v:group style="position:absolute;left:5155;top:4350;width:25;height:2" coordorigin="5155,4350" coordsize="25,2">
              <v:shape style="position:absolute;left:5155;top:4350;width:25;height:2" coordorigin="5155,4350" coordsize="25,0" path="m5155,4350l5180,4350e" filled="false" stroked="true" strokeweight="0pt" strokecolor="#000000">
                <v:path arrowok="t"/>
              </v:shape>
            </v:group>
            <v:group style="position:absolute;left:5155;top:4350;width:25;height:2" coordorigin="5155,4350" coordsize="25,2">
              <v:shape style="position:absolute;left:5155;top:4350;width:25;height:2" coordorigin="5155,4350" coordsize="25,0" path="m5155,4350l5180,4350e" filled="false" stroked="true" strokeweight="0pt" strokecolor="#000000">
                <v:path arrowok="t"/>
              </v:shape>
            </v:group>
            <v:group style="position:absolute;left:5155;top:4350;width:25;height:2" coordorigin="5155,4350" coordsize="25,2">
              <v:shape style="position:absolute;left:5155;top:4350;width:25;height:2" coordorigin="5155,4350" coordsize="25,0" path="m5155,4350l5180,4350e" filled="false" stroked="true" strokeweight="0pt" strokecolor="#000000">
                <v:path arrowok="t"/>
              </v:shape>
            </v:group>
            <v:group style="position:absolute;left:5157;top:4350;width:23;height:3" coordorigin="5157,4350" coordsize="23,3">
              <v:shape style="position:absolute;left:5157;top:4350;width:23;height:3" coordorigin="5157,4350" coordsize="23,3" path="m5157,4350l5175,4353,5180,4350,5157,4350xe" filled="true" fillcolor="#000000" stroked="false">
                <v:path arrowok="t"/>
                <v:fill type="solid"/>
              </v:shape>
              <v:shape style="position:absolute;left:5157;top:4350;width:23;height:3" coordorigin="5157,4350" coordsize="23,3" path="m5157,4350l5160,4353,5175,4353,5157,4350xe" filled="true" fillcolor="#000000" stroked="false">
                <v:path arrowok="t"/>
                <v:fill type="solid"/>
              </v:shape>
            </v:group>
            <v:group style="position:absolute;left:5157;top:4350;width:23;height:3" coordorigin="5157,4350" coordsize="23,3">
              <v:shape style="position:absolute;left:5157;top:4350;width:23;height:3" coordorigin="5157,4350" coordsize="23,3" path="m5180,4350l5157,4350,5175,4353,5180,4350xe" filled="false" stroked="true" strokeweight="0pt" strokecolor="#000000">
                <v:path arrowok="t"/>
              </v:shape>
            </v:group>
            <v:group style="position:absolute;left:5157;top:4350;width:19;height:3" coordorigin="5157,4350" coordsize="19,3">
              <v:shape style="position:absolute;left:5157;top:4350;width:19;height:3" coordorigin="5157,4350" coordsize="19,3" path="m5157,4350l5175,4353,5160,4353,5157,4350xe" filled="false" stroked="true" strokeweight="0pt" strokecolor="#000000">
                <v:path arrowok="t"/>
              </v:shape>
            </v:group>
            <v:group style="position:absolute;left:5160;top:4353;width:16;height:2" coordorigin="5160,4353" coordsize="16,2">
              <v:shape style="position:absolute;left:5160;top:4353;width:16;height:2" coordorigin="5160,4353" coordsize="16,0" path="m5160,4353l5175,4353e" filled="false" stroked="true" strokeweight="0pt" strokecolor="#000000">
                <v:path arrowok="t"/>
              </v:shape>
            </v:group>
            <v:group style="position:absolute;left:5160;top:4353;width:16;height:2" coordorigin="5160,4353" coordsize="16,2">
              <v:shape style="position:absolute;left:5160;top:4353;width:16;height:2" coordorigin="5160,4353" coordsize="16,0" path="m5160,4353l5175,4353e" filled="false" stroked="true" strokeweight="0pt" strokecolor="#000000">
                <v:path arrowok="t"/>
              </v:shape>
            </v:group>
            <v:group style="position:absolute;left:5160;top:4353;width:14;height:2" coordorigin="5160,4353" coordsize="14,2">
              <v:shape style="position:absolute;left:5160;top:4353;width:14;height:2" coordorigin="5160,4353" coordsize="14,0" path="m5160,4353l5173,4353e" filled="false" stroked="true" strokeweight="0pt" strokecolor="#000000">
                <v:path arrowok="t"/>
              </v:shape>
            </v:group>
            <v:group style="position:absolute;left:5162;top:4353;width:10;height:2" coordorigin="5162,4353" coordsize="10,2">
              <v:shape style="position:absolute;left:5162;top:4353;width:10;height:2" coordorigin="5162,4353" coordsize="10,0" path="m5162,4353l5171,4353e" filled="false" stroked="true" strokeweight="0pt" strokecolor="#000000">
                <v:path arrowok="t"/>
              </v:shape>
            </v:group>
            <v:group style="position:absolute;left:5162;top:4353;width:10;height:2" coordorigin="5162,4353" coordsize="10,2">
              <v:shape style="position:absolute;left:5162;top:4353;width:10;height:2" coordorigin="5162,4353" coordsize="10,0" path="m5162,4353l5171,4353e" filled="false" stroked="true" strokeweight="0pt" strokecolor="#000000">
                <v:path arrowok="t"/>
              </v:shape>
            </v:group>
            <v:group style="position:absolute;left:5164;top:4353;width:7;height:2" coordorigin="5164,4353" coordsize="7,2">
              <v:shape style="position:absolute;left:5164;top:4353;width:7;height:2" coordorigin="5164,4353" coordsize="7,0" path="m5164,4353l5171,4353e" filled="false" stroked="true" strokeweight="0pt" strokecolor="#000000">
                <v:path arrowok="t"/>
              </v:shape>
            </v:group>
            <v:group style="position:absolute;left:5162;top:4353;width:12;height:2" coordorigin="5162,4353" coordsize="12,2">
              <v:shape style="position:absolute;left:5162;top:4353;width:12;height:2" coordorigin="5162,4353" coordsize="12,0" path="m5162,4353l5173,4353e" filled="false" stroked="true" strokeweight="0pt" strokecolor="#000000">
                <v:path arrowok="t"/>
              </v:shape>
            </v:group>
            <v:group style="position:absolute;left:5162;top:4353;width:12;height:2" coordorigin="5162,4353" coordsize="12,2">
              <v:shape style="position:absolute;left:5162;top:4353;width:12;height:2" coordorigin="5162,4353" coordsize="12,0" path="m5162,4353l5173,4353e" filled="false" stroked="true" strokeweight="0pt" strokecolor="#000000">
                <v:path arrowok="t"/>
              </v:shape>
            </v:group>
            <v:group style="position:absolute;left:5117;top:4323;width:7;height:2" coordorigin="5117,4323" coordsize="7,2">
              <v:shape style="position:absolute;left:5117;top:4323;width:7;height:2" coordorigin="5117,4323" coordsize="7,0" path="m5117,4323l5124,4323e" filled="false" stroked="true" strokeweight="0pt" strokecolor="#000000">
                <v:path arrowok="t"/>
              </v:shape>
            </v:group>
            <v:group style="position:absolute;left:5117;top:4323;width:7;height:2" coordorigin="5117,4323" coordsize="7,2">
              <v:shape style="position:absolute;left:5117;top:4323;width:7;height:2" coordorigin="5117,4323" coordsize="7,0" path="m5117,4323l5124,4323e" filled="false" stroked="true" strokeweight="0pt" strokecolor="#000000">
                <v:path arrowok="t"/>
              </v:shape>
            </v:group>
            <v:group style="position:absolute;left:5114;top:4323;width:12;height:2" coordorigin="5114,4323" coordsize="12,2">
              <v:shape style="position:absolute;left:5114;top:4323;width:12;height:2" coordorigin="5114,4323" coordsize="12,0" path="m5114,4323l5126,4323e" filled="false" stroked="true" strokeweight="0pt" strokecolor="#000000">
                <v:path arrowok="t"/>
              </v:shape>
            </v:group>
            <v:group style="position:absolute;left:5117;top:4323;width:10;height:2" coordorigin="5117,4323" coordsize="10,2">
              <v:shape style="position:absolute;left:5117;top:4323;width:10;height:2" coordorigin="5117,4323" coordsize="10,0" path="m5117,4323l5126,4323e" filled="false" stroked="true" strokeweight="0pt" strokecolor="#000000">
                <v:path arrowok="t"/>
              </v:shape>
            </v:group>
            <v:group style="position:absolute;left:5114;top:4323;width:12;height:2" coordorigin="5114,4323" coordsize="12,2">
              <v:shape style="position:absolute;left:5114;top:4323;width:12;height:2" coordorigin="5114,4323" coordsize="12,0" path="m5114,4323l5126,4323e" filled="false" stroked="true" strokeweight="0pt" strokecolor="#000000">
                <v:path arrowok="t"/>
              </v:shape>
            </v:group>
            <v:group style="position:absolute;left:5112;top:4323;width:16;height:2" coordorigin="5112,4323" coordsize="16,2">
              <v:shape style="position:absolute;left:5112;top:4323;width:16;height:2" coordorigin="5112,4323" coordsize="16,0" path="m5112,4323l5128,4323e" filled="false" stroked="true" strokeweight="0pt" strokecolor="#000000">
                <v:path arrowok="t"/>
              </v:shape>
            </v:group>
            <v:group style="position:absolute;left:5114;top:4323;width:14;height:2" coordorigin="5114,4323" coordsize="14,2">
              <v:shape style="position:absolute;left:5114;top:4323;width:14;height:2" coordorigin="5114,4323" coordsize="14,0" path="m5114,4323l5128,4323e" filled="false" stroked="true" strokeweight="0pt" strokecolor="#000000">
                <v:path arrowok="t"/>
              </v:shape>
            </v:group>
            <v:group style="position:absolute;left:5112;top:4323;width:16;height:2" coordorigin="5112,4323" coordsize="16,2">
              <v:shape style="position:absolute;left:5112;top:4323;width:16;height:2" coordorigin="5112,4323" coordsize="16,0" path="m5112,4323l5128,4323e" filled="false" stroked="true" strokeweight="0pt" strokecolor="#000000">
                <v:path arrowok="t"/>
              </v:shape>
            </v:group>
            <v:group style="position:absolute;left:5110;top:4323;width:21;height:3" coordorigin="5110,4323" coordsize="21,3">
              <v:shape style="position:absolute;left:5110;top:4323;width:21;height:3" coordorigin="5110,4323" coordsize="21,3" path="m5110,4326l5130,4326,5112,4323,5110,4326xe" filled="true" fillcolor="#000000" stroked="false">
                <v:path arrowok="t"/>
                <v:fill type="solid"/>
              </v:shape>
              <v:shape style="position:absolute;left:5110;top:4323;width:21;height:3" coordorigin="5110,4323" coordsize="21,3" path="m5112,4323l5130,4326,5128,4323,5112,4323xe" filled="true" fillcolor="#000000" stroked="false">
                <v:path arrowok="t"/>
                <v:fill type="solid"/>
              </v:shape>
            </v:group>
            <v:group style="position:absolute;left:5112;top:4323;width:19;height:3" coordorigin="5112,4323" coordsize="19,3">
              <v:shape style="position:absolute;left:5112;top:4323;width:19;height:3" coordorigin="5112,4323" coordsize="19,3" path="m5128,4323l5112,4323,5130,4326,5128,4323xe" filled="false" stroked="true" strokeweight="0pt" strokecolor="#000000">
                <v:path arrowok="t"/>
              </v:shape>
            </v:group>
            <v:group style="position:absolute;left:5110;top:4323;width:21;height:3" coordorigin="5110,4323" coordsize="21,3">
              <v:shape style="position:absolute;left:5110;top:4323;width:21;height:3" coordorigin="5110,4323" coordsize="21,3" path="m5112,4323l5130,4326,5110,4326,5112,4323xe" filled="false" stroked="true" strokeweight="0pt" strokecolor="#000000">
                <v:path arrowok="t"/>
              </v:shape>
            </v:group>
            <v:group style="position:absolute;left:5108;top:4326;width:25;height:2" coordorigin="5108,4326" coordsize="25,2">
              <v:shape style="position:absolute;left:5108;top:4326;width:25;height:2" coordorigin="5108,4326" coordsize="25,0" path="m5108,4326l5133,4326e" filled="false" stroked="true" strokeweight="0pt" strokecolor="#000000">
                <v:path arrowok="t"/>
              </v:shape>
            </v:group>
            <v:group style="position:absolute;left:5110;top:4326;width:23;height:2" coordorigin="5110,4326" coordsize="23,2">
              <v:shape style="position:absolute;left:5110;top:4326;width:23;height:2" coordorigin="5110,4326" coordsize="23,0" path="m5110,4326l5133,4326e" filled="false" stroked="true" strokeweight="0pt" strokecolor="#000000">
                <v:path arrowok="t"/>
              </v:shape>
            </v:group>
            <v:group style="position:absolute;left:5108;top:4326;width:25;height:2" coordorigin="5108,4326" coordsize="25,2">
              <v:shape style="position:absolute;left:5108;top:4326;width:25;height:2" coordorigin="5108,4326" coordsize="25,0" path="m5108,4326l5133,4326e" filled="false" stroked="true" strokeweight="0pt" strokecolor="#000000">
                <v:path arrowok="t"/>
              </v:shape>
            </v:group>
            <v:group style="position:absolute;left:5105;top:4327;width:30;height:2" coordorigin="5105,4327" coordsize="30,2">
              <v:shape style="position:absolute;left:5105;top:4327;width:30;height:2" coordorigin="5105,4327" coordsize="30,0" path="m5105,4327l5135,4327e" filled="false" stroked="true" strokeweight=".112803pt" strokecolor="#000000">
                <v:path arrowok="t"/>
              </v:shape>
            </v:group>
            <v:group style="position:absolute;left:5108;top:4326;width:28;height:3" coordorigin="5108,4326" coordsize="28,3">
              <v:shape style="position:absolute;left:5108;top:4326;width:28;height:3" coordorigin="5108,4326" coordsize="28,3" path="m5133,4326l5108,4326,5135,4328,5133,4326xe" filled="false" stroked="true" strokeweight="0pt" strokecolor="#000000">
                <v:path arrowok="t"/>
              </v:shape>
            </v:group>
            <v:group style="position:absolute;left:5105;top:4326;width:30;height:3" coordorigin="5105,4326" coordsize="30,3">
              <v:shape style="position:absolute;left:5105;top:4326;width:30;height:3" coordorigin="5105,4326" coordsize="30,3" path="m5108,4326l5135,4328,5105,4328,5108,4326xe" filled="false" stroked="true" strokeweight="0pt" strokecolor="#000000">
                <v:path arrowok="t"/>
              </v:shape>
            </v:group>
            <v:group style="position:absolute;left:5103;top:4328;width:34;height:2" coordorigin="5103,4328" coordsize="34,2">
              <v:shape style="position:absolute;left:5103;top:4328;width:34;height:2" coordorigin="5103,4328" coordsize="34,0" path="m5103,4328l5137,4328e" filled="false" stroked="true" strokeweight="0pt" strokecolor="#000000">
                <v:path arrowok="t"/>
              </v:shape>
            </v:group>
            <v:group style="position:absolute;left:5105;top:4328;width:32;height:2" coordorigin="5105,4328" coordsize="32,2">
              <v:shape style="position:absolute;left:5105;top:4328;width:32;height:2" coordorigin="5105,4328" coordsize="32,0" path="m5105,4328l5137,4328e" filled="false" stroked="true" strokeweight="0pt" strokecolor="#000000">
                <v:path arrowok="t"/>
              </v:shape>
            </v:group>
            <v:group style="position:absolute;left:5103;top:4328;width:34;height:2" coordorigin="5103,4328" coordsize="34,2">
              <v:shape style="position:absolute;left:5103;top:4328;width:34;height:2" coordorigin="5103,4328" coordsize="34,0" path="m5103,4328l5137,4328e" filled="false" stroked="true" strokeweight="0pt" strokecolor="#000000">
                <v:path arrowok="t"/>
              </v:shape>
            </v:group>
            <v:group style="position:absolute;left:5101;top:4329;width:39;height:2" coordorigin="5101,4329" coordsize="39,2">
              <v:shape style="position:absolute;left:5101;top:4329;width:39;height:2" coordorigin="5101,4329" coordsize="39,0" path="m5101,4329l5139,4329e" filled="false" stroked="true" strokeweight=".112803pt" strokecolor="#000000">
                <v:path arrowok="t"/>
              </v:shape>
            </v:group>
            <v:group style="position:absolute;left:5103;top:4328;width:37;height:3" coordorigin="5103,4328" coordsize="37,3">
              <v:shape style="position:absolute;left:5103;top:4328;width:37;height:3" coordorigin="5103,4328" coordsize="37,3" path="m5137,4328l5103,4328,5139,4330,5137,4328xe" filled="false" stroked="true" strokeweight="0pt" strokecolor="#000000">
                <v:path arrowok="t"/>
              </v:shape>
            </v:group>
            <v:group style="position:absolute;left:5101;top:4328;width:39;height:3" coordorigin="5101,4328" coordsize="39,3">
              <v:shape style="position:absolute;left:5101;top:4328;width:39;height:3" coordorigin="5101,4328" coordsize="39,3" path="m5103,4328l5139,4330,5101,4330,5103,4328xe" filled="false" stroked="true" strokeweight="0pt" strokecolor="#000000">
                <v:path arrowok="t"/>
              </v:shape>
            </v:group>
            <v:group style="position:absolute;left:5099;top:4331;width:43;height:2" coordorigin="5099,4331" coordsize="43,2">
              <v:shape style="position:absolute;left:5099;top:4331;width:43;height:2" coordorigin="5099,4331" coordsize="43,0" path="m5099,4331l5142,4331e" filled="false" stroked="true" strokeweight=".112803pt" strokecolor="#000000">
                <v:path arrowok="t"/>
              </v:shape>
            </v:group>
            <v:group style="position:absolute;left:5101;top:4330;width:41;height:3" coordorigin="5101,4330" coordsize="41,3">
              <v:shape style="position:absolute;left:5101;top:4330;width:41;height:3" coordorigin="5101,4330" coordsize="41,3" path="m5139,4330l5101,4330,5142,4332,5139,4330xe" filled="false" stroked="true" strokeweight="0pt" strokecolor="#000000">
                <v:path arrowok="t"/>
              </v:shape>
            </v:group>
            <v:group style="position:absolute;left:5099;top:4330;width:43;height:3" coordorigin="5099,4330" coordsize="43,3">
              <v:shape style="position:absolute;left:5099;top:4330;width:43;height:3" coordorigin="5099,4330" coordsize="43,3" path="m5101,4330l5142,4332,5099,4332,5101,4330xe" filled="false" stroked="true" strokeweight="0pt" strokecolor="#000000">
                <v:path arrowok="t"/>
              </v:shape>
            </v:group>
            <v:group style="position:absolute;left:5099;top:4334;width:43;height:2" coordorigin="5099,4334" coordsize="43,2">
              <v:shape style="position:absolute;left:5099;top:4334;width:43;height:2" coordorigin="5099,4334" coordsize="43,0" path="m5099,4334l5142,4334e" filled="false" stroked="true" strokeweight=".112803pt" strokecolor="#000000">
                <v:path arrowok="t"/>
              </v:shape>
            </v:group>
            <v:group style="position:absolute;left:5099;top:4332;width:43;height:3" coordorigin="5099,4332" coordsize="43,3">
              <v:shape style="position:absolute;left:5099;top:4332;width:43;height:3" coordorigin="5099,4332" coordsize="43,3" path="m5142,4332l5099,4332,5142,4335,5142,4332xe" filled="false" stroked="true" strokeweight="0pt" strokecolor="#000000">
                <v:path arrowok="t"/>
              </v:shape>
            </v:group>
            <v:group style="position:absolute;left:5099;top:4332;width:43;height:3" coordorigin="5099,4332" coordsize="43,3">
              <v:shape style="position:absolute;left:5099;top:4332;width:43;height:3" coordorigin="5099,4332" coordsize="43,3" path="m5099,4332l5142,4335,5099,4335,5099,4332xe" filled="false" stroked="true" strokeweight="0pt" strokecolor="#000000">
                <v:path arrowok="t"/>
              </v:shape>
            </v:group>
            <v:group style="position:absolute;left:5096;top:4336;width:48;height:2" coordorigin="5096,4336" coordsize="48,2">
              <v:shape style="position:absolute;left:5096;top:4336;width:48;height:2" coordorigin="5096,4336" coordsize="48,0" path="m5096,4336l5144,4336e" filled="false" stroked="true" strokeweight=".112803pt" strokecolor="#000000">
                <v:path arrowok="t"/>
              </v:shape>
            </v:group>
            <v:group style="position:absolute;left:5099;top:4335;width:46;height:3" coordorigin="5099,4335" coordsize="46,3">
              <v:shape style="position:absolute;left:5099;top:4335;width:46;height:3" coordorigin="5099,4335" coordsize="46,3" path="m5142,4335l5099,4335,5144,4337,5142,4335xe" filled="false" stroked="true" strokeweight="0pt" strokecolor="#000000">
                <v:path arrowok="t"/>
              </v:shape>
            </v:group>
            <v:group style="position:absolute;left:5096;top:4335;width:48;height:3" coordorigin="5096,4335" coordsize="48,3">
              <v:shape style="position:absolute;left:5096;top:4335;width:48;height:3" coordorigin="5096,4335" coordsize="48,3" path="m5099,4335l5144,4337,5096,4337,5099,4335xe" filled="false" stroked="true" strokeweight="0pt" strokecolor="#000000">
                <v:path arrowok="t"/>
              </v:shape>
            </v:group>
            <v:group style="position:absolute;left:5096;top:4338;width:48;height:2" coordorigin="5096,4338" coordsize="48,2">
              <v:shape style="position:absolute;left:5096;top:4338;width:48;height:2" coordorigin="5096,4338" coordsize="48,0" path="m5096,4338l5144,4338e" filled="false" stroked="true" strokeweight=".112803pt" strokecolor="#000000">
                <v:path arrowok="t"/>
              </v:shape>
            </v:group>
            <v:group style="position:absolute;left:5096;top:4337;width:48;height:3" coordorigin="5096,4337" coordsize="48,3">
              <v:shape style="position:absolute;left:5096;top:4337;width:48;height:3" coordorigin="5096,4337" coordsize="48,3" path="m5144,4337l5096,4337,5144,4339,5144,4337xe" filled="false" stroked="true" strokeweight="0pt" strokecolor="#000000">
                <v:path arrowok="t"/>
              </v:shape>
            </v:group>
            <v:group style="position:absolute;left:5096;top:4337;width:48;height:3" coordorigin="5096,4337" coordsize="48,3">
              <v:shape style="position:absolute;left:5096;top:4337;width:48;height:3" coordorigin="5096,4337" coordsize="48,3" path="m5096,4337l5144,4339,5096,4339,5096,4337xe" filled="false" stroked="true" strokeweight="0pt" strokecolor="#000000">
                <v:path arrowok="t"/>
              </v:shape>
            </v:group>
            <v:group style="position:absolute;left:5094;top:4340;width:52;height:2" coordorigin="5094,4340" coordsize="52,2">
              <v:shape style="position:absolute;left:5094;top:4340;width:52;height:2" coordorigin="5094,4340" coordsize="52,0" path="m5094,4340l5146,4340e" filled="false" stroked="true" strokeweight=".112803pt" strokecolor="#000000">
                <v:path arrowok="t"/>
              </v:shape>
            </v:group>
            <v:group style="position:absolute;left:5096;top:4339;width:50;height:3" coordorigin="5096,4339" coordsize="50,3">
              <v:shape style="position:absolute;left:5096;top:4339;width:50;height:3" coordorigin="5096,4339" coordsize="50,3" path="m5144,4339l5096,4339,5146,4341,5144,4339xe" filled="false" stroked="true" strokeweight="0pt" strokecolor="#000000">
                <v:path arrowok="t"/>
              </v:shape>
            </v:group>
            <v:group style="position:absolute;left:5094;top:4339;width:52;height:3" coordorigin="5094,4339" coordsize="52,3">
              <v:shape style="position:absolute;left:5094;top:4339;width:52;height:3" coordorigin="5094,4339" coordsize="52,3" path="m5096,4339l5146,4341,5094,4341,5096,4339xe" filled="false" stroked="true" strokeweight="0pt" strokecolor="#000000">
                <v:path arrowok="t"/>
              </v:shape>
            </v:group>
            <v:group style="position:absolute;left:5094;top:4343;width:52;height:2" coordorigin="5094,4343" coordsize="52,2">
              <v:shape style="position:absolute;left:5094;top:4343;width:52;height:2" coordorigin="5094,4343" coordsize="52,0" path="m5094,4343l5146,4343e" filled="false" stroked="true" strokeweight=".112803pt" strokecolor="#000000">
                <v:path arrowok="t"/>
              </v:shape>
            </v:group>
            <v:group style="position:absolute;left:5094;top:4341;width:52;height:3" coordorigin="5094,4341" coordsize="52,3">
              <v:shape style="position:absolute;left:5094;top:4341;width:52;height:3" coordorigin="5094,4341" coordsize="52,3" path="m5146,4341l5094,4341,5146,4344,5146,4341xe" filled="false" stroked="true" strokeweight="0pt" strokecolor="#000000">
                <v:path arrowok="t"/>
              </v:shape>
            </v:group>
            <v:group style="position:absolute;left:5094;top:4341;width:52;height:3" coordorigin="5094,4341" coordsize="52,3">
              <v:shape style="position:absolute;left:5094;top:4341;width:52;height:3" coordorigin="5094,4341" coordsize="52,3" path="m5094,4341l5146,4344,5094,4344,5094,4341xe" filled="false" stroked="true" strokeweight="0pt" strokecolor="#000000">
                <v:path arrowok="t"/>
              </v:shape>
            </v:group>
            <v:group style="position:absolute;left:5094;top:4345;width:52;height:2" coordorigin="5094,4345" coordsize="52,2">
              <v:shape style="position:absolute;left:5094;top:4345;width:52;height:2" coordorigin="5094,4345" coordsize="52,0" path="m5094,4345l5146,4345e" filled="false" stroked="true" strokeweight=".112803pt" strokecolor="#000000">
                <v:path arrowok="t"/>
              </v:shape>
            </v:group>
            <v:group style="position:absolute;left:5094;top:4344;width:52;height:3" coordorigin="5094,4344" coordsize="52,3">
              <v:shape style="position:absolute;left:5094;top:4344;width:52;height:3" coordorigin="5094,4344" coordsize="52,3" path="m5146,4344l5094,4344,5146,4346,5146,4344xe" filled="false" stroked="true" strokeweight="0pt" strokecolor="#000000">
                <v:path arrowok="t"/>
              </v:shape>
            </v:group>
            <v:group style="position:absolute;left:5094;top:4344;width:52;height:3" coordorigin="5094,4344" coordsize="52,3">
              <v:shape style="position:absolute;left:5094;top:4344;width:52;height:3" coordorigin="5094,4344" coordsize="52,3" path="m5094,4344l5146,4346,5094,4346,5094,4344xe" filled="false" stroked="true" strokeweight="0pt" strokecolor="#000000">
                <v:path arrowok="t"/>
              </v:shape>
            </v:group>
            <v:group style="position:absolute;left:5094;top:4347;width:52;height:2" coordorigin="5094,4347" coordsize="52,2">
              <v:shape style="position:absolute;left:5094;top:4347;width:52;height:2" coordorigin="5094,4347" coordsize="52,0" path="m5094,4347l5146,4347e" filled="false" stroked="true" strokeweight=".112803pt" strokecolor="#000000">
                <v:path arrowok="t"/>
              </v:shape>
            </v:group>
            <v:group style="position:absolute;left:5094;top:4346;width:52;height:3" coordorigin="5094,4346" coordsize="52,3">
              <v:shape style="position:absolute;left:5094;top:4346;width:52;height:3" coordorigin="5094,4346" coordsize="52,3" path="m5146,4346l5094,4346,5146,4348,5146,4346xe" filled="false" stroked="true" strokeweight="0pt" strokecolor="#000000">
                <v:path arrowok="t"/>
              </v:shape>
            </v:group>
            <v:group style="position:absolute;left:5094;top:4346;width:52;height:3" coordorigin="5094,4346" coordsize="52,3">
              <v:shape style="position:absolute;left:5094;top:4346;width:52;height:3" coordorigin="5094,4346" coordsize="52,3" path="m5094,4346l5146,4348,5094,4348,5094,4346xe" filled="false" stroked="true" strokeweight="0pt" strokecolor="#000000">
                <v:path arrowok="t"/>
              </v:shape>
            </v:group>
            <v:group style="position:absolute;left:5094;top:4350;width:52;height:2" coordorigin="5094,4350" coordsize="52,2">
              <v:shape style="position:absolute;left:5094;top:4350;width:52;height:2" coordorigin="5094,4350" coordsize="52,0" path="m5094,4350l5146,4350e" filled="false" stroked="true" strokeweight=".225606pt" strokecolor="#000000">
                <v:path arrowok="t"/>
              </v:shape>
            </v:group>
            <v:group style="position:absolute;left:5094;top:4348;width:52;height:5" coordorigin="5094,4348" coordsize="52,5">
              <v:shape style="position:absolute;left:5094;top:4348;width:52;height:5" coordorigin="5094,4348" coordsize="52,5" path="m5146,4348l5094,4348,5146,4353,5146,4348xe" filled="false" stroked="true" strokeweight="0pt" strokecolor="#000000">
                <v:path arrowok="t"/>
              </v:shape>
            </v:group>
            <v:group style="position:absolute;left:5094;top:4348;width:52;height:5" coordorigin="5094,4348" coordsize="52,5">
              <v:shape style="position:absolute;left:5094;top:4348;width:52;height:5" coordorigin="5094,4348" coordsize="52,5" path="m5094,4348l5146,4353,5094,4353,5094,4348xe" filled="false" stroked="true" strokeweight="0pt" strokecolor="#000000">
                <v:path arrowok="t"/>
              </v:shape>
            </v:group>
            <v:group style="position:absolute;left:5094;top:4354;width:52;height:2" coordorigin="5094,4354" coordsize="52,2">
              <v:shape style="position:absolute;left:5094;top:4354;width:52;height:2" coordorigin="5094,4354" coordsize="52,0" path="m5094,4354l5146,4354e" filled="false" stroked="true" strokeweight=".112803pt" strokecolor="#000000">
                <v:path arrowok="t"/>
              </v:shape>
            </v:group>
            <v:group style="position:absolute;left:5094;top:4353;width:52;height:3" coordorigin="5094,4353" coordsize="52,3">
              <v:shape style="position:absolute;left:5094;top:4353;width:52;height:3" coordorigin="5094,4353" coordsize="52,3" path="m5146,4353l5094,4353,5146,4355,5146,4353xe" filled="false" stroked="true" strokeweight="0pt" strokecolor="#000000">
                <v:path arrowok="t"/>
              </v:shape>
            </v:group>
            <v:group style="position:absolute;left:5094;top:4353;width:52;height:3" coordorigin="5094,4353" coordsize="52,3">
              <v:shape style="position:absolute;left:5094;top:4353;width:52;height:3" coordorigin="5094,4353" coordsize="52,3" path="m5094,4353l5146,4355,5094,4355,5094,4353xe" filled="false" stroked="true" strokeweight="0pt" strokecolor="#000000">
                <v:path arrowok="t"/>
              </v:shape>
            </v:group>
            <v:group style="position:absolute;left:5094;top:4356;width:52;height:2" coordorigin="5094,4356" coordsize="52,2">
              <v:shape style="position:absolute;left:5094;top:4356;width:52;height:2" coordorigin="5094,4356" coordsize="52,0" path="m5094,4356l5146,4356e" filled="false" stroked="true" strokeweight=".112803pt" strokecolor="#000000">
                <v:path arrowok="t"/>
              </v:shape>
            </v:group>
            <v:group style="position:absolute;left:5094;top:4355;width:52;height:3" coordorigin="5094,4355" coordsize="52,3">
              <v:shape style="position:absolute;left:5094;top:4355;width:52;height:3" coordorigin="5094,4355" coordsize="52,3" path="m5146,4355l5094,4355,5146,4357,5146,4355xe" filled="false" stroked="true" strokeweight="0pt" strokecolor="#000000">
                <v:path arrowok="t"/>
              </v:shape>
            </v:group>
            <v:group style="position:absolute;left:5094;top:4355;width:52;height:3" coordorigin="5094,4355" coordsize="52,3">
              <v:shape style="position:absolute;left:5094;top:4355;width:52;height:3" coordorigin="5094,4355" coordsize="52,3" path="m5094,4355l5146,4357,5094,4357,5094,4355xe" filled="false" stroked="true" strokeweight="0pt" strokecolor="#000000">
                <v:path arrowok="t"/>
              </v:shape>
            </v:group>
            <v:group style="position:absolute;left:5094;top:4358;width:52;height:2" coordorigin="5094,4358" coordsize="52,2">
              <v:shape style="position:absolute;left:5094;top:4358;width:52;height:2" coordorigin="5094,4358" coordsize="52,0" path="m5094,4358l5146,4358e" filled="false" stroked="true" strokeweight=".112803pt" strokecolor="#000000">
                <v:path arrowok="t"/>
              </v:shape>
            </v:group>
            <v:group style="position:absolute;left:5094;top:4357;width:52;height:3" coordorigin="5094,4357" coordsize="52,3">
              <v:shape style="position:absolute;left:5094;top:4357;width:52;height:3" coordorigin="5094,4357" coordsize="52,3" path="m5146,4357l5094,4357,5144,4359,5146,4357xe" filled="false" stroked="true" strokeweight="0pt" strokecolor="#000000">
                <v:path arrowok="t"/>
              </v:shape>
            </v:group>
            <v:group style="position:absolute;left:5094;top:4357;width:50;height:3" coordorigin="5094,4357" coordsize="50,3">
              <v:shape style="position:absolute;left:5094;top:4357;width:50;height:3" coordorigin="5094,4357" coordsize="50,3" path="m5094,4357l5144,4359,5096,4359,5094,4357xe" filled="false" stroked="true" strokeweight="0pt" strokecolor="#000000">
                <v:path arrowok="t"/>
              </v:shape>
            </v:group>
            <v:group style="position:absolute;left:5096;top:4361;width:48;height:2" coordorigin="5096,4361" coordsize="48,2">
              <v:shape style="position:absolute;left:5096;top:4361;width:48;height:2" coordorigin="5096,4361" coordsize="48,0" path="m5096,4361l5144,4361e" filled="false" stroked="true" strokeweight=".112803pt" strokecolor="#000000">
                <v:path arrowok="t"/>
              </v:shape>
            </v:group>
            <v:group style="position:absolute;left:5096;top:4359;width:48;height:3" coordorigin="5096,4359" coordsize="48,3">
              <v:shape style="position:absolute;left:5096;top:4359;width:48;height:3" coordorigin="5096,4359" coordsize="48,3" path="m5144,4359l5096,4359,5144,4362,5144,4359xe" filled="false" stroked="true" strokeweight="0pt" strokecolor="#000000">
                <v:path arrowok="t"/>
              </v:shape>
            </v:group>
            <v:group style="position:absolute;left:5096;top:4359;width:48;height:3" coordorigin="5096,4359" coordsize="48,3">
              <v:shape style="position:absolute;left:5096;top:4359;width:48;height:3" coordorigin="5096,4359" coordsize="48,3" path="m5096,4359l5144,4362,5096,4362,5096,4359xe" filled="false" stroked="true" strokeweight="0pt" strokecolor="#000000">
                <v:path arrowok="t"/>
              </v:shape>
            </v:group>
            <v:group style="position:absolute;left:5096;top:4363;width:48;height:2" coordorigin="5096,4363" coordsize="48,2">
              <v:shape style="position:absolute;left:5096;top:4363;width:48;height:2" coordorigin="5096,4363" coordsize="48,0" path="m5096,4363l5144,4363e" filled="false" stroked="true" strokeweight=".112803pt" strokecolor="#000000">
                <v:path arrowok="t"/>
              </v:shape>
            </v:group>
            <v:group style="position:absolute;left:5096;top:4362;width:48;height:3" coordorigin="5096,4362" coordsize="48,3">
              <v:shape style="position:absolute;left:5096;top:4362;width:48;height:3" coordorigin="5096,4362" coordsize="48,3" path="m5144,4362l5096,4362,5142,4364,5144,4362xe" filled="false" stroked="true" strokeweight="0pt" strokecolor="#000000">
                <v:path arrowok="t"/>
              </v:shape>
            </v:group>
            <v:group style="position:absolute;left:5096;top:4362;width:46;height:3" coordorigin="5096,4362" coordsize="46,3">
              <v:shape style="position:absolute;left:5096;top:4362;width:46;height:3" coordorigin="5096,4362" coordsize="46,3" path="m5096,4362l5142,4364,5099,4364,5096,4362xe" filled="false" stroked="true" strokeweight="0pt" strokecolor="#000000">
                <v:path arrowok="t"/>
              </v:shape>
            </v:group>
            <v:group style="position:absolute;left:5099;top:4365;width:43;height:2" coordorigin="5099,4365" coordsize="43,2">
              <v:shape style="position:absolute;left:5099;top:4365;width:43;height:2" coordorigin="5099,4365" coordsize="43,0" path="m5099,4365l5142,4365e" filled="false" stroked="true" strokeweight=".112803pt" strokecolor="#000000">
                <v:path arrowok="t"/>
              </v:shape>
            </v:group>
            <v:group style="position:absolute;left:5099;top:4364;width:43;height:3" coordorigin="5099,4364" coordsize="43,3">
              <v:shape style="position:absolute;left:5099;top:4364;width:43;height:3" coordorigin="5099,4364" coordsize="43,3" path="m5142,4364l5099,4364,5142,4366,5142,4364xe" filled="false" stroked="true" strokeweight="0pt" strokecolor="#000000">
                <v:path arrowok="t"/>
              </v:shape>
            </v:group>
            <v:group style="position:absolute;left:5099;top:4364;width:43;height:3" coordorigin="5099,4364" coordsize="43,3">
              <v:shape style="position:absolute;left:5099;top:4364;width:43;height:3" coordorigin="5099,4364" coordsize="43,3" path="m5099,4364l5142,4366,5099,4366,5099,4364xe" filled="false" stroked="true" strokeweight="0pt" strokecolor="#000000">
                <v:path arrowok="t"/>
              </v:shape>
            </v:group>
            <v:group style="position:absolute;left:5099;top:4367;width:43;height:2" coordorigin="5099,4367" coordsize="43,2">
              <v:shape style="position:absolute;left:5099;top:4367;width:43;height:2" coordorigin="5099,4367" coordsize="43,0" path="m5099,4367l5142,4367e" filled="false" stroked="true" strokeweight=".112803pt" strokecolor="#000000">
                <v:path arrowok="t"/>
              </v:shape>
            </v:group>
            <v:group style="position:absolute;left:5099;top:4366;width:43;height:3" coordorigin="5099,4366" coordsize="43,3">
              <v:shape style="position:absolute;left:5099;top:4366;width:43;height:3" coordorigin="5099,4366" coordsize="43,3" path="m5142,4366l5099,4366,5139,4368,5142,4366xe" filled="false" stroked="true" strokeweight="0pt" strokecolor="#000000">
                <v:path arrowok="t"/>
              </v:shape>
            </v:group>
            <v:group style="position:absolute;left:5099;top:4366;width:41;height:3" coordorigin="5099,4366" coordsize="41,3">
              <v:shape style="position:absolute;left:5099;top:4366;width:41;height:3" coordorigin="5099,4366" coordsize="41,3" path="m5099,4366l5139,4368,5101,4368,5099,4366xe" filled="false" stroked="true" strokeweight="0pt" strokecolor="#000000">
                <v:path arrowok="t"/>
              </v:shape>
            </v:group>
            <v:group style="position:absolute;left:5101;top:4368;width:39;height:2" coordorigin="5101,4368" coordsize="39,2">
              <v:shape style="position:absolute;left:5101;top:4368;width:39;height:2" coordorigin="5101,4368" coordsize="39,0" path="m5101,4368l5139,4368e" filled="false" stroked="true" strokeweight="0pt" strokecolor="#000000">
                <v:path arrowok="t"/>
              </v:shape>
            </v:group>
            <v:group style="position:absolute;left:5101;top:4368;width:39;height:2" coordorigin="5101,4368" coordsize="39,2">
              <v:shape style="position:absolute;left:5101;top:4368;width:39;height:2" coordorigin="5101,4368" coordsize="39,0" path="m5101,4368l5139,4368e" filled="false" stroked="true" strokeweight="0pt" strokecolor="#000000">
                <v:path arrowok="t"/>
              </v:shape>
            </v:group>
            <v:group style="position:absolute;left:5101;top:4368;width:37;height:2" coordorigin="5101,4368" coordsize="37,2">
              <v:shape style="position:absolute;left:5101;top:4368;width:37;height:2" coordorigin="5101,4368" coordsize="37,0" path="m5101,4368l5137,4368e" filled="false" stroked="true" strokeweight="0pt" strokecolor="#000000">
                <v:path arrowok="t"/>
              </v:shape>
            </v:group>
            <v:group style="position:absolute;left:5103;top:4370;width:34;height:2" coordorigin="5103,4370" coordsize="34,2">
              <v:shape style="position:absolute;left:5103;top:4370;width:34;height:2" coordorigin="5103,4370" coordsize="34,0" path="m5103,4370l5137,4370e" filled="false" stroked="true" strokeweight=".112803pt" strokecolor="#000000">
                <v:path arrowok="t"/>
              </v:shape>
            </v:group>
            <v:group style="position:absolute;left:5103;top:4368;width:34;height:3" coordorigin="5103,4368" coordsize="34,3">
              <v:shape style="position:absolute;left:5103;top:4368;width:34;height:3" coordorigin="5103,4368" coordsize="34,3" path="m5137,4368l5103,4368,5135,4371,5137,4368xe" filled="false" stroked="true" strokeweight="0pt" strokecolor="#000000">
                <v:path arrowok="t"/>
              </v:shape>
            </v:group>
            <v:group style="position:absolute;left:5103;top:4368;width:32;height:3" coordorigin="5103,4368" coordsize="32,3">
              <v:shape style="position:absolute;left:5103;top:4368;width:32;height:3" coordorigin="5103,4368" coordsize="32,3" path="m5103,4368l5135,4371,5105,4371,5103,4368xe" filled="false" stroked="true" strokeweight="0pt" strokecolor="#000000">
                <v:path arrowok="t"/>
              </v:shape>
            </v:group>
            <v:group style="position:absolute;left:5105;top:4372;width:30;height:2" coordorigin="5105,4372" coordsize="30,2">
              <v:shape style="position:absolute;left:5105;top:4372;width:30;height:2" coordorigin="5105,4372" coordsize="30,0" path="m5105,4372l5135,4372e" filled="false" stroked="true" strokeweight=".112803pt" strokecolor="#000000">
                <v:path arrowok="t"/>
              </v:shape>
            </v:group>
            <v:group style="position:absolute;left:5105;top:4371;width:30;height:3" coordorigin="5105,4371" coordsize="30,3">
              <v:shape style="position:absolute;left:5105;top:4371;width:30;height:3" coordorigin="5105,4371" coordsize="30,3" path="m5135,4371l5105,4371,5133,4373,5135,4371xe" filled="false" stroked="true" strokeweight="0pt" strokecolor="#000000">
                <v:path arrowok="t"/>
              </v:shape>
            </v:group>
            <v:group style="position:absolute;left:5105;top:4371;width:28;height:3" coordorigin="5105,4371" coordsize="28,3">
              <v:shape style="position:absolute;left:5105;top:4371;width:28;height:3" coordorigin="5105,4371" coordsize="28,3" path="m5105,4371l5133,4373,5108,4373,5105,4371xe" filled="false" stroked="true" strokeweight="0pt" strokecolor="#000000">
                <v:path arrowok="t"/>
              </v:shape>
            </v:group>
            <v:group style="position:absolute;left:5108;top:4373;width:25;height:2" coordorigin="5108,4373" coordsize="25,2">
              <v:shape style="position:absolute;left:5108;top:4373;width:25;height:2" coordorigin="5108,4373" coordsize="25,0" path="m5108,4373l5133,4373e" filled="false" stroked="true" strokeweight="0pt" strokecolor="#000000">
                <v:path arrowok="t"/>
              </v:shape>
            </v:group>
            <v:group style="position:absolute;left:5108;top:4373;width:25;height:2" coordorigin="5108,4373" coordsize="25,2">
              <v:shape style="position:absolute;left:5108;top:4373;width:25;height:2" coordorigin="5108,4373" coordsize="25,0" path="m5108,4373l5133,4373e" filled="false" stroked="true" strokeweight="0pt" strokecolor="#000000">
                <v:path arrowok="t"/>
              </v:shape>
            </v:group>
            <v:group style="position:absolute;left:5108;top:4373;width:23;height:2" coordorigin="5108,4373" coordsize="23,2">
              <v:shape style="position:absolute;left:5108;top:4373;width:23;height:2" coordorigin="5108,4373" coordsize="23,0" path="m5108,4373l5130,4373e" filled="false" stroked="true" strokeweight="0pt" strokecolor="#000000">
                <v:path arrowok="t"/>
              </v:shape>
            </v:group>
            <v:group style="position:absolute;left:5110;top:4373;width:21;height:3" coordorigin="5110,4373" coordsize="21,3">
              <v:shape style="position:absolute;left:5110;top:4373;width:21;height:3" coordorigin="5110,4373" coordsize="21,3" path="m5110,4373l5128,4375,5130,4373,5110,4373xe" filled="true" fillcolor="#000000" stroked="false">
                <v:path arrowok="t"/>
                <v:fill type="solid"/>
              </v:shape>
              <v:shape style="position:absolute;left:5110;top:4373;width:21;height:3" coordorigin="5110,4373" coordsize="21,3" path="m5110,4373l5112,4375,5128,4375,5110,4373xe" filled="true" fillcolor="#000000" stroked="false">
                <v:path arrowok="t"/>
                <v:fill type="solid"/>
              </v:shape>
            </v:group>
            <v:group style="position:absolute;left:5110;top:4373;width:21;height:3" coordorigin="5110,4373" coordsize="21,3">
              <v:shape style="position:absolute;left:5110;top:4373;width:21;height:3" coordorigin="5110,4373" coordsize="21,3" path="m5130,4373l5110,4373,5128,4375,5130,4373xe" filled="false" stroked="true" strokeweight="0pt" strokecolor="#000000">
                <v:path arrowok="t"/>
              </v:shape>
            </v:group>
            <v:group style="position:absolute;left:5110;top:4373;width:19;height:3" coordorigin="5110,4373" coordsize="19,3">
              <v:shape style="position:absolute;left:5110;top:4373;width:19;height:3" coordorigin="5110,4373" coordsize="19,3" path="m5110,4373l5128,4375,5112,4375,5110,4373xe" filled="false" stroked="true" strokeweight="0pt" strokecolor="#000000">
                <v:path arrowok="t"/>
              </v:shape>
            </v:group>
            <v:group style="position:absolute;left:5112;top:4375;width:16;height:2" coordorigin="5112,4375" coordsize="16,2">
              <v:shape style="position:absolute;left:5112;top:4375;width:16;height:2" coordorigin="5112,4375" coordsize="16,0" path="m5112,4375l5128,4375e" filled="false" stroked="true" strokeweight="0pt" strokecolor="#000000">
                <v:path arrowok="t"/>
              </v:shape>
            </v:group>
            <v:group style="position:absolute;left:5112;top:4375;width:16;height:2" coordorigin="5112,4375" coordsize="16,2">
              <v:shape style="position:absolute;left:5112;top:4375;width:16;height:2" coordorigin="5112,4375" coordsize="16,0" path="m5112,4375l5128,4375e" filled="false" stroked="true" strokeweight="0pt" strokecolor="#000000">
                <v:path arrowok="t"/>
              </v:shape>
            </v:group>
            <v:group style="position:absolute;left:5112;top:4375;width:14;height:2" coordorigin="5112,4375" coordsize="14,2">
              <v:shape style="position:absolute;left:5112;top:4375;width:14;height:2" coordorigin="5112,4375" coordsize="14,0" path="m5112,4375l5126,4375e" filled="false" stroked="true" strokeweight="0pt" strokecolor="#000000">
                <v:path arrowok="t"/>
              </v:shape>
            </v:group>
            <v:group style="position:absolute;left:5114;top:4375;width:10;height:2" coordorigin="5114,4375" coordsize="10,2">
              <v:shape style="position:absolute;left:5114;top:4375;width:10;height:2" coordorigin="5114,4375" coordsize="10,0" path="m5114,4375l5124,4375e" filled="false" stroked="true" strokeweight="0pt" strokecolor="#000000">
                <v:path arrowok="t"/>
              </v:shape>
            </v:group>
            <v:group style="position:absolute;left:5114;top:4375;width:10;height:2" coordorigin="5114,4375" coordsize="10,2">
              <v:shape style="position:absolute;left:5114;top:4375;width:10;height:2" coordorigin="5114,4375" coordsize="10,0" path="m5114,4375l5124,4375e" filled="false" stroked="true" strokeweight="0pt" strokecolor="#000000">
                <v:path arrowok="t"/>
              </v:shape>
            </v:group>
            <v:group style="position:absolute;left:5117;top:4375;width:7;height:2" coordorigin="5117,4375" coordsize="7,2">
              <v:shape style="position:absolute;left:5117;top:4375;width:7;height:2" coordorigin="5117,4375" coordsize="7,0" path="m5117,4375l5124,4375e" filled="false" stroked="true" strokeweight="0pt" strokecolor="#000000">
                <v:path arrowok="t"/>
              </v:shape>
            </v:group>
            <v:group style="position:absolute;left:5114;top:4375;width:12;height:2" coordorigin="5114,4375" coordsize="12,2">
              <v:shape style="position:absolute;left:5114;top:4375;width:12;height:2" coordorigin="5114,4375" coordsize="12,0" path="m5114,4375l5126,4375e" filled="false" stroked="true" strokeweight="0pt" strokecolor="#000000">
                <v:path arrowok="t"/>
              </v:shape>
            </v:group>
            <v:group style="position:absolute;left:5114;top:4375;width:12;height:2" coordorigin="5114,4375" coordsize="12,2">
              <v:shape style="position:absolute;left:5114;top:4375;width:12;height:2" coordorigin="5114,4375" coordsize="12,0" path="m5114,4375l5126,4375e" filled="false" stroked="true" strokeweight="0pt" strokecolor="#000000">
                <v:path arrowok="t"/>
              </v:shape>
              <v:shape style="position:absolute;left:4851;top:4414;width:106;height:77" type="#_x0000_t75" stroked="false">
                <v:imagedata r:id="rId15" o:title=""/>
              </v:shape>
              <v:shape style="position:absolute;left:4566;top:3809;width:105;height:77" type="#_x0000_t75" stroked="false">
                <v:imagedata r:id="rId16" o:title=""/>
              </v:shape>
            </v:group>
            <v:group style="position:absolute;left:4855;top:3707;width:7;height:2" coordorigin="4855,3707" coordsize="7,2">
              <v:shape style="position:absolute;left:4855;top:3707;width:7;height:2" coordorigin="4855,3707" coordsize="7,0" path="m4855,3707l4862,3707e" filled="false" stroked="true" strokeweight="0pt" strokecolor="#000000">
                <v:path arrowok="t"/>
              </v:shape>
            </v:group>
            <v:group style="position:absolute;left:4855;top:3707;width:7;height:2" coordorigin="4855,3707" coordsize="7,2">
              <v:shape style="position:absolute;left:4855;top:3707;width:7;height:2" coordorigin="4855,3707" coordsize="7,0" path="m4855,3707l4862,3707e" filled="false" stroked="true" strokeweight="0pt" strokecolor="#000000">
                <v:path arrowok="t"/>
              </v:shape>
            </v:group>
            <v:group style="position:absolute;left:4853;top:3707;width:12;height:2" coordorigin="4853,3707" coordsize="12,2">
              <v:shape style="position:absolute;left:4853;top:3707;width:12;height:2" coordorigin="4853,3707" coordsize="12,0" path="m4853,3707l4864,3707e" filled="false" stroked="true" strokeweight="0pt" strokecolor="#000000">
                <v:path arrowok="t"/>
              </v:shape>
            </v:group>
            <v:group style="position:absolute;left:4855;top:3707;width:10;height:2" coordorigin="4855,3707" coordsize="10,2">
              <v:shape style="position:absolute;left:4855;top:3707;width:10;height:2" coordorigin="4855,3707" coordsize="10,0" path="m4855,3707l4864,3707e" filled="false" stroked="true" strokeweight="0pt" strokecolor="#000000">
                <v:path arrowok="t"/>
              </v:shape>
            </v:group>
            <v:group style="position:absolute;left:4853;top:3707;width:12;height:2" coordorigin="4853,3707" coordsize="12,2">
              <v:shape style="position:absolute;left:4853;top:3707;width:12;height:2" coordorigin="4853,3707" coordsize="12,0" path="m4853,3707l4864,3707e" filled="false" stroked="true" strokeweight="0pt" strokecolor="#000000">
                <v:path arrowok="t"/>
              </v:shape>
            </v:group>
            <v:group style="position:absolute;left:4848;top:3707;width:19;height:3" coordorigin="4848,3707" coordsize="19,3">
              <v:shape style="position:absolute;left:4848;top:3707;width:19;height:3" coordorigin="4848,3707" coordsize="19,3" path="m4848,3710l4866,3710,4853,3707,4848,3710xe" filled="true" fillcolor="#000000" stroked="false">
                <v:path arrowok="t"/>
                <v:fill type="solid"/>
              </v:shape>
              <v:shape style="position:absolute;left:4848;top:3707;width:19;height:3" coordorigin="4848,3707" coordsize="19,3" path="m4853,3707l4866,3710,4864,3707,4853,3707xe" filled="true" fillcolor="#000000" stroked="false">
                <v:path arrowok="t"/>
                <v:fill type="solid"/>
              </v:shape>
            </v:group>
            <v:group style="position:absolute;left:4853;top:3707;width:14;height:3" coordorigin="4853,3707" coordsize="14,3">
              <v:shape style="position:absolute;left:4853;top:3707;width:14;height:3" coordorigin="4853,3707" coordsize="14,3" path="m4864,3707l4853,3707,4866,3710,4864,3707xe" filled="false" stroked="true" strokeweight="0pt" strokecolor="#000000">
                <v:path arrowok="t"/>
              </v:shape>
            </v:group>
            <v:group style="position:absolute;left:4848;top:3707;width:19;height:3" coordorigin="4848,3707" coordsize="19,3">
              <v:shape style="position:absolute;left:4848;top:3707;width:19;height:3" coordorigin="4848,3707" coordsize="19,3" path="m4853,3707l4866,3710,4848,3710,4853,3707xe" filled="false" stroked="true" strokeweight="0pt" strokecolor="#000000">
                <v:path arrowok="t"/>
              </v:shape>
            </v:group>
            <v:group style="position:absolute;left:4846;top:3710;width:23;height:2" coordorigin="4846,3710" coordsize="23,2">
              <v:shape style="position:absolute;left:4846;top:3710;width:23;height:2" coordorigin="4846,3710" coordsize="23,0" path="m4846,3710l4869,3710e" filled="false" stroked="true" strokeweight="0pt" strokecolor="#000000">
                <v:path arrowok="t"/>
              </v:shape>
            </v:group>
            <v:group style="position:absolute;left:4848;top:3710;width:21;height:2" coordorigin="4848,3710" coordsize="21,2">
              <v:shape style="position:absolute;left:4848;top:3710;width:21;height:2" coordorigin="4848,3710" coordsize="21,0" path="m4848,3710l4869,3710e" filled="false" stroked="true" strokeweight="0pt" strokecolor="#000000">
                <v:path arrowok="t"/>
              </v:shape>
            </v:group>
            <v:group style="position:absolute;left:4846;top:3710;width:23;height:2" coordorigin="4846,3710" coordsize="23,2">
              <v:shape style="position:absolute;left:4846;top:3710;width:23;height:2" coordorigin="4846,3710" coordsize="23,0" path="m4846,3710l4869,3710e" filled="false" stroked="true" strokeweight="0pt" strokecolor="#000000">
                <v:path arrowok="t"/>
              </v:shape>
            </v:group>
            <v:group style="position:absolute;left:4844;top:3711;width:28;height:2" coordorigin="4844,3711" coordsize="28,2">
              <v:shape style="position:absolute;left:4844;top:3711;width:28;height:2" coordorigin="4844,3711" coordsize="28,0" path="m4844,3711l4871,3711e" filled="false" stroked="true" strokeweight=".112803pt" strokecolor="#000000">
                <v:path arrowok="t"/>
              </v:shape>
            </v:group>
            <v:group style="position:absolute;left:4846;top:3710;width:25;height:3" coordorigin="4846,3710" coordsize="25,3">
              <v:shape style="position:absolute;left:4846;top:3710;width:25;height:3" coordorigin="4846,3710" coordsize="25,3" path="m4869,3710l4846,3710,4871,3712,4869,3710xe" filled="false" stroked="true" strokeweight="0pt" strokecolor="#000000">
                <v:path arrowok="t"/>
              </v:shape>
            </v:group>
            <v:group style="position:absolute;left:4844;top:3710;width:28;height:3" coordorigin="4844,3710" coordsize="28,3">
              <v:shape style="position:absolute;left:4844;top:3710;width:28;height:3" coordorigin="4844,3710" coordsize="28,3" path="m4846,3710l4871,3712,4844,3712,4846,3710xe" filled="false" stroked="true" strokeweight="0pt" strokecolor="#000000">
                <v:path arrowok="t"/>
              </v:shape>
            </v:group>
            <v:group style="position:absolute;left:4841;top:3712;width:32;height:2" coordorigin="4841,3712" coordsize="32,2">
              <v:shape style="position:absolute;left:4841;top:3712;width:32;height:2" coordorigin="4841,3712" coordsize="32,0" path="m4841,3712l4873,3712e" filled="false" stroked="true" strokeweight="0pt" strokecolor="#000000">
                <v:path arrowok="t"/>
              </v:shape>
            </v:group>
            <v:group style="position:absolute;left:4844;top:3712;width:30;height:2" coordorigin="4844,3712" coordsize="30,2">
              <v:shape style="position:absolute;left:4844;top:3712;width:30;height:2" coordorigin="4844,3712" coordsize="30,0" path="m4844,3712l4873,3712e" filled="false" stroked="true" strokeweight="0pt" strokecolor="#000000">
                <v:path arrowok="t"/>
              </v:shape>
            </v:group>
            <v:group style="position:absolute;left:4841;top:3712;width:32;height:2" coordorigin="4841,3712" coordsize="32,2">
              <v:shape style="position:absolute;left:4841;top:3712;width:32;height:2" coordorigin="4841,3712" coordsize="32,0" path="m4841,3712l4873,3712e" filled="false" stroked="true" strokeweight="0pt" strokecolor="#000000">
                <v:path arrowok="t"/>
              </v:shape>
            </v:group>
            <v:group style="position:absolute;left:4839;top:3713;width:37;height:2" coordorigin="4839,3713" coordsize="37,2">
              <v:shape style="position:absolute;left:4839;top:3713;width:37;height:2" coordorigin="4839,3713" coordsize="37,0" path="m4839,3713l4875,3713e" filled="false" stroked="true" strokeweight=".112803pt" strokecolor="#000000">
                <v:path arrowok="t"/>
              </v:shape>
            </v:group>
            <v:group style="position:absolute;left:4841;top:3712;width:34;height:3" coordorigin="4841,3712" coordsize="34,3">
              <v:shape style="position:absolute;left:4841;top:3712;width:34;height:3" coordorigin="4841,3712" coordsize="34,3" path="m4873,3712l4841,3712,4875,3714,4873,3712xe" filled="false" stroked="true" strokeweight="0pt" strokecolor="#000000">
                <v:path arrowok="t"/>
              </v:shape>
            </v:group>
            <v:group style="position:absolute;left:4839;top:3712;width:37;height:3" coordorigin="4839,3712" coordsize="37,3">
              <v:shape style="position:absolute;left:4839;top:3712;width:37;height:3" coordorigin="4839,3712" coordsize="37,3" path="m4841,3712l4875,3714,4839,3714,4841,3712xe" filled="false" stroked="true" strokeweight="0pt" strokecolor="#000000">
                <v:path arrowok="t"/>
              </v:shape>
            </v:group>
            <v:group style="position:absolute;left:4839;top:3715;width:39;height:2" coordorigin="4839,3715" coordsize="39,2">
              <v:shape style="position:absolute;left:4839;top:3715;width:39;height:2" coordorigin="4839,3715" coordsize="39,0" path="m4839,3715l4878,3715e" filled="false" stroked="true" strokeweight=".112803pt" strokecolor="#000000">
                <v:path arrowok="t"/>
              </v:shape>
            </v:group>
            <v:group style="position:absolute;left:4839;top:3714;width:39;height:3" coordorigin="4839,3714" coordsize="39,3">
              <v:shape style="position:absolute;left:4839;top:3714;width:39;height:3" coordorigin="4839,3714" coordsize="39,3" path="m4875,3714l4839,3714,4878,3716,4875,3714xe" filled="false" stroked="true" strokeweight="0pt" strokecolor="#000000">
                <v:path arrowok="t"/>
              </v:shape>
            </v:group>
            <v:group style="position:absolute;left:4839;top:3714;width:39;height:3" coordorigin="4839,3714" coordsize="39,3">
              <v:shape style="position:absolute;left:4839;top:3714;width:39;height:3" coordorigin="4839,3714" coordsize="39,3" path="m4839,3714l4878,3716,4839,3716,4839,3714xe" filled="false" stroked="true" strokeweight="0pt" strokecolor="#000000">
                <v:path arrowok="t"/>
              </v:shape>
            </v:group>
            <v:group style="position:absolute;left:4837;top:3716;width:41;height:2" coordorigin="4837,3716" coordsize="41,2">
              <v:shape style="position:absolute;left:4837;top:3716;width:41;height:2" coordorigin="4837,3716" coordsize="41,0" path="m4837,3716l4878,3716e" filled="false" stroked="true" strokeweight="0pt" strokecolor="#000000">
                <v:path arrowok="t"/>
              </v:shape>
            </v:group>
            <v:group style="position:absolute;left:4839;top:3716;width:39;height:2" coordorigin="4839,3716" coordsize="39,2">
              <v:shape style="position:absolute;left:4839;top:3716;width:39;height:2" coordorigin="4839,3716" coordsize="39,0" path="m4839,3716l4878,3716e" filled="false" stroked="true" strokeweight="0pt" strokecolor="#000000">
                <v:path arrowok="t"/>
              </v:shape>
            </v:group>
            <v:group style="position:absolute;left:4839;top:3716;width:39;height:2" coordorigin="4839,3716" coordsize="39,2">
              <v:shape style="position:absolute;left:4839;top:3716;width:39;height:2" coordorigin="4839,3716" coordsize="39,0" path="m4839,3716l4878,3716e" filled="false" stroked="true" strokeweight="0pt" strokecolor="#000000">
                <v:path arrowok="t"/>
              </v:shape>
            </v:group>
            <v:group style="position:absolute;left:4835;top:3718;width:46;height:2" coordorigin="4835,3718" coordsize="46,2">
              <v:shape style="position:absolute;left:4835;top:3718;width:46;height:2" coordorigin="4835,3718" coordsize="46,0" path="m4835,3718l4880,3718e" filled="false" stroked="true" strokeweight=".112803pt" strokecolor="#000000">
                <v:path arrowok="t"/>
              </v:shape>
            </v:group>
            <v:group style="position:absolute;left:4837;top:3716;width:43;height:3" coordorigin="4837,3716" coordsize="43,3">
              <v:shape style="position:absolute;left:4837;top:3716;width:43;height:3" coordorigin="4837,3716" coordsize="43,3" path="m4878,3716l4837,3716,4880,3719,4878,3716xe" filled="false" stroked="true" strokeweight="0pt" strokecolor="#000000">
                <v:path arrowok="t"/>
              </v:shape>
            </v:group>
            <v:group style="position:absolute;left:4835;top:3716;width:46;height:3" coordorigin="4835,3716" coordsize="46,3">
              <v:shape style="position:absolute;left:4835;top:3716;width:46;height:3" coordorigin="4835,3716" coordsize="46,3" path="m4837,3716l4880,3719,4835,3719,4837,3716xe" filled="false" stroked="true" strokeweight="0pt" strokecolor="#000000">
                <v:path arrowok="t"/>
              </v:shape>
            </v:group>
            <v:group style="position:absolute;left:4835;top:3720;width:48;height:2" coordorigin="4835,3720" coordsize="48,2">
              <v:shape style="position:absolute;left:4835;top:3720;width:48;height:2" coordorigin="4835,3720" coordsize="48,0" path="m4835,3720l4882,3720e" filled="false" stroked="true" strokeweight=".112803pt" strokecolor="#000000">
                <v:path arrowok="t"/>
              </v:shape>
            </v:group>
            <v:group style="position:absolute;left:4835;top:3719;width:48;height:3" coordorigin="4835,3719" coordsize="48,3">
              <v:shape style="position:absolute;left:4835;top:3719;width:48;height:3" coordorigin="4835,3719" coordsize="48,3" path="m4880,3719l4835,3719,4882,3721,4880,3719xe" filled="false" stroked="true" strokeweight="0pt" strokecolor="#000000">
                <v:path arrowok="t"/>
              </v:shape>
            </v:group>
            <v:group style="position:absolute;left:4835;top:3719;width:48;height:3" coordorigin="4835,3719" coordsize="48,3">
              <v:shape style="position:absolute;left:4835;top:3719;width:48;height:3" coordorigin="4835,3719" coordsize="48,3" path="m4835,3719l4882,3721,4835,3721,4835,3719xe" filled="false" stroked="true" strokeweight="0pt" strokecolor="#000000">
                <v:path arrowok="t"/>
              </v:shape>
            </v:group>
            <v:group style="position:absolute;left:4832;top:3722;width:50;height:2" coordorigin="4832,3722" coordsize="50,2">
              <v:shape style="position:absolute;left:4832;top:3722;width:50;height:2" coordorigin="4832,3722" coordsize="50,0" path="m4832,3722l4882,3722e" filled="false" stroked="true" strokeweight=".112803pt" strokecolor="#000000">
                <v:path arrowok="t"/>
              </v:shape>
            </v:group>
            <v:group style="position:absolute;left:4835;top:3721;width:48;height:3" coordorigin="4835,3721" coordsize="48,3">
              <v:shape style="position:absolute;left:4835;top:3721;width:48;height:3" coordorigin="4835,3721" coordsize="48,3" path="m4882,3721l4835,3721,4882,3723,4882,3721xe" filled="false" stroked="true" strokeweight="0pt" strokecolor="#000000">
                <v:path arrowok="t"/>
              </v:shape>
            </v:group>
            <v:group style="position:absolute;left:4832;top:3721;width:50;height:3" coordorigin="4832,3721" coordsize="50,3">
              <v:shape style="position:absolute;left:4832;top:3721;width:50;height:3" coordorigin="4832,3721" coordsize="50,3" path="m4835,3721l4882,3723,4832,3723,4835,3721xe" filled="false" stroked="true" strokeweight="0pt" strokecolor="#000000">
                <v:path arrowok="t"/>
              </v:shape>
            </v:group>
            <v:group style="position:absolute;left:4832;top:3724;width:50;height:2" coordorigin="4832,3724" coordsize="50,2">
              <v:shape style="position:absolute;left:4832;top:3724;width:50;height:2" coordorigin="4832,3724" coordsize="50,0" path="m4832,3724l4882,3724e" filled="false" stroked="true" strokeweight=".112803pt" strokecolor="#000000">
                <v:path arrowok="t"/>
              </v:shape>
            </v:group>
            <v:group style="position:absolute;left:4832;top:3723;width:50;height:3" coordorigin="4832,3723" coordsize="50,3">
              <v:shape style="position:absolute;left:4832;top:3723;width:50;height:3" coordorigin="4832,3723" coordsize="50,3" path="m4882,3723l4832,3723,4882,3726,4882,3723xe" filled="false" stroked="true" strokeweight="0pt" strokecolor="#000000">
                <v:path arrowok="t"/>
              </v:shape>
            </v:group>
            <v:group style="position:absolute;left:4832;top:3723;width:50;height:3" coordorigin="4832,3723" coordsize="50,3">
              <v:shape style="position:absolute;left:4832;top:3723;width:50;height:3" coordorigin="4832,3723" coordsize="50,3" path="m4832,3723l4882,3726,4832,3726,4832,3723xe" filled="false" stroked="true" strokeweight="0pt" strokecolor="#000000">
                <v:path arrowok="t"/>
              </v:shape>
            </v:group>
            <v:group style="position:absolute;left:4832;top:3728;width:52;height:2" coordorigin="4832,3728" coordsize="52,2">
              <v:shape style="position:absolute;left:4832;top:3728;width:52;height:2" coordorigin="4832,3728" coordsize="52,0" path="m4832,3728l4884,3728e" filled="false" stroked="true" strokeweight=".225606pt" strokecolor="#000000">
                <v:path arrowok="t"/>
              </v:shape>
            </v:group>
            <v:group style="position:absolute;left:4832;top:3726;width:52;height:5" coordorigin="4832,3726" coordsize="52,5">
              <v:shape style="position:absolute;left:4832;top:3726;width:52;height:5" coordorigin="4832,3726" coordsize="52,5" path="m4882,3726l4832,3726,4884,3730,4882,3726xe" filled="false" stroked="true" strokeweight="0pt" strokecolor="#000000">
                <v:path arrowok="t"/>
              </v:shape>
            </v:group>
            <v:group style="position:absolute;left:4832;top:3726;width:52;height:5" coordorigin="4832,3726" coordsize="52,5">
              <v:shape style="position:absolute;left:4832;top:3726;width:52;height:5" coordorigin="4832,3726" coordsize="52,5" path="m4832,3726l4884,3730,4832,3730,4832,3726xe" filled="false" stroked="true" strokeweight="0pt" strokecolor="#000000">
                <v:path arrowok="t"/>
              </v:shape>
            </v:group>
            <v:group style="position:absolute;left:4830;top:3731;width:55;height:2" coordorigin="4830,3731" coordsize="55,2">
              <v:shape style="position:absolute;left:4830;top:3731;width:55;height:2" coordorigin="4830,3731" coordsize="55,0" path="m4830,3731l4884,3731e" filled="false" stroked="true" strokeweight=".112803pt" strokecolor="#000000">
                <v:path arrowok="t"/>
              </v:shape>
            </v:group>
            <v:group style="position:absolute;left:4832;top:3730;width:52;height:3" coordorigin="4832,3730" coordsize="52,3">
              <v:shape style="position:absolute;left:4832;top:3730;width:52;height:3" coordorigin="4832,3730" coordsize="52,3" path="m4884,3730l4832,3730,4884,3732,4884,3730xe" filled="false" stroked="true" strokeweight="0pt" strokecolor="#000000">
                <v:path arrowok="t"/>
              </v:shape>
            </v:group>
            <v:group style="position:absolute;left:4830;top:3730;width:55;height:3" coordorigin="4830,3730" coordsize="55,3">
              <v:shape style="position:absolute;left:4830;top:3730;width:55;height:3" coordorigin="4830,3730" coordsize="55,3" path="m4832,3730l4884,3732,4830,3732,4832,3730xe" filled="false" stroked="true" strokeweight="0pt" strokecolor="#000000">
                <v:path arrowok="t"/>
              </v:shape>
            </v:group>
            <v:group style="position:absolute;left:4830;top:3733;width:55;height:2" coordorigin="4830,3733" coordsize="55,2">
              <v:shape style="position:absolute;left:4830;top:3733;width:55;height:2" coordorigin="4830,3733" coordsize="55,0" path="m4830,3733l4884,3733e" filled="false" stroked="true" strokeweight=".112803pt" strokecolor="#000000">
                <v:path arrowok="t"/>
              </v:shape>
            </v:group>
            <v:group style="position:absolute;left:4830;top:3732;width:55;height:3" coordorigin="4830,3732" coordsize="55,3">
              <v:shape style="position:absolute;left:4830;top:3732;width:55;height:3" coordorigin="4830,3732" coordsize="55,3" path="m4884,3732l4830,3732,4884,3735,4884,3732xe" filled="false" stroked="true" strokeweight="0pt" strokecolor="#000000">
                <v:path arrowok="t"/>
              </v:shape>
            </v:group>
            <v:group style="position:absolute;left:4830;top:3732;width:55;height:3" coordorigin="4830,3732" coordsize="55,3">
              <v:shape style="position:absolute;left:4830;top:3732;width:55;height:3" coordorigin="4830,3732" coordsize="55,3" path="m4830,3732l4884,3735,4830,3735,4830,3732xe" filled="false" stroked="true" strokeweight="0pt" strokecolor="#000000">
                <v:path arrowok="t"/>
              </v:shape>
            </v:group>
            <v:group style="position:absolute;left:4830;top:3736;width:55;height:2" coordorigin="4830,3736" coordsize="55,2">
              <v:shape style="position:absolute;left:4830;top:3736;width:55;height:2" coordorigin="4830,3736" coordsize="55,0" path="m4830,3736l4884,3736e" filled="false" stroked="true" strokeweight=".112803pt" strokecolor="#000000">
                <v:path arrowok="t"/>
              </v:shape>
            </v:group>
            <v:group style="position:absolute;left:4830;top:3735;width:55;height:3" coordorigin="4830,3735" coordsize="55,3">
              <v:shape style="position:absolute;left:4830;top:3735;width:55;height:3" coordorigin="4830,3735" coordsize="55,3" path="m4884,3735l4830,3735,4884,3737,4884,3735xe" filled="false" stroked="true" strokeweight="0pt" strokecolor="#000000">
                <v:path arrowok="t"/>
              </v:shape>
            </v:group>
            <v:group style="position:absolute;left:4830;top:3735;width:55;height:3" coordorigin="4830,3735" coordsize="55,3">
              <v:shape style="position:absolute;left:4830;top:3735;width:55;height:3" coordorigin="4830,3735" coordsize="55,3" path="m4830,3735l4884,3737,4830,3737,4830,3735xe" filled="false" stroked="true" strokeweight="0pt" strokecolor="#000000">
                <v:path arrowok="t"/>
              </v:shape>
            </v:group>
            <v:group style="position:absolute;left:4830;top:3738;width:55;height:2" coordorigin="4830,3738" coordsize="55,2">
              <v:shape style="position:absolute;left:4830;top:3738;width:55;height:2" coordorigin="4830,3738" coordsize="55,0" path="m4830,3738l4884,3738e" filled="false" stroked="true" strokeweight=".112803pt" strokecolor="#000000">
                <v:path arrowok="t"/>
              </v:shape>
            </v:group>
            <v:group style="position:absolute;left:4830;top:3737;width:55;height:3" coordorigin="4830,3737" coordsize="55,3">
              <v:shape style="position:absolute;left:4830;top:3737;width:55;height:3" coordorigin="4830,3737" coordsize="55,3" path="m4884,3737l4830,3737,4884,3739,4884,3737xe" filled="false" stroked="true" strokeweight="0pt" strokecolor="#000000">
                <v:path arrowok="t"/>
              </v:shape>
            </v:group>
            <v:group style="position:absolute;left:4830;top:3737;width:55;height:3" coordorigin="4830,3737" coordsize="55,3">
              <v:shape style="position:absolute;left:4830;top:3737;width:55;height:3" coordorigin="4830,3737" coordsize="55,3" path="m4830,3737l4884,3739,4832,3739,4830,3737xe" filled="false" stroked="true" strokeweight="0pt" strokecolor="#000000">
                <v:path arrowok="t"/>
              </v:shape>
            </v:group>
            <v:group style="position:absolute;left:4832;top:3740;width:52;height:2" coordorigin="4832,3740" coordsize="52,2">
              <v:shape style="position:absolute;left:4832;top:3740;width:52;height:2" coordorigin="4832,3740" coordsize="52,0" path="m4832,3740l4884,3740e" filled="false" stroked="true" strokeweight=".112803pt" strokecolor="#000000">
                <v:path arrowok="t"/>
              </v:shape>
            </v:group>
            <v:group style="position:absolute;left:4832;top:3739;width:52;height:3" coordorigin="4832,3739" coordsize="52,3">
              <v:shape style="position:absolute;left:4832;top:3739;width:52;height:3" coordorigin="4832,3739" coordsize="52,3" path="m4884,3739l4832,3739,4882,3741,4884,3739xe" filled="false" stroked="true" strokeweight="0pt" strokecolor="#000000">
                <v:path arrowok="t"/>
              </v:shape>
            </v:group>
            <v:group style="position:absolute;left:4832;top:3739;width:50;height:3" coordorigin="4832,3739" coordsize="50,3">
              <v:shape style="position:absolute;left:4832;top:3739;width:50;height:3" coordorigin="4832,3739" coordsize="50,3" path="m4832,3739l4882,3741,4832,3741,4832,3739xe" filled="false" stroked="true" strokeweight="0pt" strokecolor="#000000">
                <v:path arrowok="t"/>
              </v:shape>
            </v:group>
            <v:group style="position:absolute;left:4832;top:3742;width:50;height:2" coordorigin="4832,3742" coordsize="50,2">
              <v:shape style="position:absolute;left:4832;top:3742;width:50;height:2" coordorigin="4832,3742" coordsize="50,0" path="m4832,3742l4882,3742e" filled="false" stroked="true" strokeweight=".112803pt" strokecolor="#000000">
                <v:path arrowok="t"/>
              </v:shape>
            </v:group>
            <v:group style="position:absolute;left:4832;top:3741;width:50;height:3" coordorigin="4832,3741" coordsize="50,3">
              <v:shape style="position:absolute;left:4832;top:3741;width:50;height:3" coordorigin="4832,3741" coordsize="50,3" path="m4882,3741l4832,3741,4882,3744,4882,3741xe" filled="false" stroked="true" strokeweight="0pt" strokecolor="#000000">
                <v:path arrowok="t"/>
              </v:shape>
            </v:group>
            <v:group style="position:absolute;left:4832;top:3741;width:50;height:3" coordorigin="4832,3741" coordsize="50,3">
              <v:shape style="position:absolute;left:4832;top:3741;width:50;height:3" coordorigin="4832,3741" coordsize="50,3" path="m4832,3741l4882,3744,4832,3744,4832,3741xe" filled="false" stroked="true" strokeweight="0pt" strokecolor="#000000">
                <v:path arrowok="t"/>
              </v:shape>
            </v:group>
            <v:group style="position:absolute;left:4832;top:3745;width:50;height:2" coordorigin="4832,3745" coordsize="50,2">
              <v:shape style="position:absolute;left:4832;top:3745;width:50;height:2" coordorigin="4832,3745" coordsize="50,0" path="m4832,3745l4882,3745e" filled="false" stroked="true" strokeweight=".112803pt" strokecolor="#000000">
                <v:path arrowok="t"/>
              </v:shape>
            </v:group>
            <v:group style="position:absolute;left:4832;top:3744;width:50;height:3" coordorigin="4832,3744" coordsize="50,3">
              <v:shape style="position:absolute;left:4832;top:3744;width:50;height:3" coordorigin="4832,3744" coordsize="50,3" path="m4882,3744l4832,3744,4882,3746,4882,3744xe" filled="false" stroked="true" strokeweight="0pt" strokecolor="#000000">
                <v:path arrowok="t"/>
              </v:shape>
            </v:group>
            <v:group style="position:absolute;left:4832;top:3744;width:50;height:3" coordorigin="4832,3744" coordsize="50,3">
              <v:shape style="position:absolute;left:4832;top:3744;width:50;height:3" coordorigin="4832,3744" coordsize="50,3" path="m4832,3744l4882,3746,4835,3746,4832,3744xe" filled="false" stroked="true" strokeweight="0pt" strokecolor="#000000">
                <v:path arrowok="t"/>
              </v:shape>
            </v:group>
            <v:group style="position:absolute;left:4835;top:3747;width:48;height:2" coordorigin="4835,3747" coordsize="48,2">
              <v:shape style="position:absolute;left:4835;top:3747;width:48;height:2" coordorigin="4835,3747" coordsize="48,0" path="m4835,3747l4882,3747e" filled="false" stroked="true" strokeweight=".112803pt" strokecolor="#000000">
                <v:path arrowok="t"/>
              </v:shape>
            </v:group>
            <v:group style="position:absolute;left:4835;top:3746;width:48;height:3" coordorigin="4835,3746" coordsize="48,3">
              <v:shape style="position:absolute;left:4835;top:3746;width:48;height:3" coordorigin="4835,3746" coordsize="48,3" path="m4882,3746l4835,3746,4880,3748,4882,3746xe" filled="false" stroked="true" strokeweight="0pt" strokecolor="#000000">
                <v:path arrowok="t"/>
              </v:shape>
            </v:group>
            <v:group style="position:absolute;left:4835;top:3746;width:46;height:3" coordorigin="4835,3746" coordsize="46,3">
              <v:shape style="position:absolute;left:4835;top:3746;width:46;height:3" coordorigin="4835,3746" coordsize="46,3" path="m4835,3746l4880,3748,4835,3748,4835,3746xe" filled="false" stroked="true" strokeweight="0pt" strokecolor="#000000">
                <v:path arrowok="t"/>
              </v:shape>
            </v:group>
            <v:group style="position:absolute;left:4835;top:3749;width:46;height:2" coordorigin="4835,3749" coordsize="46,2">
              <v:shape style="position:absolute;left:4835;top:3749;width:46;height:2" coordorigin="4835,3749" coordsize="46,0" path="m4835,3749l4880,3749e" filled="false" stroked="true" strokeweight=".112803pt" strokecolor="#000000">
                <v:path arrowok="t"/>
              </v:shape>
            </v:group>
            <v:group style="position:absolute;left:4835;top:3748;width:46;height:3" coordorigin="4835,3748" coordsize="46,3">
              <v:shape style="position:absolute;left:4835;top:3748;width:46;height:3" coordorigin="4835,3748" coordsize="46,3" path="m4880,3748l4835,3748,4878,3750,4880,3748xe" filled="false" stroked="true" strokeweight="0pt" strokecolor="#000000">
                <v:path arrowok="t"/>
              </v:shape>
            </v:group>
            <v:group style="position:absolute;left:4835;top:3748;width:43;height:3" coordorigin="4835,3748" coordsize="43,3">
              <v:shape style="position:absolute;left:4835;top:3748;width:43;height:3" coordorigin="4835,3748" coordsize="43,3" path="m4835,3748l4878,3750,4837,3750,4835,3748xe" filled="false" stroked="true" strokeweight="0pt" strokecolor="#000000">
                <v:path arrowok="t"/>
              </v:shape>
            </v:group>
            <v:group style="position:absolute;left:4837;top:3751;width:41;height:2" coordorigin="4837,3751" coordsize="41,2">
              <v:shape style="position:absolute;left:4837;top:3751;width:41;height:2" coordorigin="4837,3751" coordsize="41,0" path="m4837,3751l4878,3751e" filled="false" stroked="true" strokeweight=".112803pt" strokecolor="#000000">
                <v:path arrowok="t"/>
              </v:shape>
            </v:group>
            <v:group style="position:absolute;left:4837;top:3750;width:41;height:3" coordorigin="4837,3750" coordsize="41,3">
              <v:shape style="position:absolute;left:4837;top:3750;width:41;height:3" coordorigin="4837,3750" coordsize="41,3" path="m4878,3750l4837,3750,4878,3753,4878,3750xe" filled="false" stroked="true" strokeweight="0pt" strokecolor="#000000">
                <v:path arrowok="t"/>
              </v:shape>
            </v:group>
            <v:group style="position:absolute;left:4837;top:3750;width:41;height:3" coordorigin="4837,3750" coordsize="41,3">
              <v:shape style="position:absolute;left:4837;top:3750;width:41;height:3" coordorigin="4837,3750" coordsize="41,3" path="m4837,3750l4878,3753,4839,3753,4837,3750xe" filled="false" stroked="true" strokeweight="0pt" strokecolor="#000000">
                <v:path arrowok="t"/>
              </v:shape>
            </v:group>
            <v:group style="position:absolute;left:4839;top:3754;width:39;height:2" coordorigin="4839,3754" coordsize="39,2">
              <v:shape style="position:absolute;left:4839;top:3754;width:39;height:2" coordorigin="4839,3754" coordsize="39,0" path="m4839,3754l4878,3754e" filled="false" stroked="true" strokeweight=".112803pt" strokecolor="#000000">
                <v:path arrowok="t"/>
              </v:shape>
            </v:group>
            <v:group style="position:absolute;left:4839;top:3753;width:39;height:3" coordorigin="4839,3753" coordsize="39,3">
              <v:shape style="position:absolute;left:4839;top:3753;width:39;height:3" coordorigin="4839,3753" coordsize="39,3" path="m4878,3753l4839,3753,4875,3755,4878,3753xe" filled="false" stroked="true" strokeweight="0pt" strokecolor="#000000">
                <v:path arrowok="t"/>
              </v:shape>
            </v:group>
            <v:group style="position:absolute;left:4839;top:3753;width:37;height:3" coordorigin="4839,3753" coordsize="37,3">
              <v:shape style="position:absolute;left:4839;top:3753;width:37;height:3" coordorigin="4839,3753" coordsize="37,3" path="m4839,3753l4875,3755,4839,3755,4839,3753xe" filled="false" stroked="true" strokeweight="0pt" strokecolor="#000000">
                <v:path arrowok="t"/>
              </v:shape>
            </v:group>
            <v:group style="position:absolute;left:4839;top:3755;width:37;height:2" coordorigin="4839,3755" coordsize="37,2">
              <v:shape style="position:absolute;left:4839;top:3755;width:37;height:2" coordorigin="4839,3755" coordsize="37,0" path="m4839,3755l4875,3755e" filled="false" stroked="true" strokeweight="0pt" strokecolor="#000000">
                <v:path arrowok="t"/>
              </v:shape>
            </v:group>
            <v:group style="position:absolute;left:4839;top:3755;width:37;height:2" coordorigin="4839,3755" coordsize="37,2">
              <v:shape style="position:absolute;left:4839;top:3755;width:37;height:2" coordorigin="4839,3755" coordsize="37,0" path="m4839,3755l4875,3755e" filled="false" stroked="true" strokeweight="0pt" strokecolor="#000000">
                <v:path arrowok="t"/>
              </v:shape>
            </v:group>
            <v:group style="position:absolute;left:4839;top:3755;width:34;height:2" coordorigin="4839,3755" coordsize="34,2">
              <v:shape style="position:absolute;left:4839;top:3755;width:34;height:2" coordorigin="4839,3755" coordsize="34,0" path="m4839,3755l4873,3755e" filled="false" stroked="true" strokeweight="0pt" strokecolor="#000000">
                <v:path arrowok="t"/>
              </v:shape>
            </v:group>
            <v:group style="position:absolute;left:4841;top:3756;width:32;height:2" coordorigin="4841,3756" coordsize="32,2">
              <v:shape style="position:absolute;left:4841;top:3756;width:32;height:2" coordorigin="4841,3756" coordsize="32,0" path="m4841,3756l4873,3756e" filled="false" stroked="true" strokeweight=".112803pt" strokecolor="#000000">
                <v:path arrowok="t"/>
              </v:shape>
            </v:group>
            <v:group style="position:absolute;left:4841;top:3755;width:32;height:3" coordorigin="4841,3755" coordsize="32,3">
              <v:shape style="position:absolute;left:4841;top:3755;width:32;height:3" coordorigin="4841,3755" coordsize="32,3" path="m4873,3755l4841,3755,4871,3757,4873,3755xe" filled="false" stroked="true" strokeweight="0pt" strokecolor="#000000">
                <v:path arrowok="t"/>
              </v:shape>
            </v:group>
            <v:group style="position:absolute;left:4841;top:3755;width:30;height:3" coordorigin="4841,3755" coordsize="30,3">
              <v:shape style="position:absolute;left:4841;top:3755;width:30;height:3" coordorigin="4841,3755" coordsize="30,3" path="m4841,3755l4871,3757,4844,3757,4841,3755xe" filled="false" stroked="true" strokeweight="0pt" strokecolor="#000000">
                <v:path arrowok="t"/>
              </v:shape>
            </v:group>
            <v:group style="position:absolute;left:4844;top:3758;width:28;height:2" coordorigin="4844,3758" coordsize="28,2">
              <v:shape style="position:absolute;left:4844;top:3758;width:28;height:2" coordorigin="4844,3758" coordsize="28,0" path="m4844,3758l4871,3758e" filled="false" stroked="true" strokeweight=".112803pt" strokecolor="#000000">
                <v:path arrowok="t"/>
              </v:shape>
            </v:group>
            <v:group style="position:absolute;left:4844;top:3757;width:28;height:3" coordorigin="4844,3757" coordsize="28,3">
              <v:shape style="position:absolute;left:4844;top:3757;width:28;height:3" coordorigin="4844,3757" coordsize="28,3" path="m4871,3757l4844,3757,4869,3759,4871,3757xe" filled="false" stroked="true" strokeweight="0pt" strokecolor="#000000">
                <v:path arrowok="t"/>
              </v:shape>
            </v:group>
            <v:group style="position:absolute;left:4844;top:3757;width:25;height:3" coordorigin="4844,3757" coordsize="25,3">
              <v:shape style="position:absolute;left:4844;top:3757;width:25;height:3" coordorigin="4844,3757" coordsize="25,3" path="m4844,3757l4869,3759,4846,3759,4844,3757xe" filled="false" stroked="true" strokeweight="0pt" strokecolor="#000000">
                <v:path arrowok="t"/>
              </v:shape>
            </v:group>
            <v:group style="position:absolute;left:4846;top:3759;width:23;height:2" coordorigin="4846,3759" coordsize="23,2">
              <v:shape style="position:absolute;left:4846;top:3759;width:23;height:2" coordorigin="4846,3759" coordsize="23,0" path="m4846,3759l4869,3759e" filled="false" stroked="true" strokeweight="0pt" strokecolor="#000000">
                <v:path arrowok="t"/>
              </v:shape>
            </v:group>
            <v:group style="position:absolute;left:4846;top:3759;width:23;height:2" coordorigin="4846,3759" coordsize="23,2">
              <v:shape style="position:absolute;left:4846;top:3759;width:23;height:2" coordorigin="4846,3759" coordsize="23,0" path="m4846,3759l4869,3759e" filled="false" stroked="true" strokeweight="0pt" strokecolor="#000000">
                <v:path arrowok="t"/>
              </v:shape>
            </v:group>
            <v:group style="position:absolute;left:4846;top:3759;width:21;height:2" coordorigin="4846,3759" coordsize="21,2">
              <v:shape style="position:absolute;left:4846;top:3759;width:21;height:2" coordorigin="4846,3759" coordsize="21,0" path="m4846,3759l4866,3759e" filled="false" stroked="true" strokeweight="0pt" strokecolor="#000000">
                <v:path arrowok="t"/>
              </v:shape>
            </v:group>
            <v:group style="position:absolute;left:4848;top:3759;width:19;height:2" coordorigin="4848,3759" coordsize="19,2">
              <v:shape style="position:absolute;left:4848;top:3759;width:19;height:2" coordorigin="4848,3759" coordsize="19,0" path="m4848,3759l4866,3759e" filled="false" stroked="true" strokeweight="0pt" strokecolor="#000000">
                <v:path arrowok="t"/>
              </v:shape>
            </v:group>
            <v:group style="position:absolute;left:4848;top:3759;width:19;height:2" coordorigin="4848,3759" coordsize="19,2">
              <v:shape style="position:absolute;left:4848;top:3759;width:19;height:2" coordorigin="4848,3759" coordsize="19,0" path="m4848,3759l4866,3759e" filled="false" stroked="true" strokeweight="0pt" strokecolor="#000000">
                <v:path arrowok="t"/>
              </v:shape>
            </v:group>
            <v:group style="position:absolute;left:4848;top:3759;width:16;height:2" coordorigin="4848,3759" coordsize="16,2">
              <v:shape style="position:absolute;left:4848;top:3759;width:16;height:2" coordorigin="4848,3759" coordsize="16,0" path="m4848,3759l4864,3759e" filled="false" stroked="true" strokeweight="0pt" strokecolor="#000000">
                <v:path arrowok="t"/>
              </v:shape>
            </v:group>
            <v:group style="position:absolute;left:4855;top:3759;width:7;height:3" coordorigin="4855,3759" coordsize="7,3">
              <v:shape style="position:absolute;left:4855;top:3759;width:7;height:3" coordorigin="4855,3759" coordsize="7,3" path="m4855,3759l4860,3762,4862,3759,4855,3759xe" filled="true" fillcolor="#000000" stroked="false">
                <v:path arrowok="t"/>
                <v:fill type="solid"/>
              </v:shape>
            </v:group>
            <v:group style="position:absolute;left:4853;top:3759;width:10;height:2" coordorigin="4853,3759" coordsize="10,2">
              <v:shape style="position:absolute;left:4853;top:3759;width:10;height:2" coordorigin="4853,3759" coordsize="10,0" path="m4853,3759l4862,3759e" filled="false" stroked="true" strokeweight="0pt" strokecolor="#000000">
                <v:path arrowok="t"/>
              </v:shape>
            </v:group>
            <v:group style="position:absolute;left:4855;top:3759;width:7;height:3" coordorigin="4855,3759" coordsize="7,3">
              <v:shape style="position:absolute;left:4855;top:3759;width:7;height:3" coordorigin="4855,3759" coordsize="7,3" path="m4855,3759l4862,3759,4860,3762,4855,3759xe" filled="false" stroked="true" strokeweight="0pt" strokecolor="#000000">
                <v:path arrowok="t"/>
              </v:shape>
            </v:group>
            <v:group style="position:absolute;left:4853;top:3759;width:12;height:2" coordorigin="4853,3759" coordsize="12,2">
              <v:shape style="position:absolute;left:4853;top:3759;width:12;height:2" coordorigin="4853,3759" coordsize="12,0" path="m4853,3759l4864,3759e" filled="false" stroked="true" strokeweight="0pt" strokecolor="#000000">
                <v:path arrowok="t"/>
              </v:shape>
            </v:group>
            <v:group style="position:absolute;left:4853;top:3759;width:12;height:2" coordorigin="4853,3759" coordsize="12,2">
              <v:shape style="position:absolute;left:4853;top:3759;width:12;height:2" coordorigin="4853,3759" coordsize="12,0" path="m4853,3759l4864,3759e" filled="false" stroked="true" strokeweight="0pt" strokecolor="#000000">
                <v:path arrowok="t"/>
              </v:shape>
            </v:group>
            <v:group style="position:absolute;left:11;top:8;width:22381;height:31653" coordorigin="11,8" coordsize="22381,31653">
              <v:shape style="position:absolute;left:11;top:8;width:22381;height:31653" coordorigin="11,8" coordsize="22381,31653" path="m11,31660l11,8,22391,8,11,8,11,31660e" filled="false" stroked="true" strokeweight=".676817pt" strokecolor="#000000">
                <v:path arrowok="t"/>
              </v:shape>
            </v:group>
            <v:group style="position:absolute;left:1083;top:281;width:21052;height:31123" coordorigin="1083,281" coordsize="21052,31123">
              <v:shape style="position:absolute;left:1083;top:281;width:21052;height:31123" coordorigin="1083,281" coordsize="21052,31123" path="m22134,281l1083,281,1083,31403,22134,31403,22134,281e" filled="false" stroked="true" strokeweight=".676817pt" strokecolor="#000000">
                <v:path arrowok="t"/>
              </v:shape>
            </v:group>
            <v:group style="position:absolute;left:1649;top:29652;width:1999;height:2" coordorigin="1649,29652" coordsize="1999,2">
              <v:shape style="position:absolute;left:1649;top:29652;width:1999;height:2" coordorigin="1649,29652" coordsize="1999,0" path="m1649,29652l3648,29652e" filled="false" stroked="true" strokeweight=".78962pt" strokecolor="#0000ff">
                <v:path arrowok="t"/>
              </v:shape>
            </v:group>
            <v:group style="position:absolute;left:1638;top:28533;width:2006;height:2" coordorigin="1638,28533" coordsize="2006,2">
              <v:shape style="position:absolute;left:1638;top:28533;width:2006;height:2" coordorigin="1638,28533" coordsize="2006,0" path="m1638,28533l3644,28533e" filled="false" stroked="true" strokeweight=".78962pt" strokecolor="#ff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0,29932l2788,29932,2775,29930,2770,29932xe" filled="true" fillcolor="#000000" stroked="false">
                <v:path arrowok="t"/>
                <v:fill type="solid"/>
              </v:shape>
              <v:shape style="position:absolute;left:2770;top:29930;width:19;height:3" coordorigin="2770,29930" coordsize="19,3" path="m2775,29930l2788,29932,2786,29930,2775,29930xe" filled="true" fillcolor="#000000" stroked="false">
                <v:path arrowok="t"/>
                <v:fill type="solid"/>
              </v:shape>
            </v:group>
            <v:group style="position:absolute;left:2775;top:29930;width:14;height:3" coordorigin="2775,29930" coordsize="14,3">
              <v:shape style="position:absolute;left:2775;top:29930;width:14;height:3" coordorigin="2775,29930" coordsize="14,3" path="m2786,29930l2775,29930,2788,29932,2786,29930x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5,29930l2788,29932,2770,29932,2775,29930x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70;top:29932;width:23;height:2" coordorigin="2770,29932" coordsize="23,2">
              <v:shape style="position:absolute;left:2770;top:29932;width:23;height:2" coordorigin="2770,29932" coordsize="23,0" path="m2770,29932l2793,29932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66;top:29933;width:30;height:2" coordorigin="2766,29933" coordsize="30,2">
              <v:shape style="position:absolute;left:2766;top:29933;width:30;height:2" coordorigin="2766,29933" coordsize="30,0" path="m2766,29933l2795,29933e" filled="false" stroked="true" strokeweight=".112803pt" strokecolor="#000000">
                <v:path arrowok="t"/>
              </v:shape>
            </v:group>
            <v:group style="position:absolute;left:2768;top:29932;width:28;height:3" coordorigin="2768,29932" coordsize="28,3">
              <v:shape style="position:absolute;left:2768;top:29932;width:28;height:3" coordorigin="2768,29932" coordsize="28,3" path="m2793,29932l2768,29932,2795,29934,2793,29932xe" filled="false" stroked="true" strokeweight="0pt" strokecolor="#000000">
                <v:path arrowok="t"/>
              </v:shape>
            </v:group>
            <v:group style="position:absolute;left:2766;top:29932;width:30;height:3" coordorigin="2766,29932" coordsize="30,3">
              <v:shape style="position:absolute;left:2766;top:29932;width:30;height:3" coordorigin="2766,29932" coordsize="30,3" path="m2768,29932l2795,29934,2766,29934,2768,29932x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6;top:29934;width:32;height:2" coordorigin="2766,29934" coordsize="32,2">
              <v:shape style="position:absolute;left:2766;top:29934;width:32;height:2" coordorigin="2766,29934" coordsize="32,0" path="m2766,29934l2798,29934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1;top:29935;width:39;height:2" coordorigin="2761,29935" coordsize="39,2">
              <v:shape style="position:absolute;left:2761;top:29935;width:39;height:2" coordorigin="2761,29935" coordsize="39,0" path="m2761,29935l2800,29935e" filled="false" stroked="true" strokeweight=".112803pt" strokecolor="#000000">
                <v:path arrowok="t"/>
              </v:shape>
            </v:group>
            <v:group style="position:absolute;left:2764;top:29934;width:37;height:3" coordorigin="2764,29934" coordsize="37,3">
              <v:shape style="position:absolute;left:2764;top:29934;width:37;height:3" coordorigin="2764,29934" coordsize="37,3" path="m2798,29934l2764,29934,2800,29936,2798,29934xe" filled="false" stroked="true" strokeweight="0pt" strokecolor="#000000">
                <v:path arrowok="t"/>
              </v:shape>
            </v:group>
            <v:group style="position:absolute;left:2761;top:29934;width:39;height:3" coordorigin="2761,29934" coordsize="39,3">
              <v:shape style="position:absolute;left:2761;top:29934;width:39;height:3" coordorigin="2761,29934" coordsize="39,3" path="m2764,29934l2800,29936,2761,29936,2764,29934xe" filled="false" stroked="true" strokeweight="0pt" strokecolor="#000000">
                <v:path arrowok="t"/>
              </v:shape>
            </v:group>
            <v:group style="position:absolute;left:2759;top:29938;width:43;height:2" coordorigin="2759,29938" coordsize="43,2">
              <v:shape style="position:absolute;left:2759;top:29938;width:43;height:2" coordorigin="2759,29938" coordsize="43,0" path="m2759,29938l2802,29938e" filled="false" stroked="true" strokeweight=".112803pt" strokecolor="#000000">
                <v:path arrowok="t"/>
              </v:shape>
            </v:group>
            <v:group style="position:absolute;left:2761;top:29936;width:41;height:3" coordorigin="2761,29936" coordsize="41,3">
              <v:shape style="position:absolute;left:2761;top:29936;width:41;height:3" coordorigin="2761,29936" coordsize="41,3" path="m2800,29936l2761,29936,2802,29939,2800,29936xe" filled="false" stroked="true" strokeweight="0pt" strokecolor="#000000">
                <v:path arrowok="t"/>
              </v:shape>
            </v:group>
            <v:group style="position:absolute;left:2759;top:29936;width:43;height:3" coordorigin="2759,29936" coordsize="43,3">
              <v:shape style="position:absolute;left:2759;top:29936;width:43;height:3" coordorigin="2759,29936" coordsize="43,3" path="m2761,29936l2802,29939,2759,29939,2761,29936xe" filled="false" stroked="true" strokeweight="0pt" strokecolor="#000000">
                <v:path arrowok="t"/>
              </v:shape>
            </v:group>
            <v:group style="position:absolute;left:2757;top:29940;width:46;height:2" coordorigin="2757,29940" coordsize="46,2">
              <v:shape style="position:absolute;left:2757;top:29940;width:46;height:2" coordorigin="2757,29940" coordsize="46,0" path="m2757,29940l2802,29940e" filled="false" stroked="true" strokeweight=".112803pt" strokecolor="#000000">
                <v:path arrowok="t"/>
              </v:shape>
            </v:group>
            <v:group style="position:absolute;left:2759;top:29939;width:43;height:3" coordorigin="2759,29939" coordsize="43,3">
              <v:shape style="position:absolute;left:2759;top:29939;width:43;height:3" coordorigin="2759,29939" coordsize="43,3" path="m2802,29939l2759,29939,2802,29941,2802,29939xe" filled="false" stroked="true" strokeweight="0pt" strokecolor="#000000">
                <v:path arrowok="t"/>
              </v:shape>
            </v:group>
            <v:group style="position:absolute;left:2757;top:29939;width:46;height:3" coordorigin="2757,29939" coordsize="46,3">
              <v:shape style="position:absolute;left:2757;top:29939;width:46;height:3" coordorigin="2757,29939" coordsize="46,3" path="m2759,29939l2802,29941,2757,29941,2759,29939xe" filled="false" stroked="true" strokeweight="0pt" strokecolor="#000000">
                <v:path arrowok="t"/>
              </v:shape>
            </v:group>
            <v:group style="position:absolute;left:2757;top:29942;width:48;height:2" coordorigin="2757,29942" coordsize="48,2">
              <v:shape style="position:absolute;left:2757;top:29942;width:48;height:2" coordorigin="2757,29942" coordsize="48,0" path="m2757,29942l2804,29942e" filled="false" stroked="true" strokeweight=".112803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802,29941l2757,29941,2804,29943,2802,29941xe" filled="false" stroked="true" strokeweight="0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757,29941l2804,29943,2757,29943,2757,29941xe" filled="false" stroked="true" strokeweight="0pt" strokecolor="#000000">
                <v:path arrowok="t"/>
              </v:shape>
            </v:group>
            <v:group style="position:absolute;left:2755;top:29944;width:52;height:2" coordorigin="2755,29944" coordsize="52,2">
              <v:shape style="position:absolute;left:2755;top:29944;width:52;height:2" coordorigin="2755,29944" coordsize="52,0" path="m2755,29944l2807,29944e" filled="false" stroked="true" strokeweight=".112803pt" strokecolor="#000000">
                <v:path arrowok="t"/>
              </v:shape>
            </v:group>
            <v:group style="position:absolute;left:2757;top:29943;width:50;height:3" coordorigin="2757,29943" coordsize="50,3">
              <v:shape style="position:absolute;left:2757;top:29943;width:50;height:3" coordorigin="2757,29943" coordsize="50,3" path="m2804,29943l2757,29943,2807,29945,2804,29943xe" filled="false" stroked="true" strokeweight="0pt" strokecolor="#000000">
                <v:path arrowok="t"/>
              </v:shape>
            </v:group>
            <v:group style="position:absolute;left:2755;top:29943;width:52;height:3" coordorigin="2755,29943" coordsize="52,3">
              <v:shape style="position:absolute;left:2755;top:29943;width:52;height:3" coordorigin="2755,29943" coordsize="52,3" path="m2757,29943l2807,29945,2755,29945,2757,29943xe" filled="false" stroked="true" strokeweight="0pt" strokecolor="#000000">
                <v:path arrowok="t"/>
              </v:shape>
            </v:group>
            <v:group style="position:absolute;left:2755;top:29947;width:52;height:2" coordorigin="2755,29947" coordsize="52,2">
              <v:shape style="position:absolute;left:2755;top:29947;width:52;height:2" coordorigin="2755,29947" coordsize="52,0" path="m2755,29947l2807,29947e" filled="false" stroked="true" strokeweight=".112803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807,29945l2755,29945,2807,29948,2807,29945xe" filled="false" stroked="true" strokeweight="0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755,29945l2807,29948,2755,29948,2755,29945xe" filled="false" stroked="true" strokeweight="0pt" strokecolor="#000000">
                <v:path arrowok="t"/>
              </v:shape>
            </v:group>
            <v:group style="position:absolute;left:2752;top:29949;width:55;height:2" coordorigin="2752,29949" coordsize="55,2">
              <v:shape style="position:absolute;left:2752;top:29949;width:55;height:2" coordorigin="2752,29949" coordsize="55,0" path="m2752,29949l2807,29949e" filled="false" stroked="true" strokeweight=".112803pt" strokecolor="#000000">
                <v:path arrowok="t"/>
              </v:shape>
            </v:group>
            <v:group style="position:absolute;left:2755;top:29948;width:52;height:3" coordorigin="2755,29948" coordsize="52,3">
              <v:shape style="position:absolute;left:2755;top:29948;width:52;height:3" coordorigin="2755,29948" coordsize="52,3" path="m2807,29948l2755,29948,2807,29950,2807,29948xe" filled="false" stroked="true" strokeweight="0pt" strokecolor="#000000">
                <v:path arrowok="t"/>
              </v:shape>
            </v:group>
            <v:group style="position:absolute;left:2752;top:29948;width:55;height:3" coordorigin="2752,29948" coordsize="55,3">
              <v:shape style="position:absolute;left:2752;top:29948;width:55;height:3" coordorigin="2752,29948" coordsize="55,3" path="m2755,29948l2807,29950,2752,29950,2755,29948xe" filled="false" stroked="true" strokeweight="0pt" strokecolor="#000000">
                <v:path arrowok="t"/>
              </v:shape>
            </v:group>
            <v:group style="position:absolute;left:2752;top:29951;width:57;height:2" coordorigin="2752,29951" coordsize="57,2">
              <v:shape style="position:absolute;left:2752;top:29951;width:57;height:2" coordorigin="2752,29951" coordsize="57,0" path="m2752,29951l2809,29951e" filled="false" stroked="true" strokeweight=".112803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807,29950l2752,29950,2809,29952,2807,29950xe" filled="false" stroked="true" strokeweight="0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752,29950l2809,29952,2752,29952,2752,29950xe" filled="false" stroked="true" strokeweight="0pt" strokecolor="#000000">
                <v:path arrowok="t"/>
              </v:shape>
            </v:group>
            <v:group style="position:absolute;left:2752;top:29953;width:57;height:2" coordorigin="2752,29953" coordsize="57,2">
              <v:shape style="position:absolute;left:2752;top:29953;width:57;height:2" coordorigin="2752,29953" coordsize="57,0" path="m2752,29953l2809,29953e" filled="false" stroked="true" strokeweight=".112803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809,29952l2752,29952,2809,29954,2809,29952xe" filled="false" stroked="true" strokeweight="0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752,29952l2809,29954,2752,29954,2752,29952xe" filled="false" stroked="true" strokeweight="0pt" strokecolor="#000000">
                <v:path arrowok="t"/>
              </v:shape>
            </v:group>
            <v:group style="position:absolute;left:2752;top:29957;width:57;height:2" coordorigin="2752,29957" coordsize="57,2">
              <v:shape style="position:absolute;left:2752;top:29957;width:57;height:2" coordorigin="2752,29957" coordsize="57,0" path="m2752,29957l2809,29957e" filled="false" stroked="true" strokeweight=".225606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809,29954l2752,29954,2809,29959,2809,29954xe" filled="false" stroked="true" strokeweight="0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752,29954l2809,29959,2752,29959,2752,29954xe" filled="false" stroked="true" strokeweight="0pt" strokecolor="#000000">
                <v:path arrowok="t"/>
              </v:shape>
            </v:group>
            <v:group style="position:absolute;left:2752;top:29960;width:57;height:2" coordorigin="2752,29960" coordsize="57,2">
              <v:shape style="position:absolute;left:2752;top:29960;width:57;height:2" coordorigin="2752,29960" coordsize="57,0" path="m2752,29960l2809,29960e" filled="false" stroked="true" strokeweight=".112803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809,29959l2752,29959,2809,29961,2809,29959xe" filled="false" stroked="true" strokeweight="0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752,29959l2809,29961,2752,29961,2752,29959xe" filled="false" stroked="true" strokeweight="0pt" strokecolor="#000000">
                <v:path arrowok="t"/>
              </v:shape>
            </v:group>
            <v:group style="position:absolute;left:2752;top:29962;width:57;height:2" coordorigin="2752,29962" coordsize="57,2">
              <v:shape style="position:absolute;left:2752;top:29962;width:57;height:2" coordorigin="2752,29962" coordsize="57,0" path="m2752,29962l2809,29962e" filled="false" stroked="true" strokeweight=".112803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809,29961l2752,29961,2809,29963,2809,29961xe" filled="false" stroked="true" strokeweight="0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752,29961l2809,29963,2752,29963,2752,29961xe" filled="false" stroked="true" strokeweight="0pt" strokecolor="#000000">
                <v:path arrowok="t"/>
              </v:shape>
            </v:group>
            <v:group style="position:absolute;left:2752;top:29965;width:57;height:2" coordorigin="2752,29965" coordsize="57,2">
              <v:shape style="position:absolute;left:2752;top:29965;width:57;height:2" coordorigin="2752,29965" coordsize="57,0" path="m2752,29965l2809,29965e" filled="false" stroked="true" strokeweight=".112803pt" strokecolor="#000000">
                <v:path arrowok="t"/>
              </v:shape>
            </v:group>
            <v:group style="position:absolute;left:2752;top:29963;width:57;height:3" coordorigin="2752,29963" coordsize="57,3">
              <v:shape style="position:absolute;left:2752;top:29963;width:57;height:3" coordorigin="2752,29963" coordsize="57,3" path="m2809,29963l2752,29963,2807,29966,2809,29963xe" filled="false" stroked="true" strokeweight="0pt" strokecolor="#000000">
                <v:path arrowok="t"/>
              </v:shape>
            </v:group>
            <v:group style="position:absolute;left:2752;top:29963;width:55;height:3" coordorigin="2752,29963" coordsize="55,3">
              <v:shape style="position:absolute;left:2752;top:29963;width:55;height:3" coordorigin="2752,29963" coordsize="55,3" path="m2752,29963l2807,29966,2752,29966,2752,29963xe" filled="false" stroked="true" strokeweight="0pt" strokecolor="#000000">
                <v:path arrowok="t"/>
              </v:shape>
            </v:group>
            <v:group style="position:absolute;left:2752;top:29967;width:55;height:2" coordorigin="2752,29967" coordsize="55,2">
              <v:shape style="position:absolute;left:2752;top:29967;width:55;height:2" coordorigin="2752,29967" coordsize="55,0" path="m2752,29967l2807,29967e" filled="false" stroked="true" strokeweight=".112803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807,29966l2752,29966,2807,29968,2807,29966xe" filled="false" stroked="true" strokeweight="0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752,29966l2807,29968,2755,29968,2752,29966xe" filled="false" stroked="true" strokeweight="0pt" strokecolor="#000000">
                <v:path arrowok="t"/>
              </v:shape>
            </v:group>
            <v:group style="position:absolute;left:2755;top:29969;width:52;height:2" coordorigin="2755,29969" coordsize="52,2">
              <v:shape style="position:absolute;left:2755;top:29969;width:52;height:2" coordorigin="2755,29969" coordsize="52,0" path="m2755,29969l2807,29969e" filled="false" stroked="true" strokeweight=".112803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807,29968l2755,29968,2807,29970,2807,29968xe" filled="false" stroked="true" strokeweight="0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755,29968l2807,29970,2755,29970,2755,29968xe" filled="false" stroked="true" strokeweight="0pt" strokecolor="#000000">
                <v:path arrowok="t"/>
              </v:shape>
            </v:group>
            <v:group style="position:absolute;left:2755;top:29972;width:52;height:2" coordorigin="2755,29972" coordsize="52,2">
              <v:shape style="position:absolute;left:2755;top:29972;width:52;height:2" coordorigin="2755,29972" coordsize="52,0" path="m2755,29972l2807,29972e" filled="false" stroked="true" strokeweight=".225606pt" strokecolor="#000000">
                <v:path arrowok="t"/>
              </v:shape>
            </v:group>
            <v:group style="position:absolute;left:2755;top:29970;width:52;height:5" coordorigin="2755,29970" coordsize="52,5">
              <v:shape style="position:absolute;left:2755;top:29970;width:52;height:5" coordorigin="2755,29970" coordsize="52,5" path="m2807,29970l2755,29970,2804,29975,2807,29970xe" filled="false" stroked="true" strokeweight="0pt" strokecolor="#000000">
                <v:path arrowok="t"/>
              </v:shape>
            </v:group>
            <v:group style="position:absolute;left:2755;top:29970;width:50;height:5" coordorigin="2755,29970" coordsize="50,5">
              <v:shape style="position:absolute;left:2755;top:29970;width:50;height:5" coordorigin="2755,29970" coordsize="50,5" path="m2755,29970l2804,29975,2757,29975,2755,29970xe" filled="false" stroked="true" strokeweight="0pt" strokecolor="#000000">
                <v:path arrowok="t"/>
              </v:shape>
            </v:group>
            <v:group style="position:absolute;left:2757;top:29976;width:48;height:2" coordorigin="2757,29976" coordsize="48,2">
              <v:shape style="position:absolute;left:2757;top:29976;width:48;height:2" coordorigin="2757,29976" coordsize="48,0" path="m2757,29976l2804,29976e" filled="false" stroked="true" strokeweight=".112803pt" strokecolor="#000000">
                <v:path arrowok="t"/>
              </v:shape>
            </v:group>
            <v:group style="position:absolute;left:2757;top:29975;width:48;height:3" coordorigin="2757,29975" coordsize="48,3">
              <v:shape style="position:absolute;left:2757;top:29975;width:48;height:3" coordorigin="2757,29975" coordsize="48,3" path="m2804,29975l2757,29975,2802,29977,2804,29975xe" filled="false" stroked="true" strokeweight="0pt" strokecolor="#000000">
                <v:path arrowok="t"/>
              </v:shape>
            </v:group>
            <v:group style="position:absolute;left:2757;top:29975;width:46;height:3" coordorigin="2757,29975" coordsize="46,3">
              <v:shape style="position:absolute;left:2757;top:29975;width:46;height:3" coordorigin="2757,29975" coordsize="46,3" path="m2757,29975l2802,29977,2757,29977,2757,29975x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9;top:29978;width:43;height:2" coordorigin="2759,29978" coordsize="43,2">
              <v:shape style="position:absolute;left:2759;top:29978;width:43;height:2" coordorigin="2759,29978" coordsize="43,0" path="m2759,29978l2802,29978e" filled="false" stroked="true" strokeweight=".112803pt" strokecolor="#000000">
                <v:path arrowok="t"/>
              </v:shape>
            </v:group>
            <v:group style="position:absolute;left:2759;top:29977;width:43;height:3" coordorigin="2759,29977" coordsize="43,3">
              <v:shape style="position:absolute;left:2759;top:29977;width:43;height:3" coordorigin="2759,29977" coordsize="43,3" path="m2802,29977l2759,29977,2800,29979,2802,29977xe" filled="false" stroked="true" strokeweight="0pt" strokecolor="#000000">
                <v:path arrowok="t"/>
              </v:shape>
            </v:group>
            <v:group style="position:absolute;left:2759;top:29977;width:41;height:3" coordorigin="2759,29977" coordsize="41,3">
              <v:shape style="position:absolute;left:2759;top:29977;width:41;height:3" coordorigin="2759,29977" coordsize="41,3" path="m2759,29977l2800,29979,2761,29979,2759,29977xe" filled="false" stroked="true" strokeweight="0pt" strokecolor="#000000">
                <v:path arrowok="t"/>
              </v:shape>
            </v:group>
            <v:group style="position:absolute;left:2761;top:29980;width:39;height:2" coordorigin="2761,29980" coordsize="39,2">
              <v:shape style="position:absolute;left:2761;top:29980;width:39;height:2" coordorigin="2761,29980" coordsize="39,0" path="m2761,29980l2800,29980e" filled="false" stroked="true" strokeweight=".112803pt" strokecolor="#000000">
                <v:path arrowok="t"/>
              </v:shape>
            </v:group>
            <v:group style="position:absolute;left:2761;top:29979;width:39;height:3" coordorigin="2761,29979" coordsize="39,3">
              <v:shape style="position:absolute;left:2761;top:29979;width:39;height:3" coordorigin="2761,29979" coordsize="39,3" path="m2800,29979l2761,29979,2798,29981,2800,29979xe" filled="false" stroked="true" strokeweight="0pt" strokecolor="#000000">
                <v:path arrowok="t"/>
              </v:shape>
            </v:group>
            <v:group style="position:absolute;left:2761;top:29979;width:37;height:3" coordorigin="2761,29979" coordsize="37,3">
              <v:shape style="position:absolute;left:2761;top:29979;width:37;height:3" coordorigin="2761,29979" coordsize="37,3" path="m2761,29979l2798,29981,2764,29981,2761,29979xe" filled="false" stroked="true" strokeweight="0pt" strokecolor="#000000">
                <v:path arrowok="t"/>
              </v:shape>
            </v:group>
            <v:group style="position:absolute;left:2764;top:29983;width:34;height:2" coordorigin="2764,29983" coordsize="34,2">
              <v:shape style="position:absolute;left:2764;top:29983;width:34;height:2" coordorigin="2764,29983" coordsize="34,0" path="m2764,29983l2798,29983e" filled="false" stroked="true" strokeweight=".112803pt" strokecolor="#000000">
                <v:path arrowok="t"/>
              </v:shape>
            </v:group>
            <v:group style="position:absolute;left:2764;top:29981;width:34;height:3" coordorigin="2764,29981" coordsize="34,3">
              <v:shape style="position:absolute;left:2764;top:29981;width:34;height:3" coordorigin="2764,29981" coordsize="34,3" path="m2798,29981l2764,29981,2795,29984,2798,29981xe" filled="false" stroked="true" strokeweight="0pt" strokecolor="#000000">
                <v:path arrowok="t"/>
              </v:shape>
            </v:group>
            <v:group style="position:absolute;left:2764;top:29981;width:32;height:3" coordorigin="2764,29981" coordsize="32,3">
              <v:shape style="position:absolute;left:2764;top:29981;width:32;height:3" coordorigin="2764,29981" coordsize="32,3" path="m2764,29981l2795,29984,2766,29984,2764,29981x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28;height:2" coordorigin="2766,29984" coordsize="28,2">
              <v:shape style="position:absolute;left:2766;top:29984;width:28;height:2" coordorigin="2766,29984" coordsize="28,0" path="m2766,29984l2793,29984e" filled="false" stroked="true" strokeweight="0pt" strokecolor="#000000">
                <v:path arrowok="t"/>
              </v:shape>
            </v:group>
            <v:group style="position:absolute;left:2768;top:29985;width:25;height:2" coordorigin="2768,29985" coordsize="25,2">
              <v:shape style="position:absolute;left:2768;top:29985;width:25;height:2" coordorigin="2768,29985" coordsize="25,0" path="m2768,29985l2793,29985e" filled="false" stroked="true" strokeweight=".112803pt" strokecolor="#000000">
                <v:path arrowok="t"/>
              </v:shape>
            </v:group>
            <v:group style="position:absolute;left:2768;top:29984;width:25;height:3" coordorigin="2768,29984" coordsize="25,3">
              <v:shape style="position:absolute;left:2768;top:29984;width:25;height:3" coordorigin="2768,29984" coordsize="25,3" path="m2793,29984l2768,29984,2788,29986,2793,29984xe" filled="false" stroked="true" strokeweight="0pt" strokecolor="#000000">
                <v:path arrowok="t"/>
              </v:shape>
            </v:group>
            <v:group style="position:absolute;left:2768;top:29984;width:21;height:3" coordorigin="2768,29984" coordsize="21,3">
              <v:shape style="position:absolute;left:2768;top:29984;width:21;height:3" coordorigin="2768,29984" coordsize="21,3" path="m2768,29984l2788,29986,2770,29986,2768,29984x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6;height:2" coordorigin="2770,29986" coordsize="16,2">
              <v:shape style="position:absolute;left:2770;top:29986;width:16;height:2" coordorigin="2770,29986" coordsize="16,0" path="m2770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15122;top:26679;width:199;height:242" coordorigin="15122,26679" coordsize="199,242">
              <v:shape style="position:absolute;left:15122;top:26679;width:199;height:242" coordorigin="15122,26679" coordsize="199,242" path="m15122,26920l15321,26920,15321,26679,15122,26679,15122,26920e" filled="false" stroked="true" strokeweight=".225606pt" strokecolor="#000000">
                <v:path arrowok="t"/>
              </v:shape>
            </v:group>
            <v:group style="position:absolute;left:15280;top:26920;width:199;height:242" coordorigin="15280,26920" coordsize="199,242">
              <v:shape style="position:absolute;left:15280;top:26920;width:199;height:242" coordorigin="15280,26920" coordsize="199,242" path="m15280,27161l15479,27161,15479,26920,15280,26920,15280,27161e" filled="false" stroked="true" strokeweight=".225606pt" strokecolor="#000000">
                <v:path arrowok="t"/>
              </v:shape>
            </v:group>
            <v:group style="position:absolute;left:15413;top:27161;width:199;height:242" coordorigin="15413,27161" coordsize="199,242">
              <v:shape style="position:absolute;left:15413;top:27161;width:199;height:242" coordorigin="15413,27161" coordsize="199,242" path="m15413,27403l15612,27403,15612,27161,15413,27161,15413,27403e" filled="false" stroked="true" strokeweight=".225606pt" strokecolor="#000000">
                <v:path arrowok="t"/>
              </v:shape>
            </v:group>
            <v:group style="position:absolute;left:15567;top:27403;width:199;height:242" coordorigin="15567,27403" coordsize="199,242">
              <v:shape style="position:absolute;left:15567;top:27403;width:199;height:242" coordorigin="15567,27403" coordsize="199,242" path="m15567,27644l15765,27644,15765,27403,15567,27403,15567,27644e" filled="false" stroked="true" strokeweight=".225606pt" strokecolor="#000000">
                <v:path arrowok="t"/>
              </v:shape>
            </v:group>
            <v:group style="position:absolute;left:15684;top:27644;width:199;height:240" coordorigin="15684,27644" coordsize="199,240">
              <v:shape style="position:absolute;left:15684;top:27644;width:199;height:240" coordorigin="15684,27644" coordsize="199,240" path="m15684,27883l15883,27883,15883,27644,15684,27644,15684,27883e" filled="false" stroked="true" strokeweight=".225606pt" strokecolor="#ff0000">
                <v:path arrowok="t"/>
              </v:shape>
            </v:group>
            <v:group style="position:absolute;left:15781;top:27883;width:199;height:242" coordorigin="15781,27883" coordsize="199,242">
              <v:shape style="position:absolute;left:15781;top:27883;width:199;height:242" coordorigin="15781,27883" coordsize="199,242" path="m15781,28125l15980,28125,15980,27883,15781,27883,15781,28125e" filled="false" stroked="true" strokeweight=".225606pt" strokecolor="#000000">
                <v:path arrowok="t"/>
              </v:shape>
            </v:group>
            <v:group style="position:absolute;left:15901;top:28125;width:199;height:242" coordorigin="15901,28125" coordsize="199,242">
              <v:shape style="position:absolute;left:15901;top:28125;width:199;height:242" coordorigin="15901,28125" coordsize="199,242" path="m15901,28366l16099,28366,16099,28125,15901,28125,15901,28366e" filled="false" stroked="true" strokeweight=".225606pt" strokecolor="#000000">
                <v:path arrowok="t"/>
              </v:shape>
            </v:group>
            <v:group style="position:absolute;left:16004;top:28366;width:199;height:242" coordorigin="16004,28366" coordsize="199,242">
              <v:shape style="position:absolute;left:16004;top:28366;width:199;height:242" coordorigin="16004,28366" coordsize="199,242" path="m16004,28608l16203,28608,16203,28366,16004,28366,16004,28608e" filled="false" stroked="true" strokeweight=".225606pt" strokecolor="#000000">
                <v:path arrowok="t"/>
              </v:shape>
            </v:group>
            <v:group style="position:absolute;left:16153;top:28608;width:199;height:242" coordorigin="16153,28608" coordsize="199,242">
              <v:shape style="position:absolute;left:16153;top:28608;width:199;height:242" coordorigin="16153,28608" coordsize="199,242" path="m16153,28849l16352,28849,16352,28608,16153,28608,16153,28849e" filled="false" stroked="true" strokeweight=".225606pt" strokecolor="#000000">
                <v:path arrowok="t"/>
              </v:shape>
            </v:group>
            <v:group style="position:absolute;left:16257;top:28849;width:199;height:242" coordorigin="16257,28849" coordsize="199,242">
              <v:shape style="position:absolute;left:16257;top:28849;width:199;height:242" coordorigin="16257,28849" coordsize="199,242" path="m16257,29090l16456,29090,16456,28849,16257,28849,16257,29090e" filled="false" stroked="true" strokeweight=".225606pt" strokecolor="#000000">
                <v:path arrowok="t"/>
              </v:shape>
            </v:group>
            <v:group style="position:absolute;left:16336;top:29090;width:199;height:242" coordorigin="16336,29090" coordsize="199,242">
              <v:shape style="position:absolute;left:16336;top:29090;width:199;height:242" coordorigin="16336,29090" coordsize="199,242" path="m16336,29332l16535,29332,16535,29090,16336,29090,16336,29332e" filled="false" stroked="true" strokeweight=".225606pt" strokecolor="#000000">
                <v:path arrowok="t"/>
              </v:shape>
            </v:group>
            <v:group style="position:absolute;left:16377;top:29332;width:199;height:240" coordorigin="16377,29332" coordsize="199,240">
              <v:shape style="position:absolute;left:16377;top:29332;width:199;height:240" coordorigin="16377,29332" coordsize="199,240" path="m16377,29571l16575,29571,16575,29332,16377,29332,16377,29571e" filled="false" stroked="true" strokeweight=".225606pt" strokecolor="#000000">
                <v:path arrowok="t"/>
              </v:shape>
            </v:group>
            <v:group style="position:absolute;left:16377;top:29571;width:199;height:242" coordorigin="16377,29571" coordsize="199,242">
              <v:shape style="position:absolute;left:16377;top:29571;width:199;height:242" coordorigin="16377,29571" coordsize="199,242" path="m16377,29812l16575,29812,16575,29571,16377,29571,16377,29812e" filled="false" stroked="true" strokeweight=".225606pt" strokecolor="#000000">
                <v:path arrowok="t"/>
              </v:shape>
            </v:group>
            <v:group style="position:absolute;left:16413;top:29812;width:199;height:242" coordorigin="16413,29812" coordsize="199,242">
              <v:shape style="position:absolute;left:16413;top:29812;width:199;height:242" coordorigin="16413,29812" coordsize="199,242" path="m16413,30054l16611,30054,16611,29812,16413,29812,16413,30054e" filled="false" stroked="true" strokeweight=".225606pt" strokecolor="#000000">
                <v:path arrowok="t"/>
              </v:shape>
            </v:group>
            <v:group style="position:absolute;left:16413;top:30054;width:199;height:242" coordorigin="16413,30054" coordsize="199,242">
              <v:shape style="position:absolute;left:16413;top:30054;width:199;height:242" coordorigin="16413,30054" coordsize="199,242" path="m16413,30295l16611,30295,16611,30054,16413,30054,16413,30295e" filled="false" stroked="true" strokeweight=".225606pt" strokecolor="#000000">
                <v:path arrowok="t"/>
              </v:shape>
            </v:group>
            <v:group style="position:absolute;left:16433;top:30295;width:199;height:242" coordorigin="16433,30295" coordsize="199,242">
              <v:shape style="position:absolute;left:16433;top:30295;width:199;height:242" coordorigin="16433,30295" coordsize="199,242" path="m16433,30536l16632,30536,16632,30295,16433,30295,16433,30536e" filled="false" stroked="true" strokeweight=".225606pt" strokecolor="#000000">
                <v:path arrowok="t"/>
              </v:shape>
            </v:group>
            <v:group style="position:absolute;left:16438;top:30536;width:199;height:242" coordorigin="16438,30536" coordsize="199,242">
              <v:shape style="position:absolute;left:16438;top:30536;width:199;height:242" coordorigin="16438,30536" coordsize="199,242" path="m16438,30778l16636,30778,16636,30536,16438,30536,16438,30778e" filled="false" stroked="true" strokeweight=".225606pt" strokecolor="#000000">
                <v:path arrowok="t"/>
              </v:shape>
            </v:group>
            <v:group style="position:absolute;left:16438;top:30778;width:199;height:242" coordorigin="16438,30778" coordsize="199,242">
              <v:shape style="position:absolute;left:16438;top:30778;width:199;height:242" coordorigin="16438,30778" coordsize="199,242" path="m16438,31019l16636,31019,16636,30778,16438,30778,16438,31019e" filled="false" stroked="true" strokeweight=".225606pt" strokecolor="#000000">
                <v:path arrowok="t"/>
              </v:shape>
            </v:group>
            <v:group style="position:absolute;left:16356;top:31019;width:199;height:242" coordorigin="16356,31019" coordsize="199,242">
              <v:shape style="position:absolute;left:16356;top:31019;width:199;height:242" coordorigin="16356,31019" coordsize="199,242" path="m16356,31261l16555,31261,16555,31019,16356,31019,16356,31261e" filled="false" stroked="true" strokeweight=".225606pt" strokecolor="#000000">
                <v:path arrowok="t"/>
              </v:shape>
            </v:group>
            <w10:wrap type="none"/>
          </v:group>
        </w:pict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876"/>
      </w:tblGrid>
      <w:tr>
        <w:trPr>
          <w:trHeight w:val="413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3"/>
              <w:ind w:left="248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Раздел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4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422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3"/>
              <w:ind w:left="307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Схема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расположения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25336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0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02"/>
              <w:ind w:left="99" w:right="0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9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4</w:t>
            </w:r>
            <w:r>
              <w:rPr>
                <w:rFonts w:ascii="ISOCPEUR" w:hAnsi="ISOCPEUR"/>
                <w:sz w:val="16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99"/>
              <w:ind w:left="4999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25:34:016701:398</w:t>
            </w:r>
            <w:r>
              <w:rPr>
                <w:rFonts w:asci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ISOCPEUR" w:hAnsi="ISOCPEUR" w:cs="ISOCPEUR" w:eastAsia="ISOCPEUR"/>
                <w:i/>
                <w:sz w:val="15"/>
                <w:szCs w:val="15"/>
              </w:rPr>
            </w:pPr>
          </w:p>
          <w:p>
            <w:pPr>
              <w:pStyle w:val="TableParagraph"/>
              <w:spacing w:line="155" w:lineRule="exact"/>
              <w:ind w:right="13488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13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126" w:lineRule="exact"/>
              <w:ind w:right="1324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14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tabs>
                <w:tab w:pos="868" w:val="left" w:leader="none"/>
              </w:tabs>
              <w:spacing w:line="203" w:lineRule="exact"/>
              <w:ind w:right="13761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137</w:t>
              <w:tab/>
            </w:r>
            <w:r>
              <w:rPr>
                <w:rFonts w:ascii="Times New Roman"/>
                <w:w w:val="105"/>
                <w:position w:val="6"/>
                <w:sz w:val="15"/>
              </w:rPr>
              <w:t>15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111"/>
              <w:ind w:left="3151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136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107"/>
              <w:ind w:left="4101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16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tabs>
                <w:tab w:pos="4259" w:val="left" w:leader="none"/>
              </w:tabs>
              <w:spacing w:line="240" w:lineRule="auto" w:before="136"/>
              <w:ind w:left="3390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135</w:t>
              <w:tab/>
            </w:r>
            <w:r>
              <w:rPr>
                <w:rFonts w:ascii="Times New Roman"/>
                <w:w w:val="105"/>
                <w:position w:val="-2"/>
                <w:sz w:val="15"/>
              </w:rPr>
              <w:t>17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145"/>
              <w:ind w:right="13662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134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138"/>
              <w:ind w:left="14312" w:right="3503" w:firstLine="554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Приморскийкрай</w:t>
            </w:r>
            <w:r>
              <w:rPr>
                <w:rFonts w:ascii="Times New Roman" w:hAnsi="Times New Roman"/>
                <w:b/>
                <w:i/>
                <w:color w:val="B80000"/>
                <w:w w:val="102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Уссурийский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городской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округ</w:t>
            </w:r>
            <w:r>
              <w:rPr>
                <w:rFonts w:ascii="Times New Roman" w:hAns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52"/>
              <w:ind w:right="2221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25:18:000000:37</w:t>
            </w:r>
            <w:r>
              <w:rPr>
                <w:rFonts w:ascii="Times New Roman"/>
                <w:sz w:val="19"/>
              </w:rPr>
            </w:r>
          </w:p>
          <w:p>
            <w:pPr>
              <w:pStyle w:val="TableParagraph"/>
              <w:spacing w:line="240" w:lineRule="auto" w:before="6"/>
              <w:ind w:right="4765"/>
              <w:jc w:val="righ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sz w:val="23"/>
              </w:rPr>
              <w:t>25:34:016701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197" w:lineRule="exact" w:before="160"/>
              <w:ind w:right="1685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газопровод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197" w:lineRule="exact"/>
              <w:ind w:right="13923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25:34:016701:181(1)</w:t>
            </w:r>
            <w:r>
              <w:rPr>
                <w:rFonts w:asci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ISOCPEUR" w:hAnsi="ISOCPEUR" w:cs="ISOCPEUR" w:eastAsia="ISOCPEUR"/>
                <w:i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4803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25:34:016701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ISOCPEUR" w:hAnsi="ISOCPEUR" w:cs="ISOCPEUR" w:eastAsia="ISOCPEUR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left="687" w:right="0"/>
              <w:jc w:val="center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9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6</w:t>
            </w:r>
            <w:r>
              <w:rPr>
                <w:rFonts w:ascii="ISOCPEUR" w:hAnsi="ISOCPEUR"/>
                <w:sz w:val="16"/>
              </w:rPr>
            </w:r>
          </w:p>
        </w:tc>
      </w:tr>
      <w:tr>
        <w:trPr>
          <w:trHeight w:val="4785" w:hRule="exact"/>
        </w:trPr>
        <w:tc>
          <w:tcPr>
            <w:tcW w:w="20876" w:type="dxa"/>
            <w:tcBorders>
              <w:top w:val="single" w:sz="0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14076" w:val="right" w:leader="none"/>
              </w:tabs>
              <w:spacing w:line="323" w:lineRule="exact" w:before="61"/>
              <w:ind w:left="9500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Масштаб</w:t>
            </w:r>
            <w:r>
              <w:rPr>
                <w:rFonts w:ascii="Times New Roman" w:hAnsi="Times New Roman"/>
                <w:spacing w:val="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1:1000</w:t>
            </w:r>
            <w:r>
              <w:rPr>
                <w:rFonts w:ascii="ISOCPEUR" w:hAnsi="ISOCPEUR"/>
                <w:position w:val="-9"/>
                <w:sz w:val="25"/>
              </w:rPr>
              <w:tab/>
              <w:t>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56" w:lineRule="exact"/>
              <w:ind w:right="658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2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24" w:lineRule="exact"/>
              <w:ind w:right="644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3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25" w:lineRule="exact"/>
              <w:ind w:right="6316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4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12985" w:val="left" w:leader="none"/>
              </w:tabs>
              <w:spacing w:line="259" w:lineRule="exact"/>
              <w:ind w:right="4631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Используемые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условные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знаки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обозначения:</w:t>
            </w:r>
            <w:r>
              <w:rPr>
                <w:rFonts w:ascii="ISOCPEUR" w:hAnsi="ISOCPEUR"/>
                <w:color w:val="FF0000"/>
                <w:w w:val="105"/>
                <w:position w:val="3"/>
                <w:sz w:val="25"/>
              </w:rPr>
              <w:tab/>
              <w:t>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55" w:lineRule="exact"/>
              <w:ind w:right="6095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6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2630" w:val="left" w:leader="none"/>
                <w:tab w:pos="14781" w:val="left" w:leader="none"/>
              </w:tabs>
              <w:spacing w:line="252" w:lineRule="exact"/>
              <w:ind w:left="473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00FF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0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Местоположение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инженерного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сооружения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(газопровод)</w:t>
            </w:r>
            <w:r>
              <w:rPr>
                <w:rFonts w:ascii="ISOCPEUR" w:hAnsi="ISOCPEUR"/>
                <w:w w:val="105"/>
                <w:position w:val="-6"/>
                <w:sz w:val="25"/>
              </w:rPr>
              <w:tab/>
              <w:t>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2780" w:val="left" w:leader="none"/>
                <w:tab w:pos="14907" w:val="left" w:leader="none"/>
              </w:tabs>
              <w:spacing w:line="232" w:lineRule="exact" w:before="0" w:after="0"/>
              <w:ind w:left="2779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Проектная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sz w:val="25"/>
              </w:rPr>
              <w:tab/>
              <w:t>8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17" w:lineRule="exact"/>
              <w:ind w:right="572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9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972" w:val="left" w:leader="none"/>
                <w:tab w:pos="15106" w:val="left" w:leader="none"/>
              </w:tabs>
              <w:spacing w:line="241" w:lineRule="exact"/>
              <w:ind w:left="467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3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position w:val="-7"/>
                <w:sz w:val="19"/>
              </w:rPr>
              <w:tab/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position w:val="-7"/>
                <w:sz w:val="19"/>
                <w:u w:val="single" w:color="000000"/>
              </w:rPr>
              <w:t>25:18:035201:137  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Кадастровый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земельного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участка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9"/>
                <w:sz w:val="25"/>
              </w:rPr>
              <w:tab/>
              <w:t>10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2759" w:val="left" w:leader="none"/>
                <w:tab w:pos="15187" w:val="left" w:leader="none"/>
              </w:tabs>
              <w:spacing w:line="250" w:lineRule="exact" w:before="0" w:after="0"/>
              <w:ind w:left="2758" w:right="0" w:hanging="114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земельных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участков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9"/>
                <w:sz w:val="25"/>
              </w:rPr>
              <w:tab/>
              <w:t>11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750" w:val="left" w:leader="none"/>
                <w:tab w:pos="14303" w:val="left" w:leader="none"/>
              </w:tabs>
              <w:spacing w:line="236" w:lineRule="exact"/>
              <w:ind w:right="454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color w:val="0000FF"/>
                <w:position w:val="-3"/>
                <w:sz w:val="23"/>
              </w:rPr>
              <w:t>25:34:016701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кадастрового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ISOCPEUR" w:hAnsi="ISOCPEUR"/>
                <w:w w:val="105"/>
                <w:position w:val="-7"/>
                <w:sz w:val="25"/>
              </w:rPr>
              <w:tab/>
              <w:t>12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2766" w:val="left" w:leader="none"/>
                <w:tab w:pos="15219" w:val="left" w:leader="none"/>
              </w:tabs>
              <w:spacing w:line="253" w:lineRule="exact" w:before="0" w:after="0"/>
              <w:ind w:left="2765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Граница  кадастрового</w:t>
            </w:r>
            <w:r>
              <w:rPr>
                <w:rFonts w:ascii="Times New Roman" w:hAnsi="Times New Roman"/>
                <w:spacing w:val="4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квартала</w:t>
            </w:r>
            <w:r>
              <w:rPr>
                <w:rFonts w:ascii="ISOCPEUR" w:hAnsi="ISOCPEUR"/>
                <w:position w:val="-8"/>
                <w:sz w:val="25"/>
              </w:rPr>
              <w:tab/>
              <w:t>13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985" w:val="left" w:leader="none"/>
                <w:tab w:pos="13558" w:val="left" w:leader="none"/>
              </w:tabs>
              <w:spacing w:line="240" w:lineRule="exact"/>
              <w:ind w:right="540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5"/>
              </w:rPr>
              <w:t>1</w:t>
              <w:tab/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-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Характерная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точка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проектной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границы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position w:val="-3"/>
                <w:sz w:val="25"/>
              </w:rPr>
              <w:tab/>
            </w:r>
            <w:r>
              <w:rPr>
                <w:rFonts w:ascii="ISOCPEUR" w:hAnsi="ISOCPEUR"/>
                <w:w w:val="95"/>
                <w:position w:val="-3"/>
                <w:sz w:val="25"/>
              </w:rPr>
              <w:t>14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2675" w:val="left" w:leader="none"/>
                <w:tab w:pos="15244" w:val="left" w:leader="none"/>
              </w:tabs>
              <w:spacing w:line="238" w:lineRule="exact"/>
              <w:ind w:left="498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B800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Установленные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границы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административно-территориального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1"/>
                <w:sz w:val="25"/>
              </w:rPr>
              <w:tab/>
              <w:t>15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844" w:val="left" w:leader="none"/>
                <w:tab w:pos="14442" w:val="left" w:leader="none"/>
              </w:tabs>
              <w:spacing w:line="294" w:lineRule="exact"/>
              <w:ind w:right="4564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-2"/>
                <w:sz w:val="15"/>
              </w:rPr>
              <w:t>Приморскийкрай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субъекта</w:t>
            </w:r>
            <w:r>
              <w:rPr>
                <w:rFonts w:ascii="Times New Roman" w:hAnsi="Times New Roman"/>
                <w:spacing w:val="-3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РФ,</w:t>
            </w:r>
            <w:r>
              <w:rPr>
                <w:rFonts w:ascii="ISOCPEUR" w:hAnsi="ISOCPEUR"/>
                <w:w w:val="105"/>
                <w:position w:val="10"/>
                <w:sz w:val="25"/>
              </w:rPr>
              <w:tab/>
              <w:t>16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5273" w:val="left" w:leader="none"/>
              </w:tabs>
              <w:spacing w:line="227" w:lineRule="exact"/>
              <w:ind w:left="461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4"/>
                <w:sz w:val="15"/>
              </w:rPr>
              <w:t>Уссурийский городской округ    </w:t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муниципального</w:t>
            </w:r>
            <w:r>
              <w:rPr>
                <w:rFonts w:ascii="Times New Roman" w:hAnsi="Times New Roman"/>
                <w:spacing w:val="-3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10"/>
                <w:sz w:val="25"/>
              </w:rPr>
              <w:tab/>
              <w:t>17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4518" w:val="left" w:leader="none"/>
              </w:tabs>
              <w:spacing w:line="243" w:lineRule="exact"/>
              <w:ind w:right="511"/>
              <w:jc w:val="righ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ISOCPEUR" w:hAnsi="ISOCPEUR"/>
                <w:w w:val="95"/>
                <w:position w:val="11"/>
                <w:sz w:val="25"/>
              </w:rPr>
              <w:t>18</w:t>
              <w:tab/>
            </w:r>
            <w:r>
              <w:rPr>
                <w:rFonts w:ascii="Times New Roman" w:hAnsi="Times New Roman"/>
                <w:sz w:val="19"/>
              </w:rPr>
              <w:t>Лист</w:t>
            </w:r>
            <w:r>
              <w:rPr>
                <w:rFonts w:ascii="Times New Roman" w:hAnsi="Times New Roman"/>
                <w:spacing w:val="18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5</w:t>
            </w:r>
          </w:p>
          <w:p>
            <w:pPr>
              <w:pStyle w:val="TableParagraph"/>
              <w:spacing w:line="234" w:lineRule="exact"/>
              <w:ind w:right="5481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5"/>
                <w:sz w:val="25"/>
              </w:rPr>
              <w:t>19</w:t>
            </w:r>
            <w:r>
              <w:rPr>
                <w:rFonts w:ascii="ISOCPEUR"/>
                <w:sz w:val="25"/>
              </w:rPr>
            </w:r>
          </w:p>
        </w:tc>
      </w:tr>
    </w:tbl>
    <w:p>
      <w:pPr>
        <w:spacing w:before="84"/>
        <w:ind w:left="0" w:right="351" w:firstLine="0"/>
        <w:jc w:val="right"/>
        <w:rPr>
          <w:rFonts w:ascii="ISOCPEUR" w:hAnsi="ISOCPEUR" w:cs="ISOCPEUR" w:eastAsia="ISOCPEUR"/>
          <w:sz w:val="16"/>
          <w:szCs w:val="16"/>
        </w:rPr>
      </w:pPr>
      <w:bookmarkStart w:name="план границ 1 зона-5" w:id="5"/>
      <w:bookmarkEnd w:id="5"/>
      <w:r>
        <w:rPr/>
      </w:r>
      <w:r>
        <w:rPr>
          <w:rFonts w:ascii="ISOCPEUR" w:hAnsi="ISOCPEUR"/>
          <w:i/>
          <w:w w:val="105"/>
          <w:sz w:val="16"/>
        </w:rPr>
        <w:t>Формат:</w:t>
      </w:r>
      <w:r>
        <w:rPr>
          <w:rFonts w:ascii="ISOCPEUR" w:hAnsi="ISOCPEUR"/>
          <w:i/>
          <w:spacing w:val="-47"/>
          <w:w w:val="105"/>
          <w:sz w:val="16"/>
        </w:rPr>
        <w:t> </w:t>
      </w:r>
      <w:r>
        <w:rPr>
          <w:rFonts w:ascii="ISOCPEUR" w:hAnsi="ISOCPEUR"/>
          <w:i/>
          <w:w w:val="105"/>
          <w:sz w:val="16"/>
        </w:rPr>
        <w:t>А2</w:t>
      </w:r>
      <w:r>
        <w:rPr>
          <w:rFonts w:ascii="ISOCPEUR" w:hAnsi="ISOCPEUR"/>
          <w:sz w:val="16"/>
        </w:rPr>
      </w:r>
    </w:p>
    <w:p>
      <w:pPr>
        <w:spacing w:after="0"/>
        <w:jc w:val="right"/>
        <w:rPr>
          <w:rFonts w:ascii="ISOCPEUR" w:hAnsi="ISOCPEUR" w:cs="ISOCPEUR" w:eastAsia="ISOCPEUR"/>
          <w:sz w:val="16"/>
          <w:szCs w:val="16"/>
        </w:rPr>
        <w:sectPr>
          <w:pgSz w:w="22400" w:h="31660"/>
          <w:pgMar w:top="280" w:bottom="0" w:left="1060" w:right="220"/>
        </w:sectPr>
      </w:pPr>
    </w:p>
    <w:p>
      <w:pPr>
        <w:spacing w:line="240" w:lineRule="auto" w:before="6"/>
        <w:rPr>
          <w:rFonts w:ascii="ISOCPEUR" w:hAnsi="ISOCPEUR" w:cs="ISOCPEUR" w:eastAsia="ISOCPEUR"/>
          <w:i/>
          <w:sz w:val="6"/>
          <w:szCs w:val="6"/>
        </w:rPr>
      </w:pPr>
      <w:r>
        <w:rPr/>
        <w:pict>
          <v:group style="position:absolute;margin-left:.225659pt;margin-top:.037676pt;width:1119.7pt;height:1583.3pt;mso-position-horizontal-relative:page;mso-position-vertical-relative:page;z-index:-481864" coordorigin="5,1" coordsize="22394,31666">
            <v:shape style="position:absolute;left:1171;top:1203;width:20871;height:25331" type="#_x0000_t75" stroked="false">
              <v:imagedata r:id="rId17" o:title=""/>
            </v:shape>
            <v:group style="position:absolute;left:5920;top:1203;width:12892;height:21392" coordorigin="5920,1203" coordsize="12892,21392">
              <v:shape style="position:absolute;left:5920;top:1203;width:12892;height:21392" coordorigin="5920,1203" coordsize="12892,21392" path="m8559,1203l8663,1458,11278,6947,15377,15193,18518,21469,18811,21982,16512,22487,16020,22595,14716,20046,12203,14401,6915,3265,6078,1519,5920,1203e" filled="false" stroked="true" strokeweight=".676817pt" strokecolor="#000000">
                <v:path arrowok="t"/>
              </v:shape>
            </v:group>
            <v:group style="position:absolute;left:4582;top:1203;width:522;height:25" coordorigin="4582,1203" coordsize="522,25">
              <v:shape style="position:absolute;left:4582;top:1203;width:522;height:25" coordorigin="4582,1203" coordsize="522,25" path="m4582,1203l5103,1228,5090,1203e" filled="false" stroked="true" strokeweight=".676817pt" strokecolor="#000000">
                <v:path arrowok="t"/>
              </v:shape>
            </v:group>
            <v:group style="position:absolute;left:1171;top:1203;width:15940;height:17025" coordorigin="1171,1203" coordsize="15940,17025">
              <v:shape style="position:absolute;left:1171;top:1203;width:15940;height:17025" coordorigin="1171,1203" coordsize="15940,17025" path="m1171,18227l17110,8560,13029,1203,17110,8560,1171,18227e" filled="false" stroked="true" strokeweight=".676817pt" strokecolor="#0000ff">
                <v:path arrowok="t"/>
              </v:shape>
            </v:group>
            <v:group style="position:absolute;left:14612;top:26507;width:73;height:28" coordorigin="14612,26507" coordsize="73,28">
              <v:shape style="position:absolute;left:14612;top:26507;width:73;height:28" coordorigin="14612,26507" coordsize="73,28" path="m14612,26534l14619,26507,14685,26534e" filled="false" stroked="true" strokeweight=".676817pt" strokecolor="#000000">
                <v:path arrowok="t"/>
              </v:shape>
            </v:group>
            <v:group style="position:absolute;left:16512;top:21918;width:4655;height:4616" coordorigin="16512,21918" coordsize="4655,4616">
              <v:shape style="position:absolute;left:16512;top:21918;width:4655;height:4616" coordorigin="16512,21918" coordsize="4655,4616" path="m18482,26534l16512,22487,19107,21918,19709,22913,21166,26534e" filled="false" stroked="true" strokeweight=".676817pt" strokecolor="#000000">
                <v:path arrowok="t"/>
              </v:shape>
            </v:group>
            <v:group style="position:absolute;left:5209;top:1203;width:11317;height:25331" coordorigin="5209,1203" coordsize="11317,25331">
              <v:shape style="position:absolute;left:5209;top:1203;width:11317;height:25331" coordorigin="5209,1203" coordsize="11317,25331" path="m16526,26534l15440,24382,5275,1341,5209,1203e" filled="false" stroked="true" strokeweight=".676817pt" strokecolor="#00ff00">
                <v:path arrowok="t"/>
              </v:shape>
            </v:group>
            <v:group style="position:absolute;left:18899;top:3160;width:796;height:796" coordorigin="18899,3160" coordsize="796,796">
              <v:shape style="position:absolute;left:18899;top:3160;width:796;height:796" coordorigin="18899,3160" coordsize="796,796" path="m19695,3541l19687,3477,19670,3416,19643,3360,19609,3309,19567,3265,19519,3227,19466,3197,19408,3175,19346,3162,19281,3160,19249,3162,19186,3175,19128,3197,19074,3228,19026,3266,18985,3311,18950,3362,18924,3417,18907,3477,18899,3541,18899,3573,18902,3606,18915,3669,18937,3727,18967,3781,19006,3829,19050,3870,19101,3904,19157,3930,19217,3948,19281,3955,19313,3955,19346,3953,19408,3940,19467,3918,19520,3887,19568,3849,19610,3804,19644,3753,19670,3697,19687,3637,19695,3574,19695,3541e" filled="false" stroked="true" strokeweight=".67682pt" strokecolor="#000000">
                <v:path arrowok="t"/>
              </v:shape>
            </v:group>
            <v:group style="position:absolute;left:19039;top:3279;width:517;height:560" coordorigin="19039,3279" coordsize="517,560">
              <v:shape style="position:absolute;left:19039;top:3279;width:517;height:560" coordorigin="19039,3279" coordsize="517,560" path="m19556,3279l19039,3838e" filled="false" stroked="true" strokeweight=".676817pt" strokecolor="#000000">
                <v:path arrowok="t"/>
              </v:shape>
            </v:group>
            <v:group style="position:absolute;left:19019;top:3301;width:558;height:515" coordorigin="19019,3301" coordsize="558,515">
              <v:shape style="position:absolute;left:19019;top:3301;width:558;height:515" coordorigin="19019,3301" coordsize="558,515" path="m19576,3816l19019,3301e" filled="false" stroked="true" strokeweight=".676817pt" strokecolor="#000000">
                <v:path arrowok="t"/>
              </v:shape>
            </v:group>
            <v:group style="position:absolute;left:19249;top:2340;width:50;height:1219" coordorigin="19249,2340" coordsize="50,1219">
              <v:shape style="position:absolute;left:19249;top:2340;width:50;height:1219" coordorigin="19249,2340" coordsize="50,1219" path="m19298,3559l19298,3559,19249,2340e" filled="false" stroked="true" strokeweight=".676817pt" strokecolor="#000000">
                <v:path arrowok="t"/>
              </v:shape>
            </v:group>
            <v:group style="position:absolute;left:18653;top:3534;width:1289;height:52" coordorigin="18653,3534" coordsize="1289,52">
              <v:shape style="position:absolute;left:18653;top:3534;width:1289;height:52" coordorigin="18653,3534" coordsize="1289,52" path="m19941,3534l18653,3586e" filled="false" stroked="true" strokeweight=".676817pt" strokecolor="#000000">
                <v:path arrowok="t"/>
              </v:shape>
            </v:group>
            <v:group style="position:absolute;left:19298;top:3559;width:25;height:643" coordorigin="19298,3559" coordsize="25,643">
              <v:shape style="position:absolute;left:19298;top:3559;width:25;height:643" coordorigin="19298,3559" coordsize="25,643" path="m19323,4202l19298,3559e" filled="false" stroked="true" strokeweight=".676817pt" strokecolor="#000000">
                <v:path arrowok="t"/>
              </v:shape>
            </v:group>
            <v:group style="position:absolute;left:19386;top:3279;width:170;height:278" coordorigin="19386,3279" coordsize="170,278">
              <v:shape style="position:absolute;left:19386;top:3279;width:170;height:278" coordorigin="19386,3279" coordsize="170,278" path="m19556,3279l19386,3556e" filled="false" stroked="true" strokeweight=".676817pt" strokecolor="#000000">
                <v:path arrowok="t"/>
              </v:shape>
            </v:group>
            <v:group style="position:absolute;left:19019;top:3301;width:276;height:262" coordorigin="19019,3301" coordsize="276,262">
              <v:shape style="position:absolute;left:19019;top:3301;width:276;height:262" coordorigin="19019,3301" coordsize="276,262" path="m19208,3563l19019,3301,19294,3471e" filled="false" stroked="true" strokeweight=".676817pt" strokecolor="#000000">
                <v:path arrowok="t"/>
              </v:shape>
            </v:group>
            <v:group style="position:absolute;left:19039;top:3563;width:262;height:276" coordorigin="19039,3563" coordsize="262,276">
              <v:shape style="position:absolute;left:19039;top:3563;width:262;height:276" coordorigin="19039,3563" coordsize="262,276" path="m19301,3649l19039,3838,19208,3563e" filled="false" stroked="true" strokeweight=".676817pt" strokecolor="#000000">
                <v:path arrowok="t"/>
              </v:shape>
            </v:group>
            <v:group style="position:absolute;left:19301;top:3556;width:276;height:260" coordorigin="19301,3556" coordsize="276,260">
              <v:shape style="position:absolute;left:19301;top:3556;width:276;height:260" coordorigin="19301,3556" coordsize="276,260" path="m19386,3556l19576,3816,19301,3649e" filled="false" stroked="true" strokeweight=".676817pt" strokecolor="#000000">
                <v:path arrowok="t"/>
              </v:shape>
            </v:group>
            <v:group style="position:absolute;left:19294;top:3279;width:262;height:192" coordorigin="19294,3279" coordsize="262,192">
              <v:shape style="position:absolute;left:19294;top:3279;width:262;height:192" coordorigin="19294,3279" coordsize="262,192" path="m19294,3471l19556,3279e" filled="false" stroked="true" strokeweight=".676817pt" strokecolor="#000000">
                <v:path arrowok="t"/>
              </v:shape>
            </v:group>
            <v:group style="position:absolute;left:18653;top:2340;width:1289;height:1862" coordorigin="18653,2340" coordsize="1289,1862">
              <v:shape style="position:absolute;left:18653;top:2340;width:1289;height:1862" coordorigin="18653,2340" coordsize="1289,1862" path="m19348,3502l19941,3534,19352,3610,19323,4202,19246,3615,18653,3586,19242,3507,19249,2340,19348,3502e" filled="false" stroked="true" strokeweight=".676817pt" strokecolor="#000000">
                <v:path arrowok="t"/>
              </v:shape>
            </v:group>
            <v:group style="position:absolute;left:19298;top:3502;width:643;height:57" coordorigin="19298,3502" coordsize="643,57">
              <v:shape style="position:absolute;left:19298;top:3502;width:643;height:57" coordorigin="19298,3502" coordsize="643,57" path="m19298,3559l19941,3534,19348,3502,19298,3559xe" filled="true" fillcolor="#000000" stroked="false">
                <v:path arrowok="t"/>
                <v:fill type="solid"/>
              </v:shape>
            </v:group>
            <v:group style="position:absolute;left:19298;top:3502;width:643;height:57" coordorigin="19298,3502" coordsize="643,57">
              <v:shape style="position:absolute;left:19298;top:3502;width:643;height:57" coordorigin="19298,3502" coordsize="643,57" path="m19941,3534l19348,3502,19298,3559,19941,3534xe" filled="false" stroked="true" strokeweight="0pt" strokecolor="#000000">
                <v:path arrowok="t"/>
              </v:shape>
            </v:group>
            <v:group style="position:absolute;left:19352;top:3601;width:224;height:215" coordorigin="19352,3601" coordsize="224,215">
              <v:shape style="position:absolute;left:19352;top:3601;width:224;height:215" coordorigin="19352,3601" coordsize="224,215" path="m19352,3610l19576,3816,19420,3601,19352,3610xe" filled="true" fillcolor="#000000" stroked="false">
                <v:path arrowok="t"/>
                <v:fill type="solid"/>
              </v:shape>
            </v:group>
            <v:group style="position:absolute;left:19352;top:3601;width:224;height:215" coordorigin="19352,3601" coordsize="224,215">
              <v:shape style="position:absolute;left:19352;top:3601;width:224;height:215" coordorigin="19352,3601" coordsize="224,215" path="m19576,3816l19420,3601,19352,3610,19576,3816xe" filled="false" stroked="true" strokeweight="0pt" strokecolor="#000000">
                <v:path arrowok="t"/>
              </v:shape>
            </v:group>
            <v:group style="position:absolute;left:19298;top:3559;width:55;height:643" coordorigin="19298,3559" coordsize="55,643">
              <v:shape style="position:absolute;left:19298;top:3559;width:55;height:643" coordorigin="19298,3559" coordsize="55,643" path="m19298,3559l19323,4202,19352,3610,19298,3559xe" filled="true" fillcolor="#000000" stroked="false">
                <v:path arrowok="t"/>
                <v:fill type="solid"/>
              </v:shape>
            </v:group>
            <v:group style="position:absolute;left:19298;top:3559;width:55;height:643" coordorigin="19298,3559" coordsize="55,643">
              <v:shape style="position:absolute;left:19298;top:3559;width:55;height:643" coordorigin="19298,3559" coordsize="55,643" path="m19323,4202l19352,3610,19298,3559,19323,4202xe" filled="false" stroked="true" strokeweight="0pt" strokecolor="#000000">
                <v:path arrowok="t"/>
              </v:shape>
            </v:group>
            <v:group style="position:absolute;left:19039;top:3615;width:217;height:224" coordorigin="19039,3615" coordsize="217,224">
              <v:shape style="position:absolute;left:19039;top:3615;width:217;height:224" coordorigin="19039,3615" coordsize="217,224" path="m19039,3838l19255,3683,19246,3615,19039,3838xe" filled="true" fillcolor="#000000" stroked="false">
                <v:path arrowok="t"/>
                <v:fill type="solid"/>
              </v:shape>
            </v:group>
            <v:group style="position:absolute;left:19039;top:3615;width:217;height:224" coordorigin="19039,3615" coordsize="217,224">
              <v:shape style="position:absolute;left:19039;top:3615;width:217;height:224" coordorigin="19039,3615" coordsize="217,224" path="m19039,3838l19255,3683,19246,3615,19039,3838xe" filled="false" stroked="true" strokeweight="0pt" strokecolor="#000000">
                <v:path arrowok="t"/>
              </v:shape>
            </v:group>
            <v:group style="position:absolute;left:18653;top:3559;width:646;height:57" coordorigin="18653,3559" coordsize="646,57">
              <v:shape style="position:absolute;left:18653;top:3559;width:646;height:57" coordorigin="18653,3559" coordsize="646,57" path="m18653,3586l19246,3615,19298,3559,18653,3586xe" filled="true" fillcolor="#000000" stroked="false">
                <v:path arrowok="t"/>
                <v:fill type="solid"/>
              </v:shape>
            </v:group>
            <v:group style="position:absolute;left:18653;top:3559;width:646;height:57" coordorigin="18653,3559" coordsize="646,57">
              <v:shape style="position:absolute;left:18653;top:3559;width:646;height:57" coordorigin="18653,3559" coordsize="646,57" path="m18653,3586l19246,3615,19298,3559,18653,3586xe" filled="false" stroked="true" strokeweight="0pt" strokecolor="#000000">
                <v:path arrowok="t"/>
              </v:shape>
            </v:group>
            <v:group style="position:absolute;left:19019;top:3301;width:224;height:215" coordorigin="19019,3301" coordsize="224,215">
              <v:shape style="position:absolute;left:19019;top:3301;width:224;height:215" coordorigin="19019,3301" coordsize="224,215" path="m19019,3301l19174,3516,19242,3507,19019,3301xe" filled="true" fillcolor="#000000" stroked="false">
                <v:path arrowok="t"/>
                <v:fill type="solid"/>
              </v:shape>
            </v:group>
            <v:group style="position:absolute;left:19019;top:3301;width:224;height:215" coordorigin="19019,3301" coordsize="224,215">
              <v:shape style="position:absolute;left:19019;top:3301;width:224;height:215" coordorigin="19019,3301" coordsize="224,215" path="m19019,3301l19174,3516,19242,3507,19019,3301xe" filled="false" stroked="true" strokeweight="0pt" strokecolor="#000000">
                <v:path arrowok="t"/>
              </v:shape>
            </v:group>
            <v:group style="position:absolute;left:19242;top:2340;width:57;height:1219" coordorigin="19242,2340" coordsize="57,1219">
              <v:shape style="position:absolute;left:19242;top:2340;width:57;height:1219" coordorigin="19242,2340" coordsize="57,1219" path="m19242,3507l19298,3559,19249,2340,19242,3507xe" filled="true" fillcolor="#000000" stroked="false">
                <v:path arrowok="t"/>
                <v:fill type="solid"/>
              </v:shape>
            </v:group>
            <v:group style="position:absolute;left:19242;top:2340;width:57;height:1219" coordorigin="19242,2340" coordsize="57,1219">
              <v:shape style="position:absolute;left:19242;top:2340;width:57;height:1219" coordorigin="19242,2340" coordsize="57,1219" path="m19249,2340l19242,3507,19298,3559,19249,2340xe" filled="false" stroked="true" strokeweight="0pt" strokecolor="#000000">
                <v:path arrowok="t"/>
              </v:shape>
            </v:group>
            <v:group style="position:absolute;left:19343;top:3279;width:213;height:224" coordorigin="19343,3279" coordsize="213,224">
              <v:shape style="position:absolute;left:19343;top:3279;width:213;height:224" coordorigin="19343,3279" coordsize="213,224" path="m19343,3434l19348,3502,19556,3279,19343,3434xe" filled="true" fillcolor="#000000" stroked="false">
                <v:path arrowok="t"/>
                <v:fill type="solid"/>
              </v:shape>
            </v:group>
            <v:group style="position:absolute;left:19343;top:3279;width:213;height:224" coordorigin="19343,3279" coordsize="213,224">
              <v:shape style="position:absolute;left:19343;top:3279;width:213;height:224" coordorigin="19343,3279" coordsize="213,224" path="m19556,3279l19343,3434,19348,3502,19556,3279xe" filled="false" stroked="true" strokeweight="0pt" strokecolor="#000000">
                <v:path arrowok="t"/>
              </v:shape>
            </v:group>
            <v:group style="position:absolute;left:6360;top:3541;width:3;height:12" coordorigin="6360,3541" coordsize="3,12">
              <v:shape style="position:absolute;left:6360;top:3541;width:3;height:12" coordorigin="6360,3541" coordsize="3,12" path="m6360,3543l6362,3552,6362,3541,6360,3543xe" filled="true" fillcolor="#000000" stroked="false">
                <v:path arrowok="t"/>
                <v:fill type="solid"/>
              </v:shape>
            </v:group>
            <v:group style="position:absolute;left:6360;top:3541;width:3;height:12" coordorigin="6360,3541" coordsize="3,12">
              <v:shape style="position:absolute;left:6360;top:3541;width:3;height:12" coordorigin="6360,3541" coordsize="3,12" path="m6362,3541l6362,3552,6360,3543,6362,3541xe" filled="false" stroked="true" strokeweight="0pt" strokecolor="#000000">
                <v:path arrowok="t"/>
              </v:shape>
            </v:group>
            <v:group style="position:absolute;left:6303;top:3134;width:57;height:409" coordorigin="6303,3134" coordsize="57,409">
              <v:shape style="position:absolute;left:6303;top:3134;width:57;height:409" coordorigin="6303,3134" coordsize="57,409" path="m6360,3543l6303,3134,6321,3134e" filled="false" stroked="true" strokeweight=".112803pt" strokecolor="#000000">
                <v:path arrowok="t"/>
              </v:shape>
            </v:group>
            <v:group style="position:absolute;left:6391;top:3531;width:5;height:10" coordorigin="6391,3531" coordsize="5,10">
              <v:shape style="position:absolute;left:6391;top:3531;width:5;height:10" coordorigin="6391,3531" coordsize="5,10" path="m6391,3541l6396,3534,6394,3531,6391,3541xe" filled="true" fillcolor="#000000" stroked="false">
                <v:path arrowok="t"/>
                <v:fill type="solid"/>
              </v:shape>
            </v:group>
            <v:group style="position:absolute;left:6391;top:3531;width:5;height:10" coordorigin="6391,3531" coordsize="5,10">
              <v:shape style="position:absolute;left:6391;top:3531;width:5;height:10" coordorigin="6391,3531" coordsize="5,10" path="m6396,3534l6391,3541,6394,3531,6396,3534xe" filled="false" stroked="true" strokeweight="0pt" strokecolor="#000000">
                <v:path arrowok="t"/>
              </v:shape>
            </v:group>
            <v:group style="position:absolute;left:6394;top:3186;width:165;height:346" coordorigin="6394,3186" coordsize="165,346">
              <v:shape style="position:absolute;left:6394;top:3186;width:165;height:346" coordorigin="6394,3186" coordsize="165,346" path="m6394,3531l6540,3186,6558,3186e" filled="false" stroked="true" strokeweight=".112803pt" strokecolor="#000000">
                <v:path arrowok="t"/>
              </v:shape>
            </v:group>
            <v:group style="position:absolute;left:6414;top:3525;width:10;height:7" coordorigin="6414,3525" coordsize="10,7">
              <v:shape style="position:absolute;left:6414;top:3525;width:10;height:7" coordorigin="6414,3525" coordsize="10,7" path="m6414,3531l6423,3527,6421,3525,6414,3531xe" filled="true" fillcolor="#000000" stroked="false">
                <v:path arrowok="t"/>
                <v:fill type="solid"/>
              </v:shape>
            </v:group>
            <v:group style="position:absolute;left:6414;top:3525;width:10;height:7" coordorigin="6414,3525" coordsize="10,7">
              <v:shape style="position:absolute;left:6414;top:3525;width:10;height:7" coordorigin="6414,3525" coordsize="10,7" path="m6423,3527l6414,3531,6421,3525,6423,3527xe" filled="false" stroked="true" strokeweight="0pt" strokecolor="#000000">
                <v:path arrowok="t"/>
              </v:shape>
            </v:group>
            <v:group style="position:absolute;left:6423;top:3299;width:321;height:226" coordorigin="6423,3299" coordsize="321,226">
              <v:shape style="position:absolute;left:6423;top:3299;width:321;height:226" coordorigin="6423,3299" coordsize="321,226" path="m6423,3525l6725,3299,6743,3299e" filled="false" stroked="true" strokeweight=".112803pt" strokecolor="#000000">
                <v:path arrowok="t"/>
              </v:shape>
            </v:group>
            <v:group style="position:absolute;left:11621;top:15071;width:580;height:655" coordorigin="11621,15071" coordsize="580,655">
              <v:shape style="position:absolute;left:11621;top:15071;width:580;height:655" coordorigin="11621,15071" coordsize="580,655" path="m11621,15725l12180,15071,12201,15071e" filled="false" stroked="true" strokeweight=".338409pt" strokecolor="#000000">
                <v:path arrowok="t"/>
              </v:shape>
            </v:group>
            <v:group style="position:absolute;left:5327;top:1203;width:11378;height:25331" coordorigin="5327,1203" coordsize="11378,25331">
              <v:shape style="position:absolute;left:5327;top:1203;width:11378;height:25331" coordorigin="5327,1203" coordsize="11378,25331" path="m5327,1203l5372,1298,6367,3552,6391,3541,6414,3531,15585,24314,16704,26534e" filled="false" stroked="true" strokeweight=".78962pt" strokecolor="#ff0000">
                <v:path arrowok="t"/>
              </v:shape>
            </v:group>
            <v:group style="position:absolute;left:5090;top:1203;width:11258;height:25331" coordorigin="5090,1203" coordsize="11258,25331">
              <v:shape style="position:absolute;left:5090;top:1203;width:11258;height:25331" coordorigin="5090,1203" coordsize="11258,25331" path="m16347,26534l15296,24450,6123,3660,6170,3640,5178,1388,5090,1203e" filled="false" stroked="true" strokeweight=".78962pt" strokecolor="#ff0000">
                <v:path arrowok="t"/>
              </v:shape>
            </v:group>
            <v:group style="position:absolute;left:5367;top:1271;width:7;height:2" coordorigin="5367,1271" coordsize="7,2">
              <v:shape style="position:absolute;left:5367;top:1271;width:7;height:2" coordorigin="5367,1271" coordsize="7,0" path="m5367,1271l5374,1271e" filled="false" stroked="true" strokeweight="0pt" strokecolor="#000000">
                <v:path arrowok="t"/>
              </v:shape>
            </v:group>
            <v:group style="position:absolute;left:5367;top:1271;width:7;height:2" coordorigin="5367,1271" coordsize="7,2">
              <v:shape style="position:absolute;left:5367;top:1271;width:7;height:2" coordorigin="5367,1271" coordsize="7,0" path="m5367,1271l5374,1271e" filled="false" stroked="true" strokeweight="0pt" strokecolor="#000000">
                <v:path arrowok="t"/>
              </v:shape>
            </v:group>
            <v:group style="position:absolute;left:5365;top:1271;width:14;height:2" coordorigin="5365,1271" coordsize="14,2">
              <v:shape style="position:absolute;left:5365;top:1271;width:14;height:2" coordorigin="5365,1271" coordsize="14,0" path="m5365,1271l5378,1271e" filled="false" stroked="true" strokeweight="0pt" strokecolor="#000000">
                <v:path arrowok="t"/>
              </v:shape>
            </v:group>
            <v:group style="position:absolute;left:5367;top:1271;width:12;height:2" coordorigin="5367,1271" coordsize="12,2">
              <v:shape style="position:absolute;left:5367;top:1271;width:12;height:2" coordorigin="5367,1271" coordsize="12,0" path="m5367,1271l5378,1271e" filled="false" stroked="true" strokeweight="0pt" strokecolor="#000000">
                <v:path arrowok="t"/>
              </v:shape>
            </v:group>
            <v:group style="position:absolute;left:5365;top:1271;width:14;height:2" coordorigin="5365,1271" coordsize="14,2">
              <v:shape style="position:absolute;left:5365;top:1271;width:14;height:2" coordorigin="5365,1271" coordsize="14,0" path="m5365,1271l5378,1271e" filled="false" stroked="true" strokeweight="0pt" strokecolor="#000000">
                <v:path arrowok="t"/>
              </v:shape>
            </v:group>
            <v:group style="position:absolute;left:5363;top:1271;width:19;height:3" coordorigin="5363,1271" coordsize="19,3">
              <v:shape style="position:absolute;left:5363;top:1271;width:19;height:3" coordorigin="5363,1271" coordsize="19,3" path="m5363,1273l5381,1273,5365,1271,5363,1273xe" filled="true" fillcolor="#000000" stroked="false">
                <v:path arrowok="t"/>
                <v:fill type="solid"/>
              </v:shape>
              <v:shape style="position:absolute;left:5363;top:1271;width:19;height:3" coordorigin="5363,1271" coordsize="19,3" path="m5365,1271l5381,1273,5378,1271,5365,1271xe" filled="true" fillcolor="#000000" stroked="false">
                <v:path arrowok="t"/>
                <v:fill type="solid"/>
              </v:shape>
            </v:group>
            <v:group style="position:absolute;left:5365;top:1271;width:16;height:3" coordorigin="5365,1271" coordsize="16,3">
              <v:shape style="position:absolute;left:5365;top:1271;width:16;height:3" coordorigin="5365,1271" coordsize="16,3" path="m5378,1271l5365,1271,5381,1273,5378,1271xe" filled="false" stroked="true" strokeweight="0pt" strokecolor="#000000">
                <v:path arrowok="t"/>
              </v:shape>
            </v:group>
            <v:group style="position:absolute;left:5363;top:1271;width:19;height:3" coordorigin="5363,1271" coordsize="19,3">
              <v:shape style="position:absolute;left:5363;top:1271;width:19;height:3" coordorigin="5363,1271" coordsize="19,3" path="m5365,1271l5381,1273,5363,1273,5365,1271xe" filled="false" stroked="true" strokeweight="0pt" strokecolor="#000000">
                <v:path arrowok="t"/>
              </v:shape>
            </v:group>
            <v:group style="position:absolute;left:5360;top:1273;width:23;height:2" coordorigin="5360,1273" coordsize="23,2">
              <v:shape style="position:absolute;left:5360;top:1273;width:23;height:2" coordorigin="5360,1273" coordsize="23,0" path="m5360,1273l5383,1273e" filled="false" stroked="true" strokeweight="0pt" strokecolor="#000000">
                <v:path arrowok="t"/>
              </v:shape>
            </v:group>
            <v:group style="position:absolute;left:5363;top:1273;width:21;height:2" coordorigin="5363,1273" coordsize="21,2">
              <v:shape style="position:absolute;left:5363;top:1273;width:21;height:2" coordorigin="5363,1273" coordsize="21,0" path="m5363,1273l5383,1273e" filled="false" stroked="true" strokeweight="0pt" strokecolor="#000000">
                <v:path arrowok="t"/>
              </v:shape>
            </v:group>
            <v:group style="position:absolute;left:5360;top:1273;width:23;height:2" coordorigin="5360,1273" coordsize="23,2">
              <v:shape style="position:absolute;left:5360;top:1273;width:23;height:2" coordorigin="5360,1273" coordsize="23,0" path="m5360,1273l5383,1273e" filled="false" stroked="true" strokeweight="0pt" strokecolor="#000000">
                <v:path arrowok="t"/>
              </v:shape>
            </v:group>
            <v:group style="position:absolute;left:5358;top:1274;width:28;height:2" coordorigin="5358,1274" coordsize="28,2">
              <v:shape style="position:absolute;left:5358;top:1274;width:28;height:2" coordorigin="5358,1274" coordsize="28,0" path="m5358,1274l5385,1274e" filled="false" stroked="true" strokeweight=".112803pt" strokecolor="#000000">
                <v:path arrowok="t"/>
              </v:shape>
            </v:group>
            <v:group style="position:absolute;left:5360;top:1273;width:25;height:3" coordorigin="5360,1273" coordsize="25,3">
              <v:shape style="position:absolute;left:5360;top:1273;width:25;height:3" coordorigin="5360,1273" coordsize="25,3" path="m5383,1273l5360,1273,5385,1275,5383,1273xe" filled="false" stroked="true" strokeweight="0pt" strokecolor="#000000">
                <v:path arrowok="t"/>
              </v:shape>
            </v:group>
            <v:group style="position:absolute;left:5358;top:1273;width:28;height:3" coordorigin="5358,1273" coordsize="28,3">
              <v:shape style="position:absolute;left:5358;top:1273;width:28;height:3" coordorigin="5358,1273" coordsize="28,3" path="m5360,1273l5385,1275,5358,1275,5360,1273xe" filled="false" stroked="true" strokeweight="0pt" strokecolor="#000000">
                <v:path arrowok="t"/>
              </v:shape>
            </v:group>
            <v:group style="position:absolute;left:5356;top:1275;width:32;height:2" coordorigin="5356,1275" coordsize="32,2">
              <v:shape style="position:absolute;left:5356;top:1275;width:32;height:2" coordorigin="5356,1275" coordsize="32,0" path="m5356,1275l5387,1275e" filled="false" stroked="true" strokeweight="0pt" strokecolor="#000000">
                <v:path arrowok="t"/>
              </v:shape>
            </v:group>
            <v:group style="position:absolute;left:5358;top:1275;width:30;height:2" coordorigin="5358,1275" coordsize="30,2">
              <v:shape style="position:absolute;left:5358;top:1275;width:30;height:2" coordorigin="5358,1275" coordsize="30,0" path="m5358,1275l5387,1275e" filled="false" stroked="true" strokeweight="0pt" strokecolor="#000000">
                <v:path arrowok="t"/>
              </v:shape>
            </v:group>
            <v:group style="position:absolute;left:5356;top:1275;width:32;height:2" coordorigin="5356,1275" coordsize="32,2">
              <v:shape style="position:absolute;left:5356;top:1275;width:32;height:2" coordorigin="5356,1275" coordsize="32,0" path="m5356,1275l5387,1275e" filled="false" stroked="true" strokeweight="0pt" strokecolor="#000000">
                <v:path arrowok="t"/>
              </v:shape>
            </v:group>
            <v:group style="position:absolute;left:5354;top:1277;width:34;height:2" coordorigin="5354,1277" coordsize="34,2">
              <v:shape style="position:absolute;left:5354;top:1277;width:34;height:2" coordorigin="5354,1277" coordsize="34,0" path="m5354,1277l5387,1277e" filled="false" stroked="true" strokeweight=".112803pt" strokecolor="#000000">
                <v:path arrowok="t"/>
              </v:shape>
            </v:group>
            <v:group style="position:absolute;left:5356;top:1275;width:32;height:3" coordorigin="5356,1275" coordsize="32,3">
              <v:shape style="position:absolute;left:5356;top:1275;width:32;height:3" coordorigin="5356,1275" coordsize="32,3" path="m5387,1275l5356,1275,5387,1278,5387,1275xe" filled="false" stroked="true" strokeweight="0pt" strokecolor="#000000">
                <v:path arrowok="t"/>
              </v:shape>
            </v:group>
            <v:group style="position:absolute;left:5354;top:1275;width:34;height:3" coordorigin="5354,1275" coordsize="34,3">
              <v:shape style="position:absolute;left:5354;top:1275;width:34;height:3" coordorigin="5354,1275" coordsize="34,3" path="m5356,1275l5387,1278,5354,1278,5356,1275xe" filled="false" stroked="true" strokeweight="0pt" strokecolor="#000000">
                <v:path arrowok="t"/>
              </v:shape>
            </v:group>
            <v:group style="position:absolute;left:5351;top:1279;width:39;height:2" coordorigin="5351,1279" coordsize="39,2">
              <v:shape style="position:absolute;left:5351;top:1279;width:39;height:2" coordorigin="5351,1279" coordsize="39,0" path="m5351,1279l5390,1279e" filled="false" stroked="true" strokeweight=".112803pt" strokecolor="#000000">
                <v:path arrowok="t"/>
              </v:shape>
            </v:group>
            <v:group style="position:absolute;left:5354;top:1278;width:37;height:3" coordorigin="5354,1278" coordsize="37,3">
              <v:shape style="position:absolute;left:5354;top:1278;width:37;height:3" coordorigin="5354,1278" coordsize="37,3" path="m5387,1278l5354,1278,5390,1280,5387,1278xe" filled="false" stroked="true" strokeweight="0pt" strokecolor="#000000">
                <v:path arrowok="t"/>
              </v:shape>
            </v:group>
            <v:group style="position:absolute;left:5351;top:1278;width:39;height:3" coordorigin="5351,1278" coordsize="39,3">
              <v:shape style="position:absolute;left:5351;top:1278;width:39;height:3" coordorigin="5351,1278" coordsize="39,3" path="m5354,1278l5390,1280,5351,1280,5354,1278xe" filled="false" stroked="true" strokeweight="0pt" strokecolor="#000000">
                <v:path arrowok="t"/>
              </v:shape>
            </v:group>
            <v:group style="position:absolute;left:5351;top:1281;width:41;height:2" coordorigin="5351,1281" coordsize="41,2">
              <v:shape style="position:absolute;left:5351;top:1281;width:41;height:2" coordorigin="5351,1281" coordsize="41,0" path="m5351,1281l5392,1281e" filled="false" stroked="true" strokeweight=".112803pt" strokecolor="#000000">
                <v:path arrowok="t"/>
              </v:shape>
            </v:group>
            <v:group style="position:absolute;left:5351;top:1280;width:41;height:3" coordorigin="5351,1280" coordsize="41,3">
              <v:shape style="position:absolute;left:5351;top:1280;width:41;height:3" coordorigin="5351,1280" coordsize="41,3" path="m5390,1280l5351,1280,5392,1282,5390,1280xe" filled="false" stroked="true" strokeweight="0pt" strokecolor="#000000">
                <v:path arrowok="t"/>
              </v:shape>
            </v:group>
            <v:group style="position:absolute;left:5351;top:1280;width:41;height:3" coordorigin="5351,1280" coordsize="41,3">
              <v:shape style="position:absolute;left:5351;top:1280;width:41;height:3" coordorigin="5351,1280" coordsize="41,3" path="m5351,1280l5392,1282,5351,1282,5351,1280xe" filled="false" stroked="true" strokeweight="0pt" strokecolor="#000000">
                <v:path arrowok="t"/>
              </v:shape>
            </v:group>
            <v:group style="position:absolute;left:5349;top:1282;width:46;height:2" coordorigin="5349,1282" coordsize="46,2">
              <v:shape style="position:absolute;left:5349;top:1282;width:46;height:2" coordorigin="5349,1282" coordsize="46,0" path="m5349,1282l5394,1282e" filled="false" stroked="true" strokeweight="0pt" strokecolor="#000000">
                <v:path arrowok="t"/>
              </v:shape>
            </v:group>
            <v:group style="position:absolute;left:5351;top:1282;width:43;height:2" coordorigin="5351,1282" coordsize="43,2">
              <v:shape style="position:absolute;left:5351;top:1282;width:43;height:2" coordorigin="5351,1282" coordsize="43,0" path="m5351,1282l5394,1282e" filled="false" stroked="true" strokeweight="0pt" strokecolor="#000000">
                <v:path arrowok="t"/>
              </v:shape>
            </v:group>
            <v:group style="position:absolute;left:5349;top:1282;width:46;height:2" coordorigin="5349,1282" coordsize="46,2">
              <v:shape style="position:absolute;left:5349;top:1282;width:46;height:2" coordorigin="5349,1282" coordsize="46,0" path="m5349,1282l5394,1282e" filled="false" stroked="true" strokeweight="0pt" strokecolor="#000000">
                <v:path arrowok="t"/>
              </v:shape>
            </v:group>
            <v:group style="position:absolute;left:5347;top:1283;width:48;height:2" coordorigin="5347,1283" coordsize="48,2">
              <v:shape style="position:absolute;left:5347;top:1283;width:48;height:2" coordorigin="5347,1283" coordsize="48,0" path="m5347,1283l5394,1283e" filled="false" stroked="true" strokeweight=".112803pt" strokecolor="#000000">
                <v:path arrowok="t"/>
              </v:shape>
            </v:group>
            <v:group style="position:absolute;left:5349;top:1282;width:46;height:3" coordorigin="5349,1282" coordsize="46,3">
              <v:shape style="position:absolute;left:5349;top:1282;width:46;height:3" coordorigin="5349,1282" coordsize="46,3" path="m5394,1282l5349,1282,5394,1284,5394,1282xe" filled="false" stroked="true" strokeweight="0pt" strokecolor="#000000">
                <v:path arrowok="t"/>
              </v:shape>
            </v:group>
            <v:group style="position:absolute;left:5347;top:1282;width:48;height:3" coordorigin="5347,1282" coordsize="48,3">
              <v:shape style="position:absolute;left:5347;top:1282;width:48;height:3" coordorigin="5347,1282" coordsize="48,3" path="m5349,1282l5394,1284,5347,1284,5349,1282xe" filled="false" stroked="true" strokeweight="0pt" strokecolor="#000000">
                <v:path arrowok="t"/>
              </v:shape>
            </v:group>
            <v:group style="position:absolute;left:5347;top:1286;width:50;height:2" coordorigin="5347,1286" coordsize="50,2">
              <v:shape style="position:absolute;left:5347;top:1286;width:50;height:2" coordorigin="5347,1286" coordsize="50,0" path="m5347,1286l5396,1286e" filled="false" stroked="true" strokeweight=".112803pt" strokecolor="#000000">
                <v:path arrowok="t"/>
              </v:shape>
            </v:group>
            <v:group style="position:absolute;left:5347;top:1284;width:50;height:3" coordorigin="5347,1284" coordsize="50,3">
              <v:shape style="position:absolute;left:5347;top:1284;width:50;height:3" coordorigin="5347,1284" coordsize="50,3" path="m5394,1284l5347,1284,5396,1287,5394,1284xe" filled="false" stroked="true" strokeweight="0pt" strokecolor="#000000">
                <v:path arrowok="t"/>
              </v:shape>
            </v:group>
            <v:group style="position:absolute;left:5347;top:1284;width:50;height:3" coordorigin="5347,1284" coordsize="50,3">
              <v:shape style="position:absolute;left:5347;top:1284;width:50;height:3" coordorigin="5347,1284" coordsize="50,3" path="m5347,1284l5396,1287,5347,1287,5347,1284xe" filled="false" stroked="true" strokeweight="0pt" strokecolor="#000000">
                <v:path arrowok="t"/>
              </v:shape>
            </v:group>
            <v:group style="position:absolute;left:5347;top:1289;width:50;height:2" coordorigin="5347,1289" coordsize="50,2">
              <v:shape style="position:absolute;left:5347;top:1289;width:50;height:2" coordorigin="5347,1289" coordsize="50,0" path="m5347,1289l5396,1289e" filled="false" stroked="true" strokeweight=".225606pt" strokecolor="#000000">
                <v:path arrowok="t"/>
              </v:shape>
            </v:group>
            <v:group style="position:absolute;left:5347;top:1287;width:50;height:5" coordorigin="5347,1287" coordsize="50,5">
              <v:shape style="position:absolute;left:5347;top:1287;width:50;height:5" coordorigin="5347,1287" coordsize="50,5" path="m5396,1287l5347,1287,5396,1291,5396,1287xe" filled="false" stroked="true" strokeweight="0pt" strokecolor="#000000">
                <v:path arrowok="t"/>
              </v:shape>
            </v:group>
            <v:group style="position:absolute;left:5347;top:1287;width:50;height:5" coordorigin="5347,1287" coordsize="50,5">
              <v:shape style="position:absolute;left:5347;top:1287;width:50;height:5" coordorigin="5347,1287" coordsize="50,5" path="m5347,1287l5396,1291,5347,1291,5347,1287xe" filled="false" stroked="true" strokeweight="0pt" strokecolor="#000000">
                <v:path arrowok="t"/>
              </v:shape>
            </v:group>
            <v:group style="position:absolute;left:5345;top:1292;width:52;height:2" coordorigin="5345,1292" coordsize="52,2">
              <v:shape style="position:absolute;left:5345;top:1292;width:52;height:2" coordorigin="5345,1292" coordsize="52,0" path="m5345,1292l5396,1292e" filled="false" stroked="true" strokeweight=".112803pt" strokecolor="#000000">
                <v:path arrowok="t"/>
              </v:shape>
            </v:group>
            <v:group style="position:absolute;left:5347;top:1291;width:50;height:3" coordorigin="5347,1291" coordsize="50,3">
              <v:shape style="position:absolute;left:5347;top:1291;width:50;height:3" coordorigin="5347,1291" coordsize="50,3" path="m5396,1291l5347,1291,5396,1293,5396,1291xe" filled="false" stroked="true" strokeweight="0pt" strokecolor="#000000">
                <v:path arrowok="t"/>
              </v:shape>
            </v:group>
            <v:group style="position:absolute;left:5345;top:1291;width:52;height:3" coordorigin="5345,1291" coordsize="52,3">
              <v:shape style="position:absolute;left:5345;top:1291;width:52;height:3" coordorigin="5345,1291" coordsize="52,3" path="m5347,1291l5396,1293,5345,1293,5347,1291xe" filled="false" stroked="true" strokeweight="0pt" strokecolor="#000000">
                <v:path arrowok="t"/>
              </v:shape>
            </v:group>
            <v:group style="position:absolute;left:5345;top:1295;width:55;height:2" coordorigin="5345,1295" coordsize="55,2">
              <v:shape style="position:absolute;left:5345;top:1295;width:55;height:2" coordorigin="5345,1295" coordsize="55,0" path="m5345,1295l5399,1295e" filled="false" stroked="true" strokeweight=".112803pt" strokecolor="#000000">
                <v:path arrowok="t"/>
              </v:shape>
            </v:group>
            <v:group style="position:absolute;left:5345;top:1293;width:55;height:3" coordorigin="5345,1293" coordsize="55,3">
              <v:shape style="position:absolute;left:5345;top:1293;width:55;height:3" coordorigin="5345,1293" coordsize="55,3" path="m5396,1293l5345,1293,5399,1296,5396,1293xe" filled="false" stroked="true" strokeweight="0pt" strokecolor="#000000">
                <v:path arrowok="t"/>
              </v:shape>
            </v:group>
            <v:group style="position:absolute;left:5345;top:1293;width:55;height:3" coordorigin="5345,1293" coordsize="55,3">
              <v:shape style="position:absolute;left:5345;top:1293;width:55;height:3" coordorigin="5345,1293" coordsize="55,3" path="m5345,1293l5399,1296,5345,1296,5345,1293xe" filled="false" stroked="true" strokeweight="0pt" strokecolor="#000000">
                <v:path arrowok="t"/>
              </v:shape>
            </v:group>
            <v:group style="position:absolute;left:5345;top:1297;width:55;height:2" coordorigin="5345,1297" coordsize="55,2">
              <v:shape style="position:absolute;left:5345;top:1297;width:55;height:2" coordorigin="5345,1297" coordsize="55,0" path="m5345,1297l5399,1297e" filled="false" stroked="true" strokeweight=".112803pt" strokecolor="#000000">
                <v:path arrowok="t"/>
              </v:shape>
            </v:group>
            <v:group style="position:absolute;left:5345;top:1296;width:55;height:3" coordorigin="5345,1296" coordsize="55,3">
              <v:shape style="position:absolute;left:5345;top:1296;width:55;height:3" coordorigin="5345,1296" coordsize="55,3" path="m5399,1296l5345,1296,5399,1298,5399,1296xe" filled="false" stroked="true" strokeweight="0pt" strokecolor="#000000">
                <v:path arrowok="t"/>
              </v:shape>
            </v:group>
            <v:group style="position:absolute;left:5345;top:1296;width:55;height:3" coordorigin="5345,1296" coordsize="55,3">
              <v:shape style="position:absolute;left:5345;top:1296;width:55;height:3" coordorigin="5345,1296" coordsize="55,3" path="m5345,1296l5399,1298,5345,1298,5345,1296xe" filled="false" stroked="true" strokeweight="0pt" strokecolor="#000000">
                <v:path arrowok="t"/>
              </v:shape>
            </v:group>
            <v:group style="position:absolute;left:5345;top:1299;width:55;height:2" coordorigin="5345,1299" coordsize="55,2">
              <v:shape style="position:absolute;left:5345;top:1299;width:55;height:2" coordorigin="5345,1299" coordsize="55,0" path="m5345,1299l5399,1299e" filled="false" stroked="true" strokeweight=".112803pt" strokecolor="#000000">
                <v:path arrowok="t"/>
              </v:shape>
            </v:group>
            <v:group style="position:absolute;left:5345;top:1298;width:55;height:3" coordorigin="5345,1298" coordsize="55,3">
              <v:shape style="position:absolute;left:5345;top:1298;width:55;height:3" coordorigin="5345,1298" coordsize="55,3" path="m5399,1298l5345,1298,5399,1300,5399,1298xe" filled="false" stroked="true" strokeweight="0pt" strokecolor="#000000">
                <v:path arrowok="t"/>
              </v:shape>
            </v:group>
            <v:group style="position:absolute;left:5345;top:1298;width:55;height:3" coordorigin="5345,1298" coordsize="55,3">
              <v:shape style="position:absolute;left:5345;top:1298;width:55;height:3" coordorigin="5345,1298" coordsize="55,3" path="m5345,1298l5399,1300,5345,1300,5345,1298xe" filled="false" stroked="true" strokeweight="0pt" strokecolor="#000000">
                <v:path arrowok="t"/>
              </v:shape>
            </v:group>
            <v:group style="position:absolute;left:5345;top:1301;width:55;height:2" coordorigin="5345,1301" coordsize="55,2">
              <v:shape style="position:absolute;left:5345;top:1301;width:55;height:2" coordorigin="5345,1301" coordsize="55,0" path="m5345,1301l5399,1301e" filled="false" stroked="true" strokeweight=".112803pt" strokecolor="#000000">
                <v:path arrowok="t"/>
              </v:shape>
            </v:group>
            <v:group style="position:absolute;left:5345;top:1300;width:55;height:3" coordorigin="5345,1300" coordsize="55,3">
              <v:shape style="position:absolute;left:5345;top:1300;width:55;height:3" coordorigin="5345,1300" coordsize="55,3" path="m5399,1300l5345,1300,5396,1302,5399,1300xe" filled="false" stroked="true" strokeweight="0pt" strokecolor="#000000">
                <v:path arrowok="t"/>
              </v:shape>
            </v:group>
            <v:group style="position:absolute;left:5345;top:1300;width:52;height:3" coordorigin="5345,1300" coordsize="52,3">
              <v:shape style="position:absolute;left:5345;top:1300;width:52;height:3" coordorigin="5345,1300" coordsize="52,3" path="m5345,1300l5396,1302,5345,1302,5345,1300xe" filled="false" stroked="true" strokeweight="0pt" strokecolor="#000000">
                <v:path arrowok="t"/>
              </v:shape>
            </v:group>
            <v:group style="position:absolute;left:5345;top:1304;width:52;height:2" coordorigin="5345,1304" coordsize="52,2">
              <v:shape style="position:absolute;left:5345;top:1304;width:52;height:2" coordorigin="5345,1304" coordsize="52,0" path="m5345,1304l5396,1304e" filled="false" stroked="true" strokeweight=".112803pt" strokecolor="#000000">
                <v:path arrowok="t"/>
              </v:shape>
            </v:group>
            <v:group style="position:absolute;left:5345;top:1302;width:52;height:3" coordorigin="5345,1302" coordsize="52,3">
              <v:shape style="position:absolute;left:5345;top:1302;width:52;height:3" coordorigin="5345,1302" coordsize="52,3" path="m5396,1302l5345,1302,5396,1305,5396,1302xe" filled="false" stroked="true" strokeweight="0pt" strokecolor="#000000">
                <v:path arrowok="t"/>
              </v:shape>
            </v:group>
            <v:group style="position:absolute;left:5345;top:1302;width:52;height:3" coordorigin="5345,1302" coordsize="52,3">
              <v:shape style="position:absolute;left:5345;top:1302;width:52;height:3" coordorigin="5345,1302" coordsize="52,3" path="m5345,1302l5396,1305,5347,1305,5345,1302xe" filled="false" stroked="true" strokeweight="0pt" strokecolor="#000000">
                <v:path arrowok="t"/>
              </v:shape>
            </v:group>
            <v:group style="position:absolute;left:5347;top:1306;width:50;height:2" coordorigin="5347,1306" coordsize="50,2">
              <v:shape style="position:absolute;left:5347;top:1306;width:50;height:2" coordorigin="5347,1306" coordsize="50,0" path="m5347,1306l5396,1306e" filled="false" stroked="true" strokeweight=".112803pt" strokecolor="#000000">
                <v:path arrowok="t"/>
              </v:shape>
            </v:group>
            <v:group style="position:absolute;left:5347;top:1305;width:50;height:3" coordorigin="5347,1305" coordsize="50,3">
              <v:shape style="position:absolute;left:5347;top:1305;width:50;height:3" coordorigin="5347,1305" coordsize="50,3" path="m5396,1305l5347,1305,5396,1307,5396,1305xe" filled="false" stroked="true" strokeweight="0pt" strokecolor="#000000">
                <v:path arrowok="t"/>
              </v:shape>
            </v:group>
            <v:group style="position:absolute;left:5347;top:1305;width:50;height:3" coordorigin="5347,1305" coordsize="50,3">
              <v:shape style="position:absolute;left:5347;top:1305;width:50;height:3" coordorigin="5347,1305" coordsize="50,3" path="m5347,1305l5396,1307,5347,1307,5347,1305xe" filled="false" stroked="true" strokeweight="0pt" strokecolor="#000000">
                <v:path arrowok="t"/>
              </v:shape>
            </v:group>
            <v:group style="position:absolute;left:5347;top:1308;width:50;height:2" coordorigin="5347,1308" coordsize="50,2">
              <v:shape style="position:absolute;left:5347;top:1308;width:50;height:2" coordorigin="5347,1308" coordsize="50,0" path="m5347,1308l5396,1308e" filled="false" stroked="true" strokeweight=".112803pt" strokecolor="#000000">
                <v:path arrowok="t"/>
              </v:shape>
            </v:group>
            <v:group style="position:absolute;left:5347;top:1307;width:50;height:3" coordorigin="5347,1307" coordsize="50,3">
              <v:shape style="position:absolute;left:5347;top:1307;width:50;height:3" coordorigin="5347,1307" coordsize="50,3" path="m5396,1307l5347,1307,5394,1309,5396,1307xe" filled="false" stroked="true" strokeweight="0pt" strokecolor="#000000">
                <v:path arrowok="t"/>
              </v:shape>
            </v:group>
            <v:group style="position:absolute;left:5347;top:1307;width:48;height:3" coordorigin="5347,1307" coordsize="48,3">
              <v:shape style="position:absolute;left:5347;top:1307;width:48;height:3" coordorigin="5347,1307" coordsize="48,3" path="m5347,1307l5394,1309,5347,1309,5347,1307xe" filled="false" stroked="true" strokeweight="0pt" strokecolor="#000000">
                <v:path arrowok="t"/>
              </v:shape>
            </v:group>
            <v:group style="position:absolute;left:5347;top:1310;width:48;height:2" coordorigin="5347,1310" coordsize="48,2">
              <v:shape style="position:absolute;left:5347;top:1310;width:48;height:2" coordorigin="5347,1310" coordsize="48,0" path="m5347,1310l5394,1310e" filled="false" stroked="true" strokeweight=".112803pt" strokecolor="#000000">
                <v:path arrowok="t"/>
              </v:shape>
            </v:group>
            <v:group style="position:absolute;left:5347;top:1309;width:48;height:3" coordorigin="5347,1309" coordsize="48,3">
              <v:shape style="position:absolute;left:5347;top:1309;width:48;height:3" coordorigin="5347,1309" coordsize="48,3" path="m5394,1309l5347,1309,5394,1312,5394,1309xe" filled="false" stroked="true" strokeweight="0pt" strokecolor="#000000">
                <v:path arrowok="t"/>
              </v:shape>
            </v:group>
            <v:group style="position:absolute;left:5347;top:1309;width:48;height:3" coordorigin="5347,1309" coordsize="48,3">
              <v:shape style="position:absolute;left:5347;top:1309;width:48;height:3" coordorigin="5347,1309" coordsize="48,3" path="m5347,1309l5394,1312,5349,1312,5347,1309xe" filled="false" stroked="true" strokeweight="0pt" strokecolor="#000000">
                <v:path arrowok="t"/>
              </v:shape>
            </v:group>
            <v:group style="position:absolute;left:5349;top:1313;width:46;height:2" coordorigin="5349,1313" coordsize="46,2">
              <v:shape style="position:absolute;left:5349;top:1313;width:46;height:2" coordorigin="5349,1313" coordsize="46,0" path="m5349,1313l5394,1313e" filled="false" stroked="true" strokeweight=".112803pt" strokecolor="#000000">
                <v:path arrowok="t"/>
              </v:shape>
            </v:group>
            <v:group style="position:absolute;left:5349;top:1312;width:46;height:3" coordorigin="5349,1312" coordsize="46,3">
              <v:shape style="position:absolute;left:5349;top:1312;width:46;height:3" coordorigin="5349,1312" coordsize="46,3" path="m5394,1312l5349,1312,5392,1314,5394,1312xe" filled="false" stroked="true" strokeweight="0pt" strokecolor="#000000">
                <v:path arrowok="t"/>
              </v:shape>
            </v:group>
            <v:group style="position:absolute;left:5349;top:1312;width:43;height:3" coordorigin="5349,1312" coordsize="43,3">
              <v:shape style="position:absolute;left:5349;top:1312;width:43;height:3" coordorigin="5349,1312" coordsize="43,3" path="m5349,1312l5392,1314,5351,1314,5349,1312xe" filled="false" stroked="true" strokeweight="0pt" strokecolor="#000000">
                <v:path arrowok="t"/>
              </v:shape>
            </v:group>
            <v:group style="position:absolute;left:5351;top:1315;width:41;height:2" coordorigin="5351,1315" coordsize="41,2">
              <v:shape style="position:absolute;left:5351;top:1315;width:41;height:2" coordorigin="5351,1315" coordsize="41,0" path="m5351,1315l5392,1315e" filled="false" stroked="true" strokeweight=".112803pt" strokecolor="#000000">
                <v:path arrowok="t"/>
              </v:shape>
            </v:group>
            <v:group style="position:absolute;left:5351;top:1314;width:41;height:3" coordorigin="5351,1314" coordsize="41,3">
              <v:shape style="position:absolute;left:5351;top:1314;width:41;height:3" coordorigin="5351,1314" coordsize="41,3" path="m5392,1314l5351,1314,5390,1316,5392,1314xe" filled="false" stroked="true" strokeweight="0pt" strokecolor="#000000">
                <v:path arrowok="t"/>
              </v:shape>
            </v:group>
            <v:group style="position:absolute;left:5351;top:1314;width:39;height:3" coordorigin="5351,1314" coordsize="39,3">
              <v:shape style="position:absolute;left:5351;top:1314;width:39;height:3" coordorigin="5351,1314" coordsize="39,3" path="m5351,1314l5390,1316,5351,1316,5351,1314xe" filled="false" stroked="true" strokeweight="0pt" strokecolor="#000000">
                <v:path arrowok="t"/>
              </v:shape>
            </v:group>
            <v:group style="position:absolute;left:5351;top:1317;width:39;height:2" coordorigin="5351,1317" coordsize="39,2">
              <v:shape style="position:absolute;left:5351;top:1317;width:39;height:2" coordorigin="5351,1317" coordsize="39,0" path="m5351,1317l5390,1317e" filled="false" stroked="true" strokeweight=".112803pt" strokecolor="#000000">
                <v:path arrowok="t"/>
              </v:shape>
            </v:group>
            <v:group style="position:absolute;left:5351;top:1316;width:39;height:3" coordorigin="5351,1316" coordsize="39,3">
              <v:shape style="position:absolute;left:5351;top:1316;width:39;height:3" coordorigin="5351,1316" coordsize="39,3" path="m5390,1316l5351,1316,5387,1318,5390,1316xe" filled="false" stroked="true" strokeweight="0pt" strokecolor="#000000">
                <v:path arrowok="t"/>
              </v:shape>
            </v:group>
            <v:group style="position:absolute;left:5351;top:1316;width:37;height:3" coordorigin="5351,1316" coordsize="37,3">
              <v:shape style="position:absolute;left:5351;top:1316;width:37;height:3" coordorigin="5351,1316" coordsize="37,3" path="m5351,1316l5387,1318,5354,1318,5351,1316xe" filled="false" stroked="true" strokeweight="0pt" strokecolor="#000000">
                <v:path arrowok="t"/>
              </v:shape>
            </v:group>
            <v:group style="position:absolute;left:5354;top:1318;width:34;height:2" coordorigin="5354,1318" coordsize="34,2">
              <v:shape style="position:absolute;left:5354;top:1318;width:34;height:2" coordorigin="5354,1318" coordsize="34,0" path="m5354,1318l5387,1318e" filled="false" stroked="true" strokeweight="0pt" strokecolor="#000000">
                <v:path arrowok="t"/>
              </v:shape>
            </v:group>
            <v:group style="position:absolute;left:5354;top:1318;width:34;height:2" coordorigin="5354,1318" coordsize="34,2">
              <v:shape style="position:absolute;left:5354;top:1318;width:34;height:2" coordorigin="5354,1318" coordsize="34,0" path="m5354,1318l5387,1318e" filled="false" stroked="true" strokeweight="0pt" strokecolor="#000000">
                <v:path arrowok="t"/>
              </v:shape>
            </v:group>
            <v:group style="position:absolute;left:5354;top:1318;width:34;height:2" coordorigin="5354,1318" coordsize="34,2">
              <v:shape style="position:absolute;left:5354;top:1318;width:34;height:2" coordorigin="5354,1318" coordsize="34,0" path="m5354,1318l5387,1318e" filled="false" stroked="true" strokeweight="0pt" strokecolor="#000000">
                <v:path arrowok="t"/>
              </v:shape>
            </v:group>
            <v:group style="position:absolute;left:5356;top:1319;width:32;height:2" coordorigin="5356,1319" coordsize="32,2">
              <v:shape style="position:absolute;left:5356;top:1319;width:32;height:2" coordorigin="5356,1319" coordsize="32,0" path="m5356,1319l5387,1319e" filled="false" stroked="true" strokeweight=".112803pt" strokecolor="#000000">
                <v:path arrowok="t"/>
              </v:shape>
            </v:group>
            <v:group style="position:absolute;left:5356;top:1318;width:32;height:3" coordorigin="5356,1318" coordsize="32,3">
              <v:shape style="position:absolute;left:5356;top:1318;width:32;height:3" coordorigin="5356,1318" coordsize="32,3" path="m5387,1318l5356,1318,5385,1321,5387,1318xe" filled="false" stroked="true" strokeweight="0pt" strokecolor="#000000">
                <v:path arrowok="t"/>
              </v:shape>
            </v:group>
            <v:group style="position:absolute;left:5356;top:1318;width:30;height:3" coordorigin="5356,1318" coordsize="30,3">
              <v:shape style="position:absolute;left:5356;top:1318;width:30;height:3" coordorigin="5356,1318" coordsize="30,3" path="m5356,1318l5385,1321,5358,1321,5356,1318xe" filled="false" stroked="true" strokeweight="0pt" strokecolor="#000000">
                <v:path arrowok="t"/>
              </v:shape>
            </v:group>
            <v:group style="position:absolute;left:5358;top:1322;width:28;height:2" coordorigin="5358,1322" coordsize="28,2">
              <v:shape style="position:absolute;left:5358;top:1322;width:28;height:2" coordorigin="5358,1322" coordsize="28,0" path="m5358,1322l5385,1322e" filled="false" stroked="true" strokeweight=".112803pt" strokecolor="#000000">
                <v:path arrowok="t"/>
              </v:shape>
            </v:group>
            <v:group style="position:absolute;left:5358;top:1321;width:28;height:3" coordorigin="5358,1321" coordsize="28,3">
              <v:shape style="position:absolute;left:5358;top:1321;width:28;height:3" coordorigin="5358,1321" coordsize="28,3" path="m5385,1321l5358,1321,5383,1323,5385,1321xe" filled="false" stroked="true" strokeweight="0pt" strokecolor="#000000">
                <v:path arrowok="t"/>
              </v:shape>
            </v:group>
            <v:group style="position:absolute;left:5358;top:1321;width:25;height:3" coordorigin="5358,1321" coordsize="25,3">
              <v:shape style="position:absolute;left:5358;top:1321;width:25;height:3" coordorigin="5358,1321" coordsize="25,3" path="m5358,1321l5383,1323,5360,1323,5358,1321xe" filled="false" stroked="true" strokeweight="0pt" strokecolor="#000000">
                <v:path arrowok="t"/>
              </v:shape>
            </v:group>
            <v:group style="position:absolute;left:5360;top:1323;width:23;height:2" coordorigin="5360,1323" coordsize="23,2">
              <v:shape style="position:absolute;left:5360;top:1323;width:23;height:2" coordorigin="5360,1323" coordsize="23,0" path="m5360,1323l5383,1323e" filled="false" stroked="true" strokeweight="0pt" strokecolor="#000000">
                <v:path arrowok="t"/>
              </v:shape>
            </v:group>
            <v:group style="position:absolute;left:5360;top:1323;width:23;height:2" coordorigin="5360,1323" coordsize="23,2">
              <v:shape style="position:absolute;left:5360;top:1323;width:23;height:2" coordorigin="5360,1323" coordsize="23,0" path="m5360,1323l5383,1323e" filled="false" stroked="true" strokeweight="0pt" strokecolor="#000000">
                <v:path arrowok="t"/>
              </v:shape>
            </v:group>
            <v:group style="position:absolute;left:5360;top:1323;width:21;height:2" coordorigin="5360,1323" coordsize="21,2">
              <v:shape style="position:absolute;left:5360;top:1323;width:21;height:2" coordorigin="5360,1323" coordsize="21,0" path="m5360,1323l5381,1323e" filled="false" stroked="true" strokeweight="0pt" strokecolor="#000000">
                <v:path arrowok="t"/>
              </v:shape>
            </v:group>
            <v:group style="position:absolute;left:5363;top:1323;width:19;height:2" coordorigin="5363,1323" coordsize="19,2">
              <v:shape style="position:absolute;left:5363;top:1323;width:19;height:2" coordorigin="5363,1323" coordsize="19,0" path="m5363,1323l5381,1323e" filled="false" stroked="true" strokeweight="0pt" strokecolor="#000000">
                <v:path arrowok="t"/>
              </v:shape>
            </v:group>
            <v:group style="position:absolute;left:5363;top:1323;width:19;height:2" coordorigin="5363,1323" coordsize="19,2">
              <v:shape style="position:absolute;left:5363;top:1323;width:19;height:2" coordorigin="5363,1323" coordsize="19,0" path="m5363,1323l5381,1323e" filled="false" stroked="true" strokeweight="0pt" strokecolor="#000000">
                <v:path arrowok="t"/>
              </v:shape>
            </v:group>
            <v:group style="position:absolute;left:5363;top:1323;width:16;height:2" coordorigin="5363,1323" coordsize="16,2">
              <v:shape style="position:absolute;left:5363;top:1323;width:16;height:2" coordorigin="5363,1323" coordsize="16,0" path="m5363,1323l5378,1323e" filled="false" stroked="true" strokeweight="0pt" strokecolor="#000000">
                <v:path arrowok="t"/>
              </v:shape>
            </v:group>
            <v:group style="position:absolute;left:5365;top:1323;width:10;height:3" coordorigin="5365,1323" coordsize="10,3">
              <v:shape style="position:absolute;left:5365;top:1323;width:10;height:3" coordorigin="5365,1323" coordsize="10,3" path="m5365,1323l5367,1325,5374,1325,5365,1323xe" filled="true" fillcolor="#000000" stroked="false">
                <v:path arrowok="t"/>
                <v:fill type="solid"/>
              </v:shape>
            </v:group>
            <v:group style="position:absolute;left:5365;top:1323;width:10;height:3" coordorigin="5365,1323" coordsize="10,3">
              <v:shape style="position:absolute;left:5365;top:1323;width:10;height:3" coordorigin="5365,1323" coordsize="10,3" path="m5365,1323l5367,1325,5374,1325,5365,1323xe" filled="false" stroked="true" strokeweight="0pt" strokecolor="#000000">
                <v:path arrowok="t"/>
              </v:shape>
            </v:group>
            <v:group style="position:absolute;left:5367;top:1325;width:7;height:2" coordorigin="5367,1325" coordsize="7,2">
              <v:shape style="position:absolute;left:5367;top:1325;width:7;height:2" coordorigin="5367,1325" coordsize="7,0" path="m5367,1325l5374,1325e" filled="false" stroked="true" strokeweight="0pt" strokecolor="#000000">
                <v:path arrowok="t"/>
              </v:shape>
            </v:group>
            <v:group style="position:absolute;left:5365;top:1323;width:14;height:3" coordorigin="5365,1323" coordsize="14,3">
              <v:shape style="position:absolute;left:5365;top:1323;width:14;height:3" coordorigin="5365,1323" coordsize="14,3" path="m5365,1323l5374,1325,5378,1323,5365,1323xe" filled="true" fillcolor="#000000" stroked="false">
                <v:path arrowok="t"/>
                <v:fill type="solid"/>
              </v:shape>
            </v:group>
            <v:group style="position:absolute;left:5365;top:1323;width:14;height:3" coordorigin="5365,1323" coordsize="14,3">
              <v:shape style="position:absolute;left:5365;top:1323;width:14;height:3" coordorigin="5365,1323" coordsize="14,3" path="m5365,1323l5378,1323,5374,1325,5365,1323xe" filled="false" stroked="true" strokeweight="0pt" strokecolor="#000000">
                <v:path arrowok="t"/>
              </v:shape>
            </v:group>
            <v:group style="position:absolute;left:6362;top:3527;width:7;height:2" coordorigin="6362,3527" coordsize="7,2">
              <v:shape style="position:absolute;left:6362;top:3527;width:7;height:2" coordorigin="6362,3527" coordsize="7,0" path="m6362,3527l6369,3527e" filled="false" stroked="true" strokeweight="0pt" strokecolor="#000000">
                <v:path arrowok="t"/>
              </v:shape>
            </v:group>
            <v:group style="position:absolute;left:6362;top:3527;width:7;height:2" coordorigin="6362,3527" coordsize="7,2">
              <v:shape style="position:absolute;left:6362;top:3527;width:7;height:2" coordorigin="6362,3527" coordsize="7,0" path="m6362,3527l6369,3527e" filled="false" stroked="true" strokeweight="0pt" strokecolor="#000000">
                <v:path arrowok="t"/>
              </v:shape>
            </v:group>
            <v:group style="position:absolute;left:6360;top:3527;width:12;height:2" coordorigin="6360,3527" coordsize="12,2">
              <v:shape style="position:absolute;left:6360;top:3527;width:12;height:2" coordorigin="6360,3527" coordsize="12,0" path="m6360,3527l6371,3527e" filled="false" stroked="true" strokeweight="0pt" strokecolor="#000000">
                <v:path arrowok="t"/>
              </v:shape>
            </v:group>
            <v:group style="position:absolute;left:6362;top:3527;width:10;height:2" coordorigin="6362,3527" coordsize="10,2">
              <v:shape style="position:absolute;left:6362;top:3527;width:10;height:2" coordorigin="6362,3527" coordsize="10,0" path="m6362,3527l6371,3527e" filled="false" stroked="true" strokeweight="0pt" strokecolor="#000000">
                <v:path arrowok="t"/>
              </v:shape>
            </v:group>
            <v:group style="position:absolute;left:6360;top:3527;width:12;height:2" coordorigin="6360,3527" coordsize="12,2">
              <v:shape style="position:absolute;left:6360;top:3527;width:12;height:2" coordorigin="6360,3527" coordsize="12,0" path="m6360,3527l6371,3527e" filled="false" stroked="true" strokeweight="0pt" strokecolor="#000000">
                <v:path arrowok="t"/>
              </v:shape>
            </v:group>
            <v:group style="position:absolute;left:6358;top:3527;width:16;height:2" coordorigin="6358,3527" coordsize="16,2">
              <v:shape style="position:absolute;left:6358;top:3527;width:16;height:2" coordorigin="6358,3527" coordsize="16,0" path="m6358,3527l6373,3527e" filled="false" stroked="true" strokeweight="0pt" strokecolor="#000000">
                <v:path arrowok="t"/>
              </v:shape>
            </v:group>
            <v:group style="position:absolute;left:6360;top:3527;width:14;height:2" coordorigin="6360,3527" coordsize="14,2">
              <v:shape style="position:absolute;left:6360;top:3527;width:14;height:2" coordorigin="6360,3527" coordsize="14,0" path="m6360,3527l6373,3527e" filled="false" stroked="true" strokeweight="0pt" strokecolor="#000000">
                <v:path arrowok="t"/>
              </v:shape>
            </v:group>
            <v:group style="position:absolute;left:6358;top:3527;width:16;height:2" coordorigin="6358,3527" coordsize="16,2">
              <v:shape style="position:absolute;left:6358;top:3527;width:16;height:2" coordorigin="6358,3527" coordsize="16,0" path="m6358,3527l6373,3527e" filled="false" stroked="true" strokeweight="0pt" strokecolor="#000000">
                <v:path arrowok="t"/>
              </v:shape>
            </v:group>
            <v:group style="position:absolute;left:6355;top:3527;width:23;height:3" coordorigin="6355,3527" coordsize="23,3">
              <v:shape style="position:absolute;left:6355;top:3527;width:23;height:3" coordorigin="6355,3527" coordsize="23,3" path="m6355,3529l6378,3529,6358,3527,6355,3529xe" filled="true" fillcolor="#000000" stroked="false">
                <v:path arrowok="t"/>
                <v:fill type="solid"/>
              </v:shape>
              <v:shape style="position:absolute;left:6355;top:3527;width:23;height:3" coordorigin="6355,3527" coordsize="23,3" path="m6358,3527l6378,3529,6373,3527,6358,3527xe" filled="true" fillcolor="#000000" stroked="false">
                <v:path arrowok="t"/>
                <v:fill type="solid"/>
              </v:shape>
            </v:group>
            <v:group style="position:absolute;left:6358;top:3527;width:21;height:3" coordorigin="6358,3527" coordsize="21,3">
              <v:shape style="position:absolute;left:6358;top:3527;width:21;height:3" coordorigin="6358,3527" coordsize="21,3" path="m6373,3527l6358,3527,6378,3529,6373,3527xe" filled="false" stroked="true" strokeweight="0pt" strokecolor="#000000">
                <v:path arrowok="t"/>
              </v:shape>
            </v:group>
            <v:group style="position:absolute;left:6355;top:3527;width:23;height:3" coordorigin="6355,3527" coordsize="23,3">
              <v:shape style="position:absolute;left:6355;top:3527;width:23;height:3" coordorigin="6355,3527" coordsize="23,3" path="m6358,3527l6378,3529,6355,3529,6358,3527xe" filled="false" stroked="true" strokeweight="0pt" strokecolor="#000000">
                <v:path arrowok="t"/>
              </v:shape>
            </v:group>
            <v:group style="position:absolute;left:6353;top:3529;width:25;height:2" coordorigin="6353,3529" coordsize="25,2">
              <v:shape style="position:absolute;left:6353;top:3529;width:25;height:2" coordorigin="6353,3529" coordsize="25,0" path="m6353,3529l6378,3529e" filled="false" stroked="true" strokeweight="0pt" strokecolor="#000000">
                <v:path arrowok="t"/>
              </v:shape>
            </v:group>
            <v:group style="position:absolute;left:6355;top:3529;width:23;height:2" coordorigin="6355,3529" coordsize="23,2">
              <v:shape style="position:absolute;left:6355;top:3529;width:23;height:2" coordorigin="6355,3529" coordsize="23,0" path="m6355,3529l6378,3529e" filled="false" stroked="true" strokeweight="0pt" strokecolor="#000000">
                <v:path arrowok="t"/>
              </v:shape>
            </v:group>
            <v:group style="position:absolute;left:6355;top:3529;width:23;height:2" coordorigin="6355,3529" coordsize="23,2">
              <v:shape style="position:absolute;left:6355;top:3529;width:23;height:2" coordorigin="6355,3529" coordsize="23,0" path="m6355,3529l6378,3529e" filled="false" stroked="true" strokeweight="0pt" strokecolor="#000000">
                <v:path arrowok="t"/>
              </v:shape>
            </v:group>
            <v:group style="position:absolute;left:6351;top:3530;width:30;height:2" coordorigin="6351,3530" coordsize="30,2">
              <v:shape style="position:absolute;left:6351;top:3530;width:30;height:2" coordorigin="6351,3530" coordsize="30,0" path="m6351,3530l6380,3530e" filled="false" stroked="true" strokeweight=".112803pt" strokecolor="#000000">
                <v:path arrowok="t"/>
              </v:shape>
            </v:group>
            <v:group style="position:absolute;left:6353;top:3529;width:28;height:3" coordorigin="6353,3529" coordsize="28,3">
              <v:shape style="position:absolute;left:6353;top:3529;width:28;height:3" coordorigin="6353,3529" coordsize="28,3" path="m6378,3529l6353,3529,6380,3531,6378,3529xe" filled="false" stroked="true" strokeweight="0pt" strokecolor="#000000">
                <v:path arrowok="t"/>
              </v:shape>
            </v:group>
            <v:group style="position:absolute;left:6351;top:3529;width:30;height:3" coordorigin="6351,3529" coordsize="30,3">
              <v:shape style="position:absolute;left:6351;top:3529;width:30;height:3" coordorigin="6351,3529" coordsize="30,3" path="m6353,3529l6380,3531,6351,3531,6353,3529xe" filled="false" stroked="true" strokeweight="0pt" strokecolor="#000000">
                <v:path arrowok="t"/>
              </v:shape>
            </v:group>
            <v:group style="position:absolute;left:6349;top:3531;width:34;height:2" coordorigin="6349,3531" coordsize="34,2">
              <v:shape style="position:absolute;left:6349;top:3531;width:34;height:2" coordorigin="6349,3531" coordsize="34,0" path="m6349,3531l6382,3531e" filled="false" stroked="true" strokeweight="0pt" strokecolor="#000000">
                <v:path arrowok="t"/>
              </v:shape>
            </v:group>
            <v:group style="position:absolute;left:6351;top:3531;width:32;height:2" coordorigin="6351,3531" coordsize="32,2">
              <v:shape style="position:absolute;left:6351;top:3531;width:32;height:2" coordorigin="6351,3531" coordsize="32,0" path="m6351,3531l6382,3531e" filled="false" stroked="true" strokeweight="0pt" strokecolor="#000000">
                <v:path arrowok="t"/>
              </v:shape>
            </v:group>
            <v:group style="position:absolute;left:6349;top:3531;width:34;height:2" coordorigin="6349,3531" coordsize="34,2">
              <v:shape style="position:absolute;left:6349;top:3531;width:34;height:2" coordorigin="6349,3531" coordsize="34,0" path="m6349,3531l6382,3531e" filled="false" stroked="true" strokeweight="0pt" strokecolor="#000000">
                <v:path arrowok="t"/>
              </v:shape>
            </v:group>
            <v:group style="position:absolute;left:6346;top:3533;width:39;height:2" coordorigin="6346,3533" coordsize="39,2">
              <v:shape style="position:absolute;left:6346;top:3533;width:39;height:2" coordorigin="6346,3533" coordsize="39,0" path="m6346,3533l6385,3533e" filled="false" stroked="true" strokeweight=".112803pt" strokecolor="#000000">
                <v:path arrowok="t"/>
              </v:shape>
            </v:group>
            <v:group style="position:absolute;left:6349;top:3531;width:37;height:3" coordorigin="6349,3531" coordsize="37,3">
              <v:shape style="position:absolute;left:6349;top:3531;width:37;height:3" coordorigin="6349,3531" coordsize="37,3" path="m6382,3531l6349,3531,6385,3534,6382,3531xe" filled="false" stroked="true" strokeweight="0pt" strokecolor="#000000">
                <v:path arrowok="t"/>
              </v:shape>
            </v:group>
            <v:group style="position:absolute;left:6346;top:3531;width:39;height:3" coordorigin="6346,3531" coordsize="39,3">
              <v:shape style="position:absolute;left:6346;top:3531;width:39;height:3" coordorigin="6346,3531" coordsize="39,3" path="m6349,3531l6385,3534,6346,3534,6349,3531xe" filled="false" stroked="true" strokeweight="0pt" strokecolor="#000000">
                <v:path arrowok="t"/>
              </v:shape>
            </v:group>
            <v:group style="position:absolute;left:6344;top:3535;width:43;height:2" coordorigin="6344,3535" coordsize="43,2">
              <v:shape style="position:absolute;left:6344;top:3535;width:43;height:2" coordorigin="6344,3535" coordsize="43,0" path="m6344,3535l6387,3535e" filled="false" stroked="true" strokeweight=".112803pt" strokecolor="#000000">
                <v:path arrowok="t"/>
              </v:shape>
            </v:group>
            <v:group style="position:absolute;left:6346;top:3534;width:41;height:3" coordorigin="6346,3534" coordsize="41,3">
              <v:shape style="position:absolute;left:6346;top:3534;width:41;height:3" coordorigin="6346,3534" coordsize="41,3" path="m6385,3534l6346,3534,6387,3536,6385,3534xe" filled="false" stroked="true" strokeweight="0pt" strokecolor="#000000">
                <v:path arrowok="t"/>
              </v:shape>
            </v:group>
            <v:group style="position:absolute;left:6344;top:3534;width:43;height:3" coordorigin="6344,3534" coordsize="43,3">
              <v:shape style="position:absolute;left:6344;top:3534;width:43;height:3" coordorigin="6344,3534" coordsize="43,3" path="m6346,3534l6387,3536,6344,3536,6346,3534xe" filled="false" stroked="true" strokeweight="0pt" strokecolor="#000000">
                <v:path arrowok="t"/>
              </v:shape>
            </v:group>
            <v:group style="position:absolute;left:6344;top:3537;width:46;height:2" coordorigin="6344,3537" coordsize="46,2">
              <v:shape style="position:absolute;left:6344;top:3537;width:46;height:2" coordorigin="6344,3537" coordsize="46,0" path="m6344,3537l6389,3537e" filled="false" stroked="true" strokeweight=".112803pt" strokecolor="#000000">
                <v:path arrowok="t"/>
              </v:shape>
            </v:group>
            <v:group style="position:absolute;left:6344;top:3536;width:46;height:3" coordorigin="6344,3536" coordsize="46,3">
              <v:shape style="position:absolute;left:6344;top:3536;width:46;height:3" coordorigin="6344,3536" coordsize="46,3" path="m6387,3536l6344,3536,6389,3538,6387,3536xe" filled="false" stroked="true" strokeweight="0pt" strokecolor="#000000">
                <v:path arrowok="t"/>
              </v:shape>
            </v:group>
            <v:group style="position:absolute;left:6344;top:3536;width:46;height:3" coordorigin="6344,3536" coordsize="46,3">
              <v:shape style="position:absolute;left:6344;top:3536;width:46;height:3" coordorigin="6344,3536" coordsize="46,3" path="m6344,3536l6389,3538,6344,3538,6344,3536xe" filled="false" stroked="true" strokeweight="0pt" strokecolor="#000000">
                <v:path arrowok="t"/>
              </v:shape>
            </v:group>
            <v:group style="position:absolute;left:6342;top:3539;width:48;height:2" coordorigin="6342,3539" coordsize="48,2">
              <v:shape style="position:absolute;left:6342;top:3539;width:48;height:2" coordorigin="6342,3539" coordsize="48,0" path="m6342,3539l6389,3539e" filled="false" stroked="true" strokeweight=".112803pt" strokecolor="#000000">
                <v:path arrowok="t"/>
              </v:shape>
            </v:group>
            <v:group style="position:absolute;left:6344;top:3538;width:46;height:3" coordorigin="6344,3538" coordsize="46,3">
              <v:shape style="position:absolute;left:6344;top:3538;width:46;height:3" coordorigin="6344,3538" coordsize="46,3" path="m6389,3538l6344,3538,6389,3541,6389,3538xe" filled="false" stroked="true" strokeweight="0pt" strokecolor="#000000">
                <v:path arrowok="t"/>
              </v:shape>
            </v:group>
            <v:group style="position:absolute;left:6342;top:3538;width:48;height:3" coordorigin="6342,3538" coordsize="48,3">
              <v:shape style="position:absolute;left:6342;top:3538;width:48;height:3" coordorigin="6342,3538" coordsize="48,3" path="m6344,3538l6389,3541,6342,3541,6344,3538xe" filled="false" stroked="true" strokeweight="0pt" strokecolor="#000000">
                <v:path arrowok="t"/>
              </v:shape>
            </v:group>
            <v:group style="position:absolute;left:6342;top:3542;width:50;height:2" coordorigin="6342,3542" coordsize="50,2">
              <v:shape style="position:absolute;left:6342;top:3542;width:50;height:2" coordorigin="6342,3542" coordsize="50,0" path="m6342,3542l6391,3542e" filled="false" stroked="true" strokeweight=".112803pt" strokecolor="#000000">
                <v:path arrowok="t"/>
              </v:shape>
            </v:group>
            <v:group style="position:absolute;left:6342;top:3541;width:50;height:3" coordorigin="6342,3541" coordsize="50,3">
              <v:shape style="position:absolute;left:6342;top:3541;width:50;height:3" coordorigin="6342,3541" coordsize="50,3" path="m6389,3541l6342,3541,6391,3543,6389,3541xe" filled="false" stroked="true" strokeweight="0pt" strokecolor="#000000">
                <v:path arrowok="t"/>
              </v:shape>
            </v:group>
            <v:group style="position:absolute;left:6342;top:3541;width:50;height:3" coordorigin="6342,3541" coordsize="50,3">
              <v:shape style="position:absolute;left:6342;top:3541;width:50;height:3" coordorigin="6342,3541" coordsize="50,3" path="m6342,3541l6391,3543,6342,3543,6342,3541xe" filled="false" stroked="true" strokeweight="0pt" strokecolor="#000000">
                <v:path arrowok="t"/>
              </v:shape>
            </v:group>
            <v:group style="position:absolute;left:6340;top:3544;width:52;height:2" coordorigin="6340,3544" coordsize="52,2">
              <v:shape style="position:absolute;left:6340;top:3544;width:52;height:2" coordorigin="6340,3544" coordsize="52,0" path="m6340,3544l6391,3544e" filled="false" stroked="true" strokeweight=".112803pt" strokecolor="#000000">
                <v:path arrowok="t"/>
              </v:shape>
            </v:group>
            <v:group style="position:absolute;left:6342;top:3543;width:50;height:3" coordorigin="6342,3543" coordsize="50,3">
              <v:shape style="position:absolute;left:6342;top:3543;width:50;height:3" coordorigin="6342,3543" coordsize="50,3" path="m6391,3543l6342,3543,6391,3545,6391,3543xe" filled="false" stroked="true" strokeweight="0pt" strokecolor="#000000">
                <v:path arrowok="t"/>
              </v:shape>
            </v:group>
            <v:group style="position:absolute;left:6340;top:3543;width:52;height:3" coordorigin="6340,3543" coordsize="52,3">
              <v:shape style="position:absolute;left:6340;top:3543;width:52;height:3" coordorigin="6340,3543" coordsize="52,3" path="m6342,3543l6391,3545,6340,3545,6342,3543xe" filled="false" stroked="true" strokeweight="0pt" strokecolor="#000000">
                <v:path arrowok="t"/>
              </v:shape>
            </v:group>
            <v:group style="position:absolute;left:6340;top:3546;width:52;height:2" coordorigin="6340,3546" coordsize="52,2">
              <v:shape style="position:absolute;left:6340;top:3546;width:52;height:2" coordorigin="6340,3546" coordsize="52,0" path="m6340,3546l6391,3546e" filled="false" stroked="true" strokeweight=".112803pt" strokecolor="#000000">
                <v:path arrowok="t"/>
              </v:shape>
            </v:group>
            <v:group style="position:absolute;left:6340;top:3545;width:52;height:3" coordorigin="6340,3545" coordsize="52,3">
              <v:shape style="position:absolute;left:6340;top:3545;width:52;height:3" coordorigin="6340,3545" coordsize="52,3" path="m6391,3545l6340,3545,6391,3547,6391,3545xe" filled="false" stroked="true" strokeweight="0pt" strokecolor="#000000">
                <v:path arrowok="t"/>
              </v:shape>
            </v:group>
            <v:group style="position:absolute;left:6340;top:3545;width:52;height:3" coordorigin="6340,3545" coordsize="52,3">
              <v:shape style="position:absolute;left:6340;top:3545;width:52;height:3" coordorigin="6340,3545" coordsize="52,3" path="m6340,3545l6391,3547,6340,3547,6340,3545xe" filled="false" stroked="true" strokeweight="0pt" strokecolor="#000000">
                <v:path arrowok="t"/>
              </v:shape>
            </v:group>
            <v:group style="position:absolute;left:6340;top:3548;width:52;height:2" coordorigin="6340,3548" coordsize="52,2">
              <v:shape style="position:absolute;left:6340;top:3548;width:52;height:2" coordorigin="6340,3548" coordsize="52,0" path="m6340,3548l6391,3548e" filled="false" stroked="true" strokeweight=".112803pt" strokecolor="#000000">
                <v:path arrowok="t"/>
              </v:shape>
            </v:group>
            <v:group style="position:absolute;left:6340;top:3547;width:52;height:3" coordorigin="6340,3547" coordsize="52,3">
              <v:shape style="position:absolute;left:6340;top:3547;width:52;height:3" coordorigin="6340,3547" coordsize="52,3" path="m6391,3547l6340,3547,6391,3550,6391,3547xe" filled="false" stroked="true" strokeweight="0pt" strokecolor="#000000">
                <v:path arrowok="t"/>
              </v:shape>
            </v:group>
            <v:group style="position:absolute;left:6340;top:3547;width:52;height:3" coordorigin="6340,3547" coordsize="52,3">
              <v:shape style="position:absolute;left:6340;top:3547;width:52;height:3" coordorigin="6340,3547" coordsize="52,3" path="m6340,3547l6391,3550,6340,3550,6340,3547xe" filled="false" stroked="true" strokeweight="0pt" strokecolor="#000000">
                <v:path arrowok="t"/>
              </v:shape>
            </v:group>
            <v:group style="position:absolute;left:6340;top:3551;width:52;height:2" coordorigin="6340,3551" coordsize="52,2">
              <v:shape style="position:absolute;left:6340;top:3551;width:52;height:2" coordorigin="6340,3551" coordsize="52,0" path="m6340,3551l6391,3551e" filled="false" stroked="true" strokeweight=".112803pt" strokecolor="#000000">
                <v:path arrowok="t"/>
              </v:shape>
            </v:group>
            <v:group style="position:absolute;left:6340;top:3550;width:52;height:3" coordorigin="6340,3550" coordsize="52,3">
              <v:shape style="position:absolute;left:6340;top:3550;width:52;height:3" coordorigin="6340,3550" coordsize="52,3" path="m6391,3550l6340,3550,6391,3552,6391,3550xe" filled="false" stroked="true" strokeweight="0pt" strokecolor="#000000">
                <v:path arrowok="t"/>
              </v:shape>
            </v:group>
            <v:group style="position:absolute;left:6340;top:3550;width:52;height:3" coordorigin="6340,3550" coordsize="52,3">
              <v:shape style="position:absolute;left:6340;top:3550;width:52;height:3" coordorigin="6340,3550" coordsize="52,3" path="m6340,3550l6391,3552,6340,3552,6340,3550xe" filled="false" stroked="true" strokeweight="0pt" strokecolor="#000000">
                <v:path arrowok="t"/>
              </v:shape>
            </v:group>
            <v:group style="position:absolute;left:6340;top:3553;width:52;height:2" coordorigin="6340,3553" coordsize="52,2">
              <v:shape style="position:absolute;left:6340;top:3553;width:52;height:2" coordorigin="6340,3553" coordsize="52,0" path="m6340,3553l6391,3553e" filled="false" stroked="true" strokeweight=".112803pt" strokecolor="#000000">
                <v:path arrowok="t"/>
              </v:shape>
            </v:group>
            <v:group style="position:absolute;left:6340;top:3552;width:52;height:3" coordorigin="6340,3552" coordsize="52,3">
              <v:shape style="position:absolute;left:6340;top:3552;width:52;height:3" coordorigin="6340,3552" coordsize="52,3" path="m6391,3552l6340,3552,6391,3554,6391,3552xe" filled="false" stroked="true" strokeweight="0pt" strokecolor="#000000">
                <v:path arrowok="t"/>
              </v:shape>
            </v:group>
            <v:group style="position:absolute;left:6340;top:3552;width:52;height:3" coordorigin="6340,3552" coordsize="52,3">
              <v:shape style="position:absolute;left:6340;top:3552;width:52;height:3" coordorigin="6340,3552" coordsize="52,3" path="m6340,3552l6391,3554,6340,3554,6340,3552xe" filled="false" stroked="true" strokeweight="0pt" strokecolor="#000000">
                <v:path arrowok="t"/>
              </v:shape>
            </v:group>
            <v:group style="position:absolute;left:6340;top:3556;width:52;height:2" coordorigin="6340,3556" coordsize="52,2">
              <v:shape style="position:absolute;left:6340;top:3556;width:52;height:2" coordorigin="6340,3556" coordsize="52,0" path="m6340,3556l6391,3556e" filled="false" stroked="true" strokeweight=".225606pt" strokecolor="#000000">
                <v:path arrowok="t"/>
              </v:shape>
            </v:group>
            <v:group style="position:absolute;left:6340;top:3554;width:52;height:5" coordorigin="6340,3554" coordsize="52,5">
              <v:shape style="position:absolute;left:6340;top:3554;width:52;height:5" coordorigin="6340,3554" coordsize="52,5" path="m6391,3554l6340,3554,6391,3559,6391,3554xe" filled="false" stroked="true" strokeweight="0pt" strokecolor="#000000">
                <v:path arrowok="t"/>
              </v:shape>
            </v:group>
            <v:group style="position:absolute;left:6340;top:3554;width:52;height:5" coordorigin="6340,3554" coordsize="52,5">
              <v:shape style="position:absolute;left:6340;top:3554;width:52;height:5" coordorigin="6340,3554" coordsize="52,5" path="m6340,3554l6391,3559,6340,3559,6340,3554xe" filled="false" stroked="true" strokeweight="0pt" strokecolor="#000000">
                <v:path arrowok="t"/>
              </v:shape>
            </v:group>
            <v:group style="position:absolute;left:6340;top:3560;width:52;height:2" coordorigin="6340,3560" coordsize="52,2">
              <v:shape style="position:absolute;left:6340;top:3560;width:52;height:2" coordorigin="6340,3560" coordsize="52,0" path="m6340,3560l6391,3560e" filled="false" stroked="true" strokeweight=".112803pt" strokecolor="#000000">
                <v:path arrowok="t"/>
              </v:shape>
            </v:group>
            <v:group style="position:absolute;left:6340;top:3559;width:52;height:3" coordorigin="6340,3559" coordsize="52,3">
              <v:shape style="position:absolute;left:6340;top:3559;width:52;height:3" coordorigin="6340,3559" coordsize="52,3" path="m6391,3559l6340,3559,6391,3561,6391,3559xe" filled="false" stroked="true" strokeweight="0pt" strokecolor="#000000">
                <v:path arrowok="t"/>
              </v:shape>
            </v:group>
            <v:group style="position:absolute;left:6340;top:3559;width:52;height:3" coordorigin="6340,3559" coordsize="52,3">
              <v:shape style="position:absolute;left:6340;top:3559;width:52;height:3" coordorigin="6340,3559" coordsize="52,3" path="m6340,3559l6391,3561,6340,3561,6340,3559xe" filled="false" stroked="true" strokeweight="0pt" strokecolor="#000000">
                <v:path arrowok="t"/>
              </v:shape>
            </v:group>
            <v:group style="position:absolute;left:6340;top:3562;width:52;height:2" coordorigin="6340,3562" coordsize="52,2">
              <v:shape style="position:absolute;left:6340;top:3562;width:52;height:2" coordorigin="6340,3562" coordsize="52,0" path="m6340,3562l6391,3562e" filled="false" stroked="true" strokeweight=".112803pt" strokecolor="#000000">
                <v:path arrowok="t"/>
              </v:shape>
            </v:group>
            <v:group style="position:absolute;left:6340;top:3561;width:52;height:3" coordorigin="6340,3561" coordsize="52,3">
              <v:shape style="position:absolute;left:6340;top:3561;width:52;height:3" coordorigin="6340,3561" coordsize="52,3" path="m6391,3561l6340,3561,6391,3563,6391,3561xe" filled="false" stroked="true" strokeweight="0pt" strokecolor="#000000">
                <v:path arrowok="t"/>
              </v:shape>
            </v:group>
            <v:group style="position:absolute;left:6340;top:3561;width:52;height:3" coordorigin="6340,3561" coordsize="52,3">
              <v:shape style="position:absolute;left:6340;top:3561;width:52;height:3" coordorigin="6340,3561" coordsize="52,3" path="m6340,3561l6391,3563,6342,3563,6340,3561xe" filled="false" stroked="true" strokeweight="0pt" strokecolor="#000000">
                <v:path arrowok="t"/>
              </v:shape>
            </v:group>
            <v:group style="position:absolute;left:6342;top:3564;width:50;height:2" coordorigin="6342,3564" coordsize="50,2">
              <v:shape style="position:absolute;left:6342;top:3564;width:50;height:2" coordorigin="6342,3564" coordsize="50,0" path="m6342,3564l6391,3564e" filled="false" stroked="true" strokeweight=".112803pt" strokecolor="#000000">
                <v:path arrowok="t"/>
              </v:shape>
            </v:group>
            <v:group style="position:absolute;left:6342;top:3563;width:50;height:3" coordorigin="6342,3563" coordsize="50,3">
              <v:shape style="position:absolute;left:6342;top:3563;width:50;height:3" coordorigin="6342,3563" coordsize="50,3" path="m6391,3563l6342,3563,6389,3565,6391,3563xe" filled="false" stroked="true" strokeweight="0pt" strokecolor="#000000">
                <v:path arrowok="t"/>
              </v:shape>
            </v:group>
            <v:group style="position:absolute;left:6342;top:3563;width:48;height:3" coordorigin="6342,3563" coordsize="48,3">
              <v:shape style="position:absolute;left:6342;top:3563;width:48;height:3" coordorigin="6342,3563" coordsize="48,3" path="m6342,3563l6389,3565,6342,3565,6342,3563xe" filled="false" stroked="true" strokeweight="0pt" strokecolor="#000000">
                <v:path arrowok="t"/>
              </v:shape>
            </v:group>
            <v:group style="position:absolute;left:6342;top:3566;width:48;height:2" coordorigin="6342,3566" coordsize="48,2">
              <v:shape style="position:absolute;left:6342;top:3566;width:48;height:2" coordorigin="6342,3566" coordsize="48,0" path="m6342,3566l6389,3566e" filled="false" stroked="true" strokeweight=".112803pt" strokecolor="#000000">
                <v:path arrowok="t"/>
              </v:shape>
            </v:group>
            <v:group style="position:absolute;left:6342;top:3565;width:48;height:3" coordorigin="6342,3565" coordsize="48,3">
              <v:shape style="position:absolute;left:6342;top:3565;width:48;height:3" coordorigin="6342,3565" coordsize="48,3" path="m6389,3565l6342,3565,6389,3568,6389,3565xe" filled="false" stroked="true" strokeweight="0pt" strokecolor="#000000">
                <v:path arrowok="t"/>
              </v:shape>
            </v:group>
            <v:group style="position:absolute;left:6342;top:3565;width:48;height:3" coordorigin="6342,3565" coordsize="48,3">
              <v:shape style="position:absolute;left:6342;top:3565;width:48;height:3" coordorigin="6342,3565" coordsize="48,3" path="m6342,3565l6389,3568,6344,3568,6342,3565xe" filled="false" stroked="true" strokeweight="0pt" strokecolor="#000000">
                <v:path arrowok="t"/>
              </v:shape>
            </v:group>
            <v:group style="position:absolute;left:6344;top:3569;width:46;height:2" coordorigin="6344,3569" coordsize="46,2">
              <v:shape style="position:absolute;left:6344;top:3569;width:46;height:2" coordorigin="6344,3569" coordsize="46,0" path="m6344,3569l6389,3569e" filled="false" stroked="true" strokeweight=".112803pt" strokecolor="#000000">
                <v:path arrowok="t"/>
              </v:shape>
            </v:group>
            <v:group style="position:absolute;left:6344;top:3568;width:46;height:3" coordorigin="6344,3568" coordsize="46,3">
              <v:shape style="position:absolute;left:6344;top:3568;width:46;height:3" coordorigin="6344,3568" coordsize="46,3" path="m6389,3568l6344,3568,6387,3570,6389,3568xe" filled="false" stroked="true" strokeweight="0pt" strokecolor="#000000">
                <v:path arrowok="t"/>
              </v:shape>
            </v:group>
            <v:group style="position:absolute;left:6344;top:3568;width:43;height:3" coordorigin="6344,3568" coordsize="43,3">
              <v:shape style="position:absolute;left:6344;top:3568;width:43;height:3" coordorigin="6344,3568" coordsize="43,3" path="m6344,3568l6387,3570,6344,3570,6344,3568xe" filled="false" stroked="true" strokeweight="0pt" strokecolor="#000000">
                <v:path arrowok="t"/>
              </v:shape>
            </v:group>
            <v:group style="position:absolute;left:6344;top:3571;width:43;height:2" coordorigin="6344,3571" coordsize="43,2">
              <v:shape style="position:absolute;left:6344;top:3571;width:43;height:2" coordorigin="6344,3571" coordsize="43,0" path="m6344,3571l6387,3571e" filled="false" stroked="true" strokeweight=".112803pt" strokecolor="#000000">
                <v:path arrowok="t"/>
              </v:shape>
            </v:group>
            <v:group style="position:absolute;left:6344;top:3570;width:43;height:3" coordorigin="6344,3570" coordsize="43,3">
              <v:shape style="position:absolute;left:6344;top:3570;width:43;height:3" coordorigin="6344,3570" coordsize="43,3" path="m6387,3570l6344,3570,6385,3572,6387,3570xe" filled="false" stroked="true" strokeweight="0pt" strokecolor="#000000">
                <v:path arrowok="t"/>
              </v:shape>
            </v:group>
            <v:group style="position:absolute;left:6344;top:3570;width:41;height:3" coordorigin="6344,3570" coordsize="41,3">
              <v:shape style="position:absolute;left:6344;top:3570;width:41;height:3" coordorigin="6344,3570" coordsize="41,3" path="m6344,3570l6385,3572,6346,3572,6344,3570xe" filled="false" stroked="true" strokeweight="0pt" strokecolor="#000000">
                <v:path arrowok="t"/>
              </v:shape>
            </v:group>
            <v:group style="position:absolute;left:6346;top:3572;width:39;height:2" coordorigin="6346,3572" coordsize="39,2">
              <v:shape style="position:absolute;left:6346;top:3572;width:39;height:2" coordorigin="6346,3572" coordsize="39,0" path="m6346,3572l6385,3572e" filled="false" stroked="true" strokeweight="0pt" strokecolor="#000000">
                <v:path arrowok="t"/>
              </v:shape>
            </v:group>
            <v:group style="position:absolute;left:6346;top:3572;width:39;height:2" coordorigin="6346,3572" coordsize="39,2">
              <v:shape style="position:absolute;left:6346;top:3572;width:39;height:2" coordorigin="6346,3572" coordsize="39,0" path="m6346,3572l6385,3572e" filled="false" stroked="true" strokeweight="0pt" strokecolor="#000000">
                <v:path arrowok="t"/>
              </v:shape>
            </v:group>
            <v:group style="position:absolute;left:6346;top:3572;width:37;height:2" coordorigin="6346,3572" coordsize="37,2">
              <v:shape style="position:absolute;left:6346;top:3572;width:37;height:2" coordorigin="6346,3572" coordsize="37,0" path="m6346,3572l6382,3572e" filled="false" stroked="true" strokeweight="0pt" strokecolor="#000000">
                <v:path arrowok="t"/>
              </v:shape>
            </v:group>
            <v:group style="position:absolute;left:6349;top:3573;width:34;height:2" coordorigin="6349,3573" coordsize="34,2">
              <v:shape style="position:absolute;left:6349;top:3573;width:34;height:2" coordorigin="6349,3573" coordsize="34,0" path="m6349,3573l6382,3573e" filled="false" stroked="true" strokeweight=".112803pt" strokecolor="#000000">
                <v:path arrowok="t"/>
              </v:shape>
            </v:group>
            <v:group style="position:absolute;left:6349;top:3572;width:34;height:3" coordorigin="6349,3572" coordsize="34,3">
              <v:shape style="position:absolute;left:6349;top:3572;width:34;height:3" coordorigin="6349,3572" coordsize="34,3" path="m6382,3572l6349,3572,6380,3574,6382,3572xe" filled="false" stroked="true" strokeweight="0pt" strokecolor="#000000">
                <v:path arrowok="t"/>
              </v:shape>
            </v:group>
            <v:group style="position:absolute;left:6349;top:3572;width:32;height:3" coordorigin="6349,3572" coordsize="32,3">
              <v:shape style="position:absolute;left:6349;top:3572;width:32;height:3" coordorigin="6349,3572" coordsize="32,3" path="m6349,3572l6380,3574,6351,3574,6349,3572xe" filled="false" stroked="true" strokeweight="0pt" strokecolor="#000000">
                <v:path arrowok="t"/>
              </v:shape>
            </v:group>
            <v:group style="position:absolute;left:6351;top:3575;width:30;height:2" coordorigin="6351,3575" coordsize="30,2">
              <v:shape style="position:absolute;left:6351;top:3575;width:30;height:2" coordorigin="6351,3575" coordsize="30,0" path="m6351,3575l6380,3575e" filled="false" stroked="true" strokeweight=".112803pt" strokecolor="#000000">
                <v:path arrowok="t"/>
              </v:shape>
            </v:group>
            <v:group style="position:absolute;left:6351;top:3574;width:30;height:3" coordorigin="6351,3574" coordsize="30,3">
              <v:shape style="position:absolute;left:6351;top:3574;width:30;height:3" coordorigin="6351,3574" coordsize="30,3" path="m6380,3574l6351,3574,6378,3577,6380,3574xe" filled="false" stroked="true" strokeweight="0pt" strokecolor="#000000">
                <v:path arrowok="t"/>
              </v:shape>
            </v:group>
            <v:group style="position:absolute;left:6351;top:3574;width:28;height:3" coordorigin="6351,3574" coordsize="28,3">
              <v:shape style="position:absolute;left:6351;top:3574;width:28;height:3" coordorigin="6351,3574" coordsize="28,3" path="m6351,3574l6378,3577,6353,3577,6351,3574xe" filled="false" stroked="true" strokeweight="0pt" strokecolor="#000000">
                <v:path arrowok="t"/>
              </v:shape>
            </v:group>
            <v:group style="position:absolute;left:6353;top:3577;width:25;height:2" coordorigin="6353,3577" coordsize="25,2">
              <v:shape style="position:absolute;left:6353;top:3577;width:25;height:2" coordorigin="6353,3577" coordsize="25,0" path="m6353,3577l6378,3577e" filled="false" stroked="true" strokeweight="0pt" strokecolor="#000000">
                <v:path arrowok="t"/>
              </v:shape>
            </v:group>
            <v:group style="position:absolute;left:6353;top:3577;width:25;height:2" coordorigin="6353,3577" coordsize="25,2">
              <v:shape style="position:absolute;left:6353;top:3577;width:25;height:2" coordorigin="6353,3577" coordsize="25,0" path="m6353,3577l6378,3577e" filled="false" stroked="true" strokeweight="0pt" strokecolor="#000000">
                <v:path arrowok="t"/>
              </v:shape>
            </v:group>
            <v:group style="position:absolute;left:6353;top:3577;width:25;height:2" coordorigin="6353,3577" coordsize="25,2">
              <v:shape style="position:absolute;left:6353;top:3577;width:25;height:2" coordorigin="6353,3577" coordsize="25,0" path="m6353,3577l6378,3577e" filled="false" stroked="true" strokeweight="0pt" strokecolor="#000000">
                <v:path arrowok="t"/>
              </v:shape>
            </v:group>
            <v:group style="position:absolute;left:6355;top:3577;width:23;height:3" coordorigin="6355,3577" coordsize="23,3">
              <v:shape style="position:absolute;left:6355;top:3577;width:23;height:3" coordorigin="6355,3577" coordsize="23,3" path="m6355,3577l6373,3579,6378,3577,6355,3577xe" filled="true" fillcolor="#000000" stroked="false">
                <v:path arrowok="t"/>
                <v:fill type="solid"/>
              </v:shape>
              <v:shape style="position:absolute;left:6355;top:3577;width:23;height:3" coordorigin="6355,3577" coordsize="23,3" path="m6355,3577l6358,3579,6373,3579,6355,3577xe" filled="true" fillcolor="#000000" stroked="false">
                <v:path arrowok="t"/>
                <v:fill type="solid"/>
              </v:shape>
            </v:group>
            <v:group style="position:absolute;left:6355;top:3577;width:23;height:3" coordorigin="6355,3577" coordsize="23,3">
              <v:shape style="position:absolute;left:6355;top:3577;width:23;height:3" coordorigin="6355,3577" coordsize="23,3" path="m6378,3577l6355,3577,6373,3579,6378,3577xe" filled="false" stroked="true" strokeweight="0pt" strokecolor="#000000">
                <v:path arrowok="t"/>
              </v:shape>
            </v:group>
            <v:group style="position:absolute;left:6355;top:3577;width:19;height:3" coordorigin="6355,3577" coordsize="19,3">
              <v:shape style="position:absolute;left:6355;top:3577;width:19;height:3" coordorigin="6355,3577" coordsize="19,3" path="m6355,3577l6373,3579,6358,3579,6355,3577xe" filled="false" stroked="true" strokeweight="0pt" strokecolor="#000000">
                <v:path arrowok="t"/>
              </v:shape>
            </v:group>
            <v:group style="position:absolute;left:6358;top:3579;width:16;height:2" coordorigin="6358,3579" coordsize="16,2">
              <v:shape style="position:absolute;left:6358;top:3579;width:16;height:2" coordorigin="6358,3579" coordsize="16,0" path="m6358,3579l6373,3579e" filled="false" stroked="true" strokeweight="0pt" strokecolor="#000000">
                <v:path arrowok="t"/>
              </v:shape>
            </v:group>
            <v:group style="position:absolute;left:6358;top:3579;width:16;height:2" coordorigin="6358,3579" coordsize="16,2">
              <v:shape style="position:absolute;left:6358;top:3579;width:16;height:2" coordorigin="6358,3579" coordsize="16,0" path="m6358,3579l6373,3579e" filled="false" stroked="true" strokeweight="0pt" strokecolor="#000000">
                <v:path arrowok="t"/>
              </v:shape>
            </v:group>
            <v:group style="position:absolute;left:6358;top:3579;width:14;height:2" coordorigin="6358,3579" coordsize="14,2">
              <v:shape style="position:absolute;left:6358;top:3579;width:14;height:2" coordorigin="6358,3579" coordsize="14,0" path="m6358,3579l6371,3579e" filled="false" stroked="true" strokeweight="0pt" strokecolor="#000000">
                <v:path arrowok="t"/>
              </v:shape>
            </v:group>
            <v:group style="position:absolute;left:6360;top:3579;width:10;height:2" coordorigin="6360,3579" coordsize="10,2">
              <v:shape style="position:absolute;left:6360;top:3579;width:10;height:2" coordorigin="6360,3579" coordsize="10,0" path="m6360,3579l6369,3579e" filled="false" stroked="true" strokeweight="0pt" strokecolor="#000000">
                <v:path arrowok="t"/>
              </v:shape>
            </v:group>
            <v:group style="position:absolute;left:6360;top:3579;width:10;height:2" coordorigin="6360,3579" coordsize="10,2">
              <v:shape style="position:absolute;left:6360;top:3579;width:10;height:2" coordorigin="6360,3579" coordsize="10,0" path="m6360,3579l6369,3579e" filled="false" stroked="true" strokeweight="0pt" strokecolor="#000000">
                <v:path arrowok="t"/>
              </v:shape>
            </v:group>
            <v:group style="position:absolute;left:6362;top:3579;width:7;height:2" coordorigin="6362,3579" coordsize="7,2">
              <v:shape style="position:absolute;left:6362;top:3579;width:7;height:2" coordorigin="6362,3579" coordsize="7,0" path="m6362,3579l6369,3579e" filled="false" stroked="true" strokeweight="0pt" strokecolor="#000000">
                <v:path arrowok="t"/>
              </v:shape>
            </v:group>
            <v:group style="position:absolute;left:6360;top:3579;width:12;height:2" coordorigin="6360,3579" coordsize="12,2">
              <v:shape style="position:absolute;left:6360;top:3579;width:12;height:2" coordorigin="6360,3579" coordsize="12,0" path="m6360,3579l6371,3579e" filled="false" stroked="true" strokeweight="0pt" strokecolor="#000000">
                <v:path arrowok="t"/>
              </v:shape>
            </v:group>
            <v:group style="position:absolute;left:6360;top:3579;width:12;height:2" coordorigin="6360,3579" coordsize="12,2">
              <v:shape style="position:absolute;left:6360;top:3579;width:12;height:2" coordorigin="6360,3579" coordsize="12,0" path="m6360,3579l6371,3579e" filled="false" stroked="true" strokeweight="0pt" strokecolor="#000000">
                <v:path arrowok="t"/>
              </v:shape>
            </v:group>
            <v:group style="position:absolute;left:6412;top:3504;width:7;height:2" coordorigin="6412,3504" coordsize="7,2">
              <v:shape style="position:absolute;left:6412;top:3504;width:7;height:2" coordorigin="6412,3504" coordsize="7,0" path="m6412,3504l6418,3504e" filled="false" stroked="true" strokeweight="0pt" strokecolor="#000000">
                <v:path arrowok="t"/>
              </v:shape>
            </v:group>
            <v:group style="position:absolute;left:6412;top:3504;width:7;height:2" coordorigin="6412,3504" coordsize="7,2">
              <v:shape style="position:absolute;left:6412;top:3504;width:7;height:2" coordorigin="6412,3504" coordsize="7,0" path="m6412,3504l6418,3504e" filled="false" stroked="true" strokeweight="0pt" strokecolor="#000000">
                <v:path arrowok="t"/>
              </v:shape>
            </v:group>
            <v:group style="position:absolute;left:6409;top:3504;width:12;height:2" coordorigin="6409,3504" coordsize="12,2">
              <v:shape style="position:absolute;left:6409;top:3504;width:12;height:2" coordorigin="6409,3504" coordsize="12,0" path="m6409,3504l6421,3504e" filled="false" stroked="true" strokeweight="0pt" strokecolor="#000000">
                <v:path arrowok="t"/>
              </v:shape>
            </v:group>
            <v:group style="position:absolute;left:6412;top:3504;width:10;height:2" coordorigin="6412,3504" coordsize="10,2">
              <v:shape style="position:absolute;left:6412;top:3504;width:10;height:2" coordorigin="6412,3504" coordsize="10,0" path="m6412,3504l6421,3504e" filled="false" stroked="true" strokeweight="0pt" strokecolor="#000000">
                <v:path arrowok="t"/>
              </v:shape>
            </v:group>
            <v:group style="position:absolute;left:6409;top:3504;width:12;height:2" coordorigin="6409,3504" coordsize="12,2">
              <v:shape style="position:absolute;left:6409;top:3504;width:12;height:2" coordorigin="6409,3504" coordsize="12,0" path="m6409,3504l6421,3504e" filled="false" stroked="true" strokeweight="0pt" strokecolor="#000000">
                <v:path arrowok="t"/>
              </v:shape>
            </v:group>
            <v:group style="position:absolute;left:6407;top:3504;width:16;height:3" coordorigin="6407,3504" coordsize="16,3">
              <v:shape style="position:absolute;left:6407;top:3504;width:16;height:3" coordorigin="6407,3504" coordsize="16,3" path="m6407,3507l6423,3507,6409,3504,6407,3507xe" filled="true" fillcolor="#000000" stroked="false">
                <v:path arrowok="t"/>
                <v:fill type="solid"/>
              </v:shape>
              <v:shape style="position:absolute;left:6407;top:3504;width:16;height:3" coordorigin="6407,3504" coordsize="16,3" path="m6409,3504l6423,3507,6421,3504,6409,3504xe" filled="true" fillcolor="#000000" stroked="false">
                <v:path arrowok="t"/>
                <v:fill type="solid"/>
              </v:shape>
            </v:group>
            <v:group style="position:absolute;left:6409;top:3504;width:14;height:3" coordorigin="6409,3504" coordsize="14,3">
              <v:shape style="position:absolute;left:6409;top:3504;width:14;height:3" coordorigin="6409,3504" coordsize="14,3" path="m6421,3504l6409,3504,6423,3507,6421,3504xe" filled="false" stroked="true" strokeweight="0pt" strokecolor="#000000">
                <v:path arrowok="t"/>
              </v:shape>
            </v:group>
            <v:group style="position:absolute;left:6407;top:3504;width:16;height:3" coordorigin="6407,3504" coordsize="16,3">
              <v:shape style="position:absolute;left:6407;top:3504;width:16;height:3" coordorigin="6407,3504" coordsize="16,3" path="m6409,3504l6423,3507,6407,3507,6409,3504xe" filled="false" stroked="true" strokeweight="0pt" strokecolor="#000000">
                <v:path arrowok="t"/>
              </v:shape>
            </v:group>
            <v:group style="position:absolute;left:6405;top:3507;width:21;height:2" coordorigin="6405,3507" coordsize="21,2">
              <v:shape style="position:absolute;left:6405;top:3507;width:21;height:2" coordorigin="6405,3507" coordsize="21,0" path="m6405,3507l6425,3507e" filled="false" stroked="true" strokeweight="0pt" strokecolor="#000000">
                <v:path arrowok="t"/>
              </v:shape>
            </v:group>
            <v:group style="position:absolute;left:6407;top:3507;width:19;height:2" coordorigin="6407,3507" coordsize="19,2">
              <v:shape style="position:absolute;left:6407;top:3507;width:19;height:2" coordorigin="6407,3507" coordsize="19,0" path="m6407,3507l6425,3507e" filled="false" stroked="true" strokeweight="0pt" strokecolor="#000000">
                <v:path arrowok="t"/>
              </v:shape>
            </v:group>
            <v:group style="position:absolute;left:6405;top:3507;width:21;height:2" coordorigin="6405,3507" coordsize="21,2">
              <v:shape style="position:absolute;left:6405;top:3507;width:21;height:2" coordorigin="6405,3507" coordsize="21,0" path="m6405,3507l6425,3507e" filled="false" stroked="true" strokeweight="0pt" strokecolor="#000000">
                <v:path arrowok="t"/>
              </v:shape>
            </v:group>
            <v:group style="position:absolute;left:6400;top:3508;width:28;height:2" coordorigin="6400,3508" coordsize="28,2">
              <v:shape style="position:absolute;left:6400;top:3508;width:28;height:2" coordorigin="6400,3508" coordsize="28,0" path="m6400,3508l6428,3508e" filled="false" stroked="true" strokeweight=".112803pt" strokecolor="#000000">
                <v:path arrowok="t"/>
              </v:shape>
            </v:group>
            <v:group style="position:absolute;left:6405;top:3507;width:23;height:3" coordorigin="6405,3507" coordsize="23,3">
              <v:shape style="position:absolute;left:6405;top:3507;width:23;height:3" coordorigin="6405,3507" coordsize="23,3" path="m6425,3507l6405,3507,6428,3509,6425,3507xe" filled="false" stroked="true" strokeweight="0pt" strokecolor="#000000">
                <v:path arrowok="t"/>
              </v:shape>
            </v:group>
            <v:group style="position:absolute;left:6400;top:3507;width:28;height:3" coordorigin="6400,3507" coordsize="28,3">
              <v:shape style="position:absolute;left:6400;top:3507;width:28;height:3" coordorigin="6400,3507" coordsize="28,3" path="m6405,3507l6428,3509,6400,3509,6405,3507xe" filled="false" stroked="true" strokeweight="0pt" strokecolor="#000000">
                <v:path arrowok="t"/>
              </v:shape>
            </v:group>
            <v:group style="position:absolute;left:6400;top:3509;width:30;height:2" coordorigin="6400,3509" coordsize="30,2">
              <v:shape style="position:absolute;left:6400;top:3509;width:30;height:2" coordorigin="6400,3509" coordsize="30,0" path="m6400,3509l6430,3509e" filled="false" stroked="true" strokeweight="0pt" strokecolor="#000000">
                <v:path arrowok="t"/>
              </v:shape>
            </v:group>
            <v:group style="position:absolute;left:6400;top:3509;width:30;height:2" coordorigin="6400,3509" coordsize="30,2">
              <v:shape style="position:absolute;left:6400;top:3509;width:30;height:2" coordorigin="6400,3509" coordsize="30,0" path="m6400,3509l6430,3509e" filled="false" stroked="true" strokeweight="0pt" strokecolor="#000000">
                <v:path arrowok="t"/>
              </v:shape>
            </v:group>
            <v:group style="position:absolute;left:6400;top:3509;width:30;height:2" coordorigin="6400,3509" coordsize="30,2">
              <v:shape style="position:absolute;left:6400;top:3509;width:30;height:2" coordorigin="6400,3509" coordsize="30,0" path="m6400,3509l6430,3509e" filled="false" stroked="true" strokeweight="0pt" strokecolor="#000000">
                <v:path arrowok="t"/>
              </v:shape>
            </v:group>
            <v:group style="position:absolute;left:6398;top:3510;width:34;height:2" coordorigin="6398,3510" coordsize="34,2">
              <v:shape style="position:absolute;left:6398;top:3510;width:34;height:2" coordorigin="6398,3510" coordsize="34,0" path="m6398,3510l6432,3510e" filled="false" stroked="true" strokeweight=".112803pt" strokecolor="#000000">
                <v:path arrowok="t"/>
              </v:shape>
            </v:group>
            <v:group style="position:absolute;left:6400;top:3509;width:32;height:3" coordorigin="6400,3509" coordsize="32,3">
              <v:shape style="position:absolute;left:6400;top:3509;width:32;height:3" coordorigin="6400,3509" coordsize="32,3" path="m6430,3509l6400,3509,6432,3511,6430,3509xe" filled="false" stroked="true" strokeweight="0pt" strokecolor="#000000">
                <v:path arrowok="t"/>
              </v:shape>
            </v:group>
            <v:group style="position:absolute;left:6398;top:3509;width:34;height:3" coordorigin="6398,3509" coordsize="34,3">
              <v:shape style="position:absolute;left:6398;top:3509;width:34;height:3" coordorigin="6398,3509" coordsize="34,3" path="m6400,3509l6432,3511,6398,3511,6400,3509xe" filled="false" stroked="true" strokeweight="0pt" strokecolor="#000000">
                <v:path arrowok="t"/>
              </v:shape>
            </v:group>
            <v:group style="position:absolute;left:6396;top:3512;width:39;height:2" coordorigin="6396,3512" coordsize="39,2">
              <v:shape style="position:absolute;left:6396;top:3512;width:39;height:2" coordorigin="6396,3512" coordsize="39,0" path="m6396,3512l6434,3512e" filled="false" stroked="true" strokeweight=".112803pt" strokecolor="#000000">
                <v:path arrowok="t"/>
              </v:shape>
            </v:group>
            <v:group style="position:absolute;left:6398;top:3511;width:37;height:3" coordorigin="6398,3511" coordsize="37,3">
              <v:shape style="position:absolute;left:6398;top:3511;width:37;height:3" coordorigin="6398,3511" coordsize="37,3" path="m6432,3511l6398,3511,6434,3513,6432,3511xe" filled="false" stroked="true" strokeweight="0pt" strokecolor="#000000">
                <v:path arrowok="t"/>
              </v:shape>
            </v:group>
            <v:group style="position:absolute;left:6396;top:3511;width:39;height:3" coordorigin="6396,3511" coordsize="39,3">
              <v:shape style="position:absolute;left:6396;top:3511;width:39;height:3" coordorigin="6396,3511" coordsize="39,3" path="m6398,3511l6434,3513,6396,3513,6398,3511xe" filled="false" stroked="true" strokeweight="0pt" strokecolor="#000000">
                <v:path arrowok="t"/>
              </v:shape>
            </v:group>
            <v:group style="position:absolute;left:6394;top:3515;width:43;height:2" coordorigin="6394,3515" coordsize="43,2">
              <v:shape style="position:absolute;left:6394;top:3515;width:43;height:2" coordorigin="6394,3515" coordsize="43,0" path="m6394,3515l6437,3515e" filled="false" stroked="true" strokeweight=".112803pt" strokecolor="#000000">
                <v:path arrowok="t"/>
              </v:shape>
            </v:group>
            <v:group style="position:absolute;left:6396;top:3513;width:41;height:3" coordorigin="6396,3513" coordsize="41,3">
              <v:shape style="position:absolute;left:6396;top:3513;width:41;height:3" coordorigin="6396,3513" coordsize="41,3" path="m6434,3513l6396,3513,6437,3516,6434,3513xe" filled="false" stroked="true" strokeweight="0pt" strokecolor="#000000">
                <v:path arrowok="t"/>
              </v:shape>
            </v:group>
            <v:group style="position:absolute;left:6394;top:3513;width:43;height:3" coordorigin="6394,3513" coordsize="43,3">
              <v:shape style="position:absolute;left:6394;top:3513;width:43;height:3" coordorigin="6394,3513" coordsize="43,3" path="m6396,3513l6437,3516,6394,3516,6396,3513xe" filled="false" stroked="true" strokeweight="0pt" strokecolor="#000000">
                <v:path arrowok="t"/>
              </v:shape>
            </v:group>
            <v:group style="position:absolute;left:6391;top:3517;width:46;height:2" coordorigin="6391,3517" coordsize="46,2">
              <v:shape style="position:absolute;left:6391;top:3517;width:46;height:2" coordorigin="6391,3517" coordsize="46,0" path="m6391,3517l6437,3517e" filled="false" stroked="true" strokeweight=".112803pt" strokecolor="#000000">
                <v:path arrowok="t"/>
              </v:shape>
            </v:group>
            <v:group style="position:absolute;left:6394;top:3516;width:43;height:3" coordorigin="6394,3516" coordsize="43,3">
              <v:shape style="position:absolute;left:6394;top:3516;width:43;height:3" coordorigin="6394,3516" coordsize="43,3" path="m6437,3516l6394,3516,6437,3518,6437,3516xe" filled="false" stroked="true" strokeweight="0pt" strokecolor="#000000">
                <v:path arrowok="t"/>
              </v:shape>
            </v:group>
            <v:group style="position:absolute;left:6391;top:3516;width:46;height:3" coordorigin="6391,3516" coordsize="46,3">
              <v:shape style="position:absolute;left:6391;top:3516;width:46;height:3" coordorigin="6391,3516" coordsize="46,3" path="m6394,3516l6437,3518,6391,3518,6394,3516xe" filled="false" stroked="true" strokeweight="0pt" strokecolor="#000000">
                <v:path arrowok="t"/>
              </v:shape>
            </v:group>
            <v:group style="position:absolute;left:6391;top:3518;width:48;height:2" coordorigin="6391,3518" coordsize="48,2">
              <v:shape style="position:absolute;left:6391;top:3518;width:48;height:2" coordorigin="6391,3518" coordsize="48,0" path="m6391,3518l6439,3518e" filled="false" stroked="true" strokeweight="0pt" strokecolor="#000000">
                <v:path arrowok="t"/>
              </v:shape>
            </v:group>
            <v:group style="position:absolute;left:6391;top:3518;width:48;height:2" coordorigin="6391,3518" coordsize="48,2">
              <v:shape style="position:absolute;left:6391;top:3518;width:48;height:2" coordorigin="6391,3518" coordsize="48,0" path="m6391,3518l6439,3518e" filled="false" stroked="true" strokeweight="0pt" strokecolor="#000000">
                <v:path arrowok="t"/>
              </v:shape>
            </v:group>
            <v:group style="position:absolute;left:6391;top:3518;width:48;height:2" coordorigin="6391,3518" coordsize="48,2">
              <v:shape style="position:absolute;left:6391;top:3518;width:48;height:2" coordorigin="6391,3518" coordsize="48,0" path="m6391,3518l6439,3518e" filled="false" stroked="true" strokeweight="0pt" strokecolor="#000000">
                <v:path arrowok="t"/>
              </v:shape>
            </v:group>
            <v:group style="position:absolute;left:6389;top:3520;width:50;height:2" coordorigin="6389,3520" coordsize="50,2">
              <v:shape style="position:absolute;left:6389;top:3520;width:50;height:2" coordorigin="6389,3520" coordsize="50,0" path="m6389,3520l6439,3520e" filled="false" stroked="true" strokeweight=".225606pt" strokecolor="#000000">
                <v:path arrowok="t"/>
              </v:shape>
            </v:group>
            <v:group style="position:absolute;left:6391;top:3518;width:48;height:5" coordorigin="6391,3518" coordsize="48,5">
              <v:shape style="position:absolute;left:6391;top:3518;width:48;height:5" coordorigin="6391,3518" coordsize="48,5" path="m6439,3518l6391,3518,6439,3522,6439,3518xe" filled="false" stroked="true" strokeweight="0pt" strokecolor="#000000">
                <v:path arrowok="t"/>
              </v:shape>
            </v:group>
            <v:group style="position:absolute;left:6389;top:3518;width:50;height:5" coordorigin="6389,3518" coordsize="50,5">
              <v:shape style="position:absolute;left:6389;top:3518;width:50;height:5" coordorigin="6389,3518" coordsize="50,5" path="m6391,3518l6439,3522,6389,3522,6391,3518xe" filled="false" stroked="true" strokeweight="0pt" strokecolor="#000000">
                <v:path arrowok="t"/>
              </v:shape>
            </v:group>
            <v:group style="position:absolute;left:6389;top:3524;width:52;height:2" coordorigin="6389,3524" coordsize="52,2">
              <v:shape style="position:absolute;left:6389;top:3524;width:52;height:2" coordorigin="6389,3524" coordsize="52,0" path="m6389,3524l6441,3524e" filled="false" stroked="true" strokeweight=".112803pt" strokecolor="#000000">
                <v:path arrowok="t"/>
              </v:shape>
            </v:group>
            <v:group style="position:absolute;left:6389;top:3522;width:52;height:3" coordorigin="6389,3522" coordsize="52,3">
              <v:shape style="position:absolute;left:6389;top:3522;width:52;height:3" coordorigin="6389,3522" coordsize="52,3" path="m6439,3522l6389,3522,6441,3525,6439,3522xe" filled="false" stroked="true" strokeweight="0pt" strokecolor="#000000">
                <v:path arrowok="t"/>
              </v:shape>
            </v:group>
            <v:group style="position:absolute;left:6389;top:3522;width:52;height:3" coordorigin="6389,3522" coordsize="52,3">
              <v:shape style="position:absolute;left:6389;top:3522;width:52;height:3" coordorigin="6389,3522" coordsize="52,3" path="m6389,3522l6441,3525,6389,3525,6389,3522xe" filled="false" stroked="true" strokeweight="0pt" strokecolor="#000000">
                <v:path arrowok="t"/>
              </v:shape>
            </v:group>
            <v:group style="position:absolute;left:6389;top:3526;width:52;height:2" coordorigin="6389,3526" coordsize="52,2">
              <v:shape style="position:absolute;left:6389;top:3526;width:52;height:2" coordorigin="6389,3526" coordsize="52,0" path="m6389,3526l6441,3526e" filled="false" stroked="true" strokeweight=".112803pt" strokecolor="#000000">
                <v:path arrowok="t"/>
              </v:shape>
            </v:group>
            <v:group style="position:absolute;left:6389;top:3525;width:52;height:3" coordorigin="6389,3525" coordsize="52,3">
              <v:shape style="position:absolute;left:6389;top:3525;width:52;height:3" coordorigin="6389,3525" coordsize="52,3" path="m6441,3525l6389,3525,6441,3527,6441,3525xe" filled="false" stroked="true" strokeweight="0pt" strokecolor="#000000">
                <v:path arrowok="t"/>
              </v:shape>
            </v:group>
            <v:group style="position:absolute;left:6389;top:3525;width:52;height:3" coordorigin="6389,3525" coordsize="52,3">
              <v:shape style="position:absolute;left:6389;top:3525;width:52;height:3" coordorigin="6389,3525" coordsize="52,3" path="m6389,3525l6441,3527,6389,3527,6389,3525xe" filled="false" stroked="true" strokeweight="0pt" strokecolor="#000000">
                <v:path arrowok="t"/>
              </v:shape>
            </v:group>
            <v:group style="position:absolute;left:6389;top:3528;width:52;height:2" coordorigin="6389,3528" coordsize="52,2">
              <v:shape style="position:absolute;left:6389;top:3528;width:52;height:2" coordorigin="6389,3528" coordsize="52,0" path="m6389,3528l6441,3528e" filled="false" stroked="true" strokeweight=".112803pt" strokecolor="#000000">
                <v:path arrowok="t"/>
              </v:shape>
            </v:group>
            <v:group style="position:absolute;left:6389;top:3527;width:52;height:3" coordorigin="6389,3527" coordsize="52,3">
              <v:shape style="position:absolute;left:6389;top:3527;width:52;height:3" coordorigin="6389,3527" coordsize="52,3" path="m6441,3527l6389,3527,6441,3529,6441,3527xe" filled="false" stroked="true" strokeweight="0pt" strokecolor="#000000">
                <v:path arrowok="t"/>
              </v:shape>
            </v:group>
            <v:group style="position:absolute;left:6389;top:3527;width:52;height:3" coordorigin="6389,3527" coordsize="52,3">
              <v:shape style="position:absolute;left:6389;top:3527;width:52;height:3" coordorigin="6389,3527" coordsize="52,3" path="m6389,3527l6441,3529,6389,3529,6389,3527xe" filled="false" stroked="true" strokeweight="0pt" strokecolor="#000000">
                <v:path arrowok="t"/>
              </v:shape>
            </v:group>
            <v:group style="position:absolute;left:6389;top:3530;width:52;height:2" coordorigin="6389,3530" coordsize="52,2">
              <v:shape style="position:absolute;left:6389;top:3530;width:52;height:2" coordorigin="6389,3530" coordsize="52,0" path="m6389,3530l6441,3530e" filled="false" stroked="true" strokeweight=".112803pt" strokecolor="#000000">
                <v:path arrowok="t"/>
              </v:shape>
            </v:group>
            <v:group style="position:absolute;left:6389;top:3529;width:52;height:3" coordorigin="6389,3529" coordsize="52,3">
              <v:shape style="position:absolute;left:6389;top:3529;width:52;height:3" coordorigin="6389,3529" coordsize="52,3" path="m6441,3529l6389,3529,6441,3531,6441,3529xe" filled="false" stroked="true" strokeweight="0pt" strokecolor="#000000">
                <v:path arrowok="t"/>
              </v:shape>
            </v:group>
            <v:group style="position:absolute;left:6389;top:3529;width:52;height:3" coordorigin="6389,3529" coordsize="52,3">
              <v:shape style="position:absolute;left:6389;top:3529;width:52;height:3" coordorigin="6389,3529" coordsize="52,3" path="m6389,3529l6441,3531,6389,3531,6389,3529xe" filled="false" stroked="true" strokeweight="0pt" strokecolor="#000000">
                <v:path arrowok="t"/>
              </v:shape>
            </v:group>
            <v:group style="position:absolute;left:6389;top:3533;width:52;height:2" coordorigin="6389,3533" coordsize="52,2">
              <v:shape style="position:absolute;left:6389;top:3533;width:52;height:2" coordorigin="6389,3533" coordsize="52,0" path="m6389,3533l6441,3533e" filled="false" stroked="true" strokeweight=".112803pt" strokecolor="#000000">
                <v:path arrowok="t"/>
              </v:shape>
            </v:group>
            <v:group style="position:absolute;left:6389;top:3531;width:52;height:3" coordorigin="6389,3531" coordsize="52,3">
              <v:shape style="position:absolute;left:6389;top:3531;width:52;height:3" coordorigin="6389,3531" coordsize="52,3" path="m6441,3531l6389,3531,6441,3534,6441,3531xe" filled="false" stroked="true" strokeweight="0pt" strokecolor="#000000">
                <v:path arrowok="t"/>
              </v:shape>
            </v:group>
            <v:group style="position:absolute;left:6389;top:3531;width:52;height:3" coordorigin="6389,3531" coordsize="52,3">
              <v:shape style="position:absolute;left:6389;top:3531;width:52;height:3" coordorigin="6389,3531" coordsize="52,3" path="m6389,3531l6441,3534,6389,3534,6389,3531xe" filled="false" stroked="true" strokeweight="0pt" strokecolor="#000000">
                <v:path arrowok="t"/>
              </v:shape>
            </v:group>
            <v:group style="position:absolute;left:6389;top:3535;width:52;height:2" coordorigin="6389,3535" coordsize="52,2">
              <v:shape style="position:absolute;left:6389;top:3535;width:52;height:2" coordorigin="6389,3535" coordsize="52,0" path="m6389,3535l6441,3535e" filled="false" stroked="true" strokeweight=".112803pt" strokecolor="#000000">
                <v:path arrowok="t"/>
              </v:shape>
            </v:group>
            <v:group style="position:absolute;left:6389;top:3534;width:52;height:3" coordorigin="6389,3534" coordsize="52,3">
              <v:shape style="position:absolute;left:6389;top:3534;width:52;height:3" coordorigin="6389,3534" coordsize="52,3" path="m6441,3534l6389,3534,6441,3536,6441,3534xe" filled="false" stroked="true" strokeweight="0pt" strokecolor="#000000">
                <v:path arrowok="t"/>
              </v:shape>
            </v:group>
            <v:group style="position:absolute;left:6389;top:3534;width:52;height:3" coordorigin="6389,3534" coordsize="52,3">
              <v:shape style="position:absolute;left:6389;top:3534;width:52;height:3" coordorigin="6389,3534" coordsize="52,3" path="m6389,3534l6441,3536,6389,3536,6389,3534xe" filled="false" stroked="true" strokeweight="0pt" strokecolor="#000000">
                <v:path arrowok="t"/>
              </v:shape>
            </v:group>
            <v:group style="position:absolute;left:6389;top:3537;width:52;height:2" coordorigin="6389,3537" coordsize="52,2">
              <v:shape style="position:absolute;left:6389;top:3537;width:52;height:2" coordorigin="6389,3537" coordsize="52,0" path="m6389,3537l6441,3537e" filled="false" stroked="true" strokeweight=".112803pt" strokecolor="#000000">
                <v:path arrowok="t"/>
              </v:shape>
            </v:group>
            <v:group style="position:absolute;left:6389;top:3536;width:52;height:3" coordorigin="6389,3536" coordsize="52,3">
              <v:shape style="position:absolute;left:6389;top:3536;width:52;height:3" coordorigin="6389,3536" coordsize="52,3" path="m6441,3536l6389,3536,6441,3538,6441,3536xe" filled="false" stroked="true" strokeweight="0pt" strokecolor="#000000">
                <v:path arrowok="t"/>
              </v:shape>
            </v:group>
            <v:group style="position:absolute;left:6389;top:3536;width:52;height:3" coordorigin="6389,3536" coordsize="52,3">
              <v:shape style="position:absolute;left:6389;top:3536;width:52;height:3" coordorigin="6389,3536" coordsize="52,3" path="m6389,3536l6441,3538,6389,3538,6389,3536xe" filled="false" stroked="true" strokeweight="0pt" strokecolor="#000000">
                <v:path arrowok="t"/>
              </v:shape>
            </v:group>
            <v:group style="position:absolute;left:6389;top:3539;width:52;height:2" coordorigin="6389,3539" coordsize="52,2">
              <v:shape style="position:absolute;left:6389;top:3539;width:52;height:2" coordorigin="6389,3539" coordsize="52,0" path="m6389,3539l6441,3539e" filled="false" stroked="true" strokeweight=".112803pt" strokecolor="#000000">
                <v:path arrowok="t"/>
              </v:shape>
            </v:group>
            <v:group style="position:absolute;left:6389;top:3538;width:52;height:3" coordorigin="6389,3538" coordsize="52,3">
              <v:shape style="position:absolute;left:6389;top:3538;width:52;height:3" coordorigin="6389,3538" coordsize="52,3" path="m6441,3538l6389,3538,6439,3541,6441,3538xe" filled="false" stroked="true" strokeweight="0pt" strokecolor="#000000">
                <v:path arrowok="t"/>
              </v:shape>
            </v:group>
            <v:group style="position:absolute;left:6389;top:3538;width:50;height:3" coordorigin="6389,3538" coordsize="50,3">
              <v:shape style="position:absolute;left:6389;top:3538;width:50;height:3" coordorigin="6389,3538" coordsize="50,3" path="m6389,3538l6439,3541,6389,3541,6389,3538xe" filled="false" stroked="true" strokeweight="0pt" strokecolor="#000000">
                <v:path arrowok="t"/>
              </v:shape>
            </v:group>
            <v:group style="position:absolute;left:6389;top:3542;width:50;height:2" coordorigin="6389,3542" coordsize="50,2">
              <v:shape style="position:absolute;left:6389;top:3542;width:50;height:2" coordorigin="6389,3542" coordsize="50,0" path="m6389,3542l6439,3542e" filled="false" stroked="true" strokeweight=".112803pt" strokecolor="#000000">
                <v:path arrowok="t"/>
              </v:shape>
            </v:group>
            <v:group style="position:absolute;left:6389;top:3541;width:50;height:3" coordorigin="6389,3541" coordsize="50,3">
              <v:shape style="position:absolute;left:6389;top:3541;width:50;height:3" coordorigin="6389,3541" coordsize="50,3" path="m6439,3541l6389,3541,6439,3543,6439,3541xe" filled="false" stroked="true" strokeweight="0pt" strokecolor="#000000">
                <v:path arrowok="t"/>
              </v:shape>
            </v:group>
            <v:group style="position:absolute;left:6389;top:3541;width:50;height:3" coordorigin="6389,3541" coordsize="50,3">
              <v:shape style="position:absolute;left:6389;top:3541;width:50;height:3" coordorigin="6389,3541" coordsize="50,3" path="m6389,3541l6439,3543,6391,3543,6389,3541xe" filled="false" stroked="true" strokeweight="0pt" strokecolor="#000000">
                <v:path arrowok="t"/>
              </v:shape>
            </v:group>
            <v:group style="position:absolute;left:6391;top:3544;width:48;height:2" coordorigin="6391,3544" coordsize="48,2">
              <v:shape style="position:absolute;left:6391;top:3544;width:48;height:2" coordorigin="6391,3544" coordsize="48,0" path="m6391,3544l6439,3544e" filled="false" stroked="true" strokeweight=".112803pt" strokecolor="#000000">
                <v:path arrowok="t"/>
              </v:shape>
            </v:group>
            <v:group style="position:absolute;left:6391;top:3543;width:48;height:3" coordorigin="6391,3543" coordsize="48,3">
              <v:shape style="position:absolute;left:6391;top:3543;width:48;height:3" coordorigin="6391,3543" coordsize="48,3" path="m6439,3543l6391,3543,6437,3545,6439,3543xe" filled="false" stroked="true" strokeweight="0pt" strokecolor="#000000">
                <v:path arrowok="t"/>
              </v:shape>
            </v:group>
            <v:group style="position:absolute;left:6391;top:3543;width:46;height:3" coordorigin="6391,3543" coordsize="46,3">
              <v:shape style="position:absolute;left:6391;top:3543;width:46;height:3" coordorigin="6391,3543" coordsize="46,3" path="m6391,3543l6437,3545,6391,3545,6391,3543xe" filled="false" stroked="true" strokeweight="0pt" strokecolor="#000000">
                <v:path arrowok="t"/>
              </v:shape>
            </v:group>
            <v:group style="position:absolute;left:6391;top:3546;width:46;height:2" coordorigin="6391,3546" coordsize="46,2">
              <v:shape style="position:absolute;left:6391;top:3546;width:46;height:2" coordorigin="6391,3546" coordsize="46,0" path="m6391,3546l6437,3546e" filled="false" stroked="true" strokeweight=".112803pt" strokecolor="#000000">
                <v:path arrowok="t"/>
              </v:shape>
            </v:group>
            <v:group style="position:absolute;left:6391;top:3545;width:46;height:3" coordorigin="6391,3545" coordsize="46,3">
              <v:shape style="position:absolute;left:6391;top:3545;width:46;height:3" coordorigin="6391,3545" coordsize="46,3" path="m6437,3545l6391,3545,6437,3547,6437,3545xe" filled="false" stroked="true" strokeweight="0pt" strokecolor="#000000">
                <v:path arrowok="t"/>
              </v:shape>
            </v:group>
            <v:group style="position:absolute;left:6391;top:3545;width:46;height:3" coordorigin="6391,3545" coordsize="46,3">
              <v:shape style="position:absolute;left:6391;top:3545;width:46;height:3" coordorigin="6391,3545" coordsize="46,3" path="m6391,3545l6437,3547,6394,3547,6391,3545xe" filled="false" stroked="true" strokeweight="0pt" strokecolor="#000000">
                <v:path arrowok="t"/>
              </v:shape>
            </v:group>
            <v:group style="position:absolute;left:6394;top:3548;width:43;height:2" coordorigin="6394,3548" coordsize="43,2">
              <v:shape style="position:absolute;left:6394;top:3548;width:43;height:2" coordorigin="6394,3548" coordsize="43,0" path="m6394,3548l6437,3548e" filled="false" stroked="true" strokeweight=".112803pt" strokecolor="#000000">
                <v:path arrowok="t"/>
              </v:shape>
            </v:group>
            <v:group style="position:absolute;left:6394;top:3547;width:43;height:3" coordorigin="6394,3547" coordsize="43,3">
              <v:shape style="position:absolute;left:6394;top:3547;width:43;height:3" coordorigin="6394,3547" coordsize="43,3" path="m6437,3547l6394,3547,6434,3550,6437,3547xe" filled="false" stroked="true" strokeweight="0pt" strokecolor="#000000">
                <v:path arrowok="t"/>
              </v:shape>
            </v:group>
            <v:group style="position:absolute;left:6394;top:3547;width:41;height:3" coordorigin="6394,3547" coordsize="41,3">
              <v:shape style="position:absolute;left:6394;top:3547;width:41;height:3" coordorigin="6394,3547" coordsize="41,3" path="m6394,3547l6434,3550,6396,3550,6394,3547xe" filled="false" stroked="true" strokeweight="0pt" strokecolor="#000000">
                <v:path arrowok="t"/>
              </v:shape>
            </v:group>
            <v:group style="position:absolute;left:6396;top:3551;width:39;height:2" coordorigin="6396,3551" coordsize="39,2">
              <v:shape style="position:absolute;left:6396;top:3551;width:39;height:2" coordorigin="6396,3551" coordsize="39,0" path="m6396,3551l6434,3551e" filled="false" stroked="true" strokeweight=".112803pt" strokecolor="#000000">
                <v:path arrowok="t"/>
              </v:shape>
            </v:group>
            <v:group style="position:absolute;left:6396;top:3550;width:39;height:3" coordorigin="6396,3550" coordsize="39,3">
              <v:shape style="position:absolute;left:6396;top:3550;width:39;height:3" coordorigin="6396,3550" coordsize="39,3" path="m6434,3550l6396,3550,6432,3552,6434,3550xe" filled="false" stroked="true" strokeweight="0pt" strokecolor="#000000">
                <v:path arrowok="t"/>
              </v:shape>
            </v:group>
            <v:group style="position:absolute;left:6396;top:3550;width:37;height:3" coordorigin="6396,3550" coordsize="37,3">
              <v:shape style="position:absolute;left:6396;top:3550;width:37;height:3" coordorigin="6396,3550" coordsize="37,3" path="m6396,3550l6432,3552,6398,3552,6396,3550xe" filled="false" stroked="true" strokeweight="0pt" strokecolor="#000000">
                <v:path arrowok="t"/>
              </v:shape>
            </v:group>
            <v:group style="position:absolute;left:6398;top:3553;width:34;height:2" coordorigin="6398,3553" coordsize="34,2">
              <v:shape style="position:absolute;left:6398;top:3553;width:34;height:2" coordorigin="6398,3553" coordsize="34,0" path="m6398,3553l6432,3553e" filled="false" stroked="true" strokeweight=".112803pt" strokecolor="#000000">
                <v:path arrowok="t"/>
              </v:shape>
            </v:group>
            <v:group style="position:absolute;left:6398;top:3552;width:34;height:3" coordorigin="6398,3552" coordsize="34,3">
              <v:shape style="position:absolute;left:6398;top:3552;width:34;height:3" coordorigin="6398,3552" coordsize="34,3" path="m6432,3552l6398,3552,6430,3554,6432,3552xe" filled="false" stroked="true" strokeweight="0pt" strokecolor="#000000">
                <v:path arrowok="t"/>
              </v:shape>
            </v:group>
            <v:group style="position:absolute;left:6398;top:3552;width:32;height:3" coordorigin="6398,3552" coordsize="32,3">
              <v:shape style="position:absolute;left:6398;top:3552;width:32;height:3" coordorigin="6398,3552" coordsize="32,3" path="m6398,3552l6430,3554,6400,3554,6398,3552xe" filled="false" stroked="true" strokeweight="0pt" strokecolor="#000000">
                <v:path arrowok="t"/>
              </v:shape>
            </v:group>
            <v:group style="position:absolute;left:6400;top:3554;width:30;height:2" coordorigin="6400,3554" coordsize="30,2">
              <v:shape style="position:absolute;left:6400;top:3554;width:30;height:2" coordorigin="6400,3554" coordsize="30,0" path="m6400,3554l6430,3554e" filled="false" stroked="true" strokeweight="0pt" strokecolor="#000000">
                <v:path arrowok="t"/>
              </v:shape>
            </v:group>
            <v:group style="position:absolute;left:6400;top:3554;width:28;height:2" coordorigin="6400,3554" coordsize="28,2">
              <v:shape style="position:absolute;left:6400;top:3554;width:28;height:2" coordorigin="6400,3554" coordsize="28,0" path="m6400,3554l6428,3554e" filled="false" stroked="true" strokeweight="0pt" strokecolor="#000000">
                <v:path arrowok="t"/>
              </v:shape>
            </v:group>
            <v:group style="position:absolute;left:6400;top:3554;width:30;height:2" coordorigin="6400,3554" coordsize="30,2">
              <v:shape style="position:absolute;left:6400;top:3554;width:30;height:2" coordorigin="6400,3554" coordsize="30,0" path="m6400,3554l6430,3554e" filled="false" stroked="true" strokeweight="0pt" strokecolor="#000000">
                <v:path arrowok="t"/>
              </v:shape>
            </v:group>
            <v:group style="position:absolute;left:6400;top:3555;width:28;height:2" coordorigin="6400,3555" coordsize="28,2">
              <v:shape style="position:absolute;left:6400;top:3555;width:28;height:2" coordorigin="6400,3555" coordsize="28,0" path="m6400,3555l6428,3555e" filled="false" stroked="true" strokeweight=".112803pt" strokecolor="#000000">
                <v:path arrowok="t"/>
              </v:shape>
            </v:group>
            <v:group style="position:absolute;left:6400;top:3554;width:28;height:3" coordorigin="6400,3554" coordsize="28,3">
              <v:shape style="position:absolute;left:6400;top:3554;width:28;height:3" coordorigin="6400,3554" coordsize="28,3" path="m6428,3554l6400,3554,6425,3556,6428,3554xe" filled="false" stroked="true" strokeweight="0pt" strokecolor="#000000">
                <v:path arrowok="t"/>
              </v:shape>
            </v:group>
            <v:group style="position:absolute;left:6400;top:3554;width:25;height:3" coordorigin="6400,3554" coordsize="25,3">
              <v:shape style="position:absolute;left:6400;top:3554;width:25;height:3" coordorigin="6400,3554" coordsize="25,3" path="m6400,3554l6425,3556,6405,3556,6400,3554xe" filled="false" stroked="true" strokeweight="0pt" strokecolor="#000000">
                <v:path arrowok="t"/>
              </v:shape>
            </v:group>
            <v:group style="position:absolute;left:6405;top:3556;width:21;height:2" coordorigin="6405,3556" coordsize="21,2">
              <v:shape style="position:absolute;left:6405;top:3556;width:21;height:2" coordorigin="6405,3556" coordsize="21,0" path="m6405,3556l6425,3556e" filled="false" stroked="true" strokeweight="0pt" strokecolor="#000000">
                <v:path arrowok="t"/>
              </v:shape>
            </v:group>
            <v:group style="position:absolute;left:6405;top:3556;width:21;height:2" coordorigin="6405,3556" coordsize="21,2">
              <v:shape style="position:absolute;left:6405;top:3556;width:21;height:2" coordorigin="6405,3556" coordsize="21,0" path="m6405,3556l6425,3556e" filled="false" stroked="true" strokeweight="0pt" strokecolor="#000000">
                <v:path arrowok="t"/>
              </v:shape>
            </v:group>
            <v:group style="position:absolute;left:6405;top:3556;width:19;height:2" coordorigin="6405,3556" coordsize="19,2">
              <v:shape style="position:absolute;left:6405;top:3556;width:19;height:2" coordorigin="6405,3556" coordsize="19,0" path="m6405,3556l6423,3556e" filled="false" stroked="true" strokeweight="0pt" strokecolor="#000000">
                <v:path arrowok="t"/>
              </v:shape>
            </v:group>
            <v:group style="position:absolute;left:6407;top:3556;width:16;height:2" coordorigin="6407,3556" coordsize="16,2">
              <v:shape style="position:absolute;left:6407;top:3556;width:16;height:2" coordorigin="6407,3556" coordsize="16,0" path="m6407,3556l6423,3556e" filled="false" stroked="true" strokeweight="0pt" strokecolor="#000000">
                <v:path arrowok="t"/>
              </v:shape>
            </v:group>
            <v:group style="position:absolute;left:6407;top:3556;width:16;height:2" coordorigin="6407,3556" coordsize="16,2">
              <v:shape style="position:absolute;left:6407;top:3556;width:16;height:2" coordorigin="6407,3556" coordsize="16,0" path="m6407,3556l6423,3556e" filled="false" stroked="true" strokeweight="0pt" strokecolor="#000000">
                <v:path arrowok="t"/>
              </v:shape>
            </v:group>
            <v:group style="position:absolute;left:6407;top:3556;width:14;height:2" coordorigin="6407,3556" coordsize="14,2">
              <v:shape style="position:absolute;left:6407;top:3556;width:14;height:2" coordorigin="6407,3556" coordsize="14,0" path="m6407,3556l6421,3556e" filled="false" stroked="true" strokeweight="0pt" strokecolor="#000000">
                <v:path arrowok="t"/>
              </v:shape>
            </v:group>
            <v:group style="position:absolute;left:6409;top:3556;width:10;height:3" coordorigin="6409,3556" coordsize="10,3">
              <v:shape style="position:absolute;left:6409;top:3556;width:10;height:3" coordorigin="6409,3556" coordsize="10,3" path="m6409,3556l6412,3559,6418,3559,6409,3556xe" filled="true" fillcolor="#000000" stroked="false">
                <v:path arrowok="t"/>
                <v:fill type="solid"/>
              </v:shape>
            </v:group>
            <v:group style="position:absolute;left:6409;top:3556;width:10;height:3" coordorigin="6409,3556" coordsize="10,3">
              <v:shape style="position:absolute;left:6409;top:3556;width:10;height:3" coordorigin="6409,3556" coordsize="10,3" path="m6409,3556l6412,3559,6418,3559,6409,3556xe" filled="false" stroked="true" strokeweight="0pt" strokecolor="#000000">
                <v:path arrowok="t"/>
              </v:shape>
            </v:group>
            <v:group style="position:absolute;left:6412;top:3559;width:7;height:2" coordorigin="6412,3559" coordsize="7,2">
              <v:shape style="position:absolute;left:6412;top:3559;width:7;height:2" coordorigin="6412,3559" coordsize="7,0" path="m6412,3559l6418,3559e" filled="false" stroked="true" strokeweight="0pt" strokecolor="#000000">
                <v:path arrowok="t"/>
              </v:shape>
            </v:group>
            <v:group style="position:absolute;left:6409;top:3556;width:12;height:3" coordorigin="6409,3556" coordsize="12,3">
              <v:shape style="position:absolute;left:6409;top:3556;width:12;height:3" coordorigin="6409,3556" coordsize="12,3" path="m6409,3556l6418,3559,6421,3556,6409,3556xe" filled="true" fillcolor="#000000" stroked="false">
                <v:path arrowok="t"/>
                <v:fill type="solid"/>
              </v:shape>
            </v:group>
            <v:group style="position:absolute;left:6409;top:3556;width:12;height:3" coordorigin="6409,3556" coordsize="12,3">
              <v:shape style="position:absolute;left:6409;top:3556;width:12;height:3" coordorigin="6409,3556" coordsize="12,3" path="m6409,3556l6421,3556,6418,3559,6409,3556xe" filled="false" stroked="true" strokeweight="0pt" strokecolor="#000000">
                <v:path arrowok="t"/>
              </v:shape>
            </v:group>
            <v:group style="position:absolute;left:15580;top:24287;width:7;height:2" coordorigin="15580,24287" coordsize="7,2">
              <v:shape style="position:absolute;left:15580;top:24287;width:7;height:2" coordorigin="15580,24287" coordsize="7,0" path="m15580,24287l15587,24287e" filled="false" stroked="true" strokeweight="0pt" strokecolor="#000000">
                <v:path arrowok="t"/>
              </v:shape>
            </v:group>
            <v:group style="position:absolute;left:15580;top:24287;width:7;height:2" coordorigin="15580,24287" coordsize="7,2">
              <v:shape style="position:absolute;left:15580;top:24287;width:7;height:2" coordorigin="15580,24287" coordsize="7,0" path="m15580,24287l15587,24287e" filled="false" stroked="true" strokeweight="0pt" strokecolor="#000000">
                <v:path arrowok="t"/>
              </v:shape>
            </v:group>
            <v:group style="position:absolute;left:15578;top:24287;width:14;height:2" coordorigin="15578,24287" coordsize="14,2">
              <v:shape style="position:absolute;left:15578;top:24287;width:14;height:2" coordorigin="15578,24287" coordsize="14,0" path="m15578,24287l15592,24287e" filled="false" stroked="true" strokeweight="0pt" strokecolor="#000000">
                <v:path arrowok="t"/>
              </v:shape>
            </v:group>
            <v:group style="position:absolute;left:15580;top:24287;width:12;height:2" coordorigin="15580,24287" coordsize="12,2">
              <v:shape style="position:absolute;left:15580;top:24287;width:12;height:2" coordorigin="15580,24287" coordsize="12,0" path="m15580,24287l15592,24287e" filled="false" stroked="true" strokeweight="0pt" strokecolor="#000000">
                <v:path arrowok="t"/>
              </v:shape>
            </v:group>
            <v:group style="position:absolute;left:15578;top:24287;width:14;height:2" coordorigin="15578,24287" coordsize="14,2">
              <v:shape style="position:absolute;left:15578;top:24287;width:14;height:2" coordorigin="15578,24287" coordsize="14,0" path="m15578,24287l15592,24287e" filled="false" stroked="true" strokeweight="0pt" strokecolor="#000000">
                <v:path arrowok="t"/>
              </v:shape>
            </v:group>
            <v:group style="position:absolute;left:15576;top:24287;width:19;height:3" coordorigin="15576,24287" coordsize="19,3">
              <v:shape style="position:absolute;left:15576;top:24287;width:19;height:3" coordorigin="15576,24287" coordsize="19,3" path="m15576,24289l15594,24289,15578,24287,15576,24289xe" filled="true" fillcolor="#000000" stroked="false">
                <v:path arrowok="t"/>
                <v:fill type="solid"/>
              </v:shape>
              <v:shape style="position:absolute;left:15576;top:24287;width:19;height:3" coordorigin="15576,24287" coordsize="19,3" path="m15578,24287l15594,24289,15592,24287,15578,24287xe" filled="true" fillcolor="#000000" stroked="false">
                <v:path arrowok="t"/>
                <v:fill type="solid"/>
              </v:shape>
            </v:group>
            <v:group style="position:absolute;left:15578;top:24287;width:16;height:3" coordorigin="15578,24287" coordsize="16,3">
              <v:shape style="position:absolute;left:15578;top:24287;width:16;height:3" coordorigin="15578,24287" coordsize="16,3" path="m15592,24287l15578,24287,15594,24289,15592,24287xe" filled="false" stroked="true" strokeweight="0pt" strokecolor="#000000">
                <v:path arrowok="t"/>
              </v:shape>
            </v:group>
            <v:group style="position:absolute;left:15576;top:24287;width:19;height:3" coordorigin="15576,24287" coordsize="19,3">
              <v:shape style="position:absolute;left:15576;top:24287;width:19;height:3" coordorigin="15576,24287" coordsize="19,3" path="m15578,24287l15594,24289,15576,24289,15578,24287xe" filled="false" stroked="true" strokeweight="0pt" strokecolor="#000000">
                <v:path arrowok="t"/>
              </v:shape>
            </v:group>
            <v:group style="position:absolute;left:15574;top:24289;width:23;height:2" coordorigin="15574,24289" coordsize="23,2">
              <v:shape style="position:absolute;left:15574;top:24289;width:23;height:2" coordorigin="15574,24289" coordsize="23,0" path="m15574,24289l15596,24289e" filled="false" stroked="true" strokeweight="0pt" strokecolor="#000000">
                <v:path arrowok="t"/>
              </v:shape>
            </v:group>
            <v:group style="position:absolute;left:15576;top:24289;width:21;height:2" coordorigin="15576,24289" coordsize="21,2">
              <v:shape style="position:absolute;left:15576;top:24289;width:21;height:2" coordorigin="15576,24289" coordsize="21,0" path="m15576,24289l15596,24289e" filled="false" stroked="true" strokeweight="0pt" strokecolor="#000000">
                <v:path arrowok="t"/>
              </v:shape>
            </v:group>
            <v:group style="position:absolute;left:15574;top:24289;width:23;height:2" coordorigin="15574,24289" coordsize="23,2">
              <v:shape style="position:absolute;left:15574;top:24289;width:23;height:2" coordorigin="15574,24289" coordsize="23,0" path="m15574,24289l15596,24289e" filled="false" stroked="true" strokeweight="0pt" strokecolor="#000000">
                <v:path arrowok="t"/>
              </v:shape>
            </v:group>
            <v:group style="position:absolute;left:15571;top:24289;width:28;height:2" coordorigin="15571,24289" coordsize="28,2">
              <v:shape style="position:absolute;left:15571;top:24289;width:28;height:2" coordorigin="15571,24289" coordsize="28,0" path="m15571,24289l15598,24289e" filled="false" stroked="true" strokeweight="0pt" strokecolor="#000000">
                <v:path arrowok="t"/>
              </v:shape>
            </v:group>
            <v:group style="position:absolute;left:15574;top:24289;width:25;height:2" coordorigin="15574,24289" coordsize="25,2">
              <v:shape style="position:absolute;left:15574;top:24289;width:25;height:2" coordorigin="15574,24289" coordsize="25,0" path="m15574,24289l15598,24289e" filled="false" stroked="true" strokeweight="0pt" strokecolor="#000000">
                <v:path arrowok="t"/>
              </v:shape>
            </v:group>
            <v:group style="position:absolute;left:15571;top:24289;width:28;height:2" coordorigin="15571,24289" coordsize="28,2">
              <v:shape style="position:absolute;left:15571;top:24289;width:28;height:2" coordorigin="15571,24289" coordsize="28,0" path="m15571,24289l15598,24289e" filled="false" stroked="true" strokeweight="0pt" strokecolor="#000000">
                <v:path arrowok="t"/>
              </v:shape>
            </v:group>
            <v:group style="position:absolute;left:15569;top:24291;width:32;height:2" coordorigin="15569,24291" coordsize="32,2">
              <v:shape style="position:absolute;left:15569;top:24291;width:32;height:2" coordorigin="15569,24291" coordsize="32,0" path="m15569,24291l15601,24291e" filled="false" stroked="true" strokeweight=".112803pt" strokecolor="#000000">
                <v:path arrowok="t"/>
              </v:shape>
            </v:group>
            <v:group style="position:absolute;left:15571;top:24289;width:30;height:3" coordorigin="15571,24289" coordsize="30,3">
              <v:shape style="position:absolute;left:15571;top:24289;width:30;height:3" coordorigin="15571,24289" coordsize="30,3" path="m15598,24289l15571,24289,15601,24292,15598,24289xe" filled="false" stroked="true" strokeweight="0pt" strokecolor="#000000">
                <v:path arrowok="t"/>
              </v:shape>
            </v:group>
            <v:group style="position:absolute;left:15569;top:24289;width:32;height:3" coordorigin="15569,24289" coordsize="32,3">
              <v:shape style="position:absolute;left:15569;top:24289;width:32;height:3" coordorigin="15569,24289" coordsize="32,3" path="m15571,24289l15601,24292,15569,24292,15571,24289xe" filled="false" stroked="true" strokeweight="0pt" strokecolor="#000000">
                <v:path arrowok="t"/>
              </v:shape>
            </v:group>
            <v:group style="position:absolute;left:15567;top:24293;width:37;height:2" coordorigin="15567,24293" coordsize="37,2">
              <v:shape style="position:absolute;left:15567;top:24293;width:37;height:2" coordorigin="15567,24293" coordsize="37,0" path="m15567,24293l15603,24293e" filled="false" stroked="true" strokeweight=".112803pt" strokecolor="#000000">
                <v:path arrowok="t"/>
              </v:shape>
            </v:group>
            <v:group style="position:absolute;left:15569;top:24292;width:34;height:3" coordorigin="15569,24292" coordsize="34,3">
              <v:shape style="position:absolute;left:15569;top:24292;width:34;height:3" coordorigin="15569,24292" coordsize="34,3" path="m15601,24292l15569,24292,15603,24294,15601,24292xe" filled="false" stroked="true" strokeweight="0pt" strokecolor="#000000">
                <v:path arrowok="t"/>
              </v:shape>
            </v:group>
            <v:group style="position:absolute;left:15567;top:24292;width:37;height:3" coordorigin="15567,24292" coordsize="37,3">
              <v:shape style="position:absolute;left:15567;top:24292;width:37;height:3" coordorigin="15567,24292" coordsize="37,3" path="m15569,24292l15603,24294,15567,24294,15569,24292xe" filled="false" stroked="true" strokeweight="0pt" strokecolor="#000000">
                <v:path arrowok="t"/>
              </v:shape>
            </v:group>
            <v:group style="position:absolute;left:15567;top:24295;width:39;height:2" coordorigin="15567,24295" coordsize="39,2">
              <v:shape style="position:absolute;left:15567;top:24295;width:39;height:2" coordorigin="15567,24295" coordsize="39,0" path="m15567,24295l15605,24295e" filled="false" stroked="true" strokeweight=".112803pt" strokecolor="#000000">
                <v:path arrowok="t"/>
              </v:shape>
            </v:group>
            <v:group style="position:absolute;left:15567;top:24294;width:39;height:3" coordorigin="15567,24294" coordsize="39,3">
              <v:shape style="position:absolute;left:15567;top:24294;width:39;height:3" coordorigin="15567,24294" coordsize="39,3" path="m15603,24294l15567,24294,15605,24296,15603,24294xe" filled="false" stroked="true" strokeweight="0pt" strokecolor="#000000">
                <v:path arrowok="t"/>
              </v:shape>
            </v:group>
            <v:group style="position:absolute;left:15567;top:24294;width:39;height:3" coordorigin="15567,24294" coordsize="39,3">
              <v:shape style="position:absolute;left:15567;top:24294;width:39;height:3" coordorigin="15567,24294" coordsize="39,3" path="m15567,24294l15605,24296,15567,24296,15567,24294xe" filled="false" stroked="true" strokeweight="0pt" strokecolor="#000000">
                <v:path arrowok="t"/>
              </v:shape>
            </v:group>
            <v:group style="position:absolute;left:15565;top:24296;width:41;height:2" coordorigin="15565,24296" coordsize="41,2">
              <v:shape style="position:absolute;left:15565;top:24296;width:41;height:2" coordorigin="15565,24296" coordsize="41,0" path="m15565,24296l15605,24296e" filled="false" stroked="true" strokeweight="0pt" strokecolor="#000000">
                <v:path arrowok="t"/>
              </v:shape>
            </v:group>
            <v:group style="position:absolute;left:15567;top:24296;width:39;height:2" coordorigin="15567,24296" coordsize="39,2">
              <v:shape style="position:absolute;left:15567;top:24296;width:39;height:2" coordorigin="15567,24296" coordsize="39,0" path="m15567,24296l15605,24296e" filled="false" stroked="true" strokeweight="0pt" strokecolor="#000000">
                <v:path arrowok="t"/>
              </v:shape>
            </v:group>
            <v:group style="position:absolute;left:15567;top:24296;width:39;height:2" coordorigin="15567,24296" coordsize="39,2">
              <v:shape style="position:absolute;left:15567;top:24296;width:39;height:2" coordorigin="15567,24296" coordsize="39,0" path="m15567,24296l15605,24296e" filled="false" stroked="true" strokeweight="0pt" strokecolor="#000000">
                <v:path arrowok="t"/>
              </v:shape>
            </v:group>
            <v:group style="position:absolute;left:15562;top:24297;width:46;height:2" coordorigin="15562,24297" coordsize="46,2">
              <v:shape style="position:absolute;left:15562;top:24297;width:46;height:2" coordorigin="15562,24297" coordsize="46,0" path="m15562,24297l15607,24297e" filled="false" stroked="true" strokeweight=".112803pt" strokecolor="#000000">
                <v:path arrowok="t"/>
              </v:shape>
            </v:group>
            <v:group style="position:absolute;left:15565;top:24296;width:43;height:3" coordorigin="15565,24296" coordsize="43,3">
              <v:shape style="position:absolute;left:15565;top:24296;width:43;height:3" coordorigin="15565,24296" coordsize="43,3" path="m15605,24296l15565,24296,15607,24298,15605,24296xe" filled="false" stroked="true" strokeweight="0pt" strokecolor="#000000">
                <v:path arrowok="t"/>
              </v:shape>
            </v:group>
            <v:group style="position:absolute;left:15562;top:24296;width:46;height:3" coordorigin="15562,24296" coordsize="46,3">
              <v:shape style="position:absolute;left:15562;top:24296;width:46;height:3" coordorigin="15562,24296" coordsize="46,3" path="m15565,24296l15607,24298,15562,24298,15565,24296xe" filled="false" stroked="true" strokeweight="0pt" strokecolor="#000000">
                <v:path arrowok="t"/>
              </v:shape>
            </v:group>
            <v:group style="position:absolute;left:15562;top:24300;width:46;height:2" coordorigin="15562,24300" coordsize="46,2">
              <v:shape style="position:absolute;left:15562;top:24300;width:46;height:2" coordorigin="15562,24300" coordsize="46,0" path="m15562,24300l15607,24300e" filled="false" stroked="true" strokeweight=".112803pt" strokecolor="#000000">
                <v:path arrowok="t"/>
              </v:shape>
            </v:group>
            <v:group style="position:absolute;left:15562;top:24298;width:46;height:3" coordorigin="15562,24298" coordsize="46,3">
              <v:shape style="position:absolute;left:15562;top:24298;width:46;height:3" coordorigin="15562,24298" coordsize="46,3" path="m15607,24298l15562,24298,15607,24301,15607,24298xe" filled="false" stroked="true" strokeweight="0pt" strokecolor="#000000">
                <v:path arrowok="t"/>
              </v:shape>
            </v:group>
            <v:group style="position:absolute;left:15562;top:24298;width:46;height:3" coordorigin="15562,24298" coordsize="46,3">
              <v:shape style="position:absolute;left:15562;top:24298;width:46;height:3" coordorigin="15562,24298" coordsize="46,3" path="m15562,24298l15607,24301,15562,24301,15562,24298xe" filled="false" stroked="true" strokeweight="0pt" strokecolor="#000000">
                <v:path arrowok="t"/>
              </v:shape>
            </v:group>
            <v:group style="position:absolute;left:15560;top:24302;width:50;height:2" coordorigin="15560,24302" coordsize="50,2">
              <v:shape style="position:absolute;left:15560;top:24302;width:50;height:2" coordorigin="15560,24302" coordsize="50,0" path="m15560,24302l15610,24302e" filled="false" stroked="true" strokeweight=".112803pt" strokecolor="#000000">
                <v:path arrowok="t"/>
              </v:shape>
            </v:group>
            <v:group style="position:absolute;left:15562;top:24301;width:48;height:3" coordorigin="15562,24301" coordsize="48,3">
              <v:shape style="position:absolute;left:15562;top:24301;width:48;height:3" coordorigin="15562,24301" coordsize="48,3" path="m15607,24301l15562,24301,15610,24303,15607,24301xe" filled="false" stroked="true" strokeweight="0pt" strokecolor="#000000">
                <v:path arrowok="t"/>
              </v:shape>
            </v:group>
            <v:group style="position:absolute;left:15560;top:24301;width:50;height:3" coordorigin="15560,24301" coordsize="50,3">
              <v:shape style="position:absolute;left:15560;top:24301;width:50;height:3" coordorigin="15560,24301" coordsize="50,3" path="m15562,24301l15610,24303,15560,24303,15562,24301xe" filled="false" stroked="true" strokeweight="0pt" strokecolor="#000000">
                <v:path arrowok="t"/>
              </v:shape>
            </v:group>
            <v:group style="position:absolute;left:15560;top:24304;width:50;height:2" coordorigin="15560,24304" coordsize="50,2">
              <v:shape style="position:absolute;left:15560;top:24304;width:50;height:2" coordorigin="15560,24304" coordsize="50,0" path="m15560,24304l15610,24304e" filled="false" stroked="true" strokeweight=".112803pt" strokecolor="#000000">
                <v:path arrowok="t"/>
              </v:shape>
            </v:group>
            <v:group style="position:absolute;left:15560;top:24303;width:50;height:3" coordorigin="15560,24303" coordsize="50,3">
              <v:shape style="position:absolute;left:15560;top:24303;width:50;height:3" coordorigin="15560,24303" coordsize="50,3" path="m15610,24303l15560,24303,15610,24305,15610,24303xe" filled="false" stroked="true" strokeweight="0pt" strokecolor="#000000">
                <v:path arrowok="t"/>
              </v:shape>
            </v:group>
            <v:group style="position:absolute;left:15560;top:24303;width:50;height:3" coordorigin="15560,24303" coordsize="50,3">
              <v:shape style="position:absolute;left:15560;top:24303;width:50;height:3" coordorigin="15560,24303" coordsize="50,3" path="m15560,24303l15610,24305,15560,24305,15560,24303xe" filled="false" stroked="true" strokeweight="0pt" strokecolor="#000000">
                <v:path arrowok="t"/>
              </v:shape>
            </v:group>
            <v:group style="position:absolute;left:15560;top:24306;width:52;height:2" coordorigin="15560,24306" coordsize="52,2">
              <v:shape style="position:absolute;left:15560;top:24306;width:52;height:2" coordorigin="15560,24306" coordsize="52,0" path="m15560,24306l15612,24306e" filled="false" stroked="true" strokeweight=".112803pt" strokecolor="#000000">
                <v:path arrowok="t"/>
              </v:shape>
            </v:group>
            <v:group style="position:absolute;left:15560;top:24305;width:52;height:3" coordorigin="15560,24305" coordsize="52,3">
              <v:shape style="position:absolute;left:15560;top:24305;width:52;height:3" coordorigin="15560,24305" coordsize="52,3" path="m15610,24305l15560,24305,15612,24308,15610,24305xe" filled="false" stroked="true" strokeweight="0pt" strokecolor="#000000">
                <v:path arrowok="t"/>
              </v:shape>
            </v:group>
            <v:group style="position:absolute;left:15560;top:24305;width:52;height:3" coordorigin="15560,24305" coordsize="52,3">
              <v:shape style="position:absolute;left:15560;top:24305;width:52;height:3" coordorigin="15560,24305" coordsize="52,3" path="m15560,24305l15612,24308,15560,24308,15560,24305xe" filled="false" stroked="true" strokeweight="0pt" strokecolor="#000000">
                <v:path arrowok="t"/>
              </v:shape>
            </v:group>
            <v:group style="position:absolute;left:15558;top:24310;width:55;height:2" coordorigin="15558,24310" coordsize="55,2">
              <v:shape style="position:absolute;left:15558;top:24310;width:55;height:2" coordorigin="15558,24310" coordsize="55,0" path="m15558,24310l15612,24310e" filled="false" stroked="true" strokeweight=".225606pt" strokecolor="#000000">
                <v:path arrowok="t"/>
              </v:shape>
            </v:group>
            <v:group style="position:absolute;left:15560;top:24308;width:52;height:5" coordorigin="15560,24308" coordsize="52,5">
              <v:shape style="position:absolute;left:15560;top:24308;width:52;height:5" coordorigin="15560,24308" coordsize="52,5" path="m15612,24308l15560,24308,15612,24312,15612,24308xe" filled="false" stroked="true" strokeweight="0pt" strokecolor="#000000">
                <v:path arrowok="t"/>
              </v:shape>
            </v:group>
            <v:group style="position:absolute;left:15558;top:24308;width:55;height:5" coordorigin="15558,24308" coordsize="55,5">
              <v:shape style="position:absolute;left:15558;top:24308;width:55;height:5" coordorigin="15558,24308" coordsize="55,5" path="m15560,24308l15612,24312,15558,24312,15560,24308xe" filled="false" stroked="true" strokeweight="0pt" strokecolor="#000000">
                <v:path arrowok="t"/>
              </v:shape>
            </v:group>
            <v:group style="position:absolute;left:15558;top:24313;width:55;height:2" coordorigin="15558,24313" coordsize="55,2">
              <v:shape style="position:absolute;left:15558;top:24313;width:55;height:2" coordorigin="15558,24313" coordsize="55,0" path="m15558,24313l15612,24313e" filled="false" stroked="true" strokeweight=".112803pt" strokecolor="#000000">
                <v:path arrowok="t"/>
              </v:shape>
            </v:group>
            <v:group style="position:absolute;left:15558;top:24312;width:55;height:3" coordorigin="15558,24312" coordsize="55,3">
              <v:shape style="position:absolute;left:15558;top:24312;width:55;height:3" coordorigin="15558,24312" coordsize="55,3" path="m15612,24312l15558,24312,15612,24314,15612,24312xe" filled="false" stroked="true" strokeweight="0pt" strokecolor="#000000">
                <v:path arrowok="t"/>
              </v:shape>
            </v:group>
            <v:group style="position:absolute;left:15558;top:24312;width:55;height:3" coordorigin="15558,24312" coordsize="55,3">
              <v:shape style="position:absolute;left:15558;top:24312;width:55;height:3" coordorigin="15558,24312" coordsize="55,3" path="m15558,24312l15612,24314,15558,24314,15558,24312xe" filled="false" stroked="true" strokeweight="0pt" strokecolor="#000000">
                <v:path arrowok="t"/>
              </v:shape>
            </v:group>
            <v:group style="position:absolute;left:15558;top:24315;width:55;height:2" coordorigin="15558,24315" coordsize="55,2">
              <v:shape style="position:absolute;left:15558;top:24315;width:55;height:2" coordorigin="15558,24315" coordsize="55,0" path="m15558,24315l15612,24315e" filled="false" stroked="true" strokeweight=".112803pt" strokecolor="#000000">
                <v:path arrowok="t"/>
              </v:shape>
            </v:group>
            <v:group style="position:absolute;left:15558;top:24314;width:55;height:3" coordorigin="15558,24314" coordsize="55,3">
              <v:shape style="position:absolute;left:15558;top:24314;width:55;height:3" coordorigin="15558,24314" coordsize="55,3" path="m15612,24314l15558,24314,15612,24317,15612,24314xe" filled="false" stroked="true" strokeweight="0pt" strokecolor="#000000">
                <v:path arrowok="t"/>
              </v:shape>
            </v:group>
            <v:group style="position:absolute;left:15558;top:24314;width:55;height:3" coordorigin="15558,24314" coordsize="55,3">
              <v:shape style="position:absolute;left:15558;top:24314;width:55;height:3" coordorigin="15558,24314" coordsize="55,3" path="m15558,24314l15612,24317,15558,24317,15558,24314xe" filled="false" stroked="true" strokeweight="0pt" strokecolor="#000000">
                <v:path arrowok="t"/>
              </v:shape>
            </v:group>
            <v:group style="position:absolute;left:15558;top:24318;width:55;height:2" coordorigin="15558,24318" coordsize="55,2">
              <v:shape style="position:absolute;left:15558;top:24318;width:55;height:2" coordorigin="15558,24318" coordsize="55,0" path="m15558,24318l15612,24318e" filled="false" stroked="true" strokeweight=".112803pt" strokecolor="#000000">
                <v:path arrowok="t"/>
              </v:shape>
            </v:group>
            <v:group style="position:absolute;left:15558;top:24317;width:55;height:3" coordorigin="15558,24317" coordsize="55,3">
              <v:shape style="position:absolute;left:15558;top:24317;width:55;height:3" coordorigin="15558,24317" coordsize="55,3" path="m15612,24317l15558,24317,15612,24319,15612,24317xe" filled="false" stroked="true" strokeweight="0pt" strokecolor="#000000">
                <v:path arrowok="t"/>
              </v:shape>
            </v:group>
            <v:group style="position:absolute;left:15558;top:24317;width:55;height:3" coordorigin="15558,24317" coordsize="55,3">
              <v:shape style="position:absolute;left:15558;top:24317;width:55;height:3" coordorigin="15558,24317" coordsize="55,3" path="m15558,24317l15612,24319,15560,24319,15558,24317xe" filled="false" stroked="true" strokeweight="0pt" strokecolor="#000000">
                <v:path arrowok="t"/>
              </v:shape>
            </v:group>
            <v:group style="position:absolute;left:15560;top:24320;width:52;height:2" coordorigin="15560,24320" coordsize="52,2">
              <v:shape style="position:absolute;left:15560;top:24320;width:52;height:2" coordorigin="15560,24320" coordsize="52,0" path="m15560,24320l15612,24320e" filled="false" stroked="true" strokeweight=".112803pt" strokecolor="#000000">
                <v:path arrowok="t"/>
              </v:shape>
            </v:group>
            <v:group style="position:absolute;left:15560;top:24319;width:52;height:3" coordorigin="15560,24319" coordsize="52,3">
              <v:shape style="position:absolute;left:15560;top:24319;width:52;height:3" coordorigin="15560,24319" coordsize="52,3" path="m15612,24319l15560,24319,15610,24321,15612,24319xe" filled="false" stroked="true" strokeweight="0pt" strokecolor="#000000">
                <v:path arrowok="t"/>
              </v:shape>
            </v:group>
            <v:group style="position:absolute;left:15560;top:24319;width:50;height:3" coordorigin="15560,24319" coordsize="50,3">
              <v:shape style="position:absolute;left:15560;top:24319;width:50;height:3" coordorigin="15560,24319" coordsize="50,3" path="m15560,24319l15610,24321,15560,24321,15560,24319xe" filled="false" stroked="true" strokeweight="0pt" strokecolor="#000000">
                <v:path arrowok="t"/>
              </v:shape>
            </v:group>
            <v:group style="position:absolute;left:15560;top:24322;width:50;height:2" coordorigin="15560,24322" coordsize="50,2">
              <v:shape style="position:absolute;left:15560;top:24322;width:50;height:2" coordorigin="15560,24322" coordsize="50,0" path="m15560,24322l15610,24322e" filled="false" stroked="true" strokeweight=".112803pt" strokecolor="#000000">
                <v:path arrowok="t"/>
              </v:shape>
            </v:group>
            <v:group style="position:absolute;left:15560;top:24321;width:50;height:3" coordorigin="15560,24321" coordsize="50,3">
              <v:shape style="position:absolute;left:15560;top:24321;width:50;height:3" coordorigin="15560,24321" coordsize="50,3" path="m15610,24321l15560,24321,15610,24323,15610,24321xe" filled="false" stroked="true" strokeweight="0pt" strokecolor="#000000">
                <v:path arrowok="t"/>
              </v:shape>
            </v:group>
            <v:group style="position:absolute;left:15560;top:24321;width:50;height:3" coordorigin="15560,24321" coordsize="50,3">
              <v:shape style="position:absolute;left:15560;top:24321;width:50;height:3" coordorigin="15560,24321" coordsize="50,3" path="m15560,24321l15610,24323,15560,24323,15560,24321xe" filled="false" stroked="true" strokeweight="0pt" strokecolor="#000000">
                <v:path arrowok="t"/>
              </v:shape>
            </v:group>
            <v:group style="position:absolute;left:15560;top:24324;width:50;height:2" coordorigin="15560,24324" coordsize="50,2">
              <v:shape style="position:absolute;left:15560;top:24324;width:50;height:2" coordorigin="15560,24324" coordsize="50,0" path="m15560,24324l15610,24324e" filled="false" stroked="true" strokeweight=".112803pt" strokecolor="#000000">
                <v:path arrowok="t"/>
              </v:shape>
            </v:group>
            <v:group style="position:absolute;left:15560;top:24323;width:50;height:3" coordorigin="15560,24323" coordsize="50,3">
              <v:shape style="position:absolute;left:15560;top:24323;width:50;height:3" coordorigin="15560,24323" coordsize="50,3" path="m15610,24323l15560,24323,15607,24326,15610,24323xe" filled="false" stroked="true" strokeweight="0pt" strokecolor="#000000">
                <v:path arrowok="t"/>
              </v:shape>
            </v:group>
            <v:group style="position:absolute;left:15560;top:24323;width:48;height:3" coordorigin="15560,24323" coordsize="48,3">
              <v:shape style="position:absolute;left:15560;top:24323;width:48;height:3" coordorigin="15560,24323" coordsize="48,3" path="m15560,24323l15607,24326,15562,24326,15560,24323xe" filled="false" stroked="true" strokeweight="0pt" strokecolor="#000000">
                <v:path arrowok="t"/>
              </v:shape>
            </v:group>
            <v:group style="position:absolute;left:15562;top:24327;width:46;height:2" coordorigin="15562,24327" coordsize="46,2">
              <v:shape style="position:absolute;left:15562;top:24327;width:46;height:2" coordorigin="15562,24327" coordsize="46,0" path="m15562,24327l15607,24327e" filled="false" stroked="true" strokeweight=".112803pt" strokecolor="#000000">
                <v:path arrowok="t"/>
              </v:shape>
            </v:group>
            <v:group style="position:absolute;left:15562;top:24326;width:46;height:3" coordorigin="15562,24326" coordsize="46,3">
              <v:shape style="position:absolute;left:15562;top:24326;width:46;height:3" coordorigin="15562,24326" coordsize="46,3" path="m15607,24326l15562,24326,15607,24328,15607,24326xe" filled="false" stroked="true" strokeweight="0pt" strokecolor="#000000">
                <v:path arrowok="t"/>
              </v:shape>
            </v:group>
            <v:group style="position:absolute;left:15562;top:24326;width:46;height:3" coordorigin="15562,24326" coordsize="46,3">
              <v:shape style="position:absolute;left:15562;top:24326;width:46;height:3" coordorigin="15562,24326" coordsize="46,3" path="m15562,24326l15607,24328,15562,24328,15562,24326xe" filled="false" stroked="true" strokeweight="0pt" strokecolor="#000000">
                <v:path arrowok="t"/>
              </v:shape>
            </v:group>
            <v:group style="position:absolute;left:15562;top:24329;width:46;height:2" coordorigin="15562,24329" coordsize="46,2">
              <v:shape style="position:absolute;left:15562;top:24329;width:46;height:2" coordorigin="15562,24329" coordsize="46,0" path="m15562,24329l15607,24329e" filled="false" stroked="true" strokeweight=".112803pt" strokecolor="#000000">
                <v:path arrowok="t"/>
              </v:shape>
            </v:group>
            <v:group style="position:absolute;left:15562;top:24328;width:46;height:3" coordorigin="15562,24328" coordsize="46,3">
              <v:shape style="position:absolute;left:15562;top:24328;width:46;height:3" coordorigin="15562,24328" coordsize="46,3" path="m15607,24328l15562,24328,15605,24330,15607,24328xe" filled="false" stroked="true" strokeweight="0pt" strokecolor="#000000">
                <v:path arrowok="t"/>
              </v:shape>
            </v:group>
            <v:group style="position:absolute;left:15562;top:24328;width:43;height:3" coordorigin="15562,24328" coordsize="43,3">
              <v:shape style="position:absolute;left:15562;top:24328;width:43;height:3" coordorigin="15562,24328" coordsize="43,3" path="m15562,24328l15605,24330,15565,24330,15562,24328xe" filled="false" stroked="true" strokeweight="0pt" strokecolor="#000000">
                <v:path arrowok="t"/>
              </v:shape>
            </v:group>
            <v:group style="position:absolute;left:15565;top:24331;width:41;height:2" coordorigin="15565,24331" coordsize="41,2">
              <v:shape style="position:absolute;left:15565;top:24331;width:41;height:2" coordorigin="15565,24331" coordsize="41,0" path="m15565,24331l15605,24331e" filled="false" stroked="true" strokeweight=".112803pt" strokecolor="#000000">
                <v:path arrowok="t"/>
              </v:shape>
            </v:group>
            <v:group style="position:absolute;left:15565;top:24330;width:41;height:3" coordorigin="15565,24330" coordsize="41,3">
              <v:shape style="position:absolute;left:15565;top:24330;width:41;height:3" coordorigin="15565,24330" coordsize="41,3" path="m15605,24330l15565,24330,15605,24332,15605,24330xe" filled="false" stroked="true" strokeweight="0pt" strokecolor="#000000">
                <v:path arrowok="t"/>
              </v:shape>
            </v:group>
            <v:group style="position:absolute;left:15565;top:24330;width:41;height:3" coordorigin="15565,24330" coordsize="41,3">
              <v:shape style="position:absolute;left:15565;top:24330;width:41;height:3" coordorigin="15565,24330" coordsize="41,3" path="m15565,24330l15605,24332,15567,24332,15565,24330xe" filled="false" stroked="true" strokeweight="0pt" strokecolor="#000000">
                <v:path arrowok="t"/>
              </v:shape>
            </v:group>
            <v:group style="position:absolute;left:15567;top:24333;width:39;height:2" coordorigin="15567,24333" coordsize="39,2">
              <v:shape style="position:absolute;left:15567;top:24333;width:39;height:2" coordorigin="15567,24333" coordsize="39,0" path="m15567,24333l15605,24333e" filled="false" stroked="true" strokeweight=".112803pt" strokecolor="#000000">
                <v:path arrowok="t"/>
              </v:shape>
            </v:group>
            <v:group style="position:absolute;left:15567;top:24332;width:39;height:3" coordorigin="15567,24332" coordsize="39,3">
              <v:shape style="position:absolute;left:15567;top:24332;width:39;height:3" coordorigin="15567,24332" coordsize="39,3" path="m15605,24332l15567,24332,15603,24335,15605,24332xe" filled="false" stroked="true" strokeweight="0pt" strokecolor="#000000">
                <v:path arrowok="t"/>
              </v:shape>
            </v:group>
            <v:group style="position:absolute;left:15567;top:24332;width:37;height:3" coordorigin="15567,24332" coordsize="37,3">
              <v:shape style="position:absolute;left:15567;top:24332;width:37;height:3" coordorigin="15567,24332" coordsize="37,3" path="m15567,24332l15603,24335,15567,24335,15567,24332xe" filled="false" stroked="true" strokeweight="0pt" strokecolor="#000000">
                <v:path arrowok="t"/>
              </v:shape>
            </v:group>
            <v:group style="position:absolute;left:15567;top:24335;width:37;height:2" coordorigin="15567,24335" coordsize="37,2">
              <v:shape style="position:absolute;left:15567;top:24335;width:37;height:2" coordorigin="15567,24335" coordsize="37,0" path="m15567,24335l15603,24335e" filled="false" stroked="true" strokeweight="0pt" strokecolor="#000000">
                <v:path arrowok="t"/>
              </v:shape>
            </v:group>
            <v:group style="position:absolute;left:15567;top:24335;width:37;height:2" coordorigin="15567,24335" coordsize="37,2">
              <v:shape style="position:absolute;left:15567;top:24335;width:37;height:2" coordorigin="15567,24335" coordsize="37,0" path="m15567,24335l15603,24335e" filled="false" stroked="true" strokeweight="0pt" strokecolor="#000000">
                <v:path arrowok="t"/>
              </v:shape>
            </v:group>
            <v:group style="position:absolute;left:15567;top:24335;width:34;height:2" coordorigin="15567,24335" coordsize="34,2">
              <v:shape style="position:absolute;left:15567;top:24335;width:34;height:2" coordorigin="15567,24335" coordsize="34,0" path="m15567,24335l15601,24335e" filled="false" stroked="true" strokeweight="0pt" strokecolor="#000000">
                <v:path arrowok="t"/>
              </v:shape>
            </v:group>
            <v:group style="position:absolute;left:15569;top:24336;width:32;height:2" coordorigin="15569,24336" coordsize="32,2">
              <v:shape style="position:absolute;left:15569;top:24336;width:32;height:2" coordorigin="15569,24336" coordsize="32,0" path="m15569,24336l15601,24336e" filled="false" stroked="true" strokeweight=".112803pt" strokecolor="#000000">
                <v:path arrowok="t"/>
              </v:shape>
            </v:group>
            <v:group style="position:absolute;left:15569;top:24335;width:32;height:3" coordorigin="15569,24335" coordsize="32,3">
              <v:shape style="position:absolute;left:15569;top:24335;width:32;height:3" coordorigin="15569,24335" coordsize="32,3" path="m15601,24335l15569,24335,15598,24337,15601,24335xe" filled="false" stroked="true" strokeweight="0pt" strokecolor="#000000">
                <v:path arrowok="t"/>
              </v:shape>
            </v:group>
            <v:group style="position:absolute;left:15569;top:24335;width:30;height:3" coordorigin="15569,24335" coordsize="30,3">
              <v:shape style="position:absolute;left:15569;top:24335;width:30;height:3" coordorigin="15569,24335" coordsize="30,3" path="m15569,24335l15598,24337,15571,24337,15569,24335xe" filled="false" stroked="true" strokeweight="0pt" strokecolor="#000000">
                <v:path arrowok="t"/>
              </v:shape>
            </v:group>
            <v:group style="position:absolute;left:15571;top:24337;width:28;height:2" coordorigin="15571,24337" coordsize="28,2">
              <v:shape style="position:absolute;left:15571;top:24337;width:28;height:2" coordorigin="15571,24337" coordsize="28,0" path="m15571,24337l15598,24337e" filled="false" stroked="true" strokeweight="0pt" strokecolor="#000000">
                <v:path arrowok="t"/>
              </v:shape>
            </v:group>
            <v:group style="position:absolute;left:15571;top:24337;width:28;height:2" coordorigin="15571,24337" coordsize="28,2">
              <v:shape style="position:absolute;left:15571;top:24337;width:28;height:2" coordorigin="15571,24337" coordsize="28,0" path="m15571,24337l15598,24337e" filled="false" stroked="true" strokeweight="0pt" strokecolor="#000000">
                <v:path arrowok="t"/>
              </v:shape>
            </v:group>
            <v:group style="position:absolute;left:15571;top:24337;width:25;height:2" coordorigin="15571,24337" coordsize="25,2">
              <v:shape style="position:absolute;left:15571;top:24337;width:25;height:2" coordorigin="15571,24337" coordsize="25,0" path="m15571,24337l15596,24337e" filled="false" stroked="true" strokeweight="0pt" strokecolor="#000000">
                <v:path arrowok="t"/>
              </v:shape>
            </v:group>
            <v:group style="position:absolute;left:15574;top:24337;width:23;height:3" coordorigin="15574,24337" coordsize="23,3">
              <v:shape style="position:absolute;left:15574;top:24337;width:23;height:3" coordorigin="15574,24337" coordsize="23,3" path="m15574,24337l15594,24339,15596,24337,15574,24337xe" filled="true" fillcolor="#000000" stroked="false">
                <v:path arrowok="t"/>
                <v:fill type="solid"/>
              </v:shape>
              <v:shape style="position:absolute;left:15574;top:24337;width:23;height:3" coordorigin="15574,24337" coordsize="23,3" path="m15574,24337l15576,24339,15594,24339,15574,24337xe" filled="true" fillcolor="#000000" stroked="false">
                <v:path arrowok="t"/>
                <v:fill type="solid"/>
              </v:shape>
            </v:group>
            <v:group style="position:absolute;left:15574;top:24337;width:23;height:3" coordorigin="15574,24337" coordsize="23,3">
              <v:shape style="position:absolute;left:15574;top:24337;width:23;height:3" coordorigin="15574,24337" coordsize="23,3" path="m15596,24337l15574,24337,15594,24339,15596,24337xe" filled="false" stroked="true" strokeweight="0pt" strokecolor="#000000">
                <v:path arrowok="t"/>
              </v:shape>
            </v:group>
            <v:group style="position:absolute;left:15574;top:24337;width:21;height:3" coordorigin="15574,24337" coordsize="21,3">
              <v:shape style="position:absolute;left:15574;top:24337;width:21;height:3" coordorigin="15574,24337" coordsize="21,3" path="m15574,24337l15594,24339,15576,24339,15574,24337xe" filled="false" stroked="true" strokeweight="0pt" strokecolor="#000000">
                <v:path arrowok="t"/>
              </v:shape>
            </v:group>
            <v:group style="position:absolute;left:15576;top:24339;width:19;height:2" coordorigin="15576,24339" coordsize="19,2">
              <v:shape style="position:absolute;left:15576;top:24339;width:19;height:2" coordorigin="15576,24339" coordsize="19,0" path="m15576,24339l15594,24339e" filled="false" stroked="true" strokeweight="0pt" strokecolor="#000000">
                <v:path arrowok="t"/>
              </v:shape>
            </v:group>
            <v:group style="position:absolute;left:15576;top:24339;width:19;height:2" coordorigin="15576,24339" coordsize="19,2">
              <v:shape style="position:absolute;left:15576;top:24339;width:19;height:2" coordorigin="15576,24339" coordsize="19,0" path="m15576,24339l15594,24339e" filled="false" stroked="true" strokeweight="0pt" strokecolor="#000000">
                <v:path arrowok="t"/>
              </v:shape>
            </v:group>
            <v:group style="position:absolute;left:15576;top:24339;width:16;height:2" coordorigin="15576,24339" coordsize="16,2">
              <v:shape style="position:absolute;left:15576;top:24339;width:16;height:2" coordorigin="15576,24339" coordsize="16,0" path="m15576,24339l15592,24339e" filled="false" stroked="true" strokeweight="0pt" strokecolor="#000000">
                <v:path arrowok="t"/>
              </v:shape>
            </v:group>
            <v:group style="position:absolute;left:15578;top:24339;width:10;height:2" coordorigin="15578,24339" coordsize="10,2">
              <v:shape style="position:absolute;left:15578;top:24339;width:10;height:2" coordorigin="15578,24339" coordsize="10,0" path="m15578,24339l15587,24339e" filled="false" stroked="true" strokeweight="0pt" strokecolor="#000000">
                <v:path arrowok="t"/>
              </v:shape>
            </v:group>
            <v:group style="position:absolute;left:15580;top:24339;width:7;height:2" coordorigin="15580,24339" coordsize="7,2">
              <v:shape style="position:absolute;left:15580;top:24339;width:7;height:2" coordorigin="15580,24339" coordsize="7,0" path="m15580,24339l15587,24339e" filled="false" stroked="true" strokeweight="0pt" strokecolor="#000000">
                <v:path arrowok="t"/>
              </v:shape>
            </v:group>
            <v:group style="position:absolute;left:15578;top:24339;width:10;height:2" coordorigin="15578,24339" coordsize="10,2">
              <v:shape style="position:absolute;left:15578;top:24339;width:10;height:2" coordorigin="15578,24339" coordsize="10,0" path="m15578,24339l15587,24339e" filled="false" stroked="true" strokeweight="0pt" strokecolor="#000000">
                <v:path arrowok="t"/>
              </v:shape>
            </v:group>
            <v:group style="position:absolute;left:15578;top:24339;width:14;height:2" coordorigin="15578,24339" coordsize="14,2">
              <v:shape style="position:absolute;left:15578;top:24339;width:14;height:2" coordorigin="15578,24339" coordsize="14,0" path="m15578,24339l15592,24339e" filled="false" stroked="true" strokeweight="0pt" strokecolor="#000000">
                <v:path arrowok="t"/>
              </v:shape>
            </v:group>
            <v:group style="position:absolute;left:15578;top:24339;width:14;height:2" coordorigin="15578,24339" coordsize="14,2">
              <v:shape style="position:absolute;left:15578;top:24339;width:14;height:2" coordorigin="15578,24339" coordsize="14,0" path="m15578,24339l15592,24339e" filled="false" stroked="true" strokeweight="0pt" strokecolor="#000000">
                <v:path arrowok="t"/>
              </v:shape>
            </v:group>
            <v:group style="position:absolute;left:15292;top:24423;width:7;height:2" coordorigin="15292,24423" coordsize="7,2">
              <v:shape style="position:absolute;left:15292;top:24423;width:7;height:2" coordorigin="15292,24423" coordsize="7,0" path="m15292,24423l15298,24423e" filled="false" stroked="true" strokeweight="0pt" strokecolor="#000000">
                <v:path arrowok="t"/>
              </v:shape>
            </v:group>
            <v:group style="position:absolute;left:15292;top:24423;width:7;height:2" coordorigin="15292,24423" coordsize="7,2">
              <v:shape style="position:absolute;left:15292;top:24423;width:7;height:2" coordorigin="15292,24423" coordsize="7,0" path="m15292,24423l15298,24423e" filled="false" stroked="true" strokeweight="0pt" strokecolor="#000000">
                <v:path arrowok="t"/>
              </v:shape>
            </v:group>
            <v:group style="position:absolute;left:15289;top:24423;width:14;height:3" coordorigin="15289,24423" coordsize="14,3">
              <v:shape style="position:absolute;left:15289;top:24423;width:14;height:3" coordorigin="15289,24423" coordsize="14,3" path="m15289,24425l15303,24425,15292,24423,15289,24425xe" filled="true" fillcolor="#000000" stroked="false">
                <v:path arrowok="t"/>
                <v:fill type="solid"/>
              </v:shape>
              <v:shape style="position:absolute;left:15289;top:24423;width:14;height:3" coordorigin="15289,24423" coordsize="14,3" path="m15292,24423l15303,24425,15298,24423,15292,24423xe" filled="true" fillcolor="#000000" stroked="false">
                <v:path arrowok="t"/>
                <v:fill type="solid"/>
              </v:shape>
            </v:group>
            <v:group style="position:absolute;left:15292;top:24423;width:12;height:3" coordorigin="15292,24423" coordsize="12,3">
              <v:shape style="position:absolute;left:15292;top:24423;width:12;height:3" coordorigin="15292,24423" coordsize="12,3" path="m15298,24423l15292,24423,15303,24425,15298,24423xe" filled="false" stroked="true" strokeweight="0pt" strokecolor="#000000">
                <v:path arrowok="t"/>
              </v:shape>
            </v:group>
            <v:group style="position:absolute;left:15289;top:24423;width:14;height:3" coordorigin="15289,24423" coordsize="14,3">
              <v:shape style="position:absolute;left:15289;top:24423;width:14;height:3" coordorigin="15289,24423" coordsize="14,3" path="m15292,24423l15303,24425,15289,24425,15292,24423xe" filled="false" stroked="true" strokeweight="0pt" strokecolor="#000000">
                <v:path arrowok="t"/>
              </v:shape>
            </v:group>
            <v:group style="position:absolute;left:15287;top:24425;width:16;height:2" coordorigin="15287,24425" coordsize="16,2">
              <v:shape style="position:absolute;left:15287;top:24425;width:16;height:2" coordorigin="15287,24425" coordsize="16,0" path="m15287,24425l15303,24425e" filled="false" stroked="true" strokeweight="0pt" strokecolor="#000000">
                <v:path arrowok="t"/>
              </v:shape>
            </v:group>
            <v:group style="position:absolute;left:15289;top:24425;width:14;height:2" coordorigin="15289,24425" coordsize="14,2">
              <v:shape style="position:absolute;left:15289;top:24425;width:14;height:2" coordorigin="15289,24425" coordsize="14,0" path="m15289,24425l15303,24425e" filled="false" stroked="true" strokeweight="0pt" strokecolor="#000000">
                <v:path arrowok="t"/>
              </v:shape>
            </v:group>
            <v:group style="position:absolute;left:15289;top:24425;width:14;height:2" coordorigin="15289,24425" coordsize="14,2">
              <v:shape style="position:absolute;left:15289;top:24425;width:14;height:2" coordorigin="15289,24425" coordsize="14,0" path="m15289,24425l15303,24425e" filled="false" stroked="true" strokeweight="0pt" strokecolor="#000000">
                <v:path arrowok="t"/>
              </v:shape>
            </v:group>
            <v:group style="position:absolute;left:15285;top:24425;width:23;height:2" coordorigin="15285,24425" coordsize="23,2">
              <v:shape style="position:absolute;left:15285;top:24425;width:23;height:2" coordorigin="15285,24425" coordsize="23,0" path="m15285,24425l15307,24425e" filled="false" stroked="true" strokeweight="0pt" strokecolor="#000000">
                <v:path arrowok="t"/>
              </v:shape>
            </v:group>
            <v:group style="position:absolute;left:15287;top:24425;width:21;height:2" coordorigin="15287,24425" coordsize="21,2">
              <v:shape style="position:absolute;left:15287;top:24425;width:21;height:2" coordorigin="15287,24425" coordsize="21,0" path="m15287,24425l15307,24425e" filled="false" stroked="true" strokeweight="0pt" strokecolor="#000000">
                <v:path arrowok="t"/>
              </v:shape>
            </v:group>
            <v:group style="position:absolute;left:15285;top:24425;width:23;height:2" coordorigin="15285,24425" coordsize="23,2">
              <v:shape style="position:absolute;left:15285;top:24425;width:23;height:2" coordorigin="15285,24425" coordsize="23,0" path="m15285,24425l15307,24425e" filled="false" stroked="true" strokeweight="0pt" strokecolor="#000000">
                <v:path arrowok="t"/>
              </v:shape>
            </v:group>
            <v:group style="position:absolute;left:15283;top:24426;width:28;height:2" coordorigin="15283,24426" coordsize="28,2">
              <v:shape style="position:absolute;left:15283;top:24426;width:28;height:2" coordorigin="15283,24426" coordsize="28,0" path="m15283,24426l15310,24426e" filled="false" stroked="true" strokeweight=".112803pt" strokecolor="#000000">
                <v:path arrowok="t"/>
              </v:shape>
            </v:group>
            <v:group style="position:absolute;left:15285;top:24425;width:25;height:3" coordorigin="15285,24425" coordsize="25,3">
              <v:shape style="position:absolute;left:15285;top:24425;width:25;height:3" coordorigin="15285,24425" coordsize="25,3" path="m15307,24425l15285,24425,15310,24427,15307,24425xe" filled="false" stroked="true" strokeweight="0pt" strokecolor="#000000">
                <v:path arrowok="t"/>
              </v:shape>
            </v:group>
            <v:group style="position:absolute;left:15283;top:24425;width:28;height:3" coordorigin="15283,24425" coordsize="28,3">
              <v:shape style="position:absolute;left:15283;top:24425;width:28;height:3" coordorigin="15283,24425" coordsize="28,3" path="m15285,24425l15310,24427,15283,24427,15285,24425xe" filled="false" stroked="true" strokeweight="0pt" strokecolor="#000000">
                <v:path arrowok="t"/>
              </v:shape>
            </v:group>
            <v:group style="position:absolute;left:15280;top:24428;width:32;height:2" coordorigin="15280,24428" coordsize="32,2">
              <v:shape style="position:absolute;left:15280;top:24428;width:32;height:2" coordorigin="15280,24428" coordsize="32,0" path="m15280,24428l15312,24428e" filled="false" stroked="true" strokeweight=".112803pt" strokecolor="#000000">
                <v:path arrowok="t"/>
              </v:shape>
            </v:group>
            <v:group style="position:absolute;left:15283;top:24427;width:30;height:3" coordorigin="15283,24427" coordsize="30,3">
              <v:shape style="position:absolute;left:15283;top:24427;width:30;height:3" coordorigin="15283,24427" coordsize="30,3" path="m15310,24427l15283,24427,15312,24429,15310,24427xe" filled="false" stroked="true" strokeweight="0pt" strokecolor="#000000">
                <v:path arrowok="t"/>
              </v:shape>
            </v:group>
            <v:group style="position:absolute;left:15280;top:24427;width:32;height:3" coordorigin="15280,24427" coordsize="32,3">
              <v:shape style="position:absolute;left:15280;top:24427;width:32;height:3" coordorigin="15280,24427" coordsize="32,3" path="m15283,24427l15312,24429,15280,24429,15283,24427xe" filled="false" stroked="true" strokeweight="0pt" strokecolor="#000000">
                <v:path arrowok="t"/>
              </v:shape>
            </v:group>
            <v:group style="position:absolute;left:15278;top:24429;width:34;height:2" coordorigin="15278,24429" coordsize="34,2">
              <v:shape style="position:absolute;left:15278;top:24429;width:34;height:2" coordorigin="15278,24429" coordsize="34,0" path="m15278,24429l15312,24429e" filled="false" stroked="true" strokeweight="0pt" strokecolor="#000000">
                <v:path arrowok="t"/>
              </v:shape>
            </v:group>
            <v:group style="position:absolute;left:15280;top:24429;width:32;height:2" coordorigin="15280,24429" coordsize="32,2">
              <v:shape style="position:absolute;left:15280;top:24429;width:32;height:2" coordorigin="15280,24429" coordsize="32,0" path="m15280,24429l15312,24429e" filled="false" stroked="true" strokeweight="0pt" strokecolor="#000000">
                <v:path arrowok="t"/>
              </v:shape>
            </v:group>
            <v:group style="position:absolute;left:15280;top:24429;width:32;height:2" coordorigin="15280,24429" coordsize="32,2">
              <v:shape style="position:absolute;left:15280;top:24429;width:32;height:2" coordorigin="15280,24429" coordsize="32,0" path="m15280,24429l15312,24429e" filled="false" stroked="true" strokeweight="0pt" strokecolor="#000000">
                <v:path arrowok="t"/>
              </v:shape>
            </v:group>
            <v:group style="position:absolute;left:15276;top:24430;width:39;height:2" coordorigin="15276,24430" coordsize="39,2">
              <v:shape style="position:absolute;left:15276;top:24430;width:39;height:2" coordorigin="15276,24430" coordsize="39,0" path="m15276,24430l15314,24430e" filled="false" stroked="true" strokeweight=".112803pt" strokecolor="#000000">
                <v:path arrowok="t"/>
              </v:shape>
            </v:group>
            <v:group style="position:absolute;left:15278;top:24429;width:37;height:3" coordorigin="15278,24429" coordsize="37,3">
              <v:shape style="position:absolute;left:15278;top:24429;width:37;height:3" coordorigin="15278,24429" coordsize="37,3" path="m15312,24429l15278,24429,15314,24432,15312,24429xe" filled="false" stroked="true" strokeweight="0pt" strokecolor="#000000">
                <v:path arrowok="t"/>
              </v:shape>
            </v:group>
            <v:group style="position:absolute;left:15276;top:24429;width:39;height:3" coordorigin="15276,24429" coordsize="39,3">
              <v:shape style="position:absolute;left:15276;top:24429;width:39;height:3" coordorigin="15276,24429" coordsize="39,3" path="m15278,24429l15314,24432,15276,24432,15278,24429xe" filled="false" stroked="true" strokeweight="0pt" strokecolor="#000000">
                <v:path arrowok="t"/>
              </v:shape>
            </v:group>
            <v:group style="position:absolute;left:15276;top:24433;width:41;height:2" coordorigin="15276,24433" coordsize="41,2">
              <v:shape style="position:absolute;left:15276;top:24433;width:41;height:2" coordorigin="15276,24433" coordsize="41,0" path="m15276,24433l15316,24433e" filled="false" stroked="true" strokeweight=".112803pt" strokecolor="#000000">
                <v:path arrowok="t"/>
              </v:shape>
            </v:group>
            <v:group style="position:absolute;left:15276;top:24432;width:41;height:3" coordorigin="15276,24432" coordsize="41,3">
              <v:shape style="position:absolute;left:15276;top:24432;width:41;height:3" coordorigin="15276,24432" coordsize="41,3" path="m15314,24432l15276,24432,15316,24434,15314,24432xe" filled="false" stroked="true" strokeweight="0pt" strokecolor="#000000">
                <v:path arrowok="t"/>
              </v:shape>
            </v:group>
            <v:group style="position:absolute;left:15276;top:24432;width:41;height:3" coordorigin="15276,24432" coordsize="41,3">
              <v:shape style="position:absolute;left:15276;top:24432;width:41;height:3" coordorigin="15276,24432" coordsize="41,3" path="m15276,24432l15316,24434,15276,24434,15276,24432xe" filled="false" stroked="true" strokeweight="0pt" strokecolor="#000000">
                <v:path arrowok="t"/>
              </v:shape>
            </v:group>
            <v:group style="position:absolute;left:15274;top:24435;width:46;height:2" coordorigin="15274,24435" coordsize="46,2">
              <v:shape style="position:absolute;left:15274;top:24435;width:46;height:2" coordorigin="15274,24435" coordsize="46,0" path="m15274,24435l15319,24435e" filled="false" stroked="true" strokeweight=".112803pt" strokecolor="#000000">
                <v:path arrowok="t"/>
              </v:shape>
            </v:group>
            <v:group style="position:absolute;left:15276;top:24434;width:43;height:3" coordorigin="15276,24434" coordsize="43,3">
              <v:shape style="position:absolute;left:15276;top:24434;width:43;height:3" coordorigin="15276,24434" coordsize="43,3" path="m15316,24434l15276,24434,15319,24436,15316,24434xe" filled="false" stroked="true" strokeweight="0pt" strokecolor="#000000">
                <v:path arrowok="t"/>
              </v:shape>
            </v:group>
            <v:group style="position:absolute;left:15274;top:24434;width:46;height:3" coordorigin="15274,24434" coordsize="46,3">
              <v:shape style="position:absolute;left:15274;top:24434;width:46;height:3" coordorigin="15274,24434" coordsize="46,3" path="m15276,24434l15319,24436,15274,24436,15276,24434xe" filled="false" stroked="true" strokeweight="0pt" strokecolor="#000000">
                <v:path arrowok="t"/>
              </v:shape>
            </v:group>
            <v:group style="position:absolute;left:15271;top:24437;width:48;height:2" coordorigin="15271,24437" coordsize="48,2">
              <v:shape style="position:absolute;left:15271;top:24437;width:48;height:2" coordorigin="15271,24437" coordsize="48,0" path="m15271,24437l15319,24437e" filled="false" stroked="true" strokeweight=".112803pt" strokecolor="#000000">
                <v:path arrowok="t"/>
              </v:shape>
            </v:group>
            <v:group style="position:absolute;left:15274;top:24436;width:46;height:3" coordorigin="15274,24436" coordsize="46,3">
              <v:shape style="position:absolute;left:15274;top:24436;width:46;height:3" coordorigin="15274,24436" coordsize="46,3" path="m15319,24436l15274,24436,15319,24438,15319,24436xe" filled="false" stroked="true" strokeweight="0pt" strokecolor="#000000">
                <v:path arrowok="t"/>
              </v:shape>
            </v:group>
            <v:group style="position:absolute;left:15271;top:24436;width:48;height:3" coordorigin="15271,24436" coordsize="48,3">
              <v:shape style="position:absolute;left:15271;top:24436;width:48;height:3" coordorigin="15271,24436" coordsize="48,3" path="m15274,24436l15319,24438,15271,24438,15274,24436xe" filled="false" stroked="true" strokeweight="0pt" strokecolor="#000000">
                <v:path arrowok="t"/>
              </v:shape>
            </v:group>
            <v:group style="position:absolute;left:15271;top:24439;width:50;height:2" coordorigin="15271,24439" coordsize="50,2">
              <v:shape style="position:absolute;left:15271;top:24439;width:50;height:2" coordorigin="15271,24439" coordsize="50,0" path="m15271,24439l15321,24439e" filled="false" stroked="true" strokeweight=".112803pt" strokecolor="#000000">
                <v:path arrowok="t"/>
              </v:shape>
            </v:group>
            <v:group style="position:absolute;left:15271;top:24438;width:50;height:3" coordorigin="15271,24438" coordsize="50,3">
              <v:shape style="position:absolute;left:15271;top:24438;width:50;height:3" coordorigin="15271,24438" coordsize="50,3" path="m15319,24438l15271,24438,15321,24441,15319,24438xe" filled="false" stroked="true" strokeweight="0pt" strokecolor="#000000">
                <v:path arrowok="t"/>
              </v:shape>
            </v:group>
            <v:group style="position:absolute;left:15271;top:24438;width:50;height:3" coordorigin="15271,24438" coordsize="50,3">
              <v:shape style="position:absolute;left:15271;top:24438;width:50;height:3" coordorigin="15271,24438" coordsize="50,3" path="m15271,24438l15321,24441,15271,24441,15271,24438xe" filled="false" stroked="true" strokeweight="0pt" strokecolor="#000000">
                <v:path arrowok="t"/>
              </v:shape>
            </v:group>
            <v:group style="position:absolute;left:15269;top:24442;width:52;height:2" coordorigin="15269,24442" coordsize="52,2">
              <v:shape style="position:absolute;left:15269;top:24442;width:52;height:2" coordorigin="15269,24442" coordsize="52,0" path="m15269,24442l15321,24442e" filled="false" stroked="true" strokeweight=".112803pt" strokecolor="#000000">
                <v:path arrowok="t"/>
              </v:shape>
            </v:group>
            <v:group style="position:absolute;left:15271;top:24441;width:50;height:3" coordorigin="15271,24441" coordsize="50,3">
              <v:shape style="position:absolute;left:15271;top:24441;width:50;height:3" coordorigin="15271,24441" coordsize="50,3" path="m15321,24441l15271,24441,15321,24443,15321,24441xe" filled="false" stroked="true" strokeweight="0pt" strokecolor="#000000">
                <v:path arrowok="t"/>
              </v:shape>
            </v:group>
            <v:group style="position:absolute;left:15269;top:24441;width:52;height:3" coordorigin="15269,24441" coordsize="52,3">
              <v:shape style="position:absolute;left:15269;top:24441;width:52;height:3" coordorigin="15269,24441" coordsize="52,3" path="m15271,24441l15321,24443,15269,24443,15271,24441xe" filled="false" stroked="true" strokeweight="0pt" strokecolor="#000000">
                <v:path arrowok="t"/>
              </v:shape>
            </v:group>
            <v:group style="position:absolute;left:15269;top:24444;width:52;height:2" coordorigin="15269,24444" coordsize="52,2">
              <v:shape style="position:absolute;left:15269;top:24444;width:52;height:2" coordorigin="15269,24444" coordsize="52,0" path="m15269,24444l15321,24444e" filled="false" stroked="true" strokeweight=".112803pt" strokecolor="#000000">
                <v:path arrowok="t"/>
              </v:shape>
            </v:group>
            <v:group style="position:absolute;left:15269;top:24443;width:52;height:3" coordorigin="15269,24443" coordsize="52,3">
              <v:shape style="position:absolute;left:15269;top:24443;width:52;height:3" coordorigin="15269,24443" coordsize="52,3" path="m15321,24443l15269,24443,15321,24445,15321,24443xe" filled="false" stroked="true" strokeweight="0pt" strokecolor="#000000">
                <v:path arrowok="t"/>
              </v:shape>
            </v:group>
            <v:group style="position:absolute;left:15269;top:24443;width:52;height:3" coordorigin="15269,24443" coordsize="52,3">
              <v:shape style="position:absolute;left:15269;top:24443;width:52;height:3" coordorigin="15269,24443" coordsize="52,3" path="m15269,24443l15321,24445,15269,24445,15269,24443xe" filled="false" stroked="true" strokeweight="0pt" strokecolor="#000000">
                <v:path arrowok="t"/>
              </v:shape>
            </v:group>
            <v:group style="position:absolute;left:15269;top:24446;width:52;height:2" coordorigin="15269,24446" coordsize="52,2">
              <v:shape style="position:absolute;left:15269;top:24446;width:52;height:2" coordorigin="15269,24446" coordsize="52,0" path="m15269,24446l15321,24446e" filled="false" stroked="true" strokeweight=".112803pt" strokecolor="#000000">
                <v:path arrowok="t"/>
              </v:shape>
            </v:group>
            <v:group style="position:absolute;left:15269;top:24445;width:52;height:3" coordorigin="15269,24445" coordsize="52,3">
              <v:shape style="position:absolute;left:15269;top:24445;width:52;height:3" coordorigin="15269,24445" coordsize="52,3" path="m15321,24445l15269,24445,15321,24447,15321,24445xe" filled="false" stroked="true" strokeweight="0pt" strokecolor="#000000">
                <v:path arrowok="t"/>
              </v:shape>
            </v:group>
            <v:group style="position:absolute;left:15269;top:24445;width:52;height:3" coordorigin="15269,24445" coordsize="52,3">
              <v:shape style="position:absolute;left:15269;top:24445;width:52;height:3" coordorigin="15269,24445" coordsize="52,3" path="m15269,24445l15321,24447,15269,24447,15269,24445xe" filled="false" stroked="true" strokeweight="0pt" strokecolor="#000000">
                <v:path arrowok="t"/>
              </v:shape>
            </v:group>
            <v:group style="position:absolute;left:15269;top:24449;width:55;height:2" coordorigin="15269,24449" coordsize="55,2">
              <v:shape style="position:absolute;left:15269;top:24449;width:55;height:2" coordorigin="15269,24449" coordsize="55,0" path="m15269,24449l15323,24449e" filled="false" stroked="true" strokeweight=".112803pt" strokecolor="#000000">
                <v:path arrowok="t"/>
              </v:shape>
            </v:group>
            <v:group style="position:absolute;left:15269;top:24447;width:55;height:3" coordorigin="15269,24447" coordsize="55,3">
              <v:shape style="position:absolute;left:15269;top:24447;width:55;height:3" coordorigin="15269,24447" coordsize="55,3" path="m15321,24447l15269,24447,15323,24450,15321,24447xe" filled="false" stroked="true" strokeweight="0pt" strokecolor="#000000">
                <v:path arrowok="t"/>
              </v:shape>
            </v:group>
            <v:group style="position:absolute;left:15269;top:24447;width:55;height:3" coordorigin="15269,24447" coordsize="55,3">
              <v:shape style="position:absolute;left:15269;top:24447;width:55;height:3" coordorigin="15269,24447" coordsize="55,3" path="m15269,24447l15323,24450,15269,24450,15269,24447xe" filled="false" stroked="true" strokeweight="0pt" strokecolor="#000000">
                <v:path arrowok="t"/>
              </v:shape>
            </v:group>
            <v:group style="position:absolute;left:15269;top:24451;width:55;height:2" coordorigin="15269,24451" coordsize="55,2">
              <v:shape style="position:absolute;left:15269;top:24451;width:55;height:2" coordorigin="15269,24451" coordsize="55,0" path="m15269,24451l15323,24451e" filled="false" stroked="true" strokeweight=".112803pt" strokecolor="#000000">
                <v:path arrowok="t"/>
              </v:shape>
            </v:group>
            <v:group style="position:absolute;left:15269;top:24450;width:55;height:3" coordorigin="15269,24450" coordsize="55,3">
              <v:shape style="position:absolute;left:15269;top:24450;width:55;height:3" coordorigin="15269,24450" coordsize="55,3" path="m15323,24450l15269,24450,15321,24452,15323,24450xe" filled="false" stroked="true" strokeweight="0pt" strokecolor="#000000">
                <v:path arrowok="t"/>
              </v:shape>
            </v:group>
            <v:group style="position:absolute;left:15269;top:24450;width:52;height:3" coordorigin="15269,24450" coordsize="52,3">
              <v:shape style="position:absolute;left:15269;top:24450;width:52;height:3" coordorigin="15269,24450" coordsize="52,3" path="m15269,24450l15321,24452,15269,24452,15269,24450xe" filled="false" stroked="true" strokeweight="0pt" strokecolor="#000000">
                <v:path arrowok="t"/>
              </v:shape>
            </v:group>
            <v:group style="position:absolute;left:15269;top:24453;width:52;height:2" coordorigin="15269,24453" coordsize="52,2">
              <v:shape style="position:absolute;left:15269;top:24453;width:52;height:2" coordorigin="15269,24453" coordsize="52,0" path="m15269,24453l15321,24453e" filled="false" stroked="true" strokeweight=".112803pt" strokecolor="#000000">
                <v:path arrowok="t"/>
              </v:shape>
            </v:group>
            <v:group style="position:absolute;left:15269;top:24452;width:52;height:3" coordorigin="15269,24452" coordsize="52,3">
              <v:shape style="position:absolute;left:15269;top:24452;width:52;height:3" coordorigin="15269,24452" coordsize="52,3" path="m15321,24452l15269,24452,15321,24454,15321,24452xe" filled="false" stroked="true" strokeweight="0pt" strokecolor="#000000">
                <v:path arrowok="t"/>
              </v:shape>
            </v:group>
            <v:group style="position:absolute;left:15269;top:24452;width:52;height:3" coordorigin="15269,24452" coordsize="52,3">
              <v:shape style="position:absolute;left:15269;top:24452;width:52;height:3" coordorigin="15269,24452" coordsize="52,3" path="m15269,24452l15321,24454,15269,24454,15269,24452xe" filled="false" stroked="true" strokeweight="0pt" strokecolor="#000000">
                <v:path arrowok="t"/>
              </v:shape>
            </v:group>
            <v:group style="position:absolute;left:15269;top:24455;width:52;height:2" coordorigin="15269,24455" coordsize="52,2">
              <v:shape style="position:absolute;left:15269;top:24455;width:52;height:2" coordorigin="15269,24455" coordsize="52,0" path="m15269,24455l15321,24455e" filled="false" stroked="true" strokeweight=".112803pt" strokecolor="#000000">
                <v:path arrowok="t"/>
              </v:shape>
            </v:group>
            <v:group style="position:absolute;left:15269;top:24454;width:52;height:3" coordorigin="15269,24454" coordsize="52,3">
              <v:shape style="position:absolute;left:15269;top:24454;width:52;height:3" coordorigin="15269,24454" coordsize="52,3" path="m15321,24454l15269,24454,15321,24456,15321,24454xe" filled="false" stroked="true" strokeweight="0pt" strokecolor="#000000">
                <v:path arrowok="t"/>
              </v:shape>
            </v:group>
            <v:group style="position:absolute;left:15269;top:24454;width:52;height:3" coordorigin="15269,24454" coordsize="52,3">
              <v:shape style="position:absolute;left:15269;top:24454;width:52;height:3" coordorigin="15269,24454" coordsize="52,3" path="m15269,24454l15321,24456,15269,24456,15269,24454xe" filled="false" stroked="true" strokeweight="0pt" strokecolor="#000000">
                <v:path arrowok="t"/>
              </v:shape>
            </v:group>
            <v:group style="position:absolute;left:15269;top:24459;width:52;height:2" coordorigin="15269,24459" coordsize="52,2">
              <v:shape style="position:absolute;left:15269;top:24459;width:52;height:2" coordorigin="15269,24459" coordsize="52,0" path="m15269,24459l15321,24459e" filled="false" stroked="true" strokeweight=".225606pt" strokecolor="#000000">
                <v:path arrowok="t"/>
              </v:shape>
            </v:group>
            <v:group style="position:absolute;left:15269;top:24456;width:52;height:5" coordorigin="15269,24456" coordsize="52,5">
              <v:shape style="position:absolute;left:15269;top:24456;width:52;height:5" coordorigin="15269,24456" coordsize="52,5" path="m15321,24456l15269,24456,15321,24461,15321,24456xe" filled="false" stroked="true" strokeweight="0pt" strokecolor="#000000">
                <v:path arrowok="t"/>
              </v:shape>
            </v:group>
            <v:group style="position:absolute;left:15269;top:24456;width:52;height:5" coordorigin="15269,24456" coordsize="52,5">
              <v:shape style="position:absolute;left:15269;top:24456;width:52;height:5" coordorigin="15269,24456" coordsize="52,5" path="m15269,24456l15321,24461,15271,24461,15269,24456xe" filled="false" stroked="true" strokeweight="0pt" strokecolor="#000000">
                <v:path arrowok="t"/>
              </v:shape>
            </v:group>
            <v:group style="position:absolute;left:15271;top:24462;width:50;height:2" coordorigin="15271,24462" coordsize="50,2">
              <v:shape style="position:absolute;left:15271;top:24462;width:50;height:2" coordorigin="15271,24462" coordsize="50,0" path="m15271,24462l15321,24462e" filled="false" stroked="true" strokeweight=".112803pt" strokecolor="#000000">
                <v:path arrowok="t"/>
              </v:shape>
            </v:group>
            <v:group style="position:absolute;left:15271;top:24461;width:50;height:3" coordorigin="15271,24461" coordsize="50,3">
              <v:shape style="position:absolute;left:15271;top:24461;width:50;height:3" coordorigin="15271,24461" coordsize="50,3" path="m15321,24461l15271,24461,15319,24463,15321,24461xe" filled="false" stroked="true" strokeweight="0pt" strokecolor="#000000">
                <v:path arrowok="t"/>
              </v:shape>
            </v:group>
            <v:group style="position:absolute;left:15271;top:24461;width:48;height:3" coordorigin="15271,24461" coordsize="48,3">
              <v:shape style="position:absolute;left:15271;top:24461;width:48;height:3" coordorigin="15271,24461" coordsize="48,3" path="m15271,24461l15319,24463,15271,24463,15271,24461xe" filled="false" stroked="true" strokeweight="0pt" strokecolor="#000000">
                <v:path arrowok="t"/>
              </v:shape>
            </v:group>
            <v:group style="position:absolute;left:15271;top:24464;width:48;height:2" coordorigin="15271,24464" coordsize="48,2">
              <v:shape style="position:absolute;left:15271;top:24464;width:48;height:2" coordorigin="15271,24464" coordsize="48,0" path="m15271,24464l15319,24464e" filled="false" stroked="true" strokeweight=".112803pt" strokecolor="#000000">
                <v:path arrowok="t"/>
              </v:shape>
            </v:group>
            <v:group style="position:absolute;left:15271;top:24463;width:48;height:3" coordorigin="15271,24463" coordsize="48,3">
              <v:shape style="position:absolute;left:15271;top:24463;width:48;height:3" coordorigin="15271,24463" coordsize="48,3" path="m15319,24463l15271,24463,15319,24465,15319,24463xe" filled="false" stroked="true" strokeweight="0pt" strokecolor="#000000">
                <v:path arrowok="t"/>
              </v:shape>
            </v:group>
            <v:group style="position:absolute;left:15271;top:24463;width:48;height:3" coordorigin="15271,24463" coordsize="48,3">
              <v:shape style="position:absolute;left:15271;top:24463;width:48;height:3" coordorigin="15271,24463" coordsize="48,3" path="m15271,24463l15319,24465,15274,24465,15271,24463xe" filled="false" stroked="true" strokeweight="0pt" strokecolor="#000000">
                <v:path arrowok="t"/>
              </v:shape>
            </v:group>
            <v:group style="position:absolute;left:15274;top:24465;width:46;height:2" coordorigin="15274,24465" coordsize="46,2">
              <v:shape style="position:absolute;left:15274;top:24465;width:46;height:2" coordorigin="15274,24465" coordsize="46,0" path="m15274,24465l15319,24465e" filled="false" stroked="true" strokeweight="0pt" strokecolor="#000000">
                <v:path arrowok="t"/>
              </v:shape>
            </v:group>
            <v:group style="position:absolute;left:15274;top:24465;width:46;height:2" coordorigin="15274,24465" coordsize="46,2">
              <v:shape style="position:absolute;left:15274;top:24465;width:46;height:2" coordorigin="15274,24465" coordsize="46,0" path="m15274,24465l15319,24465e" filled="false" stroked="true" strokeweight="0pt" strokecolor="#000000">
                <v:path arrowok="t"/>
              </v:shape>
            </v:group>
            <v:group style="position:absolute;left:15274;top:24465;width:43;height:2" coordorigin="15274,24465" coordsize="43,2">
              <v:shape style="position:absolute;left:15274;top:24465;width:43;height:2" coordorigin="15274,24465" coordsize="43,0" path="m15274,24465l15316,24465e" filled="false" stroked="true" strokeweight="0pt" strokecolor="#000000">
                <v:path arrowok="t"/>
              </v:shape>
            </v:group>
            <v:group style="position:absolute;left:15276;top:24467;width:41;height:2" coordorigin="15276,24467" coordsize="41,2">
              <v:shape style="position:absolute;left:15276;top:24467;width:41;height:2" coordorigin="15276,24467" coordsize="41,0" path="m15276,24467l15316,24467e" filled="false" stroked="true" strokeweight=".112803pt" strokecolor="#000000">
                <v:path arrowok="t"/>
              </v:shape>
            </v:group>
            <v:group style="position:absolute;left:15276;top:24465;width:41;height:3" coordorigin="15276,24465" coordsize="41,3">
              <v:shape style="position:absolute;left:15276;top:24465;width:41;height:3" coordorigin="15276,24465" coordsize="41,3" path="m15316,24465l15276,24465,15314,24468,15316,24465xe" filled="false" stroked="true" strokeweight="0pt" strokecolor="#000000">
                <v:path arrowok="t"/>
              </v:shape>
            </v:group>
            <v:group style="position:absolute;left:15276;top:24465;width:39;height:3" coordorigin="15276,24465" coordsize="39,3">
              <v:shape style="position:absolute;left:15276;top:24465;width:39;height:3" coordorigin="15276,24465" coordsize="39,3" path="m15276,24465l15314,24468,15276,24468,15276,24465xe" filled="false" stroked="true" strokeweight="0pt" strokecolor="#000000">
                <v:path arrowok="t"/>
              </v:shape>
            </v:group>
            <v:group style="position:absolute;left:15276;top:24469;width:39;height:2" coordorigin="15276,24469" coordsize="39,2">
              <v:shape style="position:absolute;left:15276;top:24469;width:39;height:2" coordorigin="15276,24469" coordsize="39,0" path="m15276,24469l15314,24469e" filled="false" stroked="true" strokeweight=".112803pt" strokecolor="#000000">
                <v:path arrowok="t"/>
              </v:shape>
            </v:group>
            <v:group style="position:absolute;left:15276;top:24468;width:39;height:3" coordorigin="15276,24468" coordsize="39,3">
              <v:shape style="position:absolute;left:15276;top:24468;width:39;height:3" coordorigin="15276,24468" coordsize="39,3" path="m15314,24468l15276,24468,15312,24470,15314,24468xe" filled="false" stroked="true" strokeweight="0pt" strokecolor="#000000">
                <v:path arrowok="t"/>
              </v:shape>
            </v:group>
            <v:group style="position:absolute;left:15276;top:24468;width:37;height:3" coordorigin="15276,24468" coordsize="37,3">
              <v:shape style="position:absolute;left:15276;top:24468;width:37;height:3" coordorigin="15276,24468" coordsize="37,3" path="m15276,24468l15312,24470,15278,24470,15276,24468xe" filled="false" stroked="true" strokeweight="0pt" strokecolor="#000000">
                <v:path arrowok="t"/>
              </v:shape>
            </v:group>
            <v:group style="position:absolute;left:15278;top:24471;width:34;height:2" coordorigin="15278,24471" coordsize="34,2">
              <v:shape style="position:absolute;left:15278;top:24471;width:34;height:2" coordorigin="15278,24471" coordsize="34,0" path="m15278,24471l15312,24471e" filled="false" stroked="true" strokeweight=".112803pt" strokecolor="#000000">
                <v:path arrowok="t"/>
              </v:shape>
            </v:group>
            <v:group style="position:absolute;left:15278;top:24470;width:34;height:3" coordorigin="15278,24470" coordsize="34,3">
              <v:shape style="position:absolute;left:15278;top:24470;width:34;height:3" coordorigin="15278,24470" coordsize="34,3" path="m15312,24470l15278,24470,15312,24472,15312,24470xe" filled="false" stroked="true" strokeweight="0pt" strokecolor="#000000">
                <v:path arrowok="t"/>
              </v:shape>
            </v:group>
            <v:group style="position:absolute;left:15278;top:24470;width:34;height:3" coordorigin="15278,24470" coordsize="34,3">
              <v:shape style="position:absolute;left:15278;top:24470;width:34;height:3" coordorigin="15278,24470" coordsize="34,3" path="m15278,24470l15312,24472,15280,24472,15278,24470xe" filled="false" stroked="true" strokeweight="0pt" strokecolor="#000000">
                <v:path arrowok="t"/>
              </v:shape>
            </v:group>
            <v:group style="position:absolute;left:15280;top:24472;width:32;height:2" coordorigin="15280,24472" coordsize="32,2">
              <v:shape style="position:absolute;left:15280;top:24472;width:32;height:2" coordorigin="15280,24472" coordsize="32,0" path="m15280,24472l15312,24472e" filled="false" stroked="true" strokeweight="0pt" strokecolor="#000000">
                <v:path arrowok="t"/>
              </v:shape>
            </v:group>
            <v:group style="position:absolute;left:15280;top:24472;width:32;height:2" coordorigin="15280,24472" coordsize="32,2">
              <v:shape style="position:absolute;left:15280;top:24472;width:32;height:2" coordorigin="15280,24472" coordsize="32,0" path="m15280,24472l15312,24472e" filled="false" stroked="true" strokeweight="0pt" strokecolor="#000000">
                <v:path arrowok="t"/>
              </v:shape>
            </v:group>
            <v:group style="position:absolute;left:15280;top:24472;width:30;height:2" coordorigin="15280,24472" coordsize="30,2">
              <v:shape style="position:absolute;left:15280;top:24472;width:30;height:2" coordorigin="15280,24472" coordsize="30,0" path="m15280,24472l15310,24472e" filled="false" stroked="true" strokeweight="0pt" strokecolor="#000000">
                <v:path arrowok="t"/>
              </v:shape>
            </v:group>
            <v:group style="position:absolute;left:15283;top:24473;width:28;height:2" coordorigin="15283,24473" coordsize="28,2">
              <v:shape style="position:absolute;left:15283;top:24473;width:28;height:2" coordorigin="15283,24473" coordsize="28,0" path="m15283,24473l15310,24473e" filled="false" stroked="true" strokeweight=".112803pt" strokecolor="#000000">
                <v:path arrowok="t"/>
              </v:shape>
            </v:group>
            <v:group style="position:absolute;left:15283;top:24472;width:28;height:3" coordorigin="15283,24472" coordsize="28,3">
              <v:shape style="position:absolute;left:15283;top:24472;width:28;height:3" coordorigin="15283,24472" coordsize="28,3" path="m15310,24472l15283,24472,15307,24474,15310,24472xe" filled="false" stroked="true" strokeweight="0pt" strokecolor="#000000">
                <v:path arrowok="t"/>
              </v:shape>
            </v:group>
            <v:group style="position:absolute;left:15283;top:24472;width:25;height:3" coordorigin="15283,24472" coordsize="25,3">
              <v:shape style="position:absolute;left:15283;top:24472;width:25;height:3" coordorigin="15283,24472" coordsize="25,3" path="m15283,24472l15307,24474,15285,24474,15283,24472xe" filled="false" stroked="true" strokeweight="0pt" strokecolor="#000000">
                <v:path arrowok="t"/>
              </v:shape>
            </v:group>
            <v:group style="position:absolute;left:15285;top:24474;width:23;height:2" coordorigin="15285,24474" coordsize="23,2">
              <v:shape style="position:absolute;left:15285;top:24474;width:23;height:2" coordorigin="15285,24474" coordsize="23,0" path="m15285,24474l15307,24474e" filled="false" stroked="true" strokeweight="0pt" strokecolor="#000000">
                <v:path arrowok="t"/>
              </v:shape>
            </v:group>
            <v:group style="position:absolute;left:15285;top:24474;width:23;height:2" coordorigin="15285,24474" coordsize="23,2">
              <v:shape style="position:absolute;left:15285;top:24474;width:23;height:2" coordorigin="15285,24474" coordsize="23,0" path="m15285,24474l15307,24474e" filled="false" stroked="true" strokeweight="0pt" strokecolor="#000000">
                <v:path arrowok="t"/>
              </v:shape>
            </v:group>
            <v:group style="position:absolute;left:15285;top:24474;width:19;height:2" coordorigin="15285,24474" coordsize="19,2">
              <v:shape style="position:absolute;left:15285;top:24474;width:19;height:2" coordorigin="15285,24474" coordsize="19,0" path="m15285,24474l15303,24474e" filled="false" stroked="true" strokeweight="0pt" strokecolor="#000000">
                <v:path arrowok="t"/>
              </v:shape>
            </v:group>
            <v:group style="position:absolute;left:15287;top:24474;width:16;height:3" coordorigin="15287,24474" coordsize="16,3">
              <v:shape style="position:absolute;left:15287;top:24474;width:16;height:3" coordorigin="15287,24474" coordsize="16,3" path="m15287,24474l15289,24477,15303,24477,15287,24474xe" filled="true" fillcolor="#000000" stroked="false">
                <v:path arrowok="t"/>
                <v:fill type="solid"/>
              </v:shape>
              <v:shape style="position:absolute;left:15287;top:24474;width:16;height:3" coordorigin="15287,24474" coordsize="16,3" path="m15287,24474l15303,24477,15303,24474,15287,24474xe" filled="true" fillcolor="#000000" stroked="false">
                <v:path arrowok="t"/>
                <v:fill type="solid"/>
              </v:shape>
            </v:group>
            <v:group style="position:absolute;left:15287;top:24474;width:16;height:3" coordorigin="15287,24474" coordsize="16,3">
              <v:shape style="position:absolute;left:15287;top:24474;width:16;height:3" coordorigin="15287,24474" coordsize="16,3" path="m15303,24474l15287,24474,15303,24477,15303,24474xe" filled="false" stroked="true" strokeweight="0pt" strokecolor="#000000">
                <v:path arrowok="t"/>
              </v:shape>
            </v:group>
            <v:group style="position:absolute;left:15287;top:24474;width:16;height:3" coordorigin="15287,24474" coordsize="16,3">
              <v:shape style="position:absolute;left:15287;top:24474;width:16;height:3" coordorigin="15287,24474" coordsize="16,3" path="m15287,24474l15303,24477,15289,24477,15287,24474xe" filled="false" stroked="true" strokeweight="0pt" strokecolor="#000000">
                <v:path arrowok="t"/>
              </v:shape>
            </v:group>
            <v:group style="position:absolute;left:15289;top:24477;width:10;height:2" coordorigin="15289,24477" coordsize="10,2">
              <v:shape style="position:absolute;left:15289;top:24477;width:10;height:2" coordorigin="15289,24477" coordsize="10,0" path="m15289,24477l15298,24477e" filled="false" stroked="true" strokeweight="0pt" strokecolor="#000000">
                <v:path arrowok="t"/>
              </v:shape>
            </v:group>
            <v:group style="position:absolute;left:15289;top:24477;width:10;height:2" coordorigin="15289,24477" coordsize="10,2">
              <v:shape style="position:absolute;left:15289;top:24477;width:10;height:2" coordorigin="15289,24477" coordsize="10,0" path="m15289,24477l15298,24477e" filled="false" stroked="true" strokeweight="0pt" strokecolor="#000000">
                <v:path arrowok="t"/>
              </v:shape>
            </v:group>
            <v:group style="position:absolute;left:15292;top:24477;width:7;height:2" coordorigin="15292,24477" coordsize="7,2">
              <v:shape style="position:absolute;left:15292;top:24477;width:7;height:2" coordorigin="15292,24477" coordsize="7,0" path="m15292,24477l15298,24477e" filled="false" stroked="true" strokeweight="0pt" strokecolor="#000000">
                <v:path arrowok="t"/>
              </v:shape>
            </v:group>
            <v:group style="position:absolute;left:15289;top:24477;width:14;height:2" coordorigin="15289,24477" coordsize="14,2">
              <v:shape style="position:absolute;left:15289;top:24477;width:14;height:2" coordorigin="15289,24477" coordsize="14,0" path="m15289,24477l15303,24477e" filled="false" stroked="true" strokeweight="0pt" strokecolor="#000000">
                <v:path arrowok="t"/>
              </v:shape>
            </v:group>
            <v:group style="position:absolute;left:15289;top:24477;width:14;height:2" coordorigin="15289,24477" coordsize="14,2">
              <v:shape style="position:absolute;left:15289;top:24477;width:14;height:2" coordorigin="15289,24477" coordsize="14,0" path="m15289,24477l15303,24477e" filled="false" stroked="true" strokeweight="0pt" strokecolor="#000000">
                <v:path arrowok="t"/>
              </v:shape>
              <v:shape style="position:absolute;left:6095;top:3613;width:105;height:74" type="#_x0000_t75" stroked="false">
                <v:imagedata r:id="rId18" o:title=""/>
              </v:shape>
            </v:group>
            <v:group style="position:absolute;left:5173;top:1359;width:7;height:3" coordorigin="5173,1359" coordsize="7,3">
              <v:shape style="position:absolute;left:5173;top:1359;width:7;height:3" coordorigin="5173,1359" coordsize="7,3" path="m5173,1361l5180,1361,5178,1359,5173,1361xe" filled="true" fillcolor="#000000" stroked="false">
                <v:path arrowok="t"/>
                <v:fill type="solid"/>
              </v:shape>
            </v:group>
            <v:group style="position:absolute;left:5173;top:1359;width:7;height:3" coordorigin="5173,1359" coordsize="7,3">
              <v:shape style="position:absolute;left:5173;top:1359;width:7;height:3" coordorigin="5173,1359" coordsize="7,3" path="m5178,1359l5180,1361,5173,1361,5178,1359xe" filled="false" stroked="true" strokeweight="0pt" strokecolor="#000000">
                <v:path arrowok="t"/>
              </v:shape>
            </v:group>
            <v:group style="position:absolute;left:5171;top:1361;width:14;height:2" coordorigin="5171,1361" coordsize="14,2">
              <v:shape style="position:absolute;left:5171;top:1361;width:14;height:2" coordorigin="5171,1361" coordsize="14,0" path="m5171,1361l5184,1361e" filled="false" stroked="true" strokeweight="0pt" strokecolor="#000000">
                <v:path arrowok="t"/>
              </v:shape>
            </v:group>
            <v:group style="position:absolute;left:5173;top:1361;width:12;height:2" coordorigin="5173,1361" coordsize="12,2">
              <v:shape style="position:absolute;left:5173;top:1361;width:12;height:2" coordorigin="5173,1361" coordsize="12,0" path="m5173,1361l5184,1361e" filled="false" stroked="true" strokeweight="0pt" strokecolor="#000000">
                <v:path arrowok="t"/>
              </v:shape>
            </v:group>
            <v:group style="position:absolute;left:5171;top:1361;width:14;height:2" coordorigin="5171,1361" coordsize="14,2">
              <v:shape style="position:absolute;left:5171;top:1361;width:14;height:2" coordorigin="5171,1361" coordsize="14,0" path="m5171,1361l5184,1361e" filled="false" stroked="true" strokeweight="0pt" strokecolor="#000000">
                <v:path arrowok="t"/>
              </v:shape>
            </v:group>
            <v:group style="position:absolute;left:5169;top:1361;width:19;height:2" coordorigin="5169,1361" coordsize="19,2">
              <v:shape style="position:absolute;left:5169;top:1361;width:19;height:2" coordorigin="5169,1361" coordsize="19,0" path="m5169,1361l5187,1361e" filled="false" stroked="true" strokeweight="0pt" strokecolor="#000000">
                <v:path arrowok="t"/>
              </v:shape>
            </v:group>
            <v:group style="position:absolute;left:5171;top:1361;width:16;height:2" coordorigin="5171,1361" coordsize="16,2">
              <v:shape style="position:absolute;left:5171;top:1361;width:16;height:2" coordorigin="5171,1361" coordsize="16,0" path="m5171,1361l5187,1361e" filled="false" stroked="true" strokeweight="0pt" strokecolor="#000000">
                <v:path arrowok="t"/>
              </v:shape>
            </v:group>
            <v:group style="position:absolute;left:5169;top:1361;width:19;height:2" coordorigin="5169,1361" coordsize="19,2">
              <v:shape style="position:absolute;left:5169;top:1361;width:19;height:2" coordorigin="5169,1361" coordsize="19,0" path="m5169,1361l5187,1361e" filled="false" stroked="true" strokeweight="0pt" strokecolor="#000000">
                <v:path arrowok="t"/>
              </v:shape>
            </v:group>
            <v:group style="position:absolute;left:5166;top:1361;width:23;height:3" coordorigin="5166,1361" coordsize="23,3">
              <v:shape style="position:absolute;left:5166;top:1361;width:23;height:3" coordorigin="5166,1361" coordsize="23,3" path="m5166,1363l5189,1363,5169,1361,5166,1363xe" filled="true" fillcolor="#000000" stroked="false">
                <v:path arrowok="t"/>
                <v:fill type="solid"/>
              </v:shape>
              <v:shape style="position:absolute;left:5166;top:1361;width:23;height:3" coordorigin="5166,1361" coordsize="23,3" path="m5169,1361l5189,1363,5187,1361,5169,1361xe" filled="true" fillcolor="#000000" stroked="false">
                <v:path arrowok="t"/>
                <v:fill type="solid"/>
              </v:shape>
            </v:group>
            <v:group style="position:absolute;left:5169;top:1361;width:21;height:3" coordorigin="5169,1361" coordsize="21,3">
              <v:shape style="position:absolute;left:5169;top:1361;width:21;height:3" coordorigin="5169,1361" coordsize="21,3" path="m5187,1361l5169,1361,5189,1363,5187,1361xe" filled="false" stroked="true" strokeweight="0pt" strokecolor="#000000">
                <v:path arrowok="t"/>
              </v:shape>
            </v:group>
            <v:group style="position:absolute;left:5166;top:1361;width:23;height:3" coordorigin="5166,1361" coordsize="23,3">
              <v:shape style="position:absolute;left:5166;top:1361;width:23;height:3" coordorigin="5166,1361" coordsize="23,3" path="m5169,1361l5189,1363,5166,1363,5169,1361xe" filled="false" stroked="true" strokeweight="0pt" strokecolor="#000000">
                <v:path arrowok="t"/>
              </v:shape>
            </v:group>
            <v:group style="position:absolute;left:5164;top:1363;width:28;height:2" coordorigin="5164,1363" coordsize="28,2">
              <v:shape style="position:absolute;left:5164;top:1363;width:28;height:2" coordorigin="5164,1363" coordsize="28,0" path="m5164,1363l5191,1363e" filled="false" stroked="true" strokeweight="0pt" strokecolor="#000000">
                <v:path arrowok="t"/>
              </v:shape>
            </v:group>
            <v:group style="position:absolute;left:5166;top:1363;width:25;height:2" coordorigin="5166,1363" coordsize="25,2">
              <v:shape style="position:absolute;left:5166;top:1363;width:25;height:2" coordorigin="5166,1363" coordsize="25,0" path="m5166,1363l5191,1363e" filled="false" stroked="true" strokeweight="0pt" strokecolor="#000000">
                <v:path arrowok="t"/>
              </v:shape>
            </v:group>
            <v:group style="position:absolute;left:5164;top:1363;width:28;height:2" coordorigin="5164,1363" coordsize="28,2">
              <v:shape style="position:absolute;left:5164;top:1363;width:28;height:2" coordorigin="5164,1363" coordsize="28,0" path="m5164,1363l5191,1363e" filled="false" stroked="true" strokeweight="0pt" strokecolor="#000000">
                <v:path arrowok="t"/>
              </v:shape>
            </v:group>
            <v:group style="position:absolute;left:5162;top:1365;width:32;height:2" coordorigin="5162,1365" coordsize="32,2">
              <v:shape style="position:absolute;left:5162;top:1365;width:32;height:2" coordorigin="5162,1365" coordsize="32,0" path="m5162,1365l5193,1365e" filled="false" stroked="true" strokeweight=".112803pt" strokecolor="#000000">
                <v:path arrowok="t"/>
              </v:shape>
            </v:group>
            <v:group style="position:absolute;left:5164;top:1363;width:30;height:3" coordorigin="5164,1363" coordsize="30,3">
              <v:shape style="position:absolute;left:5164;top:1363;width:30;height:3" coordorigin="5164,1363" coordsize="30,3" path="m5191,1363l5164,1363,5193,1366,5191,1363xe" filled="false" stroked="true" strokeweight="0pt" strokecolor="#000000">
                <v:path arrowok="t"/>
              </v:shape>
            </v:group>
            <v:group style="position:absolute;left:5162;top:1363;width:32;height:3" coordorigin="5162,1363" coordsize="32,3">
              <v:shape style="position:absolute;left:5162;top:1363;width:32;height:3" coordorigin="5162,1363" coordsize="32,3" path="m5164,1363l5193,1366,5162,1366,5164,1363xe" filled="false" stroked="true" strokeweight="0pt" strokecolor="#000000">
                <v:path arrowok="t"/>
              </v:shape>
            </v:group>
            <v:group style="position:absolute;left:5160;top:1366;width:37;height:2" coordorigin="5160,1366" coordsize="37,2">
              <v:shape style="position:absolute;left:5160;top:1366;width:37;height:2" coordorigin="5160,1366" coordsize="37,0" path="m5160,1366l5196,1366e" filled="false" stroked="true" strokeweight="0pt" strokecolor="#000000">
                <v:path arrowok="t"/>
              </v:shape>
            </v:group>
            <v:group style="position:absolute;left:5162;top:1366;width:34;height:2" coordorigin="5162,1366" coordsize="34,2">
              <v:shape style="position:absolute;left:5162;top:1366;width:34;height:2" coordorigin="5162,1366" coordsize="34,0" path="m5162,1366l5196,1366e" filled="false" stroked="true" strokeweight="0pt" strokecolor="#000000">
                <v:path arrowok="t"/>
              </v:shape>
            </v:group>
            <v:group style="position:absolute;left:5160;top:1366;width:37;height:2" coordorigin="5160,1366" coordsize="37,2">
              <v:shape style="position:absolute;left:5160;top:1366;width:37;height:2" coordorigin="5160,1366" coordsize="37,0" path="m5160,1366l5196,1366e" filled="false" stroked="true" strokeweight="0pt" strokecolor="#000000">
                <v:path arrowok="t"/>
              </v:shape>
            </v:group>
            <v:group style="position:absolute;left:5157;top:1367;width:39;height:2" coordorigin="5157,1367" coordsize="39,2">
              <v:shape style="position:absolute;left:5157;top:1367;width:39;height:2" coordorigin="5157,1367" coordsize="39,0" path="m5157,1367l5196,1367e" filled="false" stroked="true" strokeweight=".112803pt" strokecolor="#000000">
                <v:path arrowok="t"/>
              </v:shape>
            </v:group>
            <v:group style="position:absolute;left:5160;top:1366;width:37;height:3" coordorigin="5160,1366" coordsize="37,3">
              <v:shape style="position:absolute;left:5160;top:1366;width:37;height:3" coordorigin="5160,1366" coordsize="37,3" path="m5196,1366l5160,1366,5196,1368,5196,1366xe" filled="false" stroked="true" strokeweight="0pt" strokecolor="#000000">
                <v:path arrowok="t"/>
              </v:shape>
            </v:group>
            <v:group style="position:absolute;left:5157;top:1366;width:39;height:3" coordorigin="5157,1366" coordsize="39,3">
              <v:shape style="position:absolute;left:5157;top:1366;width:39;height:3" coordorigin="5157,1366" coordsize="39,3" path="m5160,1366l5196,1368,5157,1368,5160,1366xe" filled="false" stroked="true" strokeweight="0pt" strokecolor="#000000">
                <v:path arrowok="t"/>
              </v:shape>
            </v:group>
            <v:group style="position:absolute;left:5157;top:1369;width:41;height:2" coordorigin="5157,1369" coordsize="41,2">
              <v:shape style="position:absolute;left:5157;top:1369;width:41;height:2" coordorigin="5157,1369" coordsize="41,0" path="m5157,1369l5198,1369e" filled="false" stroked="true" strokeweight=".112803pt" strokecolor="#000000">
                <v:path arrowok="t"/>
              </v:shape>
            </v:group>
            <v:group style="position:absolute;left:5157;top:1368;width:41;height:3" coordorigin="5157,1368" coordsize="41,3">
              <v:shape style="position:absolute;left:5157;top:1368;width:41;height:3" coordorigin="5157,1368" coordsize="41,3" path="m5196,1368l5157,1368,5198,1370,5196,1368xe" filled="false" stroked="true" strokeweight="0pt" strokecolor="#000000">
                <v:path arrowok="t"/>
              </v:shape>
            </v:group>
            <v:group style="position:absolute;left:5157;top:1368;width:41;height:3" coordorigin="5157,1368" coordsize="41,3">
              <v:shape style="position:absolute;left:5157;top:1368;width:41;height:3" coordorigin="5157,1368" coordsize="41,3" path="m5157,1368l5198,1370,5157,1370,5157,1368xe" filled="false" stroked="true" strokeweight="0pt" strokecolor="#000000">
                <v:path arrowok="t"/>
              </v:shape>
            </v:group>
            <v:group style="position:absolute;left:5155;top:1371;width:46;height:2" coordorigin="5155,1371" coordsize="46,2">
              <v:shape style="position:absolute;left:5155;top:1371;width:46;height:2" coordorigin="5155,1371" coordsize="46,0" path="m5155,1371l5200,1371e" filled="false" stroked="true" strokeweight=".112803pt" strokecolor="#000000">
                <v:path arrowok="t"/>
              </v:shape>
            </v:group>
            <v:group style="position:absolute;left:5157;top:1370;width:43;height:3" coordorigin="5157,1370" coordsize="43,3">
              <v:shape style="position:absolute;left:5157;top:1370;width:43;height:3" coordorigin="5157,1370" coordsize="43,3" path="m5198,1370l5157,1370,5200,1372,5198,1370xe" filled="false" stroked="true" strokeweight="0pt" strokecolor="#000000">
                <v:path arrowok="t"/>
              </v:shape>
            </v:group>
            <v:group style="position:absolute;left:5155;top:1370;width:46;height:3" coordorigin="5155,1370" coordsize="46,3">
              <v:shape style="position:absolute;left:5155;top:1370;width:46;height:3" coordorigin="5155,1370" coordsize="46,3" path="m5157,1370l5200,1372,5155,1372,5157,1370xe" filled="false" stroked="true" strokeweight="0pt" strokecolor="#000000">
                <v:path arrowok="t"/>
              </v:shape>
            </v:group>
            <v:group style="position:absolute;left:5153;top:1374;width:48;height:2" coordorigin="5153,1374" coordsize="48,2">
              <v:shape style="position:absolute;left:5153;top:1374;width:48;height:2" coordorigin="5153,1374" coordsize="48,0" path="m5153,1374l5200,1374e" filled="false" stroked="true" strokeweight=".112803pt" strokecolor="#000000">
                <v:path arrowok="t"/>
              </v:shape>
            </v:group>
            <v:group style="position:absolute;left:5155;top:1372;width:46;height:3" coordorigin="5155,1372" coordsize="46,3">
              <v:shape style="position:absolute;left:5155;top:1372;width:46;height:3" coordorigin="5155,1372" coordsize="46,3" path="m5200,1372l5155,1372,5200,1375,5200,1372xe" filled="false" stroked="true" strokeweight="0pt" strokecolor="#000000">
                <v:path arrowok="t"/>
              </v:shape>
            </v:group>
            <v:group style="position:absolute;left:5153;top:1372;width:48;height:3" coordorigin="5153,1372" coordsize="48,3">
              <v:shape style="position:absolute;left:5153;top:1372;width:48;height:3" coordorigin="5153,1372" coordsize="48,3" path="m5155,1372l5200,1375,5153,1375,5155,1372xe" filled="false" stroked="true" strokeweight="0pt" strokecolor="#000000">
                <v:path arrowok="t"/>
              </v:shape>
            </v:group>
            <v:group style="position:absolute;left:5153;top:1376;width:50;height:2" coordorigin="5153,1376" coordsize="50,2">
              <v:shape style="position:absolute;left:5153;top:1376;width:50;height:2" coordorigin="5153,1376" coordsize="50,0" path="m5153,1376l5202,1376e" filled="false" stroked="true" strokeweight=".112803pt" strokecolor="#000000">
                <v:path arrowok="t"/>
              </v:shape>
            </v:group>
            <v:group style="position:absolute;left:5153;top:1375;width:50;height:3" coordorigin="5153,1375" coordsize="50,3">
              <v:shape style="position:absolute;left:5153;top:1375;width:50;height:3" coordorigin="5153,1375" coordsize="50,3" path="m5200,1375l5153,1375,5202,1377,5200,1375xe" filled="false" stroked="true" strokeweight="0pt" strokecolor="#000000">
                <v:path arrowok="t"/>
              </v:shape>
            </v:group>
            <v:group style="position:absolute;left:5153;top:1375;width:50;height:3" coordorigin="5153,1375" coordsize="50,3">
              <v:shape style="position:absolute;left:5153;top:1375;width:50;height:3" coordorigin="5153,1375" coordsize="50,3" path="m5153,1375l5202,1377,5153,1377,5153,1375xe" filled="false" stroked="true" strokeweight="0pt" strokecolor="#000000">
                <v:path arrowok="t"/>
              </v:shape>
            </v:group>
            <v:group style="position:absolute;left:5153;top:1378;width:50;height:2" coordorigin="5153,1378" coordsize="50,2">
              <v:shape style="position:absolute;left:5153;top:1378;width:50;height:2" coordorigin="5153,1378" coordsize="50,0" path="m5153,1378l5202,1378e" filled="false" stroked="true" strokeweight=".112803pt" strokecolor="#000000">
                <v:path arrowok="t"/>
              </v:shape>
            </v:group>
            <v:group style="position:absolute;left:5153;top:1377;width:50;height:3" coordorigin="5153,1377" coordsize="50,3">
              <v:shape style="position:absolute;left:5153;top:1377;width:50;height:3" coordorigin="5153,1377" coordsize="50,3" path="m5202,1377l5153,1377,5202,1379,5202,1377xe" filled="false" stroked="true" strokeweight="0pt" strokecolor="#000000">
                <v:path arrowok="t"/>
              </v:shape>
            </v:group>
            <v:group style="position:absolute;left:5153;top:1377;width:50;height:3" coordorigin="5153,1377" coordsize="50,3">
              <v:shape style="position:absolute;left:5153;top:1377;width:50;height:3" coordorigin="5153,1377" coordsize="50,3" path="m5153,1377l5202,1379,5153,1379,5153,1377xe" filled="false" stroked="true" strokeweight="0pt" strokecolor="#000000">
                <v:path arrowok="t"/>
              </v:shape>
            </v:group>
            <v:group style="position:absolute;left:5151;top:1380;width:52;height:2" coordorigin="5151,1380" coordsize="52,2">
              <v:shape style="position:absolute;left:5151;top:1380;width:52;height:2" coordorigin="5151,1380" coordsize="52,0" path="m5151,1380l5202,1380e" filled="false" stroked="true" strokeweight=".112803pt" strokecolor="#000000">
                <v:path arrowok="t"/>
              </v:shape>
            </v:group>
            <v:group style="position:absolute;left:5153;top:1379;width:50;height:3" coordorigin="5153,1379" coordsize="50,3">
              <v:shape style="position:absolute;left:5153;top:1379;width:50;height:3" coordorigin="5153,1379" coordsize="50,3" path="m5202,1379l5153,1379,5202,1381,5202,1379xe" filled="false" stroked="true" strokeweight="0pt" strokecolor="#000000">
                <v:path arrowok="t"/>
              </v:shape>
            </v:group>
            <v:group style="position:absolute;left:5151;top:1379;width:52;height:3" coordorigin="5151,1379" coordsize="52,3">
              <v:shape style="position:absolute;left:5151;top:1379;width:52;height:3" coordorigin="5151,1379" coordsize="52,3" path="m5153,1379l5202,1381,5151,1381,5153,1379xe" filled="false" stroked="true" strokeweight="0pt" strokecolor="#000000">
                <v:path arrowok="t"/>
              </v:shape>
            </v:group>
            <v:group style="position:absolute;left:5151;top:1383;width:55;height:2" coordorigin="5151,1383" coordsize="55,2">
              <v:shape style="position:absolute;left:5151;top:1383;width:55;height:2" coordorigin="5151,1383" coordsize="55,0" path="m5151,1383l5205,1383e" filled="false" stroked="true" strokeweight=".112803pt" strokecolor="#000000">
                <v:path arrowok="t"/>
              </v:shape>
            </v:group>
            <v:group style="position:absolute;left:5151;top:1381;width:55;height:3" coordorigin="5151,1381" coordsize="55,3">
              <v:shape style="position:absolute;left:5151;top:1381;width:55;height:3" coordorigin="5151,1381" coordsize="55,3" path="m5202,1381l5151,1381,5205,1384,5202,1381xe" filled="false" stroked="true" strokeweight="0pt" strokecolor="#000000">
                <v:path arrowok="t"/>
              </v:shape>
            </v:group>
            <v:group style="position:absolute;left:5151;top:1381;width:55;height:3" coordorigin="5151,1381" coordsize="55,3">
              <v:shape style="position:absolute;left:5151;top:1381;width:55;height:3" coordorigin="5151,1381" coordsize="55,3" path="m5151,1381l5205,1384,5151,1384,5151,1381xe" filled="false" stroked="true" strokeweight="0pt" strokecolor="#000000">
                <v:path arrowok="t"/>
              </v:shape>
            </v:group>
            <v:group style="position:absolute;left:5151;top:1385;width:55;height:2" coordorigin="5151,1385" coordsize="55,2">
              <v:shape style="position:absolute;left:5151;top:1385;width:55;height:2" coordorigin="5151,1385" coordsize="55,0" path="m5151,1385l5205,1385e" filled="false" stroked="true" strokeweight=".112803pt" strokecolor="#000000">
                <v:path arrowok="t"/>
              </v:shape>
            </v:group>
            <v:group style="position:absolute;left:5151;top:1384;width:55;height:3" coordorigin="5151,1384" coordsize="55,3">
              <v:shape style="position:absolute;left:5151;top:1384;width:55;height:3" coordorigin="5151,1384" coordsize="55,3" path="m5205,1384l5151,1384,5205,1386,5205,1384xe" filled="false" stroked="true" strokeweight="0pt" strokecolor="#000000">
                <v:path arrowok="t"/>
              </v:shape>
            </v:group>
            <v:group style="position:absolute;left:5151;top:1384;width:55;height:3" coordorigin="5151,1384" coordsize="55,3">
              <v:shape style="position:absolute;left:5151;top:1384;width:55;height:3" coordorigin="5151,1384" coordsize="55,3" path="m5151,1384l5205,1386,5151,1386,5151,1384xe" filled="false" stroked="true" strokeweight="0pt" strokecolor="#000000">
                <v:path arrowok="t"/>
              </v:shape>
            </v:group>
            <v:group style="position:absolute;left:5151;top:1387;width:55;height:2" coordorigin="5151,1387" coordsize="55,2">
              <v:shape style="position:absolute;left:5151;top:1387;width:55;height:2" coordorigin="5151,1387" coordsize="55,0" path="m5151,1387l5205,1387e" filled="false" stroked="true" strokeweight=".112803pt" strokecolor="#000000">
                <v:path arrowok="t"/>
              </v:shape>
            </v:group>
            <v:group style="position:absolute;left:5151;top:1386;width:55;height:3" coordorigin="5151,1386" coordsize="55,3">
              <v:shape style="position:absolute;left:5151;top:1386;width:55;height:3" coordorigin="5151,1386" coordsize="55,3" path="m5205,1386l5151,1386,5205,1388,5205,1386xe" filled="false" stroked="true" strokeweight="0pt" strokecolor="#000000">
                <v:path arrowok="t"/>
              </v:shape>
            </v:group>
            <v:group style="position:absolute;left:5151;top:1386;width:55;height:3" coordorigin="5151,1386" coordsize="55,3">
              <v:shape style="position:absolute;left:5151;top:1386;width:55;height:3" coordorigin="5151,1386" coordsize="55,3" path="m5151,1386l5205,1388,5151,1388,5151,1386xe" filled="false" stroked="true" strokeweight="0pt" strokecolor="#000000">
                <v:path arrowok="t"/>
              </v:shape>
            </v:group>
            <v:group style="position:absolute;left:5151;top:1390;width:55;height:2" coordorigin="5151,1390" coordsize="55,2">
              <v:shape style="position:absolute;left:5151;top:1390;width:55;height:2" coordorigin="5151,1390" coordsize="55,0" path="m5151,1390l5205,1390e" filled="false" stroked="true" strokeweight=".225606pt" strokecolor="#000000">
                <v:path arrowok="t"/>
              </v:shape>
            </v:group>
            <v:group style="position:absolute;left:5151;top:1388;width:55;height:5" coordorigin="5151,1388" coordsize="55,5">
              <v:shape style="position:absolute;left:5151;top:1388;width:55;height:5" coordorigin="5151,1388" coordsize="55,5" path="m5205,1388l5151,1388,5202,1393,5205,1388xe" filled="false" stroked="true" strokeweight="0pt" strokecolor="#000000">
                <v:path arrowok="t"/>
              </v:shape>
            </v:group>
            <v:group style="position:absolute;left:5151;top:1388;width:52;height:5" coordorigin="5151,1388" coordsize="52,5">
              <v:shape style="position:absolute;left:5151;top:1388;width:52;height:5" coordorigin="5151,1388" coordsize="52,5" path="m5151,1388l5202,1393,5151,1393,5151,1388xe" filled="false" stroked="true" strokeweight="0pt" strokecolor="#000000">
                <v:path arrowok="t"/>
              </v:shape>
            </v:group>
            <v:group style="position:absolute;left:5151;top:1394;width:52;height:2" coordorigin="5151,1394" coordsize="52,2">
              <v:shape style="position:absolute;left:5151;top:1394;width:52;height:2" coordorigin="5151,1394" coordsize="52,0" path="m5151,1394l5202,1394e" filled="false" stroked="true" strokeweight=".112803pt" strokecolor="#000000">
                <v:path arrowok="t"/>
              </v:shape>
            </v:group>
            <v:group style="position:absolute;left:5151;top:1393;width:52;height:3" coordorigin="5151,1393" coordsize="52,3">
              <v:shape style="position:absolute;left:5151;top:1393;width:52;height:3" coordorigin="5151,1393" coordsize="52,3" path="m5202,1393l5151,1393,5202,1395,5202,1393xe" filled="false" stroked="true" strokeweight="0pt" strokecolor="#000000">
                <v:path arrowok="t"/>
              </v:shape>
            </v:group>
            <v:group style="position:absolute;left:5151;top:1393;width:52;height:3" coordorigin="5151,1393" coordsize="52,3">
              <v:shape style="position:absolute;left:5151;top:1393;width:52;height:3" coordorigin="5151,1393" coordsize="52,3" path="m5151,1393l5202,1395,5153,1395,5151,1393xe" filled="false" stroked="true" strokeweight="0pt" strokecolor="#000000">
                <v:path arrowok="t"/>
              </v:shape>
            </v:group>
            <v:group style="position:absolute;left:5153;top:1396;width:50;height:2" coordorigin="5153,1396" coordsize="50,2">
              <v:shape style="position:absolute;left:5153;top:1396;width:50;height:2" coordorigin="5153,1396" coordsize="50,0" path="m5153,1396l5202,1396e" filled="false" stroked="true" strokeweight=".112803pt" strokecolor="#000000">
                <v:path arrowok="t"/>
              </v:shape>
            </v:group>
            <v:group style="position:absolute;left:5153;top:1395;width:50;height:3" coordorigin="5153,1395" coordsize="50,3">
              <v:shape style="position:absolute;left:5153;top:1395;width:50;height:3" coordorigin="5153,1395" coordsize="50,3" path="m5202,1395l5153,1395,5202,1397,5202,1395xe" filled="false" stroked="true" strokeweight="0pt" strokecolor="#000000">
                <v:path arrowok="t"/>
              </v:shape>
            </v:group>
            <v:group style="position:absolute;left:5153;top:1395;width:50;height:3" coordorigin="5153,1395" coordsize="50,3">
              <v:shape style="position:absolute;left:5153;top:1395;width:50;height:3" coordorigin="5153,1395" coordsize="50,3" path="m5153,1395l5202,1397,5153,1397,5153,1395xe" filled="false" stroked="true" strokeweight="0pt" strokecolor="#000000">
                <v:path arrowok="t"/>
              </v:shape>
            </v:group>
            <v:group style="position:absolute;left:5153;top:1398;width:50;height:2" coordorigin="5153,1398" coordsize="50,2">
              <v:shape style="position:absolute;left:5153;top:1398;width:50;height:2" coordorigin="5153,1398" coordsize="50,0" path="m5153,1398l5202,1398e" filled="false" stroked="true" strokeweight=".112803pt" strokecolor="#000000">
                <v:path arrowok="t"/>
              </v:shape>
            </v:group>
            <v:group style="position:absolute;left:5153;top:1397;width:50;height:3" coordorigin="5153,1397" coordsize="50,3">
              <v:shape style="position:absolute;left:5153;top:1397;width:50;height:3" coordorigin="5153,1397" coordsize="50,3" path="m5202,1397l5153,1397,5200,1400,5202,1397xe" filled="false" stroked="true" strokeweight="0pt" strokecolor="#000000">
                <v:path arrowok="t"/>
              </v:shape>
            </v:group>
            <v:group style="position:absolute;left:5153;top:1397;width:48;height:3" coordorigin="5153,1397" coordsize="48,3">
              <v:shape style="position:absolute;left:5153;top:1397;width:48;height:3" coordorigin="5153,1397" coordsize="48,3" path="m5153,1397l5200,1400,5153,1400,5153,1397xe" filled="false" stroked="true" strokeweight="0pt" strokecolor="#000000">
                <v:path arrowok="t"/>
              </v:shape>
            </v:group>
            <v:group style="position:absolute;left:5153;top:1401;width:48;height:2" coordorigin="5153,1401" coordsize="48,2">
              <v:shape style="position:absolute;left:5153;top:1401;width:48;height:2" coordorigin="5153,1401" coordsize="48,0" path="m5153,1401l5200,1401e" filled="false" stroked="true" strokeweight=".112803pt" strokecolor="#000000">
                <v:path arrowok="t"/>
              </v:shape>
            </v:group>
            <v:group style="position:absolute;left:5153;top:1400;width:48;height:3" coordorigin="5153,1400" coordsize="48,3">
              <v:shape style="position:absolute;left:5153;top:1400;width:48;height:3" coordorigin="5153,1400" coordsize="48,3" path="m5200,1400l5153,1400,5200,1402,5200,1400xe" filled="false" stroked="true" strokeweight="0pt" strokecolor="#000000">
                <v:path arrowok="t"/>
              </v:shape>
            </v:group>
            <v:group style="position:absolute;left:5153;top:1400;width:48;height:3" coordorigin="5153,1400" coordsize="48,3">
              <v:shape style="position:absolute;left:5153;top:1400;width:48;height:3" coordorigin="5153,1400" coordsize="48,3" path="m5153,1400l5200,1402,5155,1402,5153,1400xe" filled="false" stroked="true" strokeweight="0pt" strokecolor="#000000">
                <v:path arrowok="t"/>
              </v:shape>
            </v:group>
            <v:group style="position:absolute;left:5155;top:1403;width:46;height:2" coordorigin="5155,1403" coordsize="46,2">
              <v:shape style="position:absolute;left:5155;top:1403;width:46;height:2" coordorigin="5155,1403" coordsize="46,0" path="m5155,1403l5200,1403e" filled="false" stroked="true" strokeweight=".112803pt" strokecolor="#000000">
                <v:path arrowok="t"/>
              </v:shape>
            </v:group>
            <v:group style="position:absolute;left:5155;top:1402;width:46;height:3" coordorigin="5155,1402" coordsize="46,3">
              <v:shape style="position:absolute;left:5155;top:1402;width:46;height:3" coordorigin="5155,1402" coordsize="46,3" path="m5200,1402l5155,1402,5198,1404,5200,1402xe" filled="false" stroked="true" strokeweight="0pt" strokecolor="#000000">
                <v:path arrowok="t"/>
              </v:shape>
            </v:group>
            <v:group style="position:absolute;left:5155;top:1402;width:43;height:3" coordorigin="5155,1402" coordsize="43,3">
              <v:shape style="position:absolute;left:5155;top:1402;width:43;height:3" coordorigin="5155,1402" coordsize="43,3" path="m5155,1402l5198,1404,5157,1404,5155,1402xe" filled="false" stroked="true" strokeweight="0pt" strokecolor="#000000">
                <v:path arrowok="t"/>
              </v:shape>
            </v:group>
            <v:group style="position:absolute;left:5157;top:1404;width:41;height:2" coordorigin="5157,1404" coordsize="41,2">
              <v:shape style="position:absolute;left:5157;top:1404;width:41;height:2" coordorigin="5157,1404" coordsize="41,0" path="m5157,1404l5198,1404e" filled="false" stroked="true" strokeweight="0pt" strokecolor="#000000">
                <v:path arrowok="t"/>
              </v:shape>
            </v:group>
            <v:group style="position:absolute;left:5157;top:1404;width:39;height:2" coordorigin="5157,1404" coordsize="39,2">
              <v:shape style="position:absolute;left:5157;top:1404;width:39;height:2" coordorigin="5157,1404" coordsize="39,0" path="m5157,1404l5196,1404e" filled="false" stroked="true" strokeweight="0pt" strokecolor="#000000">
                <v:path arrowok="t"/>
              </v:shape>
            </v:group>
            <v:group style="position:absolute;left:5157;top:1404;width:41;height:2" coordorigin="5157,1404" coordsize="41,2">
              <v:shape style="position:absolute;left:5157;top:1404;width:41;height:2" coordorigin="5157,1404" coordsize="41,0" path="m5157,1404l5198,1404e" filled="false" stroked="true" strokeweight="0pt" strokecolor="#000000">
                <v:path arrowok="t"/>
              </v:shape>
            </v:group>
            <v:group style="position:absolute;left:5157;top:1405;width:39;height:2" coordorigin="5157,1405" coordsize="39,2">
              <v:shape style="position:absolute;left:5157;top:1405;width:39;height:2" coordorigin="5157,1405" coordsize="39,0" path="m5157,1405l5196,1405e" filled="false" stroked="true" strokeweight=".112803pt" strokecolor="#000000">
                <v:path arrowok="t"/>
              </v:shape>
            </v:group>
            <v:group style="position:absolute;left:5157;top:1404;width:39;height:3" coordorigin="5157,1404" coordsize="39,3">
              <v:shape style="position:absolute;left:5157;top:1404;width:39;height:3" coordorigin="5157,1404" coordsize="39,3" path="m5196,1404l5157,1404,5196,1406,5196,1404xe" filled="false" stroked="true" strokeweight="0pt" strokecolor="#000000">
                <v:path arrowok="t"/>
              </v:shape>
            </v:group>
            <v:group style="position:absolute;left:5157;top:1404;width:39;height:3" coordorigin="5157,1404" coordsize="39,3">
              <v:shape style="position:absolute;left:5157;top:1404;width:39;height:3" coordorigin="5157,1404" coordsize="39,3" path="m5157,1404l5196,1406,5160,1406,5157,1404xe" filled="false" stroked="true" strokeweight="0pt" strokecolor="#000000">
                <v:path arrowok="t"/>
              </v:shape>
            </v:group>
            <v:group style="position:absolute;left:5160;top:1407;width:37;height:2" coordorigin="5160,1407" coordsize="37,2">
              <v:shape style="position:absolute;left:5160;top:1407;width:37;height:2" coordorigin="5160,1407" coordsize="37,0" path="m5160,1407l5196,1407e" filled="false" stroked="true" strokeweight=".112803pt" strokecolor="#000000">
                <v:path arrowok="t"/>
              </v:shape>
            </v:group>
            <v:group style="position:absolute;left:5160;top:1406;width:37;height:3" coordorigin="5160,1406" coordsize="37,3">
              <v:shape style="position:absolute;left:5160;top:1406;width:37;height:3" coordorigin="5160,1406" coordsize="37,3" path="m5196,1406l5160,1406,5193,1409,5196,1406xe" filled="false" stroked="true" strokeweight="0pt" strokecolor="#000000">
                <v:path arrowok="t"/>
              </v:shape>
            </v:group>
            <v:group style="position:absolute;left:5160;top:1406;width:34;height:3" coordorigin="5160,1406" coordsize="34,3">
              <v:shape style="position:absolute;left:5160;top:1406;width:34;height:3" coordorigin="5160,1406" coordsize="34,3" path="m5160,1406l5193,1409,5162,1409,5160,1406xe" filled="false" stroked="true" strokeweight="0pt" strokecolor="#000000">
                <v:path arrowok="t"/>
              </v:shape>
            </v:group>
            <v:group style="position:absolute;left:5162;top:1410;width:32;height:2" coordorigin="5162,1410" coordsize="32,2">
              <v:shape style="position:absolute;left:5162;top:1410;width:32;height:2" coordorigin="5162,1410" coordsize="32,0" path="m5162,1410l5193,1410e" filled="false" stroked="true" strokeweight=".112803pt" strokecolor="#000000">
                <v:path arrowok="t"/>
              </v:shape>
            </v:group>
            <v:group style="position:absolute;left:5162;top:1409;width:32;height:3" coordorigin="5162,1409" coordsize="32,3">
              <v:shape style="position:absolute;left:5162;top:1409;width:32;height:3" coordorigin="5162,1409" coordsize="32,3" path="m5193,1409l5162,1409,5191,1411,5193,1409xe" filled="false" stroked="true" strokeweight="0pt" strokecolor="#000000">
                <v:path arrowok="t"/>
              </v:shape>
            </v:group>
            <v:group style="position:absolute;left:5162;top:1409;width:30;height:3" coordorigin="5162,1409" coordsize="30,3">
              <v:shape style="position:absolute;left:5162;top:1409;width:30;height:3" coordorigin="5162,1409" coordsize="30,3" path="m5162,1409l5191,1411,5164,1411,5162,1409xe" filled="false" stroked="true" strokeweight="0pt" strokecolor="#000000">
                <v:path arrowok="t"/>
              </v:shape>
            </v:group>
            <v:group style="position:absolute;left:5164;top:1411;width:28;height:2" coordorigin="5164,1411" coordsize="28,2">
              <v:shape style="position:absolute;left:5164;top:1411;width:28;height:2" coordorigin="5164,1411" coordsize="28,0" path="m5164,1411l5191,1411e" filled="false" stroked="true" strokeweight="0pt" strokecolor="#000000">
                <v:path arrowok="t"/>
              </v:shape>
            </v:group>
            <v:group style="position:absolute;left:5164;top:1411;width:28;height:2" coordorigin="5164,1411" coordsize="28,2">
              <v:shape style="position:absolute;left:5164;top:1411;width:28;height:2" coordorigin="5164,1411" coordsize="28,0" path="m5164,1411l5191,1411e" filled="false" stroked="true" strokeweight="0pt" strokecolor="#000000">
                <v:path arrowok="t"/>
              </v:shape>
            </v:group>
            <v:group style="position:absolute;left:5164;top:1411;width:25;height:2" coordorigin="5164,1411" coordsize="25,2">
              <v:shape style="position:absolute;left:5164;top:1411;width:25;height:2" coordorigin="5164,1411" coordsize="25,0" path="m5164,1411l5189,1411e" filled="false" stroked="true" strokeweight="0pt" strokecolor="#000000">
                <v:path arrowok="t"/>
              </v:shape>
            </v:group>
            <v:group style="position:absolute;left:5166;top:1411;width:23;height:2" coordorigin="5166,1411" coordsize="23,2">
              <v:shape style="position:absolute;left:5166;top:1411;width:23;height:2" coordorigin="5166,1411" coordsize="23,0" path="m5166,1411l5189,1411e" filled="false" stroked="true" strokeweight="0pt" strokecolor="#000000">
                <v:path arrowok="t"/>
              </v:shape>
            </v:group>
            <v:group style="position:absolute;left:5166;top:1411;width:23;height:2" coordorigin="5166,1411" coordsize="23,2">
              <v:shape style="position:absolute;left:5166;top:1411;width:23;height:2" coordorigin="5166,1411" coordsize="23,0" path="m5166,1411l5189,1411e" filled="false" stroked="true" strokeweight="0pt" strokecolor="#000000">
                <v:path arrowok="t"/>
              </v:shape>
            </v:group>
            <v:group style="position:absolute;left:5166;top:1411;width:21;height:2" coordorigin="5166,1411" coordsize="21,2">
              <v:shape style="position:absolute;left:5166;top:1411;width:21;height:2" coordorigin="5166,1411" coordsize="21,0" path="m5166,1411l5187,1411e" filled="false" stroked="true" strokeweight="0pt" strokecolor="#000000">
                <v:path arrowok="t"/>
              </v:shape>
            </v:group>
            <v:group style="position:absolute;left:5169;top:1411;width:19;height:3" coordorigin="5169,1411" coordsize="19,3">
              <v:shape style="position:absolute;left:5169;top:1411;width:19;height:3" coordorigin="5169,1411" coordsize="19,3" path="m5169,1411l5184,1413,5187,1411,5169,1411xe" filled="true" fillcolor="#000000" stroked="false">
                <v:path arrowok="t"/>
                <v:fill type="solid"/>
              </v:shape>
              <v:shape style="position:absolute;left:5169;top:1411;width:19;height:3" coordorigin="5169,1411" coordsize="19,3" path="m5169,1411l5171,1413,5184,1413,5169,1411xe" filled="true" fillcolor="#000000" stroked="false">
                <v:path arrowok="t"/>
                <v:fill type="solid"/>
              </v:shape>
            </v:group>
            <v:group style="position:absolute;left:5169;top:1411;width:19;height:3" coordorigin="5169,1411" coordsize="19,3">
              <v:shape style="position:absolute;left:5169;top:1411;width:19;height:3" coordorigin="5169,1411" coordsize="19,3" path="m5187,1411l5169,1411,5184,1413,5187,1411xe" filled="false" stroked="true" strokeweight="0pt" strokecolor="#000000">
                <v:path arrowok="t"/>
              </v:shape>
            </v:group>
            <v:group style="position:absolute;left:5169;top:1411;width:16;height:3" coordorigin="5169,1411" coordsize="16,3">
              <v:shape style="position:absolute;left:5169;top:1411;width:16;height:3" coordorigin="5169,1411" coordsize="16,3" path="m5169,1411l5184,1413,5171,1413,5169,1411xe" filled="false" stroked="true" strokeweight="0pt" strokecolor="#000000">
                <v:path arrowok="t"/>
              </v:shape>
            </v:group>
            <v:group style="position:absolute;left:5171;top:1413;width:10;height:2" coordorigin="5171,1413" coordsize="10,2">
              <v:shape style="position:absolute;left:5171;top:1413;width:10;height:2" coordorigin="5171,1413" coordsize="10,0" path="m5171,1413l5180,1413e" filled="false" stroked="true" strokeweight="0pt" strokecolor="#000000">
                <v:path arrowok="t"/>
              </v:shape>
            </v:group>
            <v:group style="position:absolute;left:5171;top:1413;width:10;height:2" coordorigin="5171,1413" coordsize="10,2">
              <v:shape style="position:absolute;left:5171;top:1413;width:10;height:2" coordorigin="5171,1413" coordsize="10,0" path="m5171,1413l5180,1413e" filled="false" stroked="true" strokeweight="0pt" strokecolor="#000000">
                <v:path arrowok="t"/>
              </v:shape>
            </v:group>
            <v:group style="position:absolute;left:5173;top:1413;width:7;height:2" coordorigin="5173,1413" coordsize="7,2">
              <v:shape style="position:absolute;left:5173;top:1413;width:7;height:2" coordorigin="5173,1413" coordsize="7,0" path="m5173,1413l5180,1413e" filled="false" stroked="true" strokeweight="0pt" strokecolor="#000000">
                <v:path arrowok="t"/>
              </v:shape>
            </v:group>
            <v:group style="position:absolute;left:5171;top:1413;width:14;height:2" coordorigin="5171,1413" coordsize="14,2">
              <v:shape style="position:absolute;left:5171;top:1413;width:14;height:2" coordorigin="5171,1413" coordsize="14,0" path="m5171,1413l5184,1413e" filled="false" stroked="true" strokeweight="0pt" strokecolor="#000000">
                <v:path arrowok="t"/>
              </v:shape>
            </v:group>
            <v:group style="position:absolute;left:5171;top:1413;width:14;height:2" coordorigin="5171,1413" coordsize="14,2">
              <v:shape style="position:absolute;left:5171;top:1413;width:14;height:2" coordorigin="5171,1413" coordsize="14,0" path="m5171,1413l5184,1413e" filled="false" stroked="true" strokeweight="0pt" strokecolor="#000000">
                <v:path arrowok="t"/>
              </v:shape>
            </v:group>
            <v:group style="position:absolute;left:6387;top:3516;width:7;height:2" coordorigin="6387,3516" coordsize="7,2">
              <v:shape style="position:absolute;left:6387;top:3516;width:7;height:2" coordorigin="6387,3516" coordsize="7,0" path="m6387,3516l6394,3516e" filled="false" stroked="true" strokeweight="0pt" strokecolor="#000000">
                <v:path arrowok="t"/>
              </v:shape>
            </v:group>
            <v:group style="position:absolute;left:6387;top:3516;width:7;height:2" coordorigin="6387,3516" coordsize="7,2">
              <v:shape style="position:absolute;left:6387;top:3516;width:7;height:2" coordorigin="6387,3516" coordsize="7,0" path="m6387,3516l6394,3516e" filled="false" stroked="true" strokeweight="0pt" strokecolor="#000000">
                <v:path arrowok="t"/>
              </v:shape>
            </v:group>
            <v:group style="position:absolute;left:6382;top:3516;width:16;height:2" coordorigin="6382,3516" coordsize="16,2">
              <v:shape style="position:absolute;left:6382;top:3516;width:16;height:2" coordorigin="6382,3516" coordsize="16,0" path="m6382,3516l6398,3516e" filled="false" stroked="true" strokeweight="0pt" strokecolor="#000000">
                <v:path arrowok="t"/>
              </v:shape>
            </v:group>
            <v:group style="position:absolute;left:6387;top:3516;width:12;height:2" coordorigin="6387,3516" coordsize="12,2">
              <v:shape style="position:absolute;left:6387;top:3516;width:12;height:2" coordorigin="6387,3516" coordsize="12,0" path="m6387,3516l6398,3516e" filled="false" stroked="true" strokeweight="0pt" strokecolor="#000000">
                <v:path arrowok="t"/>
              </v:shape>
            </v:group>
            <v:group style="position:absolute;left:6385;top:3516;width:14;height:2" coordorigin="6385,3516" coordsize="14,2">
              <v:shape style="position:absolute;left:6385;top:3516;width:14;height:2" coordorigin="6385,3516" coordsize="14,0" path="m6385,3516l6398,3516e" filled="false" stroked="true" strokeweight="0pt" strokecolor="#000000">
                <v:path arrowok="t"/>
              </v:shape>
            </v:group>
            <v:group style="position:absolute;left:6382;top:3516;width:16;height:2" coordorigin="6382,3516" coordsize="16,2">
              <v:shape style="position:absolute;left:6382;top:3516;width:16;height:2" coordorigin="6382,3516" coordsize="16,0" path="m6382,3516l6398,3516e" filled="false" stroked="true" strokeweight="0pt" strokecolor="#000000">
                <v:path arrowok="t"/>
              </v:shape>
            </v:group>
            <v:group style="position:absolute;left:6385;top:3516;width:14;height:2" coordorigin="6385,3516" coordsize="14,2">
              <v:shape style="position:absolute;left:6385;top:3516;width:14;height:2" coordorigin="6385,3516" coordsize="14,0" path="m6385,3516l6398,3516e" filled="false" stroked="true" strokeweight="0pt" strokecolor="#000000">
                <v:path arrowok="t"/>
              </v:shape>
            </v:group>
            <v:group style="position:absolute;left:6385;top:3516;width:14;height:2" coordorigin="6385,3516" coordsize="14,2">
              <v:shape style="position:absolute;left:6385;top:3516;width:14;height:2" coordorigin="6385,3516" coordsize="14,0" path="m6385,3516l6398,3516e" filled="false" stroked="true" strokeweight="0pt" strokecolor="#000000">
                <v:path arrowok="t"/>
              </v:shape>
            </v:group>
            <v:group style="position:absolute;left:6380;top:3516;width:23;height:3" coordorigin="6380,3516" coordsize="23,3">
              <v:shape style="position:absolute;left:6380;top:3516;width:23;height:3" coordorigin="6380,3516" coordsize="23,3" path="m6380,3518l6403,3518,6382,3516,6380,3518xe" filled="true" fillcolor="#000000" stroked="false">
                <v:path arrowok="t"/>
                <v:fill type="solid"/>
              </v:shape>
              <v:shape style="position:absolute;left:6380;top:3516;width:23;height:3" coordorigin="6380,3516" coordsize="23,3" path="m6382,3516l6403,3518,6398,3516,6382,3516xe" filled="true" fillcolor="#000000" stroked="false">
                <v:path arrowok="t"/>
                <v:fill type="solid"/>
              </v:shape>
            </v:group>
            <v:group style="position:absolute;left:6382;top:3516;width:21;height:3" coordorigin="6382,3516" coordsize="21,3">
              <v:shape style="position:absolute;left:6382;top:3516;width:21;height:3" coordorigin="6382,3516" coordsize="21,3" path="m6398,3516l6382,3516,6403,3518,6398,3516xe" filled="false" stroked="true" strokeweight="0pt" strokecolor="#000000">
                <v:path arrowok="t"/>
              </v:shape>
            </v:group>
            <v:group style="position:absolute;left:6380;top:3516;width:23;height:3" coordorigin="6380,3516" coordsize="23,3">
              <v:shape style="position:absolute;left:6380;top:3516;width:23;height:3" coordorigin="6380,3516" coordsize="23,3" path="m6382,3516l6403,3518,6380,3518,6382,3516xe" filled="false" stroked="true" strokeweight="0pt" strokecolor="#000000">
                <v:path arrowok="t"/>
              </v:shape>
            </v:group>
            <v:group style="position:absolute;left:6378;top:3518;width:28;height:2" coordorigin="6378,3518" coordsize="28,2">
              <v:shape style="position:absolute;left:6378;top:3518;width:28;height:2" coordorigin="6378,3518" coordsize="28,0" path="m6378,3518l6405,3518e" filled="false" stroked="true" strokeweight="0pt" strokecolor="#000000">
                <v:path arrowok="t"/>
              </v:shape>
            </v:group>
            <v:group style="position:absolute;left:6380;top:3518;width:25;height:2" coordorigin="6380,3518" coordsize="25,2">
              <v:shape style="position:absolute;left:6380;top:3518;width:25;height:2" coordorigin="6380,3518" coordsize="25,0" path="m6380,3518l6405,3518e" filled="false" stroked="true" strokeweight="0pt" strokecolor="#000000">
                <v:path arrowok="t"/>
              </v:shape>
            </v:group>
            <v:group style="position:absolute;left:6378;top:3518;width:28;height:2" coordorigin="6378,3518" coordsize="28,2">
              <v:shape style="position:absolute;left:6378;top:3518;width:28;height:2" coordorigin="6378,3518" coordsize="28,0" path="m6378,3518l6405,3518e" filled="false" stroked="true" strokeweight="0pt" strokecolor="#000000">
                <v:path arrowok="t"/>
              </v:shape>
            </v:group>
            <v:group style="position:absolute;left:6376;top:3519;width:32;height:2" coordorigin="6376,3519" coordsize="32,2">
              <v:shape style="position:absolute;left:6376;top:3519;width:32;height:2" coordorigin="6376,3519" coordsize="32,0" path="m6376,3519l6407,3519e" filled="false" stroked="true" strokeweight=".112803pt" strokecolor="#000000">
                <v:path arrowok="t"/>
              </v:shape>
            </v:group>
            <v:group style="position:absolute;left:6378;top:3518;width:30;height:3" coordorigin="6378,3518" coordsize="30,3">
              <v:shape style="position:absolute;left:6378;top:3518;width:30;height:3" coordorigin="6378,3518" coordsize="30,3" path="m6405,3518l6378,3518,6407,3520,6405,3518xe" filled="false" stroked="true" strokeweight="0pt" strokecolor="#000000">
                <v:path arrowok="t"/>
              </v:shape>
            </v:group>
            <v:group style="position:absolute;left:6376;top:3518;width:32;height:3" coordorigin="6376,3518" coordsize="32,3">
              <v:shape style="position:absolute;left:6376;top:3518;width:32;height:3" coordorigin="6376,3518" coordsize="32,3" path="m6378,3518l6407,3520,6376,3520,6378,3518xe" filled="false" stroked="true" strokeweight="0pt" strokecolor="#000000">
                <v:path arrowok="t"/>
              </v:shape>
            </v:group>
            <v:group style="position:absolute;left:6373;top:3520;width:34;height:2" coordorigin="6373,3520" coordsize="34,2">
              <v:shape style="position:absolute;left:6373;top:3520;width:34;height:2" coordorigin="6373,3520" coordsize="34,0" path="m6373,3520l6407,3520e" filled="false" stroked="true" strokeweight="0pt" strokecolor="#000000">
                <v:path arrowok="t"/>
              </v:shape>
            </v:group>
            <v:group style="position:absolute;left:6376;top:3520;width:32;height:2" coordorigin="6376,3520" coordsize="32,2">
              <v:shape style="position:absolute;left:6376;top:3520;width:32;height:2" coordorigin="6376,3520" coordsize="32,0" path="m6376,3520l6407,3520e" filled="false" stroked="true" strokeweight="0pt" strokecolor="#000000">
                <v:path arrowok="t"/>
              </v:shape>
            </v:group>
            <v:group style="position:absolute;left:6376;top:3520;width:32;height:2" coordorigin="6376,3520" coordsize="32,2">
              <v:shape style="position:absolute;left:6376;top:3520;width:32;height:2" coordorigin="6376,3520" coordsize="32,0" path="m6376,3520l6407,3520e" filled="false" stroked="true" strokeweight="0pt" strokecolor="#000000">
                <v:path arrowok="t"/>
              </v:shape>
            </v:group>
            <v:group style="position:absolute;left:6371;top:3521;width:39;height:2" coordorigin="6371,3521" coordsize="39,2">
              <v:shape style="position:absolute;left:6371;top:3521;width:39;height:2" coordorigin="6371,3521" coordsize="39,0" path="m6371,3521l6409,3521e" filled="false" stroked="true" strokeweight=".112803pt" strokecolor="#000000">
                <v:path arrowok="t"/>
              </v:shape>
            </v:group>
            <v:group style="position:absolute;left:6373;top:3520;width:37;height:3" coordorigin="6373,3520" coordsize="37,3">
              <v:shape style="position:absolute;left:6373;top:3520;width:37;height:3" coordorigin="6373,3520" coordsize="37,3" path="m6407,3520l6373,3520,6409,3522,6407,3520xe" filled="false" stroked="true" strokeweight="0pt" strokecolor="#000000">
                <v:path arrowok="t"/>
              </v:shape>
            </v:group>
            <v:group style="position:absolute;left:6371;top:3520;width:39;height:3" coordorigin="6371,3520" coordsize="39,3">
              <v:shape style="position:absolute;left:6371;top:3520;width:39;height:3" coordorigin="6371,3520" coordsize="39,3" path="m6373,3520l6409,3522,6371,3522,6373,3520xe" filled="false" stroked="true" strokeweight="0pt" strokecolor="#000000">
                <v:path arrowok="t"/>
              </v:shape>
            </v:group>
            <v:group style="position:absolute;left:6369;top:3524;width:43;height:2" coordorigin="6369,3524" coordsize="43,2">
              <v:shape style="position:absolute;left:6369;top:3524;width:43;height:2" coordorigin="6369,3524" coordsize="43,0" path="m6369,3524l6412,3524e" filled="false" stroked="true" strokeweight=".112803pt" strokecolor="#000000">
                <v:path arrowok="t"/>
              </v:shape>
            </v:group>
            <v:group style="position:absolute;left:6371;top:3522;width:41;height:3" coordorigin="6371,3522" coordsize="41,3">
              <v:shape style="position:absolute;left:6371;top:3522;width:41;height:3" coordorigin="6371,3522" coordsize="41,3" path="m6409,3522l6371,3522,6412,3525,6409,3522xe" filled="false" stroked="true" strokeweight="0pt" strokecolor="#000000">
                <v:path arrowok="t"/>
              </v:shape>
            </v:group>
            <v:group style="position:absolute;left:6369;top:3522;width:43;height:3" coordorigin="6369,3522" coordsize="43,3">
              <v:shape style="position:absolute;left:6369;top:3522;width:43;height:3" coordorigin="6369,3522" coordsize="43,3" path="m6371,3522l6412,3525,6369,3525,6371,3522xe" filled="false" stroked="true" strokeweight="0pt" strokecolor="#000000">
                <v:path arrowok="t"/>
              </v:shape>
            </v:group>
            <v:group style="position:absolute;left:6369;top:3526;width:46;height:2" coordorigin="6369,3526" coordsize="46,2">
              <v:shape style="position:absolute;left:6369;top:3526;width:46;height:2" coordorigin="6369,3526" coordsize="46,0" path="m6369,3526l6414,3526e" filled="false" stroked="true" strokeweight=".112803pt" strokecolor="#000000">
                <v:path arrowok="t"/>
              </v:shape>
            </v:group>
            <v:group style="position:absolute;left:6369;top:3525;width:46;height:3" coordorigin="6369,3525" coordsize="46,3">
              <v:shape style="position:absolute;left:6369;top:3525;width:46;height:3" coordorigin="6369,3525" coordsize="46,3" path="m6412,3525l6369,3525,6414,3527,6412,3525xe" filled="false" stroked="true" strokeweight="0pt" strokecolor="#000000">
                <v:path arrowok="t"/>
              </v:shape>
            </v:group>
            <v:group style="position:absolute;left:6369;top:3525;width:46;height:3" coordorigin="6369,3525" coordsize="46,3">
              <v:shape style="position:absolute;left:6369;top:3525;width:46;height:3" coordorigin="6369,3525" coordsize="46,3" path="m6369,3525l6414,3527,6369,3527,6369,3525xe" filled="false" stroked="true" strokeweight="0pt" strokecolor="#000000">
                <v:path arrowok="t"/>
              </v:shape>
            </v:group>
            <v:group style="position:absolute;left:6367;top:3528;width:48;height:2" coordorigin="6367,3528" coordsize="48,2">
              <v:shape style="position:absolute;left:6367;top:3528;width:48;height:2" coordorigin="6367,3528" coordsize="48,0" path="m6367,3528l6414,3528e" filled="false" stroked="true" strokeweight=".112803pt" strokecolor="#000000">
                <v:path arrowok="t"/>
              </v:shape>
            </v:group>
            <v:group style="position:absolute;left:6369;top:3527;width:46;height:3" coordorigin="6369,3527" coordsize="46,3">
              <v:shape style="position:absolute;left:6369;top:3527;width:46;height:3" coordorigin="6369,3527" coordsize="46,3" path="m6414,3527l6369,3527,6414,3529,6414,3527xe" filled="false" stroked="true" strokeweight="0pt" strokecolor="#000000">
                <v:path arrowok="t"/>
              </v:shape>
            </v:group>
            <v:group style="position:absolute;left:6367;top:3527;width:48;height:3" coordorigin="6367,3527" coordsize="48,3">
              <v:shape style="position:absolute;left:6367;top:3527;width:48;height:3" coordorigin="6367,3527" coordsize="48,3" path="m6369,3527l6414,3529,6367,3529,6369,3527xe" filled="false" stroked="true" strokeweight="0pt" strokecolor="#000000">
                <v:path arrowok="t"/>
              </v:shape>
            </v:group>
            <v:group style="position:absolute;left:6367;top:3530;width:50;height:2" coordorigin="6367,3530" coordsize="50,2">
              <v:shape style="position:absolute;left:6367;top:3530;width:50;height:2" coordorigin="6367,3530" coordsize="50,0" path="m6367,3530l6416,3530e" filled="false" stroked="true" strokeweight=".112803pt" strokecolor="#000000">
                <v:path arrowok="t"/>
              </v:shape>
            </v:group>
            <v:group style="position:absolute;left:6367;top:3529;width:50;height:3" coordorigin="6367,3529" coordsize="50,3">
              <v:shape style="position:absolute;left:6367;top:3529;width:50;height:3" coordorigin="6367,3529" coordsize="50,3" path="m6414,3529l6367,3529,6416,3531,6414,3529xe" filled="false" stroked="true" strokeweight="0pt" strokecolor="#000000">
                <v:path arrowok="t"/>
              </v:shape>
            </v:group>
            <v:group style="position:absolute;left:6367;top:3529;width:50;height:3" coordorigin="6367,3529" coordsize="50,3">
              <v:shape style="position:absolute;left:6367;top:3529;width:50;height:3" coordorigin="6367,3529" coordsize="50,3" path="m6367,3529l6416,3531,6367,3531,6367,3529xe" filled="false" stroked="true" strokeweight="0pt" strokecolor="#000000">
                <v:path arrowok="t"/>
              </v:shape>
            </v:group>
            <v:group style="position:absolute;left:6364;top:3533;width:52;height:2" coordorigin="6364,3533" coordsize="52,2">
              <v:shape style="position:absolute;left:6364;top:3533;width:52;height:2" coordorigin="6364,3533" coordsize="52,0" path="m6364,3533l6416,3533e" filled="false" stroked="true" strokeweight=".112803pt" strokecolor="#000000">
                <v:path arrowok="t"/>
              </v:shape>
            </v:group>
            <v:group style="position:absolute;left:6367;top:3531;width:50;height:3" coordorigin="6367,3531" coordsize="50,3">
              <v:shape style="position:absolute;left:6367;top:3531;width:50;height:3" coordorigin="6367,3531" coordsize="50,3" path="m6416,3531l6367,3531,6416,3534,6416,3531xe" filled="false" stroked="true" strokeweight="0pt" strokecolor="#000000">
                <v:path arrowok="t"/>
              </v:shape>
            </v:group>
            <v:group style="position:absolute;left:6364;top:3531;width:52;height:3" coordorigin="6364,3531" coordsize="52,3">
              <v:shape style="position:absolute;left:6364;top:3531;width:52;height:3" coordorigin="6364,3531" coordsize="52,3" path="m6367,3531l6416,3534,6364,3534,6367,3531xe" filled="false" stroked="true" strokeweight="0pt" strokecolor="#000000">
                <v:path arrowok="t"/>
              </v:shape>
            </v:group>
            <v:group style="position:absolute;left:6364;top:3535;width:52;height:2" coordorigin="6364,3535" coordsize="52,2">
              <v:shape style="position:absolute;left:6364;top:3535;width:52;height:2" coordorigin="6364,3535" coordsize="52,0" path="m6364,3535l6416,3535e" filled="false" stroked="true" strokeweight=".112803pt" strokecolor="#000000">
                <v:path arrowok="t"/>
              </v:shape>
            </v:group>
            <v:group style="position:absolute;left:6364;top:3534;width:52;height:3" coordorigin="6364,3534" coordsize="52,3">
              <v:shape style="position:absolute;left:6364;top:3534;width:52;height:3" coordorigin="6364,3534" coordsize="52,3" path="m6416,3534l6364,3534,6416,3536,6416,3534xe" filled="false" stroked="true" strokeweight="0pt" strokecolor="#000000">
                <v:path arrowok="t"/>
              </v:shape>
            </v:group>
            <v:group style="position:absolute;left:6364;top:3534;width:52;height:3" coordorigin="6364,3534" coordsize="52,3">
              <v:shape style="position:absolute;left:6364;top:3534;width:52;height:3" coordorigin="6364,3534" coordsize="52,3" path="m6364,3534l6416,3536,6364,3536,6364,3534xe" filled="false" stroked="true" strokeweight="0pt" strokecolor="#000000">
                <v:path arrowok="t"/>
              </v:shape>
            </v:group>
            <v:group style="position:absolute;left:6364;top:3537;width:52;height:2" coordorigin="6364,3537" coordsize="52,2">
              <v:shape style="position:absolute;left:6364;top:3537;width:52;height:2" coordorigin="6364,3537" coordsize="52,0" path="m6364,3537l6416,3537e" filled="false" stroked="true" strokeweight=".112803pt" strokecolor="#000000">
                <v:path arrowok="t"/>
              </v:shape>
            </v:group>
            <v:group style="position:absolute;left:6364;top:3536;width:52;height:3" coordorigin="6364,3536" coordsize="52,3">
              <v:shape style="position:absolute;left:6364;top:3536;width:52;height:3" coordorigin="6364,3536" coordsize="52,3" path="m6416,3536l6364,3536,6416,3538,6416,3536xe" filled="false" stroked="true" strokeweight="0pt" strokecolor="#000000">
                <v:path arrowok="t"/>
              </v:shape>
            </v:group>
            <v:group style="position:absolute;left:6364;top:3536;width:52;height:3" coordorigin="6364,3536" coordsize="52,3">
              <v:shape style="position:absolute;left:6364;top:3536;width:52;height:3" coordorigin="6364,3536" coordsize="52,3" path="m6364,3536l6416,3538,6364,3538,6364,3536xe" filled="false" stroked="true" strokeweight="0pt" strokecolor="#000000">
                <v:path arrowok="t"/>
              </v:shape>
            </v:group>
            <v:group style="position:absolute;left:6364;top:3539;width:55;height:2" coordorigin="6364,3539" coordsize="55,2">
              <v:shape style="position:absolute;left:6364;top:3539;width:55;height:2" coordorigin="6364,3539" coordsize="55,0" path="m6364,3539l6418,3539e" filled="false" stroked="true" strokeweight=".112803pt" strokecolor="#000000">
                <v:path arrowok="t"/>
              </v:shape>
            </v:group>
            <v:group style="position:absolute;left:6364;top:3538;width:55;height:3" coordorigin="6364,3538" coordsize="55,3">
              <v:shape style="position:absolute;left:6364;top:3538;width:55;height:3" coordorigin="6364,3538" coordsize="55,3" path="m6416,3538l6364,3538,6418,3541,6416,3538xe" filled="false" stroked="true" strokeweight="0pt" strokecolor="#000000">
                <v:path arrowok="t"/>
              </v:shape>
            </v:group>
            <v:group style="position:absolute;left:6364;top:3538;width:55;height:3" coordorigin="6364,3538" coordsize="55,3">
              <v:shape style="position:absolute;left:6364;top:3538;width:55;height:3" coordorigin="6364,3538" coordsize="55,3" path="m6364,3538l6418,3541,6364,3541,6364,3538xe" filled="false" stroked="true" strokeweight="0pt" strokecolor="#000000">
                <v:path arrowok="t"/>
              </v:shape>
            </v:group>
            <v:group style="position:absolute;left:6364;top:3543;width:55;height:2" coordorigin="6364,3543" coordsize="55,2">
              <v:shape style="position:absolute;left:6364;top:3543;width:55;height:2" coordorigin="6364,3543" coordsize="55,0" path="m6364,3543l6418,3543e" filled="false" stroked="true" strokeweight=".225606pt" strokecolor="#000000">
                <v:path arrowok="t"/>
              </v:shape>
            </v:group>
            <v:group style="position:absolute;left:6364;top:3541;width:55;height:5" coordorigin="6364,3541" coordsize="55,5">
              <v:shape style="position:absolute;left:6364;top:3541;width:55;height:5" coordorigin="6364,3541" coordsize="55,5" path="m6418,3541l6364,3541,6416,3545,6418,3541xe" filled="false" stroked="true" strokeweight="0pt" strokecolor="#000000">
                <v:path arrowok="t"/>
              </v:shape>
            </v:group>
            <v:group style="position:absolute;left:6364;top:3541;width:52;height:5" coordorigin="6364,3541" coordsize="52,5">
              <v:shape style="position:absolute;left:6364;top:3541;width:52;height:5" coordorigin="6364,3541" coordsize="52,5" path="m6364,3541l6416,3545,6364,3545,6364,3541xe" filled="false" stroked="true" strokeweight="0pt" strokecolor="#000000">
                <v:path arrowok="t"/>
              </v:shape>
            </v:group>
            <v:group style="position:absolute;left:6364;top:3546;width:52;height:2" coordorigin="6364,3546" coordsize="52,2">
              <v:shape style="position:absolute;left:6364;top:3546;width:52;height:2" coordorigin="6364,3546" coordsize="52,0" path="m6364,3546l6416,3546e" filled="false" stroked="true" strokeweight=".112803pt" strokecolor="#000000">
                <v:path arrowok="t"/>
              </v:shape>
            </v:group>
            <v:group style="position:absolute;left:6364;top:3545;width:52;height:3" coordorigin="6364,3545" coordsize="52,3">
              <v:shape style="position:absolute;left:6364;top:3545;width:52;height:3" coordorigin="6364,3545" coordsize="52,3" path="m6416,3545l6364,3545,6416,3547,6416,3545xe" filled="false" stroked="true" strokeweight="0pt" strokecolor="#000000">
                <v:path arrowok="t"/>
              </v:shape>
            </v:group>
            <v:group style="position:absolute;left:6364;top:3545;width:52;height:3" coordorigin="6364,3545" coordsize="52,3">
              <v:shape style="position:absolute;left:6364;top:3545;width:52;height:3" coordorigin="6364,3545" coordsize="52,3" path="m6364,3545l6416,3547,6364,3547,6364,3545xe" filled="false" stroked="true" strokeweight="0pt" strokecolor="#000000">
                <v:path arrowok="t"/>
              </v:shape>
            </v:group>
            <v:group style="position:absolute;left:6364;top:3548;width:52;height:2" coordorigin="6364,3548" coordsize="52,2">
              <v:shape style="position:absolute;left:6364;top:3548;width:52;height:2" coordorigin="6364,3548" coordsize="52,0" path="m6364,3548l6416,3548e" filled="false" stroked="true" strokeweight=".112803pt" strokecolor="#000000">
                <v:path arrowok="t"/>
              </v:shape>
            </v:group>
            <v:group style="position:absolute;left:6364;top:3547;width:52;height:3" coordorigin="6364,3547" coordsize="52,3">
              <v:shape style="position:absolute;left:6364;top:3547;width:52;height:3" coordorigin="6364,3547" coordsize="52,3" path="m6416,3547l6364,3547,6416,3550,6416,3547xe" filled="false" stroked="true" strokeweight="0pt" strokecolor="#000000">
                <v:path arrowok="t"/>
              </v:shape>
            </v:group>
            <v:group style="position:absolute;left:6364;top:3547;width:52;height:3" coordorigin="6364,3547" coordsize="52,3">
              <v:shape style="position:absolute;left:6364;top:3547;width:52;height:3" coordorigin="6364,3547" coordsize="52,3" path="m6364,3547l6416,3550,6364,3550,6364,3547xe" filled="false" stroked="true" strokeweight="0pt" strokecolor="#000000">
                <v:path arrowok="t"/>
              </v:shape>
            </v:group>
            <v:group style="position:absolute;left:6364;top:3551;width:52;height:2" coordorigin="6364,3551" coordsize="52,2">
              <v:shape style="position:absolute;left:6364;top:3551;width:52;height:2" coordorigin="6364,3551" coordsize="52,0" path="m6364,3551l6416,3551e" filled="false" stroked="true" strokeweight=".112803pt" strokecolor="#000000">
                <v:path arrowok="t"/>
              </v:shape>
            </v:group>
            <v:group style="position:absolute;left:6364;top:3550;width:52;height:3" coordorigin="6364,3550" coordsize="52,3">
              <v:shape style="position:absolute;left:6364;top:3550;width:52;height:3" coordorigin="6364,3550" coordsize="52,3" path="m6416,3550l6364,3550,6416,3552,6416,3550xe" filled="false" stroked="true" strokeweight="0pt" strokecolor="#000000">
                <v:path arrowok="t"/>
              </v:shape>
            </v:group>
            <v:group style="position:absolute;left:6364;top:3550;width:52;height:3" coordorigin="6364,3550" coordsize="52,3">
              <v:shape style="position:absolute;left:6364;top:3550;width:52;height:3" coordorigin="6364,3550" coordsize="52,3" path="m6364,3550l6416,3552,6367,3552,6364,3550xe" filled="false" stroked="true" strokeweight="0pt" strokecolor="#000000">
                <v:path arrowok="t"/>
              </v:shape>
            </v:group>
            <v:group style="position:absolute;left:6367;top:3553;width:50;height:2" coordorigin="6367,3553" coordsize="50,2">
              <v:shape style="position:absolute;left:6367;top:3553;width:50;height:2" coordorigin="6367,3553" coordsize="50,0" path="m6367,3553l6416,3553e" filled="false" stroked="true" strokeweight=".112803pt" strokecolor="#000000">
                <v:path arrowok="t"/>
              </v:shape>
            </v:group>
            <v:group style="position:absolute;left:6367;top:3552;width:50;height:3" coordorigin="6367,3552" coordsize="50,3">
              <v:shape style="position:absolute;left:6367;top:3552;width:50;height:3" coordorigin="6367,3552" coordsize="50,3" path="m6416,3552l6367,3552,6414,3554,6416,3552xe" filled="false" stroked="true" strokeweight="0pt" strokecolor="#000000">
                <v:path arrowok="t"/>
              </v:shape>
            </v:group>
            <v:group style="position:absolute;left:6367;top:3552;width:48;height:3" coordorigin="6367,3552" coordsize="48,3">
              <v:shape style="position:absolute;left:6367;top:3552;width:48;height:3" coordorigin="6367,3552" coordsize="48,3" path="m6367,3552l6414,3554,6367,3554,6367,3552xe" filled="false" stroked="true" strokeweight="0pt" strokecolor="#000000">
                <v:path arrowok="t"/>
              </v:shape>
            </v:group>
            <v:group style="position:absolute;left:6367;top:3555;width:48;height:2" coordorigin="6367,3555" coordsize="48,2">
              <v:shape style="position:absolute;left:6367;top:3555;width:48;height:2" coordorigin="6367,3555" coordsize="48,0" path="m6367,3555l6414,3555e" filled="false" stroked="true" strokeweight=".112803pt" strokecolor="#000000">
                <v:path arrowok="t"/>
              </v:shape>
            </v:group>
            <v:group style="position:absolute;left:6367;top:3554;width:48;height:3" coordorigin="6367,3554" coordsize="48,3">
              <v:shape style="position:absolute;left:6367;top:3554;width:48;height:3" coordorigin="6367,3554" coordsize="48,3" path="m6414,3554l6367,3554,6414,3556,6414,3554xe" filled="false" stroked="true" strokeweight="0pt" strokecolor="#000000">
                <v:path arrowok="t"/>
              </v:shape>
            </v:group>
            <v:group style="position:absolute;left:6367;top:3554;width:48;height:3" coordorigin="6367,3554" coordsize="48,3">
              <v:shape style="position:absolute;left:6367;top:3554;width:48;height:3" coordorigin="6367,3554" coordsize="48,3" path="m6367,3554l6414,3556,6369,3556,6367,3554xe" filled="false" stroked="true" strokeweight="0pt" strokecolor="#000000">
                <v:path arrowok="t"/>
              </v:shape>
            </v:group>
            <v:group style="position:absolute;left:6369;top:3557;width:46;height:2" coordorigin="6369,3557" coordsize="46,2">
              <v:shape style="position:absolute;left:6369;top:3557;width:46;height:2" coordorigin="6369,3557" coordsize="46,0" path="m6369,3557l6414,3557e" filled="false" stroked="true" strokeweight=".112803pt" strokecolor="#000000">
                <v:path arrowok="t"/>
              </v:shape>
            </v:group>
            <v:group style="position:absolute;left:6369;top:3556;width:46;height:3" coordorigin="6369,3556" coordsize="46,3">
              <v:shape style="position:absolute;left:6369;top:3556;width:46;height:3" coordorigin="6369,3556" coordsize="46,3" path="m6414,3556l6369,3556,6412,3559,6414,3556xe" filled="false" stroked="true" strokeweight="0pt" strokecolor="#000000">
                <v:path arrowok="t"/>
              </v:shape>
            </v:group>
            <v:group style="position:absolute;left:6369;top:3556;width:43;height:3" coordorigin="6369,3556" coordsize="43,3">
              <v:shape style="position:absolute;left:6369;top:3556;width:43;height:3" coordorigin="6369,3556" coordsize="43,3" path="m6369,3556l6412,3559,6369,3559,6369,3556xe" filled="false" stroked="true" strokeweight="0pt" strokecolor="#000000">
                <v:path arrowok="t"/>
              </v:shape>
            </v:group>
            <v:group style="position:absolute;left:6369;top:3560;width:43;height:2" coordorigin="6369,3560" coordsize="43,2">
              <v:shape style="position:absolute;left:6369;top:3560;width:43;height:2" coordorigin="6369,3560" coordsize="43,0" path="m6369,3560l6412,3560e" filled="false" stroked="true" strokeweight=".112803pt" strokecolor="#000000">
                <v:path arrowok="t"/>
              </v:shape>
            </v:group>
            <v:group style="position:absolute;left:6369;top:3559;width:43;height:3" coordorigin="6369,3559" coordsize="43,3">
              <v:shape style="position:absolute;left:6369;top:3559;width:43;height:3" coordorigin="6369,3559" coordsize="43,3" path="m6412,3559l6369,3559,6409,3561,6412,3559xe" filled="false" stroked="true" strokeweight="0pt" strokecolor="#000000">
                <v:path arrowok="t"/>
              </v:shape>
            </v:group>
            <v:group style="position:absolute;left:6369;top:3559;width:41;height:3" coordorigin="6369,3559" coordsize="41,3">
              <v:shape style="position:absolute;left:6369;top:3559;width:41;height:3" coordorigin="6369,3559" coordsize="41,3" path="m6369,3559l6409,3561,6371,3561,6369,3559xe" filled="false" stroked="true" strokeweight="0pt" strokecolor="#000000">
                <v:path arrowok="t"/>
              </v:shape>
            </v:group>
            <v:group style="position:absolute;left:6371;top:3561;width:39;height:2" coordorigin="6371,3561" coordsize="39,2">
              <v:shape style="position:absolute;left:6371;top:3561;width:39;height:2" coordorigin="6371,3561" coordsize="39,0" path="m6371,3561l6409,3561e" filled="false" stroked="true" strokeweight="0pt" strokecolor="#000000">
                <v:path arrowok="t"/>
              </v:shape>
            </v:group>
            <v:group style="position:absolute;left:6371;top:3561;width:39;height:2" coordorigin="6371,3561" coordsize="39,2">
              <v:shape style="position:absolute;left:6371;top:3561;width:39;height:2" coordorigin="6371,3561" coordsize="39,0" path="m6371,3561l6409,3561e" filled="false" stroked="true" strokeweight="0pt" strokecolor="#000000">
                <v:path arrowok="t"/>
              </v:shape>
            </v:group>
            <v:group style="position:absolute;left:6371;top:3561;width:37;height:2" coordorigin="6371,3561" coordsize="37,2">
              <v:shape style="position:absolute;left:6371;top:3561;width:37;height:2" coordorigin="6371,3561" coordsize="37,0" path="m6371,3561l6407,3561e" filled="false" stroked="true" strokeweight="0pt" strokecolor="#000000">
                <v:path arrowok="t"/>
              </v:shape>
            </v:group>
            <v:group style="position:absolute;left:6373;top:3562;width:34;height:2" coordorigin="6373,3562" coordsize="34,2">
              <v:shape style="position:absolute;left:6373;top:3562;width:34;height:2" coordorigin="6373,3562" coordsize="34,0" path="m6373,3562l6407,3562e" filled="false" stroked="true" strokeweight=".112803pt" strokecolor="#000000">
                <v:path arrowok="t"/>
              </v:shape>
            </v:group>
            <v:group style="position:absolute;left:6373;top:3561;width:34;height:3" coordorigin="6373,3561" coordsize="34,3">
              <v:shape style="position:absolute;left:6373;top:3561;width:34;height:3" coordorigin="6373,3561" coordsize="34,3" path="m6407,3561l6373,3561,6407,3563,6407,3561xe" filled="false" stroked="true" strokeweight="0pt" strokecolor="#000000">
                <v:path arrowok="t"/>
              </v:shape>
            </v:group>
            <v:group style="position:absolute;left:6373;top:3561;width:34;height:3" coordorigin="6373,3561" coordsize="34,3">
              <v:shape style="position:absolute;left:6373;top:3561;width:34;height:3" coordorigin="6373,3561" coordsize="34,3" path="m6373,3561l6407,3563,6376,3563,6373,3561xe" filled="false" stroked="true" strokeweight="0pt" strokecolor="#000000">
                <v:path arrowok="t"/>
              </v:shape>
            </v:group>
            <v:group style="position:absolute;left:6376;top:3564;width:32;height:2" coordorigin="6376,3564" coordsize="32,2">
              <v:shape style="position:absolute;left:6376;top:3564;width:32;height:2" coordorigin="6376,3564" coordsize="32,0" path="m6376,3564l6407,3564e" filled="false" stroked="true" strokeweight=".112803pt" strokecolor="#000000">
                <v:path arrowok="t"/>
              </v:shape>
            </v:group>
            <v:group style="position:absolute;left:6376;top:3563;width:32;height:3" coordorigin="6376,3563" coordsize="32,3">
              <v:shape style="position:absolute;left:6376;top:3563;width:32;height:3" coordorigin="6376,3563" coordsize="32,3" path="m6407,3563l6376,3563,6405,3565,6407,3563xe" filled="false" stroked="true" strokeweight="0pt" strokecolor="#000000">
                <v:path arrowok="t"/>
              </v:shape>
            </v:group>
            <v:group style="position:absolute;left:6376;top:3563;width:30;height:3" coordorigin="6376,3563" coordsize="30,3">
              <v:shape style="position:absolute;left:6376;top:3563;width:30;height:3" coordorigin="6376,3563" coordsize="30,3" path="m6376,3563l6405,3565,6378,3565,6376,3563xe" filled="false" stroked="true" strokeweight="0pt" strokecolor="#000000">
                <v:path arrowok="t"/>
              </v:shape>
            </v:group>
            <v:group style="position:absolute;left:6378;top:3565;width:28;height:2" coordorigin="6378,3565" coordsize="28,2">
              <v:shape style="position:absolute;left:6378;top:3565;width:28;height:2" coordorigin="6378,3565" coordsize="28,0" path="m6378,3565l6405,3565e" filled="false" stroked="true" strokeweight="0pt" strokecolor="#000000">
                <v:path arrowok="t"/>
              </v:shape>
            </v:group>
            <v:group style="position:absolute;left:6378;top:3565;width:28;height:2" coordorigin="6378,3565" coordsize="28,2">
              <v:shape style="position:absolute;left:6378;top:3565;width:28;height:2" coordorigin="6378,3565" coordsize="28,0" path="m6378,3565l6405,3565e" filled="false" stroked="true" strokeweight="0pt" strokecolor="#000000">
                <v:path arrowok="t"/>
              </v:shape>
            </v:group>
            <v:group style="position:absolute;left:6378;top:3565;width:25;height:2" coordorigin="6378,3565" coordsize="25,2">
              <v:shape style="position:absolute;left:6378;top:3565;width:25;height:2" coordorigin="6378,3565" coordsize="25,0" path="m6378,3565l6403,3565e" filled="false" stroked="true" strokeweight="0pt" strokecolor="#000000">
                <v:path arrowok="t"/>
              </v:shape>
            </v:group>
            <v:group style="position:absolute;left:6380;top:3565;width:23;height:3" coordorigin="6380,3565" coordsize="23,3">
              <v:shape style="position:absolute;left:6380;top:3565;width:23;height:3" coordorigin="6380,3565" coordsize="23,3" path="m6380,3565l6398,3568,6403,3565,6380,3565xe" filled="true" fillcolor="#000000" stroked="false">
                <v:path arrowok="t"/>
                <v:fill type="solid"/>
              </v:shape>
              <v:shape style="position:absolute;left:6380;top:3565;width:23;height:3" coordorigin="6380,3565" coordsize="23,3" path="m6380,3565l6382,3568,6398,3568,6380,3565xe" filled="true" fillcolor="#000000" stroked="false">
                <v:path arrowok="t"/>
                <v:fill type="solid"/>
              </v:shape>
            </v:group>
            <v:group style="position:absolute;left:6380;top:3565;width:23;height:3" coordorigin="6380,3565" coordsize="23,3">
              <v:shape style="position:absolute;left:6380;top:3565;width:23;height:3" coordorigin="6380,3565" coordsize="23,3" path="m6403,3565l6380,3565,6398,3568,6403,3565xe" filled="false" stroked="true" strokeweight="0pt" strokecolor="#000000">
                <v:path arrowok="t"/>
              </v:shape>
            </v:group>
            <v:group style="position:absolute;left:6380;top:3565;width:19;height:3" coordorigin="6380,3565" coordsize="19,3">
              <v:shape style="position:absolute;left:6380;top:3565;width:19;height:3" coordorigin="6380,3565" coordsize="19,3" path="m6380,3565l6398,3568,6382,3568,6380,3565xe" filled="false" stroked="true" strokeweight="0pt" strokecolor="#000000">
                <v:path arrowok="t"/>
              </v:shape>
            </v:group>
            <v:group style="position:absolute;left:6382;top:3568;width:16;height:2" coordorigin="6382,3568" coordsize="16,2">
              <v:shape style="position:absolute;left:6382;top:3568;width:16;height:2" coordorigin="6382,3568" coordsize="16,0" path="m6382,3568l6398,3568e" filled="false" stroked="true" strokeweight="0pt" strokecolor="#000000">
                <v:path arrowok="t"/>
              </v:shape>
            </v:group>
            <v:group style="position:absolute;left:6382;top:3568;width:16;height:2" coordorigin="6382,3568" coordsize="16,2">
              <v:shape style="position:absolute;left:6382;top:3568;width:16;height:2" coordorigin="6382,3568" coordsize="16,0" path="m6382,3568l6398,3568e" filled="false" stroked="true" strokeweight="0pt" strokecolor="#000000">
                <v:path arrowok="t"/>
              </v:shape>
            </v:group>
            <v:group style="position:absolute;left:6382;top:3568;width:16;height:2" coordorigin="6382,3568" coordsize="16,2">
              <v:shape style="position:absolute;left:6382;top:3568;width:16;height:2" coordorigin="6382,3568" coordsize="16,0" path="m6382,3568l6398,3568e" filled="false" stroked="true" strokeweight="0pt" strokecolor="#000000">
                <v:path arrowok="t"/>
              </v:shape>
            </v:group>
            <v:group style="position:absolute;left:6385;top:3568;width:10;height:2" coordorigin="6385,3568" coordsize="10,2">
              <v:shape style="position:absolute;left:6385;top:3568;width:10;height:2" coordorigin="6385,3568" coordsize="10,0" path="m6385,3568l6394,3568e" filled="false" stroked="true" strokeweight="0pt" strokecolor="#000000">
                <v:path arrowok="t"/>
              </v:shape>
            </v:group>
            <v:group style="position:absolute;left:6385;top:3568;width:10;height:2" coordorigin="6385,3568" coordsize="10,2">
              <v:shape style="position:absolute;left:6385;top:3568;width:10;height:2" coordorigin="6385,3568" coordsize="10,0" path="m6385,3568l6394,3568e" filled="false" stroked="true" strokeweight="0pt" strokecolor="#000000">
                <v:path arrowok="t"/>
              </v:shape>
            </v:group>
            <v:group style="position:absolute;left:6387;top:3568;width:7;height:2" coordorigin="6387,3568" coordsize="7,2">
              <v:shape style="position:absolute;left:6387;top:3568;width:7;height:2" coordorigin="6387,3568" coordsize="7,0" path="m6387,3568l6394,3568e" filled="false" stroked="true" strokeweight="0pt" strokecolor="#000000">
                <v:path arrowok="t"/>
              </v:shape>
            </v:group>
            <v:group style="position:absolute;left:6385;top:3568;width:14;height:2" coordorigin="6385,3568" coordsize="14,2">
              <v:shape style="position:absolute;left:6385;top:3568;width:14;height:2" coordorigin="6385,3568" coordsize="14,0" path="m6385,3568l6398,3568e" filled="false" stroked="true" strokeweight="0pt" strokecolor="#000000">
                <v:path arrowok="t"/>
              </v:shape>
            </v:group>
            <v:group style="position:absolute;left:6385;top:3568;width:14;height:2" coordorigin="6385,3568" coordsize="14,2">
              <v:shape style="position:absolute;left:6385;top:3568;width:14;height:2" coordorigin="6385,3568" coordsize="14,0" path="m6385,3568l6398,3568e" filled="false" stroked="true" strokeweight="0pt" strokecolor="#000000">
                <v:path arrowok="t"/>
              </v:shape>
            </v:group>
            <v:group style="position:absolute;left:11;top:8;width:22381;height:31653" coordorigin="11,8" coordsize="22381,31653">
              <v:shape style="position:absolute;left:11;top:8;width:22381;height:31653" coordorigin="11,8" coordsize="22381,31653" path="m11,31660l11,8,22391,8,11,8,11,31660e" filled="false" stroked="true" strokeweight=".676817pt" strokecolor="#000000">
                <v:path arrowok="t"/>
              </v:shape>
            </v:group>
            <v:group style="position:absolute;left:1083;top:281;width:21052;height:31123" coordorigin="1083,281" coordsize="21052,31123">
              <v:shape style="position:absolute;left:1083;top:281;width:21052;height:31123" coordorigin="1083,281" coordsize="21052,31123" path="m22134,281l1083,281,1083,31403,22134,31403,22134,281e" filled="false" stroked="true" strokeweight=".676817pt" strokecolor="#000000">
                <v:path arrowok="t"/>
              </v:shape>
            </v:group>
            <v:group style="position:absolute;left:1818;top:28955;width:1999;height:2" coordorigin="1818,28955" coordsize="1999,2">
              <v:shape style="position:absolute;left:1818;top:28955;width:1999;height:2" coordorigin="1818,28955" coordsize="1999,0" path="m1818,28955l3817,28955e" filled="false" stroked="true" strokeweight=".78962pt" strokecolor="#0000ff">
                <v:path arrowok="t"/>
              </v:shape>
            </v:group>
            <v:group style="position:absolute;left:1812;top:28463;width:1999;height:2" coordorigin="1812,28463" coordsize="1999,2">
              <v:shape style="position:absolute;left:1812;top:28463;width:1999;height:2" coordorigin="1812,28463" coordsize="1999,0" path="m1812,28463l3810,28463e" filled="false" stroked="true" strokeweight=".78962pt" strokecolor="#000000">
                <v:path arrowok="t"/>
              </v:shape>
            </v:group>
            <v:group style="position:absolute;left:1807;top:27836;width:2006;height:2" coordorigin="1807,27836" coordsize="2006,2">
              <v:shape style="position:absolute;left:1807;top:27836;width:2006;height:2" coordorigin="1807,27836" coordsize="2006,0" path="m1807,27836l3813,27836e" filled="false" stroked="true" strokeweight=".78962pt" strokecolor="#ff0000">
                <v:path arrowok="t"/>
              </v:shape>
            </v:group>
            <v:group style="position:absolute;left:2946;top:29230;width:7;height:2" coordorigin="2946,29230" coordsize="7,2">
              <v:shape style="position:absolute;left:2946;top:29230;width:7;height:2" coordorigin="2946,29230" coordsize="7,0" path="m2946,29230l2953,29230e" filled="false" stroked="true" strokeweight="0pt" strokecolor="#000000">
                <v:path arrowok="t"/>
              </v:shape>
            </v:group>
            <v:group style="position:absolute;left:2946;top:29230;width:7;height:2" coordorigin="2946,29230" coordsize="7,2">
              <v:shape style="position:absolute;left:2946;top:29230;width:7;height:2" coordorigin="2946,29230" coordsize="7,0" path="m2946,29230l2953,29230e" filled="false" stroked="true" strokeweight="0pt" strokecolor="#000000">
                <v:path arrowok="t"/>
              </v:shape>
            </v:group>
            <v:group style="position:absolute;left:2944;top:29230;width:12;height:3" coordorigin="2944,29230" coordsize="12,3">
              <v:shape style="position:absolute;left:2944;top:29230;width:12;height:3" coordorigin="2944,29230" coordsize="12,3" path="m2944,29232l2955,29232,2946,29230,2944,29232xe" filled="true" fillcolor="#000000" stroked="false">
                <v:path arrowok="t"/>
                <v:fill type="solid"/>
              </v:shape>
              <v:shape style="position:absolute;left:2944;top:29230;width:12;height:3" coordorigin="2944,29230" coordsize="12,3" path="m2946,29230l2955,29232,2953,29230,2946,29230xe" filled="true" fillcolor="#000000" stroked="false">
                <v:path arrowok="t"/>
                <v:fill type="solid"/>
              </v:shape>
            </v:group>
            <v:group style="position:absolute;left:2946;top:29230;width:10;height:3" coordorigin="2946,29230" coordsize="10,3">
              <v:shape style="position:absolute;left:2946;top:29230;width:10;height:3" coordorigin="2946,29230" coordsize="10,3" path="m2953,29230l2946,29230,2955,29232,2953,29230xe" filled="false" stroked="true" strokeweight="0pt" strokecolor="#000000">
                <v:path arrowok="t"/>
              </v:shape>
            </v:group>
            <v:group style="position:absolute;left:2944;top:29230;width:12;height:3" coordorigin="2944,29230" coordsize="12,3">
              <v:shape style="position:absolute;left:2944;top:29230;width:12;height:3" coordorigin="2944,29230" coordsize="12,3" path="m2946,29230l2955,29232,2944,29232,2946,29230xe" filled="false" stroked="true" strokeweight="0pt" strokecolor="#000000">
                <v:path arrowok="t"/>
              </v:shape>
            </v:group>
            <v:group style="position:absolute;left:2940;top:29232;width:19;height:2" coordorigin="2940,29232" coordsize="19,2">
              <v:shape style="position:absolute;left:2940;top:29232;width:19;height:2" coordorigin="2940,29232" coordsize="19,0" path="m2940,29232l2958,29232e" filled="false" stroked="true" strokeweight="0pt" strokecolor="#000000">
                <v:path arrowok="t"/>
              </v:shape>
            </v:group>
            <v:group style="position:absolute;left:2944;top:29232;width:14;height:2" coordorigin="2944,29232" coordsize="14,2">
              <v:shape style="position:absolute;left:2944;top:29232;width:14;height:2" coordorigin="2944,29232" coordsize="14,0" path="m2944,29232l2958,29232e" filled="false" stroked="true" strokeweight="0pt" strokecolor="#000000">
                <v:path arrowok="t"/>
              </v:shape>
            </v:group>
            <v:group style="position:absolute;left:2940;top:29232;width:19;height:2" coordorigin="2940,29232" coordsize="19,2">
              <v:shape style="position:absolute;left:2940;top:29232;width:19;height:2" coordorigin="2940,29232" coordsize="19,0" path="m2940,29232l2958,29232e" filled="false" stroked="true" strokeweight="0pt" strokecolor="#000000">
                <v:path arrowok="t"/>
              </v:shape>
            </v:group>
            <v:group style="position:absolute;left:2937;top:29232;width:25;height:2" coordorigin="2937,29232" coordsize="25,2">
              <v:shape style="position:absolute;left:2937;top:29232;width:25;height:2" coordorigin="2937,29232" coordsize="25,0" path="m2937,29232l2962,29232e" filled="false" stroked="true" strokeweight="0pt" strokecolor="#000000">
                <v:path arrowok="t"/>
              </v:shape>
            </v:group>
            <v:group style="position:absolute;left:2940;top:29232;width:23;height:2" coordorigin="2940,29232" coordsize="23,2">
              <v:shape style="position:absolute;left:2940;top:29232;width:23;height:2" coordorigin="2940,29232" coordsize="23,0" path="m2940,29232l2962,29232e" filled="false" stroked="true" strokeweight="0pt" strokecolor="#000000">
                <v:path arrowok="t"/>
              </v:shape>
            </v:group>
            <v:group style="position:absolute;left:2937;top:29232;width:25;height:2" coordorigin="2937,29232" coordsize="25,2">
              <v:shape style="position:absolute;left:2937;top:29232;width:25;height:2" coordorigin="2937,29232" coordsize="25,0" path="m2937,29232l2962,29232e" filled="false" stroked="true" strokeweight="0pt" strokecolor="#000000">
                <v:path arrowok="t"/>
              </v:shape>
            </v:group>
            <v:group style="position:absolute;left:2935;top:29234;width:30;height:2" coordorigin="2935,29234" coordsize="30,2">
              <v:shape style="position:absolute;left:2935;top:29234;width:30;height:2" coordorigin="2935,29234" coordsize="30,0" path="m2935,29234l2964,29234e" filled="false" stroked="true" strokeweight=".112803pt" strokecolor="#000000">
                <v:path arrowok="t"/>
              </v:shape>
            </v:group>
            <v:group style="position:absolute;left:2937;top:29232;width:28;height:3" coordorigin="2937,29232" coordsize="28,3">
              <v:shape style="position:absolute;left:2937;top:29232;width:28;height:3" coordorigin="2937,29232" coordsize="28,3" path="m2962,29232l2937,29232,2964,29235,2962,29232xe" filled="false" stroked="true" strokeweight="0pt" strokecolor="#000000">
                <v:path arrowok="t"/>
              </v:shape>
            </v:group>
            <v:group style="position:absolute;left:2935;top:29232;width:30;height:3" coordorigin="2935,29232" coordsize="30,3">
              <v:shape style="position:absolute;left:2935;top:29232;width:30;height:3" coordorigin="2935,29232" coordsize="30,3" path="m2937,29232l2964,29235,2935,29235,2937,29232xe" filled="false" stroked="true" strokeweight="0pt" strokecolor="#000000">
                <v:path arrowok="t"/>
              </v:shape>
            </v:group>
            <v:group style="position:absolute;left:2933;top:29236;width:34;height:2" coordorigin="2933,29236" coordsize="34,2">
              <v:shape style="position:absolute;left:2933;top:29236;width:34;height:2" coordorigin="2933,29236" coordsize="34,0" path="m2933,29236l2967,29236e" filled="false" stroked="true" strokeweight=".112803pt" strokecolor="#000000">
                <v:path arrowok="t"/>
              </v:shape>
            </v:group>
            <v:group style="position:absolute;left:2935;top:29235;width:32;height:3" coordorigin="2935,29235" coordsize="32,3">
              <v:shape style="position:absolute;left:2935;top:29235;width:32;height:3" coordorigin="2935,29235" coordsize="32,3" path="m2964,29235l2935,29235,2967,29237,2964,29235xe" filled="false" stroked="true" strokeweight="0pt" strokecolor="#000000">
                <v:path arrowok="t"/>
              </v:shape>
            </v:group>
            <v:group style="position:absolute;left:2933;top:29235;width:34;height:3" coordorigin="2933,29235" coordsize="34,3">
              <v:shape style="position:absolute;left:2933;top:29235;width:34;height:3" coordorigin="2933,29235" coordsize="34,3" path="m2935,29235l2967,29237,2933,29237,2935,29235xe" filled="false" stroked="true" strokeweight="0pt" strokecolor="#000000">
                <v:path arrowok="t"/>
              </v:shape>
            </v:group>
            <v:group style="position:absolute;left:2931;top:29237;width:39;height:2" coordorigin="2931,29237" coordsize="39,2">
              <v:shape style="position:absolute;left:2931;top:29237;width:39;height:2" coordorigin="2931,29237" coordsize="39,0" path="m2931,29237l2969,29237e" filled="false" stroked="true" strokeweight="0pt" strokecolor="#000000">
                <v:path arrowok="t"/>
              </v:shape>
            </v:group>
            <v:group style="position:absolute;left:2933;top:29237;width:37;height:2" coordorigin="2933,29237" coordsize="37,2">
              <v:shape style="position:absolute;left:2933;top:29237;width:37;height:2" coordorigin="2933,29237" coordsize="37,0" path="m2933,29237l2969,29237e" filled="false" stroked="true" strokeweight="0pt" strokecolor="#000000">
                <v:path arrowok="t"/>
              </v:shape>
            </v:group>
            <v:group style="position:absolute;left:2931;top:29237;width:39;height:2" coordorigin="2931,29237" coordsize="39,2">
              <v:shape style="position:absolute;left:2931;top:29237;width:39;height:2" coordorigin="2931,29237" coordsize="39,0" path="m2931,29237l2969,29237e" filled="false" stroked="true" strokeweight="0pt" strokecolor="#000000">
                <v:path arrowok="t"/>
              </v:shape>
            </v:group>
            <v:group style="position:absolute;left:2928;top:29238;width:43;height:2" coordorigin="2928,29238" coordsize="43,2">
              <v:shape style="position:absolute;left:2928;top:29238;width:43;height:2" coordorigin="2928,29238" coordsize="43,0" path="m2928,29238l2971,29238e" filled="false" stroked="true" strokeweight=".112803pt" strokecolor="#000000">
                <v:path arrowok="t"/>
              </v:shape>
            </v:group>
            <v:group style="position:absolute;left:2931;top:29237;width:41;height:3" coordorigin="2931,29237" coordsize="41,3">
              <v:shape style="position:absolute;left:2931;top:29237;width:41;height:3" coordorigin="2931,29237" coordsize="41,3" path="m2969,29237l2931,29237,2971,29239,2969,29237xe" filled="false" stroked="true" strokeweight="0pt" strokecolor="#000000">
                <v:path arrowok="t"/>
              </v:shape>
            </v:group>
            <v:group style="position:absolute;left:2928;top:29237;width:43;height:3" coordorigin="2928,29237" coordsize="43,3">
              <v:shape style="position:absolute;left:2928;top:29237;width:43;height:3" coordorigin="2928,29237" coordsize="43,3" path="m2931,29237l2971,29239,2928,29239,2931,29237xe" filled="false" stroked="true" strokeweight="0pt" strokecolor="#000000">
                <v:path arrowok="t"/>
              </v:shape>
            </v:group>
            <v:group style="position:absolute;left:2926;top:29240;width:46;height:2" coordorigin="2926,29240" coordsize="46,2">
              <v:shape style="position:absolute;left:2926;top:29240;width:46;height:2" coordorigin="2926,29240" coordsize="46,0" path="m2926,29240l2971,29240e" filled="false" stroked="true" strokeweight=".112803pt" strokecolor="#000000">
                <v:path arrowok="t"/>
              </v:shape>
            </v:group>
            <v:group style="position:absolute;left:2928;top:29239;width:43;height:3" coordorigin="2928,29239" coordsize="43,3">
              <v:shape style="position:absolute;left:2928;top:29239;width:43;height:3" coordorigin="2928,29239" coordsize="43,3" path="m2971,29239l2928,29239,2971,29242,2971,29239xe" filled="false" stroked="true" strokeweight="0pt" strokecolor="#000000">
                <v:path arrowok="t"/>
              </v:shape>
            </v:group>
            <v:group style="position:absolute;left:2926;top:29239;width:46;height:3" coordorigin="2926,29239" coordsize="46,3">
              <v:shape style="position:absolute;left:2926;top:29239;width:46;height:3" coordorigin="2926,29239" coordsize="46,3" path="m2928,29239l2971,29242,2926,29242,2928,29239xe" filled="false" stroked="true" strokeweight="0pt" strokecolor="#000000">
                <v:path arrowok="t"/>
              </v:shape>
            </v:group>
            <v:group style="position:absolute;left:2926;top:29243;width:48;height:2" coordorigin="2926,29243" coordsize="48,2">
              <v:shape style="position:absolute;left:2926;top:29243;width:48;height:2" coordorigin="2926,29243" coordsize="48,0" path="m2926,29243l2973,29243e" filled="false" stroked="true" strokeweight=".112803pt" strokecolor="#000000">
                <v:path arrowok="t"/>
              </v:shape>
            </v:group>
            <v:group style="position:absolute;left:2926;top:29242;width:48;height:3" coordorigin="2926,29242" coordsize="48,3">
              <v:shape style="position:absolute;left:2926;top:29242;width:48;height:3" coordorigin="2926,29242" coordsize="48,3" path="m2971,29242l2926,29242,2973,29244,2971,29242xe" filled="false" stroked="true" strokeweight="0pt" strokecolor="#000000">
                <v:path arrowok="t"/>
              </v:shape>
            </v:group>
            <v:group style="position:absolute;left:2926;top:29242;width:48;height:3" coordorigin="2926,29242" coordsize="48,3">
              <v:shape style="position:absolute;left:2926;top:29242;width:48;height:3" coordorigin="2926,29242" coordsize="48,3" path="m2926,29242l2973,29244,2926,29244,2926,29242xe" filled="false" stroked="true" strokeweight="0pt" strokecolor="#000000">
                <v:path arrowok="t"/>
              </v:shape>
            </v:group>
            <v:group style="position:absolute;left:2924;top:29245;width:52;height:2" coordorigin="2924,29245" coordsize="52,2">
              <v:shape style="position:absolute;left:2924;top:29245;width:52;height:2" coordorigin="2924,29245" coordsize="52,0" path="m2924,29245l2976,29245e" filled="false" stroked="true" strokeweight=".112803pt" strokecolor="#000000">
                <v:path arrowok="t"/>
              </v:shape>
            </v:group>
            <v:group style="position:absolute;left:2926;top:29244;width:50;height:3" coordorigin="2926,29244" coordsize="50,3">
              <v:shape style="position:absolute;left:2926;top:29244;width:50;height:3" coordorigin="2926,29244" coordsize="50,3" path="m2973,29244l2926,29244,2976,29246,2973,29244xe" filled="false" stroked="true" strokeweight="0pt" strokecolor="#000000">
                <v:path arrowok="t"/>
              </v:shape>
            </v:group>
            <v:group style="position:absolute;left:2924;top:29244;width:52;height:3" coordorigin="2924,29244" coordsize="52,3">
              <v:shape style="position:absolute;left:2924;top:29244;width:52;height:3" coordorigin="2924,29244" coordsize="52,3" path="m2926,29244l2976,29246,2924,29246,2926,29244xe" filled="false" stroked="true" strokeweight="0pt" strokecolor="#000000">
                <v:path arrowok="t"/>
              </v:shape>
            </v:group>
            <v:group style="position:absolute;left:2924;top:29247;width:52;height:2" coordorigin="2924,29247" coordsize="52,2">
              <v:shape style="position:absolute;left:2924;top:29247;width:52;height:2" coordorigin="2924,29247" coordsize="52,0" path="m2924,29247l2976,29247e" filled="false" stroked="true" strokeweight=".112803pt" strokecolor="#000000">
                <v:path arrowok="t"/>
              </v:shape>
            </v:group>
            <v:group style="position:absolute;left:2924;top:29246;width:52;height:3" coordorigin="2924,29246" coordsize="52,3">
              <v:shape style="position:absolute;left:2924;top:29246;width:52;height:3" coordorigin="2924,29246" coordsize="52,3" path="m2976,29246l2924,29246,2976,29248,2976,29246xe" filled="false" stroked="true" strokeweight="0pt" strokecolor="#000000">
                <v:path arrowok="t"/>
              </v:shape>
            </v:group>
            <v:group style="position:absolute;left:2924;top:29246;width:52;height:3" coordorigin="2924,29246" coordsize="52,3">
              <v:shape style="position:absolute;left:2924;top:29246;width:52;height:3" coordorigin="2924,29246" coordsize="52,3" path="m2924,29246l2976,29248,2924,29248,2924,29246xe" filled="false" stroked="true" strokeweight="0pt" strokecolor="#000000">
                <v:path arrowok="t"/>
              </v:shape>
            </v:group>
            <v:group style="position:absolute;left:2922;top:29249;width:57;height:2" coordorigin="2922,29249" coordsize="57,2">
              <v:shape style="position:absolute;left:2922;top:29249;width:57;height:2" coordorigin="2922,29249" coordsize="57,0" path="m2922,29249l2978,29249e" filled="false" stroked="true" strokeweight=".112803pt" strokecolor="#000000">
                <v:path arrowok="t"/>
              </v:shape>
            </v:group>
            <v:group style="position:absolute;left:2924;top:29248;width:55;height:3" coordorigin="2924,29248" coordsize="55,3">
              <v:shape style="position:absolute;left:2924;top:29248;width:55;height:3" coordorigin="2924,29248" coordsize="55,3" path="m2976,29248l2924,29248,2978,29251,2976,29248xe" filled="false" stroked="true" strokeweight="0pt" strokecolor="#000000">
                <v:path arrowok="t"/>
              </v:shape>
            </v:group>
            <v:group style="position:absolute;left:2922;top:29248;width:57;height:3" coordorigin="2922,29248" coordsize="57,3">
              <v:shape style="position:absolute;left:2922;top:29248;width:57;height:3" coordorigin="2922,29248" coordsize="57,3" path="m2924,29248l2978,29251,2922,29251,2924,29248xe" filled="false" stroked="true" strokeweight="0pt" strokecolor="#000000">
                <v:path arrowok="t"/>
              </v:shape>
            </v:group>
            <v:group style="position:absolute;left:2922;top:29253;width:57;height:2" coordorigin="2922,29253" coordsize="57,2">
              <v:shape style="position:absolute;left:2922;top:29253;width:57;height:2" coordorigin="2922,29253" coordsize="57,0" path="m2922,29253l2978,29253e" filled="false" stroked="true" strokeweight=".225606pt" strokecolor="#000000">
                <v:path arrowok="t"/>
              </v:shape>
            </v:group>
            <v:group style="position:absolute;left:2922;top:29251;width:57;height:5" coordorigin="2922,29251" coordsize="57,5">
              <v:shape style="position:absolute;left:2922;top:29251;width:57;height:5" coordorigin="2922,29251" coordsize="57,5" path="m2978,29251l2922,29251,2978,29255,2978,29251xe" filled="false" stroked="true" strokeweight="0pt" strokecolor="#000000">
                <v:path arrowok="t"/>
              </v:shape>
            </v:group>
            <v:group style="position:absolute;left:2922;top:29251;width:57;height:5" coordorigin="2922,29251" coordsize="57,5">
              <v:shape style="position:absolute;left:2922;top:29251;width:57;height:5" coordorigin="2922,29251" coordsize="57,5" path="m2922,29251l2978,29255,2922,29255,2922,29251xe" filled="false" stroked="true" strokeweight="0pt" strokecolor="#000000">
                <v:path arrowok="t"/>
              </v:shape>
            </v:group>
            <v:group style="position:absolute;left:2922;top:29256;width:57;height:2" coordorigin="2922,29256" coordsize="57,2">
              <v:shape style="position:absolute;left:2922;top:29256;width:57;height:2" coordorigin="2922,29256" coordsize="57,0" path="m2922,29256l2978,29256e" filled="false" stroked="true" strokeweight=".112803pt" strokecolor="#000000">
                <v:path arrowok="t"/>
              </v:shape>
            </v:group>
            <v:group style="position:absolute;left:2922;top:29255;width:57;height:3" coordorigin="2922,29255" coordsize="57,3">
              <v:shape style="position:absolute;left:2922;top:29255;width:57;height:3" coordorigin="2922,29255" coordsize="57,3" path="m2978,29255l2922,29255,2978,29257,2978,29255xe" filled="false" stroked="true" strokeweight="0pt" strokecolor="#000000">
                <v:path arrowok="t"/>
              </v:shape>
            </v:group>
            <v:group style="position:absolute;left:2922;top:29255;width:57;height:3" coordorigin="2922,29255" coordsize="57,3">
              <v:shape style="position:absolute;left:2922;top:29255;width:57;height:3" coordorigin="2922,29255" coordsize="57,3" path="m2922,29255l2978,29257,2922,29257,2922,29255xe" filled="false" stroked="true" strokeweight="0pt" strokecolor="#000000">
                <v:path arrowok="t"/>
              </v:shape>
            </v:group>
            <v:group style="position:absolute;left:2922;top:29258;width:57;height:2" coordorigin="2922,29258" coordsize="57,2">
              <v:shape style="position:absolute;left:2922;top:29258;width:57;height:2" coordorigin="2922,29258" coordsize="57,0" path="m2922,29258l2978,29258e" filled="false" stroked="true" strokeweight=".112803pt" strokecolor="#000000">
                <v:path arrowok="t"/>
              </v:shape>
            </v:group>
            <v:group style="position:absolute;left:2922;top:29257;width:57;height:3" coordorigin="2922,29257" coordsize="57,3">
              <v:shape style="position:absolute;left:2922;top:29257;width:57;height:3" coordorigin="2922,29257" coordsize="57,3" path="m2978,29257l2922,29257,2978,29260,2978,29257xe" filled="false" stroked="true" strokeweight="0pt" strokecolor="#000000">
                <v:path arrowok="t"/>
              </v:shape>
            </v:group>
            <v:group style="position:absolute;left:2922;top:29257;width:57;height:3" coordorigin="2922,29257" coordsize="57,3">
              <v:shape style="position:absolute;left:2922;top:29257;width:57;height:3" coordorigin="2922,29257" coordsize="57,3" path="m2922,29257l2978,29260,2922,29260,2922,29257xe" filled="false" stroked="true" strokeweight="0pt" strokecolor="#000000">
                <v:path arrowok="t"/>
              </v:shape>
            </v:group>
            <v:group style="position:absolute;left:2922;top:29261;width:57;height:2" coordorigin="2922,29261" coordsize="57,2">
              <v:shape style="position:absolute;left:2922;top:29261;width:57;height:2" coordorigin="2922,29261" coordsize="57,0" path="m2922,29261l2978,29261e" filled="false" stroked="true" strokeweight=".112803pt" strokecolor="#000000">
                <v:path arrowok="t"/>
              </v:shape>
            </v:group>
            <v:group style="position:absolute;left:2922;top:29260;width:57;height:3" coordorigin="2922,29260" coordsize="57,3">
              <v:shape style="position:absolute;left:2922;top:29260;width:57;height:3" coordorigin="2922,29260" coordsize="57,3" path="m2978,29260l2922,29260,2978,29262,2978,29260xe" filled="false" stroked="true" strokeweight="0pt" strokecolor="#000000">
                <v:path arrowok="t"/>
              </v:shape>
            </v:group>
            <v:group style="position:absolute;left:2922;top:29260;width:57;height:3" coordorigin="2922,29260" coordsize="57,3">
              <v:shape style="position:absolute;left:2922;top:29260;width:57;height:3" coordorigin="2922,29260" coordsize="57,3" path="m2922,29260l2978,29262,2922,29262,2922,29260xe" filled="false" stroked="true" strokeweight="0pt" strokecolor="#000000">
                <v:path arrowok="t"/>
              </v:shape>
            </v:group>
            <v:group style="position:absolute;left:2922;top:29263;width:57;height:2" coordorigin="2922,29263" coordsize="57,2">
              <v:shape style="position:absolute;left:2922;top:29263;width:57;height:2" coordorigin="2922,29263" coordsize="57,0" path="m2922,29263l2978,29263e" filled="false" stroked="true" strokeweight=".112803pt" strokecolor="#000000">
                <v:path arrowok="t"/>
              </v:shape>
            </v:group>
            <v:group style="position:absolute;left:2922;top:29262;width:57;height:3" coordorigin="2922,29262" coordsize="57,3">
              <v:shape style="position:absolute;left:2922;top:29262;width:57;height:3" coordorigin="2922,29262" coordsize="57,3" path="m2978,29262l2922,29262,2978,29264,2978,29262xe" filled="false" stroked="true" strokeweight="0pt" strokecolor="#000000">
                <v:path arrowok="t"/>
              </v:shape>
            </v:group>
            <v:group style="position:absolute;left:2922;top:29262;width:57;height:3" coordorigin="2922,29262" coordsize="57,3">
              <v:shape style="position:absolute;left:2922;top:29262;width:57;height:3" coordorigin="2922,29262" coordsize="57,3" path="m2922,29262l2978,29264,2922,29264,2922,29262xe" filled="false" stroked="true" strokeweight="0pt" strokecolor="#000000">
                <v:path arrowok="t"/>
              </v:shape>
            </v:group>
            <v:group style="position:absolute;left:2922;top:29266;width:57;height:2" coordorigin="2922,29266" coordsize="57,2">
              <v:shape style="position:absolute;left:2922;top:29266;width:57;height:2" coordorigin="2922,29266" coordsize="57,0" path="m2922,29266l2978,29266e" filled="false" stroked="true" strokeweight=".225606pt" strokecolor="#000000">
                <v:path arrowok="t"/>
              </v:shape>
            </v:group>
            <v:group style="position:absolute;left:2922;top:29264;width:57;height:5" coordorigin="2922,29264" coordsize="57,5">
              <v:shape style="position:absolute;left:2922;top:29264;width:57;height:5" coordorigin="2922,29264" coordsize="57,5" path="m2978,29264l2922,29264,2978,29269,2978,29264xe" filled="false" stroked="true" strokeweight="0pt" strokecolor="#000000">
                <v:path arrowok="t"/>
              </v:shape>
            </v:group>
            <v:group style="position:absolute;left:2922;top:29264;width:57;height:5" coordorigin="2922,29264" coordsize="57,5">
              <v:shape style="position:absolute;left:2922;top:29264;width:57;height:5" coordorigin="2922,29264" coordsize="57,5" path="m2922,29264l2978,29269,2922,29269,2922,29264xe" filled="false" stroked="true" strokeweight="0pt" strokecolor="#000000">
                <v:path arrowok="t"/>
              </v:shape>
            </v:group>
            <v:group style="position:absolute;left:2922;top:29270;width:57;height:2" coordorigin="2922,29270" coordsize="57,2">
              <v:shape style="position:absolute;left:2922;top:29270;width:57;height:2" coordorigin="2922,29270" coordsize="57,0" path="m2922,29270l2978,29270e" filled="false" stroked="true" strokeweight=".112803pt" strokecolor="#000000">
                <v:path arrowok="t"/>
              </v:shape>
            </v:group>
            <v:group style="position:absolute;left:2922;top:29269;width:57;height:3" coordorigin="2922,29269" coordsize="57,3">
              <v:shape style="position:absolute;left:2922;top:29269;width:57;height:3" coordorigin="2922,29269" coordsize="57,3" path="m2978,29269l2922,29269,2976,29271,2978,29269xe" filled="false" stroked="true" strokeweight="0pt" strokecolor="#000000">
                <v:path arrowok="t"/>
              </v:shape>
            </v:group>
            <v:group style="position:absolute;left:2922;top:29269;width:55;height:3" coordorigin="2922,29269" coordsize="55,3">
              <v:shape style="position:absolute;left:2922;top:29269;width:55;height:3" coordorigin="2922,29269" coordsize="55,3" path="m2922,29269l2976,29271,2924,29271,2922,29269xe" filled="false" stroked="true" strokeweight="0pt" strokecolor="#000000">
                <v:path arrowok="t"/>
              </v:shape>
            </v:group>
            <v:group style="position:absolute;left:2924;top:29272;width:52;height:2" coordorigin="2924,29272" coordsize="52,2">
              <v:shape style="position:absolute;left:2924;top:29272;width:52;height:2" coordorigin="2924,29272" coordsize="52,0" path="m2924,29272l2976,29272e" filled="false" stroked="true" strokeweight=".112803pt" strokecolor="#000000">
                <v:path arrowok="t"/>
              </v:shape>
            </v:group>
            <v:group style="position:absolute;left:2924;top:29271;width:52;height:3" coordorigin="2924,29271" coordsize="52,3">
              <v:shape style="position:absolute;left:2924;top:29271;width:52;height:3" coordorigin="2924,29271" coordsize="52,3" path="m2976,29271l2924,29271,2976,29273,2976,29271xe" filled="false" stroked="true" strokeweight="0pt" strokecolor="#000000">
                <v:path arrowok="t"/>
              </v:shape>
            </v:group>
            <v:group style="position:absolute;left:2924;top:29271;width:52;height:3" coordorigin="2924,29271" coordsize="52,3">
              <v:shape style="position:absolute;left:2924;top:29271;width:52;height:3" coordorigin="2924,29271" coordsize="52,3" path="m2924,29271l2976,29273,2924,29273,2924,29271xe" filled="false" stroked="true" strokeweight="0pt" strokecolor="#000000">
                <v:path arrowok="t"/>
              </v:shape>
            </v:group>
            <v:group style="position:absolute;left:2924;top:29274;width:52;height:2" coordorigin="2924,29274" coordsize="52,2">
              <v:shape style="position:absolute;left:2924;top:29274;width:52;height:2" coordorigin="2924,29274" coordsize="52,0" path="m2924,29274l2976,29274e" filled="false" stroked="true" strokeweight=".112803pt" strokecolor="#000000">
                <v:path arrowok="t"/>
              </v:shape>
            </v:group>
            <v:group style="position:absolute;left:2924;top:29273;width:52;height:3" coordorigin="2924,29273" coordsize="52,3">
              <v:shape style="position:absolute;left:2924;top:29273;width:52;height:3" coordorigin="2924,29273" coordsize="52,3" path="m2976,29273l2924,29273,2973,29275,2976,29273xe" filled="false" stroked="true" strokeweight="0pt" strokecolor="#000000">
                <v:path arrowok="t"/>
              </v:shape>
            </v:group>
            <v:group style="position:absolute;left:2924;top:29273;width:50;height:3" coordorigin="2924,29273" coordsize="50,3">
              <v:shape style="position:absolute;left:2924;top:29273;width:50;height:3" coordorigin="2924,29273" coordsize="50,3" path="m2924,29273l2973,29275,2926,29275,2924,29273xe" filled="false" stroked="true" strokeweight="0pt" strokecolor="#000000">
                <v:path arrowok="t"/>
              </v:shape>
            </v:group>
            <v:group style="position:absolute;left:2926;top:29276;width:48;height:2" coordorigin="2926,29276" coordsize="48,2">
              <v:shape style="position:absolute;left:2926;top:29276;width:48;height:2" coordorigin="2926,29276" coordsize="48,0" path="m2926,29276l2973,29276e" filled="false" stroked="true" strokeweight=".112803pt" strokecolor="#000000">
                <v:path arrowok="t"/>
              </v:shape>
            </v:group>
            <v:group style="position:absolute;left:2926;top:29275;width:48;height:3" coordorigin="2926,29275" coordsize="48,3">
              <v:shape style="position:absolute;left:2926;top:29275;width:48;height:3" coordorigin="2926,29275" coordsize="48,3" path="m2973,29275l2926,29275,2971,29278,2973,29275xe" filled="false" stroked="true" strokeweight="0pt" strokecolor="#000000">
                <v:path arrowok="t"/>
              </v:shape>
            </v:group>
            <v:group style="position:absolute;left:2926;top:29275;width:46;height:3" coordorigin="2926,29275" coordsize="46,3">
              <v:shape style="position:absolute;left:2926;top:29275;width:46;height:3" coordorigin="2926,29275" coordsize="46,3" path="m2926,29275l2971,29278,2926,29278,2926,29275xe" filled="false" stroked="true" strokeweight="0pt" strokecolor="#000000">
                <v:path arrowok="t"/>
              </v:shape>
            </v:group>
            <v:group style="position:absolute;left:2926;top:29279;width:46;height:2" coordorigin="2926,29279" coordsize="46,2">
              <v:shape style="position:absolute;left:2926;top:29279;width:46;height:2" coordorigin="2926,29279" coordsize="46,0" path="m2926,29279l2971,29279e" filled="false" stroked="true" strokeweight=".112803pt" strokecolor="#000000">
                <v:path arrowok="t"/>
              </v:shape>
            </v:group>
            <v:group style="position:absolute;left:2926;top:29278;width:46;height:3" coordorigin="2926,29278" coordsize="46,3">
              <v:shape style="position:absolute;left:2926;top:29278;width:46;height:3" coordorigin="2926,29278" coordsize="46,3" path="m2971,29278l2926,29278,2971,29280,2971,29278xe" filled="false" stroked="true" strokeweight="0pt" strokecolor="#000000">
                <v:path arrowok="t"/>
              </v:shape>
            </v:group>
            <v:group style="position:absolute;left:2926;top:29278;width:46;height:3" coordorigin="2926,29278" coordsize="46,3">
              <v:shape style="position:absolute;left:2926;top:29278;width:46;height:3" coordorigin="2926,29278" coordsize="46,3" path="m2926,29278l2971,29280,2928,29280,2926,29278xe" filled="false" stroked="true" strokeweight="0pt" strokecolor="#000000">
                <v:path arrowok="t"/>
              </v:shape>
            </v:group>
            <v:group style="position:absolute;left:2928;top:29281;width:43;height:2" coordorigin="2928,29281" coordsize="43,2">
              <v:shape style="position:absolute;left:2928;top:29281;width:43;height:2" coordorigin="2928,29281" coordsize="43,0" path="m2928,29281l2971,29281e" filled="false" stroked="true" strokeweight=".112803pt" strokecolor="#000000">
                <v:path arrowok="t"/>
              </v:shape>
            </v:group>
            <v:group style="position:absolute;left:2928;top:29280;width:43;height:3" coordorigin="2928,29280" coordsize="43,3">
              <v:shape style="position:absolute;left:2928;top:29280;width:43;height:3" coordorigin="2928,29280" coordsize="43,3" path="m2971,29280l2928,29280,2969,29282,2971,29280xe" filled="false" stroked="true" strokeweight="0pt" strokecolor="#000000">
                <v:path arrowok="t"/>
              </v:shape>
            </v:group>
            <v:group style="position:absolute;left:2928;top:29280;width:41;height:3" coordorigin="2928,29280" coordsize="41,3">
              <v:shape style="position:absolute;left:2928;top:29280;width:41;height:3" coordorigin="2928,29280" coordsize="41,3" path="m2928,29280l2969,29282,2931,29282,2928,29280xe" filled="false" stroked="true" strokeweight="0pt" strokecolor="#000000">
                <v:path arrowok="t"/>
              </v:shape>
            </v:group>
            <v:group style="position:absolute;left:2931;top:29282;width:39;height:2" coordorigin="2931,29282" coordsize="39,2">
              <v:shape style="position:absolute;left:2931;top:29282;width:39;height:2" coordorigin="2931,29282" coordsize="39,0" path="m2931,29282l2969,29282e" filled="false" stroked="true" strokeweight="0pt" strokecolor="#000000">
                <v:path arrowok="t"/>
              </v:shape>
            </v:group>
            <v:group style="position:absolute;left:2931;top:29282;width:39;height:2" coordorigin="2931,29282" coordsize="39,2">
              <v:shape style="position:absolute;left:2931;top:29282;width:39;height:2" coordorigin="2931,29282" coordsize="39,0" path="m2931,29282l2969,29282e" filled="false" stroked="true" strokeweight="0pt" strokecolor="#000000">
                <v:path arrowok="t"/>
              </v:shape>
            </v:group>
            <v:group style="position:absolute;left:2931;top:29282;width:37;height:2" coordorigin="2931,29282" coordsize="37,2">
              <v:shape style="position:absolute;left:2931;top:29282;width:37;height:2" coordorigin="2931,29282" coordsize="37,0" path="m2931,29282l2967,29282e" filled="false" stroked="true" strokeweight="0pt" strokecolor="#000000">
                <v:path arrowok="t"/>
              </v:shape>
            </v:group>
            <v:group style="position:absolute;left:2933;top:29283;width:34;height:2" coordorigin="2933,29283" coordsize="34,2">
              <v:shape style="position:absolute;left:2933;top:29283;width:34;height:2" coordorigin="2933,29283" coordsize="34,0" path="m2933,29283l2967,29283e" filled="false" stroked="true" strokeweight=".112803pt" strokecolor="#000000">
                <v:path arrowok="t"/>
              </v:shape>
            </v:group>
            <v:group style="position:absolute;left:2933;top:29282;width:34;height:3" coordorigin="2933,29282" coordsize="34,3">
              <v:shape style="position:absolute;left:2933;top:29282;width:34;height:3" coordorigin="2933,29282" coordsize="34,3" path="m2967,29282l2933,29282,2964,29284,2967,29282xe" filled="false" stroked="true" strokeweight="0pt" strokecolor="#000000">
                <v:path arrowok="t"/>
              </v:shape>
            </v:group>
            <v:group style="position:absolute;left:2933;top:29282;width:32;height:3" coordorigin="2933,29282" coordsize="32,3">
              <v:shape style="position:absolute;left:2933;top:29282;width:32;height:3" coordorigin="2933,29282" coordsize="32,3" path="m2933,29282l2964,29284,2935,29284,2933,29282xe" filled="false" stroked="true" strokeweight="0pt" strokecolor="#000000">
                <v:path arrowok="t"/>
              </v:shape>
            </v:group>
            <v:group style="position:absolute;left:2935;top:29286;width:30;height:2" coordorigin="2935,29286" coordsize="30,2">
              <v:shape style="position:absolute;left:2935;top:29286;width:30;height:2" coordorigin="2935,29286" coordsize="30,0" path="m2935,29286l2964,29286e" filled="false" stroked="true" strokeweight=".112803pt" strokecolor="#000000">
                <v:path arrowok="t"/>
              </v:shape>
            </v:group>
            <v:group style="position:absolute;left:2935;top:29284;width:30;height:3" coordorigin="2935,29284" coordsize="30,3">
              <v:shape style="position:absolute;left:2935;top:29284;width:30;height:3" coordorigin="2935,29284" coordsize="30,3" path="m2964,29284l2935,29284,2962,29287,2964,29284xe" filled="false" stroked="true" strokeweight="0pt" strokecolor="#000000">
                <v:path arrowok="t"/>
              </v:shape>
            </v:group>
            <v:group style="position:absolute;left:2935;top:29284;width:28;height:3" coordorigin="2935,29284" coordsize="28,3">
              <v:shape style="position:absolute;left:2935;top:29284;width:28;height:3" coordorigin="2935,29284" coordsize="28,3" path="m2935,29284l2962,29287,2937,29287,2935,29284xe" filled="false" stroked="true" strokeweight="0pt" strokecolor="#000000">
                <v:path arrowok="t"/>
              </v:shape>
            </v:group>
            <v:group style="position:absolute;left:2937;top:29287;width:25;height:2" coordorigin="2937,29287" coordsize="25,2">
              <v:shape style="position:absolute;left:2937;top:29287;width:25;height:2" coordorigin="2937,29287" coordsize="25,0" path="m2937,29287l2962,29287e" filled="false" stroked="true" strokeweight="0pt" strokecolor="#000000">
                <v:path arrowok="t"/>
              </v:shape>
            </v:group>
            <v:group style="position:absolute;left:2937;top:29287;width:25;height:2" coordorigin="2937,29287" coordsize="25,2">
              <v:shape style="position:absolute;left:2937;top:29287;width:25;height:2" coordorigin="2937,29287" coordsize="25,0" path="m2937,29287l2962,29287e" filled="false" stroked="true" strokeweight="0pt" strokecolor="#000000">
                <v:path arrowok="t"/>
              </v:shape>
            </v:group>
            <v:group style="position:absolute;left:2937;top:29287;width:21;height:2" coordorigin="2937,29287" coordsize="21,2">
              <v:shape style="position:absolute;left:2937;top:29287;width:21;height:2" coordorigin="2937,29287" coordsize="21,0" path="m2937,29287l2958,29287e" filled="false" stroked="true" strokeweight="0pt" strokecolor="#000000">
                <v:path arrowok="t"/>
              </v:shape>
            </v:group>
            <v:group style="position:absolute;left:2940;top:29287;width:19;height:2" coordorigin="2940,29287" coordsize="19,2">
              <v:shape style="position:absolute;left:2940;top:29287;width:19;height:2" coordorigin="2940,29287" coordsize="19,0" path="m2940,29287l2958,29287e" filled="false" stroked="true" strokeweight="0pt" strokecolor="#000000">
                <v:path arrowok="t"/>
              </v:shape>
            </v:group>
            <v:group style="position:absolute;left:2940;top:29287;width:19;height:2" coordorigin="2940,29287" coordsize="19,2">
              <v:shape style="position:absolute;left:2940;top:29287;width:19;height:2" coordorigin="2940,29287" coordsize="19,0" path="m2940,29287l2958,29287e" filled="false" stroked="true" strokeweight="0pt" strokecolor="#000000">
                <v:path arrowok="t"/>
              </v:shape>
            </v:group>
            <v:group style="position:absolute;left:2940;top:29287;width:16;height:2" coordorigin="2940,29287" coordsize="16,2">
              <v:shape style="position:absolute;left:2940;top:29287;width:16;height:2" coordorigin="2940,29287" coordsize="16,0" path="m2940,29287l2955,29287e" filled="false" stroked="true" strokeweight="0pt" strokecolor="#000000">
                <v:path arrowok="t"/>
              </v:shape>
            </v:group>
            <v:group style="position:absolute;left:2944;top:29287;width:10;height:3" coordorigin="2944,29287" coordsize="10,3">
              <v:shape style="position:absolute;left:2944;top:29287;width:10;height:3" coordorigin="2944,29287" coordsize="10,3" path="m2944,29287l2946,29289,2953,29289,2944,29287xe" filled="true" fillcolor="#000000" stroked="false">
                <v:path arrowok="t"/>
                <v:fill type="solid"/>
              </v:shape>
            </v:group>
            <v:group style="position:absolute;left:2944;top:29287;width:10;height:3" coordorigin="2944,29287" coordsize="10,3">
              <v:shape style="position:absolute;left:2944;top:29287;width:10;height:3" coordorigin="2944,29287" coordsize="10,3" path="m2944,29287l2946,29289,2953,29289,2944,29287xe" filled="false" stroked="true" strokeweight="0pt" strokecolor="#000000">
                <v:path arrowok="t"/>
              </v:shape>
            </v:group>
            <v:group style="position:absolute;left:2946;top:29289;width:7;height:2" coordorigin="2946,29289" coordsize="7,2">
              <v:shape style="position:absolute;left:2946;top:29289;width:7;height:2" coordorigin="2946,29289" coordsize="7,0" path="m2946,29289l2953,29289e" filled="false" stroked="true" strokeweight="0pt" strokecolor="#000000">
                <v:path arrowok="t"/>
              </v:shape>
            </v:group>
            <v:group style="position:absolute;left:2944;top:29287;width:12;height:3" coordorigin="2944,29287" coordsize="12,3">
              <v:shape style="position:absolute;left:2944;top:29287;width:12;height:3" coordorigin="2944,29287" coordsize="12,3" path="m2944,29287l2953,29289,2955,29287,2944,29287xe" filled="true" fillcolor="#000000" stroked="false">
                <v:path arrowok="t"/>
                <v:fill type="solid"/>
              </v:shape>
            </v:group>
            <v:group style="position:absolute;left:2944;top:29287;width:12;height:3" coordorigin="2944,29287" coordsize="12,3">
              <v:shape style="position:absolute;left:2944;top:29287;width:12;height:3" coordorigin="2944,29287" coordsize="12,3" path="m2944,29287l2955,29287,2953,29289,2944,29287xe" filled="false" stroked="true" strokeweight="0pt" strokecolor="#000000">
                <v:path arrowok="t"/>
              </v:shape>
            </v:group>
            <v:group style="position:absolute;left:15122;top:26679;width:199;height:242" coordorigin="15122,26679" coordsize="199,242">
              <v:shape style="position:absolute;left:15122;top:26679;width:199;height:242" coordorigin="15122,26679" coordsize="199,242" path="m15122,26920l15321,26920,15321,26679,15122,26679,15122,26920e" filled="false" stroked="true" strokeweight=".225606pt" strokecolor="#000000">
                <v:path arrowok="t"/>
              </v:shape>
            </v:group>
            <v:group style="position:absolute;left:15280;top:26920;width:199;height:242" coordorigin="15280,26920" coordsize="199,242">
              <v:shape style="position:absolute;left:15280;top:26920;width:199;height:242" coordorigin="15280,26920" coordsize="199,242" path="m15280,27161l15479,27161,15479,26920,15280,26920,15280,27161e" filled="false" stroked="true" strokeweight=".225606pt" strokecolor="#000000">
                <v:path arrowok="t"/>
              </v:shape>
            </v:group>
            <v:group style="position:absolute;left:15413;top:27161;width:199;height:242" coordorigin="15413,27161" coordsize="199,242">
              <v:shape style="position:absolute;left:15413;top:27161;width:199;height:242" coordorigin="15413,27161" coordsize="199,242" path="m15413,27403l15612,27403,15612,27161,15413,27161,15413,27403e" filled="false" stroked="true" strokeweight=".225606pt" strokecolor="#000000">
                <v:path arrowok="t"/>
              </v:shape>
            </v:group>
            <v:group style="position:absolute;left:15567;top:27403;width:199;height:242" coordorigin="15567,27403" coordsize="199,242">
              <v:shape style="position:absolute;left:15567;top:27403;width:199;height:242" coordorigin="15567,27403" coordsize="199,242" path="m15567,27644l15765,27644,15765,27403,15567,27403,15567,27644e" filled="false" stroked="true" strokeweight=".225606pt" strokecolor="#000000">
                <v:path arrowok="t"/>
              </v:shape>
            </v:group>
            <v:group style="position:absolute;left:15684;top:27644;width:199;height:240" coordorigin="15684,27644" coordsize="199,240">
              <v:shape style="position:absolute;left:15684;top:27644;width:199;height:240" coordorigin="15684,27644" coordsize="199,240" path="m15684,27883l15883,27883,15883,27644,15684,27644,15684,27883e" filled="false" stroked="true" strokeweight=".225606pt" strokecolor="#000000">
                <v:path arrowok="t"/>
              </v:shape>
            </v:group>
            <v:group style="position:absolute;left:15781;top:27883;width:199;height:242" coordorigin="15781,27883" coordsize="199,242">
              <v:shape style="position:absolute;left:15781;top:27883;width:199;height:242" coordorigin="15781,27883" coordsize="199,242" path="m15781,28125l15980,28125,15980,27883,15781,27883,15781,28125e" filled="false" stroked="true" strokeweight=".225606pt" strokecolor="#ff0000">
                <v:path arrowok="t"/>
              </v:shape>
            </v:group>
            <v:group style="position:absolute;left:15901;top:28125;width:199;height:242" coordorigin="15901,28125" coordsize="199,242">
              <v:shape style="position:absolute;left:15901;top:28125;width:199;height:242" coordorigin="15901,28125" coordsize="199,242" path="m15901,28366l16099,28366,16099,28125,15901,28125,15901,28366e" filled="false" stroked="true" strokeweight=".225606pt" strokecolor="#000000">
                <v:path arrowok="t"/>
              </v:shape>
            </v:group>
            <v:group style="position:absolute;left:16004;top:28366;width:199;height:242" coordorigin="16004,28366" coordsize="199,242">
              <v:shape style="position:absolute;left:16004;top:28366;width:199;height:242" coordorigin="16004,28366" coordsize="199,242" path="m16004,28608l16203,28608,16203,28366,16004,28366,16004,28608e" filled="false" stroked="true" strokeweight=".225606pt" strokecolor="#000000">
                <v:path arrowok="t"/>
              </v:shape>
            </v:group>
            <v:group style="position:absolute;left:16153;top:28608;width:199;height:242" coordorigin="16153,28608" coordsize="199,242">
              <v:shape style="position:absolute;left:16153;top:28608;width:199;height:242" coordorigin="16153,28608" coordsize="199,242" path="m16153,28849l16352,28849,16352,28608,16153,28608,16153,28849e" filled="false" stroked="true" strokeweight=".225606pt" strokecolor="#000000">
                <v:path arrowok="t"/>
              </v:shape>
            </v:group>
            <v:group style="position:absolute;left:16257;top:28849;width:199;height:242" coordorigin="16257,28849" coordsize="199,242">
              <v:shape style="position:absolute;left:16257;top:28849;width:199;height:242" coordorigin="16257,28849" coordsize="199,242" path="m16257,29090l16456,29090,16456,28849,16257,28849,16257,29090e" filled="false" stroked="true" strokeweight=".225606pt" strokecolor="#000000">
                <v:path arrowok="t"/>
              </v:shape>
            </v:group>
            <v:group style="position:absolute;left:16336;top:29090;width:199;height:242" coordorigin="16336,29090" coordsize="199,242">
              <v:shape style="position:absolute;left:16336;top:29090;width:199;height:242" coordorigin="16336,29090" coordsize="199,242" path="m16336,29332l16535,29332,16535,29090,16336,29090,16336,29332e" filled="false" stroked="true" strokeweight=".225606pt" strokecolor="#000000">
                <v:path arrowok="t"/>
              </v:shape>
            </v:group>
            <v:group style="position:absolute;left:16377;top:29332;width:199;height:240" coordorigin="16377,29332" coordsize="199,240">
              <v:shape style="position:absolute;left:16377;top:29332;width:199;height:240" coordorigin="16377,29332" coordsize="199,240" path="m16377,29571l16575,29571,16575,29332,16377,29332,16377,29571e" filled="false" stroked="true" strokeweight=".225606pt" strokecolor="#000000">
                <v:path arrowok="t"/>
              </v:shape>
            </v:group>
            <v:group style="position:absolute;left:16377;top:29571;width:199;height:242" coordorigin="16377,29571" coordsize="199,242">
              <v:shape style="position:absolute;left:16377;top:29571;width:199;height:242" coordorigin="16377,29571" coordsize="199,242" path="m16377,29812l16575,29812,16575,29571,16377,29571,16377,29812e" filled="false" stroked="true" strokeweight=".225606pt" strokecolor="#000000">
                <v:path arrowok="t"/>
              </v:shape>
            </v:group>
            <v:group style="position:absolute;left:16413;top:29812;width:199;height:242" coordorigin="16413,29812" coordsize="199,242">
              <v:shape style="position:absolute;left:16413;top:29812;width:199;height:242" coordorigin="16413,29812" coordsize="199,242" path="m16413,30054l16611,30054,16611,29812,16413,29812,16413,30054e" filled="false" stroked="true" strokeweight=".225606pt" strokecolor="#000000">
                <v:path arrowok="t"/>
              </v:shape>
            </v:group>
            <v:group style="position:absolute;left:16413;top:30054;width:199;height:242" coordorigin="16413,30054" coordsize="199,242">
              <v:shape style="position:absolute;left:16413;top:30054;width:199;height:242" coordorigin="16413,30054" coordsize="199,242" path="m16413,30295l16611,30295,16611,30054,16413,30054,16413,30295e" filled="false" stroked="true" strokeweight=".225606pt" strokecolor="#000000">
                <v:path arrowok="t"/>
              </v:shape>
            </v:group>
            <v:group style="position:absolute;left:16433;top:30295;width:199;height:242" coordorigin="16433,30295" coordsize="199,242">
              <v:shape style="position:absolute;left:16433;top:30295;width:199;height:242" coordorigin="16433,30295" coordsize="199,242" path="m16433,30536l16632,30536,16632,30295,16433,30295,16433,30536e" filled="false" stroked="true" strokeweight=".225606pt" strokecolor="#000000">
                <v:path arrowok="t"/>
              </v:shape>
            </v:group>
            <v:group style="position:absolute;left:16438;top:30536;width:199;height:242" coordorigin="16438,30536" coordsize="199,242">
              <v:shape style="position:absolute;left:16438;top:30536;width:199;height:242" coordorigin="16438,30536" coordsize="199,242" path="m16438,30778l16636,30778,16636,30536,16438,30536,16438,30778e" filled="false" stroked="true" strokeweight=".225606pt" strokecolor="#000000">
                <v:path arrowok="t"/>
              </v:shape>
            </v:group>
            <v:group style="position:absolute;left:16438;top:30778;width:199;height:242" coordorigin="16438,30778" coordsize="199,242">
              <v:shape style="position:absolute;left:16438;top:30778;width:199;height:242" coordorigin="16438,30778" coordsize="199,242" path="m16438,31019l16636,31019,16636,30778,16438,30778,16438,31019e" filled="false" stroked="true" strokeweight=".225606pt" strokecolor="#000000">
                <v:path arrowok="t"/>
              </v:shape>
            </v:group>
            <v:group style="position:absolute;left:16356;top:31019;width:199;height:242" coordorigin="16356,31019" coordsize="199,242">
              <v:shape style="position:absolute;left:16356;top:31019;width:199;height:242" coordorigin="16356,31019" coordsize="199,242" path="m16356,31261l16555,31261,16555,31019,16356,31019,16356,31261e" filled="false" stroked="true" strokeweight=".225606pt" strokecolor="#000000">
                <v:path arrowok="t"/>
              </v:shape>
            </v:group>
            <w10:wrap type="none"/>
          </v:group>
        </w:pict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876"/>
      </w:tblGrid>
      <w:tr>
        <w:trPr>
          <w:trHeight w:val="413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3"/>
              <w:ind w:left="248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Раздел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4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422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3"/>
              <w:ind w:left="307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Схема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расположения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25336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0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3672" w:val="left" w:leader="none"/>
                <w:tab w:pos="4491" w:val="right" w:leader="none"/>
              </w:tabs>
              <w:spacing w:line="240" w:lineRule="auto" w:before="13"/>
              <w:ind w:left="665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ISOCPEUR" w:hAnsi="ISOCPEUR"/>
                <w:w w:val="105"/>
                <w:position w:val="2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7"/>
                <w:w w:val="105"/>
                <w:position w:val="2"/>
                <w:sz w:val="16"/>
              </w:rPr>
              <w:t> </w:t>
            </w:r>
            <w:r>
              <w:rPr>
                <w:rFonts w:ascii="ISOCPEUR" w:hAnsi="ISOCPEUR"/>
                <w:w w:val="105"/>
                <w:position w:val="2"/>
                <w:sz w:val="16"/>
              </w:rPr>
              <w:t>5</w:t>
              <w:tab/>
            </w:r>
            <w:r>
              <w:rPr>
                <w:rFonts w:ascii="Times New Roman" w:hAnsi="Times New Roman"/>
                <w:w w:val="105"/>
                <w:sz w:val="15"/>
              </w:rPr>
              <w:t>133</w:t>
            </w:r>
            <w:r>
              <w:rPr>
                <w:rFonts w:ascii="Times New Roman" w:hAnsi="Times New Roman"/>
                <w:w w:val="105"/>
                <w:position w:val="12"/>
                <w:sz w:val="15"/>
              </w:rPr>
              <w:tab/>
              <w:t>18</w:t>
            </w:r>
            <w:r>
              <w:rPr>
                <w:rFonts w:ascii="Times New Roman" w:hAns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6"/>
                <w:szCs w:val="26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ISOCPEUR" w:hAnsi="ISOCPEUR" w:cs="ISOCPEUR" w:eastAsia="ISOCPEUR"/>
                <w:i/>
                <w:sz w:val="21"/>
                <w:szCs w:val="21"/>
              </w:rPr>
            </w:pPr>
          </w:p>
          <w:p>
            <w:pPr>
              <w:pStyle w:val="TableParagraph"/>
              <w:spacing w:line="195" w:lineRule="exact"/>
              <w:ind w:left="5132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19 </w:t>
            </w:r>
            <w:r>
              <w:rPr>
                <w:rFonts w:ascii="Times New Roman"/>
                <w:spacing w:val="15"/>
                <w:w w:val="105"/>
                <w:sz w:val="15"/>
              </w:rPr>
              <w:t> </w:t>
            </w:r>
            <w:r>
              <w:rPr>
                <w:rFonts w:ascii="Times New Roman"/>
                <w:w w:val="105"/>
                <w:position w:val="-4"/>
                <w:sz w:val="15"/>
              </w:rPr>
              <w:t>20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145" w:lineRule="exact"/>
              <w:ind w:left="5570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21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42"/>
              <w:ind w:left="4577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132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107"/>
              <w:ind w:left="4611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131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ISOCPEUR" w:hAnsi="ISOCPEUR" w:cs="ISOCPEUR" w:eastAsia="ISOCPEUR"/>
                <w:i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15941" w:right="1875" w:firstLine="556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Приморскийкрай</w:t>
            </w:r>
            <w:r>
              <w:rPr>
                <w:rFonts w:ascii="Times New Roman" w:hAnsi="Times New Roman"/>
                <w:b/>
                <w:i/>
                <w:color w:val="B80000"/>
                <w:w w:val="102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Уссурийский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городской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округ</w:t>
            </w:r>
            <w:r>
              <w:rPr>
                <w:rFonts w:ascii="Times New Roman" w:hAns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3614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25:34:016701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ISOCPEUR" w:hAnsi="ISOCPEUR" w:cs="ISOCPEUR" w:eastAsia="ISOCPEUR"/>
                <w:i/>
                <w:sz w:val="31"/>
                <w:szCs w:val="31"/>
              </w:rPr>
            </w:pPr>
          </w:p>
          <w:p>
            <w:pPr>
              <w:pStyle w:val="TableParagraph"/>
              <w:spacing w:line="240" w:lineRule="auto"/>
              <w:ind w:left="3976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25:18:000000:37</w:t>
            </w:r>
            <w:r>
              <w:rPr>
                <w:rFonts w:asci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8"/>
              <w:ind w:right="3054"/>
              <w:jc w:val="righ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sz w:val="23"/>
              </w:rPr>
              <w:t>25:34:016601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ISOCPEUR" w:hAnsi="ISOCPEUR" w:cs="ISOCPEUR" w:eastAsia="ISOCPEUR"/>
                <w:i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3587" w:right="0" w:firstLine="7438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газопровод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ISOCPEUR" w:hAnsi="ISOCPEUR" w:cs="ISOCPEUR" w:eastAsia="ISOCPEUR"/>
                <w:i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3587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25:34:016601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66"/>
              <w:ind w:right="2415"/>
              <w:jc w:val="righ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sz w:val="19"/>
              </w:rPr>
              <w:t>25:34:000000:7994(2)</w:t>
            </w:r>
          </w:p>
          <w:p>
            <w:pPr>
              <w:pStyle w:val="TableParagraph"/>
              <w:spacing w:line="240" w:lineRule="auto" w:before="139"/>
              <w:ind w:right="6217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22</w:t>
            </w:r>
          </w:p>
          <w:p>
            <w:pPr>
              <w:pStyle w:val="TableParagraph"/>
              <w:spacing w:line="240" w:lineRule="auto" w:before="71"/>
              <w:ind w:left="13770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130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ISOCPEUR" w:hAnsi="ISOCPEUR" w:cs="ISOCPEUR" w:eastAsia="ISOCPEUR"/>
                <w:i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4687" w:right="0"/>
              <w:jc w:val="center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7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7</w:t>
            </w:r>
            <w:r>
              <w:rPr>
                <w:rFonts w:ascii="ISOCPEUR" w:hAnsi="ISOCPEUR"/>
                <w:sz w:val="16"/>
              </w:rPr>
            </w:r>
          </w:p>
        </w:tc>
      </w:tr>
      <w:tr>
        <w:trPr>
          <w:trHeight w:val="4785" w:hRule="exact"/>
        </w:trPr>
        <w:tc>
          <w:tcPr>
            <w:tcW w:w="20876" w:type="dxa"/>
            <w:tcBorders>
              <w:top w:val="single" w:sz="0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13996" w:val="left" w:leader="none"/>
              </w:tabs>
              <w:spacing w:line="321" w:lineRule="exact" w:before="61"/>
              <w:ind w:left="9500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Масштаб</w:t>
            </w:r>
            <w:r>
              <w:rPr>
                <w:rFonts w:ascii="Times New Roman" w:hAnsi="Times New Roman"/>
                <w:spacing w:val="46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1:1000</w:t>
            </w:r>
            <w:r>
              <w:rPr>
                <w:rFonts w:ascii="ISOCPEUR" w:hAnsi="ISOCPEUR"/>
                <w:position w:val="-9"/>
                <w:sz w:val="25"/>
              </w:rPr>
              <w:tab/>
              <w:t>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2433" w:val="left" w:leader="none"/>
              </w:tabs>
              <w:spacing w:line="259" w:lineRule="exact"/>
              <w:ind w:right="4846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Используемые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условные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знаки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обозначения:</w:t>
            </w:r>
            <w:r>
              <w:rPr>
                <w:rFonts w:ascii="ISOCPEUR" w:hAnsi="ISOCPEUR"/>
                <w:w w:val="105"/>
                <w:position w:val="3"/>
                <w:sz w:val="25"/>
              </w:rPr>
              <w:tab/>
              <w:t>2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46" w:lineRule="exact"/>
              <w:ind w:right="644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3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2799" w:val="left" w:leader="none"/>
                <w:tab w:pos="14434" w:val="left" w:leader="none"/>
              </w:tabs>
              <w:spacing w:line="241" w:lineRule="exact"/>
              <w:ind w:left="642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00FF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0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Местоположение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инженерного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сооружения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(газопровод)</w:t>
            </w:r>
            <w:r>
              <w:rPr>
                <w:rFonts w:ascii="ISOCPEUR" w:hAnsi="ISOCPEUR"/>
                <w:w w:val="105"/>
                <w:position w:val="-4"/>
                <w:sz w:val="25"/>
              </w:rPr>
              <w:tab/>
              <w:t>4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2949" w:val="left" w:leader="none"/>
                <w:tab w:pos="14560" w:val="left" w:leader="none"/>
              </w:tabs>
              <w:spacing w:line="219" w:lineRule="exact" w:before="0" w:after="0"/>
              <w:ind w:left="2948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Проектная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position w:val="3"/>
                <w:sz w:val="25"/>
              </w:rPr>
              <w:tab/>
              <w:t>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31" w:lineRule="exact"/>
              <w:ind w:right="6116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color w:val="FF0000"/>
                <w:w w:val="99"/>
                <w:sz w:val="25"/>
              </w:rPr>
              <w:t>6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1680" w:val="left" w:leader="none"/>
                <w:tab w:pos="13640" w:val="left" w:leader="none"/>
              </w:tabs>
              <w:spacing w:line="258" w:lineRule="exact"/>
              <w:ind w:right="4825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position w:val="-7"/>
                <w:sz w:val="19"/>
              </w:rPr>
              <w:t>25:18:035201:137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Кадастровый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земельного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участка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7"/>
                <w:sz w:val="25"/>
              </w:rPr>
              <w:tab/>
              <w:t>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2928" w:val="left" w:leader="none"/>
                <w:tab w:pos="14907" w:val="left" w:leader="none"/>
              </w:tabs>
              <w:spacing w:line="253" w:lineRule="exact" w:before="0" w:after="0"/>
              <w:ind w:left="2928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земельных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участков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9"/>
                <w:sz w:val="25"/>
              </w:rPr>
              <w:tab/>
              <w:t>8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750" w:val="left" w:leader="none"/>
                <w:tab w:pos="13944" w:val="left" w:leader="none"/>
              </w:tabs>
              <w:spacing w:line="228" w:lineRule="exact"/>
              <w:ind w:right="4643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color w:val="0000FF"/>
                <w:position w:val="-3"/>
                <w:sz w:val="23"/>
              </w:rPr>
              <w:t>25:34:016701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кадастрового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ISOCPEUR" w:hAnsi="ISOCPEUR"/>
                <w:w w:val="105"/>
                <w:position w:val="-4"/>
                <w:sz w:val="25"/>
              </w:rPr>
              <w:tab/>
              <w:t>9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2935" w:val="left" w:leader="none"/>
                <w:tab w:pos="15106" w:val="left" w:leader="none"/>
              </w:tabs>
              <w:spacing w:line="250" w:lineRule="exact" w:before="0" w:after="0"/>
              <w:ind w:left="2934" w:right="0" w:hanging="114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Граница  кадастрового</w:t>
            </w:r>
            <w:r>
              <w:rPr>
                <w:rFonts w:ascii="Times New Roman" w:hAnsi="Times New Roman"/>
                <w:spacing w:val="4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квартала</w:t>
            </w:r>
            <w:r>
              <w:rPr>
                <w:rFonts w:ascii="ISOCPEUR" w:hAnsi="ISOCPEUR"/>
                <w:position w:val="-7"/>
                <w:sz w:val="25"/>
              </w:rPr>
              <w:tab/>
              <w:t>10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985" w:val="left" w:leader="none"/>
                <w:tab w:pos="13326" w:val="left" w:leader="none"/>
              </w:tabs>
              <w:spacing w:line="240" w:lineRule="exact"/>
              <w:ind w:right="551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position w:val="0"/>
                <w:sz w:val="15"/>
              </w:rPr>
              <w:t>1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Характерная</w:t>
            </w:r>
            <w:r>
              <w:rPr>
                <w:rFonts w:ascii="Times New Roman" w:hAnsi="Times New Roman"/>
                <w:spacing w:val="-1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точка</w:t>
            </w:r>
            <w:r>
              <w:rPr>
                <w:rFonts w:ascii="Times New Roman" w:hAnsi="Times New Roman"/>
                <w:spacing w:val="-1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проектной</w:t>
            </w:r>
            <w:r>
              <w:rPr>
                <w:rFonts w:ascii="Times New Roman" w:hAnsi="Times New Roman"/>
                <w:spacing w:val="-1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границы</w:t>
            </w:r>
            <w:r>
              <w:rPr>
                <w:rFonts w:ascii="Times New Roman" w:hAnsi="Times New Roman"/>
                <w:spacing w:val="-1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position w:val="-1"/>
                <w:sz w:val="25"/>
              </w:rPr>
              <w:tab/>
            </w:r>
            <w:r>
              <w:rPr>
                <w:rFonts w:ascii="ISOCPEUR" w:hAnsi="ISOCPEUR"/>
                <w:w w:val="95"/>
                <w:position w:val="-1"/>
                <w:sz w:val="25"/>
              </w:rPr>
              <w:t>11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2177" w:val="left" w:leader="none"/>
                <w:tab w:pos="14546" w:val="left" w:leader="none"/>
              </w:tabs>
              <w:spacing w:line="236" w:lineRule="exact"/>
              <w:ind w:right="5454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B800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Установленные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границы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административно-территориального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2"/>
                <w:sz w:val="25"/>
              </w:rPr>
              <w:tab/>
            </w:r>
            <w:r>
              <w:rPr>
                <w:rFonts w:ascii="ISOCPEUR" w:hAnsi="ISOCPEUR"/>
                <w:w w:val="95"/>
                <w:position w:val="2"/>
                <w:sz w:val="25"/>
              </w:rPr>
              <w:t>12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844" w:val="left" w:leader="none"/>
                <w:tab w:pos="14219" w:val="left" w:leader="none"/>
              </w:tabs>
              <w:spacing w:line="304" w:lineRule="exact"/>
              <w:ind w:right="5449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-2"/>
                <w:sz w:val="15"/>
              </w:rPr>
              <w:t>Приморскийкрай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субъекта</w:t>
            </w:r>
            <w:r>
              <w:rPr>
                <w:rFonts w:ascii="Times New Roman" w:hAnsi="Times New Roman"/>
                <w:spacing w:val="-3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РФ,</w:t>
            </w:r>
            <w:r>
              <w:rPr>
                <w:rFonts w:ascii="ISOCPEUR" w:hAnsi="ISOCPEUR"/>
                <w:w w:val="105"/>
                <w:position w:val="13"/>
                <w:sz w:val="25"/>
              </w:rPr>
              <w:tab/>
            </w:r>
            <w:r>
              <w:rPr>
                <w:rFonts w:ascii="ISOCPEUR" w:hAnsi="ISOCPEUR"/>
                <w:w w:val="95"/>
                <w:position w:val="13"/>
                <w:sz w:val="25"/>
              </w:rPr>
              <w:t>13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4620" w:val="left" w:leader="none"/>
              </w:tabs>
              <w:spacing w:line="228" w:lineRule="exact"/>
              <w:ind w:right="540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4"/>
                <w:sz w:val="15"/>
              </w:rPr>
              <w:t>Уссурийский городской округ    </w:t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муниципального</w:t>
            </w:r>
            <w:r>
              <w:rPr>
                <w:rFonts w:ascii="Times New Roman" w:hAnsi="Times New Roman"/>
                <w:spacing w:val="-3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12"/>
                <w:sz w:val="25"/>
              </w:rPr>
              <w:tab/>
            </w:r>
            <w:r>
              <w:rPr>
                <w:rFonts w:ascii="ISOCPEUR" w:hAnsi="ISOCPEUR"/>
                <w:w w:val="95"/>
                <w:position w:val="12"/>
                <w:sz w:val="25"/>
              </w:rPr>
              <w:t>14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187" w:lineRule="exact"/>
              <w:ind w:right="5424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5"/>
                <w:sz w:val="25"/>
              </w:rPr>
              <w:t>15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5" w:lineRule="exact"/>
              <w:ind w:right="5395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5"/>
                <w:sz w:val="25"/>
              </w:rPr>
              <w:t>16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39" w:lineRule="exact"/>
              <w:ind w:right="5395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5"/>
                <w:sz w:val="25"/>
              </w:rPr>
              <w:t>17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4518" w:val="left" w:leader="none"/>
              </w:tabs>
              <w:spacing w:line="281" w:lineRule="exact"/>
              <w:ind w:right="511"/>
              <w:jc w:val="righ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ISOCPEUR" w:hAnsi="ISOCPEUR"/>
                <w:w w:val="95"/>
                <w:position w:val="11"/>
                <w:sz w:val="25"/>
              </w:rPr>
              <w:t>18</w:t>
              <w:tab/>
            </w:r>
            <w:r>
              <w:rPr>
                <w:rFonts w:ascii="Times New Roman" w:hAnsi="Times New Roman"/>
                <w:sz w:val="19"/>
              </w:rPr>
              <w:t>Лист</w:t>
            </w:r>
            <w:r>
              <w:rPr>
                <w:rFonts w:ascii="Times New Roman" w:hAnsi="Times New Roman"/>
                <w:spacing w:val="18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6</w:t>
            </w:r>
          </w:p>
          <w:p>
            <w:pPr>
              <w:pStyle w:val="TableParagraph"/>
              <w:spacing w:line="234" w:lineRule="exact"/>
              <w:ind w:right="5481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5"/>
                <w:sz w:val="25"/>
              </w:rPr>
              <w:t>19</w:t>
            </w:r>
            <w:r>
              <w:rPr>
                <w:rFonts w:ascii="ISOCPEUR"/>
                <w:sz w:val="25"/>
              </w:rPr>
            </w:r>
          </w:p>
        </w:tc>
      </w:tr>
    </w:tbl>
    <w:p>
      <w:pPr>
        <w:spacing w:before="84"/>
        <w:ind w:left="0" w:right="351" w:firstLine="0"/>
        <w:jc w:val="right"/>
        <w:rPr>
          <w:rFonts w:ascii="ISOCPEUR" w:hAnsi="ISOCPEUR" w:cs="ISOCPEUR" w:eastAsia="ISOCPEUR"/>
          <w:sz w:val="16"/>
          <w:szCs w:val="16"/>
        </w:rPr>
      </w:pPr>
      <w:bookmarkStart w:name="план границ 1 зона-6" w:id="6"/>
      <w:bookmarkEnd w:id="6"/>
      <w:r>
        <w:rPr/>
      </w:r>
      <w:r>
        <w:rPr>
          <w:rFonts w:ascii="ISOCPEUR" w:hAnsi="ISOCPEUR"/>
          <w:i/>
          <w:w w:val="105"/>
          <w:sz w:val="16"/>
        </w:rPr>
        <w:t>Формат:</w:t>
      </w:r>
      <w:r>
        <w:rPr>
          <w:rFonts w:ascii="ISOCPEUR" w:hAnsi="ISOCPEUR"/>
          <w:i/>
          <w:spacing w:val="-47"/>
          <w:w w:val="105"/>
          <w:sz w:val="16"/>
        </w:rPr>
        <w:t> </w:t>
      </w:r>
      <w:r>
        <w:rPr>
          <w:rFonts w:ascii="ISOCPEUR" w:hAnsi="ISOCPEUR"/>
          <w:i/>
          <w:w w:val="105"/>
          <w:sz w:val="16"/>
        </w:rPr>
        <w:t>А2</w:t>
      </w:r>
      <w:r>
        <w:rPr>
          <w:rFonts w:ascii="ISOCPEUR" w:hAnsi="ISOCPEUR"/>
          <w:sz w:val="16"/>
        </w:rPr>
      </w:r>
    </w:p>
    <w:p>
      <w:pPr>
        <w:spacing w:after="0"/>
        <w:jc w:val="right"/>
        <w:rPr>
          <w:rFonts w:ascii="ISOCPEUR" w:hAnsi="ISOCPEUR" w:cs="ISOCPEUR" w:eastAsia="ISOCPEUR"/>
          <w:sz w:val="16"/>
          <w:szCs w:val="16"/>
        </w:rPr>
        <w:sectPr>
          <w:pgSz w:w="22400" w:h="31660"/>
          <w:pgMar w:top="280" w:bottom="0" w:left="1060" w:right="220"/>
        </w:sectPr>
      </w:pPr>
    </w:p>
    <w:p>
      <w:pPr>
        <w:spacing w:line="240" w:lineRule="auto" w:before="6"/>
        <w:rPr>
          <w:rFonts w:ascii="ISOCPEUR" w:hAnsi="ISOCPEUR" w:cs="ISOCPEUR" w:eastAsia="ISOCPEUR"/>
          <w:i/>
          <w:sz w:val="6"/>
          <w:szCs w:val="6"/>
        </w:rPr>
      </w:pPr>
      <w:r>
        <w:rPr/>
        <w:pict>
          <v:group style="position:absolute;margin-left:.225659pt;margin-top:.037676pt;width:1119.7pt;height:1583.3pt;mso-position-horizontal-relative:page;mso-position-vertical-relative:page;z-index:-481840" coordorigin="5,1" coordsize="22394,31666">
            <v:shape style="position:absolute;left:1171;top:1203;width:20871;height:25331" type="#_x0000_t75" stroked="false">
              <v:imagedata r:id="rId19" o:title=""/>
            </v:shape>
            <v:group style="position:absolute;left:8395;top:10146;width:143;height:73" coordorigin="8395,10146" coordsize="143,73">
              <v:shape style="position:absolute;left:8395;top:10146;width:143;height:73" coordorigin="8395,10146" coordsize="143,73" path="m8395,10218l8537,10146e" filled="false" stroked="true" strokeweight=".676817pt" strokecolor="#00ff00">
                <v:path arrowok="t"/>
              </v:shape>
            </v:group>
            <v:group style="position:absolute;left:1171;top:5348;width:754;height:3222" coordorigin="1171,5348" coordsize="754,3222">
              <v:shape style="position:absolute;left:1171;top:5348;width:754;height:3222" coordorigin="1171,5348" coordsize="754,3222" path="m1171,8569l1924,5675,1171,5348e" filled="false" stroked="true" strokeweight=".676817pt" strokecolor="#000000">
                <v:path arrowok="t"/>
              </v:shape>
            </v:group>
            <v:group style="position:absolute;left:1624;top:1203;width:310;height:1627" coordorigin="1624,1203" coordsize="310,1627">
              <v:shape style="position:absolute;left:1624;top:1203;width:310;height:1627" coordorigin="1624,1203" coordsize="310,1627" path="m1624,2830l1933,1203e" filled="false" stroked="true" strokeweight=".676817pt" strokecolor="#000000">
                <v:path arrowok="t"/>
              </v:shape>
            </v:group>
            <v:group style="position:absolute;left:2017;top:1203;width:4073;height:2090" coordorigin="2017,1203" coordsize="4073,2090">
              <v:shape style="position:absolute;left:2017;top:1203;width:4073;height:2090" coordorigin="2017,1203" coordsize="4073,2090" path="m2017,1203l2960,1621,4165,2823,5327,3292,6089,1785,5805,1203e" filled="false" stroked="true" strokeweight=".676817pt" strokecolor="#000000">
                <v:path arrowok="t"/>
              </v:shape>
            </v:group>
            <v:group style="position:absolute;left:8492;top:1203;width:13550;height:24718" coordorigin="8492,1203" coordsize="13550,24718">
              <v:shape style="position:absolute;left:8492;top:1203;width:13550;height:24718" coordorigin="8492,1203" coordsize="13550,24718" path="m8492,1203l8932,2295,9117,1806,9360,1871,9308,2485,10342,3022,13076,3015,16311,2667,18825,1458,19709,3125,16237,4290,11116,4626,10750,6345,11919,8348,13189,8824,13074,9176,12329,9081,13072,11182,22042,25921e" filled="false" stroked="true" strokeweight=".676817pt" strokecolor="#000000">
                <v:path arrowok="t"/>
              </v:shape>
            </v:group>
            <v:group style="position:absolute;left:1624;top:2830;width:17282;height:23705" coordorigin="1624,2830" coordsize="17282,23705">
              <v:shape style="position:absolute;left:1624;top:2830;width:17282;height:23705" coordorigin="1624,2830" coordsize="17282,23705" path="m18906,26534l10676,11227,9478,10189,9640,9984,10865,10911,10852,10514,9232,8346,9110,7947,7946,7552,8090,7107,8920,7310,8433,5769,7007,4639,6608,4854,4999,4865,3966,4684,1954,2940,1624,2830e" filled="false" stroked="true" strokeweight=".676817pt" strokecolor="#000000">
                <v:path arrowok="t"/>
              </v:shape>
            </v:group>
            <v:group style="position:absolute;left:1171;top:2742;width:2796;height:5837" coordorigin="1171,2742" coordsize="2796,5837">
              <v:shape style="position:absolute;left:1171;top:2742;width:2796;height:5837" coordorigin="1171,2742" coordsize="2796,5837" path="m1171,2742l1951,2940,3966,4684,1924,5675,1171,8578e" filled="false" stroked="true" strokeweight=".78962pt" strokecolor="#ff00ff">
                <v:path arrowok="t"/>
              </v:shape>
            </v:group>
            <v:group style="position:absolute;left:3851;top:1203;width:13390;height:25331" coordorigin="3851,1203" coordsize="13390,25331">
              <v:shape style="position:absolute;left:3851;top:1203;width:13390;height:25331" coordorigin="3851,1203" coordsize="13390,25331" path="m17241,26534l8492,10412,3851,1203e" filled="false" stroked="true" strokeweight=".676817pt" strokecolor="#00ff00">
                <v:path arrowok="t"/>
              </v:shape>
            </v:group>
            <v:group style="position:absolute;left:8395;top:10148;width:143;height:73" coordorigin="8395,10148" coordsize="143,73">
              <v:shape style="position:absolute;left:8395;top:10148;width:143;height:73" coordorigin="8395,10148" coordsize="143,73" path="m8395,10221l8537,10148e" filled="false" stroked="true" strokeweight=".676817pt" strokecolor="#00ff00">
                <v:path arrowok="t"/>
              </v:shape>
            </v:group>
            <v:group style="position:absolute;left:11610;top:9413;width:3987;height:2099" coordorigin="11610,9413" coordsize="3987,2099">
              <v:shape style="position:absolute;left:11610;top:9413;width:3987;height:2099" coordorigin="11610,9413" coordsize="3987,2099" path="m11610,11511l13715,9413,13821,9413,15596,9413e" filled="false" stroked="true" strokeweight=".338409pt" strokecolor="#000000">
                <v:path arrowok="t"/>
              </v:shape>
            </v:group>
            <v:group style="position:absolute;left:19973;top:3042;width:796;height:796" coordorigin="19973,3042" coordsize="796,796">
              <v:shape style="position:absolute;left:19973;top:3042;width:796;height:796" coordorigin="19973,3042" coordsize="796,796" path="m20769,3424l20761,3360,20744,3299,20717,3243,20683,3192,20641,3147,20593,3110,20540,3079,20482,3057,20420,3045,20355,3042,20322,3045,20260,3058,20201,3080,20148,3110,20100,3148,20059,3193,20024,3244,19998,3300,19981,3360,19973,3423,19973,3456,19976,3489,19989,3551,20011,3610,20041,3663,20079,3711,20124,3753,20175,3787,20231,3813,20291,3830,20354,3838,20387,3838,20420,3835,20482,3823,20541,3800,20594,3770,20642,3732,20684,3687,20718,3636,20744,3580,20761,3520,20769,3457,20769,3424e" filled="false" stroked="true" strokeweight=".67682pt" strokecolor="#000000">
                <v:path arrowok="t"/>
              </v:shape>
            </v:group>
            <v:group style="position:absolute;left:20115;top:3164;width:517;height:558" coordorigin="20115,3164" coordsize="517,558">
              <v:shape style="position:absolute;left:20115;top:3164;width:517;height:558" coordorigin="20115,3164" coordsize="517,558" path="m20632,3164l20115,3721e" filled="false" stroked="true" strokeweight=".676817pt" strokecolor="#000000">
                <v:path arrowok="t"/>
              </v:shape>
            </v:group>
            <v:group style="position:absolute;left:20095;top:3184;width:558;height:517" coordorigin="20095,3184" coordsize="558,517">
              <v:shape style="position:absolute;left:20095;top:3184;width:558;height:517" coordorigin="20095,3184" coordsize="558,517" path="m20652,3701l20095,3184e" filled="false" stroked="true" strokeweight=".676817pt" strokecolor="#000000">
                <v:path arrowok="t"/>
              </v:shape>
            </v:group>
            <v:group style="position:absolute;left:20325;top:2223;width:48;height:1219" coordorigin="20325,2223" coordsize="48,1219">
              <v:shape style="position:absolute;left:20325;top:2223;width:48;height:1219" coordorigin="20325,2223" coordsize="48,1219" path="m20372,3441l20372,3441,20325,2223e" filled="false" stroked="true" strokeweight=".676817pt" strokecolor="#000000">
                <v:path arrowok="t"/>
              </v:shape>
            </v:group>
            <v:group style="position:absolute;left:19729;top:3416;width:1289;height:52" coordorigin="19729,3416" coordsize="1289,52">
              <v:shape style="position:absolute;left:19729;top:3416;width:1289;height:52" coordorigin="19729,3416" coordsize="1289,52" path="m21017,3416l19729,3468e" filled="false" stroked="true" strokeweight=".676817pt" strokecolor="#000000">
                <v:path arrowok="t"/>
              </v:shape>
            </v:group>
            <v:group style="position:absolute;left:20372;top:3441;width:28;height:646" coordorigin="20372,3441" coordsize="28,646">
              <v:shape style="position:absolute;left:20372;top:3441;width:28;height:646" coordorigin="20372,3441" coordsize="28,646" path="m20399,4086l20372,3441e" filled="false" stroked="true" strokeweight=".676817pt" strokecolor="#000000">
                <v:path arrowok="t"/>
              </v:shape>
            </v:group>
            <v:group style="position:absolute;left:20462;top:3164;width:170;height:276" coordorigin="20462,3164" coordsize="170,276">
              <v:shape style="position:absolute;left:20462;top:3164;width:170;height:276" coordorigin="20462,3164" coordsize="170,276" path="m20632,3164l20462,3439e" filled="false" stroked="true" strokeweight=".676817pt" strokecolor="#000000">
                <v:path arrowok="t"/>
              </v:shape>
            </v:group>
            <v:group style="position:absolute;left:20095;top:3184;width:276;height:262" coordorigin="20095,3184" coordsize="276,262">
              <v:shape style="position:absolute;left:20095;top:3184;width:276;height:262" coordorigin="20095,3184" coordsize="276,262" path="m20284,3446l20095,3184,20370,3353e" filled="false" stroked="true" strokeweight=".676817pt" strokecolor="#000000">
                <v:path arrowok="t"/>
              </v:shape>
            </v:group>
            <v:group style="position:absolute;left:20115;top:3446;width:262;height:276" coordorigin="20115,3446" coordsize="262,276">
              <v:shape style="position:absolute;left:20115;top:3446;width:262;height:276" coordorigin="20115,3446" coordsize="262,276" path="m20377,3531l20115,3721,20284,3446e" filled="false" stroked="true" strokeweight=".676817pt" strokecolor="#000000">
                <v:path arrowok="t"/>
              </v:shape>
            </v:group>
            <v:group style="position:absolute;left:20377;top:3439;width:276;height:262" coordorigin="20377,3439" coordsize="276,262">
              <v:shape style="position:absolute;left:20377;top:3439;width:276;height:262" coordorigin="20377,3439" coordsize="276,262" path="m20462,3439l20652,3701,20377,3531e" filled="false" stroked="true" strokeweight=".676817pt" strokecolor="#000000">
                <v:path arrowok="t"/>
              </v:shape>
            </v:group>
            <v:group style="position:absolute;left:20370;top:3164;width:262;height:190" coordorigin="20370,3164" coordsize="262,190">
              <v:shape style="position:absolute;left:20370;top:3164;width:262;height:190" coordorigin="20370,3164" coordsize="262,190" path="m20370,3353l20632,3164e" filled="false" stroked="true" strokeweight=".676817pt" strokecolor="#000000">
                <v:path arrowok="t"/>
              </v:shape>
            </v:group>
            <v:group style="position:absolute;left:19729;top:2223;width:1289;height:1864" coordorigin="19729,2223" coordsize="1289,1864">
              <v:shape style="position:absolute;left:19729;top:2223;width:1289;height:1864" coordorigin="19729,2223" coordsize="1289,1864" path="m20424,3387l21017,3416,20429,3493,20399,4086,20323,3498,19729,3468,20318,3389,20325,2223,20424,3387e" filled="false" stroked="true" strokeweight=".676817pt" strokecolor="#000000">
                <v:path arrowok="t"/>
              </v:shape>
            </v:group>
            <v:group style="position:absolute;left:20372;top:3387;width:646;height:55" coordorigin="20372,3387" coordsize="646,55">
              <v:shape style="position:absolute;left:20372;top:3387;width:646;height:55" coordorigin="20372,3387" coordsize="646,55" path="m20372,3441l21017,3416,20424,3387,20372,3441xe" filled="true" fillcolor="#000000" stroked="false">
                <v:path arrowok="t"/>
                <v:fill type="solid"/>
              </v:shape>
            </v:group>
            <v:group style="position:absolute;left:20372;top:3387;width:646;height:55" coordorigin="20372,3387" coordsize="646,55">
              <v:shape style="position:absolute;left:20372;top:3387;width:646;height:55" coordorigin="20372,3387" coordsize="646,55" path="m21017,3416l20424,3387,20372,3441,21017,3416xe" filled="false" stroked="true" strokeweight="0pt" strokecolor="#000000">
                <v:path arrowok="t"/>
              </v:shape>
            </v:group>
            <v:group style="position:absolute;left:20429;top:3484;width:224;height:217" coordorigin="20429,3484" coordsize="224,217">
              <v:shape style="position:absolute;left:20429;top:3484;width:224;height:217" coordorigin="20429,3484" coordsize="224,217" path="m20429,3493l20652,3701,20496,3484,20429,3493xe" filled="true" fillcolor="#000000" stroked="false">
                <v:path arrowok="t"/>
                <v:fill type="solid"/>
              </v:shape>
            </v:group>
            <v:group style="position:absolute;left:20429;top:3484;width:224;height:217" coordorigin="20429,3484" coordsize="224,217">
              <v:shape style="position:absolute;left:20429;top:3484;width:224;height:217" coordorigin="20429,3484" coordsize="224,217" path="m20652,3701l20496,3484,20429,3493,20652,3701xe" filled="false" stroked="true" strokeweight="0pt" strokecolor="#000000">
                <v:path arrowok="t"/>
              </v:shape>
            </v:group>
            <v:group style="position:absolute;left:20372;top:3441;width:57;height:646" coordorigin="20372,3441" coordsize="57,646">
              <v:shape style="position:absolute;left:20372;top:3441;width:57;height:646" coordorigin="20372,3441" coordsize="57,646" path="m20372,3441l20399,4086,20429,3493,20372,3441xe" filled="true" fillcolor="#000000" stroked="false">
                <v:path arrowok="t"/>
                <v:fill type="solid"/>
              </v:shape>
            </v:group>
            <v:group style="position:absolute;left:20372;top:3441;width:57;height:646" coordorigin="20372,3441" coordsize="57,646">
              <v:shape style="position:absolute;left:20372;top:3441;width:57;height:646" coordorigin="20372,3441" coordsize="57,646" path="m20399,4086l20429,3493,20372,3441,20399,4086xe" filled="false" stroked="true" strokeweight="0pt" strokecolor="#000000">
                <v:path arrowok="t"/>
              </v:shape>
            </v:group>
            <v:group style="position:absolute;left:20115;top:3498;width:217;height:224" coordorigin="20115,3498" coordsize="217,224">
              <v:shape style="position:absolute;left:20115;top:3498;width:217;height:224" coordorigin="20115,3498" coordsize="217,224" path="m20115,3721l20332,3565,20323,3498,20115,3721xe" filled="true" fillcolor="#000000" stroked="false">
                <v:path arrowok="t"/>
                <v:fill type="solid"/>
              </v:shape>
            </v:group>
            <v:group style="position:absolute;left:20115;top:3498;width:217;height:224" coordorigin="20115,3498" coordsize="217,224">
              <v:shape style="position:absolute;left:20115;top:3498;width:217;height:224" coordorigin="20115,3498" coordsize="217,224" path="m20115,3721l20332,3565,20323,3498,20115,3721xe" filled="false" stroked="true" strokeweight="0pt" strokecolor="#000000">
                <v:path arrowok="t"/>
              </v:shape>
            </v:group>
            <v:group style="position:absolute;left:19729;top:3441;width:643;height:57" coordorigin="19729,3441" coordsize="643,57">
              <v:shape style="position:absolute;left:19729;top:3441;width:643;height:57" coordorigin="19729,3441" coordsize="643,57" path="m19729,3468l20323,3498,20372,3441,19729,3468xe" filled="true" fillcolor="#000000" stroked="false">
                <v:path arrowok="t"/>
                <v:fill type="solid"/>
              </v:shape>
            </v:group>
            <v:group style="position:absolute;left:19729;top:3441;width:643;height:57" coordorigin="19729,3441" coordsize="643,57">
              <v:shape style="position:absolute;left:19729;top:3441;width:643;height:57" coordorigin="19729,3441" coordsize="643,57" path="m19729,3468l20323,3498,20372,3441,19729,3468xe" filled="false" stroked="true" strokeweight="0pt" strokecolor="#000000">
                <v:path arrowok="t"/>
              </v:shape>
            </v:group>
            <v:group style="position:absolute;left:20095;top:3184;width:224;height:215" coordorigin="20095,3184" coordsize="224,215">
              <v:shape style="position:absolute;left:20095;top:3184;width:224;height:215" coordorigin="20095,3184" coordsize="224,215" path="m20095,3184l20250,3398,20318,3389,20095,3184xe" filled="true" fillcolor="#000000" stroked="false">
                <v:path arrowok="t"/>
                <v:fill type="solid"/>
              </v:shape>
            </v:group>
            <v:group style="position:absolute;left:20095;top:3184;width:224;height:215" coordorigin="20095,3184" coordsize="224,215">
              <v:shape style="position:absolute;left:20095;top:3184;width:224;height:215" coordorigin="20095,3184" coordsize="224,215" path="m20095,3184l20250,3398,20318,3389,20095,3184xe" filled="false" stroked="true" strokeweight="0pt" strokecolor="#000000">
                <v:path arrowok="t"/>
              </v:shape>
            </v:group>
            <v:group style="position:absolute;left:20318;top:2223;width:55;height:1219" coordorigin="20318,2223" coordsize="55,1219">
              <v:shape style="position:absolute;left:20318;top:2223;width:55;height:1219" coordorigin="20318,2223" coordsize="55,1219" path="m20318,3389l20372,3441,20325,2223,20318,3389xe" filled="true" fillcolor="#000000" stroked="false">
                <v:path arrowok="t"/>
                <v:fill type="solid"/>
              </v:shape>
            </v:group>
            <v:group style="position:absolute;left:20318;top:2223;width:55;height:1219" coordorigin="20318,2223" coordsize="55,1219">
              <v:shape style="position:absolute;left:20318;top:2223;width:55;height:1219" coordorigin="20318,2223" coordsize="55,1219" path="m20325,2223l20318,3389,20372,3441,20325,2223xe" filled="false" stroked="true" strokeweight="0pt" strokecolor="#000000">
                <v:path arrowok="t"/>
              </v:shape>
            </v:group>
            <v:group style="position:absolute;left:20420;top:3164;width:213;height:224" coordorigin="20420,3164" coordsize="213,224">
              <v:shape style="position:absolute;left:20420;top:3164;width:213;height:224" coordorigin="20420,3164" coordsize="213,224" path="m20420,3317l20424,3387,20632,3164,20420,3317xe" filled="true" fillcolor="#000000" stroked="false">
                <v:path arrowok="t"/>
                <v:fill type="solid"/>
              </v:shape>
            </v:group>
            <v:group style="position:absolute;left:20420;top:3164;width:213;height:224" coordorigin="20420,3164" coordsize="213,224">
              <v:shape style="position:absolute;left:20420;top:3164;width:213;height:224" coordorigin="20420,3164" coordsize="213,224" path="m20632,3164l20420,3317,20424,3387,20632,3164xe" filled="false" stroked="true" strokeweight="0pt" strokecolor="#000000">
                <v:path arrowok="t"/>
              </v:shape>
            </v:group>
            <v:group style="position:absolute;left:8634;top:10338;width:10;height:5" coordorigin="8634,10338" coordsize="10,5">
              <v:shape style="position:absolute;left:8634;top:10338;width:10;height:5" coordorigin="8634,10338" coordsize="10,5" path="m8634,10338l8641,10343,8643,10340,8634,10338xe" filled="true" fillcolor="#000000" stroked="false">
                <v:path arrowok="t"/>
                <v:fill type="solid"/>
              </v:shape>
            </v:group>
            <v:group style="position:absolute;left:8634;top:10338;width:10;height:5" coordorigin="8634,10338" coordsize="10,5">
              <v:shape style="position:absolute;left:8634;top:10338;width:10;height:5" coordorigin="8634,10338" coordsize="10,5" path="m8641,10343l8634,10338,8643,10340,8641,10343xe" filled="false" stroked="true" strokeweight="0pt" strokecolor="#000000">
                <v:path arrowok="t"/>
              </v:shape>
            </v:group>
            <v:group style="position:absolute;left:8643;top:10343;width:398;height:179" coordorigin="8643,10343" coordsize="398,179">
              <v:shape style="position:absolute;left:8643;top:10343;width:398;height:179" coordorigin="8643,10343" coordsize="398,179" path="m8643,10343l9022,10521,9040,10521e" filled="false" stroked="true" strokeweight=".225606pt" strokecolor="#000000">
                <v:path arrowok="t"/>
              </v:shape>
            </v:group>
            <v:group style="position:absolute;left:8609;top:10288;width:10;height:3" coordorigin="8609,10288" coordsize="10,3">
              <v:shape style="position:absolute;left:8609;top:10288;width:10;height:3" coordorigin="8609,10288" coordsize="10,3" path="m8609,10288l8618,10291,8618,10288,8609,10288xe" filled="true" fillcolor="#000000" stroked="false">
                <v:path arrowok="t"/>
                <v:fill type="solid"/>
              </v:shape>
            </v:group>
            <v:group style="position:absolute;left:8609;top:10288;width:10;height:3" coordorigin="8609,10288" coordsize="10,3">
              <v:shape style="position:absolute;left:8609;top:10288;width:10;height:3" coordorigin="8609,10288" coordsize="10,3" path="m8618,10291l8609,10288,8618,10288,8618,10291xe" filled="false" stroked="true" strokeweight="0pt" strokecolor="#000000">
                <v:path arrowok="t"/>
              </v:shape>
            </v:group>
            <v:group style="position:absolute;left:8618;top:10291;width:361;height:39" coordorigin="8618,10291" coordsize="361,39">
              <v:shape style="position:absolute;left:8618;top:10291;width:361;height:39" coordorigin="8618,10291" coordsize="361,39" path="m8618,10291l8959,10329,8979,10329e" filled="false" stroked="true" strokeweight=".225606pt" strokecolor="#000000">
                <v:path arrowok="t"/>
              </v:shape>
            </v:group>
            <v:group style="position:absolute;left:8334;top:10464;width:5;height:10" coordorigin="8334,10464" coordsize="5,10">
              <v:shape style="position:absolute;left:8334;top:10464;width:5;height:10" coordorigin="8334,10464" coordsize="5,10" path="m8334,10473l8338,10473,8338,10464,8334,10473xe" filled="true" fillcolor="#000000" stroked="false">
                <v:path arrowok="t"/>
                <v:fill type="solid"/>
              </v:shape>
            </v:group>
            <v:group style="position:absolute;left:8334;top:10464;width:5;height:10" coordorigin="8334,10464" coordsize="5,10">
              <v:shape style="position:absolute;left:8334;top:10464;width:5;height:10" coordorigin="8334,10464" coordsize="5,10" path="m8334,10473l8338,10464,8338,10473,8334,10473xe" filled="false" stroked="true" strokeweight="0pt" strokecolor="#000000">
                <v:path arrowok="t"/>
              </v:shape>
            </v:group>
            <v:group style="position:absolute;left:8014;top:10473;width:323;height:391" coordorigin="8014,10473" coordsize="323,391">
              <v:shape style="position:absolute;left:8014;top:10473;width:323;height:391" coordorigin="8014,10473" coordsize="323,391" path="m8336,10473l8248,10864,8228,10864,8014,10864e" filled="false" stroked="true" strokeweight=".225606pt" strokecolor="#000000">
                <v:path arrowok="t"/>
              </v:shape>
            </v:group>
            <v:group style="position:absolute;left:8347;top:10487;width:5;height:10" coordorigin="8347,10487" coordsize="5,10">
              <v:shape style="position:absolute;left:8347;top:10487;width:5;height:10" coordorigin="8347,10487" coordsize="5,10" path="m8347,10496l8352,10496,8350,10487,8347,10496xe" filled="true" fillcolor="#000000" stroked="false">
                <v:path arrowok="t"/>
                <v:fill type="solid"/>
              </v:shape>
            </v:group>
            <v:group style="position:absolute;left:8347;top:10487;width:5;height:10" coordorigin="8347,10487" coordsize="5,10">
              <v:shape style="position:absolute;left:8347;top:10487;width:5;height:10" coordorigin="8347,10487" coordsize="5,10" path="m8347,10496l8350,10487,8352,10496,8347,10496xe" filled="false" stroked="true" strokeweight="0pt" strokecolor="#000000">
                <v:path arrowok="t"/>
              </v:shape>
            </v:group>
            <v:group style="position:absolute;left:8072;top:10496;width:278;height:576" coordorigin="8072,10496" coordsize="278,576">
              <v:shape style="position:absolute;left:8072;top:10496;width:278;height:576" coordorigin="8072,10496" coordsize="278,576" path="m8350,10496l8305,11071,8286,11071,8072,11071e" filled="false" stroked="true" strokeweight=".225606pt" strokecolor="#000000">
                <v:path arrowok="t"/>
              </v:shape>
            </v:group>
            <v:group style="position:absolute;left:11411;top:15137;width:578;height:655" coordorigin="11411,15137" coordsize="578,655">
              <v:shape style="position:absolute;left:11411;top:15137;width:578;height:655" coordorigin="11411,15137" coordsize="578,655" path="m11411,15791l11968,15137,11989,15137e" filled="false" stroked="true" strokeweight=".338409pt" strokecolor="#000000">
                <v:path arrowok="t"/>
              </v:shape>
            </v:group>
            <v:group style="position:absolute;left:8999;top:11010;width:10;height:5" coordorigin="8999,11010" coordsize="10,5">
              <v:shape style="position:absolute;left:8999;top:11010;width:10;height:5" coordorigin="8999,11010" coordsize="10,5" path="m8999,11010l9006,11015,9008,11013,8999,11010xe" filled="true" fillcolor="#000000" stroked="false">
                <v:path arrowok="t"/>
                <v:fill type="solid"/>
              </v:shape>
            </v:group>
            <v:group style="position:absolute;left:8999;top:11010;width:10;height:5" coordorigin="8999,11010" coordsize="10,5">
              <v:shape style="position:absolute;left:8999;top:11010;width:10;height:5" coordorigin="8999,11010" coordsize="10,5" path="m9006,11015l8999,11010,9008,11013,9006,11015xe" filled="false" stroked="true" strokeweight="0pt" strokecolor="#000000">
                <v:path arrowok="t"/>
              </v:shape>
            </v:group>
            <v:group style="position:absolute;left:9006;top:11015;width:400;height:179" coordorigin="9006,11015" coordsize="400,179">
              <v:shape style="position:absolute;left:9006;top:11015;width:400;height:179" coordorigin="9006,11015" coordsize="400,179" path="m9006,11015l9387,11193,9406,11193e" filled="false" stroked="true" strokeweight=".225606pt" strokecolor="#000000">
                <v:path arrowok="t"/>
              </v:shape>
            </v:group>
            <v:group style="position:absolute;left:4029;top:1203;width:13395;height:25331" coordorigin="4029,1203" coordsize="13395,25331">
              <v:shape style="position:absolute;left:4029;top:1203;width:13395;height:25331" coordorigin="4029,1203" coordsize="13395,25331" path="m4029,1203l4230,1600,4183,1625,5706,4646,5753,4623,8465,10004,8611,9927,8760,10209,8609,10288,8634,10338,8999,11010,17424,26534e" filled="false" stroked="true" strokeweight=".78962pt" strokecolor="#ff0000">
                <v:path arrowok="t"/>
              </v:shape>
            </v:group>
            <v:group style="position:absolute;left:3671;top:1203;width:13390;height:25331" coordorigin="3671,1203" coordsize="13390,25331">
              <v:shape style="position:absolute;left:3671;top:1203;width:13390;height:25331" coordorigin="3671,1203" coordsize="13390,25331" path="m17060,26534l8350,10487,8338,10464,8151,10566,7989,10241,7125,8529,7167,8493,6362,6898,6321,6934,5230,4768,5284,4759,3797,1808,3941,1738,3671,1203e" filled="false" stroked="true" strokeweight=".78962pt" strokecolor="#ff0000">
                <v:path arrowok="t"/>
              </v:shape>
            </v:group>
            <v:group style="position:absolute;left:4226;top:1575;width:7;height:2" coordorigin="4226,1575" coordsize="7,2">
              <v:shape style="position:absolute;left:4226;top:1575;width:7;height:2" coordorigin="4226,1575" coordsize="7,0" path="m4226,1575l4232,1575e" filled="false" stroked="true" strokeweight="0pt" strokecolor="#000000">
                <v:path arrowok="t"/>
              </v:shape>
            </v:group>
            <v:group style="position:absolute;left:4226;top:1575;width:7;height:2" coordorigin="4226,1575" coordsize="7,2">
              <v:shape style="position:absolute;left:4226;top:1575;width:7;height:2" coordorigin="4226,1575" coordsize="7,0" path="m4226,1575l4232,1575e" filled="false" stroked="true" strokeweight="0pt" strokecolor="#000000">
                <v:path arrowok="t"/>
              </v:shape>
            </v:group>
            <v:group style="position:absolute;left:4223;top:1575;width:14;height:2" coordorigin="4223,1575" coordsize="14,2">
              <v:shape style="position:absolute;left:4223;top:1575;width:14;height:2" coordorigin="4223,1575" coordsize="14,0" path="m4223,1575l4237,1575e" filled="false" stroked="true" strokeweight="0pt" strokecolor="#000000">
                <v:path arrowok="t"/>
              </v:shape>
            </v:group>
            <v:group style="position:absolute;left:4226;top:1575;width:12;height:2" coordorigin="4226,1575" coordsize="12,2">
              <v:shape style="position:absolute;left:4226;top:1575;width:12;height:2" coordorigin="4226,1575" coordsize="12,0" path="m4226,1575l4237,1575e" filled="false" stroked="true" strokeweight="0pt" strokecolor="#000000">
                <v:path arrowok="t"/>
              </v:shape>
            </v:group>
            <v:group style="position:absolute;left:4223;top:1575;width:14;height:2" coordorigin="4223,1575" coordsize="14,2">
              <v:shape style="position:absolute;left:4223;top:1575;width:14;height:2" coordorigin="4223,1575" coordsize="14,0" path="m4223,1575l4237,1575e" filled="false" stroked="true" strokeweight="0pt" strokecolor="#000000">
                <v:path arrowok="t"/>
              </v:shape>
            </v:group>
            <v:group style="position:absolute;left:4221;top:1575;width:19;height:2" coordorigin="4221,1575" coordsize="19,2">
              <v:shape style="position:absolute;left:4221;top:1575;width:19;height:2" coordorigin="4221,1575" coordsize="19,0" path="m4221,1575l4239,1575e" filled="false" stroked="true" strokeweight="0pt" strokecolor="#000000">
                <v:path arrowok="t"/>
              </v:shape>
            </v:group>
            <v:group style="position:absolute;left:4223;top:1575;width:16;height:2" coordorigin="4223,1575" coordsize="16,2">
              <v:shape style="position:absolute;left:4223;top:1575;width:16;height:2" coordorigin="4223,1575" coordsize="16,0" path="m4223,1575l4239,1575e" filled="false" stroked="true" strokeweight="0pt" strokecolor="#000000">
                <v:path arrowok="t"/>
              </v:shape>
            </v:group>
            <v:group style="position:absolute;left:4221;top:1575;width:19;height:2" coordorigin="4221,1575" coordsize="19,2">
              <v:shape style="position:absolute;left:4221;top:1575;width:19;height:2" coordorigin="4221,1575" coordsize="19,0" path="m4221,1575l4239,1575e" filled="false" stroked="true" strokeweight="0pt" strokecolor="#000000">
                <v:path arrowok="t"/>
              </v:shape>
            </v:group>
            <v:group style="position:absolute;left:4219;top:1575;width:23;height:3" coordorigin="4219,1575" coordsize="23,3">
              <v:shape style="position:absolute;left:4219;top:1575;width:23;height:3" coordorigin="4219,1575" coordsize="23,3" path="m4219,1578l4241,1578,4221,1575,4219,1578xe" filled="true" fillcolor="#000000" stroked="false">
                <v:path arrowok="t"/>
                <v:fill type="solid"/>
              </v:shape>
              <v:shape style="position:absolute;left:4219;top:1575;width:23;height:3" coordorigin="4219,1575" coordsize="23,3" path="m4221,1575l4241,1578,4239,1575,4221,1575xe" filled="true" fillcolor="#000000" stroked="false">
                <v:path arrowok="t"/>
                <v:fill type="solid"/>
              </v:shape>
            </v:group>
            <v:group style="position:absolute;left:4221;top:1575;width:21;height:3" coordorigin="4221,1575" coordsize="21,3">
              <v:shape style="position:absolute;left:4221;top:1575;width:21;height:3" coordorigin="4221,1575" coordsize="21,3" path="m4239,1575l4221,1575,4241,1578,4239,1575xe" filled="false" stroked="true" strokeweight="0pt" strokecolor="#000000">
                <v:path arrowok="t"/>
              </v:shape>
            </v:group>
            <v:group style="position:absolute;left:4219;top:1575;width:23;height:3" coordorigin="4219,1575" coordsize="23,3">
              <v:shape style="position:absolute;left:4219;top:1575;width:23;height:3" coordorigin="4219,1575" coordsize="23,3" path="m4221,1575l4241,1578,4219,1578,4221,1575xe" filled="false" stroked="true" strokeweight="0pt" strokecolor="#000000">
                <v:path arrowok="t"/>
              </v:shape>
            </v:group>
            <v:group style="position:absolute;left:4217;top:1578;width:28;height:2" coordorigin="4217,1578" coordsize="28,2">
              <v:shape style="position:absolute;left:4217;top:1578;width:28;height:2" coordorigin="4217,1578" coordsize="28,0" path="m4217,1578l4244,1578e" filled="false" stroked="true" strokeweight="0pt" strokecolor="#000000">
                <v:path arrowok="t"/>
              </v:shape>
            </v:group>
            <v:group style="position:absolute;left:4219;top:1578;width:25;height:2" coordorigin="4219,1578" coordsize="25,2">
              <v:shape style="position:absolute;left:4219;top:1578;width:25;height:2" coordorigin="4219,1578" coordsize="25,0" path="m4219,1578l4244,1578e" filled="false" stroked="true" strokeweight="0pt" strokecolor="#000000">
                <v:path arrowok="t"/>
              </v:shape>
            </v:group>
            <v:group style="position:absolute;left:4217;top:1578;width:28;height:2" coordorigin="4217,1578" coordsize="28,2">
              <v:shape style="position:absolute;left:4217;top:1578;width:28;height:2" coordorigin="4217,1578" coordsize="28,0" path="m4217,1578l4244,1578e" filled="false" stroked="true" strokeweight="0pt" strokecolor="#000000">
                <v:path arrowok="t"/>
              </v:shape>
            </v:group>
            <v:group style="position:absolute;left:4214;top:1579;width:32;height:2" coordorigin="4214,1579" coordsize="32,2">
              <v:shape style="position:absolute;left:4214;top:1579;width:32;height:2" coordorigin="4214,1579" coordsize="32,0" path="m4214,1579l4246,1579e" filled="false" stroked="true" strokeweight=".112803pt" strokecolor="#000000">
                <v:path arrowok="t"/>
              </v:shape>
            </v:group>
            <v:group style="position:absolute;left:4217;top:1578;width:30;height:3" coordorigin="4217,1578" coordsize="30,3">
              <v:shape style="position:absolute;left:4217;top:1578;width:30;height:3" coordorigin="4217,1578" coordsize="30,3" path="m4244,1578l4217,1578,4246,1580,4244,1578xe" filled="false" stroked="true" strokeweight="0pt" strokecolor="#000000">
                <v:path arrowok="t"/>
              </v:shape>
            </v:group>
            <v:group style="position:absolute;left:4214;top:1578;width:32;height:3" coordorigin="4214,1578" coordsize="32,3">
              <v:shape style="position:absolute;left:4214;top:1578;width:32;height:3" coordorigin="4214,1578" coordsize="32,3" path="m4217,1578l4246,1580,4214,1580,4217,1578xe" filled="false" stroked="true" strokeweight="0pt" strokecolor="#000000">
                <v:path arrowok="t"/>
              </v:shape>
            </v:group>
            <v:group style="position:absolute;left:4212;top:1580;width:34;height:2" coordorigin="4212,1580" coordsize="34,2">
              <v:shape style="position:absolute;left:4212;top:1580;width:34;height:2" coordorigin="4212,1580" coordsize="34,0" path="m4212,1580l4246,1580e" filled="false" stroked="true" strokeweight="0pt" strokecolor="#000000">
                <v:path arrowok="t"/>
              </v:shape>
            </v:group>
            <v:group style="position:absolute;left:4214;top:1580;width:32;height:2" coordorigin="4214,1580" coordsize="32,2">
              <v:shape style="position:absolute;left:4214;top:1580;width:32;height:2" coordorigin="4214,1580" coordsize="32,0" path="m4214,1580l4246,1580e" filled="false" stroked="true" strokeweight="0pt" strokecolor="#000000">
                <v:path arrowok="t"/>
              </v:shape>
            </v:group>
            <v:group style="position:absolute;left:4214;top:1580;width:32;height:2" coordorigin="4214,1580" coordsize="32,2">
              <v:shape style="position:absolute;left:4214;top:1580;width:32;height:2" coordorigin="4214,1580" coordsize="32,0" path="m4214,1580l4246,1580e" filled="false" stroked="true" strokeweight="0pt" strokecolor="#000000">
                <v:path arrowok="t"/>
              </v:shape>
            </v:group>
            <v:group style="position:absolute;left:4210;top:1581;width:39;height:2" coordorigin="4210,1581" coordsize="39,2">
              <v:shape style="position:absolute;left:4210;top:1581;width:39;height:2" coordorigin="4210,1581" coordsize="39,0" path="m4210,1581l4248,1581e" filled="false" stroked="true" strokeweight=".112803pt" strokecolor="#000000">
                <v:path arrowok="t"/>
              </v:shape>
            </v:group>
            <v:group style="position:absolute;left:4212;top:1580;width:37;height:3" coordorigin="4212,1580" coordsize="37,3">
              <v:shape style="position:absolute;left:4212;top:1580;width:37;height:3" coordorigin="4212,1580" coordsize="37,3" path="m4246,1580l4212,1580,4248,1582,4246,1580xe" filled="false" stroked="true" strokeweight="0pt" strokecolor="#000000">
                <v:path arrowok="t"/>
              </v:shape>
            </v:group>
            <v:group style="position:absolute;left:4210;top:1580;width:39;height:3" coordorigin="4210,1580" coordsize="39,3">
              <v:shape style="position:absolute;left:4210;top:1580;width:39;height:3" coordorigin="4210,1580" coordsize="39,3" path="m4212,1580l4248,1582,4210,1582,4212,1580xe" filled="false" stroked="true" strokeweight="0pt" strokecolor="#000000">
                <v:path arrowok="t"/>
              </v:shape>
            </v:group>
            <v:group style="position:absolute;left:4210;top:1583;width:41;height:2" coordorigin="4210,1583" coordsize="41,2">
              <v:shape style="position:absolute;left:4210;top:1583;width:41;height:2" coordorigin="4210,1583" coordsize="41,0" path="m4210,1583l4250,1583e" filled="false" stroked="true" strokeweight=".112803pt" strokecolor="#000000">
                <v:path arrowok="t"/>
              </v:shape>
            </v:group>
            <v:group style="position:absolute;left:4210;top:1582;width:41;height:3" coordorigin="4210,1582" coordsize="41,3">
              <v:shape style="position:absolute;left:4210;top:1582;width:41;height:3" coordorigin="4210,1582" coordsize="41,3" path="m4248,1582l4210,1582,4250,1585,4248,1582xe" filled="false" stroked="true" strokeweight="0pt" strokecolor="#000000">
                <v:path arrowok="t"/>
              </v:shape>
            </v:group>
            <v:group style="position:absolute;left:4210;top:1582;width:41;height:3" coordorigin="4210,1582" coordsize="41,3">
              <v:shape style="position:absolute;left:4210;top:1582;width:41;height:3" coordorigin="4210,1582" coordsize="41,3" path="m4210,1582l4250,1585,4210,1585,4210,1582xe" filled="false" stroked="true" strokeweight="0pt" strokecolor="#000000">
                <v:path arrowok="t"/>
              </v:shape>
            </v:group>
            <v:group style="position:absolute;left:4208;top:1586;width:46;height:2" coordorigin="4208,1586" coordsize="46,2">
              <v:shape style="position:absolute;left:4208;top:1586;width:46;height:2" coordorigin="4208,1586" coordsize="46,0" path="m4208,1586l4253,1586e" filled="false" stroked="true" strokeweight=".112803pt" strokecolor="#000000">
                <v:path arrowok="t"/>
              </v:shape>
            </v:group>
            <v:group style="position:absolute;left:4210;top:1585;width:43;height:3" coordorigin="4210,1585" coordsize="43,3">
              <v:shape style="position:absolute;left:4210;top:1585;width:43;height:3" coordorigin="4210,1585" coordsize="43,3" path="m4250,1585l4210,1585,4253,1587,4250,1585xe" filled="false" stroked="true" strokeweight="0pt" strokecolor="#000000">
                <v:path arrowok="t"/>
              </v:shape>
            </v:group>
            <v:group style="position:absolute;left:4208;top:1585;width:46;height:3" coordorigin="4208,1585" coordsize="46,3">
              <v:shape style="position:absolute;left:4208;top:1585;width:46;height:3" coordorigin="4208,1585" coordsize="46,3" path="m4210,1585l4253,1587,4208,1587,4210,1585xe" filled="false" stroked="true" strokeweight="0pt" strokecolor="#000000">
                <v:path arrowok="t"/>
              </v:shape>
            </v:group>
            <v:group style="position:absolute;left:4205;top:1588;width:48;height:2" coordorigin="4205,1588" coordsize="48,2">
              <v:shape style="position:absolute;left:4205;top:1588;width:48;height:2" coordorigin="4205,1588" coordsize="48,0" path="m4205,1588l4253,1588e" filled="false" stroked="true" strokeweight=".112803pt" strokecolor="#000000">
                <v:path arrowok="t"/>
              </v:shape>
            </v:group>
            <v:group style="position:absolute;left:4208;top:1587;width:46;height:3" coordorigin="4208,1587" coordsize="46,3">
              <v:shape style="position:absolute;left:4208;top:1587;width:46;height:3" coordorigin="4208,1587" coordsize="46,3" path="m4253,1587l4208,1587,4253,1589,4253,1587xe" filled="false" stroked="true" strokeweight="0pt" strokecolor="#000000">
                <v:path arrowok="t"/>
              </v:shape>
            </v:group>
            <v:group style="position:absolute;left:4205;top:1587;width:48;height:3" coordorigin="4205,1587" coordsize="48,3">
              <v:shape style="position:absolute;left:4205;top:1587;width:48;height:3" coordorigin="4205,1587" coordsize="48,3" path="m4208,1587l4253,1589,4205,1589,4208,1587xe" filled="false" stroked="true" strokeweight="0pt" strokecolor="#000000">
                <v:path arrowok="t"/>
              </v:shape>
            </v:group>
            <v:group style="position:absolute;left:4205;top:1590;width:50;height:2" coordorigin="4205,1590" coordsize="50,2">
              <v:shape style="position:absolute;left:4205;top:1590;width:50;height:2" coordorigin="4205,1590" coordsize="50,0" path="m4205,1590l4255,1590e" filled="false" stroked="true" strokeweight=".112803pt" strokecolor="#000000">
                <v:path arrowok="t"/>
              </v:shape>
            </v:group>
            <v:group style="position:absolute;left:4205;top:1589;width:50;height:3" coordorigin="4205,1589" coordsize="50,3">
              <v:shape style="position:absolute;left:4205;top:1589;width:50;height:3" coordorigin="4205,1589" coordsize="50,3" path="m4253,1589l4205,1589,4255,1591,4253,1589xe" filled="false" stroked="true" strokeweight="0pt" strokecolor="#000000">
                <v:path arrowok="t"/>
              </v:shape>
            </v:group>
            <v:group style="position:absolute;left:4205;top:1589;width:50;height:3" coordorigin="4205,1589" coordsize="50,3">
              <v:shape style="position:absolute;left:4205;top:1589;width:50;height:3" coordorigin="4205,1589" coordsize="50,3" path="m4205,1589l4255,1591,4205,1591,4205,1589xe" filled="false" stroked="true" strokeweight="0pt" strokecolor="#000000">
                <v:path arrowok="t"/>
              </v:shape>
            </v:group>
            <v:group style="position:absolute;left:4203;top:1592;width:52;height:2" coordorigin="4203,1592" coordsize="52,2">
              <v:shape style="position:absolute;left:4203;top:1592;width:52;height:2" coordorigin="4203,1592" coordsize="52,0" path="m4203,1592l4255,1592e" filled="false" stroked="true" strokeweight=".112803pt" strokecolor="#000000">
                <v:path arrowok="t"/>
              </v:shape>
            </v:group>
            <v:group style="position:absolute;left:4205;top:1591;width:50;height:3" coordorigin="4205,1591" coordsize="50,3">
              <v:shape style="position:absolute;left:4205;top:1591;width:50;height:3" coordorigin="4205,1591" coordsize="50,3" path="m4255,1591l4205,1591,4255,1594,4255,1591xe" filled="false" stroked="true" strokeweight="0pt" strokecolor="#000000">
                <v:path arrowok="t"/>
              </v:shape>
            </v:group>
            <v:group style="position:absolute;left:4203;top:1591;width:52;height:3" coordorigin="4203,1591" coordsize="52,3">
              <v:shape style="position:absolute;left:4203;top:1591;width:52;height:3" coordorigin="4203,1591" coordsize="52,3" path="m4205,1591l4255,1594,4203,1594,4205,1591xe" filled="false" stroked="true" strokeweight="0pt" strokecolor="#000000">
                <v:path arrowok="t"/>
              </v:shape>
            </v:group>
            <v:group style="position:absolute;left:4203;top:1595;width:52;height:2" coordorigin="4203,1595" coordsize="52,2">
              <v:shape style="position:absolute;left:4203;top:1595;width:52;height:2" coordorigin="4203,1595" coordsize="52,0" path="m4203,1595l4255,1595e" filled="false" stroked="true" strokeweight=".112803pt" strokecolor="#000000">
                <v:path arrowok="t"/>
              </v:shape>
            </v:group>
            <v:group style="position:absolute;left:4203;top:1594;width:52;height:3" coordorigin="4203,1594" coordsize="52,3">
              <v:shape style="position:absolute;left:4203;top:1594;width:52;height:3" coordorigin="4203,1594" coordsize="52,3" path="m4255,1594l4203,1594,4255,1596,4255,1594xe" filled="false" stroked="true" strokeweight="0pt" strokecolor="#000000">
                <v:path arrowok="t"/>
              </v:shape>
            </v:group>
            <v:group style="position:absolute;left:4203;top:1594;width:52;height:3" coordorigin="4203,1594" coordsize="52,3">
              <v:shape style="position:absolute;left:4203;top:1594;width:52;height:3" coordorigin="4203,1594" coordsize="52,3" path="m4203,1594l4255,1596,4203,1596,4203,1594xe" filled="false" stroked="true" strokeweight="0pt" strokecolor="#000000">
                <v:path arrowok="t"/>
              </v:shape>
            </v:group>
            <v:group style="position:absolute;left:4203;top:1597;width:55;height:2" coordorigin="4203,1597" coordsize="55,2">
              <v:shape style="position:absolute;left:4203;top:1597;width:55;height:2" coordorigin="4203,1597" coordsize="55,0" path="m4203,1597l4257,1597e" filled="false" stroked="true" strokeweight=".112803pt" strokecolor="#000000">
                <v:path arrowok="t"/>
              </v:shape>
            </v:group>
            <v:group style="position:absolute;left:4203;top:1596;width:55;height:3" coordorigin="4203,1596" coordsize="55,3">
              <v:shape style="position:absolute;left:4203;top:1596;width:55;height:3" coordorigin="4203,1596" coordsize="55,3" path="m4255,1596l4203,1596,4257,1598,4255,1596xe" filled="false" stroked="true" strokeweight="0pt" strokecolor="#000000">
                <v:path arrowok="t"/>
              </v:shape>
            </v:group>
            <v:group style="position:absolute;left:4203;top:1596;width:55;height:3" coordorigin="4203,1596" coordsize="55,3">
              <v:shape style="position:absolute;left:4203;top:1596;width:55;height:3" coordorigin="4203,1596" coordsize="55,3" path="m4203,1596l4257,1598,4203,1598,4203,1596xe" filled="false" stroked="true" strokeweight="0pt" strokecolor="#000000">
                <v:path arrowok="t"/>
              </v:shape>
            </v:group>
            <v:group style="position:absolute;left:4203;top:1599;width:55;height:2" coordorigin="4203,1599" coordsize="55,2">
              <v:shape style="position:absolute;left:4203;top:1599;width:55;height:2" coordorigin="4203,1599" coordsize="55,0" path="m4203,1599l4257,1599e" filled="false" stroked="true" strokeweight=".112803pt" strokecolor="#000000">
                <v:path arrowok="t"/>
              </v:shape>
            </v:group>
            <v:group style="position:absolute;left:4203;top:1598;width:55;height:3" coordorigin="4203,1598" coordsize="55,3">
              <v:shape style="position:absolute;left:4203;top:1598;width:55;height:3" coordorigin="4203,1598" coordsize="55,3" path="m4257,1598l4203,1598,4257,1600,4257,1598xe" filled="false" stroked="true" strokeweight="0pt" strokecolor="#000000">
                <v:path arrowok="t"/>
              </v:shape>
            </v:group>
            <v:group style="position:absolute;left:4203;top:1598;width:55;height:3" coordorigin="4203,1598" coordsize="55,3">
              <v:shape style="position:absolute;left:4203;top:1598;width:55;height:3" coordorigin="4203,1598" coordsize="55,3" path="m4203,1598l4257,1600,4203,1600,4203,1598xe" filled="false" stroked="true" strokeweight="0pt" strokecolor="#000000">
                <v:path arrowok="t"/>
              </v:shape>
            </v:group>
            <v:group style="position:absolute;left:4203;top:1603;width:55;height:2" coordorigin="4203,1603" coordsize="55,2">
              <v:shape style="position:absolute;left:4203;top:1603;width:55;height:2" coordorigin="4203,1603" coordsize="55,0" path="m4203,1603l4257,1603e" filled="false" stroked="true" strokeweight=".225606pt" strokecolor="#000000">
                <v:path arrowok="t"/>
              </v:shape>
            </v:group>
            <v:group style="position:absolute;left:4203;top:1600;width:55;height:5" coordorigin="4203,1600" coordsize="55,5">
              <v:shape style="position:absolute;left:4203;top:1600;width:55;height:5" coordorigin="4203,1600" coordsize="55,5" path="m4257,1600l4203,1600,4257,1605,4257,1600xe" filled="false" stroked="true" strokeweight="0pt" strokecolor="#000000">
                <v:path arrowok="t"/>
              </v:shape>
            </v:group>
            <v:group style="position:absolute;left:4203;top:1600;width:55;height:5" coordorigin="4203,1600" coordsize="55,5">
              <v:shape style="position:absolute;left:4203;top:1600;width:55;height:5" coordorigin="4203,1600" coordsize="55,5" path="m4203,1600l4257,1605,4203,1605,4203,1600xe" filled="false" stroked="true" strokeweight="0pt" strokecolor="#000000">
                <v:path arrowok="t"/>
              </v:shape>
            </v:group>
            <v:group style="position:absolute;left:4203;top:1606;width:55;height:2" coordorigin="4203,1606" coordsize="55,2">
              <v:shape style="position:absolute;left:4203;top:1606;width:55;height:2" coordorigin="4203,1606" coordsize="55,0" path="m4203,1606l4257,1606e" filled="false" stroked="true" strokeweight=".112803pt" strokecolor="#000000">
                <v:path arrowok="t"/>
              </v:shape>
            </v:group>
            <v:group style="position:absolute;left:4203;top:1605;width:55;height:3" coordorigin="4203,1605" coordsize="55,3">
              <v:shape style="position:absolute;left:4203;top:1605;width:55;height:3" coordorigin="4203,1605" coordsize="55,3" path="m4257,1605l4203,1605,4255,1607,4257,1605xe" filled="false" stroked="true" strokeweight="0pt" strokecolor="#000000">
                <v:path arrowok="t"/>
              </v:shape>
            </v:group>
            <v:group style="position:absolute;left:4203;top:1605;width:52;height:3" coordorigin="4203,1605" coordsize="52,3">
              <v:shape style="position:absolute;left:4203;top:1605;width:52;height:3" coordorigin="4203,1605" coordsize="52,3" path="m4203,1605l4255,1607,4203,1607,4203,1605xe" filled="false" stroked="true" strokeweight="0pt" strokecolor="#000000">
                <v:path arrowok="t"/>
              </v:shape>
            </v:group>
            <v:group style="position:absolute;left:4203;top:1608;width:52;height:2" coordorigin="4203,1608" coordsize="52,2">
              <v:shape style="position:absolute;left:4203;top:1608;width:52;height:2" coordorigin="4203,1608" coordsize="52,0" path="m4203,1608l4255,1608e" filled="false" stroked="true" strokeweight=".112803pt" strokecolor="#000000">
                <v:path arrowok="t"/>
              </v:shape>
            </v:group>
            <v:group style="position:absolute;left:4203;top:1607;width:52;height:3" coordorigin="4203,1607" coordsize="52,3">
              <v:shape style="position:absolute;left:4203;top:1607;width:52;height:3" coordorigin="4203,1607" coordsize="52,3" path="m4255,1607l4203,1607,4255,1609,4255,1607xe" filled="false" stroked="true" strokeweight="0pt" strokecolor="#000000">
                <v:path arrowok="t"/>
              </v:shape>
            </v:group>
            <v:group style="position:absolute;left:4203;top:1607;width:52;height:3" coordorigin="4203,1607" coordsize="52,3">
              <v:shape style="position:absolute;left:4203;top:1607;width:52;height:3" coordorigin="4203,1607" coordsize="52,3" path="m4203,1607l4255,1609,4203,1609,4203,1607xe" filled="false" stroked="true" strokeweight="0pt" strokecolor="#000000">
                <v:path arrowok="t"/>
              </v:shape>
            </v:group>
            <v:group style="position:absolute;left:4203;top:1610;width:52;height:2" coordorigin="4203,1610" coordsize="52,2">
              <v:shape style="position:absolute;left:4203;top:1610;width:52;height:2" coordorigin="4203,1610" coordsize="52,0" path="m4203,1610l4255,1610e" filled="false" stroked="true" strokeweight=".112803pt" strokecolor="#000000">
                <v:path arrowok="t"/>
              </v:shape>
            </v:group>
            <v:group style="position:absolute;left:4203;top:1609;width:52;height:3" coordorigin="4203,1609" coordsize="52,3">
              <v:shape style="position:absolute;left:4203;top:1609;width:52;height:3" coordorigin="4203,1609" coordsize="52,3" path="m4255,1609l4203,1609,4255,1612,4255,1609xe" filled="false" stroked="true" strokeweight="0pt" strokecolor="#000000">
                <v:path arrowok="t"/>
              </v:shape>
            </v:group>
            <v:group style="position:absolute;left:4203;top:1609;width:52;height:3" coordorigin="4203,1609" coordsize="52,3">
              <v:shape style="position:absolute;left:4203;top:1609;width:52;height:3" coordorigin="4203,1609" coordsize="52,3" path="m4203,1609l4255,1612,4205,1612,4203,1609xe" filled="false" stroked="true" strokeweight="0pt" strokecolor="#000000">
                <v:path arrowok="t"/>
              </v:shape>
            </v:group>
            <v:group style="position:absolute;left:4205;top:1613;width:50;height:2" coordorigin="4205,1613" coordsize="50,2">
              <v:shape style="position:absolute;left:4205;top:1613;width:50;height:2" coordorigin="4205,1613" coordsize="50,0" path="m4205,1613l4255,1613e" filled="false" stroked="true" strokeweight=".112803pt" strokecolor="#000000">
                <v:path arrowok="t"/>
              </v:shape>
            </v:group>
            <v:group style="position:absolute;left:4205;top:1612;width:50;height:3" coordorigin="4205,1612" coordsize="50,3">
              <v:shape style="position:absolute;left:4205;top:1612;width:50;height:3" coordorigin="4205,1612" coordsize="50,3" path="m4255,1612l4205,1612,4253,1614,4255,1612xe" filled="false" stroked="true" strokeweight="0pt" strokecolor="#000000">
                <v:path arrowok="t"/>
              </v:shape>
            </v:group>
            <v:group style="position:absolute;left:4205;top:1612;width:48;height:3" coordorigin="4205,1612" coordsize="48,3">
              <v:shape style="position:absolute;left:4205;top:1612;width:48;height:3" coordorigin="4205,1612" coordsize="48,3" path="m4205,1612l4253,1614,4205,1614,4205,1612xe" filled="false" stroked="true" strokeweight="0pt" strokecolor="#000000">
                <v:path arrowok="t"/>
              </v:shape>
            </v:group>
            <v:group style="position:absolute;left:4205;top:1615;width:48;height:2" coordorigin="4205,1615" coordsize="48,2">
              <v:shape style="position:absolute;left:4205;top:1615;width:48;height:2" coordorigin="4205,1615" coordsize="48,0" path="m4205,1615l4253,1615e" filled="false" stroked="true" strokeweight=".112803pt" strokecolor="#000000">
                <v:path arrowok="t"/>
              </v:shape>
            </v:group>
            <v:group style="position:absolute;left:4205;top:1614;width:48;height:3" coordorigin="4205,1614" coordsize="48,3">
              <v:shape style="position:absolute;left:4205;top:1614;width:48;height:3" coordorigin="4205,1614" coordsize="48,3" path="m4253,1614l4205,1614,4253,1616,4253,1614xe" filled="false" stroked="true" strokeweight="0pt" strokecolor="#000000">
                <v:path arrowok="t"/>
              </v:shape>
            </v:group>
            <v:group style="position:absolute;left:4205;top:1614;width:48;height:3" coordorigin="4205,1614" coordsize="48,3">
              <v:shape style="position:absolute;left:4205;top:1614;width:48;height:3" coordorigin="4205,1614" coordsize="48,3" path="m4205,1614l4253,1616,4208,1616,4205,1614xe" filled="false" stroked="true" strokeweight="0pt" strokecolor="#000000">
                <v:path arrowok="t"/>
              </v:shape>
            </v:group>
            <v:group style="position:absolute;left:4208;top:1617;width:46;height:2" coordorigin="4208,1617" coordsize="46,2">
              <v:shape style="position:absolute;left:4208;top:1617;width:46;height:2" coordorigin="4208,1617" coordsize="46,0" path="m4208,1617l4253,1617e" filled="false" stroked="true" strokeweight=".112803pt" strokecolor="#000000">
                <v:path arrowok="t"/>
              </v:shape>
            </v:group>
            <v:group style="position:absolute;left:4208;top:1616;width:46;height:3" coordorigin="4208,1616" coordsize="46,3">
              <v:shape style="position:absolute;left:4208;top:1616;width:46;height:3" coordorigin="4208,1616" coordsize="46,3" path="m4253,1616l4208,1616,4250,1618,4253,1616xe" filled="false" stroked="true" strokeweight="0pt" strokecolor="#000000">
                <v:path arrowok="t"/>
              </v:shape>
            </v:group>
            <v:group style="position:absolute;left:4208;top:1616;width:43;height:3" coordorigin="4208,1616" coordsize="43,3">
              <v:shape style="position:absolute;left:4208;top:1616;width:43;height:3" coordorigin="4208,1616" coordsize="43,3" path="m4208,1616l4250,1618,4210,1618,4208,1616xe" filled="false" stroked="true" strokeweight="0pt" strokecolor="#000000">
                <v:path arrowok="t"/>
              </v:shape>
            </v:group>
            <v:group style="position:absolute;left:4210;top:1619;width:41;height:2" coordorigin="4210,1619" coordsize="41,2">
              <v:shape style="position:absolute;left:4210;top:1619;width:41;height:2" coordorigin="4210,1619" coordsize="41,0" path="m4210,1619l4250,1619e" filled="false" stroked="true" strokeweight=".112803pt" strokecolor="#000000">
                <v:path arrowok="t"/>
              </v:shape>
            </v:group>
            <v:group style="position:absolute;left:4210;top:1618;width:41;height:3" coordorigin="4210,1618" coordsize="41,3">
              <v:shape style="position:absolute;left:4210;top:1618;width:41;height:3" coordorigin="4210,1618" coordsize="41,3" path="m4250,1618l4210,1618,4248,1621,4250,1618xe" filled="false" stroked="true" strokeweight="0pt" strokecolor="#000000">
                <v:path arrowok="t"/>
              </v:shape>
            </v:group>
            <v:group style="position:absolute;left:4210;top:1618;width:39;height:3" coordorigin="4210,1618" coordsize="39,3">
              <v:shape style="position:absolute;left:4210;top:1618;width:39;height:3" coordorigin="4210,1618" coordsize="39,3" path="m4210,1618l4248,1621,4210,1621,4210,1618xe" filled="false" stroked="true" strokeweight="0pt" strokecolor="#000000">
                <v:path arrowok="t"/>
              </v:shape>
            </v:group>
            <v:group style="position:absolute;left:4210;top:1621;width:39;height:2" coordorigin="4210,1621" coordsize="39,2">
              <v:shape style="position:absolute;left:4210;top:1621;width:39;height:2" coordorigin="4210,1621" coordsize="39,0" path="m4210,1621l4248,1621e" filled="false" stroked="true" strokeweight="0pt" strokecolor="#000000">
                <v:path arrowok="t"/>
              </v:shape>
            </v:group>
            <v:group style="position:absolute;left:4210;top:1621;width:39;height:2" coordorigin="4210,1621" coordsize="39,2">
              <v:shape style="position:absolute;left:4210;top:1621;width:39;height:2" coordorigin="4210,1621" coordsize="39,0" path="m4210,1621l4248,1621e" filled="false" stroked="true" strokeweight="0pt" strokecolor="#000000">
                <v:path arrowok="t"/>
              </v:shape>
            </v:group>
            <v:group style="position:absolute;left:4210;top:1621;width:37;height:2" coordorigin="4210,1621" coordsize="37,2">
              <v:shape style="position:absolute;left:4210;top:1621;width:37;height:2" coordorigin="4210,1621" coordsize="37,0" path="m4210,1621l4246,1621e" filled="false" stroked="true" strokeweight="0pt" strokecolor="#000000">
                <v:path arrowok="t"/>
              </v:shape>
            </v:group>
            <v:group style="position:absolute;left:4212;top:1622;width:34;height:2" coordorigin="4212,1622" coordsize="34,2">
              <v:shape style="position:absolute;left:4212;top:1622;width:34;height:2" coordorigin="4212,1622" coordsize="34,0" path="m4212,1622l4246,1622e" filled="false" stroked="true" strokeweight=".112803pt" strokecolor="#000000">
                <v:path arrowok="t"/>
              </v:shape>
            </v:group>
            <v:group style="position:absolute;left:4212;top:1621;width:34;height:3" coordorigin="4212,1621" coordsize="34,3">
              <v:shape style="position:absolute;left:4212;top:1621;width:34;height:3" coordorigin="4212,1621" coordsize="34,3" path="m4246,1621l4212,1621,4246,1623,4246,1621xe" filled="false" stroked="true" strokeweight="0pt" strokecolor="#000000">
                <v:path arrowok="t"/>
              </v:shape>
            </v:group>
            <v:group style="position:absolute;left:4212;top:1621;width:34;height:3" coordorigin="4212,1621" coordsize="34,3">
              <v:shape style="position:absolute;left:4212;top:1621;width:34;height:3" coordorigin="4212,1621" coordsize="34,3" path="m4212,1621l4246,1623,4214,1623,4212,1621xe" filled="false" stroked="true" strokeweight="0pt" strokecolor="#000000">
                <v:path arrowok="t"/>
              </v:shape>
            </v:group>
            <v:group style="position:absolute;left:4214;top:1624;width:32;height:2" coordorigin="4214,1624" coordsize="32,2">
              <v:shape style="position:absolute;left:4214;top:1624;width:32;height:2" coordorigin="4214,1624" coordsize="32,0" path="m4214,1624l4246,1624e" filled="false" stroked="true" strokeweight=".112803pt" strokecolor="#000000">
                <v:path arrowok="t"/>
              </v:shape>
            </v:group>
            <v:group style="position:absolute;left:4214;top:1623;width:32;height:3" coordorigin="4214,1623" coordsize="32,3">
              <v:shape style="position:absolute;left:4214;top:1623;width:32;height:3" coordorigin="4214,1623" coordsize="32,3" path="m4246,1623l4214,1623,4244,1625,4246,1623xe" filled="false" stroked="true" strokeweight="0pt" strokecolor="#000000">
                <v:path arrowok="t"/>
              </v:shape>
            </v:group>
            <v:group style="position:absolute;left:4214;top:1623;width:30;height:3" coordorigin="4214,1623" coordsize="30,3">
              <v:shape style="position:absolute;left:4214;top:1623;width:30;height:3" coordorigin="4214,1623" coordsize="30,3" path="m4214,1623l4244,1625,4217,1625,4214,1623xe" filled="false" stroked="true" strokeweight="0pt" strokecolor="#000000">
                <v:path arrowok="t"/>
              </v:shape>
            </v:group>
            <v:group style="position:absolute;left:4217;top:1625;width:28;height:2" coordorigin="4217,1625" coordsize="28,2">
              <v:shape style="position:absolute;left:4217;top:1625;width:28;height:2" coordorigin="4217,1625" coordsize="28,0" path="m4217,1625l4244,1625e" filled="false" stroked="true" strokeweight="0pt" strokecolor="#000000">
                <v:path arrowok="t"/>
              </v:shape>
            </v:group>
            <v:group style="position:absolute;left:4217;top:1625;width:28;height:2" coordorigin="4217,1625" coordsize="28,2">
              <v:shape style="position:absolute;left:4217;top:1625;width:28;height:2" coordorigin="4217,1625" coordsize="28,0" path="m4217,1625l4244,1625e" filled="false" stroked="true" strokeweight="0pt" strokecolor="#000000">
                <v:path arrowok="t"/>
              </v:shape>
            </v:group>
            <v:group style="position:absolute;left:4217;top:1625;width:25;height:2" coordorigin="4217,1625" coordsize="25,2">
              <v:shape style="position:absolute;left:4217;top:1625;width:25;height:2" coordorigin="4217,1625" coordsize="25,0" path="m4217,1625l4241,1625e" filled="false" stroked="true" strokeweight="0pt" strokecolor="#000000">
                <v:path arrowok="t"/>
              </v:shape>
            </v:group>
            <v:group style="position:absolute;left:4219;top:1625;width:23;height:3" coordorigin="4219,1625" coordsize="23,3">
              <v:shape style="position:absolute;left:4219;top:1625;width:23;height:3" coordorigin="4219,1625" coordsize="23,3" path="m4219,1625l4239,1627,4241,1625,4219,1625xe" filled="true" fillcolor="#000000" stroked="false">
                <v:path arrowok="t"/>
                <v:fill type="solid"/>
              </v:shape>
              <v:shape style="position:absolute;left:4219;top:1625;width:23;height:3" coordorigin="4219,1625" coordsize="23,3" path="m4219,1625l4221,1627,4239,1627,4219,1625xe" filled="true" fillcolor="#000000" stroked="false">
                <v:path arrowok="t"/>
                <v:fill type="solid"/>
              </v:shape>
            </v:group>
            <v:group style="position:absolute;left:4219;top:1625;width:23;height:3" coordorigin="4219,1625" coordsize="23,3">
              <v:shape style="position:absolute;left:4219;top:1625;width:23;height:3" coordorigin="4219,1625" coordsize="23,3" path="m4241,1625l4219,1625,4239,1627,4241,1625xe" filled="false" stroked="true" strokeweight="0pt" strokecolor="#000000">
                <v:path arrowok="t"/>
              </v:shape>
            </v:group>
            <v:group style="position:absolute;left:4219;top:1625;width:21;height:3" coordorigin="4219,1625" coordsize="21,3">
              <v:shape style="position:absolute;left:4219;top:1625;width:21;height:3" coordorigin="4219,1625" coordsize="21,3" path="m4219,1625l4239,1627,4221,1627,4219,1625xe" filled="false" stroked="true" strokeweight="0pt" strokecolor="#000000">
                <v:path arrowok="t"/>
              </v:shape>
            </v:group>
            <v:group style="position:absolute;left:4221;top:1627;width:19;height:2" coordorigin="4221,1627" coordsize="19,2">
              <v:shape style="position:absolute;left:4221;top:1627;width:19;height:2" coordorigin="4221,1627" coordsize="19,0" path="m4221,1627l4239,1627e" filled="false" stroked="true" strokeweight="0pt" strokecolor="#000000">
                <v:path arrowok="t"/>
              </v:shape>
            </v:group>
            <v:group style="position:absolute;left:4221;top:1627;width:19;height:2" coordorigin="4221,1627" coordsize="19,2">
              <v:shape style="position:absolute;left:4221;top:1627;width:19;height:2" coordorigin="4221,1627" coordsize="19,0" path="m4221,1627l4239,1627e" filled="false" stroked="true" strokeweight="0pt" strokecolor="#000000">
                <v:path arrowok="t"/>
              </v:shape>
            </v:group>
            <v:group style="position:absolute;left:4221;top:1627;width:16;height:2" coordorigin="4221,1627" coordsize="16,2">
              <v:shape style="position:absolute;left:4221;top:1627;width:16;height:2" coordorigin="4221,1627" coordsize="16,0" path="m4221,1627l4237,1627e" filled="false" stroked="true" strokeweight="0pt" strokecolor="#000000">
                <v:path arrowok="t"/>
              </v:shape>
            </v:group>
            <v:group style="position:absolute;left:4223;top:1627;width:10;height:2" coordorigin="4223,1627" coordsize="10,2">
              <v:shape style="position:absolute;left:4223;top:1627;width:10;height:2" coordorigin="4223,1627" coordsize="10,0" path="m4223,1627l4232,1627e" filled="false" stroked="true" strokeweight="0pt" strokecolor="#000000">
                <v:path arrowok="t"/>
              </v:shape>
            </v:group>
            <v:group style="position:absolute;left:4223;top:1627;width:10;height:2" coordorigin="4223,1627" coordsize="10,2">
              <v:shape style="position:absolute;left:4223;top:1627;width:10;height:2" coordorigin="4223,1627" coordsize="10,0" path="m4223,1627l4232,1627e" filled="false" stroked="true" strokeweight="0pt" strokecolor="#000000">
                <v:path arrowok="t"/>
              </v:shape>
            </v:group>
            <v:group style="position:absolute;left:4226;top:1627;width:7;height:2" coordorigin="4226,1627" coordsize="7,2">
              <v:shape style="position:absolute;left:4226;top:1627;width:7;height:2" coordorigin="4226,1627" coordsize="7,0" path="m4226,1627l4232,1627e" filled="false" stroked="true" strokeweight="0pt" strokecolor="#000000">
                <v:path arrowok="t"/>
              </v:shape>
            </v:group>
            <v:group style="position:absolute;left:4223;top:1627;width:14;height:2" coordorigin="4223,1627" coordsize="14,2">
              <v:shape style="position:absolute;left:4223;top:1627;width:14;height:2" coordorigin="4223,1627" coordsize="14,0" path="m4223,1627l4237,1627e" filled="false" stroked="true" strokeweight="0pt" strokecolor="#000000">
                <v:path arrowok="t"/>
              </v:shape>
            </v:group>
            <v:group style="position:absolute;left:4223;top:1627;width:14;height:2" coordorigin="4223,1627" coordsize="14,2">
              <v:shape style="position:absolute;left:4223;top:1627;width:14;height:2" coordorigin="4223,1627" coordsize="14,0" path="m4223,1627l4237,1627e" filled="false" stroked="true" strokeweight="0pt" strokecolor="#000000">
                <v:path arrowok="t"/>
              </v:shape>
            </v:group>
            <v:group style="position:absolute;left:4178;top:1598;width:7;height:3" coordorigin="4178,1598" coordsize="7,3">
              <v:shape style="position:absolute;left:4178;top:1598;width:7;height:3" coordorigin="4178,1598" coordsize="7,3" path="m4178,1600l4185,1600,4183,1598,4178,1600xe" filled="true" fillcolor="#000000" stroked="false">
                <v:path arrowok="t"/>
                <v:fill type="solid"/>
              </v:shape>
            </v:group>
            <v:group style="position:absolute;left:4178;top:1598;width:7;height:3" coordorigin="4178,1598" coordsize="7,3">
              <v:shape style="position:absolute;left:4178;top:1598;width:7;height:3" coordorigin="4178,1598" coordsize="7,3" path="m4183,1598l4185,1600,4178,1600,4183,1598xe" filled="false" stroked="true" strokeweight="0pt" strokecolor="#000000">
                <v:path arrowok="t"/>
              </v:shape>
            </v:group>
            <v:group style="position:absolute;left:4174;top:1600;width:16;height:2" coordorigin="4174,1600" coordsize="16,2">
              <v:shape style="position:absolute;left:4174;top:1600;width:16;height:2" coordorigin="4174,1600" coordsize="16,0" path="m4174,1600l4189,1600e" filled="false" stroked="true" strokeweight="0pt" strokecolor="#000000">
                <v:path arrowok="t"/>
              </v:shape>
            </v:group>
            <v:group style="position:absolute;left:4178;top:1600;width:12;height:2" coordorigin="4178,1600" coordsize="12,2">
              <v:shape style="position:absolute;left:4178;top:1600;width:12;height:2" coordorigin="4178,1600" coordsize="12,0" path="m4178,1600l4189,1600e" filled="false" stroked="true" strokeweight="0pt" strokecolor="#000000">
                <v:path arrowok="t"/>
              </v:shape>
            </v:group>
            <v:group style="position:absolute;left:4176;top:1600;width:14;height:2" coordorigin="4176,1600" coordsize="14,2">
              <v:shape style="position:absolute;left:4176;top:1600;width:14;height:2" coordorigin="4176,1600" coordsize="14,0" path="m4176,1600l4189,1600e" filled="false" stroked="true" strokeweight="0pt" strokecolor="#000000">
                <v:path arrowok="t"/>
              </v:shape>
            </v:group>
            <v:group style="position:absolute;left:4174;top:1600;width:16;height:2" coordorigin="4174,1600" coordsize="16,2">
              <v:shape style="position:absolute;left:4174;top:1600;width:16;height:2" coordorigin="4174,1600" coordsize="16,0" path="m4174,1600l4189,1600e" filled="false" stroked="true" strokeweight="0pt" strokecolor="#000000">
                <v:path arrowok="t"/>
              </v:shape>
            </v:group>
            <v:group style="position:absolute;left:4176;top:1600;width:14;height:2" coordorigin="4176,1600" coordsize="14,2">
              <v:shape style="position:absolute;left:4176;top:1600;width:14;height:2" coordorigin="4176,1600" coordsize="14,0" path="m4176,1600l4189,1600e" filled="false" stroked="true" strokeweight="0pt" strokecolor="#000000">
                <v:path arrowok="t"/>
              </v:shape>
            </v:group>
            <v:group style="position:absolute;left:4176;top:1600;width:14;height:2" coordorigin="4176,1600" coordsize="14,2">
              <v:shape style="position:absolute;left:4176;top:1600;width:14;height:2" coordorigin="4176,1600" coordsize="14,0" path="m4176,1600l4189,1600e" filled="false" stroked="true" strokeweight="0pt" strokecolor="#000000">
                <v:path arrowok="t"/>
              </v:shape>
            </v:group>
            <v:group style="position:absolute;left:4171;top:1600;width:23;height:3" coordorigin="4171,1600" coordsize="23,3">
              <v:shape style="position:absolute;left:4171;top:1600;width:23;height:3" coordorigin="4171,1600" coordsize="23,3" path="m4171,1603l4194,1603,4174,1600,4171,1603xe" filled="true" fillcolor="#000000" stroked="false">
                <v:path arrowok="t"/>
                <v:fill type="solid"/>
              </v:shape>
              <v:shape style="position:absolute;left:4171;top:1600;width:23;height:3" coordorigin="4171,1600" coordsize="23,3" path="m4174,1600l4194,1603,4189,1600,4174,1600xe" filled="true" fillcolor="#000000" stroked="false">
                <v:path arrowok="t"/>
                <v:fill type="solid"/>
              </v:shape>
            </v:group>
            <v:group style="position:absolute;left:4174;top:1600;width:21;height:3" coordorigin="4174,1600" coordsize="21,3">
              <v:shape style="position:absolute;left:4174;top:1600;width:21;height:3" coordorigin="4174,1600" coordsize="21,3" path="m4189,1600l4174,1600,4194,1603,4189,1600xe" filled="false" stroked="true" strokeweight="0pt" strokecolor="#000000">
                <v:path arrowok="t"/>
              </v:shape>
            </v:group>
            <v:group style="position:absolute;left:4171;top:1600;width:23;height:3" coordorigin="4171,1600" coordsize="23,3">
              <v:shape style="position:absolute;left:4171;top:1600;width:23;height:3" coordorigin="4171,1600" coordsize="23,3" path="m4174,1600l4194,1603,4171,1603,4174,1600xe" filled="false" stroked="true" strokeweight="0pt" strokecolor="#000000">
                <v:path arrowok="t"/>
              </v:shape>
            </v:group>
            <v:group style="position:absolute;left:4169;top:1603;width:28;height:2" coordorigin="4169,1603" coordsize="28,2">
              <v:shape style="position:absolute;left:4169;top:1603;width:28;height:2" coordorigin="4169,1603" coordsize="28,0" path="m4169,1603l4196,1603e" filled="false" stroked="true" strokeweight="0pt" strokecolor="#000000">
                <v:path arrowok="t"/>
              </v:shape>
            </v:group>
            <v:group style="position:absolute;left:4171;top:1603;width:25;height:2" coordorigin="4171,1603" coordsize="25,2">
              <v:shape style="position:absolute;left:4171;top:1603;width:25;height:2" coordorigin="4171,1603" coordsize="25,0" path="m4171,1603l4196,1603e" filled="false" stroked="true" strokeweight="0pt" strokecolor="#000000">
                <v:path arrowok="t"/>
              </v:shape>
            </v:group>
            <v:group style="position:absolute;left:4169;top:1603;width:28;height:2" coordorigin="4169,1603" coordsize="28,2">
              <v:shape style="position:absolute;left:4169;top:1603;width:28;height:2" coordorigin="4169,1603" coordsize="28,0" path="m4169,1603l4196,1603e" filled="false" stroked="true" strokeweight="0pt" strokecolor="#000000">
                <v:path arrowok="t"/>
              </v:shape>
            </v:group>
            <v:group style="position:absolute;left:4167;top:1604;width:32;height:2" coordorigin="4167,1604" coordsize="32,2">
              <v:shape style="position:absolute;left:4167;top:1604;width:32;height:2" coordorigin="4167,1604" coordsize="32,0" path="m4167,1604l4199,1604e" filled="false" stroked="true" strokeweight=".112803pt" strokecolor="#000000">
                <v:path arrowok="t"/>
              </v:shape>
            </v:group>
            <v:group style="position:absolute;left:4169;top:1603;width:30;height:3" coordorigin="4169,1603" coordsize="30,3">
              <v:shape style="position:absolute;left:4169;top:1603;width:30;height:3" coordorigin="4169,1603" coordsize="30,3" path="m4196,1603l4169,1603,4199,1605,4196,1603xe" filled="false" stroked="true" strokeweight="0pt" strokecolor="#000000">
                <v:path arrowok="t"/>
              </v:shape>
            </v:group>
            <v:group style="position:absolute;left:4167;top:1603;width:32;height:3" coordorigin="4167,1603" coordsize="32,3">
              <v:shape style="position:absolute;left:4167;top:1603;width:32;height:3" coordorigin="4167,1603" coordsize="32,3" path="m4169,1603l4199,1605,4167,1605,4169,1603xe" filled="false" stroked="true" strokeweight="0pt" strokecolor="#000000">
                <v:path arrowok="t"/>
              </v:shape>
            </v:group>
            <v:group style="position:absolute;left:4165;top:1605;width:34;height:2" coordorigin="4165,1605" coordsize="34,2">
              <v:shape style="position:absolute;left:4165;top:1605;width:34;height:2" coordorigin="4165,1605" coordsize="34,0" path="m4165,1605l4199,1605e" filled="false" stroked="true" strokeweight="0pt" strokecolor="#000000">
                <v:path arrowok="t"/>
              </v:shape>
            </v:group>
            <v:group style="position:absolute;left:4167;top:1605;width:32;height:2" coordorigin="4167,1605" coordsize="32,2">
              <v:shape style="position:absolute;left:4167;top:1605;width:32;height:2" coordorigin="4167,1605" coordsize="32,0" path="m4167,1605l4199,1605e" filled="false" stroked="true" strokeweight="0pt" strokecolor="#000000">
                <v:path arrowok="t"/>
              </v:shape>
            </v:group>
            <v:group style="position:absolute;left:4167;top:1605;width:32;height:2" coordorigin="4167,1605" coordsize="32,2">
              <v:shape style="position:absolute;left:4167;top:1605;width:32;height:2" coordorigin="4167,1605" coordsize="32,0" path="m4167,1605l4199,1605e" filled="false" stroked="true" strokeweight="0pt" strokecolor="#000000">
                <v:path arrowok="t"/>
              </v:shape>
            </v:group>
            <v:group style="position:absolute;left:4162;top:1606;width:39;height:2" coordorigin="4162,1606" coordsize="39,2">
              <v:shape style="position:absolute;left:4162;top:1606;width:39;height:2" coordorigin="4162,1606" coordsize="39,0" path="m4162,1606l4201,1606e" filled="false" stroked="true" strokeweight=".112803pt" strokecolor="#000000">
                <v:path arrowok="t"/>
              </v:shape>
            </v:group>
            <v:group style="position:absolute;left:4165;top:1605;width:37;height:3" coordorigin="4165,1605" coordsize="37,3">
              <v:shape style="position:absolute;left:4165;top:1605;width:37;height:3" coordorigin="4165,1605" coordsize="37,3" path="m4199,1605l4165,1605,4201,1607,4199,1605xe" filled="false" stroked="true" strokeweight="0pt" strokecolor="#000000">
                <v:path arrowok="t"/>
              </v:shape>
            </v:group>
            <v:group style="position:absolute;left:4162;top:1605;width:39;height:3" coordorigin="4162,1605" coordsize="39,3">
              <v:shape style="position:absolute;left:4162;top:1605;width:39;height:3" coordorigin="4162,1605" coordsize="39,3" path="m4165,1605l4201,1607,4162,1607,4165,1605xe" filled="false" stroked="true" strokeweight="0pt" strokecolor="#000000">
                <v:path arrowok="t"/>
              </v:shape>
            </v:group>
            <v:group style="position:absolute;left:4162;top:1608;width:41;height:2" coordorigin="4162,1608" coordsize="41,2">
              <v:shape style="position:absolute;left:4162;top:1608;width:41;height:2" coordorigin="4162,1608" coordsize="41,0" path="m4162,1608l4203,1608e" filled="false" stroked="true" strokeweight=".112803pt" strokecolor="#000000">
                <v:path arrowok="t"/>
              </v:shape>
            </v:group>
            <v:group style="position:absolute;left:4162;top:1607;width:41;height:3" coordorigin="4162,1607" coordsize="41,3">
              <v:shape style="position:absolute;left:4162;top:1607;width:41;height:3" coordorigin="4162,1607" coordsize="41,3" path="m4201,1607l4162,1607,4203,1609,4201,1607xe" filled="false" stroked="true" strokeweight="0pt" strokecolor="#000000">
                <v:path arrowok="t"/>
              </v:shape>
            </v:group>
            <v:group style="position:absolute;left:4162;top:1607;width:41;height:3" coordorigin="4162,1607" coordsize="41,3">
              <v:shape style="position:absolute;left:4162;top:1607;width:41;height:3" coordorigin="4162,1607" coordsize="41,3" path="m4162,1607l4203,1609,4162,1609,4162,1607xe" filled="false" stroked="true" strokeweight="0pt" strokecolor="#000000">
                <v:path arrowok="t"/>
              </v:shape>
            </v:group>
            <v:group style="position:absolute;left:4160;top:1610;width:46;height:2" coordorigin="4160,1610" coordsize="46,2">
              <v:shape style="position:absolute;left:4160;top:1610;width:46;height:2" coordorigin="4160,1610" coordsize="46,0" path="m4160,1610l4205,1610e" filled="false" stroked="true" strokeweight=".112803pt" strokecolor="#000000">
                <v:path arrowok="t"/>
              </v:shape>
            </v:group>
            <v:group style="position:absolute;left:4162;top:1609;width:43;height:3" coordorigin="4162,1609" coordsize="43,3">
              <v:shape style="position:absolute;left:4162;top:1609;width:43;height:3" coordorigin="4162,1609" coordsize="43,3" path="m4203,1609l4162,1609,4205,1612,4203,1609xe" filled="false" stroked="true" strokeweight="0pt" strokecolor="#000000">
                <v:path arrowok="t"/>
              </v:shape>
            </v:group>
            <v:group style="position:absolute;left:4160;top:1609;width:46;height:3" coordorigin="4160,1609" coordsize="46,3">
              <v:shape style="position:absolute;left:4160;top:1609;width:46;height:3" coordorigin="4160,1609" coordsize="46,3" path="m4162,1609l4205,1612,4160,1612,4162,1609xe" filled="false" stroked="true" strokeweight="0pt" strokecolor="#000000">
                <v:path arrowok="t"/>
              </v:shape>
            </v:group>
            <v:group style="position:absolute;left:4158;top:1613;width:48;height:2" coordorigin="4158,1613" coordsize="48,2">
              <v:shape style="position:absolute;left:4158;top:1613;width:48;height:2" coordorigin="4158,1613" coordsize="48,0" path="m4158,1613l4205,1613e" filled="false" stroked="true" strokeweight=".112803pt" strokecolor="#000000">
                <v:path arrowok="t"/>
              </v:shape>
            </v:group>
            <v:group style="position:absolute;left:4160;top:1612;width:46;height:3" coordorigin="4160,1612" coordsize="46,3">
              <v:shape style="position:absolute;left:4160;top:1612;width:46;height:3" coordorigin="4160,1612" coordsize="46,3" path="m4205,1612l4160,1612,4205,1614,4205,1612xe" filled="false" stroked="true" strokeweight="0pt" strokecolor="#000000">
                <v:path arrowok="t"/>
              </v:shape>
            </v:group>
            <v:group style="position:absolute;left:4158;top:1612;width:48;height:3" coordorigin="4158,1612" coordsize="48,3">
              <v:shape style="position:absolute;left:4158;top:1612;width:48;height:3" coordorigin="4158,1612" coordsize="48,3" path="m4160,1612l4205,1614,4158,1614,4160,1612xe" filled="false" stroked="true" strokeweight="0pt" strokecolor="#000000">
                <v:path arrowok="t"/>
              </v:shape>
            </v:group>
            <v:group style="position:absolute;left:4158;top:1615;width:50;height:2" coordorigin="4158,1615" coordsize="50,2">
              <v:shape style="position:absolute;left:4158;top:1615;width:50;height:2" coordorigin="4158,1615" coordsize="50,0" path="m4158,1615l4208,1615e" filled="false" stroked="true" strokeweight=".112803pt" strokecolor="#000000">
                <v:path arrowok="t"/>
              </v:shape>
            </v:group>
            <v:group style="position:absolute;left:4158;top:1614;width:50;height:3" coordorigin="4158,1614" coordsize="50,3">
              <v:shape style="position:absolute;left:4158;top:1614;width:50;height:3" coordorigin="4158,1614" coordsize="50,3" path="m4205,1614l4158,1614,4208,1616,4205,1614xe" filled="false" stroked="true" strokeweight="0pt" strokecolor="#000000">
                <v:path arrowok="t"/>
              </v:shape>
            </v:group>
            <v:group style="position:absolute;left:4158;top:1614;width:50;height:3" coordorigin="4158,1614" coordsize="50,3">
              <v:shape style="position:absolute;left:4158;top:1614;width:50;height:3" coordorigin="4158,1614" coordsize="50,3" path="m4158,1614l4208,1616,4158,1616,4158,1614xe" filled="false" stroked="true" strokeweight="0pt" strokecolor="#000000">
                <v:path arrowok="t"/>
              </v:shape>
            </v:group>
            <v:group style="position:absolute;left:4156;top:1617;width:52;height:2" coordorigin="4156,1617" coordsize="52,2">
              <v:shape style="position:absolute;left:4156;top:1617;width:52;height:2" coordorigin="4156,1617" coordsize="52,0" path="m4156,1617l4208,1617e" filled="false" stroked="true" strokeweight=".112803pt" strokecolor="#000000">
                <v:path arrowok="t"/>
              </v:shape>
            </v:group>
            <v:group style="position:absolute;left:4158;top:1616;width:50;height:3" coordorigin="4158,1616" coordsize="50,3">
              <v:shape style="position:absolute;left:4158;top:1616;width:50;height:3" coordorigin="4158,1616" coordsize="50,3" path="m4208,1616l4158,1616,4208,1618,4208,1616xe" filled="false" stroked="true" strokeweight="0pt" strokecolor="#000000">
                <v:path arrowok="t"/>
              </v:shape>
            </v:group>
            <v:group style="position:absolute;left:4156;top:1616;width:52;height:3" coordorigin="4156,1616" coordsize="52,3">
              <v:shape style="position:absolute;left:4156;top:1616;width:52;height:3" coordorigin="4156,1616" coordsize="52,3" path="m4158,1616l4208,1618,4156,1618,4158,1616xe" filled="false" stroked="true" strokeweight="0pt" strokecolor="#000000">
                <v:path arrowok="t"/>
              </v:shape>
            </v:group>
            <v:group style="position:absolute;left:4156;top:1619;width:52;height:2" coordorigin="4156,1619" coordsize="52,2">
              <v:shape style="position:absolute;left:4156;top:1619;width:52;height:2" coordorigin="4156,1619" coordsize="52,0" path="m4156,1619l4208,1619e" filled="false" stroked="true" strokeweight=".112803pt" strokecolor="#000000">
                <v:path arrowok="t"/>
              </v:shape>
            </v:group>
            <v:group style="position:absolute;left:4156;top:1618;width:52;height:3" coordorigin="4156,1618" coordsize="52,3">
              <v:shape style="position:absolute;left:4156;top:1618;width:52;height:3" coordorigin="4156,1618" coordsize="52,3" path="m4208,1618l4156,1618,4208,1621,4208,1618xe" filled="false" stroked="true" strokeweight="0pt" strokecolor="#000000">
                <v:path arrowok="t"/>
              </v:shape>
            </v:group>
            <v:group style="position:absolute;left:4156;top:1618;width:52;height:3" coordorigin="4156,1618" coordsize="52,3">
              <v:shape style="position:absolute;left:4156;top:1618;width:52;height:3" coordorigin="4156,1618" coordsize="52,3" path="m4156,1618l4208,1621,4156,1621,4156,1618xe" filled="false" stroked="true" strokeweight="0pt" strokecolor="#000000">
                <v:path arrowok="t"/>
              </v:shape>
            </v:group>
            <v:group style="position:absolute;left:4156;top:1622;width:55;height:2" coordorigin="4156,1622" coordsize="55,2">
              <v:shape style="position:absolute;left:4156;top:1622;width:55;height:2" coordorigin="4156,1622" coordsize="55,0" path="m4156,1622l4210,1622e" filled="false" stroked="true" strokeweight=".112803pt" strokecolor="#000000">
                <v:path arrowok="t"/>
              </v:shape>
            </v:group>
            <v:group style="position:absolute;left:4156;top:1621;width:55;height:3" coordorigin="4156,1621" coordsize="55,3">
              <v:shape style="position:absolute;left:4156;top:1621;width:55;height:3" coordorigin="4156,1621" coordsize="55,3" path="m4208,1621l4156,1621,4210,1623,4208,1621xe" filled="false" stroked="true" strokeweight="0pt" strokecolor="#000000">
                <v:path arrowok="t"/>
              </v:shape>
            </v:group>
            <v:group style="position:absolute;left:4156;top:1621;width:55;height:3" coordorigin="4156,1621" coordsize="55,3">
              <v:shape style="position:absolute;left:4156;top:1621;width:55;height:3" coordorigin="4156,1621" coordsize="55,3" path="m4156,1621l4210,1623,4156,1623,4156,1621xe" filled="false" stroked="true" strokeweight="0pt" strokecolor="#000000">
                <v:path arrowok="t"/>
              </v:shape>
            </v:group>
            <v:group style="position:absolute;left:4156;top:1624;width:55;height:2" coordorigin="4156,1624" coordsize="55,2">
              <v:shape style="position:absolute;left:4156;top:1624;width:55;height:2" coordorigin="4156,1624" coordsize="55,0" path="m4156,1624l4210,1624e" filled="false" stroked="true" strokeweight=".112803pt" strokecolor="#000000">
                <v:path arrowok="t"/>
              </v:shape>
            </v:group>
            <v:group style="position:absolute;left:4156;top:1623;width:55;height:3" coordorigin="4156,1623" coordsize="55,3">
              <v:shape style="position:absolute;left:4156;top:1623;width:55;height:3" coordorigin="4156,1623" coordsize="55,3" path="m4210,1623l4156,1623,4210,1625,4210,1623xe" filled="false" stroked="true" strokeweight="0pt" strokecolor="#000000">
                <v:path arrowok="t"/>
              </v:shape>
            </v:group>
            <v:group style="position:absolute;left:4156;top:1623;width:55;height:3" coordorigin="4156,1623" coordsize="55,3">
              <v:shape style="position:absolute;left:4156;top:1623;width:55;height:3" coordorigin="4156,1623" coordsize="55,3" path="m4156,1623l4210,1625,4156,1625,4156,1623xe" filled="false" stroked="true" strokeweight="0pt" strokecolor="#000000">
                <v:path arrowok="t"/>
              </v:shape>
            </v:group>
            <v:group style="position:absolute;left:4156;top:1626;width:55;height:2" coordorigin="4156,1626" coordsize="55,2">
              <v:shape style="position:absolute;left:4156;top:1626;width:55;height:2" coordorigin="4156,1626" coordsize="55,0" path="m4156,1626l4210,1626e" filled="false" stroked="true" strokeweight=".112803pt" strokecolor="#000000">
                <v:path arrowok="t"/>
              </v:shape>
            </v:group>
            <v:group style="position:absolute;left:4156;top:1625;width:55;height:3" coordorigin="4156,1625" coordsize="55,3">
              <v:shape style="position:absolute;left:4156;top:1625;width:55;height:3" coordorigin="4156,1625" coordsize="55,3" path="m4210,1625l4156,1625,4210,1627,4210,1625xe" filled="false" stroked="true" strokeweight="0pt" strokecolor="#000000">
                <v:path arrowok="t"/>
              </v:shape>
            </v:group>
            <v:group style="position:absolute;left:4156;top:1625;width:55;height:3" coordorigin="4156,1625" coordsize="55,3">
              <v:shape style="position:absolute;left:4156;top:1625;width:55;height:3" coordorigin="4156,1625" coordsize="55,3" path="m4156,1625l4210,1627,4156,1627,4156,1625xe" filled="false" stroked="true" strokeweight="0pt" strokecolor="#000000">
                <v:path arrowok="t"/>
              </v:shape>
            </v:group>
            <v:group style="position:absolute;left:4156;top:1628;width:55;height:2" coordorigin="4156,1628" coordsize="55,2">
              <v:shape style="position:absolute;left:4156;top:1628;width:55;height:2" coordorigin="4156,1628" coordsize="55,0" path="m4156,1628l4210,1628e" filled="false" stroked="true" strokeweight=".112803pt" strokecolor="#000000">
                <v:path arrowok="t"/>
              </v:shape>
            </v:group>
            <v:group style="position:absolute;left:4156;top:1627;width:55;height:3" coordorigin="4156,1627" coordsize="55,3">
              <v:shape style="position:absolute;left:4156;top:1627;width:55;height:3" coordorigin="4156,1627" coordsize="55,3" path="m4210,1627l4156,1627,4208,1630,4210,1627xe" filled="false" stroked="true" strokeweight="0pt" strokecolor="#000000">
                <v:path arrowok="t"/>
              </v:shape>
            </v:group>
            <v:group style="position:absolute;left:4156;top:1627;width:52;height:3" coordorigin="4156,1627" coordsize="52,3">
              <v:shape style="position:absolute;left:4156;top:1627;width:52;height:3" coordorigin="4156,1627" coordsize="52,3" path="m4156,1627l4208,1630,4156,1630,4156,1627xe" filled="false" stroked="true" strokeweight="0pt" strokecolor="#000000">
                <v:path arrowok="t"/>
              </v:shape>
            </v:group>
            <v:group style="position:absolute;left:4156;top:1632;width:52;height:2" coordorigin="4156,1632" coordsize="52,2">
              <v:shape style="position:absolute;left:4156;top:1632;width:52;height:2" coordorigin="4156,1632" coordsize="52,0" path="m4156,1632l4208,1632e" filled="false" stroked="true" strokeweight=".225606pt" strokecolor="#000000">
                <v:path arrowok="t"/>
              </v:shape>
            </v:group>
            <v:group style="position:absolute;left:4156;top:1630;width:52;height:5" coordorigin="4156,1630" coordsize="52,5">
              <v:shape style="position:absolute;left:4156;top:1630;width:52;height:5" coordorigin="4156,1630" coordsize="52,5" path="m4208,1630l4156,1630,4208,1634,4208,1630xe" filled="false" stroked="true" strokeweight="0pt" strokecolor="#000000">
                <v:path arrowok="t"/>
              </v:shape>
            </v:group>
            <v:group style="position:absolute;left:4156;top:1630;width:52;height:5" coordorigin="4156,1630" coordsize="52,5">
              <v:shape style="position:absolute;left:4156;top:1630;width:52;height:5" coordorigin="4156,1630" coordsize="52,5" path="m4156,1630l4208,1634,4156,1634,4156,1630xe" filled="false" stroked="true" strokeweight="0pt" strokecolor="#000000">
                <v:path arrowok="t"/>
              </v:shape>
            </v:group>
            <v:group style="position:absolute;left:4156;top:1635;width:52;height:2" coordorigin="4156,1635" coordsize="52,2">
              <v:shape style="position:absolute;left:4156;top:1635;width:52;height:2" coordorigin="4156,1635" coordsize="52,0" path="m4156,1635l4208,1635e" filled="false" stroked="true" strokeweight=".112803pt" strokecolor="#000000">
                <v:path arrowok="t"/>
              </v:shape>
            </v:group>
            <v:group style="position:absolute;left:4156;top:1634;width:52;height:3" coordorigin="4156,1634" coordsize="52,3">
              <v:shape style="position:absolute;left:4156;top:1634;width:52;height:3" coordorigin="4156,1634" coordsize="52,3" path="m4208,1634l4156,1634,4208,1636,4208,1634xe" filled="false" stroked="true" strokeweight="0pt" strokecolor="#000000">
                <v:path arrowok="t"/>
              </v:shape>
            </v:group>
            <v:group style="position:absolute;left:4156;top:1634;width:52;height:3" coordorigin="4156,1634" coordsize="52,3">
              <v:shape style="position:absolute;left:4156;top:1634;width:52;height:3" coordorigin="4156,1634" coordsize="52,3" path="m4156,1634l4208,1636,4158,1636,4156,1634xe" filled="false" stroked="true" strokeweight="0pt" strokecolor="#000000">
                <v:path arrowok="t"/>
              </v:shape>
            </v:group>
            <v:group style="position:absolute;left:4158;top:1638;width:50;height:2" coordorigin="4158,1638" coordsize="50,2">
              <v:shape style="position:absolute;left:4158;top:1638;width:50;height:2" coordorigin="4158,1638" coordsize="50,0" path="m4158,1638l4208,1638e" filled="false" stroked="true" strokeweight=".112803pt" strokecolor="#000000">
                <v:path arrowok="t"/>
              </v:shape>
            </v:group>
            <v:group style="position:absolute;left:4158;top:1636;width:50;height:3" coordorigin="4158,1636" coordsize="50,3">
              <v:shape style="position:absolute;left:4158;top:1636;width:50;height:3" coordorigin="4158,1636" coordsize="50,3" path="m4208,1636l4158,1636,4205,1639,4208,1636xe" filled="false" stroked="true" strokeweight="0pt" strokecolor="#000000">
                <v:path arrowok="t"/>
              </v:shape>
            </v:group>
            <v:group style="position:absolute;left:4158;top:1636;width:48;height:3" coordorigin="4158,1636" coordsize="48,3">
              <v:shape style="position:absolute;left:4158;top:1636;width:48;height:3" coordorigin="4158,1636" coordsize="48,3" path="m4158,1636l4205,1639,4158,1639,4158,1636xe" filled="false" stroked="true" strokeweight="0pt" strokecolor="#000000">
                <v:path arrowok="t"/>
              </v:shape>
            </v:group>
            <v:group style="position:absolute;left:4158;top:1640;width:48;height:2" coordorigin="4158,1640" coordsize="48,2">
              <v:shape style="position:absolute;left:4158;top:1640;width:48;height:2" coordorigin="4158,1640" coordsize="48,0" path="m4158,1640l4205,1640e" filled="false" stroked="true" strokeweight=".112803pt" strokecolor="#000000">
                <v:path arrowok="t"/>
              </v:shape>
            </v:group>
            <v:group style="position:absolute;left:4158;top:1639;width:48;height:3" coordorigin="4158,1639" coordsize="48,3">
              <v:shape style="position:absolute;left:4158;top:1639;width:48;height:3" coordorigin="4158,1639" coordsize="48,3" path="m4205,1639l4158,1639,4205,1641,4205,1639xe" filled="false" stroked="true" strokeweight="0pt" strokecolor="#000000">
                <v:path arrowok="t"/>
              </v:shape>
            </v:group>
            <v:group style="position:absolute;left:4158;top:1639;width:48;height:3" coordorigin="4158,1639" coordsize="48,3">
              <v:shape style="position:absolute;left:4158;top:1639;width:48;height:3" coordorigin="4158,1639" coordsize="48,3" path="m4158,1639l4205,1641,4160,1641,4158,1639xe" filled="false" stroked="true" strokeweight="0pt" strokecolor="#000000">
                <v:path arrowok="t"/>
              </v:shape>
            </v:group>
            <v:group style="position:absolute;left:4160;top:1642;width:46;height:2" coordorigin="4160,1642" coordsize="46,2">
              <v:shape style="position:absolute;left:4160;top:1642;width:46;height:2" coordorigin="4160,1642" coordsize="46,0" path="m4160,1642l4205,1642e" filled="false" stroked="true" strokeweight=".112803pt" strokecolor="#000000">
                <v:path arrowok="t"/>
              </v:shape>
            </v:group>
            <v:group style="position:absolute;left:4160;top:1641;width:46;height:3" coordorigin="4160,1641" coordsize="46,3">
              <v:shape style="position:absolute;left:4160;top:1641;width:46;height:3" coordorigin="4160,1641" coordsize="46,3" path="m4205,1641l4160,1641,4203,1643,4205,1641xe" filled="false" stroked="true" strokeweight="0pt" strokecolor="#000000">
                <v:path arrowok="t"/>
              </v:shape>
            </v:group>
            <v:group style="position:absolute;left:4160;top:1641;width:43;height:3" coordorigin="4160,1641" coordsize="43,3">
              <v:shape style="position:absolute;left:4160;top:1641;width:43;height:3" coordorigin="4160,1641" coordsize="43,3" path="m4160,1641l4203,1643,4162,1643,4160,1641xe" filled="false" stroked="true" strokeweight="0pt" strokecolor="#000000">
                <v:path arrowok="t"/>
              </v:shape>
            </v:group>
            <v:group style="position:absolute;left:4162;top:1643;width:41;height:2" coordorigin="4162,1643" coordsize="41,2">
              <v:shape style="position:absolute;left:4162;top:1643;width:41;height:2" coordorigin="4162,1643" coordsize="41,0" path="m4162,1643l4203,1643e" filled="false" stroked="true" strokeweight="0pt" strokecolor="#000000">
                <v:path arrowok="t"/>
              </v:shape>
            </v:group>
            <v:group style="position:absolute;left:4162;top:1643;width:39;height:2" coordorigin="4162,1643" coordsize="39,2">
              <v:shape style="position:absolute;left:4162;top:1643;width:39;height:2" coordorigin="4162,1643" coordsize="39,0" path="m4162,1643l4201,1643e" filled="false" stroked="true" strokeweight="0pt" strokecolor="#000000">
                <v:path arrowok="t"/>
              </v:shape>
            </v:group>
            <v:group style="position:absolute;left:4162;top:1643;width:41;height:2" coordorigin="4162,1643" coordsize="41,2">
              <v:shape style="position:absolute;left:4162;top:1643;width:41;height:2" coordorigin="4162,1643" coordsize="41,0" path="m4162,1643l4203,1643e" filled="false" stroked="true" strokeweight="0pt" strokecolor="#000000">
                <v:path arrowok="t"/>
              </v:shape>
            </v:group>
            <v:group style="position:absolute;left:4162;top:1644;width:39;height:2" coordorigin="4162,1644" coordsize="39,2">
              <v:shape style="position:absolute;left:4162;top:1644;width:39;height:2" coordorigin="4162,1644" coordsize="39,0" path="m4162,1644l4201,1644e" filled="false" stroked="true" strokeweight=".112803pt" strokecolor="#000000">
                <v:path arrowok="t"/>
              </v:shape>
            </v:group>
            <v:group style="position:absolute;left:4162;top:1643;width:39;height:3" coordorigin="4162,1643" coordsize="39,3">
              <v:shape style="position:absolute;left:4162;top:1643;width:39;height:3" coordorigin="4162,1643" coordsize="39,3" path="m4201,1643l4162,1643,4199,1645,4201,1643xe" filled="false" stroked="true" strokeweight="0pt" strokecolor="#000000">
                <v:path arrowok="t"/>
              </v:shape>
            </v:group>
            <v:group style="position:absolute;left:4162;top:1643;width:37;height:3" coordorigin="4162,1643" coordsize="37,3">
              <v:shape style="position:absolute;left:4162;top:1643;width:37;height:3" coordorigin="4162,1643" coordsize="37,3" path="m4162,1643l4199,1645,4165,1645,4162,1643xe" filled="false" stroked="true" strokeweight="0pt" strokecolor="#000000">
                <v:path arrowok="t"/>
              </v:shape>
            </v:group>
            <v:group style="position:absolute;left:4165;top:1647;width:34;height:2" coordorigin="4165,1647" coordsize="34,2">
              <v:shape style="position:absolute;left:4165;top:1647;width:34;height:2" coordorigin="4165,1647" coordsize="34,0" path="m4165,1647l4199,1647e" filled="false" stroked="true" strokeweight=".112803pt" strokecolor="#000000">
                <v:path arrowok="t"/>
              </v:shape>
            </v:group>
            <v:group style="position:absolute;left:4165;top:1645;width:34;height:3" coordorigin="4165,1645" coordsize="34,3">
              <v:shape style="position:absolute;left:4165;top:1645;width:34;height:3" coordorigin="4165,1645" coordsize="34,3" path="m4199,1645l4165,1645,4199,1648,4199,1645xe" filled="false" stroked="true" strokeweight="0pt" strokecolor="#000000">
                <v:path arrowok="t"/>
              </v:shape>
            </v:group>
            <v:group style="position:absolute;left:4165;top:1645;width:34;height:3" coordorigin="4165,1645" coordsize="34,3">
              <v:shape style="position:absolute;left:4165;top:1645;width:34;height:3" coordorigin="4165,1645" coordsize="34,3" path="m4165,1645l4199,1648,4167,1648,4165,1645xe" filled="false" stroked="true" strokeweight="0pt" strokecolor="#000000">
                <v:path arrowok="t"/>
              </v:shape>
            </v:group>
            <v:group style="position:absolute;left:4167;top:1648;width:32;height:2" coordorigin="4167,1648" coordsize="32,2">
              <v:shape style="position:absolute;left:4167;top:1648;width:32;height:2" coordorigin="4167,1648" coordsize="32,0" path="m4167,1648l4199,1648e" filled="false" stroked="true" strokeweight="0pt" strokecolor="#000000">
                <v:path arrowok="t"/>
              </v:shape>
            </v:group>
            <v:group style="position:absolute;left:4167;top:1648;width:32;height:2" coordorigin="4167,1648" coordsize="32,2">
              <v:shape style="position:absolute;left:4167;top:1648;width:32;height:2" coordorigin="4167,1648" coordsize="32,0" path="m4167,1648l4199,1648e" filled="false" stroked="true" strokeweight="0pt" strokecolor="#000000">
                <v:path arrowok="t"/>
              </v:shape>
            </v:group>
            <v:group style="position:absolute;left:4167;top:1648;width:30;height:2" coordorigin="4167,1648" coordsize="30,2">
              <v:shape style="position:absolute;left:4167;top:1648;width:30;height:2" coordorigin="4167,1648" coordsize="30,0" path="m4167,1648l4196,1648e" filled="false" stroked="true" strokeweight="0pt" strokecolor="#000000">
                <v:path arrowok="t"/>
              </v:shape>
            </v:group>
            <v:group style="position:absolute;left:4169;top:1649;width:28;height:2" coordorigin="4169,1649" coordsize="28,2">
              <v:shape style="position:absolute;left:4169;top:1649;width:28;height:2" coordorigin="4169,1649" coordsize="28,0" path="m4169,1649l4196,1649e" filled="false" stroked="true" strokeweight=".112803pt" strokecolor="#000000">
                <v:path arrowok="t"/>
              </v:shape>
            </v:group>
            <v:group style="position:absolute;left:4169;top:1648;width:28;height:3" coordorigin="4169,1648" coordsize="28,3">
              <v:shape style="position:absolute;left:4169;top:1648;width:28;height:3" coordorigin="4169,1648" coordsize="28,3" path="m4196,1648l4169,1648,4194,1650,4196,1648xe" filled="false" stroked="true" strokeweight="0pt" strokecolor="#000000">
                <v:path arrowok="t"/>
              </v:shape>
            </v:group>
            <v:group style="position:absolute;left:4169;top:1648;width:25;height:3" coordorigin="4169,1648" coordsize="25,3">
              <v:shape style="position:absolute;left:4169;top:1648;width:25;height:3" coordorigin="4169,1648" coordsize="25,3" path="m4169,1648l4194,1650,4171,1650,4169,1648xe" filled="false" stroked="true" strokeweight="0pt" strokecolor="#000000">
                <v:path arrowok="t"/>
              </v:shape>
            </v:group>
            <v:group style="position:absolute;left:4171;top:1650;width:23;height:2" coordorigin="4171,1650" coordsize="23,2">
              <v:shape style="position:absolute;left:4171;top:1650;width:23;height:2" coordorigin="4171,1650" coordsize="23,0" path="m4171,1650l4194,1650e" filled="false" stroked="true" strokeweight="0pt" strokecolor="#000000">
                <v:path arrowok="t"/>
              </v:shape>
            </v:group>
            <v:group style="position:absolute;left:4171;top:1650;width:23;height:2" coordorigin="4171,1650" coordsize="23,2">
              <v:shape style="position:absolute;left:4171;top:1650;width:23;height:2" coordorigin="4171,1650" coordsize="23,0" path="m4171,1650l4194,1650e" filled="false" stroked="true" strokeweight="0pt" strokecolor="#000000">
                <v:path arrowok="t"/>
              </v:shape>
            </v:group>
            <v:group style="position:absolute;left:4171;top:1650;width:19;height:2" coordorigin="4171,1650" coordsize="19,2">
              <v:shape style="position:absolute;left:4171;top:1650;width:19;height:2" coordorigin="4171,1650" coordsize="19,0" path="m4171,1650l4189,1650e" filled="false" stroked="true" strokeweight="0pt" strokecolor="#000000">
                <v:path arrowok="t"/>
              </v:shape>
            </v:group>
            <v:group style="position:absolute;left:4174;top:1650;width:16;height:3" coordorigin="4174,1650" coordsize="16,3">
              <v:shape style="position:absolute;left:4174;top:1650;width:16;height:3" coordorigin="4174,1650" coordsize="16,3" path="m4174,1650l4176,1652,4189,1652,4174,1650xe" filled="true" fillcolor="#000000" stroked="false">
                <v:path arrowok="t"/>
                <v:fill type="solid"/>
              </v:shape>
              <v:shape style="position:absolute;left:4174;top:1650;width:16;height:3" coordorigin="4174,1650" coordsize="16,3" path="m4174,1650l4189,1652,4189,1650,4174,1650xe" filled="true" fillcolor="#000000" stroked="false">
                <v:path arrowok="t"/>
                <v:fill type="solid"/>
              </v:shape>
            </v:group>
            <v:group style="position:absolute;left:4174;top:1650;width:16;height:3" coordorigin="4174,1650" coordsize="16,3">
              <v:shape style="position:absolute;left:4174;top:1650;width:16;height:3" coordorigin="4174,1650" coordsize="16,3" path="m4189,1650l4174,1650,4189,1652,4189,1650xe" filled="false" stroked="true" strokeweight="0pt" strokecolor="#000000">
                <v:path arrowok="t"/>
              </v:shape>
            </v:group>
            <v:group style="position:absolute;left:4174;top:1650;width:16;height:3" coordorigin="4174,1650" coordsize="16,3">
              <v:shape style="position:absolute;left:4174;top:1650;width:16;height:3" coordorigin="4174,1650" coordsize="16,3" path="m4174,1650l4189,1652,4176,1652,4174,1650xe" filled="false" stroked="true" strokeweight="0pt" strokecolor="#000000">
                <v:path arrowok="t"/>
              </v:shape>
            </v:group>
            <v:group style="position:absolute;left:4176;top:1652;width:10;height:2" coordorigin="4176,1652" coordsize="10,2">
              <v:shape style="position:absolute;left:4176;top:1652;width:10;height:2" coordorigin="4176,1652" coordsize="10,0" path="m4176,1652l4185,1652e" filled="false" stroked="true" strokeweight="0pt" strokecolor="#000000">
                <v:path arrowok="t"/>
              </v:shape>
            </v:group>
            <v:group style="position:absolute;left:4176;top:1652;width:10;height:2" coordorigin="4176,1652" coordsize="10,2">
              <v:shape style="position:absolute;left:4176;top:1652;width:10;height:2" coordorigin="4176,1652" coordsize="10,0" path="m4176,1652l4185,1652e" filled="false" stroked="true" strokeweight="0pt" strokecolor="#000000">
                <v:path arrowok="t"/>
              </v:shape>
            </v:group>
            <v:group style="position:absolute;left:4178;top:1652;width:7;height:2" coordorigin="4178,1652" coordsize="7,2">
              <v:shape style="position:absolute;left:4178;top:1652;width:7;height:2" coordorigin="4178,1652" coordsize="7,0" path="m4178,1652l4185,1652e" filled="false" stroked="true" strokeweight="0pt" strokecolor="#000000">
                <v:path arrowok="t"/>
              </v:shape>
            </v:group>
            <v:group style="position:absolute;left:4176;top:1652;width:14;height:2" coordorigin="4176,1652" coordsize="14,2">
              <v:shape style="position:absolute;left:4176;top:1652;width:14;height:2" coordorigin="4176,1652" coordsize="14,0" path="m4176,1652l4189,1652e" filled="false" stroked="true" strokeweight="0pt" strokecolor="#000000">
                <v:path arrowok="t"/>
              </v:shape>
            </v:group>
            <v:group style="position:absolute;left:4176;top:1652;width:14;height:2" coordorigin="4176,1652" coordsize="14,2">
              <v:shape style="position:absolute;left:4176;top:1652;width:14;height:2" coordorigin="4176,1652" coordsize="14,0" path="m4176,1652l4189,1652e" filled="false" stroked="true" strokeweight="0pt" strokecolor="#000000">
                <v:path arrowok="t"/>
              </v:shape>
            </v:group>
            <v:group style="position:absolute;left:5701;top:4619;width:7;height:3" coordorigin="5701,4619" coordsize="7,3">
              <v:shape style="position:absolute;left:5701;top:4619;width:7;height:3" coordorigin="5701,4619" coordsize="7,3" path="m5701,4621l5708,4621,5708,4619,5701,4621xe" filled="true" fillcolor="#000000" stroked="false">
                <v:path arrowok="t"/>
                <v:fill type="solid"/>
              </v:shape>
            </v:group>
            <v:group style="position:absolute;left:5701;top:4619;width:7;height:3" coordorigin="5701,4619" coordsize="7,3">
              <v:shape style="position:absolute;left:5701;top:4619;width:7;height:3" coordorigin="5701,4619" coordsize="7,3" path="m5708,4619l5708,4621,5701,4621,5708,4619xe" filled="false" stroked="true" strokeweight="0pt" strokecolor="#000000">
                <v:path arrowok="t"/>
              </v:shape>
            </v:group>
            <v:group style="position:absolute;left:5701;top:4621;width:12;height:2" coordorigin="5701,4621" coordsize="12,2">
              <v:shape style="position:absolute;left:5701;top:4621;width:12;height:2" coordorigin="5701,4621" coordsize="12,0" path="m5701,4621l5712,4621e" filled="false" stroked="true" strokeweight="0pt" strokecolor="#000000">
                <v:path arrowok="t"/>
              </v:shape>
            </v:group>
            <v:group style="position:absolute;left:5701;top:4621;width:12;height:2" coordorigin="5701,4621" coordsize="12,2">
              <v:shape style="position:absolute;left:5701;top:4621;width:12;height:2" coordorigin="5701,4621" coordsize="12,0" path="m5701,4621l5712,4621e" filled="false" stroked="true" strokeweight="0pt" strokecolor="#000000">
                <v:path arrowok="t"/>
              </v:shape>
            </v:group>
            <v:group style="position:absolute;left:5701;top:4621;width:12;height:2" coordorigin="5701,4621" coordsize="12,2">
              <v:shape style="position:absolute;left:5701;top:4621;width:12;height:2" coordorigin="5701,4621" coordsize="12,0" path="m5701,4621l5712,4621e" filled="false" stroked="true" strokeweight="0pt" strokecolor="#000000">
                <v:path arrowok="t"/>
              </v:shape>
            </v:group>
            <v:group style="position:absolute;left:5697;top:4621;width:19;height:2" coordorigin="5697,4621" coordsize="19,2">
              <v:shape style="position:absolute;left:5697;top:4621;width:19;height:2" coordorigin="5697,4621" coordsize="19,0" path="m5697,4621l5715,4621e" filled="false" stroked="true" strokeweight="0pt" strokecolor="#000000">
                <v:path arrowok="t"/>
              </v:shape>
            </v:group>
            <v:group style="position:absolute;left:5701;top:4621;width:14;height:2" coordorigin="5701,4621" coordsize="14,2">
              <v:shape style="position:absolute;left:5701;top:4621;width:14;height:2" coordorigin="5701,4621" coordsize="14,0" path="m5701,4621l5715,4621e" filled="false" stroked="true" strokeweight="0pt" strokecolor="#000000">
                <v:path arrowok="t"/>
              </v:shape>
            </v:group>
            <v:group style="position:absolute;left:5697;top:4621;width:19;height:2" coordorigin="5697,4621" coordsize="19,2">
              <v:shape style="position:absolute;left:5697;top:4621;width:19;height:2" coordorigin="5697,4621" coordsize="19,0" path="m5697,4621l5715,4621e" filled="false" stroked="true" strokeweight="0pt" strokecolor="#000000">
                <v:path arrowok="t"/>
              </v:shape>
            </v:group>
            <v:group style="position:absolute;left:5694;top:4621;width:23;height:2" coordorigin="5694,4621" coordsize="23,2">
              <v:shape style="position:absolute;left:5694;top:4621;width:23;height:2" coordorigin="5694,4621" coordsize="23,0" path="m5694,4621l5717,4621e" filled="false" stroked="true" strokeweight="0pt" strokecolor="#000000">
                <v:path arrowok="t"/>
              </v:shape>
            </v:group>
            <v:group style="position:absolute;left:5697;top:4621;width:21;height:2" coordorigin="5697,4621" coordsize="21,2">
              <v:shape style="position:absolute;left:5697;top:4621;width:21;height:2" coordorigin="5697,4621" coordsize="21,0" path="m5697,4621l5717,4621e" filled="false" stroked="true" strokeweight="0pt" strokecolor="#000000">
                <v:path arrowok="t"/>
              </v:shape>
            </v:group>
            <v:group style="position:absolute;left:5694;top:4621;width:23;height:2" coordorigin="5694,4621" coordsize="23,2">
              <v:shape style="position:absolute;left:5694;top:4621;width:23;height:2" coordorigin="5694,4621" coordsize="23,0" path="m5694,4621l5717,4621e" filled="false" stroked="true" strokeweight="0pt" strokecolor="#000000">
                <v:path arrowok="t"/>
              </v:shape>
            </v:group>
            <v:group style="position:absolute;left:5692;top:4622;width:28;height:2" coordorigin="5692,4622" coordsize="28,2">
              <v:shape style="position:absolute;left:5692;top:4622;width:28;height:2" coordorigin="5692,4622" coordsize="28,0" path="m5692,4622l5719,4622e" filled="false" stroked="true" strokeweight=".112803pt" strokecolor="#000000">
                <v:path arrowok="t"/>
              </v:shape>
            </v:group>
            <v:group style="position:absolute;left:5694;top:4621;width:25;height:3" coordorigin="5694,4621" coordsize="25,3">
              <v:shape style="position:absolute;left:5694;top:4621;width:25;height:3" coordorigin="5694,4621" coordsize="25,3" path="m5717,4621l5694,4621,5719,4623,5717,4621xe" filled="false" stroked="true" strokeweight="0pt" strokecolor="#000000">
                <v:path arrowok="t"/>
              </v:shape>
            </v:group>
            <v:group style="position:absolute;left:5692;top:4621;width:28;height:3" coordorigin="5692,4621" coordsize="28,3">
              <v:shape style="position:absolute;left:5692;top:4621;width:28;height:3" coordorigin="5692,4621" coordsize="28,3" path="m5694,4621l5719,4623,5692,4623,5694,4621xe" filled="false" stroked="true" strokeweight="0pt" strokecolor="#000000">
                <v:path arrowok="t"/>
              </v:shape>
            </v:group>
            <v:group style="position:absolute;left:5690;top:4625;width:32;height:2" coordorigin="5690,4625" coordsize="32,2">
              <v:shape style="position:absolute;left:5690;top:4625;width:32;height:2" coordorigin="5690,4625" coordsize="32,0" path="m5690,4625l5721,4625e" filled="false" stroked="true" strokeweight=".112803pt" strokecolor="#000000">
                <v:path arrowok="t"/>
              </v:shape>
            </v:group>
            <v:group style="position:absolute;left:5692;top:4623;width:30;height:3" coordorigin="5692,4623" coordsize="30,3">
              <v:shape style="position:absolute;left:5692;top:4623;width:30;height:3" coordorigin="5692,4623" coordsize="30,3" path="m5719,4623l5692,4623,5721,4626,5719,4623xe" filled="false" stroked="true" strokeweight="0pt" strokecolor="#000000">
                <v:path arrowok="t"/>
              </v:shape>
            </v:group>
            <v:group style="position:absolute;left:5690;top:4623;width:32;height:3" coordorigin="5690,4623" coordsize="32,3">
              <v:shape style="position:absolute;left:5690;top:4623;width:32;height:3" coordorigin="5690,4623" coordsize="32,3" path="m5692,4623l5721,4626,5690,4626,5692,4623xe" filled="false" stroked="true" strokeweight="0pt" strokecolor="#000000">
                <v:path arrowok="t"/>
              </v:shape>
            </v:group>
            <v:group style="position:absolute;left:5688;top:4626;width:37;height:2" coordorigin="5688,4626" coordsize="37,2">
              <v:shape style="position:absolute;left:5688;top:4626;width:37;height:2" coordorigin="5688,4626" coordsize="37,0" path="m5688,4626l5724,4626e" filled="false" stroked="true" strokeweight="0pt" strokecolor="#000000">
                <v:path arrowok="t"/>
              </v:shape>
            </v:group>
            <v:group style="position:absolute;left:5690;top:4626;width:34;height:2" coordorigin="5690,4626" coordsize="34,2">
              <v:shape style="position:absolute;left:5690;top:4626;width:34;height:2" coordorigin="5690,4626" coordsize="34,0" path="m5690,4626l5724,4626e" filled="false" stroked="true" strokeweight="0pt" strokecolor="#000000">
                <v:path arrowok="t"/>
              </v:shape>
            </v:group>
            <v:group style="position:absolute;left:5688;top:4626;width:37;height:2" coordorigin="5688,4626" coordsize="37,2">
              <v:shape style="position:absolute;left:5688;top:4626;width:37;height:2" coordorigin="5688,4626" coordsize="37,0" path="m5688,4626l5724,4626e" filled="false" stroked="true" strokeweight="0pt" strokecolor="#000000">
                <v:path arrowok="t"/>
              </v:shape>
            </v:group>
            <v:group style="position:absolute;left:5688;top:4627;width:39;height:2" coordorigin="5688,4627" coordsize="39,2">
              <v:shape style="position:absolute;left:5688;top:4627;width:39;height:2" coordorigin="5688,4627" coordsize="39,0" path="m5688,4627l5726,4627e" filled="false" stroked="true" strokeweight=".112803pt" strokecolor="#000000">
                <v:path arrowok="t"/>
              </v:shape>
            </v:group>
            <v:group style="position:absolute;left:5688;top:4626;width:39;height:3" coordorigin="5688,4626" coordsize="39,3">
              <v:shape style="position:absolute;left:5688;top:4626;width:39;height:3" coordorigin="5688,4626" coordsize="39,3" path="m5724,4626l5688,4626,5726,4628,5724,4626xe" filled="false" stroked="true" strokeweight="0pt" strokecolor="#000000">
                <v:path arrowok="t"/>
              </v:shape>
            </v:group>
            <v:group style="position:absolute;left:5688;top:4626;width:39;height:3" coordorigin="5688,4626" coordsize="39,3">
              <v:shape style="position:absolute;left:5688;top:4626;width:39;height:3" coordorigin="5688,4626" coordsize="39,3" path="m5688,4626l5726,4628,5688,4628,5688,4626xe" filled="false" stroked="true" strokeweight="0pt" strokecolor="#000000">
                <v:path arrowok="t"/>
              </v:shape>
            </v:group>
            <v:group style="position:absolute;left:5685;top:4629;width:41;height:2" coordorigin="5685,4629" coordsize="41,2">
              <v:shape style="position:absolute;left:5685;top:4629;width:41;height:2" coordorigin="5685,4629" coordsize="41,0" path="m5685,4629l5726,4629e" filled="false" stroked="true" strokeweight=".112803pt" strokecolor="#000000">
                <v:path arrowok="t"/>
              </v:shape>
            </v:group>
            <v:group style="position:absolute;left:5688;top:4628;width:39;height:3" coordorigin="5688,4628" coordsize="39,3">
              <v:shape style="position:absolute;left:5688;top:4628;width:39;height:3" coordorigin="5688,4628" coordsize="39,3" path="m5726,4628l5688,4628,5726,4630,5726,4628xe" filled="false" stroked="true" strokeweight="0pt" strokecolor="#000000">
                <v:path arrowok="t"/>
              </v:shape>
            </v:group>
            <v:group style="position:absolute;left:5685;top:4628;width:41;height:3" coordorigin="5685,4628" coordsize="41,3">
              <v:shape style="position:absolute;left:5685;top:4628;width:41;height:3" coordorigin="5685,4628" coordsize="41,3" path="m5688,4628l5726,4630,5685,4630,5688,4628xe" filled="false" stroked="true" strokeweight="0pt" strokecolor="#000000">
                <v:path arrowok="t"/>
              </v:shape>
            </v:group>
            <v:group style="position:absolute;left:5683;top:4631;width:46;height:2" coordorigin="5683,4631" coordsize="46,2">
              <v:shape style="position:absolute;left:5683;top:4631;width:46;height:2" coordorigin="5683,4631" coordsize="46,0" path="m5683,4631l5728,4631e" filled="false" stroked="true" strokeweight=".112803pt" strokecolor="#000000">
                <v:path arrowok="t"/>
              </v:shape>
            </v:group>
            <v:group style="position:absolute;left:5685;top:4630;width:43;height:3" coordorigin="5685,4630" coordsize="43,3">
              <v:shape style="position:absolute;left:5685;top:4630;width:43;height:3" coordorigin="5685,4630" coordsize="43,3" path="m5726,4630l5685,4630,5728,4632,5726,4630xe" filled="false" stroked="true" strokeweight="0pt" strokecolor="#000000">
                <v:path arrowok="t"/>
              </v:shape>
            </v:group>
            <v:group style="position:absolute;left:5683;top:4630;width:46;height:3" coordorigin="5683,4630" coordsize="46,3">
              <v:shape style="position:absolute;left:5683;top:4630;width:46;height:3" coordorigin="5683,4630" coordsize="46,3" path="m5685,4630l5728,4632,5683,4632,5685,4630xe" filled="false" stroked="true" strokeweight="0pt" strokecolor="#000000">
                <v:path arrowok="t"/>
              </v:shape>
            </v:group>
            <v:group style="position:absolute;left:5683;top:4634;width:48;height:2" coordorigin="5683,4634" coordsize="48,2">
              <v:shape style="position:absolute;left:5683;top:4634;width:48;height:2" coordorigin="5683,4634" coordsize="48,0" path="m5683,4634l5730,4634e" filled="false" stroked="true" strokeweight=".112803pt" strokecolor="#000000">
                <v:path arrowok="t"/>
              </v:shape>
            </v:group>
            <v:group style="position:absolute;left:5683;top:4632;width:48;height:3" coordorigin="5683,4632" coordsize="48,3">
              <v:shape style="position:absolute;left:5683;top:4632;width:48;height:3" coordorigin="5683,4632" coordsize="48,3" path="m5728,4632l5683,4632,5730,4635,5728,4632xe" filled="false" stroked="true" strokeweight="0pt" strokecolor="#000000">
                <v:path arrowok="t"/>
              </v:shape>
            </v:group>
            <v:group style="position:absolute;left:5683;top:4632;width:48;height:3" coordorigin="5683,4632" coordsize="48,3">
              <v:shape style="position:absolute;left:5683;top:4632;width:48;height:3" coordorigin="5683,4632" coordsize="48,3" path="m5683,4632l5730,4635,5683,4635,5683,4632xe" filled="false" stroked="true" strokeweight="0pt" strokecolor="#000000">
                <v:path arrowok="t"/>
              </v:shape>
            </v:group>
            <v:group style="position:absolute;left:5681;top:4636;width:50;height:2" coordorigin="5681,4636" coordsize="50,2">
              <v:shape style="position:absolute;left:5681;top:4636;width:50;height:2" coordorigin="5681,4636" coordsize="50,0" path="m5681,4636l5730,4636e" filled="false" stroked="true" strokeweight=".112803pt" strokecolor="#000000">
                <v:path arrowok="t"/>
              </v:shape>
            </v:group>
            <v:group style="position:absolute;left:5683;top:4635;width:48;height:3" coordorigin="5683,4635" coordsize="48,3">
              <v:shape style="position:absolute;left:5683;top:4635;width:48;height:3" coordorigin="5683,4635" coordsize="48,3" path="m5730,4635l5683,4635,5730,4637,5730,4635xe" filled="false" stroked="true" strokeweight="0pt" strokecolor="#000000">
                <v:path arrowok="t"/>
              </v:shape>
            </v:group>
            <v:group style="position:absolute;left:5681;top:4635;width:50;height:3" coordorigin="5681,4635" coordsize="50,3">
              <v:shape style="position:absolute;left:5681;top:4635;width:50;height:3" coordorigin="5681,4635" coordsize="50,3" path="m5683,4635l5730,4637,5681,4637,5683,4635xe" filled="false" stroked="true" strokeweight="0pt" strokecolor="#000000">
                <v:path arrowok="t"/>
              </v:shape>
            </v:group>
            <v:group style="position:absolute;left:5681;top:4638;width:50;height:2" coordorigin="5681,4638" coordsize="50,2">
              <v:shape style="position:absolute;left:5681;top:4638;width:50;height:2" coordorigin="5681,4638" coordsize="50,0" path="m5681,4638l5730,4638e" filled="false" stroked="true" strokeweight=".112803pt" strokecolor="#000000">
                <v:path arrowok="t"/>
              </v:shape>
            </v:group>
            <v:group style="position:absolute;left:5681;top:4637;width:50;height:3" coordorigin="5681,4637" coordsize="50,3">
              <v:shape style="position:absolute;left:5681;top:4637;width:50;height:3" coordorigin="5681,4637" coordsize="50,3" path="m5730,4637l5681,4637,5730,4639,5730,4637xe" filled="false" stroked="true" strokeweight="0pt" strokecolor="#000000">
                <v:path arrowok="t"/>
              </v:shape>
            </v:group>
            <v:group style="position:absolute;left:5681;top:4637;width:50;height:3" coordorigin="5681,4637" coordsize="50,3">
              <v:shape style="position:absolute;left:5681;top:4637;width:50;height:3" coordorigin="5681,4637" coordsize="50,3" path="m5681,4637l5730,4639,5681,4639,5681,4637xe" filled="false" stroked="true" strokeweight="0pt" strokecolor="#000000">
                <v:path arrowok="t"/>
              </v:shape>
            </v:group>
            <v:group style="position:absolute;left:5681;top:4640;width:52;height:2" coordorigin="5681,4640" coordsize="52,2">
              <v:shape style="position:absolute;left:5681;top:4640;width:52;height:2" coordorigin="5681,4640" coordsize="52,0" path="m5681,4640l5733,4640e" filled="false" stroked="true" strokeweight=".112803pt" strokecolor="#000000">
                <v:path arrowok="t"/>
              </v:shape>
            </v:group>
            <v:group style="position:absolute;left:5681;top:4639;width:52;height:3" coordorigin="5681,4639" coordsize="52,3">
              <v:shape style="position:absolute;left:5681;top:4639;width:52;height:3" coordorigin="5681,4639" coordsize="52,3" path="m5730,4639l5681,4639,5733,4641,5730,4639xe" filled="false" stroked="true" strokeweight="0pt" strokecolor="#000000">
                <v:path arrowok="t"/>
              </v:shape>
            </v:group>
            <v:group style="position:absolute;left:5681;top:4639;width:52;height:3" coordorigin="5681,4639" coordsize="52,3">
              <v:shape style="position:absolute;left:5681;top:4639;width:52;height:3" coordorigin="5681,4639" coordsize="52,3" path="m5681,4639l5733,4641,5681,4641,5681,4639xe" filled="false" stroked="true" strokeweight="0pt" strokecolor="#000000">
                <v:path arrowok="t"/>
              </v:shape>
            </v:group>
            <v:group style="position:absolute;left:5678;top:4643;width:55;height:2" coordorigin="5678,4643" coordsize="55,2">
              <v:shape style="position:absolute;left:5678;top:4643;width:55;height:2" coordorigin="5678,4643" coordsize="55,0" path="m5678,4643l5733,4643e" filled="false" stroked="true" strokeweight=".112803pt" strokecolor="#000000">
                <v:path arrowok="t"/>
              </v:shape>
            </v:group>
            <v:group style="position:absolute;left:5681;top:4641;width:52;height:3" coordorigin="5681,4641" coordsize="52,3">
              <v:shape style="position:absolute;left:5681;top:4641;width:52;height:3" coordorigin="5681,4641" coordsize="52,3" path="m5733,4641l5681,4641,5733,4644,5733,4641xe" filled="false" stroked="true" strokeweight="0pt" strokecolor="#000000">
                <v:path arrowok="t"/>
              </v:shape>
            </v:group>
            <v:group style="position:absolute;left:5678;top:4641;width:55;height:3" coordorigin="5678,4641" coordsize="55,3">
              <v:shape style="position:absolute;left:5678;top:4641;width:55;height:3" coordorigin="5678,4641" coordsize="55,3" path="m5681,4641l5733,4644,5678,4644,5681,4641xe" filled="false" stroked="true" strokeweight="0pt" strokecolor="#000000">
                <v:path arrowok="t"/>
              </v:shape>
            </v:group>
            <v:group style="position:absolute;left:5678;top:4645;width:55;height:2" coordorigin="5678,4645" coordsize="55,2">
              <v:shape style="position:absolute;left:5678;top:4645;width:55;height:2" coordorigin="5678,4645" coordsize="55,0" path="m5678,4645l5733,4645e" filled="false" stroked="true" strokeweight=".112803pt" strokecolor="#000000">
                <v:path arrowok="t"/>
              </v:shape>
            </v:group>
            <v:group style="position:absolute;left:5678;top:4644;width:55;height:3" coordorigin="5678,4644" coordsize="55,3">
              <v:shape style="position:absolute;left:5678;top:4644;width:55;height:3" coordorigin="5678,4644" coordsize="55,3" path="m5733,4644l5678,4644,5733,4646,5733,4644xe" filled="false" stroked="true" strokeweight="0pt" strokecolor="#000000">
                <v:path arrowok="t"/>
              </v:shape>
            </v:group>
            <v:group style="position:absolute;left:5678;top:4644;width:55;height:3" coordorigin="5678,4644" coordsize="55,3">
              <v:shape style="position:absolute;left:5678;top:4644;width:55;height:3" coordorigin="5678,4644" coordsize="55,3" path="m5678,4644l5733,4646,5678,4646,5678,4644xe" filled="false" stroked="true" strokeweight="0pt" strokecolor="#000000">
                <v:path arrowok="t"/>
              </v:shape>
            </v:group>
            <v:group style="position:absolute;left:5678;top:4647;width:55;height:2" coordorigin="5678,4647" coordsize="55,2">
              <v:shape style="position:absolute;left:5678;top:4647;width:55;height:2" coordorigin="5678,4647" coordsize="55,0" path="m5678,4647l5733,4647e" filled="false" stroked="true" strokeweight=".112803pt" strokecolor="#000000">
                <v:path arrowok="t"/>
              </v:shape>
            </v:group>
            <v:group style="position:absolute;left:5678;top:4646;width:55;height:3" coordorigin="5678,4646" coordsize="55,3">
              <v:shape style="position:absolute;left:5678;top:4646;width:55;height:3" coordorigin="5678,4646" coordsize="55,3" path="m5733,4646l5678,4646,5733,4648,5733,4646xe" filled="false" stroked="true" strokeweight="0pt" strokecolor="#000000">
                <v:path arrowok="t"/>
              </v:shape>
            </v:group>
            <v:group style="position:absolute;left:5678;top:4646;width:55;height:3" coordorigin="5678,4646" coordsize="55,3">
              <v:shape style="position:absolute;left:5678;top:4646;width:55;height:3" coordorigin="5678,4646" coordsize="55,3" path="m5678,4646l5733,4648,5678,4648,5678,4646xe" filled="false" stroked="true" strokeweight="0pt" strokecolor="#000000">
                <v:path arrowok="t"/>
              </v:shape>
            </v:group>
            <v:group style="position:absolute;left:5678;top:4649;width:55;height:2" coordorigin="5678,4649" coordsize="55,2">
              <v:shape style="position:absolute;left:5678;top:4649;width:55;height:2" coordorigin="5678,4649" coordsize="55,0" path="m5678,4649l5733,4649e" filled="false" stroked="true" strokeweight=".112803pt" strokecolor="#000000">
                <v:path arrowok="t"/>
              </v:shape>
            </v:group>
            <v:group style="position:absolute;left:5678;top:4648;width:55;height:3" coordorigin="5678,4648" coordsize="55,3">
              <v:shape style="position:absolute;left:5678;top:4648;width:55;height:3" coordorigin="5678,4648" coordsize="55,3" path="m5733,4648l5678,4648,5733,4650,5733,4648xe" filled="false" stroked="true" strokeweight="0pt" strokecolor="#000000">
                <v:path arrowok="t"/>
              </v:shape>
            </v:group>
            <v:group style="position:absolute;left:5678;top:4648;width:55;height:3" coordorigin="5678,4648" coordsize="55,3">
              <v:shape style="position:absolute;left:5678;top:4648;width:55;height:3" coordorigin="5678,4648" coordsize="55,3" path="m5678,4648l5733,4650,5681,4650,5678,4648xe" filled="false" stroked="true" strokeweight="0pt" strokecolor="#000000">
                <v:path arrowok="t"/>
              </v:shape>
            </v:group>
            <v:group style="position:absolute;left:5681;top:4653;width:52;height:2" coordorigin="5681,4653" coordsize="52,2">
              <v:shape style="position:absolute;left:5681;top:4653;width:52;height:2" coordorigin="5681,4653" coordsize="52,0" path="m5681,4653l5733,4653e" filled="false" stroked="true" strokeweight=".225606pt" strokecolor="#000000">
                <v:path arrowok="t"/>
              </v:shape>
            </v:group>
            <v:group style="position:absolute;left:5681;top:4650;width:52;height:5" coordorigin="5681,4650" coordsize="52,5">
              <v:shape style="position:absolute;left:5681;top:4650;width:52;height:5" coordorigin="5681,4650" coordsize="52,5" path="m5733,4650l5681,4650,5730,4655,5733,4650xe" filled="false" stroked="true" strokeweight="0pt" strokecolor="#000000">
                <v:path arrowok="t"/>
              </v:shape>
            </v:group>
            <v:group style="position:absolute;left:5681;top:4650;width:50;height:5" coordorigin="5681,4650" coordsize="50,5">
              <v:shape style="position:absolute;left:5681;top:4650;width:50;height:5" coordorigin="5681,4650" coordsize="50,5" path="m5681,4650l5730,4655,5681,4655,5681,4650xe" filled="false" stroked="true" strokeweight="0pt" strokecolor="#000000">
                <v:path arrowok="t"/>
              </v:shape>
            </v:group>
            <v:group style="position:absolute;left:5681;top:4656;width:50;height:2" coordorigin="5681,4656" coordsize="50,2">
              <v:shape style="position:absolute;left:5681;top:4656;width:50;height:2" coordorigin="5681,4656" coordsize="50,0" path="m5681,4656l5730,4656e" filled="false" stroked="true" strokeweight=".112803pt" strokecolor="#000000">
                <v:path arrowok="t"/>
              </v:shape>
            </v:group>
            <v:group style="position:absolute;left:5681;top:4655;width:50;height:3" coordorigin="5681,4655" coordsize="50,3">
              <v:shape style="position:absolute;left:5681;top:4655;width:50;height:3" coordorigin="5681,4655" coordsize="50,3" path="m5730,4655l5681,4655,5730,4657,5730,4655xe" filled="false" stroked="true" strokeweight="0pt" strokecolor="#000000">
                <v:path arrowok="t"/>
              </v:shape>
            </v:group>
            <v:group style="position:absolute;left:5681;top:4655;width:50;height:3" coordorigin="5681,4655" coordsize="50,3">
              <v:shape style="position:absolute;left:5681;top:4655;width:50;height:3" coordorigin="5681,4655" coordsize="50,3" path="m5681,4655l5730,4657,5681,4657,5681,4655xe" filled="false" stroked="true" strokeweight="0pt" strokecolor="#000000">
                <v:path arrowok="t"/>
              </v:shape>
            </v:group>
            <v:group style="position:absolute;left:5681;top:4658;width:50;height:2" coordorigin="5681,4658" coordsize="50,2">
              <v:shape style="position:absolute;left:5681;top:4658;width:50;height:2" coordorigin="5681,4658" coordsize="50,0" path="m5681,4658l5730,4658e" filled="false" stroked="true" strokeweight=".112803pt" strokecolor="#000000">
                <v:path arrowok="t"/>
              </v:shape>
            </v:group>
            <v:group style="position:absolute;left:5681;top:4657;width:50;height:3" coordorigin="5681,4657" coordsize="50,3">
              <v:shape style="position:absolute;left:5681;top:4657;width:50;height:3" coordorigin="5681,4657" coordsize="50,3" path="m5730,4657l5681,4657,5730,4660,5730,4657xe" filled="false" stroked="true" strokeweight="0pt" strokecolor="#000000">
                <v:path arrowok="t"/>
              </v:shape>
            </v:group>
            <v:group style="position:absolute;left:5681;top:4657;width:50;height:3" coordorigin="5681,4657" coordsize="50,3">
              <v:shape style="position:absolute;left:5681;top:4657;width:50;height:3" coordorigin="5681,4657" coordsize="50,3" path="m5681,4657l5730,4660,5683,4660,5681,4657xe" filled="false" stroked="true" strokeweight="0pt" strokecolor="#000000">
                <v:path arrowok="t"/>
              </v:shape>
            </v:group>
            <v:group style="position:absolute;left:5683;top:4661;width:48;height:2" coordorigin="5683,4661" coordsize="48,2">
              <v:shape style="position:absolute;left:5683;top:4661;width:48;height:2" coordorigin="5683,4661" coordsize="48,0" path="m5683,4661l5730,4661e" filled="false" stroked="true" strokeweight=".112803pt" strokecolor="#000000">
                <v:path arrowok="t"/>
              </v:shape>
            </v:group>
            <v:group style="position:absolute;left:5683;top:4660;width:48;height:3" coordorigin="5683,4660" coordsize="48,3">
              <v:shape style="position:absolute;left:5683;top:4660;width:48;height:3" coordorigin="5683,4660" coordsize="48,3" path="m5730,4660l5683,4660,5728,4662,5730,4660xe" filled="false" stroked="true" strokeweight="0pt" strokecolor="#000000">
                <v:path arrowok="t"/>
              </v:shape>
            </v:group>
            <v:group style="position:absolute;left:5683;top:4660;width:46;height:3" coordorigin="5683,4660" coordsize="46,3">
              <v:shape style="position:absolute;left:5683;top:4660;width:46;height:3" coordorigin="5683,4660" coordsize="46,3" path="m5683,4660l5728,4662,5683,4662,5683,4660xe" filled="false" stroked="true" strokeweight="0pt" strokecolor="#000000">
                <v:path arrowok="t"/>
              </v:shape>
            </v:group>
            <v:group style="position:absolute;left:5683;top:4663;width:46;height:2" coordorigin="5683,4663" coordsize="46,2">
              <v:shape style="position:absolute;left:5683;top:4663;width:46;height:2" coordorigin="5683,4663" coordsize="46,0" path="m5683,4663l5728,4663e" filled="false" stroked="true" strokeweight=".112803pt" strokecolor="#000000">
                <v:path arrowok="t"/>
              </v:shape>
            </v:group>
            <v:group style="position:absolute;left:5683;top:4662;width:46;height:3" coordorigin="5683,4662" coordsize="46,3">
              <v:shape style="position:absolute;left:5683;top:4662;width:46;height:3" coordorigin="5683,4662" coordsize="46,3" path="m5728,4662l5683,4662,5726,4664,5728,4662xe" filled="false" stroked="true" strokeweight="0pt" strokecolor="#000000">
                <v:path arrowok="t"/>
              </v:shape>
            </v:group>
            <v:group style="position:absolute;left:5683;top:4662;width:43;height:3" coordorigin="5683,4662" coordsize="43,3">
              <v:shape style="position:absolute;left:5683;top:4662;width:43;height:3" coordorigin="5683,4662" coordsize="43,3" path="m5683,4662l5726,4664,5685,4664,5683,4662xe" filled="false" stroked="true" strokeweight="0pt" strokecolor="#000000">
                <v:path arrowok="t"/>
              </v:shape>
            </v:group>
            <v:group style="position:absolute;left:5685;top:4664;width:41;height:2" coordorigin="5685,4664" coordsize="41,2">
              <v:shape style="position:absolute;left:5685;top:4664;width:41;height:2" coordorigin="5685,4664" coordsize="41,0" path="m5685,4664l5726,4664e" filled="false" stroked="true" strokeweight="0pt" strokecolor="#000000">
                <v:path arrowok="t"/>
              </v:shape>
            </v:group>
            <v:group style="position:absolute;left:5685;top:4664;width:41;height:2" coordorigin="5685,4664" coordsize="41,2">
              <v:shape style="position:absolute;left:5685;top:4664;width:41;height:2" coordorigin="5685,4664" coordsize="41,0" path="m5685,4664l5726,4664e" filled="false" stroked="true" strokeweight="0pt" strokecolor="#000000">
                <v:path arrowok="t"/>
              </v:shape>
            </v:group>
            <v:group style="position:absolute;left:5685;top:4664;width:41;height:2" coordorigin="5685,4664" coordsize="41,2">
              <v:shape style="position:absolute;left:5685;top:4664;width:41;height:2" coordorigin="5685,4664" coordsize="41,0" path="m5685,4664l5726,4664e" filled="false" stroked="true" strokeweight="0pt" strokecolor="#000000">
                <v:path arrowok="t"/>
              </v:shape>
            </v:group>
            <v:group style="position:absolute;left:5688;top:4665;width:39;height:2" coordorigin="5688,4665" coordsize="39,2">
              <v:shape style="position:absolute;left:5688;top:4665;width:39;height:2" coordorigin="5688,4665" coordsize="39,0" path="m5688,4665l5726,4665e" filled="false" stroked="true" strokeweight=".112803pt" strokecolor="#000000">
                <v:path arrowok="t"/>
              </v:shape>
            </v:group>
            <v:group style="position:absolute;left:5688;top:4664;width:39;height:3" coordorigin="5688,4664" coordsize="39,3">
              <v:shape style="position:absolute;left:5688;top:4664;width:39;height:3" coordorigin="5688,4664" coordsize="39,3" path="m5726,4664l5688,4664,5724,4666,5726,4664xe" filled="false" stroked="true" strokeweight="0pt" strokecolor="#000000">
                <v:path arrowok="t"/>
              </v:shape>
            </v:group>
            <v:group style="position:absolute;left:5688;top:4664;width:37;height:3" coordorigin="5688,4664" coordsize="37,3">
              <v:shape style="position:absolute;left:5688;top:4664;width:37;height:3" coordorigin="5688,4664" coordsize="37,3" path="m5688,4664l5724,4666,5688,4666,5688,4664xe" filled="false" stroked="true" strokeweight="0pt" strokecolor="#000000">
                <v:path arrowok="t"/>
              </v:shape>
            </v:group>
            <v:group style="position:absolute;left:5688;top:4667;width:37;height:2" coordorigin="5688,4667" coordsize="37,2">
              <v:shape style="position:absolute;left:5688;top:4667;width:37;height:2" coordorigin="5688,4667" coordsize="37,0" path="m5688,4667l5724,4667e" filled="false" stroked="true" strokeweight=".112803pt" strokecolor="#000000">
                <v:path arrowok="t"/>
              </v:shape>
            </v:group>
            <v:group style="position:absolute;left:5688;top:4666;width:37;height:3" coordorigin="5688,4666" coordsize="37,3">
              <v:shape style="position:absolute;left:5688;top:4666;width:37;height:3" coordorigin="5688,4666" coordsize="37,3" path="m5724,4666l5688,4666,5721,4669,5724,4666xe" filled="false" stroked="true" strokeweight="0pt" strokecolor="#000000">
                <v:path arrowok="t"/>
              </v:shape>
            </v:group>
            <v:group style="position:absolute;left:5688;top:4666;width:34;height:3" coordorigin="5688,4666" coordsize="34,3">
              <v:shape style="position:absolute;left:5688;top:4666;width:34;height:3" coordorigin="5688,4666" coordsize="34,3" path="m5688,4666l5721,4669,5690,4669,5688,4666xe" filled="false" stroked="true" strokeweight="0pt" strokecolor="#000000">
                <v:path arrowok="t"/>
              </v:shape>
            </v:group>
            <v:group style="position:absolute;left:5690;top:4669;width:32;height:2" coordorigin="5690,4669" coordsize="32,2">
              <v:shape style="position:absolute;left:5690;top:4669;width:32;height:2" coordorigin="5690,4669" coordsize="32,0" path="m5690,4669l5721,4669e" filled="false" stroked="true" strokeweight="0pt" strokecolor="#000000">
                <v:path arrowok="t"/>
              </v:shape>
            </v:group>
            <v:group style="position:absolute;left:5690;top:4669;width:32;height:2" coordorigin="5690,4669" coordsize="32,2">
              <v:shape style="position:absolute;left:5690;top:4669;width:32;height:2" coordorigin="5690,4669" coordsize="32,0" path="m5690,4669l5721,4669e" filled="false" stroked="true" strokeweight="0pt" strokecolor="#000000">
                <v:path arrowok="t"/>
              </v:shape>
            </v:group>
            <v:group style="position:absolute;left:5690;top:4669;width:30;height:2" coordorigin="5690,4669" coordsize="30,2">
              <v:shape style="position:absolute;left:5690;top:4669;width:30;height:2" coordorigin="5690,4669" coordsize="30,0" path="m5690,4669l5719,4669e" filled="false" stroked="true" strokeweight="0pt" strokecolor="#000000">
                <v:path arrowok="t"/>
              </v:shape>
            </v:group>
            <v:group style="position:absolute;left:5692;top:4670;width:28;height:2" coordorigin="5692,4670" coordsize="28,2">
              <v:shape style="position:absolute;left:5692;top:4670;width:28;height:2" coordorigin="5692,4670" coordsize="28,0" path="m5692,4670l5719,4670e" filled="false" stroked="true" strokeweight=".112803pt" strokecolor="#000000">
                <v:path arrowok="t"/>
              </v:shape>
            </v:group>
            <v:group style="position:absolute;left:5692;top:4669;width:28;height:3" coordorigin="5692,4669" coordsize="28,3">
              <v:shape style="position:absolute;left:5692;top:4669;width:28;height:3" coordorigin="5692,4669" coordsize="28,3" path="m5719,4669l5692,4669,5717,4671,5719,4669xe" filled="false" stroked="true" strokeweight="0pt" strokecolor="#000000">
                <v:path arrowok="t"/>
              </v:shape>
            </v:group>
            <v:group style="position:absolute;left:5692;top:4669;width:25;height:3" coordorigin="5692,4669" coordsize="25,3">
              <v:shape style="position:absolute;left:5692;top:4669;width:25;height:3" coordorigin="5692,4669" coordsize="25,3" path="m5692,4669l5717,4671,5694,4671,5692,4669xe" filled="false" stroked="true" strokeweight="0pt" strokecolor="#000000">
                <v:path arrowok="t"/>
              </v:shape>
            </v:group>
            <v:group style="position:absolute;left:5694;top:4671;width:23;height:2" coordorigin="5694,4671" coordsize="23,2">
              <v:shape style="position:absolute;left:5694;top:4671;width:23;height:2" coordorigin="5694,4671" coordsize="23,0" path="m5694,4671l5717,4671e" filled="false" stroked="true" strokeweight="0pt" strokecolor="#000000">
                <v:path arrowok="t"/>
              </v:shape>
            </v:group>
            <v:group style="position:absolute;left:5694;top:4671;width:23;height:2" coordorigin="5694,4671" coordsize="23,2">
              <v:shape style="position:absolute;left:5694;top:4671;width:23;height:2" coordorigin="5694,4671" coordsize="23,0" path="m5694,4671l5717,4671e" filled="false" stroked="true" strokeweight="0pt" strokecolor="#000000">
                <v:path arrowok="t"/>
              </v:shape>
            </v:group>
            <v:group style="position:absolute;left:5694;top:4671;width:21;height:2" coordorigin="5694,4671" coordsize="21,2">
              <v:shape style="position:absolute;left:5694;top:4671;width:21;height:2" coordorigin="5694,4671" coordsize="21,0" path="m5694,4671l5715,4671e" filled="false" stroked="true" strokeweight="0pt" strokecolor="#000000">
                <v:path arrowok="t"/>
              </v:shape>
            </v:group>
            <v:group style="position:absolute;left:5697;top:4671;width:19;height:3" coordorigin="5697,4671" coordsize="19,3">
              <v:shape style="position:absolute;left:5697;top:4671;width:19;height:3" coordorigin="5697,4671" coordsize="19,3" path="m5697,4671l5712,4673,5715,4671,5697,4671xe" filled="true" fillcolor="#000000" stroked="false">
                <v:path arrowok="t"/>
                <v:fill type="solid"/>
              </v:shape>
              <v:shape style="position:absolute;left:5697;top:4671;width:19;height:3" coordorigin="5697,4671" coordsize="19,3" path="m5697,4671l5701,4673,5712,4673,5697,4671xe" filled="true" fillcolor="#000000" stroked="false">
                <v:path arrowok="t"/>
                <v:fill type="solid"/>
              </v:shape>
            </v:group>
            <v:group style="position:absolute;left:5697;top:4671;width:19;height:3" coordorigin="5697,4671" coordsize="19,3">
              <v:shape style="position:absolute;left:5697;top:4671;width:19;height:3" coordorigin="5697,4671" coordsize="19,3" path="m5715,4671l5697,4671,5712,4673,5715,4671xe" filled="false" stroked="true" strokeweight="0pt" strokecolor="#000000">
                <v:path arrowok="t"/>
              </v:shape>
            </v:group>
            <v:group style="position:absolute;left:5697;top:4671;width:16;height:3" coordorigin="5697,4671" coordsize="16,3">
              <v:shape style="position:absolute;left:5697;top:4671;width:16;height:3" coordorigin="5697,4671" coordsize="16,3" path="m5697,4671l5712,4673,5701,4673,5697,4671xe" filled="false" stroked="true" strokeweight="0pt" strokecolor="#000000">
                <v:path arrowok="t"/>
              </v:shape>
            </v:group>
            <v:group style="position:absolute;left:5701;top:4673;width:12;height:2" coordorigin="5701,4673" coordsize="12,2">
              <v:shape style="position:absolute;left:5701;top:4673;width:12;height:2" coordorigin="5701,4673" coordsize="12,0" path="m5701,4673l5712,4673e" filled="false" stroked="true" strokeweight="0pt" strokecolor="#000000">
                <v:path arrowok="t"/>
              </v:shape>
            </v:group>
            <v:group style="position:absolute;left:5701;top:4673;width:7;height:2" coordorigin="5701,4673" coordsize="7,2">
              <v:shape style="position:absolute;left:5701;top:4673;width:7;height:2" coordorigin="5701,4673" coordsize="7,0" path="m5701,4673l5708,4673e" filled="false" stroked="true" strokeweight="0pt" strokecolor="#000000">
                <v:path arrowok="t"/>
              </v:shape>
            </v:group>
            <v:group style="position:absolute;left:5701;top:4673;width:7;height:2" coordorigin="5701,4673" coordsize="7,2">
              <v:shape style="position:absolute;left:5701;top:4673;width:7;height:2" coordorigin="5701,4673" coordsize="7,0" path="m5701,4673l5708,4673e" filled="false" stroked="true" strokeweight="0pt" strokecolor="#000000">
                <v:path arrowok="t"/>
              </v:shape>
            </v:group>
            <v:group style="position:absolute;left:5701;top:4673;width:12;height:2" coordorigin="5701,4673" coordsize="12,2">
              <v:shape style="position:absolute;left:5701;top:4673;width:12;height:2" coordorigin="5701,4673" coordsize="12,0" path="m5701,4673l5712,4673e" filled="false" stroked="true" strokeweight="0pt" strokecolor="#000000">
                <v:path arrowok="t"/>
              </v:shape>
            </v:group>
            <v:group style="position:absolute;left:5748;top:4596;width:7;height:2" coordorigin="5748,4596" coordsize="7,2">
              <v:shape style="position:absolute;left:5748;top:4596;width:7;height:2" coordorigin="5748,4596" coordsize="7,0" path="m5748,4596l5755,4596e" filled="false" stroked="true" strokeweight="0pt" strokecolor="#000000">
                <v:path arrowok="t"/>
              </v:shape>
            </v:group>
            <v:group style="position:absolute;left:5748;top:4596;width:7;height:2" coordorigin="5748,4596" coordsize="7,2">
              <v:shape style="position:absolute;left:5748;top:4596;width:7;height:2" coordorigin="5748,4596" coordsize="7,0" path="m5748,4596l5755,4596e" filled="false" stroked="true" strokeweight="0pt" strokecolor="#000000">
                <v:path arrowok="t"/>
              </v:shape>
            </v:group>
            <v:group style="position:absolute;left:5746;top:4596;width:14;height:2" coordorigin="5746,4596" coordsize="14,2">
              <v:shape style="position:absolute;left:5746;top:4596;width:14;height:2" coordorigin="5746,4596" coordsize="14,0" path="m5746,4596l5760,4596e" filled="false" stroked="true" strokeweight="0pt" strokecolor="#000000">
                <v:path arrowok="t"/>
              </v:shape>
            </v:group>
            <v:group style="position:absolute;left:5748;top:4596;width:12;height:2" coordorigin="5748,4596" coordsize="12,2">
              <v:shape style="position:absolute;left:5748;top:4596;width:12;height:2" coordorigin="5748,4596" coordsize="12,0" path="m5748,4596l5760,4596e" filled="false" stroked="true" strokeweight="0pt" strokecolor="#000000">
                <v:path arrowok="t"/>
              </v:shape>
            </v:group>
            <v:group style="position:absolute;left:5746;top:4596;width:14;height:2" coordorigin="5746,4596" coordsize="14,2">
              <v:shape style="position:absolute;left:5746;top:4596;width:14;height:2" coordorigin="5746,4596" coordsize="14,0" path="m5746,4596l5760,4596e" filled="false" stroked="true" strokeweight="0pt" strokecolor="#000000">
                <v:path arrowok="t"/>
              </v:shape>
            </v:group>
            <v:group style="position:absolute;left:5744;top:4596;width:19;height:2" coordorigin="5744,4596" coordsize="19,2">
              <v:shape style="position:absolute;left:5744;top:4596;width:19;height:2" coordorigin="5744,4596" coordsize="19,0" path="m5744,4596l5762,4596e" filled="false" stroked="true" strokeweight="0pt" strokecolor="#000000">
                <v:path arrowok="t"/>
              </v:shape>
            </v:group>
            <v:group style="position:absolute;left:5746;top:4596;width:16;height:2" coordorigin="5746,4596" coordsize="16,2">
              <v:shape style="position:absolute;left:5746;top:4596;width:16;height:2" coordorigin="5746,4596" coordsize="16,0" path="m5746,4596l5762,4596e" filled="false" stroked="true" strokeweight="0pt" strokecolor="#000000">
                <v:path arrowok="t"/>
              </v:shape>
            </v:group>
            <v:group style="position:absolute;left:5744;top:4596;width:19;height:2" coordorigin="5744,4596" coordsize="19,2">
              <v:shape style="position:absolute;left:5744;top:4596;width:19;height:2" coordorigin="5744,4596" coordsize="19,0" path="m5744,4596l5762,4596e" filled="false" stroked="true" strokeweight="0pt" strokecolor="#000000">
                <v:path arrowok="t"/>
              </v:shape>
            </v:group>
            <v:group style="position:absolute;left:5742;top:4596;width:23;height:3" coordorigin="5742,4596" coordsize="23,3">
              <v:shape style="position:absolute;left:5742;top:4596;width:23;height:3" coordorigin="5742,4596" coordsize="23,3" path="m5742,4599l5764,4599,5744,4596,5742,4599xe" filled="true" fillcolor="#000000" stroked="false">
                <v:path arrowok="t"/>
                <v:fill type="solid"/>
              </v:shape>
              <v:shape style="position:absolute;left:5742;top:4596;width:23;height:3" coordorigin="5742,4596" coordsize="23,3" path="m5744,4596l5764,4599,5762,4596,5744,4596xe" filled="true" fillcolor="#000000" stroked="false">
                <v:path arrowok="t"/>
                <v:fill type="solid"/>
              </v:shape>
            </v:group>
            <v:group style="position:absolute;left:5744;top:4596;width:21;height:3" coordorigin="5744,4596" coordsize="21,3">
              <v:shape style="position:absolute;left:5744;top:4596;width:21;height:3" coordorigin="5744,4596" coordsize="21,3" path="m5762,4596l5744,4596,5764,4599,5762,4596xe" filled="false" stroked="true" strokeweight="0pt" strokecolor="#000000">
                <v:path arrowok="t"/>
              </v:shape>
            </v:group>
            <v:group style="position:absolute;left:5742;top:4596;width:23;height:3" coordorigin="5742,4596" coordsize="23,3">
              <v:shape style="position:absolute;left:5742;top:4596;width:23;height:3" coordorigin="5742,4596" coordsize="23,3" path="m5744,4596l5764,4599,5742,4599,5744,4596xe" filled="false" stroked="true" strokeweight="0pt" strokecolor="#000000">
                <v:path arrowok="t"/>
              </v:shape>
            </v:group>
            <v:group style="position:absolute;left:5739;top:4599;width:28;height:2" coordorigin="5739,4599" coordsize="28,2">
              <v:shape style="position:absolute;left:5739;top:4599;width:28;height:2" coordorigin="5739,4599" coordsize="28,0" path="m5739,4599l5766,4599e" filled="false" stroked="true" strokeweight="0pt" strokecolor="#000000">
                <v:path arrowok="t"/>
              </v:shape>
            </v:group>
            <v:group style="position:absolute;left:5742;top:4599;width:25;height:2" coordorigin="5742,4599" coordsize="25,2">
              <v:shape style="position:absolute;left:5742;top:4599;width:25;height:2" coordorigin="5742,4599" coordsize="25,0" path="m5742,4599l5766,4599e" filled="false" stroked="true" strokeweight="0pt" strokecolor="#000000">
                <v:path arrowok="t"/>
              </v:shape>
            </v:group>
            <v:group style="position:absolute;left:5739;top:4599;width:28;height:2" coordorigin="5739,4599" coordsize="28,2">
              <v:shape style="position:absolute;left:5739;top:4599;width:28;height:2" coordorigin="5739,4599" coordsize="28,0" path="m5739,4599l5766,4599e" filled="false" stroked="true" strokeweight="0pt" strokecolor="#000000">
                <v:path arrowok="t"/>
              </v:shape>
            </v:group>
            <v:group style="position:absolute;left:5737;top:4600;width:32;height:2" coordorigin="5737,4600" coordsize="32,2">
              <v:shape style="position:absolute;left:5737;top:4600;width:32;height:2" coordorigin="5737,4600" coordsize="32,0" path="m5737,4600l5769,4600e" filled="false" stroked="true" strokeweight=".112803pt" strokecolor="#000000">
                <v:path arrowok="t"/>
              </v:shape>
            </v:group>
            <v:group style="position:absolute;left:5739;top:4599;width:30;height:3" coordorigin="5739,4599" coordsize="30,3">
              <v:shape style="position:absolute;left:5739;top:4599;width:30;height:3" coordorigin="5739,4599" coordsize="30,3" path="m5766,4599l5739,4599,5769,4601,5766,4599xe" filled="false" stroked="true" strokeweight="0pt" strokecolor="#000000">
                <v:path arrowok="t"/>
              </v:shape>
            </v:group>
            <v:group style="position:absolute;left:5737;top:4599;width:32;height:3" coordorigin="5737,4599" coordsize="32,3">
              <v:shape style="position:absolute;left:5737;top:4599;width:32;height:3" coordorigin="5737,4599" coordsize="32,3" path="m5739,4599l5769,4601,5737,4601,5739,4599xe" filled="false" stroked="true" strokeweight="0pt" strokecolor="#000000">
                <v:path arrowok="t"/>
              </v:shape>
            </v:group>
            <v:group style="position:absolute;left:5735;top:4602;width:37;height:2" coordorigin="5735,4602" coordsize="37,2">
              <v:shape style="position:absolute;left:5735;top:4602;width:37;height:2" coordorigin="5735,4602" coordsize="37,0" path="m5735,4602l5771,4602e" filled="false" stroked="true" strokeweight=".112803pt" strokecolor="#000000">
                <v:path arrowok="t"/>
              </v:shape>
            </v:group>
            <v:group style="position:absolute;left:5737;top:4601;width:34;height:3" coordorigin="5737,4601" coordsize="34,3">
              <v:shape style="position:absolute;left:5737;top:4601;width:34;height:3" coordorigin="5737,4601" coordsize="34,3" path="m5769,4601l5737,4601,5771,4603,5769,4601xe" filled="false" stroked="true" strokeweight="0pt" strokecolor="#000000">
                <v:path arrowok="t"/>
              </v:shape>
            </v:group>
            <v:group style="position:absolute;left:5735;top:4601;width:37;height:3" coordorigin="5735,4601" coordsize="37,3">
              <v:shape style="position:absolute;left:5735;top:4601;width:37;height:3" coordorigin="5735,4601" coordsize="37,3" path="m5737,4601l5771,4603,5735,4603,5737,4601xe" filled="false" stroked="true" strokeweight="0pt" strokecolor="#000000">
                <v:path arrowok="t"/>
              </v:shape>
            </v:group>
            <v:group style="position:absolute;left:5733;top:4603;width:39;height:2" coordorigin="5733,4603" coordsize="39,2">
              <v:shape style="position:absolute;left:5733;top:4603;width:39;height:2" coordorigin="5733,4603" coordsize="39,0" path="m5733,4603l5771,4603e" filled="false" stroked="true" strokeweight="0pt" strokecolor="#000000">
                <v:path arrowok="t"/>
              </v:shape>
            </v:group>
            <v:group style="position:absolute;left:5735;top:4603;width:37;height:2" coordorigin="5735,4603" coordsize="37,2">
              <v:shape style="position:absolute;left:5735;top:4603;width:37;height:2" coordorigin="5735,4603" coordsize="37,0" path="m5735,4603l5771,4603e" filled="false" stroked="true" strokeweight="0pt" strokecolor="#000000">
                <v:path arrowok="t"/>
              </v:shape>
            </v:group>
            <v:group style="position:absolute;left:5735;top:4603;width:37;height:2" coordorigin="5735,4603" coordsize="37,2">
              <v:shape style="position:absolute;left:5735;top:4603;width:37;height:2" coordorigin="5735,4603" coordsize="37,0" path="m5735,4603l5771,4603e" filled="false" stroked="true" strokeweight="0pt" strokecolor="#000000">
                <v:path arrowok="t"/>
              </v:shape>
            </v:group>
            <v:group style="position:absolute;left:5733;top:4604;width:41;height:2" coordorigin="5733,4604" coordsize="41,2">
              <v:shape style="position:absolute;left:5733;top:4604;width:41;height:2" coordorigin="5733,4604" coordsize="41,0" path="m5733,4604l5773,4604e" filled="false" stroked="true" strokeweight=".112803pt" strokecolor="#000000">
                <v:path arrowok="t"/>
              </v:shape>
            </v:group>
            <v:group style="position:absolute;left:5733;top:4603;width:41;height:3" coordorigin="5733,4603" coordsize="41,3">
              <v:shape style="position:absolute;left:5733;top:4603;width:41;height:3" coordorigin="5733,4603" coordsize="41,3" path="m5771,4603l5733,4603,5773,4605,5771,4603xe" filled="false" stroked="true" strokeweight="0pt" strokecolor="#000000">
                <v:path arrowok="t"/>
              </v:shape>
            </v:group>
            <v:group style="position:absolute;left:5733;top:4603;width:41;height:3" coordorigin="5733,4603" coordsize="41,3">
              <v:shape style="position:absolute;left:5733;top:4603;width:41;height:3" coordorigin="5733,4603" coordsize="41,3" path="m5733,4603l5773,4605,5733,4605,5733,4603xe" filled="false" stroked="true" strokeweight="0pt" strokecolor="#000000">
                <v:path arrowok="t"/>
              </v:shape>
            </v:group>
            <v:group style="position:absolute;left:5730;top:4606;width:46;height:2" coordorigin="5730,4606" coordsize="46,2">
              <v:shape style="position:absolute;left:5730;top:4606;width:46;height:2" coordorigin="5730,4606" coordsize="46,0" path="m5730,4606l5776,4606e" filled="false" stroked="true" strokeweight=".112803pt" strokecolor="#000000">
                <v:path arrowok="t"/>
              </v:shape>
            </v:group>
            <v:group style="position:absolute;left:5733;top:4605;width:43;height:3" coordorigin="5733,4605" coordsize="43,3">
              <v:shape style="position:absolute;left:5733;top:4605;width:43;height:3" coordorigin="5733,4605" coordsize="43,3" path="m5773,4605l5733,4605,5776,4608,5773,4605xe" filled="false" stroked="true" strokeweight="0pt" strokecolor="#000000">
                <v:path arrowok="t"/>
              </v:shape>
            </v:group>
            <v:group style="position:absolute;left:5730;top:4605;width:46;height:3" coordorigin="5730,4605" coordsize="46,3">
              <v:shape style="position:absolute;left:5730;top:4605;width:46;height:3" coordorigin="5730,4605" coordsize="46,3" path="m5733,4605l5776,4608,5730,4608,5733,4605xe" filled="false" stroked="true" strokeweight="0pt" strokecolor="#000000">
                <v:path arrowok="t"/>
              </v:shape>
            </v:group>
            <v:group style="position:absolute;left:5728;top:4609;width:48;height:2" coordorigin="5728,4609" coordsize="48,2">
              <v:shape style="position:absolute;left:5728;top:4609;width:48;height:2" coordorigin="5728,4609" coordsize="48,0" path="m5728,4609l5776,4609e" filled="false" stroked="true" strokeweight=".112803pt" strokecolor="#000000">
                <v:path arrowok="t"/>
              </v:shape>
            </v:group>
            <v:group style="position:absolute;left:5730;top:4608;width:46;height:3" coordorigin="5730,4608" coordsize="46,3">
              <v:shape style="position:absolute;left:5730;top:4608;width:46;height:3" coordorigin="5730,4608" coordsize="46,3" path="m5776,4608l5730,4608,5776,4610,5776,4608xe" filled="false" stroked="true" strokeweight="0pt" strokecolor="#000000">
                <v:path arrowok="t"/>
              </v:shape>
            </v:group>
            <v:group style="position:absolute;left:5728;top:4608;width:48;height:3" coordorigin="5728,4608" coordsize="48,3">
              <v:shape style="position:absolute;left:5728;top:4608;width:48;height:3" coordorigin="5728,4608" coordsize="48,3" path="m5730,4608l5776,4610,5728,4610,5730,4608xe" filled="false" stroked="true" strokeweight="0pt" strokecolor="#000000">
                <v:path arrowok="t"/>
              </v:shape>
            </v:group>
            <v:group style="position:absolute;left:5728;top:4611;width:50;height:2" coordorigin="5728,4611" coordsize="50,2">
              <v:shape style="position:absolute;left:5728;top:4611;width:50;height:2" coordorigin="5728,4611" coordsize="50,0" path="m5728,4611l5778,4611e" filled="false" stroked="true" strokeweight=".112803pt" strokecolor="#000000">
                <v:path arrowok="t"/>
              </v:shape>
            </v:group>
            <v:group style="position:absolute;left:5728;top:4610;width:50;height:3" coordorigin="5728,4610" coordsize="50,3">
              <v:shape style="position:absolute;left:5728;top:4610;width:50;height:3" coordorigin="5728,4610" coordsize="50,3" path="m5776,4610l5728,4610,5778,4612,5776,4610xe" filled="false" stroked="true" strokeweight="0pt" strokecolor="#000000">
                <v:path arrowok="t"/>
              </v:shape>
            </v:group>
            <v:group style="position:absolute;left:5728;top:4610;width:50;height:3" coordorigin="5728,4610" coordsize="50,3">
              <v:shape style="position:absolute;left:5728;top:4610;width:50;height:3" coordorigin="5728,4610" coordsize="50,3" path="m5728,4610l5778,4612,5728,4612,5728,4610xe" filled="false" stroked="true" strokeweight="0pt" strokecolor="#000000">
                <v:path arrowok="t"/>
              </v:shape>
            </v:group>
            <v:group style="position:absolute;left:5728;top:4613;width:50;height:2" coordorigin="5728,4613" coordsize="50,2">
              <v:shape style="position:absolute;left:5728;top:4613;width:50;height:2" coordorigin="5728,4613" coordsize="50,0" path="m5728,4613l5778,4613e" filled="false" stroked="true" strokeweight=".112803pt" strokecolor="#000000">
                <v:path arrowok="t"/>
              </v:shape>
            </v:group>
            <v:group style="position:absolute;left:5728;top:4612;width:50;height:3" coordorigin="5728,4612" coordsize="50,3">
              <v:shape style="position:absolute;left:5728;top:4612;width:50;height:3" coordorigin="5728,4612" coordsize="50,3" path="m5778,4612l5728,4612,5778,4614,5778,4612xe" filled="false" stroked="true" strokeweight="0pt" strokecolor="#000000">
                <v:path arrowok="t"/>
              </v:shape>
            </v:group>
            <v:group style="position:absolute;left:5728;top:4612;width:50;height:3" coordorigin="5728,4612" coordsize="50,3">
              <v:shape style="position:absolute;left:5728;top:4612;width:50;height:3" coordorigin="5728,4612" coordsize="50,3" path="m5728,4612l5778,4614,5728,4614,5728,4612xe" filled="false" stroked="true" strokeweight="0pt" strokecolor="#000000">
                <v:path arrowok="t"/>
              </v:shape>
            </v:group>
            <v:group style="position:absolute;left:5726;top:4616;width:55;height:2" coordorigin="5726,4616" coordsize="55,2">
              <v:shape style="position:absolute;left:5726;top:4616;width:55;height:2" coordorigin="5726,4616" coordsize="55,0" path="m5726,4616l5780,4616e" filled="false" stroked="true" strokeweight=".112803pt" strokecolor="#000000">
                <v:path arrowok="t"/>
              </v:shape>
            </v:group>
            <v:group style="position:absolute;left:5728;top:4614;width:52;height:3" coordorigin="5728,4614" coordsize="52,3">
              <v:shape style="position:absolute;left:5728;top:4614;width:52;height:3" coordorigin="5728,4614" coordsize="52,3" path="m5778,4614l5728,4614,5780,4617,5778,4614xe" filled="false" stroked="true" strokeweight="0pt" strokecolor="#000000">
                <v:path arrowok="t"/>
              </v:shape>
            </v:group>
            <v:group style="position:absolute;left:5726;top:4614;width:55;height:3" coordorigin="5726,4614" coordsize="55,3">
              <v:shape style="position:absolute;left:5726;top:4614;width:55;height:3" coordorigin="5726,4614" coordsize="55,3" path="m5728,4614l5780,4617,5726,4617,5728,4614xe" filled="false" stroked="true" strokeweight="0pt" strokecolor="#000000">
                <v:path arrowok="t"/>
              </v:shape>
            </v:group>
            <v:group style="position:absolute;left:5726;top:4618;width:55;height:2" coordorigin="5726,4618" coordsize="55,2">
              <v:shape style="position:absolute;left:5726;top:4618;width:55;height:2" coordorigin="5726,4618" coordsize="55,0" path="m5726,4618l5780,4618e" filled="false" stroked="true" strokeweight=".112803pt" strokecolor="#000000">
                <v:path arrowok="t"/>
              </v:shape>
            </v:group>
            <v:group style="position:absolute;left:5726;top:4617;width:55;height:3" coordorigin="5726,4617" coordsize="55,3">
              <v:shape style="position:absolute;left:5726;top:4617;width:55;height:3" coordorigin="5726,4617" coordsize="55,3" path="m5780,4617l5726,4617,5780,4619,5780,4617xe" filled="false" stroked="true" strokeweight="0pt" strokecolor="#000000">
                <v:path arrowok="t"/>
              </v:shape>
            </v:group>
            <v:group style="position:absolute;left:5726;top:4617;width:55;height:3" coordorigin="5726,4617" coordsize="55,3">
              <v:shape style="position:absolute;left:5726;top:4617;width:55;height:3" coordorigin="5726,4617" coordsize="55,3" path="m5726,4617l5780,4619,5726,4619,5726,4617xe" filled="false" stroked="true" strokeweight="0pt" strokecolor="#000000">
                <v:path arrowok="t"/>
              </v:shape>
            </v:group>
            <v:group style="position:absolute;left:5726;top:4621;width:55;height:2" coordorigin="5726,4621" coordsize="55,2">
              <v:shape style="position:absolute;left:5726;top:4621;width:55;height:2" coordorigin="5726,4621" coordsize="55,0" path="m5726,4621l5780,4621e" filled="false" stroked="true" strokeweight=".225606pt" strokecolor="#000000">
                <v:path arrowok="t"/>
              </v:shape>
            </v:group>
            <v:group style="position:absolute;left:5726;top:4619;width:55;height:5" coordorigin="5726,4619" coordsize="55,5">
              <v:shape style="position:absolute;left:5726;top:4619;width:55;height:5" coordorigin="5726,4619" coordsize="55,5" path="m5780,4619l5726,4619,5780,4623,5780,4619xe" filled="false" stroked="true" strokeweight="0pt" strokecolor="#000000">
                <v:path arrowok="t"/>
              </v:shape>
            </v:group>
            <v:group style="position:absolute;left:5726;top:4619;width:55;height:5" coordorigin="5726,4619" coordsize="55,5">
              <v:shape style="position:absolute;left:5726;top:4619;width:55;height:5" coordorigin="5726,4619" coordsize="55,5" path="m5726,4619l5780,4623,5726,4623,5726,4619xe" filled="false" stroked="true" strokeweight="0pt" strokecolor="#000000">
                <v:path arrowok="t"/>
              </v:shape>
            </v:group>
            <v:group style="position:absolute;left:5726;top:4625;width:55;height:2" coordorigin="5726,4625" coordsize="55,2">
              <v:shape style="position:absolute;left:5726;top:4625;width:55;height:2" coordorigin="5726,4625" coordsize="55,0" path="m5726,4625l5780,4625e" filled="false" stroked="true" strokeweight=".112803pt" strokecolor="#000000">
                <v:path arrowok="t"/>
              </v:shape>
            </v:group>
            <v:group style="position:absolute;left:5726;top:4623;width:55;height:3" coordorigin="5726,4623" coordsize="55,3">
              <v:shape style="position:absolute;left:5726;top:4623;width:55;height:3" coordorigin="5726,4623" coordsize="55,3" path="m5780,4623l5726,4623,5780,4626,5780,4623xe" filled="false" stroked="true" strokeweight="0pt" strokecolor="#000000">
                <v:path arrowok="t"/>
              </v:shape>
            </v:group>
            <v:group style="position:absolute;left:5726;top:4623;width:55;height:3" coordorigin="5726,4623" coordsize="55,3">
              <v:shape style="position:absolute;left:5726;top:4623;width:55;height:3" coordorigin="5726,4623" coordsize="55,3" path="m5726,4623l5780,4626,5726,4626,5726,4623xe" filled="false" stroked="true" strokeweight="0pt" strokecolor="#000000">
                <v:path arrowok="t"/>
              </v:shape>
            </v:group>
            <v:group style="position:absolute;left:5726;top:4627;width:55;height:2" coordorigin="5726,4627" coordsize="55,2">
              <v:shape style="position:absolute;left:5726;top:4627;width:55;height:2" coordorigin="5726,4627" coordsize="55,0" path="m5726,4627l5780,4627e" filled="false" stroked="true" strokeweight=".112803pt" strokecolor="#000000">
                <v:path arrowok="t"/>
              </v:shape>
            </v:group>
            <v:group style="position:absolute;left:5726;top:4626;width:55;height:3" coordorigin="5726,4626" coordsize="55,3">
              <v:shape style="position:absolute;left:5726;top:4626;width:55;height:3" coordorigin="5726,4626" coordsize="55,3" path="m5780,4626l5726,4626,5780,4628,5780,4626xe" filled="false" stroked="true" strokeweight="0pt" strokecolor="#000000">
                <v:path arrowok="t"/>
              </v:shape>
            </v:group>
            <v:group style="position:absolute;left:5726;top:4626;width:55;height:3" coordorigin="5726,4626" coordsize="55,3">
              <v:shape style="position:absolute;left:5726;top:4626;width:55;height:3" coordorigin="5726,4626" coordsize="55,3" path="m5726,4626l5780,4628,5726,4628,5726,4626xe" filled="false" stroked="true" strokeweight="0pt" strokecolor="#000000">
                <v:path arrowok="t"/>
              </v:shape>
            </v:group>
            <v:group style="position:absolute;left:5726;top:4629;width:55;height:2" coordorigin="5726,4629" coordsize="55,2">
              <v:shape style="position:absolute;left:5726;top:4629;width:55;height:2" coordorigin="5726,4629" coordsize="55,0" path="m5726,4629l5780,4629e" filled="false" stroked="true" strokeweight=".112803pt" strokecolor="#000000">
                <v:path arrowok="t"/>
              </v:shape>
            </v:group>
            <v:group style="position:absolute;left:5726;top:4628;width:55;height:3" coordorigin="5726,4628" coordsize="55,3">
              <v:shape style="position:absolute;left:5726;top:4628;width:55;height:3" coordorigin="5726,4628" coordsize="55,3" path="m5780,4628l5726,4628,5778,4630,5780,4628xe" filled="false" stroked="true" strokeweight="0pt" strokecolor="#000000">
                <v:path arrowok="t"/>
              </v:shape>
            </v:group>
            <v:group style="position:absolute;left:5726;top:4628;width:52;height:3" coordorigin="5726,4628" coordsize="52,3">
              <v:shape style="position:absolute;left:5726;top:4628;width:52;height:3" coordorigin="5726,4628" coordsize="52,3" path="m5726,4628l5778,4630,5728,4630,5726,4628xe" filled="false" stroked="true" strokeweight="0pt" strokecolor="#000000">
                <v:path arrowok="t"/>
              </v:shape>
            </v:group>
            <v:group style="position:absolute;left:5728;top:4631;width:50;height:2" coordorigin="5728,4631" coordsize="50,2">
              <v:shape style="position:absolute;left:5728;top:4631;width:50;height:2" coordorigin="5728,4631" coordsize="50,0" path="m5728,4631l5778,4631e" filled="false" stroked="true" strokeweight=".112803pt" strokecolor="#000000">
                <v:path arrowok="t"/>
              </v:shape>
            </v:group>
            <v:group style="position:absolute;left:5728;top:4630;width:50;height:3" coordorigin="5728,4630" coordsize="50,3">
              <v:shape style="position:absolute;left:5728;top:4630;width:50;height:3" coordorigin="5728,4630" coordsize="50,3" path="m5778,4630l5728,4630,5778,4632,5778,4630xe" filled="false" stroked="true" strokeweight="0pt" strokecolor="#000000">
                <v:path arrowok="t"/>
              </v:shape>
            </v:group>
            <v:group style="position:absolute;left:5728;top:4630;width:50;height:3" coordorigin="5728,4630" coordsize="50,3">
              <v:shape style="position:absolute;left:5728;top:4630;width:50;height:3" coordorigin="5728,4630" coordsize="50,3" path="m5728,4630l5778,4632,5728,4632,5728,4630xe" filled="false" stroked="true" strokeweight="0pt" strokecolor="#000000">
                <v:path arrowok="t"/>
              </v:shape>
            </v:group>
            <v:group style="position:absolute;left:5728;top:4634;width:50;height:2" coordorigin="5728,4634" coordsize="50,2">
              <v:shape style="position:absolute;left:5728;top:4634;width:50;height:2" coordorigin="5728,4634" coordsize="50,0" path="m5728,4634l5778,4634e" filled="false" stroked="true" strokeweight=".112803pt" strokecolor="#000000">
                <v:path arrowok="t"/>
              </v:shape>
            </v:group>
            <v:group style="position:absolute;left:5728;top:4632;width:50;height:3" coordorigin="5728,4632" coordsize="50,3">
              <v:shape style="position:absolute;left:5728;top:4632;width:50;height:3" coordorigin="5728,4632" coordsize="50,3" path="m5778,4632l5728,4632,5776,4635,5778,4632xe" filled="false" stroked="true" strokeweight="0pt" strokecolor="#000000">
                <v:path arrowok="t"/>
              </v:shape>
            </v:group>
            <v:group style="position:absolute;left:5728;top:4632;width:48;height:3" coordorigin="5728,4632" coordsize="48,3">
              <v:shape style="position:absolute;left:5728;top:4632;width:48;height:3" coordorigin="5728,4632" coordsize="48,3" path="m5728,4632l5776,4635,5728,4635,5728,4632xe" filled="false" stroked="true" strokeweight="0pt" strokecolor="#000000">
                <v:path arrowok="t"/>
              </v:shape>
            </v:group>
            <v:group style="position:absolute;left:5728;top:4636;width:48;height:2" coordorigin="5728,4636" coordsize="48,2">
              <v:shape style="position:absolute;left:5728;top:4636;width:48;height:2" coordorigin="5728,4636" coordsize="48,0" path="m5728,4636l5776,4636e" filled="false" stroked="true" strokeweight=".112803pt" strokecolor="#000000">
                <v:path arrowok="t"/>
              </v:shape>
            </v:group>
            <v:group style="position:absolute;left:5728;top:4635;width:48;height:3" coordorigin="5728,4635" coordsize="48,3">
              <v:shape style="position:absolute;left:5728;top:4635;width:48;height:3" coordorigin="5728,4635" coordsize="48,3" path="m5776,4635l5728,4635,5776,4637,5776,4635xe" filled="false" stroked="true" strokeweight="0pt" strokecolor="#000000">
                <v:path arrowok="t"/>
              </v:shape>
            </v:group>
            <v:group style="position:absolute;left:5728;top:4635;width:48;height:3" coordorigin="5728,4635" coordsize="48,3">
              <v:shape style="position:absolute;left:5728;top:4635;width:48;height:3" coordorigin="5728,4635" coordsize="48,3" path="m5728,4635l5776,4637,5730,4637,5728,4635xe" filled="false" stroked="true" strokeweight="0pt" strokecolor="#000000">
                <v:path arrowok="t"/>
              </v:shape>
            </v:group>
            <v:group style="position:absolute;left:5730;top:4638;width:46;height:2" coordorigin="5730,4638" coordsize="46,2">
              <v:shape style="position:absolute;left:5730;top:4638;width:46;height:2" coordorigin="5730,4638" coordsize="46,0" path="m5730,4638l5776,4638e" filled="false" stroked="true" strokeweight=".112803pt" strokecolor="#000000">
                <v:path arrowok="t"/>
              </v:shape>
            </v:group>
            <v:group style="position:absolute;left:5730;top:4637;width:46;height:3" coordorigin="5730,4637" coordsize="46,3">
              <v:shape style="position:absolute;left:5730;top:4637;width:46;height:3" coordorigin="5730,4637" coordsize="46,3" path="m5776,4637l5730,4637,5773,4639,5776,4637xe" filled="false" stroked="true" strokeweight="0pt" strokecolor="#000000">
                <v:path arrowok="t"/>
              </v:shape>
            </v:group>
            <v:group style="position:absolute;left:5730;top:4637;width:43;height:3" coordorigin="5730,4637" coordsize="43,3">
              <v:shape style="position:absolute;left:5730;top:4637;width:43;height:3" coordorigin="5730,4637" coordsize="43,3" path="m5730,4637l5773,4639,5733,4639,5730,4637xe" filled="false" stroked="true" strokeweight="0pt" strokecolor="#000000">
                <v:path arrowok="t"/>
              </v:shape>
            </v:group>
            <v:group style="position:absolute;left:5733;top:4640;width:41;height:2" coordorigin="5733,4640" coordsize="41,2">
              <v:shape style="position:absolute;left:5733;top:4640;width:41;height:2" coordorigin="5733,4640" coordsize="41,0" path="m5733,4640l5773,4640e" filled="false" stroked="true" strokeweight=".112803pt" strokecolor="#000000">
                <v:path arrowok="t"/>
              </v:shape>
            </v:group>
            <v:group style="position:absolute;left:5733;top:4639;width:41;height:3" coordorigin="5733,4639" coordsize="41,3">
              <v:shape style="position:absolute;left:5733;top:4639;width:41;height:3" coordorigin="5733,4639" coordsize="41,3" path="m5773,4639l5733,4639,5771,4641,5773,4639xe" filled="false" stroked="true" strokeweight="0pt" strokecolor="#000000">
                <v:path arrowok="t"/>
              </v:shape>
            </v:group>
            <v:group style="position:absolute;left:5733;top:4639;width:39;height:3" coordorigin="5733,4639" coordsize="39,3">
              <v:shape style="position:absolute;left:5733;top:4639;width:39;height:3" coordorigin="5733,4639" coordsize="39,3" path="m5733,4639l5771,4641,5733,4641,5733,4639xe" filled="false" stroked="true" strokeweight="0pt" strokecolor="#000000">
                <v:path arrowok="t"/>
              </v:shape>
            </v:group>
            <v:group style="position:absolute;left:5733;top:4643;width:39;height:2" coordorigin="5733,4643" coordsize="39,2">
              <v:shape style="position:absolute;left:5733;top:4643;width:39;height:2" coordorigin="5733,4643" coordsize="39,0" path="m5733,4643l5771,4643e" filled="false" stroked="true" strokeweight=".112803pt" strokecolor="#000000">
                <v:path arrowok="t"/>
              </v:shape>
            </v:group>
            <v:group style="position:absolute;left:5733;top:4641;width:39;height:3" coordorigin="5733,4641" coordsize="39,3">
              <v:shape style="position:absolute;left:5733;top:4641;width:39;height:3" coordorigin="5733,4641" coordsize="39,3" path="m5771,4641l5733,4641,5771,4644,5771,4641xe" filled="false" stroked="true" strokeweight="0pt" strokecolor="#000000">
                <v:path arrowok="t"/>
              </v:shape>
            </v:group>
            <v:group style="position:absolute;left:5733;top:4641;width:39;height:3" coordorigin="5733,4641" coordsize="39,3">
              <v:shape style="position:absolute;left:5733;top:4641;width:39;height:3" coordorigin="5733,4641" coordsize="39,3" path="m5733,4641l5771,4644,5735,4644,5733,4641xe" filled="false" stroked="true" strokeweight="0pt" strokecolor="#000000">
                <v:path arrowok="t"/>
              </v:shape>
            </v:group>
            <v:group style="position:absolute;left:5735;top:4644;width:37;height:2" coordorigin="5735,4644" coordsize="37,2">
              <v:shape style="position:absolute;left:5735;top:4644;width:37;height:2" coordorigin="5735,4644" coordsize="37,0" path="m5735,4644l5771,4644e" filled="false" stroked="true" strokeweight="0pt" strokecolor="#000000">
                <v:path arrowok="t"/>
              </v:shape>
            </v:group>
            <v:group style="position:absolute;left:5735;top:4644;width:37;height:2" coordorigin="5735,4644" coordsize="37,2">
              <v:shape style="position:absolute;left:5735;top:4644;width:37;height:2" coordorigin="5735,4644" coordsize="37,0" path="m5735,4644l5771,4644e" filled="false" stroked="true" strokeweight="0pt" strokecolor="#000000">
                <v:path arrowok="t"/>
              </v:shape>
            </v:group>
            <v:group style="position:absolute;left:5735;top:4644;width:34;height:2" coordorigin="5735,4644" coordsize="34,2">
              <v:shape style="position:absolute;left:5735;top:4644;width:34;height:2" coordorigin="5735,4644" coordsize="34,0" path="m5735,4644l5769,4644e" filled="false" stroked="true" strokeweight="0pt" strokecolor="#000000">
                <v:path arrowok="t"/>
              </v:shape>
            </v:group>
            <v:group style="position:absolute;left:5737;top:4645;width:32;height:2" coordorigin="5737,4645" coordsize="32,2">
              <v:shape style="position:absolute;left:5737;top:4645;width:32;height:2" coordorigin="5737,4645" coordsize="32,0" path="m5737,4645l5769,4645e" filled="false" stroked="true" strokeweight=".112803pt" strokecolor="#000000">
                <v:path arrowok="t"/>
              </v:shape>
            </v:group>
            <v:group style="position:absolute;left:5737;top:4644;width:32;height:3" coordorigin="5737,4644" coordsize="32,3">
              <v:shape style="position:absolute;left:5737;top:4644;width:32;height:3" coordorigin="5737,4644" coordsize="32,3" path="m5769,4644l5737,4644,5766,4646,5769,4644xe" filled="false" stroked="true" strokeweight="0pt" strokecolor="#000000">
                <v:path arrowok="t"/>
              </v:shape>
            </v:group>
            <v:group style="position:absolute;left:5737;top:4644;width:30;height:3" coordorigin="5737,4644" coordsize="30,3">
              <v:shape style="position:absolute;left:5737;top:4644;width:30;height:3" coordorigin="5737,4644" coordsize="30,3" path="m5737,4644l5766,4646,5739,4646,5737,4644xe" filled="false" stroked="true" strokeweight="0pt" strokecolor="#000000">
                <v:path arrowok="t"/>
              </v:shape>
            </v:group>
            <v:group style="position:absolute;left:5739;top:4646;width:28;height:2" coordorigin="5739,4646" coordsize="28,2">
              <v:shape style="position:absolute;left:5739;top:4646;width:28;height:2" coordorigin="5739,4646" coordsize="28,0" path="m5739,4646l5766,4646e" filled="false" stroked="true" strokeweight="0pt" strokecolor="#000000">
                <v:path arrowok="t"/>
              </v:shape>
            </v:group>
            <v:group style="position:absolute;left:5739;top:4646;width:28;height:2" coordorigin="5739,4646" coordsize="28,2">
              <v:shape style="position:absolute;left:5739;top:4646;width:28;height:2" coordorigin="5739,4646" coordsize="28,0" path="m5739,4646l5766,4646e" filled="false" stroked="true" strokeweight="0pt" strokecolor="#000000">
                <v:path arrowok="t"/>
              </v:shape>
            </v:group>
            <v:group style="position:absolute;left:5739;top:4646;width:25;height:2" coordorigin="5739,4646" coordsize="25,2">
              <v:shape style="position:absolute;left:5739;top:4646;width:25;height:2" coordorigin="5739,4646" coordsize="25,0" path="m5739,4646l5764,4646e" filled="false" stroked="true" strokeweight="0pt" strokecolor="#000000">
                <v:path arrowok="t"/>
              </v:shape>
            </v:group>
            <v:group style="position:absolute;left:5742;top:4646;width:23;height:3" coordorigin="5742,4646" coordsize="23,3">
              <v:shape style="position:absolute;left:5742;top:4646;width:23;height:3" coordorigin="5742,4646" coordsize="23,3" path="m5742,4646l5762,4648,5764,4646,5742,4646xe" filled="true" fillcolor="#000000" stroked="false">
                <v:path arrowok="t"/>
                <v:fill type="solid"/>
              </v:shape>
              <v:shape style="position:absolute;left:5742;top:4646;width:23;height:3" coordorigin="5742,4646" coordsize="23,3" path="m5742,4646l5744,4648,5762,4648,5742,4646xe" filled="true" fillcolor="#000000" stroked="false">
                <v:path arrowok="t"/>
                <v:fill type="solid"/>
              </v:shape>
            </v:group>
            <v:group style="position:absolute;left:5742;top:4646;width:23;height:3" coordorigin="5742,4646" coordsize="23,3">
              <v:shape style="position:absolute;left:5742;top:4646;width:23;height:3" coordorigin="5742,4646" coordsize="23,3" path="m5764,4646l5742,4646,5762,4648,5764,4646xe" filled="false" stroked="true" strokeweight="0pt" strokecolor="#000000">
                <v:path arrowok="t"/>
              </v:shape>
            </v:group>
            <v:group style="position:absolute;left:5742;top:4646;width:21;height:3" coordorigin="5742,4646" coordsize="21,3">
              <v:shape style="position:absolute;left:5742;top:4646;width:21;height:3" coordorigin="5742,4646" coordsize="21,3" path="m5742,4646l5762,4648,5744,4648,5742,4646xe" filled="false" stroked="true" strokeweight="0pt" strokecolor="#000000">
                <v:path arrowok="t"/>
              </v:shape>
            </v:group>
            <v:group style="position:absolute;left:5744;top:4648;width:19;height:2" coordorigin="5744,4648" coordsize="19,2">
              <v:shape style="position:absolute;left:5744;top:4648;width:19;height:2" coordorigin="5744,4648" coordsize="19,0" path="m5744,4648l5762,4648e" filled="false" stroked="true" strokeweight="0pt" strokecolor="#000000">
                <v:path arrowok="t"/>
              </v:shape>
            </v:group>
            <v:group style="position:absolute;left:5744;top:4648;width:19;height:2" coordorigin="5744,4648" coordsize="19,2">
              <v:shape style="position:absolute;left:5744;top:4648;width:19;height:2" coordorigin="5744,4648" coordsize="19,0" path="m5744,4648l5762,4648e" filled="false" stroked="true" strokeweight="0pt" strokecolor="#000000">
                <v:path arrowok="t"/>
              </v:shape>
            </v:group>
            <v:group style="position:absolute;left:5744;top:4648;width:16;height:2" coordorigin="5744,4648" coordsize="16,2">
              <v:shape style="position:absolute;left:5744;top:4648;width:16;height:2" coordorigin="5744,4648" coordsize="16,0" path="m5744,4648l5760,4648e" filled="false" stroked="true" strokeweight="0pt" strokecolor="#000000">
                <v:path arrowok="t"/>
              </v:shape>
            </v:group>
            <v:group style="position:absolute;left:5746;top:4648;width:10;height:2" coordorigin="5746,4648" coordsize="10,2">
              <v:shape style="position:absolute;left:5746;top:4648;width:10;height:2" coordorigin="5746,4648" coordsize="10,0" path="m5746,4648l5755,4648e" filled="false" stroked="true" strokeweight="0pt" strokecolor="#000000">
                <v:path arrowok="t"/>
              </v:shape>
            </v:group>
            <v:group style="position:absolute;left:5748;top:4648;width:7;height:2" coordorigin="5748,4648" coordsize="7,2">
              <v:shape style="position:absolute;left:5748;top:4648;width:7;height:2" coordorigin="5748,4648" coordsize="7,0" path="m5748,4648l5755,4648e" filled="false" stroked="true" strokeweight="0pt" strokecolor="#000000">
                <v:path arrowok="t"/>
              </v:shape>
            </v:group>
            <v:group style="position:absolute;left:5746;top:4648;width:10;height:2" coordorigin="5746,4648" coordsize="10,2">
              <v:shape style="position:absolute;left:5746;top:4648;width:10;height:2" coordorigin="5746,4648" coordsize="10,0" path="m5746,4648l5755,4648e" filled="false" stroked="true" strokeweight="0pt" strokecolor="#000000">
                <v:path arrowok="t"/>
              </v:shape>
            </v:group>
            <v:group style="position:absolute;left:5746;top:4648;width:14;height:2" coordorigin="5746,4648" coordsize="14,2">
              <v:shape style="position:absolute;left:5746;top:4648;width:14;height:2" coordorigin="5746,4648" coordsize="14,0" path="m5746,4648l5760,4648e" filled="false" stroked="true" strokeweight="0pt" strokecolor="#000000">
                <v:path arrowok="t"/>
              </v:shape>
            </v:group>
            <v:group style="position:absolute;left:5746;top:4648;width:14;height:2" coordorigin="5746,4648" coordsize="14,2">
              <v:shape style="position:absolute;left:5746;top:4648;width:14;height:2" coordorigin="5746,4648" coordsize="14,0" path="m5746,4648l5760,4648e" filled="false" stroked="true" strokeweight="0pt" strokecolor="#000000">
                <v:path arrowok="t"/>
              </v:shape>
            </v:group>
            <v:group style="position:absolute;left:8460;top:9977;width:7;height:2" coordorigin="8460,9977" coordsize="7,2">
              <v:shape style="position:absolute;left:8460;top:9977;width:7;height:2" coordorigin="8460,9977" coordsize="7,0" path="m8460,9977l8467,9977e" filled="false" stroked="true" strokeweight="0pt" strokecolor="#000000">
                <v:path arrowok="t"/>
              </v:shape>
            </v:group>
            <v:group style="position:absolute;left:8460;top:9977;width:7;height:2" coordorigin="8460,9977" coordsize="7,2">
              <v:shape style="position:absolute;left:8460;top:9977;width:7;height:2" coordorigin="8460,9977" coordsize="7,0" path="m8460,9977l8467,9977e" filled="false" stroked="true" strokeweight="0pt" strokecolor="#000000">
                <v:path arrowok="t"/>
              </v:shape>
            </v:group>
            <v:group style="position:absolute;left:8458;top:9977;width:14;height:2" coordorigin="8458,9977" coordsize="14,2">
              <v:shape style="position:absolute;left:8458;top:9977;width:14;height:2" coordorigin="8458,9977" coordsize="14,0" path="m8458,9977l8471,9977e" filled="false" stroked="true" strokeweight="0pt" strokecolor="#000000">
                <v:path arrowok="t"/>
              </v:shape>
            </v:group>
            <v:group style="position:absolute;left:8460;top:9977;width:12;height:2" coordorigin="8460,9977" coordsize="12,2">
              <v:shape style="position:absolute;left:8460;top:9977;width:12;height:2" coordorigin="8460,9977" coordsize="12,0" path="m8460,9977l8471,9977e" filled="false" stroked="true" strokeweight="0pt" strokecolor="#000000">
                <v:path arrowok="t"/>
              </v:shape>
            </v:group>
            <v:group style="position:absolute;left:8458;top:9977;width:14;height:2" coordorigin="8458,9977" coordsize="14,2">
              <v:shape style="position:absolute;left:8458;top:9977;width:14;height:2" coordorigin="8458,9977" coordsize="14,0" path="m8458,9977l8471,9977e" filled="false" stroked="true" strokeweight="0pt" strokecolor="#000000">
                <v:path arrowok="t"/>
              </v:shape>
            </v:group>
            <v:group style="position:absolute;left:8456;top:9977;width:19;height:2" coordorigin="8456,9977" coordsize="19,2">
              <v:shape style="position:absolute;left:8456;top:9977;width:19;height:2" coordorigin="8456,9977" coordsize="19,0" path="m8456,9977l8474,9977e" filled="false" stroked="true" strokeweight="0pt" strokecolor="#000000">
                <v:path arrowok="t"/>
              </v:shape>
            </v:group>
            <v:group style="position:absolute;left:8458;top:9977;width:16;height:2" coordorigin="8458,9977" coordsize="16,2">
              <v:shape style="position:absolute;left:8458;top:9977;width:16;height:2" coordorigin="8458,9977" coordsize="16,0" path="m8458,9977l8474,9977e" filled="false" stroked="true" strokeweight="0pt" strokecolor="#000000">
                <v:path arrowok="t"/>
              </v:shape>
            </v:group>
            <v:group style="position:absolute;left:8456;top:9977;width:19;height:2" coordorigin="8456,9977" coordsize="19,2">
              <v:shape style="position:absolute;left:8456;top:9977;width:19;height:2" coordorigin="8456,9977" coordsize="19,0" path="m8456,9977l8474,9977e" filled="false" stroked="true" strokeweight="0pt" strokecolor="#000000">
                <v:path arrowok="t"/>
              </v:shape>
            </v:group>
            <v:group style="position:absolute;left:8453;top:9977;width:23;height:3" coordorigin="8453,9977" coordsize="23,3">
              <v:shape style="position:absolute;left:8453;top:9977;width:23;height:3" coordorigin="8453,9977" coordsize="23,3" path="m8453,9979l8476,9979,8456,9977,8453,9979xe" filled="true" fillcolor="#000000" stroked="false">
                <v:path arrowok="t"/>
                <v:fill type="solid"/>
              </v:shape>
              <v:shape style="position:absolute;left:8453;top:9977;width:23;height:3" coordorigin="8453,9977" coordsize="23,3" path="m8456,9977l8476,9979,8474,9977,8456,9977xe" filled="true" fillcolor="#000000" stroked="false">
                <v:path arrowok="t"/>
                <v:fill type="solid"/>
              </v:shape>
            </v:group>
            <v:group style="position:absolute;left:8456;top:9977;width:21;height:3" coordorigin="8456,9977" coordsize="21,3">
              <v:shape style="position:absolute;left:8456;top:9977;width:21;height:3" coordorigin="8456,9977" coordsize="21,3" path="m8474,9977l8456,9977,8476,9979,8474,9977xe" filled="false" stroked="true" strokeweight="0pt" strokecolor="#000000">
                <v:path arrowok="t"/>
              </v:shape>
            </v:group>
            <v:group style="position:absolute;left:8453;top:9977;width:23;height:3" coordorigin="8453,9977" coordsize="23,3">
              <v:shape style="position:absolute;left:8453;top:9977;width:23;height:3" coordorigin="8453,9977" coordsize="23,3" path="m8456,9977l8476,9979,8453,9979,8456,9977xe" filled="false" stroked="true" strokeweight="0pt" strokecolor="#000000">
                <v:path arrowok="t"/>
              </v:shape>
            </v:group>
            <v:group style="position:absolute;left:8451;top:9979;width:28;height:2" coordorigin="8451,9979" coordsize="28,2">
              <v:shape style="position:absolute;left:8451;top:9979;width:28;height:2" coordorigin="8451,9979" coordsize="28,0" path="m8451,9979l8478,9979e" filled="false" stroked="true" strokeweight="0pt" strokecolor="#000000">
                <v:path arrowok="t"/>
              </v:shape>
            </v:group>
            <v:group style="position:absolute;left:8453;top:9979;width:25;height:2" coordorigin="8453,9979" coordsize="25,2">
              <v:shape style="position:absolute;left:8453;top:9979;width:25;height:2" coordorigin="8453,9979" coordsize="25,0" path="m8453,9979l8478,9979e" filled="false" stroked="true" strokeweight="0pt" strokecolor="#000000">
                <v:path arrowok="t"/>
              </v:shape>
            </v:group>
            <v:group style="position:absolute;left:8451;top:9979;width:28;height:2" coordorigin="8451,9979" coordsize="28,2">
              <v:shape style="position:absolute;left:8451;top:9979;width:28;height:2" coordorigin="8451,9979" coordsize="28,0" path="m8451,9979l8478,9979e" filled="false" stroked="true" strokeweight="0pt" strokecolor="#000000">
                <v:path arrowok="t"/>
              </v:shape>
            </v:group>
            <v:group style="position:absolute;left:8449;top:9980;width:32;height:2" coordorigin="8449,9980" coordsize="32,2">
              <v:shape style="position:absolute;left:8449;top:9980;width:32;height:2" coordorigin="8449,9980" coordsize="32,0" path="m8449,9980l8481,9980e" filled="false" stroked="true" strokeweight=".112803pt" strokecolor="#000000">
                <v:path arrowok="t"/>
              </v:shape>
            </v:group>
            <v:group style="position:absolute;left:8451;top:9979;width:30;height:3" coordorigin="8451,9979" coordsize="30,3">
              <v:shape style="position:absolute;left:8451;top:9979;width:30;height:3" coordorigin="8451,9979" coordsize="30,3" path="m8478,9979l8451,9979,8481,9982,8478,9979xe" filled="false" stroked="true" strokeweight="0pt" strokecolor="#000000">
                <v:path arrowok="t"/>
              </v:shape>
            </v:group>
            <v:group style="position:absolute;left:8449;top:9979;width:32;height:3" coordorigin="8449,9979" coordsize="32,3">
              <v:shape style="position:absolute;left:8449;top:9979;width:32;height:3" coordorigin="8449,9979" coordsize="32,3" path="m8451,9979l8481,9982,8449,9982,8451,9979xe" filled="false" stroked="true" strokeweight="0pt" strokecolor="#000000">
                <v:path arrowok="t"/>
              </v:shape>
            </v:group>
            <v:group style="position:absolute;left:8447;top:9983;width:37;height:2" coordorigin="8447,9983" coordsize="37,2">
              <v:shape style="position:absolute;left:8447;top:9983;width:37;height:2" coordorigin="8447,9983" coordsize="37,0" path="m8447,9983l8483,9983e" filled="false" stroked="true" strokeweight=".112803pt" strokecolor="#000000">
                <v:path arrowok="t"/>
              </v:shape>
            </v:group>
            <v:group style="position:absolute;left:8449;top:9982;width:34;height:3" coordorigin="8449,9982" coordsize="34,3">
              <v:shape style="position:absolute;left:8449;top:9982;width:34;height:3" coordorigin="8449,9982" coordsize="34,3" path="m8481,9982l8449,9982,8483,9984,8481,9982xe" filled="false" stroked="true" strokeweight="0pt" strokecolor="#000000">
                <v:path arrowok="t"/>
              </v:shape>
            </v:group>
            <v:group style="position:absolute;left:8447;top:9982;width:37;height:3" coordorigin="8447,9982" coordsize="37,3">
              <v:shape style="position:absolute;left:8447;top:9982;width:37;height:3" coordorigin="8447,9982" coordsize="37,3" path="m8449,9982l8483,9984,8447,9984,8449,9982xe" filled="false" stroked="true" strokeweight="0pt" strokecolor="#000000">
                <v:path arrowok="t"/>
              </v:shape>
            </v:group>
            <v:group style="position:absolute;left:8444;top:9984;width:39;height:2" coordorigin="8444,9984" coordsize="39,2">
              <v:shape style="position:absolute;left:8444;top:9984;width:39;height:2" coordorigin="8444,9984" coordsize="39,0" path="m8444,9984l8483,9984e" filled="false" stroked="true" strokeweight="0pt" strokecolor="#000000">
                <v:path arrowok="t"/>
              </v:shape>
            </v:group>
            <v:group style="position:absolute;left:8447;top:9984;width:37;height:2" coordorigin="8447,9984" coordsize="37,2">
              <v:shape style="position:absolute;left:8447;top:9984;width:37;height:2" coordorigin="8447,9984" coordsize="37,0" path="m8447,9984l8483,9984e" filled="false" stroked="true" strokeweight="0pt" strokecolor="#000000">
                <v:path arrowok="t"/>
              </v:shape>
            </v:group>
            <v:group style="position:absolute;left:8447;top:9984;width:37;height:2" coordorigin="8447,9984" coordsize="37,2">
              <v:shape style="position:absolute;left:8447;top:9984;width:37;height:2" coordorigin="8447,9984" coordsize="37,0" path="m8447,9984l8483,9984e" filled="false" stroked="true" strokeweight="0pt" strokecolor="#000000">
                <v:path arrowok="t"/>
              </v:shape>
            </v:group>
            <v:group style="position:absolute;left:8444;top:9985;width:41;height:2" coordorigin="8444,9985" coordsize="41,2">
              <v:shape style="position:absolute;left:8444;top:9985;width:41;height:2" coordorigin="8444,9985" coordsize="41,0" path="m8444,9985l8485,9985e" filled="false" stroked="true" strokeweight=".112803pt" strokecolor="#000000">
                <v:path arrowok="t"/>
              </v:shape>
            </v:group>
            <v:group style="position:absolute;left:8444;top:9984;width:41;height:3" coordorigin="8444,9984" coordsize="41,3">
              <v:shape style="position:absolute;left:8444;top:9984;width:41;height:3" coordorigin="8444,9984" coordsize="41,3" path="m8483,9984l8444,9984,8485,9986,8483,9984xe" filled="false" stroked="true" strokeweight="0pt" strokecolor="#000000">
                <v:path arrowok="t"/>
              </v:shape>
            </v:group>
            <v:group style="position:absolute;left:8444;top:9984;width:41;height:3" coordorigin="8444,9984" coordsize="41,3">
              <v:shape style="position:absolute;left:8444;top:9984;width:41;height:3" coordorigin="8444,9984" coordsize="41,3" path="m8444,9984l8485,9986,8444,9986,8444,9984xe" filled="false" stroked="true" strokeweight="0pt" strokecolor="#000000">
                <v:path arrowok="t"/>
              </v:shape>
            </v:group>
            <v:group style="position:absolute;left:8442;top:9987;width:46;height:2" coordorigin="8442,9987" coordsize="46,2">
              <v:shape style="position:absolute;left:8442;top:9987;width:46;height:2" coordorigin="8442,9987" coordsize="46,0" path="m8442,9987l8487,9987e" filled="false" stroked="true" strokeweight=".112803pt" strokecolor="#000000">
                <v:path arrowok="t"/>
              </v:shape>
            </v:group>
            <v:group style="position:absolute;left:8444;top:9986;width:43;height:3" coordorigin="8444,9986" coordsize="43,3">
              <v:shape style="position:absolute;left:8444;top:9986;width:43;height:3" coordorigin="8444,9986" coordsize="43,3" path="m8485,9986l8444,9986,8487,9988,8485,9986xe" filled="false" stroked="true" strokeweight="0pt" strokecolor="#000000">
                <v:path arrowok="t"/>
              </v:shape>
            </v:group>
            <v:group style="position:absolute;left:8442;top:9986;width:46;height:3" coordorigin="8442,9986" coordsize="46,3">
              <v:shape style="position:absolute;left:8442;top:9986;width:46;height:3" coordorigin="8442,9986" coordsize="46,3" path="m8444,9986l8487,9988,8442,9988,8444,9986xe" filled="false" stroked="true" strokeweight="0pt" strokecolor="#000000">
                <v:path arrowok="t"/>
              </v:shape>
            </v:group>
            <v:group style="position:absolute;left:8440;top:9989;width:48;height:2" coordorigin="8440,9989" coordsize="48,2">
              <v:shape style="position:absolute;left:8440;top:9989;width:48;height:2" coordorigin="8440,9989" coordsize="48,0" path="m8440,9989l8487,9989e" filled="false" stroked="true" strokeweight=".112803pt" strokecolor="#000000">
                <v:path arrowok="t"/>
              </v:shape>
            </v:group>
            <v:group style="position:absolute;left:8442;top:9988;width:46;height:3" coordorigin="8442,9988" coordsize="46,3">
              <v:shape style="position:absolute;left:8442;top:9988;width:46;height:3" coordorigin="8442,9988" coordsize="46,3" path="m8487,9988l8442,9988,8487,9991,8487,9988xe" filled="false" stroked="true" strokeweight="0pt" strokecolor="#000000">
                <v:path arrowok="t"/>
              </v:shape>
            </v:group>
            <v:group style="position:absolute;left:8440;top:9988;width:48;height:3" coordorigin="8440,9988" coordsize="48,3">
              <v:shape style="position:absolute;left:8440;top:9988;width:48;height:3" coordorigin="8440,9988" coordsize="48,3" path="m8442,9988l8487,9991,8440,9991,8442,9988xe" filled="false" stroked="true" strokeweight="0pt" strokecolor="#000000">
                <v:path arrowok="t"/>
              </v:shape>
            </v:group>
            <v:group style="position:absolute;left:8440;top:9992;width:50;height:2" coordorigin="8440,9992" coordsize="50,2">
              <v:shape style="position:absolute;left:8440;top:9992;width:50;height:2" coordorigin="8440,9992" coordsize="50,0" path="m8440,9992l8490,9992e" filled="false" stroked="true" strokeweight=".112803pt" strokecolor="#000000">
                <v:path arrowok="t"/>
              </v:shape>
            </v:group>
            <v:group style="position:absolute;left:8440;top:9991;width:50;height:3" coordorigin="8440,9991" coordsize="50,3">
              <v:shape style="position:absolute;left:8440;top:9991;width:50;height:3" coordorigin="8440,9991" coordsize="50,3" path="m8487,9991l8440,9991,8490,9993,8487,9991xe" filled="false" stroked="true" strokeweight="0pt" strokecolor="#000000">
                <v:path arrowok="t"/>
              </v:shape>
            </v:group>
            <v:group style="position:absolute;left:8440;top:9991;width:50;height:3" coordorigin="8440,9991" coordsize="50,3">
              <v:shape style="position:absolute;left:8440;top:9991;width:50;height:3" coordorigin="8440,9991" coordsize="50,3" path="m8440,9991l8490,9993,8440,9993,8440,9991xe" filled="false" stroked="true" strokeweight="0pt" strokecolor="#000000">
                <v:path arrowok="t"/>
              </v:shape>
            </v:group>
            <v:group style="position:absolute;left:8440;top:9994;width:50;height:2" coordorigin="8440,9994" coordsize="50,2">
              <v:shape style="position:absolute;left:8440;top:9994;width:50;height:2" coordorigin="8440,9994" coordsize="50,0" path="m8440,9994l8490,9994e" filled="false" stroked="true" strokeweight=".112803pt" strokecolor="#000000">
                <v:path arrowok="t"/>
              </v:shape>
            </v:group>
            <v:group style="position:absolute;left:8440;top:9993;width:50;height:3" coordorigin="8440,9993" coordsize="50,3">
              <v:shape style="position:absolute;left:8440;top:9993;width:50;height:3" coordorigin="8440,9993" coordsize="50,3" path="m8490,9993l8440,9993,8490,9995,8490,9993xe" filled="false" stroked="true" strokeweight="0pt" strokecolor="#000000">
                <v:path arrowok="t"/>
              </v:shape>
            </v:group>
            <v:group style="position:absolute;left:8440;top:9993;width:50;height:3" coordorigin="8440,9993" coordsize="50,3">
              <v:shape style="position:absolute;left:8440;top:9993;width:50;height:3" coordorigin="8440,9993" coordsize="50,3" path="m8440,9993l8490,9995,8440,9995,8440,9993xe" filled="false" stroked="true" strokeweight="0pt" strokecolor="#000000">
                <v:path arrowok="t"/>
              </v:shape>
            </v:group>
            <v:group style="position:absolute;left:8438;top:9996;width:52;height:2" coordorigin="8438,9996" coordsize="52,2">
              <v:shape style="position:absolute;left:8438;top:9996;width:52;height:2" coordorigin="8438,9996" coordsize="52,0" path="m8438,9996l8490,9996e" filled="false" stroked="true" strokeweight=".112803pt" strokecolor="#000000">
                <v:path arrowok="t"/>
              </v:shape>
            </v:group>
            <v:group style="position:absolute;left:8440;top:9995;width:50;height:3" coordorigin="8440,9995" coordsize="50,3">
              <v:shape style="position:absolute;left:8440;top:9995;width:50;height:3" coordorigin="8440,9995" coordsize="50,3" path="m8490,9995l8440,9995,8490,9997,8490,9995xe" filled="false" stroked="true" strokeweight="0pt" strokecolor="#000000">
                <v:path arrowok="t"/>
              </v:shape>
            </v:group>
            <v:group style="position:absolute;left:8438;top:9995;width:52;height:3" coordorigin="8438,9995" coordsize="52,3">
              <v:shape style="position:absolute;left:8438;top:9995;width:52;height:3" coordorigin="8438,9995" coordsize="52,3" path="m8440,9995l8490,9997,8438,9997,8440,9995xe" filled="false" stroked="true" strokeweight="0pt" strokecolor="#000000">
                <v:path arrowok="t"/>
              </v:shape>
            </v:group>
            <v:group style="position:absolute;left:8438;top:10000;width:55;height:2" coordorigin="8438,10000" coordsize="55,2">
              <v:shape style="position:absolute;left:8438;top:10000;width:55;height:2" coordorigin="8438,10000" coordsize="55,0" path="m8438,10000l8492,10000e" filled="false" stroked="true" strokeweight=".225606pt" strokecolor="#000000">
                <v:path arrowok="t"/>
              </v:shape>
            </v:group>
            <v:group style="position:absolute;left:8438;top:9997;width:55;height:5" coordorigin="8438,9997" coordsize="55,5">
              <v:shape style="position:absolute;left:8438;top:9997;width:55;height:5" coordorigin="8438,9997" coordsize="55,5" path="m8490,9997l8438,9997,8492,10002,8490,9997xe" filled="false" stroked="true" strokeweight="0pt" strokecolor="#000000">
                <v:path arrowok="t"/>
              </v:shape>
            </v:group>
            <v:group style="position:absolute;left:8438;top:9997;width:55;height:5" coordorigin="8438,9997" coordsize="55,5">
              <v:shape style="position:absolute;left:8438;top:9997;width:55;height:5" coordorigin="8438,9997" coordsize="55,5" path="m8438,9997l8492,10002,8438,10002,8438,9997xe" filled="false" stroked="true" strokeweight="0pt" strokecolor="#000000">
                <v:path arrowok="t"/>
              </v:shape>
            </v:group>
            <v:group style="position:absolute;left:8438;top:10003;width:55;height:2" coordorigin="8438,10003" coordsize="55,2">
              <v:shape style="position:absolute;left:8438;top:10003;width:55;height:2" coordorigin="8438,10003" coordsize="55,0" path="m8438,10003l8492,10003e" filled="false" stroked="true" strokeweight=".112803pt" strokecolor="#000000">
                <v:path arrowok="t"/>
              </v:shape>
            </v:group>
            <v:group style="position:absolute;left:8438;top:10002;width:55;height:3" coordorigin="8438,10002" coordsize="55,3">
              <v:shape style="position:absolute;left:8438;top:10002;width:55;height:3" coordorigin="8438,10002" coordsize="55,3" path="m8492,10002l8438,10002,8492,10004,8492,10002xe" filled="false" stroked="true" strokeweight="0pt" strokecolor="#000000">
                <v:path arrowok="t"/>
              </v:shape>
            </v:group>
            <v:group style="position:absolute;left:8438;top:10002;width:55;height:3" coordorigin="8438,10002" coordsize="55,3">
              <v:shape style="position:absolute;left:8438;top:10002;width:55;height:3" coordorigin="8438,10002" coordsize="55,3" path="m8438,10002l8492,10004,8438,10004,8438,10002xe" filled="false" stroked="true" strokeweight="0pt" strokecolor="#000000">
                <v:path arrowok="t"/>
              </v:shape>
            </v:group>
            <v:group style="position:absolute;left:8438;top:10005;width:55;height:2" coordorigin="8438,10005" coordsize="55,2">
              <v:shape style="position:absolute;left:8438;top:10005;width:55;height:2" coordorigin="8438,10005" coordsize="55,0" path="m8438,10005l8492,10005e" filled="false" stroked="true" strokeweight=".112803pt" strokecolor="#000000">
                <v:path arrowok="t"/>
              </v:shape>
            </v:group>
            <v:group style="position:absolute;left:8438;top:10004;width:55;height:3" coordorigin="8438,10004" coordsize="55,3">
              <v:shape style="position:absolute;left:8438;top:10004;width:55;height:3" coordorigin="8438,10004" coordsize="55,3" path="m8492,10004l8438,10004,8492,10006,8492,10004xe" filled="false" stroked="true" strokeweight="0pt" strokecolor="#000000">
                <v:path arrowok="t"/>
              </v:shape>
            </v:group>
            <v:group style="position:absolute;left:8438;top:10004;width:55;height:3" coordorigin="8438,10004" coordsize="55,3">
              <v:shape style="position:absolute;left:8438;top:10004;width:55;height:3" coordorigin="8438,10004" coordsize="55,3" path="m8438,10004l8492,10006,8438,10006,8438,10004xe" filled="false" stroked="true" strokeweight="0pt" strokecolor="#000000">
                <v:path arrowok="t"/>
              </v:shape>
            </v:group>
            <v:group style="position:absolute;left:8438;top:10007;width:55;height:2" coordorigin="8438,10007" coordsize="55,2">
              <v:shape style="position:absolute;left:8438;top:10007;width:55;height:2" coordorigin="8438,10007" coordsize="55,0" path="m8438,10007l8492,10007e" filled="false" stroked="true" strokeweight=".112803pt" strokecolor="#000000">
                <v:path arrowok="t"/>
              </v:shape>
            </v:group>
            <v:group style="position:absolute;left:8438;top:10006;width:55;height:3" coordorigin="8438,10006" coordsize="55,3">
              <v:shape style="position:absolute;left:8438;top:10006;width:55;height:3" coordorigin="8438,10006" coordsize="55,3" path="m8492,10006l8438,10006,8490,10009,8492,10006xe" filled="false" stroked="true" strokeweight="0pt" strokecolor="#000000">
                <v:path arrowok="t"/>
              </v:shape>
            </v:group>
            <v:group style="position:absolute;left:8438;top:10006;width:52;height:3" coordorigin="8438,10006" coordsize="52,3">
              <v:shape style="position:absolute;left:8438;top:10006;width:52;height:3" coordorigin="8438,10006" coordsize="52,3" path="m8438,10006l8490,10009,8438,10009,8438,10006xe" filled="false" stroked="true" strokeweight="0pt" strokecolor="#000000">
                <v:path arrowok="t"/>
              </v:shape>
            </v:group>
            <v:group style="position:absolute;left:8438;top:10010;width:52;height:2" coordorigin="8438,10010" coordsize="52,2">
              <v:shape style="position:absolute;left:8438;top:10010;width:52;height:2" coordorigin="8438,10010" coordsize="52,0" path="m8438,10010l8490,10010e" filled="false" stroked="true" strokeweight=".112803pt" strokecolor="#000000">
                <v:path arrowok="t"/>
              </v:shape>
            </v:group>
            <v:group style="position:absolute;left:8438;top:10009;width:52;height:3" coordorigin="8438,10009" coordsize="52,3">
              <v:shape style="position:absolute;left:8438;top:10009;width:52;height:3" coordorigin="8438,10009" coordsize="52,3" path="m8490,10009l8438,10009,8490,10011,8490,10009xe" filled="false" stroked="true" strokeweight="0pt" strokecolor="#000000">
                <v:path arrowok="t"/>
              </v:shape>
            </v:group>
            <v:group style="position:absolute;left:8438;top:10009;width:52;height:3" coordorigin="8438,10009" coordsize="52,3">
              <v:shape style="position:absolute;left:8438;top:10009;width:52;height:3" coordorigin="8438,10009" coordsize="52,3" path="m8438,10009l8490,10011,8440,10011,8438,10009xe" filled="false" stroked="true" strokeweight="0pt" strokecolor="#000000">
                <v:path arrowok="t"/>
              </v:shape>
            </v:group>
            <v:group style="position:absolute;left:8440;top:10012;width:50;height:2" coordorigin="8440,10012" coordsize="50,2">
              <v:shape style="position:absolute;left:8440;top:10012;width:50;height:2" coordorigin="8440,10012" coordsize="50,0" path="m8440,10012l8490,10012e" filled="false" stroked="true" strokeweight=".112803pt" strokecolor="#000000">
                <v:path arrowok="t"/>
              </v:shape>
            </v:group>
            <v:group style="position:absolute;left:8440;top:10011;width:50;height:3" coordorigin="8440,10011" coordsize="50,3">
              <v:shape style="position:absolute;left:8440;top:10011;width:50;height:3" coordorigin="8440,10011" coordsize="50,3" path="m8490,10011l8440,10011,8490,10013,8490,10011xe" filled="false" stroked="true" strokeweight="0pt" strokecolor="#000000">
                <v:path arrowok="t"/>
              </v:shape>
            </v:group>
            <v:group style="position:absolute;left:8440;top:10011;width:50;height:3" coordorigin="8440,10011" coordsize="50,3">
              <v:shape style="position:absolute;left:8440;top:10011;width:50;height:3" coordorigin="8440,10011" coordsize="50,3" path="m8440,10011l8490,10013,8440,10013,8440,10011xe" filled="false" stroked="true" strokeweight="0pt" strokecolor="#000000">
                <v:path arrowok="t"/>
              </v:shape>
            </v:group>
            <v:group style="position:absolute;left:8440;top:10014;width:50;height:2" coordorigin="8440,10014" coordsize="50,2">
              <v:shape style="position:absolute;left:8440;top:10014;width:50;height:2" coordorigin="8440,10014" coordsize="50,0" path="m8440,10014l8490,10014e" filled="false" stroked="true" strokeweight=".112803pt" strokecolor="#000000">
                <v:path arrowok="t"/>
              </v:shape>
            </v:group>
            <v:group style="position:absolute;left:8440;top:10013;width:50;height:3" coordorigin="8440,10013" coordsize="50,3">
              <v:shape style="position:absolute;left:8440;top:10013;width:50;height:3" coordorigin="8440,10013" coordsize="50,3" path="m8490,10013l8440,10013,8487,10015,8490,10013xe" filled="false" stroked="true" strokeweight="0pt" strokecolor="#000000">
                <v:path arrowok="t"/>
              </v:shape>
            </v:group>
            <v:group style="position:absolute;left:8440;top:10013;width:48;height:3" coordorigin="8440,10013" coordsize="48,3">
              <v:shape style="position:absolute;left:8440;top:10013;width:48;height:3" coordorigin="8440,10013" coordsize="48,3" path="m8440,10013l8487,10015,8440,10015,8440,10013xe" filled="false" stroked="true" strokeweight="0pt" strokecolor="#000000">
                <v:path arrowok="t"/>
              </v:shape>
            </v:group>
            <v:group style="position:absolute;left:8440;top:10017;width:48;height:2" coordorigin="8440,10017" coordsize="48,2">
              <v:shape style="position:absolute;left:8440;top:10017;width:48;height:2" coordorigin="8440,10017" coordsize="48,0" path="m8440,10017l8487,10017e" filled="false" stroked="true" strokeweight=".112803pt" strokecolor="#000000">
                <v:path arrowok="t"/>
              </v:shape>
            </v:group>
            <v:group style="position:absolute;left:8440;top:10015;width:48;height:3" coordorigin="8440,10015" coordsize="48,3">
              <v:shape style="position:absolute;left:8440;top:10015;width:48;height:3" coordorigin="8440,10015" coordsize="48,3" path="m8487,10015l8440,10015,8487,10018,8487,10015xe" filled="false" stroked="true" strokeweight="0pt" strokecolor="#000000">
                <v:path arrowok="t"/>
              </v:shape>
            </v:group>
            <v:group style="position:absolute;left:8440;top:10015;width:48;height:3" coordorigin="8440,10015" coordsize="48,3">
              <v:shape style="position:absolute;left:8440;top:10015;width:48;height:3" coordorigin="8440,10015" coordsize="48,3" path="m8440,10015l8487,10018,8442,10018,8440,10015xe" filled="false" stroked="true" strokeweight="0pt" strokecolor="#000000">
                <v:path arrowok="t"/>
              </v:shape>
            </v:group>
            <v:group style="position:absolute;left:8442;top:10019;width:46;height:2" coordorigin="8442,10019" coordsize="46,2">
              <v:shape style="position:absolute;left:8442;top:10019;width:46;height:2" coordorigin="8442,10019" coordsize="46,0" path="m8442,10019l8487,10019e" filled="false" stroked="true" strokeweight=".112803pt" strokecolor="#000000">
                <v:path arrowok="t"/>
              </v:shape>
            </v:group>
            <v:group style="position:absolute;left:8442;top:10018;width:46;height:3" coordorigin="8442,10018" coordsize="46,3">
              <v:shape style="position:absolute;left:8442;top:10018;width:46;height:3" coordorigin="8442,10018" coordsize="46,3" path="m8487,10018l8442,10018,8485,10020,8487,10018xe" filled="false" stroked="true" strokeweight="0pt" strokecolor="#000000">
                <v:path arrowok="t"/>
              </v:shape>
            </v:group>
            <v:group style="position:absolute;left:8442;top:10018;width:43;height:3" coordorigin="8442,10018" coordsize="43,3">
              <v:shape style="position:absolute;left:8442;top:10018;width:43;height:3" coordorigin="8442,10018" coordsize="43,3" path="m8442,10018l8485,10020,8444,10020,8442,10018xe" filled="false" stroked="true" strokeweight="0pt" strokecolor="#000000">
                <v:path arrowok="t"/>
              </v:shape>
            </v:group>
            <v:group style="position:absolute;left:8444;top:10021;width:41;height:2" coordorigin="8444,10021" coordsize="41,2">
              <v:shape style="position:absolute;left:8444;top:10021;width:41;height:2" coordorigin="8444,10021" coordsize="41,0" path="m8444,10021l8485,10021e" filled="false" stroked="true" strokeweight=".112803pt" strokecolor="#000000">
                <v:path arrowok="t"/>
              </v:shape>
            </v:group>
            <v:group style="position:absolute;left:8444;top:10020;width:41;height:3" coordorigin="8444,10020" coordsize="41,3">
              <v:shape style="position:absolute;left:8444;top:10020;width:41;height:3" coordorigin="8444,10020" coordsize="41,3" path="m8485,10020l8444,10020,8483,10022,8485,10020xe" filled="false" stroked="true" strokeweight="0pt" strokecolor="#000000">
                <v:path arrowok="t"/>
              </v:shape>
            </v:group>
            <v:group style="position:absolute;left:8444;top:10020;width:39;height:3" coordorigin="8444,10020" coordsize="39,3">
              <v:shape style="position:absolute;left:8444;top:10020;width:39;height:3" coordorigin="8444,10020" coordsize="39,3" path="m8444,10020l8483,10022,8444,10022,8444,10020xe" filled="false" stroked="true" strokeweight="0pt" strokecolor="#000000">
                <v:path arrowok="t"/>
              </v:shape>
            </v:group>
            <v:group style="position:absolute;left:8444;top:10023;width:39;height:2" coordorigin="8444,10023" coordsize="39,2">
              <v:shape style="position:absolute;left:8444;top:10023;width:39;height:2" coordorigin="8444,10023" coordsize="39,0" path="m8444,10023l8483,10023e" filled="false" stroked="true" strokeweight=".112803pt" strokecolor="#000000">
                <v:path arrowok="t"/>
              </v:shape>
            </v:group>
            <v:group style="position:absolute;left:8444;top:10022;width:39;height:3" coordorigin="8444,10022" coordsize="39,3">
              <v:shape style="position:absolute;left:8444;top:10022;width:39;height:3" coordorigin="8444,10022" coordsize="39,3" path="m8483,10022l8444,10022,8483,10024,8483,10022xe" filled="false" stroked="true" strokeweight="0pt" strokecolor="#000000">
                <v:path arrowok="t"/>
              </v:shape>
            </v:group>
            <v:group style="position:absolute;left:8444;top:10022;width:39;height:3" coordorigin="8444,10022" coordsize="39,3">
              <v:shape style="position:absolute;left:8444;top:10022;width:39;height:3" coordorigin="8444,10022" coordsize="39,3" path="m8444,10022l8483,10024,8447,10024,8444,10022xe" filled="false" stroked="true" strokeweight="0pt" strokecolor="#000000">
                <v:path arrowok="t"/>
              </v:shape>
            </v:group>
            <v:group style="position:absolute;left:8447;top:10024;width:37;height:2" coordorigin="8447,10024" coordsize="37,2">
              <v:shape style="position:absolute;left:8447;top:10024;width:37;height:2" coordorigin="8447,10024" coordsize="37,0" path="m8447,10024l8483,10024e" filled="false" stroked="true" strokeweight="0pt" strokecolor="#000000">
                <v:path arrowok="t"/>
              </v:shape>
            </v:group>
            <v:group style="position:absolute;left:8447;top:10024;width:37;height:2" coordorigin="8447,10024" coordsize="37,2">
              <v:shape style="position:absolute;left:8447;top:10024;width:37;height:2" coordorigin="8447,10024" coordsize="37,0" path="m8447,10024l8483,10024e" filled="false" stroked="true" strokeweight="0pt" strokecolor="#000000">
                <v:path arrowok="t"/>
              </v:shape>
            </v:group>
            <v:group style="position:absolute;left:8447;top:10024;width:34;height:2" coordorigin="8447,10024" coordsize="34,2">
              <v:shape style="position:absolute;left:8447;top:10024;width:34;height:2" coordorigin="8447,10024" coordsize="34,0" path="m8447,10024l8481,10024e" filled="false" stroked="true" strokeweight="0pt" strokecolor="#000000">
                <v:path arrowok="t"/>
              </v:shape>
            </v:group>
            <v:group style="position:absolute;left:8449;top:10026;width:32;height:2" coordorigin="8449,10026" coordsize="32,2">
              <v:shape style="position:absolute;left:8449;top:10026;width:32;height:2" coordorigin="8449,10026" coordsize="32,0" path="m8449,10026l8481,10026e" filled="false" stroked="true" strokeweight=".112803pt" strokecolor="#000000">
                <v:path arrowok="t"/>
              </v:shape>
            </v:group>
            <v:group style="position:absolute;left:8449;top:10024;width:32;height:3" coordorigin="8449,10024" coordsize="32,3">
              <v:shape style="position:absolute;left:8449;top:10024;width:32;height:3" coordorigin="8449,10024" coordsize="32,3" path="m8481,10024l8449,10024,8478,10027,8481,10024xe" filled="false" stroked="true" strokeweight="0pt" strokecolor="#000000">
                <v:path arrowok="t"/>
              </v:shape>
            </v:group>
            <v:group style="position:absolute;left:8449;top:10024;width:30;height:3" coordorigin="8449,10024" coordsize="30,3">
              <v:shape style="position:absolute;left:8449;top:10024;width:30;height:3" coordorigin="8449,10024" coordsize="30,3" path="m8449,10024l8478,10027,8451,10027,8449,10024xe" filled="false" stroked="true" strokeweight="0pt" strokecolor="#000000">
                <v:path arrowok="t"/>
              </v:shape>
            </v:group>
            <v:group style="position:absolute;left:8451;top:10027;width:28;height:2" coordorigin="8451,10027" coordsize="28,2">
              <v:shape style="position:absolute;left:8451;top:10027;width:28;height:2" coordorigin="8451,10027" coordsize="28,0" path="m8451,10027l8478,10027e" filled="false" stroked="true" strokeweight="0pt" strokecolor="#000000">
                <v:path arrowok="t"/>
              </v:shape>
            </v:group>
            <v:group style="position:absolute;left:8451;top:10027;width:28;height:2" coordorigin="8451,10027" coordsize="28,2">
              <v:shape style="position:absolute;left:8451;top:10027;width:28;height:2" coordorigin="8451,10027" coordsize="28,0" path="m8451,10027l8478,10027e" filled="false" stroked="true" strokeweight="0pt" strokecolor="#000000">
                <v:path arrowok="t"/>
              </v:shape>
            </v:group>
            <v:group style="position:absolute;left:8451;top:10027;width:25;height:2" coordorigin="8451,10027" coordsize="25,2">
              <v:shape style="position:absolute;left:8451;top:10027;width:25;height:2" coordorigin="8451,10027" coordsize="25,0" path="m8451,10027l8476,10027e" filled="false" stroked="true" strokeweight="0pt" strokecolor="#000000">
                <v:path arrowok="t"/>
              </v:shape>
            </v:group>
            <v:group style="position:absolute;left:8453;top:10027;width:23;height:3" coordorigin="8453,10027" coordsize="23,3">
              <v:shape style="position:absolute;left:8453;top:10027;width:23;height:3" coordorigin="8453,10027" coordsize="23,3" path="m8453,10027l8474,10029,8476,10027,8453,10027xe" filled="true" fillcolor="#000000" stroked="false">
                <v:path arrowok="t"/>
                <v:fill type="solid"/>
              </v:shape>
              <v:shape style="position:absolute;left:8453;top:10027;width:23;height:3" coordorigin="8453,10027" coordsize="23,3" path="m8453,10027l8456,10029,8474,10029,8453,10027xe" filled="true" fillcolor="#000000" stroked="false">
                <v:path arrowok="t"/>
                <v:fill type="solid"/>
              </v:shape>
            </v:group>
            <v:group style="position:absolute;left:8453;top:10027;width:23;height:3" coordorigin="8453,10027" coordsize="23,3">
              <v:shape style="position:absolute;left:8453;top:10027;width:23;height:3" coordorigin="8453,10027" coordsize="23,3" path="m8476,10027l8453,10027,8474,10029,8476,10027xe" filled="false" stroked="true" strokeweight="0pt" strokecolor="#000000">
                <v:path arrowok="t"/>
              </v:shape>
            </v:group>
            <v:group style="position:absolute;left:8453;top:10027;width:21;height:3" coordorigin="8453,10027" coordsize="21,3">
              <v:shape style="position:absolute;left:8453;top:10027;width:21;height:3" coordorigin="8453,10027" coordsize="21,3" path="m8453,10027l8474,10029,8456,10029,8453,10027xe" filled="false" stroked="true" strokeweight="0pt" strokecolor="#000000">
                <v:path arrowok="t"/>
              </v:shape>
            </v:group>
            <v:group style="position:absolute;left:8456;top:10029;width:19;height:2" coordorigin="8456,10029" coordsize="19,2">
              <v:shape style="position:absolute;left:8456;top:10029;width:19;height:2" coordorigin="8456,10029" coordsize="19,0" path="m8456,10029l8474,10029e" filled="false" stroked="true" strokeweight="0pt" strokecolor="#000000">
                <v:path arrowok="t"/>
              </v:shape>
            </v:group>
            <v:group style="position:absolute;left:8456;top:10029;width:19;height:2" coordorigin="8456,10029" coordsize="19,2">
              <v:shape style="position:absolute;left:8456;top:10029;width:19;height:2" coordorigin="8456,10029" coordsize="19,0" path="m8456,10029l8474,10029e" filled="false" stroked="true" strokeweight="0pt" strokecolor="#000000">
                <v:path arrowok="t"/>
              </v:shape>
            </v:group>
            <v:group style="position:absolute;left:8456;top:10029;width:16;height:2" coordorigin="8456,10029" coordsize="16,2">
              <v:shape style="position:absolute;left:8456;top:10029;width:16;height:2" coordorigin="8456,10029" coordsize="16,0" path="m8456,10029l8471,10029e" filled="false" stroked="true" strokeweight="0pt" strokecolor="#000000">
                <v:path arrowok="t"/>
              </v:shape>
            </v:group>
            <v:group style="position:absolute;left:8458;top:10029;width:10;height:2" coordorigin="8458,10029" coordsize="10,2">
              <v:shape style="position:absolute;left:8458;top:10029;width:10;height:2" coordorigin="8458,10029" coordsize="10,0" path="m8458,10029l8467,10029e" filled="false" stroked="true" strokeweight="0pt" strokecolor="#000000">
                <v:path arrowok="t"/>
              </v:shape>
            </v:group>
            <v:group style="position:absolute;left:8458;top:10029;width:10;height:2" coordorigin="8458,10029" coordsize="10,2">
              <v:shape style="position:absolute;left:8458;top:10029;width:10;height:2" coordorigin="8458,10029" coordsize="10,0" path="m8458,10029l8467,10029e" filled="false" stroked="true" strokeweight="0pt" strokecolor="#000000">
                <v:path arrowok="t"/>
              </v:shape>
            </v:group>
            <v:group style="position:absolute;left:8460;top:10029;width:7;height:2" coordorigin="8460,10029" coordsize="7,2">
              <v:shape style="position:absolute;left:8460;top:10029;width:7;height:2" coordorigin="8460,10029" coordsize="7,0" path="m8460,10029l8467,10029e" filled="false" stroked="true" strokeweight="0pt" strokecolor="#000000">
                <v:path arrowok="t"/>
              </v:shape>
            </v:group>
            <v:group style="position:absolute;left:8458;top:10029;width:14;height:2" coordorigin="8458,10029" coordsize="14,2">
              <v:shape style="position:absolute;left:8458;top:10029;width:14;height:2" coordorigin="8458,10029" coordsize="14,0" path="m8458,10029l8471,10029e" filled="false" stroked="true" strokeweight="0pt" strokecolor="#000000">
                <v:path arrowok="t"/>
              </v:shape>
            </v:group>
            <v:group style="position:absolute;left:8458;top:10029;width:14;height:2" coordorigin="8458,10029" coordsize="14,2">
              <v:shape style="position:absolute;left:8458;top:10029;width:14;height:2" coordorigin="8458,10029" coordsize="14,0" path="m8458,10029l8471,10029e" filled="false" stroked="true" strokeweight="0pt" strokecolor="#000000">
                <v:path arrowok="t"/>
              </v:shape>
            </v:group>
            <v:group style="position:absolute;left:8609;top:9900;width:7;height:2" coordorigin="8609,9900" coordsize="7,2">
              <v:shape style="position:absolute;left:8609;top:9900;width:7;height:2" coordorigin="8609,9900" coordsize="7,0" path="m8609,9900l8616,9900e" filled="false" stroked="true" strokeweight="0pt" strokecolor="#000000">
                <v:path arrowok="t"/>
              </v:shape>
            </v:group>
            <v:group style="position:absolute;left:8609;top:9900;width:7;height:2" coordorigin="8609,9900" coordsize="7,2">
              <v:shape style="position:absolute;left:8609;top:9900;width:7;height:2" coordorigin="8609,9900" coordsize="7,0" path="m8609,9900l8616,9900e" filled="false" stroked="true" strokeweight="0pt" strokecolor="#000000">
                <v:path arrowok="t"/>
              </v:shape>
            </v:group>
            <v:group style="position:absolute;left:8607;top:9900;width:12;height:2" coordorigin="8607,9900" coordsize="12,2">
              <v:shape style="position:absolute;left:8607;top:9900;width:12;height:2" coordorigin="8607,9900" coordsize="12,0" path="m8607,9900l8618,9900e" filled="false" stroked="true" strokeweight="0pt" strokecolor="#000000">
                <v:path arrowok="t"/>
              </v:shape>
            </v:group>
            <v:group style="position:absolute;left:8609;top:9900;width:10;height:2" coordorigin="8609,9900" coordsize="10,2">
              <v:shape style="position:absolute;left:8609;top:9900;width:10;height:2" coordorigin="8609,9900" coordsize="10,0" path="m8609,9900l8618,9900e" filled="false" stroked="true" strokeweight="0pt" strokecolor="#000000">
                <v:path arrowok="t"/>
              </v:shape>
            </v:group>
            <v:group style="position:absolute;left:8607;top:9900;width:12;height:2" coordorigin="8607,9900" coordsize="12,2">
              <v:shape style="position:absolute;left:8607;top:9900;width:12;height:2" coordorigin="8607,9900" coordsize="12,0" path="m8607,9900l8618,9900e" filled="false" stroked="true" strokeweight="0pt" strokecolor="#000000">
                <v:path arrowok="t"/>
              </v:shape>
            </v:group>
            <v:group style="position:absolute;left:8602;top:9900;width:19;height:2" coordorigin="8602,9900" coordsize="19,2">
              <v:shape style="position:absolute;left:8602;top:9900;width:19;height:2" coordorigin="8602,9900" coordsize="19,0" path="m8602,9900l8620,9900e" filled="false" stroked="true" strokeweight="0pt" strokecolor="#000000">
                <v:path arrowok="t"/>
              </v:shape>
            </v:group>
            <v:group style="position:absolute;left:8607;top:9900;width:14;height:2" coordorigin="8607,9900" coordsize="14,2">
              <v:shape style="position:absolute;left:8607;top:9900;width:14;height:2" coordorigin="8607,9900" coordsize="14,0" path="m8607,9900l8620,9900e" filled="false" stroked="true" strokeweight="0pt" strokecolor="#000000">
                <v:path arrowok="t"/>
              </v:shape>
            </v:group>
            <v:group style="position:absolute;left:8602;top:9900;width:19;height:2" coordorigin="8602,9900" coordsize="19,2">
              <v:shape style="position:absolute;left:8602;top:9900;width:19;height:2" coordorigin="8602,9900" coordsize="19,0" path="m8602,9900l8620,9900e" filled="false" stroked="true" strokeweight="0pt" strokecolor="#000000">
                <v:path arrowok="t"/>
              </v:shape>
            </v:group>
            <v:group style="position:absolute;left:8602;top:9900;width:21;height:3" coordorigin="8602,9900" coordsize="21,3">
              <v:shape style="position:absolute;left:8602;top:9900;width:21;height:3" coordorigin="8602,9900" coordsize="21,3" path="m8602,9900l8602,9903,8623,9903,8602,9900xe" filled="true" fillcolor="#000000" stroked="false">
                <v:path arrowok="t"/>
                <v:fill type="solid"/>
              </v:shape>
              <v:shape style="position:absolute;left:8602;top:9900;width:21;height:3" coordorigin="8602,9900" coordsize="21,3" path="m8602,9900l8623,9903,8620,9900,8602,9900xe" filled="true" fillcolor="#000000" stroked="false">
                <v:path arrowok="t"/>
                <v:fill type="solid"/>
              </v:shape>
            </v:group>
            <v:group style="position:absolute;left:8602;top:9900;width:21;height:3" coordorigin="8602,9900" coordsize="21,3">
              <v:shape style="position:absolute;left:8602;top:9900;width:21;height:3" coordorigin="8602,9900" coordsize="21,3" path="m8620,9900l8602,9900,8623,9903,8620,9900xe" filled="false" stroked="true" strokeweight="0pt" strokecolor="#000000">
                <v:path arrowok="t"/>
              </v:shape>
            </v:group>
            <v:group style="position:absolute;left:8602;top:9900;width:21;height:3" coordorigin="8602,9900" coordsize="21,3">
              <v:shape style="position:absolute;left:8602;top:9900;width:21;height:3" coordorigin="8602,9900" coordsize="21,3" path="m8602,9900l8623,9903,8602,9903,8602,9900xe" filled="false" stroked="true" strokeweight="0pt" strokecolor="#000000">
                <v:path arrowok="t"/>
              </v:shape>
            </v:group>
            <v:group style="position:absolute;left:8598;top:9903;width:28;height:2" coordorigin="8598,9903" coordsize="28,2">
              <v:shape style="position:absolute;left:8598;top:9903;width:28;height:2" coordorigin="8598,9903" coordsize="28,0" path="m8598,9903l8625,9903e" filled="false" stroked="true" strokeweight="0pt" strokecolor="#000000">
                <v:path arrowok="t"/>
              </v:shape>
            </v:group>
            <v:group style="position:absolute;left:8602;top:9903;width:23;height:2" coordorigin="8602,9903" coordsize="23,2">
              <v:shape style="position:absolute;left:8602;top:9903;width:23;height:2" coordorigin="8602,9903" coordsize="23,0" path="m8602,9903l8625,9903e" filled="false" stroked="true" strokeweight="0pt" strokecolor="#000000">
                <v:path arrowok="t"/>
              </v:shape>
            </v:group>
            <v:group style="position:absolute;left:8598;top:9903;width:28;height:2" coordorigin="8598,9903" coordsize="28,2">
              <v:shape style="position:absolute;left:8598;top:9903;width:28;height:2" coordorigin="8598,9903" coordsize="28,0" path="m8598,9903l8625,9903e" filled="false" stroked="true" strokeweight="0pt" strokecolor="#000000">
                <v:path arrowok="t"/>
              </v:shape>
            </v:group>
            <v:group style="position:absolute;left:8598;top:9904;width:30;height:2" coordorigin="8598,9904" coordsize="30,2">
              <v:shape style="position:absolute;left:8598;top:9904;width:30;height:2" coordorigin="8598,9904" coordsize="30,0" path="m8598,9904l8627,9904e" filled="false" stroked="true" strokeweight=".112803pt" strokecolor="#000000">
                <v:path arrowok="t"/>
              </v:shape>
            </v:group>
            <v:group style="position:absolute;left:8598;top:9903;width:30;height:3" coordorigin="8598,9903" coordsize="30,3">
              <v:shape style="position:absolute;left:8598;top:9903;width:30;height:3" coordorigin="8598,9903" coordsize="30,3" path="m8625,9903l8598,9903,8627,9905,8625,9903xe" filled="false" stroked="true" strokeweight="0pt" strokecolor="#000000">
                <v:path arrowok="t"/>
              </v:shape>
            </v:group>
            <v:group style="position:absolute;left:8598;top:9903;width:30;height:3" coordorigin="8598,9903" coordsize="30,3">
              <v:shape style="position:absolute;left:8598;top:9903;width:30;height:3" coordorigin="8598,9903" coordsize="30,3" path="m8598,9903l8627,9905,8598,9905,8598,9903xe" filled="false" stroked="true" strokeweight="0pt" strokecolor="#000000">
                <v:path arrowok="t"/>
              </v:shape>
            </v:group>
            <v:group style="position:absolute;left:8596;top:9906;width:34;height:2" coordorigin="8596,9906" coordsize="34,2">
              <v:shape style="position:absolute;left:8596;top:9906;width:34;height:2" coordorigin="8596,9906" coordsize="34,0" path="m8596,9906l8629,9906e" filled="false" stroked="true" strokeweight=".112803pt" strokecolor="#000000">
                <v:path arrowok="t"/>
              </v:shape>
            </v:group>
            <v:group style="position:absolute;left:8598;top:9905;width:32;height:3" coordorigin="8598,9905" coordsize="32,3">
              <v:shape style="position:absolute;left:8598;top:9905;width:32;height:3" coordorigin="8598,9905" coordsize="32,3" path="m8627,9905l8598,9905,8629,9907,8627,9905xe" filled="false" stroked="true" strokeweight="0pt" strokecolor="#000000">
                <v:path arrowok="t"/>
              </v:shape>
            </v:group>
            <v:group style="position:absolute;left:8596;top:9905;width:34;height:3" coordorigin="8596,9905" coordsize="34,3">
              <v:shape style="position:absolute;left:8596;top:9905;width:34;height:3" coordorigin="8596,9905" coordsize="34,3" path="m8598,9905l8629,9907,8596,9907,8598,9905xe" filled="false" stroked="true" strokeweight="0pt" strokecolor="#000000">
                <v:path arrowok="t"/>
              </v:shape>
            </v:group>
            <v:group style="position:absolute;left:8593;top:9907;width:39;height:2" coordorigin="8593,9907" coordsize="39,2">
              <v:shape style="position:absolute;left:8593;top:9907;width:39;height:2" coordorigin="8593,9907" coordsize="39,0" path="m8593,9907l8632,9907e" filled="false" stroked="true" strokeweight="0pt" strokecolor="#000000">
                <v:path arrowok="t"/>
              </v:shape>
            </v:group>
            <v:group style="position:absolute;left:8596;top:9907;width:37;height:2" coordorigin="8596,9907" coordsize="37,2">
              <v:shape style="position:absolute;left:8596;top:9907;width:37;height:2" coordorigin="8596,9907" coordsize="37,0" path="m8596,9907l8632,9907e" filled="false" stroked="true" strokeweight="0pt" strokecolor="#000000">
                <v:path arrowok="t"/>
              </v:shape>
            </v:group>
            <v:group style="position:absolute;left:8593;top:9907;width:39;height:2" coordorigin="8593,9907" coordsize="39,2">
              <v:shape style="position:absolute;left:8593;top:9907;width:39;height:2" coordorigin="8593,9907" coordsize="39,0" path="m8593,9907l8632,9907e" filled="false" stroked="true" strokeweight="0pt" strokecolor="#000000">
                <v:path arrowok="t"/>
              </v:shape>
            </v:group>
            <v:group style="position:absolute;left:8591;top:9908;width:43;height:2" coordorigin="8591,9908" coordsize="43,2">
              <v:shape style="position:absolute;left:8591;top:9908;width:43;height:2" coordorigin="8591,9908" coordsize="43,0" path="m8591,9908l8634,9908e" filled="false" stroked="true" strokeweight=".112803pt" strokecolor="#000000">
                <v:path arrowok="t"/>
              </v:shape>
            </v:group>
            <v:group style="position:absolute;left:8593;top:9907;width:41;height:3" coordorigin="8593,9907" coordsize="41,3">
              <v:shape style="position:absolute;left:8593;top:9907;width:41;height:3" coordorigin="8593,9907" coordsize="41,3" path="m8632,9907l8593,9907,8634,9909,8632,9907xe" filled="false" stroked="true" strokeweight="0pt" strokecolor="#000000">
                <v:path arrowok="t"/>
              </v:shape>
            </v:group>
            <v:group style="position:absolute;left:8591;top:9907;width:43;height:3" coordorigin="8591,9907" coordsize="43,3">
              <v:shape style="position:absolute;left:8591;top:9907;width:43;height:3" coordorigin="8591,9907" coordsize="43,3" path="m8593,9907l8634,9909,8591,9909,8593,9907xe" filled="false" stroked="true" strokeweight="0pt" strokecolor="#000000">
                <v:path arrowok="t"/>
              </v:shape>
            </v:group>
            <v:group style="position:absolute;left:8589;top:9910;width:46;height:2" coordorigin="8589,9910" coordsize="46,2">
              <v:shape style="position:absolute;left:8589;top:9910;width:46;height:2" coordorigin="8589,9910" coordsize="46,0" path="m8589,9910l8634,9910e" filled="false" stroked="true" strokeweight=".112803pt" strokecolor="#000000">
                <v:path arrowok="t"/>
              </v:shape>
            </v:group>
            <v:group style="position:absolute;left:8591;top:9909;width:43;height:3" coordorigin="8591,9909" coordsize="43,3">
              <v:shape style="position:absolute;left:8591;top:9909;width:43;height:3" coordorigin="8591,9909" coordsize="43,3" path="m8634,9909l8591,9909,8634,9912,8634,9909xe" filled="false" stroked="true" strokeweight="0pt" strokecolor="#000000">
                <v:path arrowok="t"/>
              </v:shape>
            </v:group>
            <v:group style="position:absolute;left:8589;top:9909;width:46;height:3" coordorigin="8589,9909" coordsize="46,3">
              <v:shape style="position:absolute;left:8589;top:9909;width:46;height:3" coordorigin="8589,9909" coordsize="46,3" path="m8591,9909l8634,9912,8589,9912,8591,9909xe" filled="false" stroked="true" strokeweight="0pt" strokecolor="#000000">
                <v:path arrowok="t"/>
              </v:shape>
            </v:group>
            <v:group style="position:absolute;left:8589;top:9913;width:48;height:2" coordorigin="8589,9913" coordsize="48,2">
              <v:shape style="position:absolute;left:8589;top:9913;width:48;height:2" coordorigin="8589,9913" coordsize="48,0" path="m8589,9913l8636,9913e" filled="false" stroked="true" strokeweight=".112803pt" strokecolor="#000000">
                <v:path arrowok="t"/>
              </v:shape>
            </v:group>
            <v:group style="position:absolute;left:8589;top:9912;width:48;height:3" coordorigin="8589,9912" coordsize="48,3">
              <v:shape style="position:absolute;left:8589;top:9912;width:48;height:3" coordorigin="8589,9912" coordsize="48,3" path="m8634,9912l8589,9912,8636,9914,8634,9912xe" filled="false" stroked="true" strokeweight="0pt" strokecolor="#000000">
                <v:path arrowok="t"/>
              </v:shape>
            </v:group>
            <v:group style="position:absolute;left:8589;top:9912;width:48;height:3" coordorigin="8589,9912" coordsize="48,3">
              <v:shape style="position:absolute;left:8589;top:9912;width:48;height:3" coordorigin="8589,9912" coordsize="48,3" path="m8589,9912l8636,9914,8589,9914,8589,9912xe" filled="false" stroked="true" strokeweight="0pt" strokecolor="#000000">
                <v:path arrowok="t"/>
              </v:shape>
            </v:group>
            <v:group style="position:absolute;left:8587;top:9915;width:50;height:2" coordorigin="8587,9915" coordsize="50,2">
              <v:shape style="position:absolute;left:8587;top:9915;width:50;height:2" coordorigin="8587,9915" coordsize="50,0" path="m8587,9915l8636,9915e" filled="false" stroked="true" strokeweight=".112803pt" strokecolor="#000000">
                <v:path arrowok="t"/>
              </v:shape>
            </v:group>
            <v:group style="position:absolute;left:8589;top:9914;width:48;height:3" coordorigin="8589,9914" coordsize="48,3">
              <v:shape style="position:absolute;left:8589;top:9914;width:48;height:3" coordorigin="8589,9914" coordsize="48,3" path="m8636,9914l8589,9914,8636,9916,8636,9914xe" filled="false" stroked="true" strokeweight="0pt" strokecolor="#000000">
                <v:path arrowok="t"/>
              </v:shape>
            </v:group>
            <v:group style="position:absolute;left:8587;top:9914;width:50;height:3" coordorigin="8587,9914" coordsize="50,3">
              <v:shape style="position:absolute;left:8587;top:9914;width:50;height:3" coordorigin="8587,9914" coordsize="50,3" path="m8589,9914l8636,9916,8587,9916,8589,9914xe" filled="false" stroked="true" strokeweight="0pt" strokecolor="#000000">
                <v:path arrowok="t"/>
              </v:shape>
            </v:group>
            <v:group style="position:absolute;left:8587;top:9917;width:52;height:2" coordorigin="8587,9917" coordsize="52,2">
              <v:shape style="position:absolute;left:8587;top:9917;width:52;height:2" coordorigin="8587,9917" coordsize="52,0" path="m8587,9917l8638,9917e" filled="false" stroked="true" strokeweight=".112803pt" strokecolor="#000000">
                <v:path arrowok="t"/>
              </v:shape>
            </v:group>
            <v:group style="position:absolute;left:8587;top:9916;width:52;height:3" coordorigin="8587,9916" coordsize="52,3">
              <v:shape style="position:absolute;left:8587;top:9916;width:52;height:3" coordorigin="8587,9916" coordsize="52,3" path="m8636,9916l8587,9916,8638,9918,8636,9916xe" filled="false" stroked="true" strokeweight="0pt" strokecolor="#000000">
                <v:path arrowok="t"/>
              </v:shape>
            </v:group>
            <v:group style="position:absolute;left:8587;top:9916;width:52;height:3" coordorigin="8587,9916" coordsize="52,3">
              <v:shape style="position:absolute;left:8587;top:9916;width:52;height:3" coordorigin="8587,9916" coordsize="52,3" path="m8587,9916l8638,9918,8587,9918,8587,9916xe" filled="false" stroked="true" strokeweight="0pt" strokecolor="#000000">
                <v:path arrowok="t"/>
              </v:shape>
            </v:group>
            <v:group style="position:absolute;left:8587;top:9920;width:52;height:2" coordorigin="8587,9920" coordsize="52,2">
              <v:shape style="position:absolute;left:8587;top:9920;width:52;height:2" coordorigin="8587,9920" coordsize="52,0" path="m8587,9920l8638,9920e" filled="false" stroked="true" strokeweight=".112803pt" strokecolor="#000000">
                <v:path arrowok="t"/>
              </v:shape>
            </v:group>
            <v:group style="position:absolute;left:8587;top:9918;width:52;height:3" coordorigin="8587,9918" coordsize="52,3">
              <v:shape style="position:absolute;left:8587;top:9918;width:52;height:3" coordorigin="8587,9918" coordsize="52,3" path="m8638,9918l8587,9918,8638,9921,8638,9918xe" filled="false" stroked="true" strokeweight="0pt" strokecolor="#000000">
                <v:path arrowok="t"/>
              </v:shape>
            </v:group>
            <v:group style="position:absolute;left:8587;top:9918;width:52;height:3" coordorigin="8587,9918" coordsize="52,3">
              <v:shape style="position:absolute;left:8587;top:9918;width:52;height:3" coordorigin="8587,9918" coordsize="52,3" path="m8587,9918l8638,9921,8587,9921,8587,9918xe" filled="false" stroked="true" strokeweight="0pt" strokecolor="#000000">
                <v:path arrowok="t"/>
              </v:shape>
            </v:group>
            <v:group style="position:absolute;left:8587;top:9923;width:52;height:2" coordorigin="8587,9923" coordsize="52,2">
              <v:shape style="position:absolute;left:8587;top:9923;width:52;height:2" coordorigin="8587,9923" coordsize="52,0" path="m8587,9923l8638,9923e" filled="false" stroked="true" strokeweight=".225606pt" strokecolor="#000000">
                <v:path arrowok="t"/>
              </v:shape>
            </v:group>
            <v:group style="position:absolute;left:8587;top:9921;width:52;height:5" coordorigin="8587,9921" coordsize="52,5">
              <v:shape style="position:absolute;left:8587;top:9921;width:52;height:5" coordorigin="8587,9921" coordsize="52,5" path="m8638,9921l8587,9921,8638,9925,8638,9921xe" filled="false" stroked="true" strokeweight="0pt" strokecolor="#000000">
                <v:path arrowok="t"/>
              </v:shape>
            </v:group>
            <v:group style="position:absolute;left:8587;top:9921;width:52;height:5" coordorigin="8587,9921" coordsize="52,5">
              <v:shape style="position:absolute;left:8587;top:9921;width:52;height:5" coordorigin="8587,9921" coordsize="52,5" path="m8587,9921l8638,9925,8587,9925,8587,9921xe" filled="false" stroked="true" strokeweight="0pt" strokecolor="#000000">
                <v:path arrowok="t"/>
              </v:shape>
            </v:group>
            <v:group style="position:absolute;left:8587;top:9926;width:52;height:2" coordorigin="8587,9926" coordsize="52,2">
              <v:shape style="position:absolute;left:8587;top:9926;width:52;height:2" coordorigin="8587,9926" coordsize="52,0" path="m8587,9926l8638,9926e" filled="false" stroked="true" strokeweight=".112803pt" strokecolor="#000000">
                <v:path arrowok="t"/>
              </v:shape>
            </v:group>
            <v:group style="position:absolute;left:8587;top:9925;width:52;height:3" coordorigin="8587,9925" coordsize="52,3">
              <v:shape style="position:absolute;left:8587;top:9925;width:52;height:3" coordorigin="8587,9925" coordsize="52,3" path="m8638,9925l8587,9925,8638,9927,8638,9925xe" filled="false" stroked="true" strokeweight="0pt" strokecolor="#000000">
                <v:path arrowok="t"/>
              </v:shape>
            </v:group>
            <v:group style="position:absolute;left:8587;top:9925;width:52;height:3" coordorigin="8587,9925" coordsize="52,3">
              <v:shape style="position:absolute;left:8587;top:9925;width:52;height:3" coordorigin="8587,9925" coordsize="52,3" path="m8587,9925l8638,9927,8587,9927,8587,9925xe" filled="false" stroked="true" strokeweight="0pt" strokecolor="#000000">
                <v:path arrowok="t"/>
              </v:shape>
            </v:group>
            <v:group style="position:absolute;left:8587;top:9929;width:52;height:2" coordorigin="8587,9929" coordsize="52,2">
              <v:shape style="position:absolute;left:8587;top:9929;width:52;height:2" coordorigin="8587,9929" coordsize="52,0" path="m8587,9929l8638,9929e" filled="false" stroked="true" strokeweight=".112803pt" strokecolor="#000000">
                <v:path arrowok="t"/>
              </v:shape>
            </v:group>
            <v:group style="position:absolute;left:8587;top:9927;width:52;height:3" coordorigin="8587,9927" coordsize="52,3">
              <v:shape style="position:absolute;left:8587;top:9927;width:52;height:3" coordorigin="8587,9927" coordsize="52,3" path="m8638,9927l8587,9927,8638,9930,8638,9927xe" filled="false" stroked="true" strokeweight="0pt" strokecolor="#000000">
                <v:path arrowok="t"/>
              </v:shape>
            </v:group>
            <v:group style="position:absolute;left:8587;top:9927;width:52;height:3" coordorigin="8587,9927" coordsize="52,3">
              <v:shape style="position:absolute;left:8587;top:9927;width:52;height:3" coordorigin="8587,9927" coordsize="52,3" path="m8587,9927l8638,9930,8587,9930,8587,9927xe" filled="false" stroked="true" strokeweight="0pt" strokecolor="#000000">
                <v:path arrowok="t"/>
              </v:shape>
            </v:group>
            <v:group style="position:absolute;left:8587;top:9931;width:52;height:2" coordorigin="8587,9931" coordsize="52,2">
              <v:shape style="position:absolute;left:8587;top:9931;width:52;height:2" coordorigin="8587,9931" coordsize="52,0" path="m8587,9931l8638,9931e" filled="false" stroked="true" strokeweight=".112803pt" strokecolor="#000000">
                <v:path arrowok="t"/>
              </v:shape>
            </v:group>
            <v:group style="position:absolute;left:8587;top:9930;width:52;height:3" coordorigin="8587,9930" coordsize="52,3">
              <v:shape style="position:absolute;left:8587;top:9930;width:52;height:3" coordorigin="8587,9930" coordsize="52,3" path="m8638,9930l8587,9930,8638,9932,8638,9930xe" filled="false" stroked="true" strokeweight="0pt" strokecolor="#000000">
                <v:path arrowok="t"/>
              </v:shape>
            </v:group>
            <v:group style="position:absolute;left:8587;top:9930;width:52;height:3" coordorigin="8587,9930" coordsize="52,3">
              <v:shape style="position:absolute;left:8587;top:9930;width:52;height:3" coordorigin="8587,9930" coordsize="52,3" path="m8587,9930l8638,9932,8587,9932,8587,9930xe" filled="false" stroked="true" strokeweight="0pt" strokecolor="#000000">
                <v:path arrowok="t"/>
              </v:shape>
            </v:group>
            <v:group style="position:absolute;left:8587;top:9933;width:52;height:2" coordorigin="8587,9933" coordsize="52,2">
              <v:shape style="position:absolute;left:8587;top:9933;width:52;height:2" coordorigin="8587,9933" coordsize="52,0" path="m8587,9933l8638,9933e" filled="false" stroked="true" strokeweight=".112803pt" strokecolor="#000000">
                <v:path arrowok="t"/>
              </v:shape>
            </v:group>
            <v:group style="position:absolute;left:8587;top:9932;width:52;height:3" coordorigin="8587,9932" coordsize="52,3">
              <v:shape style="position:absolute;left:8587;top:9932;width:52;height:3" coordorigin="8587,9932" coordsize="52,3" path="m8638,9932l8587,9932,8638,9934,8638,9932xe" filled="false" stroked="true" strokeweight="0pt" strokecolor="#000000">
                <v:path arrowok="t"/>
              </v:shape>
            </v:group>
            <v:group style="position:absolute;left:8587;top:9932;width:52;height:3" coordorigin="8587,9932" coordsize="52,3">
              <v:shape style="position:absolute;left:8587;top:9932;width:52;height:3" coordorigin="8587,9932" coordsize="52,3" path="m8587,9932l8638,9934,8587,9934,8587,9932xe" filled="false" stroked="true" strokeweight="0pt" strokecolor="#000000">
                <v:path arrowok="t"/>
              </v:shape>
            </v:group>
            <v:group style="position:absolute;left:8587;top:9935;width:52;height:2" coordorigin="8587,9935" coordsize="52,2">
              <v:shape style="position:absolute;left:8587;top:9935;width:52;height:2" coordorigin="8587,9935" coordsize="52,0" path="m8587,9935l8638,9935e" filled="false" stroked="true" strokeweight=".112803pt" strokecolor="#000000">
                <v:path arrowok="t"/>
              </v:shape>
            </v:group>
            <v:group style="position:absolute;left:8587;top:9934;width:52;height:3" coordorigin="8587,9934" coordsize="52,3">
              <v:shape style="position:absolute;left:8587;top:9934;width:52;height:3" coordorigin="8587,9934" coordsize="52,3" path="m8638,9934l8587,9934,8636,9936,8638,9934xe" filled="false" stroked="true" strokeweight="0pt" strokecolor="#000000">
                <v:path arrowok="t"/>
              </v:shape>
            </v:group>
            <v:group style="position:absolute;left:8587;top:9934;width:50;height:3" coordorigin="8587,9934" coordsize="50,3">
              <v:shape style="position:absolute;left:8587;top:9934;width:50;height:3" coordorigin="8587,9934" coordsize="50,3" path="m8587,9934l8636,9936,8587,9936,8587,9934xe" filled="false" stroked="true" strokeweight="0pt" strokecolor="#000000">
                <v:path arrowok="t"/>
              </v:shape>
            </v:group>
            <v:group style="position:absolute;left:8587;top:9938;width:50;height:2" coordorigin="8587,9938" coordsize="50,2">
              <v:shape style="position:absolute;left:8587;top:9938;width:50;height:2" coordorigin="8587,9938" coordsize="50,0" path="m8587,9938l8636,9938e" filled="false" stroked="true" strokeweight=".112803pt" strokecolor="#000000">
                <v:path arrowok="t"/>
              </v:shape>
            </v:group>
            <v:group style="position:absolute;left:8587;top:9936;width:50;height:3" coordorigin="8587,9936" coordsize="50,3">
              <v:shape style="position:absolute;left:8587;top:9936;width:50;height:3" coordorigin="8587,9936" coordsize="50,3" path="m8636,9936l8587,9936,8636,9939,8636,9936xe" filled="false" stroked="true" strokeweight="0pt" strokecolor="#000000">
                <v:path arrowok="t"/>
              </v:shape>
            </v:group>
            <v:group style="position:absolute;left:8587;top:9936;width:50;height:3" coordorigin="8587,9936" coordsize="50,3">
              <v:shape style="position:absolute;left:8587;top:9936;width:50;height:3" coordorigin="8587,9936" coordsize="50,3" path="m8587,9936l8636,9939,8589,9939,8587,9936xe" filled="false" stroked="true" strokeweight="0pt" strokecolor="#000000">
                <v:path arrowok="t"/>
              </v:shape>
            </v:group>
            <v:group style="position:absolute;left:8589;top:9940;width:48;height:2" coordorigin="8589,9940" coordsize="48,2">
              <v:shape style="position:absolute;left:8589;top:9940;width:48;height:2" coordorigin="8589,9940" coordsize="48,0" path="m8589,9940l8636,9940e" filled="false" stroked="true" strokeweight=".112803pt" strokecolor="#000000">
                <v:path arrowok="t"/>
              </v:shape>
            </v:group>
            <v:group style="position:absolute;left:8589;top:9939;width:48;height:3" coordorigin="8589,9939" coordsize="48,3">
              <v:shape style="position:absolute;left:8589;top:9939;width:48;height:3" coordorigin="8589,9939" coordsize="48,3" path="m8636,9939l8589,9939,8634,9941,8636,9939xe" filled="false" stroked="true" strokeweight="0pt" strokecolor="#000000">
                <v:path arrowok="t"/>
              </v:shape>
            </v:group>
            <v:group style="position:absolute;left:8589;top:9939;width:46;height:3" coordorigin="8589,9939" coordsize="46,3">
              <v:shape style="position:absolute;left:8589;top:9939;width:46;height:3" coordorigin="8589,9939" coordsize="46,3" path="m8589,9939l8634,9941,8589,9941,8589,9939xe" filled="false" stroked="true" strokeweight="0pt" strokecolor="#000000">
                <v:path arrowok="t"/>
              </v:shape>
            </v:group>
            <v:group style="position:absolute;left:8589;top:9942;width:46;height:2" coordorigin="8589,9942" coordsize="46,2">
              <v:shape style="position:absolute;left:8589;top:9942;width:46;height:2" coordorigin="8589,9942" coordsize="46,0" path="m8589,9942l8634,9942e" filled="false" stroked="true" strokeweight=".112803pt" strokecolor="#000000">
                <v:path arrowok="t"/>
              </v:shape>
            </v:group>
            <v:group style="position:absolute;left:8589;top:9941;width:46;height:3" coordorigin="8589,9941" coordsize="46,3">
              <v:shape style="position:absolute;left:8589;top:9941;width:46;height:3" coordorigin="8589,9941" coordsize="46,3" path="m8634,9941l8589,9941,8634,9943,8634,9941xe" filled="false" stroked="true" strokeweight="0pt" strokecolor="#000000">
                <v:path arrowok="t"/>
              </v:shape>
            </v:group>
            <v:group style="position:absolute;left:8589;top:9941;width:46;height:3" coordorigin="8589,9941" coordsize="46,3">
              <v:shape style="position:absolute;left:8589;top:9941;width:46;height:3" coordorigin="8589,9941" coordsize="46,3" path="m8589,9941l8634,9943,8591,9943,8589,9941xe" filled="false" stroked="true" strokeweight="0pt" strokecolor="#000000">
                <v:path arrowok="t"/>
              </v:shape>
            </v:group>
            <v:group style="position:absolute;left:8591;top:9944;width:43;height:2" coordorigin="8591,9944" coordsize="43,2">
              <v:shape style="position:absolute;left:8591;top:9944;width:43;height:2" coordorigin="8591,9944" coordsize="43,0" path="m8591,9944l8634,9944e" filled="false" stroked="true" strokeweight=".112803pt" strokecolor="#000000">
                <v:path arrowok="t"/>
              </v:shape>
            </v:group>
            <v:group style="position:absolute;left:8591;top:9943;width:43;height:3" coordorigin="8591,9943" coordsize="43,3">
              <v:shape style="position:absolute;left:8591;top:9943;width:43;height:3" coordorigin="8591,9943" coordsize="43,3" path="m8634,9943l8591,9943,8632,9945,8634,9943xe" filled="false" stroked="true" strokeweight="0pt" strokecolor="#000000">
                <v:path arrowok="t"/>
              </v:shape>
            </v:group>
            <v:group style="position:absolute;left:8591;top:9943;width:41;height:3" coordorigin="8591,9943" coordsize="41,3">
              <v:shape style="position:absolute;left:8591;top:9943;width:41;height:3" coordorigin="8591,9943" coordsize="41,3" path="m8591,9943l8632,9945,8593,9945,8591,9943xe" filled="false" stroked="true" strokeweight="0pt" strokecolor="#000000">
                <v:path arrowok="t"/>
              </v:shape>
            </v:group>
            <v:group style="position:absolute;left:8593;top:9947;width:39;height:2" coordorigin="8593,9947" coordsize="39,2">
              <v:shape style="position:absolute;left:8593;top:9947;width:39;height:2" coordorigin="8593,9947" coordsize="39,0" path="m8593,9947l8632,9947e" filled="false" stroked="true" strokeweight=".112803pt" strokecolor="#000000">
                <v:path arrowok="t"/>
              </v:shape>
            </v:group>
            <v:group style="position:absolute;left:8593;top:9945;width:39;height:3" coordorigin="8593,9945" coordsize="39,3">
              <v:shape style="position:absolute;left:8593;top:9945;width:39;height:3" coordorigin="8593,9945" coordsize="39,3" path="m8632,9945l8593,9945,8629,9948,8632,9945xe" filled="false" stroked="true" strokeweight="0pt" strokecolor="#000000">
                <v:path arrowok="t"/>
              </v:shape>
            </v:group>
            <v:group style="position:absolute;left:8593;top:9945;width:37;height:3" coordorigin="8593,9945" coordsize="37,3">
              <v:shape style="position:absolute;left:8593;top:9945;width:37;height:3" coordorigin="8593,9945" coordsize="37,3" path="m8593,9945l8629,9948,8596,9948,8593,9945xe" filled="false" stroked="true" strokeweight="0pt" strokecolor="#000000">
                <v:path arrowok="t"/>
              </v:shape>
            </v:group>
            <v:group style="position:absolute;left:8596;top:9948;width:34;height:2" coordorigin="8596,9948" coordsize="34,2">
              <v:shape style="position:absolute;left:8596;top:9948;width:34;height:2" coordorigin="8596,9948" coordsize="34,0" path="m8596,9948l8629,9948e" filled="false" stroked="true" strokeweight="0pt" strokecolor="#000000">
                <v:path arrowok="t"/>
              </v:shape>
            </v:group>
            <v:group style="position:absolute;left:8596;top:9948;width:34;height:2" coordorigin="8596,9948" coordsize="34,2">
              <v:shape style="position:absolute;left:8596;top:9948;width:34;height:2" coordorigin="8596,9948" coordsize="34,0" path="m8596,9948l8629,9948e" filled="false" stroked="true" strokeweight="0pt" strokecolor="#000000">
                <v:path arrowok="t"/>
              </v:shape>
            </v:group>
            <v:group style="position:absolute;left:8596;top:9948;width:32;height:2" coordorigin="8596,9948" coordsize="32,2">
              <v:shape style="position:absolute;left:8596;top:9948;width:32;height:2" coordorigin="8596,9948" coordsize="32,0" path="m8596,9948l8627,9948e" filled="false" stroked="true" strokeweight="0pt" strokecolor="#000000">
                <v:path arrowok="t"/>
              </v:shape>
            </v:group>
            <v:group style="position:absolute;left:8598;top:9949;width:30;height:2" coordorigin="8598,9949" coordsize="30,2">
              <v:shape style="position:absolute;left:8598;top:9949;width:30;height:2" coordorigin="8598,9949" coordsize="30,0" path="m8598,9949l8627,9949e" filled="false" stroked="true" strokeweight=".112803pt" strokecolor="#000000">
                <v:path arrowok="t"/>
              </v:shape>
            </v:group>
            <v:group style="position:absolute;left:8598;top:9948;width:30;height:3" coordorigin="8598,9948" coordsize="30,3">
              <v:shape style="position:absolute;left:8598;top:9948;width:30;height:3" coordorigin="8598,9948" coordsize="30,3" path="m8627,9948l8598,9948,8625,9950,8627,9948xe" filled="false" stroked="true" strokeweight="0pt" strokecolor="#000000">
                <v:path arrowok="t"/>
              </v:shape>
            </v:group>
            <v:group style="position:absolute;left:8598;top:9948;width:28;height:3" coordorigin="8598,9948" coordsize="28,3">
              <v:shape style="position:absolute;left:8598;top:9948;width:28;height:3" coordorigin="8598,9948" coordsize="28,3" path="m8598,9948l8625,9950,8598,9950,8598,9948xe" filled="false" stroked="true" strokeweight="0pt" strokecolor="#000000">
                <v:path arrowok="t"/>
              </v:shape>
            </v:group>
            <v:group style="position:absolute;left:8598;top:9950;width:28;height:2" coordorigin="8598,9950" coordsize="28,2">
              <v:shape style="position:absolute;left:8598;top:9950;width:28;height:2" coordorigin="8598,9950" coordsize="28,0" path="m8598,9950l8625,9950e" filled="false" stroked="true" strokeweight="0pt" strokecolor="#000000">
                <v:path arrowok="t"/>
              </v:shape>
            </v:group>
            <v:group style="position:absolute;left:8598;top:9950;width:28;height:2" coordorigin="8598,9950" coordsize="28,2">
              <v:shape style="position:absolute;left:8598;top:9950;width:28;height:2" coordorigin="8598,9950" coordsize="28,0" path="m8598,9950l8625,9950e" filled="false" stroked="true" strokeweight="0pt" strokecolor="#000000">
                <v:path arrowok="t"/>
              </v:shape>
            </v:group>
            <v:group style="position:absolute;left:8598;top:9950;width:25;height:2" coordorigin="8598,9950" coordsize="25,2">
              <v:shape style="position:absolute;left:8598;top:9950;width:25;height:2" coordorigin="8598,9950" coordsize="25,0" path="m8598,9950l8623,9950e" filled="false" stroked="true" strokeweight="0pt" strokecolor="#000000">
                <v:path arrowok="t"/>
              </v:shape>
            </v:group>
            <v:group style="position:absolute;left:8602;top:9950;width:21;height:3" coordorigin="8602,9950" coordsize="21,3">
              <v:shape style="position:absolute;left:8602;top:9950;width:21;height:3" coordorigin="8602,9950" coordsize="21,3" path="m8602,9950l8620,9952,8623,9950,8602,9950xe" filled="true" fillcolor="#000000" stroked="false">
                <v:path arrowok="t"/>
                <v:fill type="solid"/>
              </v:shape>
              <v:shape style="position:absolute;left:8602;top:9950;width:21;height:3" coordorigin="8602,9950" coordsize="21,3" path="m8602,9950l8602,9952,8620,9952,8602,9950xe" filled="true" fillcolor="#000000" stroked="false">
                <v:path arrowok="t"/>
                <v:fill type="solid"/>
              </v:shape>
            </v:group>
            <v:group style="position:absolute;left:8602;top:9950;width:21;height:3" coordorigin="8602,9950" coordsize="21,3">
              <v:shape style="position:absolute;left:8602;top:9950;width:21;height:3" coordorigin="8602,9950" coordsize="21,3" path="m8623,9950l8602,9950,8620,9952,8623,9950xe" filled="false" stroked="true" strokeweight="0pt" strokecolor="#000000">
                <v:path arrowok="t"/>
              </v:shape>
            </v:group>
            <v:group style="position:absolute;left:8602;top:9950;width:19;height:3" coordorigin="8602,9950" coordsize="19,3">
              <v:shape style="position:absolute;left:8602;top:9950;width:19;height:3" coordorigin="8602,9950" coordsize="19,3" path="m8602,9950l8620,9952,8602,9952,8602,9950xe" filled="false" stroked="true" strokeweight="0pt" strokecolor="#000000">
                <v:path arrowok="t"/>
              </v:shape>
            </v:group>
            <v:group style="position:absolute;left:8602;top:9952;width:19;height:2" coordorigin="8602,9952" coordsize="19,2">
              <v:shape style="position:absolute;left:8602;top:9952;width:19;height:2" coordorigin="8602,9952" coordsize="19,0" path="m8602,9952l8620,9952e" filled="false" stroked="true" strokeweight="0pt" strokecolor="#000000">
                <v:path arrowok="t"/>
              </v:shape>
            </v:group>
            <v:group style="position:absolute;left:8602;top:9952;width:19;height:2" coordorigin="8602,9952" coordsize="19,2">
              <v:shape style="position:absolute;left:8602;top:9952;width:19;height:2" coordorigin="8602,9952" coordsize="19,0" path="m8602,9952l8620,9952e" filled="false" stroked="true" strokeweight="0pt" strokecolor="#000000">
                <v:path arrowok="t"/>
              </v:shape>
            </v:group>
            <v:group style="position:absolute;left:8602;top:9952;width:16;height:2" coordorigin="8602,9952" coordsize="16,2">
              <v:shape style="position:absolute;left:8602;top:9952;width:16;height:2" coordorigin="8602,9952" coordsize="16,0" path="m8602,9952l8618,9952e" filled="false" stroked="true" strokeweight="0pt" strokecolor="#000000">
                <v:path arrowok="t"/>
              </v:shape>
            </v:group>
            <v:group style="position:absolute;left:8607;top:9952;width:10;height:2" coordorigin="8607,9952" coordsize="10,2">
              <v:shape style="position:absolute;left:8607;top:9952;width:10;height:2" coordorigin="8607,9952" coordsize="10,0" path="m8607,9952l8616,9952e" filled="false" stroked="true" strokeweight="0pt" strokecolor="#000000">
                <v:path arrowok="t"/>
              </v:shape>
            </v:group>
            <v:group style="position:absolute;left:8607;top:9952;width:10;height:2" coordorigin="8607,9952" coordsize="10,2">
              <v:shape style="position:absolute;left:8607;top:9952;width:10;height:2" coordorigin="8607,9952" coordsize="10,0" path="m8607,9952l8616,9952e" filled="false" stroked="true" strokeweight="0pt" strokecolor="#000000">
                <v:path arrowok="t"/>
              </v:shape>
            </v:group>
            <v:group style="position:absolute;left:8609;top:9952;width:7;height:2" coordorigin="8609,9952" coordsize="7,2">
              <v:shape style="position:absolute;left:8609;top:9952;width:7;height:2" coordorigin="8609,9952" coordsize="7,0" path="m8609,9952l8616,9952e" filled="false" stroked="true" strokeweight="0pt" strokecolor="#000000">
                <v:path arrowok="t"/>
              </v:shape>
            </v:group>
            <v:group style="position:absolute;left:8607;top:9952;width:12;height:2" coordorigin="8607,9952" coordsize="12,2">
              <v:shape style="position:absolute;left:8607;top:9952;width:12;height:2" coordorigin="8607,9952" coordsize="12,0" path="m8607,9952l8618,9952e" filled="false" stroked="true" strokeweight="0pt" strokecolor="#000000">
                <v:path arrowok="t"/>
              </v:shape>
            </v:group>
            <v:group style="position:absolute;left:8607;top:9952;width:12;height:2" coordorigin="8607,9952" coordsize="12,2">
              <v:shape style="position:absolute;left:8607;top:9952;width:12;height:2" coordorigin="8607,9952" coordsize="12,0" path="m8607,9952l8618,9952e" filled="false" stroked="true" strokeweight="0pt" strokecolor="#000000">
                <v:path arrowok="t"/>
              </v:shape>
              <v:shape style="position:absolute;left:8580;top:10185;width:210;height:180" type="#_x0000_t75" stroked="false">
                <v:imagedata r:id="rId20" o:title=""/>
              </v:shape>
              <v:shape style="position:absolute;left:8310;top:10437;width:68;height:77" type="#_x0000_t75" stroked="false">
                <v:imagedata r:id="rId21" o:title=""/>
              </v:shape>
            </v:group>
            <v:group style="position:absolute;left:8149;top:10539;width:7;height:2" coordorigin="8149,10539" coordsize="7,2">
              <v:shape style="position:absolute;left:8149;top:10539;width:7;height:2" coordorigin="8149,10539" coordsize="7,0" path="m8149,10539l8156,10539e" filled="false" stroked="true" strokeweight="0pt" strokecolor="#000000">
                <v:path arrowok="t"/>
              </v:shape>
            </v:group>
            <v:group style="position:absolute;left:8149;top:10539;width:7;height:2" coordorigin="8149,10539" coordsize="7,2">
              <v:shape style="position:absolute;left:8149;top:10539;width:7;height:2" coordorigin="8149,10539" coordsize="7,0" path="m8149,10539l8156,10539e" filled="false" stroked="true" strokeweight="0pt" strokecolor="#000000">
                <v:path arrowok="t"/>
              </v:shape>
            </v:group>
            <v:group style="position:absolute;left:8147;top:10539;width:12;height:3" coordorigin="8147,10539" coordsize="12,3">
              <v:shape style="position:absolute;left:8147;top:10539;width:12;height:3" coordorigin="8147,10539" coordsize="12,3" path="m8147,10541l8158,10541,8149,10539,8147,10541xe" filled="true" fillcolor="#000000" stroked="false">
                <v:path arrowok="t"/>
                <v:fill type="solid"/>
              </v:shape>
              <v:shape style="position:absolute;left:8147;top:10539;width:12;height:3" coordorigin="8147,10539" coordsize="12,3" path="m8149,10539l8158,10541,8156,10539,8149,10539xe" filled="true" fillcolor="#000000" stroked="false">
                <v:path arrowok="t"/>
                <v:fill type="solid"/>
              </v:shape>
            </v:group>
            <v:group style="position:absolute;left:8149;top:10539;width:10;height:3" coordorigin="8149,10539" coordsize="10,3">
              <v:shape style="position:absolute;left:8149;top:10539;width:10;height:3" coordorigin="8149,10539" coordsize="10,3" path="m8156,10539l8149,10539,8158,10541,8156,10539xe" filled="false" stroked="true" strokeweight="0pt" strokecolor="#000000">
                <v:path arrowok="t"/>
              </v:shape>
            </v:group>
            <v:group style="position:absolute;left:8147;top:10539;width:12;height:3" coordorigin="8147,10539" coordsize="12,3">
              <v:shape style="position:absolute;left:8147;top:10539;width:12;height:3" coordorigin="8147,10539" coordsize="12,3" path="m8149,10539l8158,10541,8147,10541,8149,10539xe" filled="false" stroked="true" strokeweight="0pt" strokecolor="#000000">
                <v:path arrowok="t"/>
              </v:shape>
            </v:group>
            <v:group style="position:absolute;left:8144;top:10541;width:16;height:2" coordorigin="8144,10541" coordsize="16,2">
              <v:shape style="position:absolute;left:8144;top:10541;width:16;height:2" coordorigin="8144,10541" coordsize="16,0" path="m8144,10541l8160,10541e" filled="false" stroked="true" strokeweight="0pt" strokecolor="#000000">
                <v:path arrowok="t"/>
              </v:shape>
            </v:group>
            <v:group style="position:absolute;left:8147;top:10541;width:14;height:2" coordorigin="8147,10541" coordsize="14,2">
              <v:shape style="position:absolute;left:8147;top:10541;width:14;height:2" coordorigin="8147,10541" coordsize="14,0" path="m8147,10541l8160,10541e" filled="false" stroked="true" strokeweight="0pt" strokecolor="#000000">
                <v:path arrowok="t"/>
              </v:shape>
            </v:group>
            <v:group style="position:absolute;left:8144;top:10541;width:16;height:2" coordorigin="8144,10541" coordsize="16,2">
              <v:shape style="position:absolute;left:8144;top:10541;width:16;height:2" coordorigin="8144,10541" coordsize="16,0" path="m8144,10541l8160,10541e" filled="false" stroked="true" strokeweight="0pt" strokecolor="#000000">
                <v:path arrowok="t"/>
              </v:shape>
            </v:group>
            <v:group style="position:absolute;left:8142;top:10541;width:21;height:2" coordorigin="8142,10541" coordsize="21,2">
              <v:shape style="position:absolute;left:8142;top:10541;width:21;height:2" coordorigin="8142,10541" coordsize="21,0" path="m8142,10541l8162,10541e" filled="false" stroked="true" strokeweight="0pt" strokecolor="#000000">
                <v:path arrowok="t"/>
              </v:shape>
            </v:group>
            <v:group style="position:absolute;left:8144;top:10541;width:19;height:2" coordorigin="8144,10541" coordsize="19,2">
              <v:shape style="position:absolute;left:8144;top:10541;width:19;height:2" coordorigin="8144,10541" coordsize="19,0" path="m8144,10541l8162,10541e" filled="false" stroked="true" strokeweight="0pt" strokecolor="#000000">
                <v:path arrowok="t"/>
              </v:shape>
            </v:group>
            <v:group style="position:absolute;left:8142;top:10541;width:21;height:2" coordorigin="8142,10541" coordsize="21,2">
              <v:shape style="position:absolute;left:8142;top:10541;width:21;height:2" coordorigin="8142,10541" coordsize="21,0" path="m8142,10541l8162,10541e" filled="false" stroked="true" strokeweight="0pt" strokecolor="#000000">
                <v:path arrowok="t"/>
              </v:shape>
            </v:group>
            <v:group style="position:absolute;left:8140;top:10542;width:25;height:2" coordorigin="8140,10542" coordsize="25,2">
              <v:shape style="position:absolute;left:8140;top:10542;width:25;height:2" coordorigin="8140,10542" coordsize="25,0" path="m8140,10542l8165,10542e" filled="false" stroked="true" strokeweight=".112803pt" strokecolor="#000000">
                <v:path arrowok="t"/>
              </v:shape>
            </v:group>
            <v:group style="position:absolute;left:8142;top:10541;width:23;height:3" coordorigin="8142,10541" coordsize="23,3">
              <v:shape style="position:absolute;left:8142;top:10541;width:23;height:3" coordorigin="8142,10541" coordsize="23,3" path="m8162,10541l8142,10541,8165,10543,8162,10541xe" filled="false" stroked="true" strokeweight="0pt" strokecolor="#000000">
                <v:path arrowok="t"/>
              </v:shape>
            </v:group>
            <v:group style="position:absolute;left:8140;top:10541;width:25;height:3" coordorigin="8140,10541" coordsize="25,3">
              <v:shape style="position:absolute;left:8140;top:10541;width:25;height:3" coordorigin="8140,10541" coordsize="25,3" path="m8142,10541l8165,10543,8140,10543,8142,10541xe" filled="false" stroked="true" strokeweight="0pt" strokecolor="#000000">
                <v:path arrowok="t"/>
              </v:shape>
            </v:group>
            <v:group style="position:absolute;left:8138;top:10543;width:30;height:2" coordorigin="8138,10543" coordsize="30,2">
              <v:shape style="position:absolute;left:8138;top:10543;width:30;height:2" coordorigin="8138,10543" coordsize="30,0" path="m8138,10543l8167,10543e" filled="false" stroked="true" strokeweight="0pt" strokecolor="#000000">
                <v:path arrowok="t"/>
              </v:shape>
            </v:group>
            <v:group style="position:absolute;left:8140;top:10543;width:28;height:2" coordorigin="8140,10543" coordsize="28,2">
              <v:shape style="position:absolute;left:8140;top:10543;width:28;height:2" coordorigin="8140,10543" coordsize="28,0" path="m8140,10543l8167,10543e" filled="false" stroked="true" strokeweight="0pt" strokecolor="#000000">
                <v:path arrowok="t"/>
              </v:shape>
            </v:group>
            <v:group style="position:absolute;left:8138;top:10543;width:30;height:2" coordorigin="8138,10543" coordsize="30,2">
              <v:shape style="position:absolute;left:8138;top:10543;width:30;height:2" coordorigin="8138,10543" coordsize="30,0" path="m8138,10543l8167,10543e" filled="false" stroked="true" strokeweight="0pt" strokecolor="#000000">
                <v:path arrowok="t"/>
              </v:shape>
            </v:group>
            <v:group style="position:absolute;left:8135;top:10544;width:34;height:2" coordorigin="8135,10544" coordsize="34,2">
              <v:shape style="position:absolute;left:8135;top:10544;width:34;height:2" coordorigin="8135,10544" coordsize="34,0" path="m8135,10544l8169,10544e" filled="false" stroked="true" strokeweight=".112803pt" strokecolor="#000000">
                <v:path arrowok="t"/>
              </v:shape>
            </v:group>
            <v:group style="position:absolute;left:8138;top:10543;width:32;height:3" coordorigin="8138,10543" coordsize="32,3">
              <v:shape style="position:absolute;left:8138;top:10543;width:32;height:3" coordorigin="8138,10543" coordsize="32,3" path="m8167,10543l8138,10543,8169,10546,8167,10543xe" filled="false" stroked="true" strokeweight="0pt" strokecolor="#000000">
                <v:path arrowok="t"/>
              </v:shape>
            </v:group>
            <v:group style="position:absolute;left:8135;top:10543;width:34;height:3" coordorigin="8135,10543" coordsize="34,3">
              <v:shape style="position:absolute;left:8135;top:10543;width:34;height:3" coordorigin="8135,10543" coordsize="34,3" path="m8138,10543l8169,10546,8135,10546,8138,10543xe" filled="false" stroked="true" strokeweight="0pt" strokecolor="#000000">
                <v:path arrowok="t"/>
              </v:shape>
            </v:group>
            <v:group style="position:absolute;left:8133;top:10547;width:39;height:2" coordorigin="8133,10547" coordsize="39,2">
              <v:shape style="position:absolute;left:8133;top:10547;width:39;height:2" coordorigin="8133,10547" coordsize="39,0" path="m8133,10547l8171,10547e" filled="false" stroked="true" strokeweight=".112803pt" strokecolor="#000000">
                <v:path arrowok="t"/>
              </v:shape>
            </v:group>
            <v:group style="position:absolute;left:8135;top:10546;width:37;height:3" coordorigin="8135,10546" coordsize="37,3">
              <v:shape style="position:absolute;left:8135;top:10546;width:37;height:3" coordorigin="8135,10546" coordsize="37,3" path="m8169,10546l8135,10546,8171,10548,8169,10546xe" filled="false" stroked="true" strokeweight="0pt" strokecolor="#000000">
                <v:path arrowok="t"/>
              </v:shape>
            </v:group>
            <v:group style="position:absolute;left:8133;top:10546;width:39;height:3" coordorigin="8133,10546" coordsize="39,3">
              <v:shape style="position:absolute;left:8133;top:10546;width:39;height:3" coordorigin="8133,10546" coordsize="39,3" path="m8135,10546l8171,10548,8133,10548,8135,10546xe" filled="false" stroked="true" strokeweight="0pt" strokecolor="#000000">
                <v:path arrowok="t"/>
              </v:shape>
            </v:group>
            <v:group style="position:absolute;left:8131;top:10549;width:43;height:2" coordorigin="8131,10549" coordsize="43,2">
              <v:shape style="position:absolute;left:8131;top:10549;width:43;height:2" coordorigin="8131,10549" coordsize="43,0" path="m8131,10549l8174,10549e" filled="false" stroked="true" strokeweight=".112803pt" strokecolor="#000000">
                <v:path arrowok="t"/>
              </v:shape>
            </v:group>
            <v:group style="position:absolute;left:8133;top:10548;width:41;height:3" coordorigin="8133,10548" coordsize="41,3">
              <v:shape style="position:absolute;left:8133;top:10548;width:41;height:3" coordorigin="8133,10548" coordsize="41,3" path="m8171,10548l8133,10548,8174,10550,8171,10548xe" filled="false" stroked="true" strokeweight="0pt" strokecolor="#000000">
                <v:path arrowok="t"/>
              </v:shape>
            </v:group>
            <v:group style="position:absolute;left:8131;top:10548;width:43;height:3" coordorigin="8131,10548" coordsize="43,3">
              <v:shape style="position:absolute;left:8131;top:10548;width:43;height:3" coordorigin="8131,10548" coordsize="43,3" path="m8133,10548l8174,10550,8131,10550,8133,10548xe" filled="false" stroked="true" strokeweight="0pt" strokecolor="#000000">
                <v:path arrowok="t"/>
              </v:shape>
            </v:group>
            <v:group style="position:absolute;left:8131;top:10551;width:43;height:2" coordorigin="8131,10551" coordsize="43,2">
              <v:shape style="position:absolute;left:8131;top:10551;width:43;height:2" coordorigin="8131,10551" coordsize="43,0" path="m8131,10551l8174,10551e" filled="false" stroked="true" strokeweight=".112803pt" strokecolor="#000000">
                <v:path arrowok="t"/>
              </v:shape>
            </v:group>
            <v:group style="position:absolute;left:8131;top:10550;width:43;height:3" coordorigin="8131,10550" coordsize="43,3">
              <v:shape style="position:absolute;left:8131;top:10550;width:43;height:3" coordorigin="8131,10550" coordsize="43,3" path="m8174,10550l8131,10550,8174,10552,8174,10550xe" filled="false" stroked="true" strokeweight="0pt" strokecolor="#000000">
                <v:path arrowok="t"/>
              </v:shape>
            </v:group>
            <v:group style="position:absolute;left:8131;top:10550;width:43;height:3" coordorigin="8131,10550" coordsize="43,3">
              <v:shape style="position:absolute;left:8131;top:10550;width:43;height:3" coordorigin="8131,10550" coordsize="43,3" path="m8131,10550l8174,10552,8131,10552,8131,10550xe" filled="false" stroked="true" strokeweight="0pt" strokecolor="#000000">
                <v:path arrowok="t"/>
              </v:shape>
            </v:group>
            <v:group style="position:absolute;left:8129;top:10553;width:48;height:2" coordorigin="8129,10553" coordsize="48,2">
              <v:shape style="position:absolute;left:8129;top:10553;width:48;height:2" coordorigin="8129,10553" coordsize="48,0" path="m8129,10553l8176,10553e" filled="false" stroked="true" strokeweight=".112803pt" strokecolor="#000000">
                <v:path arrowok="t"/>
              </v:shape>
            </v:group>
            <v:group style="position:absolute;left:8131;top:10552;width:46;height:3" coordorigin="8131,10552" coordsize="46,3">
              <v:shape style="position:absolute;left:8131;top:10552;width:46;height:3" coordorigin="8131,10552" coordsize="46,3" path="m8174,10552l8131,10552,8176,10555,8174,10552xe" filled="false" stroked="true" strokeweight="0pt" strokecolor="#000000">
                <v:path arrowok="t"/>
              </v:shape>
            </v:group>
            <v:group style="position:absolute;left:8129;top:10552;width:48;height:3" coordorigin="8129,10552" coordsize="48,3">
              <v:shape style="position:absolute;left:8129;top:10552;width:48;height:3" coordorigin="8129,10552" coordsize="48,3" path="m8131,10552l8176,10555,8129,10555,8131,10552xe" filled="false" stroked="true" strokeweight="0pt" strokecolor="#000000">
                <v:path arrowok="t"/>
              </v:shape>
            </v:group>
            <v:group style="position:absolute;left:8129;top:10556;width:48;height:2" coordorigin="8129,10556" coordsize="48,2">
              <v:shape style="position:absolute;left:8129;top:10556;width:48;height:2" coordorigin="8129,10556" coordsize="48,0" path="m8129,10556l8176,10556e" filled="false" stroked="true" strokeweight=".112803pt" strokecolor="#000000">
                <v:path arrowok="t"/>
              </v:shape>
            </v:group>
            <v:group style="position:absolute;left:8129;top:10555;width:48;height:3" coordorigin="8129,10555" coordsize="48,3">
              <v:shape style="position:absolute;left:8129;top:10555;width:48;height:3" coordorigin="8129,10555" coordsize="48,3" path="m8176,10555l8129,10555,8176,10557,8176,10555xe" filled="false" stroked="true" strokeweight="0pt" strokecolor="#000000">
                <v:path arrowok="t"/>
              </v:shape>
            </v:group>
            <v:group style="position:absolute;left:8129;top:10555;width:48;height:3" coordorigin="8129,10555" coordsize="48,3">
              <v:shape style="position:absolute;left:8129;top:10555;width:48;height:3" coordorigin="8129,10555" coordsize="48,3" path="m8129,10555l8176,10557,8129,10557,8129,10555xe" filled="false" stroked="true" strokeweight="0pt" strokecolor="#000000">
                <v:path arrowok="t"/>
              </v:shape>
            </v:group>
            <v:group style="position:absolute;left:8126;top:10558;width:52;height:2" coordorigin="8126,10558" coordsize="52,2">
              <v:shape style="position:absolute;left:8126;top:10558;width:52;height:2" coordorigin="8126,10558" coordsize="52,0" path="m8126,10558l8178,10558e" filled="false" stroked="true" strokeweight=".112803pt" strokecolor="#000000">
                <v:path arrowok="t"/>
              </v:shape>
            </v:group>
            <v:group style="position:absolute;left:8129;top:10557;width:50;height:3" coordorigin="8129,10557" coordsize="50,3">
              <v:shape style="position:absolute;left:8129;top:10557;width:50;height:3" coordorigin="8129,10557" coordsize="50,3" path="m8176,10557l8129,10557,8178,10559,8176,10557xe" filled="false" stroked="true" strokeweight="0pt" strokecolor="#000000">
                <v:path arrowok="t"/>
              </v:shape>
            </v:group>
            <v:group style="position:absolute;left:8126;top:10557;width:52;height:3" coordorigin="8126,10557" coordsize="52,3">
              <v:shape style="position:absolute;left:8126;top:10557;width:52;height:3" coordorigin="8126,10557" coordsize="52,3" path="m8129,10557l8178,10559,8126,10559,8129,10557xe" filled="false" stroked="true" strokeweight="0pt" strokecolor="#000000">
                <v:path arrowok="t"/>
              </v:shape>
            </v:group>
            <v:group style="position:absolute;left:8126;top:10560;width:52;height:2" coordorigin="8126,10560" coordsize="52,2">
              <v:shape style="position:absolute;left:8126;top:10560;width:52;height:2" coordorigin="8126,10560" coordsize="52,0" path="m8126,10560l8178,10560e" filled="false" stroked="true" strokeweight=".112803pt" strokecolor="#000000">
                <v:path arrowok="t"/>
              </v:shape>
            </v:group>
            <v:group style="position:absolute;left:8126;top:10559;width:52;height:3" coordorigin="8126,10559" coordsize="52,3">
              <v:shape style="position:absolute;left:8126;top:10559;width:52;height:3" coordorigin="8126,10559" coordsize="52,3" path="m8178,10559l8126,10559,8178,10561,8178,10559xe" filled="false" stroked="true" strokeweight="0pt" strokecolor="#000000">
                <v:path arrowok="t"/>
              </v:shape>
            </v:group>
            <v:group style="position:absolute;left:8126;top:10559;width:52;height:3" coordorigin="8126,10559" coordsize="52,3">
              <v:shape style="position:absolute;left:8126;top:10559;width:52;height:3" coordorigin="8126,10559" coordsize="52,3" path="m8126,10559l8178,10561,8126,10561,8126,10559xe" filled="false" stroked="true" strokeweight="0pt" strokecolor="#000000">
                <v:path arrowok="t"/>
              </v:shape>
            </v:group>
            <v:group style="position:absolute;left:8126;top:10562;width:52;height:2" coordorigin="8126,10562" coordsize="52,2">
              <v:shape style="position:absolute;left:8126;top:10562;width:52;height:2" coordorigin="8126,10562" coordsize="52,0" path="m8126,10562l8178,10562e" filled="false" stroked="true" strokeweight=".112803pt" strokecolor="#000000">
                <v:path arrowok="t"/>
              </v:shape>
            </v:group>
            <v:group style="position:absolute;left:8126;top:10561;width:52;height:3" coordorigin="8126,10561" coordsize="52,3">
              <v:shape style="position:absolute;left:8126;top:10561;width:52;height:3" coordorigin="8126,10561" coordsize="52,3" path="m8178,10561l8126,10561,8178,10564,8178,10561xe" filled="false" stroked="true" strokeweight="0pt" strokecolor="#000000">
                <v:path arrowok="t"/>
              </v:shape>
            </v:group>
            <v:group style="position:absolute;left:8126;top:10561;width:52;height:3" coordorigin="8126,10561" coordsize="52,3">
              <v:shape style="position:absolute;left:8126;top:10561;width:52;height:3" coordorigin="8126,10561" coordsize="52,3" path="m8126,10561l8178,10564,8126,10564,8126,10561xe" filled="false" stroked="true" strokeweight="0pt" strokecolor="#000000">
                <v:path arrowok="t"/>
              </v:shape>
            </v:group>
            <v:group style="position:absolute;left:8126;top:10565;width:52;height:2" coordorigin="8126,10565" coordsize="52,2">
              <v:shape style="position:absolute;left:8126;top:10565;width:52;height:2" coordorigin="8126,10565" coordsize="52,0" path="m8126,10565l8178,10565e" filled="false" stroked="true" strokeweight=".112803pt" strokecolor="#000000">
                <v:path arrowok="t"/>
              </v:shape>
            </v:group>
            <v:group style="position:absolute;left:8126;top:10564;width:52;height:3" coordorigin="8126,10564" coordsize="52,3">
              <v:shape style="position:absolute;left:8126;top:10564;width:52;height:3" coordorigin="8126,10564" coordsize="52,3" path="m8178,10564l8126,10564,8178,10566,8178,10564xe" filled="false" stroked="true" strokeweight="0pt" strokecolor="#000000">
                <v:path arrowok="t"/>
              </v:shape>
            </v:group>
            <v:group style="position:absolute;left:8126;top:10564;width:52;height:3" coordorigin="8126,10564" coordsize="52,3">
              <v:shape style="position:absolute;left:8126;top:10564;width:52;height:3" coordorigin="8126,10564" coordsize="52,3" path="m8126,10564l8178,10566,8126,10566,8126,10564xe" filled="false" stroked="true" strokeweight="0pt" strokecolor="#000000">
                <v:path arrowok="t"/>
              </v:shape>
            </v:group>
            <v:group style="position:absolute;left:8126;top:10567;width:52;height:2" coordorigin="8126,10567" coordsize="52,2">
              <v:shape style="position:absolute;left:8126;top:10567;width:52;height:2" coordorigin="8126,10567" coordsize="52,0" path="m8126,10567l8178,10567e" filled="false" stroked="true" strokeweight=".112803pt" strokecolor="#000000">
                <v:path arrowok="t"/>
              </v:shape>
            </v:group>
            <v:group style="position:absolute;left:8126;top:10566;width:52;height:3" coordorigin="8126,10566" coordsize="52,3">
              <v:shape style="position:absolute;left:8126;top:10566;width:52;height:3" coordorigin="8126,10566" coordsize="52,3" path="m8178,10566l8126,10566,8178,10568,8178,10566xe" filled="false" stroked="true" strokeweight="0pt" strokecolor="#000000">
                <v:path arrowok="t"/>
              </v:shape>
            </v:group>
            <v:group style="position:absolute;left:8126;top:10566;width:52;height:3" coordorigin="8126,10566" coordsize="52,3">
              <v:shape style="position:absolute;left:8126;top:10566;width:52;height:3" coordorigin="8126,10566" coordsize="52,3" path="m8126,10566l8178,10568,8126,10568,8126,10566xe" filled="false" stroked="true" strokeweight="0pt" strokecolor="#000000">
                <v:path arrowok="t"/>
              </v:shape>
            </v:group>
            <v:group style="position:absolute;left:8126;top:10569;width:52;height:2" coordorigin="8126,10569" coordsize="52,2">
              <v:shape style="position:absolute;left:8126;top:10569;width:52;height:2" coordorigin="8126,10569" coordsize="52,0" path="m8126,10569l8178,10569e" filled="false" stroked="true" strokeweight=".112803pt" strokecolor="#000000">
                <v:path arrowok="t"/>
              </v:shape>
            </v:group>
            <v:group style="position:absolute;left:8126;top:10568;width:52;height:3" coordorigin="8126,10568" coordsize="52,3">
              <v:shape style="position:absolute;left:8126;top:10568;width:52;height:3" coordorigin="8126,10568" coordsize="52,3" path="m8178,10568l8126,10568,8178,10570,8178,10568xe" filled="false" stroked="true" strokeweight="0pt" strokecolor="#000000">
                <v:path arrowok="t"/>
              </v:shape>
            </v:group>
            <v:group style="position:absolute;left:8126;top:10568;width:52;height:3" coordorigin="8126,10568" coordsize="52,3">
              <v:shape style="position:absolute;left:8126;top:10568;width:52;height:3" coordorigin="8126,10568" coordsize="52,3" path="m8126,10568l8178,10570,8126,10570,8126,10568xe" filled="false" stroked="true" strokeweight="0pt" strokecolor="#000000">
                <v:path arrowok="t"/>
              </v:shape>
            </v:group>
            <v:group style="position:absolute;left:8126;top:10572;width:52;height:2" coordorigin="8126,10572" coordsize="52,2">
              <v:shape style="position:absolute;left:8126;top:10572;width:52;height:2" coordorigin="8126,10572" coordsize="52,0" path="m8126,10572l8178,10572e" filled="false" stroked="true" strokeweight=".112803pt" strokecolor="#000000">
                <v:path arrowok="t"/>
              </v:shape>
            </v:group>
            <v:group style="position:absolute;left:8126;top:10570;width:52;height:3" coordorigin="8126,10570" coordsize="52,3">
              <v:shape style="position:absolute;left:8126;top:10570;width:52;height:3" coordorigin="8126,10570" coordsize="52,3" path="m8178,10570l8126,10570,8178,10573,8178,10570xe" filled="false" stroked="true" strokeweight="0pt" strokecolor="#000000">
                <v:path arrowok="t"/>
              </v:shape>
            </v:group>
            <v:group style="position:absolute;left:8126;top:10570;width:52;height:3" coordorigin="8126,10570" coordsize="52,3">
              <v:shape style="position:absolute;left:8126;top:10570;width:52;height:3" coordorigin="8126,10570" coordsize="52,3" path="m8126,10570l8178,10573,8126,10573,8126,10570xe" filled="false" stroked="true" strokeweight="0pt" strokecolor="#000000">
                <v:path arrowok="t"/>
              </v:shape>
            </v:group>
            <v:group style="position:absolute;left:8126;top:10575;width:52;height:2" coordorigin="8126,10575" coordsize="52,2">
              <v:shape style="position:absolute;left:8126;top:10575;width:52;height:2" coordorigin="8126,10575" coordsize="52,0" path="m8126,10575l8178,10575e" filled="false" stroked="true" strokeweight=".225606pt" strokecolor="#000000">
                <v:path arrowok="t"/>
              </v:shape>
            </v:group>
            <v:group style="position:absolute;left:8126;top:10573;width:52;height:5" coordorigin="8126,10573" coordsize="52,5">
              <v:shape style="position:absolute;left:8126;top:10573;width:52;height:5" coordorigin="8126,10573" coordsize="52,5" path="m8178,10573l8126,10573,8176,10577,8178,10573xe" filled="false" stroked="true" strokeweight="0pt" strokecolor="#000000">
                <v:path arrowok="t"/>
              </v:shape>
            </v:group>
            <v:group style="position:absolute;left:8126;top:10573;width:50;height:5" coordorigin="8126,10573" coordsize="50,5">
              <v:shape style="position:absolute;left:8126;top:10573;width:50;height:5" coordorigin="8126,10573" coordsize="50,5" path="m8126,10573l8176,10577,8129,10577,8126,10573xe" filled="false" stroked="true" strokeweight="0pt" strokecolor="#000000">
                <v:path arrowok="t"/>
              </v:shape>
            </v:group>
            <v:group style="position:absolute;left:8129;top:10578;width:48;height:2" coordorigin="8129,10578" coordsize="48,2">
              <v:shape style="position:absolute;left:8129;top:10578;width:48;height:2" coordorigin="8129,10578" coordsize="48,0" path="m8129,10578l8176,10578e" filled="false" stroked="true" strokeweight=".112803pt" strokecolor="#000000">
                <v:path arrowok="t"/>
              </v:shape>
            </v:group>
            <v:group style="position:absolute;left:8129;top:10577;width:48;height:3" coordorigin="8129,10577" coordsize="48,3">
              <v:shape style="position:absolute;left:8129;top:10577;width:48;height:3" coordorigin="8129,10577" coordsize="48,3" path="m8176,10577l8129,10577,8176,10579,8176,10577xe" filled="false" stroked="true" strokeweight="0pt" strokecolor="#000000">
                <v:path arrowok="t"/>
              </v:shape>
            </v:group>
            <v:group style="position:absolute;left:8129;top:10577;width:48;height:3" coordorigin="8129,10577" coordsize="48,3">
              <v:shape style="position:absolute;left:8129;top:10577;width:48;height:3" coordorigin="8129,10577" coordsize="48,3" path="m8129,10577l8176,10579,8129,10579,8129,10577xe" filled="false" stroked="true" strokeweight="0pt" strokecolor="#000000">
                <v:path arrowok="t"/>
              </v:shape>
            </v:group>
            <v:group style="position:absolute;left:8129;top:10579;width:48;height:2" coordorigin="8129,10579" coordsize="48,2">
              <v:shape style="position:absolute;left:8129;top:10579;width:48;height:2" coordorigin="8129,10579" coordsize="48,0" path="m8129,10579l8176,10579e" filled="false" stroked="true" strokeweight="0pt" strokecolor="#000000">
                <v:path arrowok="t"/>
              </v:shape>
            </v:group>
            <v:group style="position:absolute;left:8129;top:10579;width:48;height:2" coordorigin="8129,10579" coordsize="48,2">
              <v:shape style="position:absolute;left:8129;top:10579;width:48;height:2" coordorigin="8129,10579" coordsize="48,0" path="m8129,10579l8176,10579e" filled="false" stroked="true" strokeweight="0pt" strokecolor="#000000">
                <v:path arrowok="t"/>
              </v:shape>
            </v:group>
            <v:group style="position:absolute;left:8129;top:10579;width:46;height:2" coordorigin="8129,10579" coordsize="46,2">
              <v:shape style="position:absolute;left:8129;top:10579;width:46;height:2" coordorigin="8129,10579" coordsize="46,0" path="m8129,10579l8174,10579e" filled="false" stroked="true" strokeweight="0pt" strokecolor="#000000">
                <v:path arrowok="t"/>
              </v:shape>
            </v:group>
            <v:group style="position:absolute;left:8131;top:10581;width:43;height:2" coordorigin="8131,10581" coordsize="43,2">
              <v:shape style="position:absolute;left:8131;top:10581;width:43;height:2" coordorigin="8131,10581" coordsize="43,0" path="m8131,10581l8174,10581e" filled="false" stroked="true" strokeweight=".112803pt" strokecolor="#000000">
                <v:path arrowok="t"/>
              </v:shape>
            </v:group>
            <v:group style="position:absolute;left:8131;top:10579;width:43;height:3" coordorigin="8131,10579" coordsize="43,3">
              <v:shape style="position:absolute;left:8131;top:10579;width:43;height:3" coordorigin="8131,10579" coordsize="43,3" path="m8174,10579l8131,10579,8174,10582,8174,10579xe" filled="false" stroked="true" strokeweight="0pt" strokecolor="#000000">
                <v:path arrowok="t"/>
              </v:shape>
            </v:group>
            <v:group style="position:absolute;left:8131;top:10579;width:43;height:3" coordorigin="8131,10579" coordsize="43,3">
              <v:shape style="position:absolute;left:8131;top:10579;width:43;height:3" coordorigin="8131,10579" coordsize="43,3" path="m8131,10579l8174,10582,8131,10582,8131,10579xe" filled="false" stroked="true" strokeweight="0pt" strokecolor="#000000">
                <v:path arrowok="t"/>
              </v:shape>
            </v:group>
            <v:group style="position:absolute;left:8131;top:10583;width:43;height:2" coordorigin="8131,10583" coordsize="43,2">
              <v:shape style="position:absolute;left:8131;top:10583;width:43;height:2" coordorigin="8131,10583" coordsize="43,0" path="m8131,10583l8174,10583e" filled="false" stroked="true" strokeweight=".112803pt" strokecolor="#000000">
                <v:path arrowok="t"/>
              </v:shape>
            </v:group>
            <v:group style="position:absolute;left:8131;top:10582;width:43;height:3" coordorigin="8131,10582" coordsize="43,3">
              <v:shape style="position:absolute;left:8131;top:10582;width:43;height:3" coordorigin="8131,10582" coordsize="43,3" path="m8174,10582l8131,10582,8171,10584,8174,10582xe" filled="false" stroked="true" strokeweight="0pt" strokecolor="#000000">
                <v:path arrowok="t"/>
              </v:shape>
            </v:group>
            <v:group style="position:absolute;left:8131;top:10582;width:41;height:3" coordorigin="8131,10582" coordsize="41,3">
              <v:shape style="position:absolute;left:8131;top:10582;width:41;height:3" coordorigin="8131,10582" coordsize="41,3" path="m8131,10582l8171,10584,8133,10584,8131,10582xe" filled="false" stroked="true" strokeweight="0pt" strokecolor="#000000">
                <v:path arrowok="t"/>
              </v:shape>
            </v:group>
            <v:group style="position:absolute;left:8133;top:10585;width:39;height:2" coordorigin="8133,10585" coordsize="39,2">
              <v:shape style="position:absolute;left:8133;top:10585;width:39;height:2" coordorigin="8133,10585" coordsize="39,0" path="m8133,10585l8171,10585e" filled="false" stroked="true" strokeweight=".112803pt" strokecolor="#000000">
                <v:path arrowok="t"/>
              </v:shape>
            </v:group>
            <v:group style="position:absolute;left:8133;top:10584;width:39;height:3" coordorigin="8133,10584" coordsize="39,3">
              <v:shape style="position:absolute;left:8133;top:10584;width:39;height:3" coordorigin="8133,10584" coordsize="39,3" path="m8171,10584l8133,10584,8169,10586,8171,10584xe" filled="false" stroked="true" strokeweight="0pt" strokecolor="#000000">
                <v:path arrowok="t"/>
              </v:shape>
            </v:group>
            <v:group style="position:absolute;left:8133;top:10584;width:37;height:3" coordorigin="8133,10584" coordsize="37,3">
              <v:shape style="position:absolute;left:8133;top:10584;width:37;height:3" coordorigin="8133,10584" coordsize="37,3" path="m8133,10584l8169,10586,8135,10586,8133,10584xe" filled="false" stroked="true" strokeweight="0pt" strokecolor="#000000">
                <v:path arrowok="t"/>
              </v:shape>
            </v:group>
            <v:group style="position:absolute;left:8135;top:10587;width:34;height:2" coordorigin="8135,10587" coordsize="34,2">
              <v:shape style="position:absolute;left:8135;top:10587;width:34;height:2" coordorigin="8135,10587" coordsize="34,0" path="m8135,10587l8169,10587e" filled="false" stroked="true" strokeweight=".112803pt" strokecolor="#000000">
                <v:path arrowok="t"/>
              </v:shape>
            </v:group>
            <v:group style="position:absolute;left:8135;top:10586;width:34;height:3" coordorigin="8135,10586" coordsize="34,3">
              <v:shape style="position:absolute;left:8135;top:10586;width:34;height:3" coordorigin="8135,10586" coordsize="34,3" path="m8169,10586l8135,10586,8167,10588,8169,10586xe" filled="false" stroked="true" strokeweight="0pt" strokecolor="#000000">
                <v:path arrowok="t"/>
              </v:shape>
            </v:group>
            <v:group style="position:absolute;left:8135;top:10586;width:32;height:3" coordorigin="8135,10586" coordsize="32,3">
              <v:shape style="position:absolute;left:8135;top:10586;width:32;height:3" coordorigin="8135,10586" coordsize="32,3" path="m8135,10586l8167,10588,8138,10588,8135,10586xe" filled="false" stroked="true" strokeweight="0pt" strokecolor="#000000">
                <v:path arrowok="t"/>
              </v:shape>
            </v:group>
            <v:group style="position:absolute;left:8138;top:10588;width:30;height:2" coordorigin="8138,10588" coordsize="30,2">
              <v:shape style="position:absolute;left:8138;top:10588;width:30;height:2" coordorigin="8138,10588" coordsize="30,0" path="m8138,10588l8167,10588e" filled="false" stroked="true" strokeweight="0pt" strokecolor="#000000">
                <v:path arrowok="t"/>
              </v:shape>
            </v:group>
            <v:group style="position:absolute;left:8138;top:10588;width:30;height:2" coordorigin="8138,10588" coordsize="30,2">
              <v:shape style="position:absolute;left:8138;top:10588;width:30;height:2" coordorigin="8138,10588" coordsize="30,0" path="m8138,10588l8167,10588e" filled="false" stroked="true" strokeweight="0pt" strokecolor="#000000">
                <v:path arrowok="t"/>
              </v:shape>
            </v:group>
            <v:group style="position:absolute;left:8138;top:10588;width:28;height:2" coordorigin="8138,10588" coordsize="28,2">
              <v:shape style="position:absolute;left:8138;top:10588;width:28;height:2" coordorigin="8138,10588" coordsize="28,0" path="m8138,10588l8165,10588e" filled="false" stroked="true" strokeweight="0pt" strokecolor="#000000">
                <v:path arrowok="t"/>
              </v:shape>
            </v:group>
            <v:group style="position:absolute;left:8140;top:10590;width:25;height:2" coordorigin="8140,10590" coordsize="25,2">
              <v:shape style="position:absolute;left:8140;top:10590;width:25;height:2" coordorigin="8140,10590" coordsize="25,0" path="m8140,10590l8165,10590e" filled="false" stroked="true" strokeweight=".112803pt" strokecolor="#000000">
                <v:path arrowok="t"/>
              </v:shape>
            </v:group>
            <v:group style="position:absolute;left:8140;top:10588;width:25;height:3" coordorigin="8140,10588" coordsize="25,3">
              <v:shape style="position:absolute;left:8140;top:10588;width:25;height:3" coordorigin="8140,10588" coordsize="25,3" path="m8165,10588l8140,10588,8162,10591,8165,10588xe" filled="false" stroked="true" strokeweight="0pt" strokecolor="#000000">
                <v:path arrowok="t"/>
              </v:shape>
            </v:group>
            <v:group style="position:absolute;left:8140;top:10588;width:23;height:3" coordorigin="8140,10588" coordsize="23,3">
              <v:shape style="position:absolute;left:8140;top:10588;width:23;height:3" coordorigin="8140,10588" coordsize="23,3" path="m8140,10588l8162,10591,8142,10591,8140,10588xe" filled="false" stroked="true" strokeweight="0pt" strokecolor="#000000">
                <v:path arrowok="t"/>
              </v:shape>
            </v:group>
            <v:group style="position:absolute;left:8142;top:10591;width:21;height:2" coordorigin="8142,10591" coordsize="21,2">
              <v:shape style="position:absolute;left:8142;top:10591;width:21;height:2" coordorigin="8142,10591" coordsize="21,0" path="m8142,10591l8162,10591e" filled="false" stroked="true" strokeweight="0pt" strokecolor="#000000">
                <v:path arrowok="t"/>
              </v:shape>
            </v:group>
            <v:group style="position:absolute;left:8142;top:10591;width:21;height:2" coordorigin="8142,10591" coordsize="21,2">
              <v:shape style="position:absolute;left:8142;top:10591;width:21;height:2" coordorigin="8142,10591" coordsize="21,0" path="m8142,10591l8162,10591e" filled="false" stroked="true" strokeweight="0pt" strokecolor="#000000">
                <v:path arrowok="t"/>
              </v:shape>
            </v:group>
            <v:group style="position:absolute;left:8142;top:10591;width:19;height:2" coordorigin="8142,10591" coordsize="19,2">
              <v:shape style="position:absolute;left:8142;top:10591;width:19;height:2" coordorigin="8142,10591" coordsize="19,0" path="m8142,10591l8160,10591e" filled="false" stroked="true" strokeweight="0pt" strokecolor="#000000">
                <v:path arrowok="t"/>
              </v:shape>
            </v:group>
            <v:group style="position:absolute;left:8144;top:10591;width:16;height:3" coordorigin="8144,10591" coordsize="16,3">
              <v:shape style="position:absolute;left:8144;top:10591;width:16;height:3" coordorigin="8144,10591" coordsize="16,3" path="m8144,10591l8158,10593,8160,10591,8144,10591xe" filled="true" fillcolor="#000000" stroked="false">
                <v:path arrowok="t"/>
                <v:fill type="solid"/>
              </v:shape>
              <v:shape style="position:absolute;left:8144;top:10591;width:16;height:3" coordorigin="8144,10591" coordsize="16,3" path="m8144,10591l8147,10593,8158,10593,8144,10591xe" filled="true" fillcolor="#000000" stroked="false">
                <v:path arrowok="t"/>
                <v:fill type="solid"/>
              </v:shape>
            </v:group>
            <v:group style="position:absolute;left:8144;top:10591;width:16;height:3" coordorigin="8144,10591" coordsize="16,3">
              <v:shape style="position:absolute;left:8144;top:10591;width:16;height:3" coordorigin="8144,10591" coordsize="16,3" path="m8160,10591l8144,10591,8158,10593,8160,10591xe" filled="false" stroked="true" strokeweight="0pt" strokecolor="#000000">
                <v:path arrowok="t"/>
              </v:shape>
            </v:group>
            <v:group style="position:absolute;left:8144;top:10591;width:14;height:3" coordorigin="8144,10591" coordsize="14,3">
              <v:shape style="position:absolute;left:8144;top:10591;width:14;height:3" coordorigin="8144,10591" coordsize="14,3" path="m8144,10591l8158,10593,8147,10593,8144,10591xe" filled="false" stroked="true" strokeweight="0pt" strokecolor="#000000">
                <v:path arrowok="t"/>
              </v:shape>
            </v:group>
            <v:group style="position:absolute;left:8147;top:10593;width:10;height:2" coordorigin="8147,10593" coordsize="10,2">
              <v:shape style="position:absolute;left:8147;top:10593;width:10;height:2" coordorigin="8147,10593" coordsize="10,0" path="m8147,10593l8156,10593e" filled="false" stroked="true" strokeweight="0pt" strokecolor="#000000">
                <v:path arrowok="t"/>
              </v:shape>
            </v:group>
            <v:group style="position:absolute;left:8147;top:10593;width:10;height:2" coordorigin="8147,10593" coordsize="10,2">
              <v:shape style="position:absolute;left:8147;top:10593;width:10;height:2" coordorigin="8147,10593" coordsize="10,0" path="m8147,10593l8156,10593e" filled="false" stroked="true" strokeweight="0pt" strokecolor="#000000">
                <v:path arrowok="t"/>
              </v:shape>
            </v:group>
            <v:group style="position:absolute;left:8149;top:10593;width:7;height:2" coordorigin="8149,10593" coordsize="7,2">
              <v:shape style="position:absolute;left:8149;top:10593;width:7;height:2" coordorigin="8149,10593" coordsize="7,0" path="m8149,10593l8156,10593e" filled="false" stroked="true" strokeweight="0pt" strokecolor="#000000">
                <v:path arrowok="t"/>
              </v:shape>
            </v:group>
            <v:group style="position:absolute;left:8147;top:10593;width:12;height:2" coordorigin="8147,10593" coordsize="12,2">
              <v:shape style="position:absolute;left:8147;top:10593;width:12;height:2" coordorigin="8147,10593" coordsize="12,0" path="m8147,10593l8158,10593e" filled="false" stroked="true" strokeweight="0pt" strokecolor="#000000">
                <v:path arrowok="t"/>
              </v:shape>
            </v:group>
            <v:group style="position:absolute;left:8147;top:10593;width:12;height:2" coordorigin="8147,10593" coordsize="12,2">
              <v:shape style="position:absolute;left:8147;top:10593;width:12;height:2" coordorigin="8147,10593" coordsize="12,0" path="m8147,10593l8158,10593e" filled="false" stroked="true" strokeweight="0pt" strokecolor="#000000">
                <v:path arrowok="t"/>
              </v:shape>
            </v:group>
            <v:group style="position:absolute;left:7120;top:8502;width:7;height:2" coordorigin="7120,8502" coordsize="7,2">
              <v:shape style="position:absolute;left:7120;top:8502;width:7;height:2" coordorigin="7120,8502" coordsize="7,0" path="m7120,8502l7127,8502e" filled="false" stroked="true" strokeweight="0pt" strokecolor="#000000">
                <v:path arrowok="t"/>
              </v:shape>
            </v:group>
            <v:group style="position:absolute;left:7120;top:8502;width:7;height:2" coordorigin="7120,8502" coordsize="7,2">
              <v:shape style="position:absolute;left:7120;top:8502;width:7;height:2" coordorigin="7120,8502" coordsize="7,0" path="m7120,8502l7127,8502e" filled="false" stroked="true" strokeweight="0pt" strokecolor="#000000">
                <v:path arrowok="t"/>
              </v:shape>
            </v:group>
            <v:group style="position:absolute;left:7118;top:8502;width:14;height:2" coordorigin="7118,8502" coordsize="14,2">
              <v:shape style="position:absolute;left:7118;top:8502;width:14;height:2" coordorigin="7118,8502" coordsize="14,0" path="m7118,8502l7131,8502e" filled="false" stroked="true" strokeweight="0pt" strokecolor="#000000">
                <v:path arrowok="t"/>
              </v:shape>
            </v:group>
            <v:group style="position:absolute;left:7120;top:8502;width:12;height:2" coordorigin="7120,8502" coordsize="12,2">
              <v:shape style="position:absolute;left:7120;top:8502;width:12;height:2" coordorigin="7120,8502" coordsize="12,0" path="m7120,8502l7131,8502e" filled="false" stroked="true" strokeweight="0pt" strokecolor="#000000">
                <v:path arrowok="t"/>
              </v:shape>
            </v:group>
            <v:group style="position:absolute;left:7118;top:8502;width:14;height:2" coordorigin="7118,8502" coordsize="14,2">
              <v:shape style="position:absolute;left:7118;top:8502;width:14;height:2" coordorigin="7118,8502" coordsize="14,0" path="m7118,8502l7131,8502e" filled="false" stroked="true" strokeweight="0pt" strokecolor="#000000">
                <v:path arrowok="t"/>
              </v:shape>
            </v:group>
            <v:group style="position:absolute;left:7116;top:8502;width:19;height:2" coordorigin="7116,8502" coordsize="19,2">
              <v:shape style="position:absolute;left:7116;top:8502;width:19;height:2" coordorigin="7116,8502" coordsize="19,0" path="m7116,8502l7134,8502e" filled="false" stroked="true" strokeweight="0pt" strokecolor="#000000">
                <v:path arrowok="t"/>
              </v:shape>
            </v:group>
            <v:group style="position:absolute;left:7118;top:8502;width:16;height:2" coordorigin="7118,8502" coordsize="16,2">
              <v:shape style="position:absolute;left:7118;top:8502;width:16;height:2" coordorigin="7118,8502" coordsize="16,0" path="m7118,8502l7134,8502e" filled="false" stroked="true" strokeweight="0pt" strokecolor="#000000">
                <v:path arrowok="t"/>
              </v:shape>
            </v:group>
            <v:group style="position:absolute;left:7116;top:8502;width:19;height:2" coordorigin="7116,8502" coordsize="19,2">
              <v:shape style="position:absolute;left:7116;top:8502;width:19;height:2" coordorigin="7116,8502" coordsize="19,0" path="m7116,8502l7134,8502e" filled="false" stroked="true" strokeweight="0pt" strokecolor="#000000">
                <v:path arrowok="t"/>
              </v:shape>
            </v:group>
            <v:group style="position:absolute;left:7113;top:8502;width:23;height:3" coordorigin="7113,8502" coordsize="23,3">
              <v:shape style="position:absolute;left:7113;top:8502;width:23;height:3" coordorigin="7113,8502" coordsize="23,3" path="m7113,8504l7136,8504,7116,8502,7113,8504xe" filled="true" fillcolor="#000000" stroked="false">
                <v:path arrowok="t"/>
                <v:fill type="solid"/>
              </v:shape>
              <v:shape style="position:absolute;left:7113;top:8502;width:23;height:3" coordorigin="7113,8502" coordsize="23,3" path="m7116,8502l7136,8504,7134,8502,7116,8502xe" filled="true" fillcolor="#000000" stroked="false">
                <v:path arrowok="t"/>
                <v:fill type="solid"/>
              </v:shape>
            </v:group>
            <v:group style="position:absolute;left:7116;top:8502;width:21;height:3" coordorigin="7116,8502" coordsize="21,3">
              <v:shape style="position:absolute;left:7116;top:8502;width:21;height:3" coordorigin="7116,8502" coordsize="21,3" path="m7134,8502l7116,8502,7136,8504,7134,8502xe" filled="false" stroked="true" strokeweight="0pt" strokecolor="#000000">
                <v:path arrowok="t"/>
              </v:shape>
            </v:group>
            <v:group style="position:absolute;left:7113;top:8502;width:23;height:3" coordorigin="7113,8502" coordsize="23,3">
              <v:shape style="position:absolute;left:7113;top:8502;width:23;height:3" coordorigin="7113,8502" coordsize="23,3" path="m7116,8502l7136,8504,7113,8504,7116,8502xe" filled="false" stroked="true" strokeweight="0pt" strokecolor="#000000">
                <v:path arrowok="t"/>
              </v:shape>
            </v:group>
            <v:group style="position:absolute;left:7111;top:8504;width:28;height:2" coordorigin="7111,8504" coordsize="28,2">
              <v:shape style="position:absolute;left:7111;top:8504;width:28;height:2" coordorigin="7111,8504" coordsize="28,0" path="m7111,8504l7138,8504e" filled="false" stroked="true" strokeweight="0pt" strokecolor="#000000">
                <v:path arrowok="t"/>
              </v:shape>
            </v:group>
            <v:group style="position:absolute;left:7113;top:8504;width:25;height:2" coordorigin="7113,8504" coordsize="25,2">
              <v:shape style="position:absolute;left:7113;top:8504;width:25;height:2" coordorigin="7113,8504" coordsize="25,0" path="m7113,8504l7138,8504e" filled="false" stroked="true" strokeweight="0pt" strokecolor="#000000">
                <v:path arrowok="t"/>
              </v:shape>
            </v:group>
            <v:group style="position:absolute;left:7111;top:8504;width:28;height:2" coordorigin="7111,8504" coordsize="28,2">
              <v:shape style="position:absolute;left:7111;top:8504;width:28;height:2" coordorigin="7111,8504" coordsize="28,0" path="m7111,8504l7138,8504e" filled="false" stroked="true" strokeweight="0pt" strokecolor="#000000">
                <v:path arrowok="t"/>
              </v:shape>
            </v:group>
            <v:group style="position:absolute;left:7109;top:8505;width:32;height:2" coordorigin="7109,8505" coordsize="32,2">
              <v:shape style="position:absolute;left:7109;top:8505;width:32;height:2" coordorigin="7109,8505" coordsize="32,0" path="m7109,8505l7140,8505e" filled="false" stroked="true" strokeweight=".112803pt" strokecolor="#000000">
                <v:path arrowok="t"/>
              </v:shape>
            </v:group>
            <v:group style="position:absolute;left:7111;top:8504;width:30;height:3" coordorigin="7111,8504" coordsize="30,3">
              <v:shape style="position:absolute;left:7111;top:8504;width:30;height:3" coordorigin="7111,8504" coordsize="30,3" path="m7138,8504l7111,8504,7140,8506,7138,8504xe" filled="false" stroked="true" strokeweight="0pt" strokecolor="#000000">
                <v:path arrowok="t"/>
              </v:shape>
            </v:group>
            <v:group style="position:absolute;left:7109;top:8504;width:32;height:3" coordorigin="7109,8504" coordsize="32,3">
              <v:shape style="position:absolute;left:7109;top:8504;width:32;height:3" coordorigin="7109,8504" coordsize="32,3" path="m7111,8504l7140,8506,7109,8506,7111,8504xe" filled="false" stroked="true" strokeweight="0pt" strokecolor="#000000">
                <v:path arrowok="t"/>
              </v:shape>
            </v:group>
            <v:group style="position:absolute;left:7107;top:8507;width:37;height:2" coordorigin="7107,8507" coordsize="37,2">
              <v:shape style="position:absolute;left:7107;top:8507;width:37;height:2" coordorigin="7107,8507" coordsize="37,0" path="m7107,8507l7143,8507e" filled="false" stroked="true" strokeweight=".112803pt" strokecolor="#000000">
                <v:path arrowok="t"/>
              </v:shape>
            </v:group>
            <v:group style="position:absolute;left:7109;top:8506;width:34;height:3" coordorigin="7109,8506" coordsize="34,3">
              <v:shape style="position:absolute;left:7109;top:8506;width:34;height:3" coordorigin="7109,8506" coordsize="34,3" path="m7140,8506l7109,8506,7143,8508,7140,8506xe" filled="false" stroked="true" strokeweight="0pt" strokecolor="#000000">
                <v:path arrowok="t"/>
              </v:shape>
            </v:group>
            <v:group style="position:absolute;left:7107;top:8506;width:37;height:3" coordorigin="7107,8506" coordsize="37,3">
              <v:shape style="position:absolute;left:7107;top:8506;width:37;height:3" coordorigin="7107,8506" coordsize="37,3" path="m7109,8506l7143,8508,7107,8508,7109,8506xe" filled="false" stroked="true" strokeweight="0pt" strokecolor="#000000">
                <v:path arrowok="t"/>
              </v:shape>
            </v:group>
            <v:group style="position:absolute;left:7107;top:8508;width:39;height:2" coordorigin="7107,8508" coordsize="39,2">
              <v:shape style="position:absolute;left:7107;top:8508;width:39;height:2" coordorigin="7107,8508" coordsize="39,0" path="m7107,8508l7145,8508e" filled="false" stroked="true" strokeweight="0pt" strokecolor="#000000">
                <v:path arrowok="t"/>
              </v:shape>
            </v:group>
            <v:group style="position:absolute;left:7107;top:8508;width:39;height:2" coordorigin="7107,8508" coordsize="39,2">
              <v:shape style="position:absolute;left:7107;top:8508;width:39;height:2" coordorigin="7107,8508" coordsize="39,0" path="m7107,8508l7145,8508e" filled="false" stroked="true" strokeweight="0pt" strokecolor="#000000">
                <v:path arrowok="t"/>
              </v:shape>
            </v:group>
            <v:group style="position:absolute;left:7107;top:8508;width:39;height:2" coordorigin="7107,8508" coordsize="39,2">
              <v:shape style="position:absolute;left:7107;top:8508;width:39;height:2" coordorigin="7107,8508" coordsize="39,0" path="m7107,8508l7145,8508e" filled="false" stroked="true" strokeweight="0pt" strokecolor="#000000">
                <v:path arrowok="t"/>
              </v:shape>
            </v:group>
            <v:group style="position:absolute;left:7104;top:8509;width:41;height:2" coordorigin="7104,8509" coordsize="41,2">
              <v:shape style="position:absolute;left:7104;top:8509;width:41;height:2" coordorigin="7104,8509" coordsize="41,0" path="m7104,8509l7145,8509e" filled="false" stroked="true" strokeweight=".112803pt" strokecolor="#000000">
                <v:path arrowok="t"/>
              </v:shape>
            </v:group>
            <v:group style="position:absolute;left:7107;top:8508;width:39;height:3" coordorigin="7107,8508" coordsize="39,3">
              <v:shape style="position:absolute;left:7107;top:8508;width:39;height:3" coordorigin="7107,8508" coordsize="39,3" path="m7145,8508l7107,8508,7145,8511,7145,8508xe" filled="false" stroked="true" strokeweight="0pt" strokecolor="#000000">
                <v:path arrowok="t"/>
              </v:shape>
            </v:group>
            <v:group style="position:absolute;left:7104;top:8508;width:41;height:3" coordorigin="7104,8508" coordsize="41,3">
              <v:shape style="position:absolute;left:7104;top:8508;width:41;height:3" coordorigin="7104,8508" coordsize="41,3" path="m7107,8508l7145,8511,7104,8511,7107,8508xe" filled="false" stroked="true" strokeweight="0pt" strokecolor="#000000">
                <v:path arrowok="t"/>
              </v:shape>
            </v:group>
            <v:group style="position:absolute;left:7102;top:8512;width:46;height:2" coordorigin="7102,8512" coordsize="46,2">
              <v:shape style="position:absolute;left:7102;top:8512;width:46;height:2" coordorigin="7102,8512" coordsize="46,0" path="m7102,8512l7147,8512e" filled="false" stroked="true" strokeweight=".112803pt" strokecolor="#000000">
                <v:path arrowok="t"/>
              </v:shape>
            </v:group>
            <v:group style="position:absolute;left:7104;top:8511;width:43;height:3" coordorigin="7104,8511" coordsize="43,3">
              <v:shape style="position:absolute;left:7104;top:8511;width:43;height:3" coordorigin="7104,8511" coordsize="43,3" path="m7145,8511l7104,8511,7147,8513,7145,8511xe" filled="false" stroked="true" strokeweight="0pt" strokecolor="#000000">
                <v:path arrowok="t"/>
              </v:shape>
            </v:group>
            <v:group style="position:absolute;left:7102;top:8511;width:46;height:3" coordorigin="7102,8511" coordsize="46,3">
              <v:shape style="position:absolute;left:7102;top:8511;width:46;height:3" coordorigin="7102,8511" coordsize="46,3" path="m7104,8511l7147,8513,7102,8513,7104,8511xe" filled="false" stroked="true" strokeweight="0pt" strokecolor="#000000">
                <v:path arrowok="t"/>
              </v:shape>
            </v:group>
            <v:group style="position:absolute;left:7100;top:8514;width:48;height:2" coordorigin="7100,8514" coordsize="48,2">
              <v:shape style="position:absolute;left:7100;top:8514;width:48;height:2" coordorigin="7100,8514" coordsize="48,0" path="m7100,8514l7147,8514e" filled="false" stroked="true" strokeweight=".112803pt" strokecolor="#000000">
                <v:path arrowok="t"/>
              </v:shape>
            </v:group>
            <v:group style="position:absolute;left:7102;top:8513;width:46;height:3" coordorigin="7102,8513" coordsize="46,3">
              <v:shape style="position:absolute;left:7102;top:8513;width:46;height:3" coordorigin="7102,8513" coordsize="46,3" path="m7147,8513l7102,8513,7147,8515,7147,8513xe" filled="false" stroked="true" strokeweight="0pt" strokecolor="#000000">
                <v:path arrowok="t"/>
              </v:shape>
            </v:group>
            <v:group style="position:absolute;left:7100;top:8513;width:48;height:3" coordorigin="7100,8513" coordsize="48,3">
              <v:shape style="position:absolute;left:7100;top:8513;width:48;height:3" coordorigin="7100,8513" coordsize="48,3" path="m7102,8513l7147,8515,7100,8515,7102,8513xe" filled="false" stroked="true" strokeweight="0pt" strokecolor="#000000">
                <v:path arrowok="t"/>
              </v:shape>
            </v:group>
            <v:group style="position:absolute;left:7100;top:8516;width:50;height:2" coordorigin="7100,8516" coordsize="50,2">
              <v:shape style="position:absolute;left:7100;top:8516;width:50;height:2" coordorigin="7100,8516" coordsize="50,0" path="m7100,8516l7149,8516e" filled="false" stroked="true" strokeweight=".112803pt" strokecolor="#000000">
                <v:path arrowok="t"/>
              </v:shape>
            </v:group>
            <v:group style="position:absolute;left:7100;top:8515;width:50;height:3" coordorigin="7100,8515" coordsize="50,3">
              <v:shape style="position:absolute;left:7100;top:8515;width:50;height:3" coordorigin="7100,8515" coordsize="50,3" path="m7147,8515l7100,8515,7149,8517,7147,8515xe" filled="false" stroked="true" strokeweight="0pt" strokecolor="#000000">
                <v:path arrowok="t"/>
              </v:shape>
            </v:group>
            <v:group style="position:absolute;left:7100;top:8515;width:50;height:3" coordorigin="7100,8515" coordsize="50,3">
              <v:shape style="position:absolute;left:7100;top:8515;width:50;height:3" coordorigin="7100,8515" coordsize="50,3" path="m7100,8515l7149,8517,7100,8517,7100,8515xe" filled="false" stroked="true" strokeweight="0pt" strokecolor="#000000">
                <v:path arrowok="t"/>
              </v:shape>
            </v:group>
            <v:group style="position:absolute;left:7100;top:8518;width:50;height:2" coordorigin="7100,8518" coordsize="50,2">
              <v:shape style="position:absolute;left:7100;top:8518;width:50;height:2" coordorigin="7100,8518" coordsize="50,0" path="m7100,8518l7149,8518e" filled="false" stroked="true" strokeweight=".112803pt" strokecolor="#000000">
                <v:path arrowok="t"/>
              </v:shape>
            </v:group>
            <v:group style="position:absolute;left:7100;top:8517;width:50;height:3" coordorigin="7100,8517" coordsize="50,3">
              <v:shape style="position:absolute;left:7100;top:8517;width:50;height:3" coordorigin="7100,8517" coordsize="50,3" path="m7149,8517l7100,8517,7149,8520,7149,8517xe" filled="false" stroked="true" strokeweight="0pt" strokecolor="#000000">
                <v:path arrowok="t"/>
              </v:shape>
            </v:group>
            <v:group style="position:absolute;left:7100;top:8517;width:50;height:3" coordorigin="7100,8517" coordsize="50,3">
              <v:shape style="position:absolute;left:7100;top:8517;width:50;height:3" coordorigin="7100,8517" coordsize="50,3" path="m7100,8517l7149,8520,7100,8520,7100,8517xe" filled="false" stroked="true" strokeweight="0pt" strokecolor="#000000">
                <v:path arrowok="t"/>
              </v:shape>
            </v:group>
            <v:group style="position:absolute;left:7098;top:8521;width:55;height:2" coordorigin="7098,8521" coordsize="55,2">
              <v:shape style="position:absolute;left:7098;top:8521;width:55;height:2" coordorigin="7098,8521" coordsize="55,0" path="m7098,8521l7152,8521e" filled="false" stroked="true" strokeweight=".112803pt" strokecolor="#000000">
                <v:path arrowok="t"/>
              </v:shape>
            </v:group>
            <v:group style="position:absolute;left:7100;top:8520;width:52;height:3" coordorigin="7100,8520" coordsize="52,3">
              <v:shape style="position:absolute;left:7100;top:8520;width:52;height:3" coordorigin="7100,8520" coordsize="52,3" path="m7149,8520l7100,8520,7152,8522,7149,8520xe" filled="false" stroked="true" strokeweight="0pt" strokecolor="#000000">
                <v:path arrowok="t"/>
              </v:shape>
            </v:group>
            <v:group style="position:absolute;left:7098;top:8520;width:55;height:3" coordorigin="7098,8520" coordsize="55,3">
              <v:shape style="position:absolute;left:7098;top:8520;width:55;height:3" coordorigin="7098,8520" coordsize="55,3" path="m7100,8520l7152,8522,7098,8522,7100,8520xe" filled="false" stroked="true" strokeweight="0pt" strokecolor="#000000">
                <v:path arrowok="t"/>
              </v:shape>
            </v:group>
            <v:group style="position:absolute;left:7098;top:8523;width:55;height:2" coordorigin="7098,8523" coordsize="55,2">
              <v:shape style="position:absolute;left:7098;top:8523;width:55;height:2" coordorigin="7098,8523" coordsize="55,0" path="m7098,8523l7152,8523e" filled="false" stroked="true" strokeweight=".112803pt" strokecolor="#000000">
                <v:path arrowok="t"/>
              </v:shape>
            </v:group>
            <v:group style="position:absolute;left:7098;top:8522;width:55;height:3" coordorigin="7098,8522" coordsize="55,3">
              <v:shape style="position:absolute;left:7098;top:8522;width:55;height:3" coordorigin="7098,8522" coordsize="55,3" path="m7152,8522l7098,8522,7152,8524,7152,8522xe" filled="false" stroked="true" strokeweight="0pt" strokecolor="#000000">
                <v:path arrowok="t"/>
              </v:shape>
            </v:group>
            <v:group style="position:absolute;left:7098;top:8522;width:55;height:3" coordorigin="7098,8522" coordsize="55,3">
              <v:shape style="position:absolute;left:7098;top:8522;width:55;height:3" coordorigin="7098,8522" coordsize="55,3" path="m7098,8522l7152,8524,7098,8524,7098,8522xe" filled="false" stroked="true" strokeweight="0pt" strokecolor="#000000">
                <v:path arrowok="t"/>
              </v:shape>
            </v:group>
            <v:group style="position:absolute;left:7098;top:8526;width:55;height:2" coordorigin="7098,8526" coordsize="55,2">
              <v:shape style="position:absolute;left:7098;top:8526;width:55;height:2" coordorigin="7098,8526" coordsize="55,0" path="m7098,8526l7152,8526e" filled="false" stroked="true" strokeweight=".225606pt" strokecolor="#000000">
                <v:path arrowok="t"/>
              </v:shape>
            </v:group>
            <v:group style="position:absolute;left:7098;top:8524;width:55;height:5" coordorigin="7098,8524" coordsize="55,5">
              <v:shape style="position:absolute;left:7098;top:8524;width:55;height:5" coordorigin="7098,8524" coordsize="55,5" path="m7152,8524l7098,8524,7152,8529,7152,8524xe" filled="false" stroked="true" strokeweight="0pt" strokecolor="#000000">
                <v:path arrowok="t"/>
              </v:shape>
            </v:group>
            <v:group style="position:absolute;left:7098;top:8524;width:55;height:5" coordorigin="7098,8524" coordsize="55,5">
              <v:shape style="position:absolute;left:7098;top:8524;width:55;height:5" coordorigin="7098,8524" coordsize="55,5" path="m7098,8524l7152,8529,7098,8529,7098,8524xe" filled="false" stroked="true" strokeweight="0pt" strokecolor="#000000">
                <v:path arrowok="t"/>
              </v:shape>
            </v:group>
            <v:group style="position:absolute;left:7098;top:8530;width:55;height:2" coordorigin="7098,8530" coordsize="55,2">
              <v:shape style="position:absolute;left:7098;top:8530;width:55;height:2" coordorigin="7098,8530" coordsize="55,0" path="m7098,8530l7152,8530e" filled="false" stroked="true" strokeweight=".112803pt" strokecolor="#000000">
                <v:path arrowok="t"/>
              </v:shape>
            </v:group>
            <v:group style="position:absolute;left:7098;top:8529;width:55;height:3" coordorigin="7098,8529" coordsize="55,3">
              <v:shape style="position:absolute;left:7098;top:8529;width:55;height:3" coordorigin="7098,8529" coordsize="55,3" path="m7152,8529l7098,8529,7152,8531,7152,8529xe" filled="false" stroked="true" strokeweight="0pt" strokecolor="#000000">
                <v:path arrowok="t"/>
              </v:shape>
            </v:group>
            <v:group style="position:absolute;left:7098;top:8529;width:55;height:3" coordorigin="7098,8529" coordsize="55,3">
              <v:shape style="position:absolute;left:7098;top:8529;width:55;height:3" coordorigin="7098,8529" coordsize="55,3" path="m7098,8529l7152,8531,7098,8531,7098,8529xe" filled="false" stroked="true" strokeweight="0pt" strokecolor="#000000">
                <v:path arrowok="t"/>
              </v:shape>
            </v:group>
            <v:group style="position:absolute;left:7098;top:8532;width:55;height:2" coordorigin="7098,8532" coordsize="55,2">
              <v:shape style="position:absolute;left:7098;top:8532;width:55;height:2" coordorigin="7098,8532" coordsize="55,0" path="m7098,8532l7152,8532e" filled="false" stroked="true" strokeweight=".112803pt" strokecolor="#000000">
                <v:path arrowok="t"/>
              </v:shape>
            </v:group>
            <v:group style="position:absolute;left:7098;top:8531;width:55;height:3" coordorigin="7098,8531" coordsize="55,3">
              <v:shape style="position:absolute;left:7098;top:8531;width:55;height:3" coordorigin="7098,8531" coordsize="55,3" path="m7152,8531l7098,8531,7152,8533,7152,8531xe" filled="false" stroked="true" strokeweight="0pt" strokecolor="#000000">
                <v:path arrowok="t"/>
              </v:shape>
            </v:group>
            <v:group style="position:absolute;left:7098;top:8531;width:55;height:3" coordorigin="7098,8531" coordsize="55,3">
              <v:shape style="position:absolute;left:7098;top:8531;width:55;height:3" coordorigin="7098,8531" coordsize="55,3" path="m7098,8531l7152,8533,7098,8533,7098,8531xe" filled="false" stroked="true" strokeweight="0pt" strokecolor="#000000">
                <v:path arrowok="t"/>
              </v:shape>
            </v:group>
            <v:group style="position:absolute;left:7098;top:8534;width:55;height:2" coordorigin="7098,8534" coordsize="55,2">
              <v:shape style="position:absolute;left:7098;top:8534;width:55;height:2" coordorigin="7098,8534" coordsize="55,0" path="m7098,8534l7152,8534e" filled="false" stroked="true" strokeweight=".112803pt" strokecolor="#000000">
                <v:path arrowok="t"/>
              </v:shape>
            </v:group>
            <v:group style="position:absolute;left:7098;top:8533;width:55;height:3" coordorigin="7098,8533" coordsize="55,3">
              <v:shape style="position:absolute;left:7098;top:8533;width:55;height:3" coordorigin="7098,8533" coordsize="55,3" path="m7152,8533l7098,8533,7149,8535,7152,8533xe" filled="false" stroked="true" strokeweight="0pt" strokecolor="#000000">
                <v:path arrowok="t"/>
              </v:shape>
            </v:group>
            <v:group style="position:absolute;left:7098;top:8533;width:52;height:3" coordorigin="7098,8533" coordsize="52,3">
              <v:shape style="position:absolute;left:7098;top:8533;width:52;height:3" coordorigin="7098,8533" coordsize="52,3" path="m7098,8533l7149,8535,7100,8535,7098,8533xe" filled="false" stroked="true" strokeweight="0pt" strokecolor="#000000">
                <v:path arrowok="t"/>
              </v:shape>
            </v:group>
            <v:group style="position:absolute;left:7100;top:8537;width:50;height:2" coordorigin="7100,8537" coordsize="50,2">
              <v:shape style="position:absolute;left:7100;top:8537;width:50;height:2" coordorigin="7100,8537" coordsize="50,0" path="m7100,8537l7149,8537e" filled="false" stroked="true" strokeweight=".112803pt" strokecolor="#000000">
                <v:path arrowok="t"/>
              </v:shape>
            </v:group>
            <v:group style="position:absolute;left:7100;top:8535;width:50;height:3" coordorigin="7100,8535" coordsize="50,3">
              <v:shape style="position:absolute;left:7100;top:8535;width:50;height:3" coordorigin="7100,8535" coordsize="50,3" path="m7149,8535l7100,8535,7149,8538,7149,8535xe" filled="false" stroked="true" strokeweight="0pt" strokecolor="#000000">
                <v:path arrowok="t"/>
              </v:shape>
            </v:group>
            <v:group style="position:absolute;left:7100;top:8535;width:50;height:3" coordorigin="7100,8535" coordsize="50,3">
              <v:shape style="position:absolute;left:7100;top:8535;width:50;height:3" coordorigin="7100,8535" coordsize="50,3" path="m7100,8535l7149,8538,7100,8538,7100,8535xe" filled="false" stroked="true" strokeweight="0pt" strokecolor="#000000">
                <v:path arrowok="t"/>
              </v:shape>
            </v:group>
            <v:group style="position:absolute;left:7100;top:8539;width:50;height:2" coordorigin="7100,8539" coordsize="50,2">
              <v:shape style="position:absolute;left:7100;top:8539;width:50;height:2" coordorigin="7100,8539" coordsize="50,0" path="m7100,8539l7149,8539e" filled="false" stroked="true" strokeweight=".112803pt" strokecolor="#000000">
                <v:path arrowok="t"/>
              </v:shape>
            </v:group>
            <v:group style="position:absolute;left:7100;top:8538;width:50;height:3" coordorigin="7100,8538" coordsize="50,3">
              <v:shape style="position:absolute;left:7100;top:8538;width:50;height:3" coordorigin="7100,8538" coordsize="50,3" path="m7149,8538l7100,8538,7147,8540,7149,8538xe" filled="false" stroked="true" strokeweight="0pt" strokecolor="#000000">
                <v:path arrowok="t"/>
              </v:shape>
            </v:group>
            <v:group style="position:absolute;left:7100;top:8538;width:48;height:3" coordorigin="7100,8538" coordsize="48,3">
              <v:shape style="position:absolute;left:7100;top:8538;width:48;height:3" coordorigin="7100,8538" coordsize="48,3" path="m7100,8538l7147,8540,7100,8540,7100,8538xe" filled="false" stroked="true" strokeweight="0pt" strokecolor="#000000">
                <v:path arrowok="t"/>
              </v:shape>
            </v:group>
            <v:group style="position:absolute;left:7100;top:8541;width:48;height:2" coordorigin="7100,8541" coordsize="48,2">
              <v:shape style="position:absolute;left:7100;top:8541;width:48;height:2" coordorigin="7100,8541" coordsize="48,0" path="m7100,8541l7147,8541e" filled="false" stroked="true" strokeweight=".112803pt" strokecolor="#000000">
                <v:path arrowok="t"/>
              </v:shape>
            </v:group>
            <v:group style="position:absolute;left:7100;top:8540;width:48;height:3" coordorigin="7100,8540" coordsize="48,3">
              <v:shape style="position:absolute;left:7100;top:8540;width:48;height:3" coordorigin="7100,8540" coordsize="48,3" path="m7147,8540l7100,8540,7147,8542,7147,8540xe" filled="false" stroked="true" strokeweight="0pt" strokecolor="#000000">
                <v:path arrowok="t"/>
              </v:shape>
            </v:group>
            <v:group style="position:absolute;left:7100;top:8540;width:48;height:3" coordorigin="7100,8540" coordsize="48,3">
              <v:shape style="position:absolute;left:7100;top:8540;width:48;height:3" coordorigin="7100,8540" coordsize="48,3" path="m7100,8540l7147,8542,7102,8542,7100,8540xe" filled="false" stroked="true" strokeweight="0pt" strokecolor="#000000">
                <v:path arrowok="t"/>
              </v:shape>
            </v:group>
            <v:group style="position:absolute;left:7102;top:8543;width:46;height:2" coordorigin="7102,8543" coordsize="46,2">
              <v:shape style="position:absolute;left:7102;top:8543;width:46;height:2" coordorigin="7102,8543" coordsize="46,0" path="m7102,8543l7147,8543e" filled="false" stroked="true" strokeweight=".112803pt" strokecolor="#000000">
                <v:path arrowok="t"/>
              </v:shape>
            </v:group>
            <v:group style="position:absolute;left:7102;top:8542;width:46;height:3" coordorigin="7102,8542" coordsize="46,3">
              <v:shape style="position:absolute;left:7102;top:8542;width:46;height:3" coordorigin="7102,8542" coordsize="46,3" path="m7147,8542l7102,8542,7145,8544,7147,8542xe" filled="false" stroked="true" strokeweight="0pt" strokecolor="#000000">
                <v:path arrowok="t"/>
              </v:shape>
            </v:group>
            <v:group style="position:absolute;left:7102;top:8542;width:43;height:3" coordorigin="7102,8542" coordsize="43,3">
              <v:shape style="position:absolute;left:7102;top:8542;width:43;height:3" coordorigin="7102,8542" coordsize="43,3" path="m7102,8542l7145,8544,7104,8544,7102,8542xe" filled="false" stroked="true" strokeweight="0pt" strokecolor="#000000">
                <v:path arrowok="t"/>
              </v:shape>
            </v:group>
            <v:group style="position:absolute;left:7104;top:8546;width:41;height:2" coordorigin="7104,8546" coordsize="41,2">
              <v:shape style="position:absolute;left:7104;top:8546;width:41;height:2" coordorigin="7104,8546" coordsize="41,0" path="m7104,8546l7145,8546e" filled="false" stroked="true" strokeweight=".112803pt" strokecolor="#000000">
                <v:path arrowok="t"/>
              </v:shape>
            </v:group>
            <v:group style="position:absolute;left:7104;top:8544;width:41;height:3" coordorigin="7104,8544" coordsize="41,3">
              <v:shape style="position:absolute;left:7104;top:8544;width:41;height:3" coordorigin="7104,8544" coordsize="41,3" path="m7145,8544l7104,8544,7145,8547,7145,8544xe" filled="false" stroked="true" strokeweight="0pt" strokecolor="#000000">
                <v:path arrowok="t"/>
              </v:shape>
            </v:group>
            <v:group style="position:absolute;left:7104;top:8544;width:41;height:3" coordorigin="7104,8544" coordsize="41,3">
              <v:shape style="position:absolute;left:7104;top:8544;width:41;height:3" coordorigin="7104,8544" coordsize="41,3" path="m7104,8544l7145,8547,7107,8547,7104,8544xe" filled="false" stroked="true" strokeweight="0pt" strokecolor="#000000">
                <v:path arrowok="t"/>
              </v:shape>
            </v:group>
            <v:group style="position:absolute;left:7107;top:8547;width:39;height:2" coordorigin="7107,8547" coordsize="39,2">
              <v:shape style="position:absolute;left:7107;top:8547;width:39;height:2" coordorigin="7107,8547" coordsize="39,0" path="m7107,8547l7145,8547e" filled="false" stroked="true" strokeweight="0pt" strokecolor="#000000">
                <v:path arrowok="t"/>
              </v:shape>
            </v:group>
            <v:group style="position:absolute;left:7107;top:8547;width:37;height:2" coordorigin="7107,8547" coordsize="37,2">
              <v:shape style="position:absolute;left:7107;top:8547;width:37;height:2" coordorigin="7107,8547" coordsize="37,0" path="m7107,8547l7143,8547e" filled="false" stroked="true" strokeweight="0pt" strokecolor="#000000">
                <v:path arrowok="t"/>
              </v:shape>
            </v:group>
            <v:group style="position:absolute;left:7107;top:8547;width:39;height:2" coordorigin="7107,8547" coordsize="39,2">
              <v:shape style="position:absolute;left:7107;top:8547;width:39;height:2" coordorigin="7107,8547" coordsize="39,0" path="m7107,8547l7145,8547e" filled="false" stroked="true" strokeweight="0pt" strokecolor="#000000">
                <v:path arrowok="t"/>
              </v:shape>
            </v:group>
            <v:group style="position:absolute;left:7107;top:8548;width:37;height:2" coordorigin="7107,8548" coordsize="37,2">
              <v:shape style="position:absolute;left:7107;top:8548;width:37;height:2" coordorigin="7107,8548" coordsize="37,0" path="m7107,8548l7143,8548e" filled="false" stroked="true" strokeweight=".112803pt" strokecolor="#000000">
                <v:path arrowok="t"/>
              </v:shape>
            </v:group>
            <v:group style="position:absolute;left:7107;top:8547;width:37;height:3" coordorigin="7107,8547" coordsize="37,3">
              <v:shape style="position:absolute;left:7107;top:8547;width:37;height:3" coordorigin="7107,8547" coordsize="37,3" path="m7143,8547l7107,8547,7140,8549,7143,8547xe" filled="false" stroked="true" strokeweight="0pt" strokecolor="#000000">
                <v:path arrowok="t"/>
              </v:shape>
            </v:group>
            <v:group style="position:absolute;left:7107;top:8547;width:34;height:3" coordorigin="7107,8547" coordsize="34,3">
              <v:shape style="position:absolute;left:7107;top:8547;width:34;height:3" coordorigin="7107,8547" coordsize="34,3" path="m7107,8547l7140,8549,7109,8549,7107,8547xe" filled="false" stroked="true" strokeweight="0pt" strokecolor="#000000">
                <v:path arrowok="t"/>
              </v:shape>
            </v:group>
            <v:group style="position:absolute;left:7109;top:8550;width:32;height:2" coordorigin="7109,8550" coordsize="32,2">
              <v:shape style="position:absolute;left:7109;top:8550;width:32;height:2" coordorigin="7109,8550" coordsize="32,0" path="m7109,8550l7140,8550e" filled="false" stroked="true" strokeweight=".112803pt" strokecolor="#000000">
                <v:path arrowok="t"/>
              </v:shape>
            </v:group>
            <v:group style="position:absolute;left:7109;top:8549;width:32;height:3" coordorigin="7109,8549" coordsize="32,3">
              <v:shape style="position:absolute;left:7109;top:8549;width:32;height:3" coordorigin="7109,8549" coordsize="32,3" path="m7140,8549l7109,8549,7138,8551,7140,8549xe" filled="false" stroked="true" strokeweight="0pt" strokecolor="#000000">
                <v:path arrowok="t"/>
              </v:shape>
            </v:group>
            <v:group style="position:absolute;left:7109;top:8549;width:30;height:3" coordorigin="7109,8549" coordsize="30,3">
              <v:shape style="position:absolute;left:7109;top:8549;width:30;height:3" coordorigin="7109,8549" coordsize="30,3" path="m7109,8549l7138,8551,7111,8551,7109,8549xe" filled="false" stroked="true" strokeweight="0pt" strokecolor="#000000">
                <v:path arrowok="t"/>
              </v:shape>
            </v:group>
            <v:group style="position:absolute;left:7111;top:8551;width:28;height:2" coordorigin="7111,8551" coordsize="28,2">
              <v:shape style="position:absolute;left:7111;top:8551;width:28;height:2" coordorigin="7111,8551" coordsize="28,0" path="m7111,8551l7138,8551e" filled="false" stroked="true" strokeweight="0pt" strokecolor="#000000">
                <v:path arrowok="t"/>
              </v:shape>
            </v:group>
            <v:group style="position:absolute;left:7111;top:8551;width:28;height:2" coordorigin="7111,8551" coordsize="28,2">
              <v:shape style="position:absolute;left:7111;top:8551;width:28;height:2" coordorigin="7111,8551" coordsize="28,0" path="m7111,8551l7138,8551e" filled="false" stroked="true" strokeweight="0pt" strokecolor="#000000">
                <v:path arrowok="t"/>
              </v:shape>
            </v:group>
            <v:group style="position:absolute;left:7111;top:8551;width:25;height:2" coordorigin="7111,8551" coordsize="25,2">
              <v:shape style="position:absolute;left:7111;top:8551;width:25;height:2" coordorigin="7111,8551" coordsize="25,0" path="m7111,8551l7136,8551e" filled="false" stroked="true" strokeweight="0pt" strokecolor="#000000">
                <v:path arrowok="t"/>
              </v:shape>
            </v:group>
            <v:group style="position:absolute;left:7113;top:8551;width:23;height:3" coordorigin="7113,8551" coordsize="23,3">
              <v:shape style="position:absolute;left:7113;top:8551;width:23;height:3" coordorigin="7113,8551" coordsize="23,3" path="m7113,8551l7134,8553,7136,8551,7113,8551xe" filled="true" fillcolor="#000000" stroked="false">
                <v:path arrowok="t"/>
                <v:fill type="solid"/>
              </v:shape>
              <v:shape style="position:absolute;left:7113;top:8551;width:23;height:3" coordorigin="7113,8551" coordsize="23,3" path="m7113,8551l7116,8553,7134,8553,7113,8551xe" filled="true" fillcolor="#000000" stroked="false">
                <v:path arrowok="t"/>
                <v:fill type="solid"/>
              </v:shape>
            </v:group>
            <v:group style="position:absolute;left:7113;top:8551;width:23;height:3" coordorigin="7113,8551" coordsize="23,3">
              <v:shape style="position:absolute;left:7113;top:8551;width:23;height:3" coordorigin="7113,8551" coordsize="23,3" path="m7136,8551l7113,8551,7134,8553,7136,8551xe" filled="false" stroked="true" strokeweight="0pt" strokecolor="#000000">
                <v:path arrowok="t"/>
              </v:shape>
            </v:group>
            <v:group style="position:absolute;left:7113;top:8551;width:21;height:3" coordorigin="7113,8551" coordsize="21,3">
              <v:shape style="position:absolute;left:7113;top:8551;width:21;height:3" coordorigin="7113,8551" coordsize="21,3" path="m7113,8551l7134,8553,7116,8553,7113,8551xe" filled="false" stroked="true" strokeweight="0pt" strokecolor="#000000">
                <v:path arrowok="t"/>
              </v:shape>
            </v:group>
            <v:group style="position:absolute;left:7116;top:8553;width:19;height:2" coordorigin="7116,8553" coordsize="19,2">
              <v:shape style="position:absolute;left:7116;top:8553;width:19;height:2" coordorigin="7116,8553" coordsize="19,0" path="m7116,8553l7134,8553e" filled="false" stroked="true" strokeweight="0pt" strokecolor="#000000">
                <v:path arrowok="t"/>
              </v:shape>
            </v:group>
            <v:group style="position:absolute;left:7116;top:8553;width:19;height:2" coordorigin="7116,8553" coordsize="19,2">
              <v:shape style="position:absolute;left:7116;top:8553;width:19;height:2" coordorigin="7116,8553" coordsize="19,0" path="m7116,8553l7134,8553e" filled="false" stroked="true" strokeweight="0pt" strokecolor="#000000">
                <v:path arrowok="t"/>
              </v:shape>
            </v:group>
            <v:group style="position:absolute;left:7116;top:8553;width:16;height:2" coordorigin="7116,8553" coordsize="16,2">
              <v:shape style="position:absolute;left:7116;top:8553;width:16;height:2" coordorigin="7116,8553" coordsize="16,0" path="m7116,8553l7131,8553e" filled="false" stroked="true" strokeweight="0pt" strokecolor="#000000">
                <v:path arrowok="t"/>
              </v:shape>
            </v:group>
            <v:group style="position:absolute;left:7118;top:8553;width:10;height:2" coordorigin="7118,8553" coordsize="10,2">
              <v:shape style="position:absolute;left:7118;top:8553;width:10;height:2" coordorigin="7118,8553" coordsize="10,0" path="m7118,8553l7127,8553e" filled="false" stroked="true" strokeweight="0pt" strokecolor="#000000">
                <v:path arrowok="t"/>
              </v:shape>
            </v:group>
            <v:group style="position:absolute;left:7120;top:8553;width:7;height:2" coordorigin="7120,8553" coordsize="7,2">
              <v:shape style="position:absolute;left:7120;top:8553;width:7;height:2" coordorigin="7120,8553" coordsize="7,0" path="m7120,8553l7127,8553e" filled="false" stroked="true" strokeweight="0pt" strokecolor="#000000">
                <v:path arrowok="t"/>
              </v:shape>
            </v:group>
            <v:group style="position:absolute;left:7118;top:8553;width:10;height:2" coordorigin="7118,8553" coordsize="10,2">
              <v:shape style="position:absolute;left:7118;top:8553;width:10;height:2" coordorigin="7118,8553" coordsize="10,0" path="m7118,8553l7127,8553e" filled="false" stroked="true" strokeweight="0pt" strokecolor="#000000">
                <v:path arrowok="t"/>
              </v:shape>
            </v:group>
            <v:group style="position:absolute;left:7118;top:8553;width:14;height:2" coordorigin="7118,8553" coordsize="14,2">
              <v:shape style="position:absolute;left:7118;top:8553;width:14;height:2" coordorigin="7118,8553" coordsize="14,0" path="m7118,8553l7131,8553e" filled="false" stroked="true" strokeweight="0pt" strokecolor="#000000">
                <v:path arrowok="t"/>
              </v:shape>
            </v:group>
            <v:group style="position:absolute;left:7118;top:8553;width:14;height:2" coordorigin="7118,8553" coordsize="14,2">
              <v:shape style="position:absolute;left:7118;top:8553;width:14;height:2" coordorigin="7118,8553" coordsize="14,0" path="m7118,8553l7131,8553e" filled="false" stroked="true" strokeweight="0pt" strokecolor="#000000">
                <v:path arrowok="t"/>
              </v:shape>
            </v:group>
            <v:group style="position:absolute;left:7163;top:8468;width:7;height:2" coordorigin="7163,8468" coordsize="7,2">
              <v:shape style="position:absolute;left:7163;top:8468;width:7;height:2" coordorigin="7163,8468" coordsize="7,0" path="m7163,8468l7170,8468e" filled="false" stroked="true" strokeweight="0pt" strokecolor="#000000">
                <v:path arrowok="t"/>
              </v:shape>
            </v:group>
            <v:group style="position:absolute;left:7163;top:8468;width:7;height:2" coordorigin="7163,8468" coordsize="7,2">
              <v:shape style="position:absolute;left:7163;top:8468;width:7;height:2" coordorigin="7163,8468" coordsize="7,0" path="m7163,8468l7170,8468e" filled="false" stroked="true" strokeweight="0pt" strokecolor="#000000">
                <v:path arrowok="t"/>
              </v:shape>
            </v:group>
            <v:group style="position:absolute;left:7161;top:8468;width:14;height:2" coordorigin="7161,8468" coordsize="14,2">
              <v:shape style="position:absolute;left:7161;top:8468;width:14;height:2" coordorigin="7161,8468" coordsize="14,0" path="m7161,8468l7174,8468e" filled="false" stroked="true" strokeweight="0pt" strokecolor="#000000">
                <v:path arrowok="t"/>
              </v:shape>
            </v:group>
            <v:group style="position:absolute;left:7163;top:8468;width:12;height:2" coordorigin="7163,8468" coordsize="12,2">
              <v:shape style="position:absolute;left:7163;top:8468;width:12;height:2" coordorigin="7163,8468" coordsize="12,0" path="m7163,8468l7174,8468e" filled="false" stroked="true" strokeweight="0pt" strokecolor="#000000">
                <v:path arrowok="t"/>
              </v:shape>
            </v:group>
            <v:group style="position:absolute;left:7161;top:8468;width:14;height:2" coordorigin="7161,8468" coordsize="14,2">
              <v:shape style="position:absolute;left:7161;top:8468;width:14;height:2" coordorigin="7161,8468" coordsize="14,0" path="m7161,8468l7174,8468e" filled="false" stroked="true" strokeweight="0pt" strokecolor="#000000">
                <v:path arrowok="t"/>
              </v:shape>
            </v:group>
            <v:group style="position:absolute;left:7158;top:8468;width:19;height:2" coordorigin="7158,8468" coordsize="19,2">
              <v:shape style="position:absolute;left:7158;top:8468;width:19;height:2" coordorigin="7158,8468" coordsize="19,0" path="m7158,8468l7177,8468e" filled="false" stroked="true" strokeweight="0pt" strokecolor="#000000">
                <v:path arrowok="t"/>
              </v:shape>
            </v:group>
            <v:group style="position:absolute;left:7161;top:8468;width:16;height:2" coordorigin="7161,8468" coordsize="16,2">
              <v:shape style="position:absolute;left:7161;top:8468;width:16;height:2" coordorigin="7161,8468" coordsize="16,0" path="m7161,8468l7177,8468e" filled="false" stroked="true" strokeweight="0pt" strokecolor="#000000">
                <v:path arrowok="t"/>
              </v:shape>
            </v:group>
            <v:group style="position:absolute;left:7158;top:8468;width:19;height:2" coordorigin="7158,8468" coordsize="19,2">
              <v:shape style="position:absolute;left:7158;top:8468;width:19;height:2" coordorigin="7158,8468" coordsize="19,0" path="m7158,8468l7177,8468e" filled="false" stroked="true" strokeweight="0pt" strokecolor="#000000">
                <v:path arrowok="t"/>
              </v:shape>
            </v:group>
            <v:group style="position:absolute;left:7156;top:8468;width:23;height:3" coordorigin="7156,8468" coordsize="23,3">
              <v:shape style="position:absolute;left:7156;top:8468;width:23;height:3" coordorigin="7156,8468" coordsize="23,3" path="m7156,8470l7179,8470,7158,8468,7156,8470xe" filled="true" fillcolor="#000000" stroked="false">
                <v:path arrowok="t"/>
                <v:fill type="solid"/>
              </v:shape>
              <v:shape style="position:absolute;left:7156;top:8468;width:23;height:3" coordorigin="7156,8468" coordsize="23,3" path="m7158,8468l7179,8470,7177,8468,7158,8468xe" filled="true" fillcolor="#000000" stroked="false">
                <v:path arrowok="t"/>
                <v:fill type="solid"/>
              </v:shape>
            </v:group>
            <v:group style="position:absolute;left:7158;top:8468;width:21;height:3" coordorigin="7158,8468" coordsize="21,3">
              <v:shape style="position:absolute;left:7158;top:8468;width:21;height:3" coordorigin="7158,8468" coordsize="21,3" path="m7177,8468l7158,8468,7179,8470,7177,8468xe" filled="false" stroked="true" strokeweight="0pt" strokecolor="#000000">
                <v:path arrowok="t"/>
              </v:shape>
            </v:group>
            <v:group style="position:absolute;left:7156;top:8468;width:23;height:3" coordorigin="7156,8468" coordsize="23,3">
              <v:shape style="position:absolute;left:7156;top:8468;width:23;height:3" coordorigin="7156,8468" coordsize="23,3" path="m7158,8468l7179,8470,7156,8470,7158,8468xe" filled="false" stroked="true" strokeweight="0pt" strokecolor="#000000">
                <v:path arrowok="t"/>
              </v:shape>
            </v:group>
            <v:group style="position:absolute;left:7154;top:8470;width:28;height:2" coordorigin="7154,8470" coordsize="28,2">
              <v:shape style="position:absolute;left:7154;top:8470;width:28;height:2" coordorigin="7154,8470" coordsize="28,0" path="m7154,8470l7181,8470e" filled="false" stroked="true" strokeweight="0pt" strokecolor="#000000">
                <v:path arrowok="t"/>
              </v:shape>
            </v:group>
            <v:group style="position:absolute;left:7156;top:8470;width:25;height:2" coordorigin="7156,8470" coordsize="25,2">
              <v:shape style="position:absolute;left:7156;top:8470;width:25;height:2" coordorigin="7156,8470" coordsize="25,0" path="m7156,8470l7181,8470e" filled="false" stroked="true" strokeweight="0pt" strokecolor="#000000">
                <v:path arrowok="t"/>
              </v:shape>
            </v:group>
            <v:group style="position:absolute;left:7154;top:8470;width:28;height:2" coordorigin="7154,8470" coordsize="28,2">
              <v:shape style="position:absolute;left:7154;top:8470;width:28;height:2" coordorigin="7154,8470" coordsize="28,0" path="m7154,8470l7181,8470e" filled="false" stroked="true" strokeweight="0pt" strokecolor="#000000">
                <v:path arrowok="t"/>
              </v:shape>
            </v:group>
            <v:group style="position:absolute;left:7152;top:8471;width:32;height:2" coordorigin="7152,8471" coordsize="32,2">
              <v:shape style="position:absolute;left:7152;top:8471;width:32;height:2" coordorigin="7152,8471" coordsize="32,0" path="m7152,8471l7183,8471e" filled="false" stroked="true" strokeweight=".112803pt" strokecolor="#000000">
                <v:path arrowok="t"/>
              </v:shape>
            </v:group>
            <v:group style="position:absolute;left:7154;top:8470;width:30;height:3" coordorigin="7154,8470" coordsize="30,3">
              <v:shape style="position:absolute;left:7154;top:8470;width:30;height:3" coordorigin="7154,8470" coordsize="30,3" path="m7181,8470l7154,8470,7183,8472,7181,8470xe" filled="false" stroked="true" strokeweight="0pt" strokecolor="#000000">
                <v:path arrowok="t"/>
              </v:shape>
            </v:group>
            <v:group style="position:absolute;left:7152;top:8470;width:32;height:3" coordorigin="7152,8470" coordsize="32,3">
              <v:shape style="position:absolute;left:7152;top:8470;width:32;height:3" coordorigin="7152,8470" coordsize="32,3" path="m7154,8470l7183,8472,7152,8472,7154,8470xe" filled="false" stroked="true" strokeweight="0pt" strokecolor="#000000">
                <v:path arrowok="t"/>
              </v:shape>
            </v:group>
            <v:group style="position:absolute;left:7149;top:8472;width:37;height:2" coordorigin="7149,8472" coordsize="37,2">
              <v:shape style="position:absolute;left:7149;top:8472;width:37;height:2" coordorigin="7149,8472" coordsize="37,0" path="m7149,8472l7186,8472e" filled="false" stroked="true" strokeweight="0pt" strokecolor="#000000">
                <v:path arrowok="t"/>
              </v:shape>
            </v:group>
            <v:group style="position:absolute;left:7152;top:8472;width:34;height:2" coordorigin="7152,8472" coordsize="34,2">
              <v:shape style="position:absolute;left:7152;top:8472;width:34;height:2" coordorigin="7152,8472" coordsize="34,0" path="m7152,8472l7186,8472e" filled="false" stroked="true" strokeweight="0pt" strokecolor="#000000">
                <v:path arrowok="t"/>
              </v:shape>
            </v:group>
            <v:group style="position:absolute;left:7149;top:8472;width:37;height:2" coordorigin="7149,8472" coordsize="37,2">
              <v:shape style="position:absolute;left:7149;top:8472;width:37;height:2" coordorigin="7149,8472" coordsize="37,0" path="m7149,8472l7186,8472e" filled="false" stroked="true" strokeweight="0pt" strokecolor="#000000">
                <v:path arrowok="t"/>
              </v:shape>
            </v:group>
            <v:group style="position:absolute;left:7147;top:8473;width:39;height:2" coordorigin="7147,8473" coordsize="39,2">
              <v:shape style="position:absolute;left:7147;top:8473;width:39;height:2" coordorigin="7147,8473" coordsize="39,0" path="m7147,8473l7186,8473e" filled="false" stroked="true" strokeweight=".112803pt" strokecolor="#000000">
                <v:path arrowok="t"/>
              </v:shape>
            </v:group>
            <v:group style="position:absolute;left:7149;top:8472;width:37;height:3" coordorigin="7149,8472" coordsize="37,3">
              <v:shape style="position:absolute;left:7149;top:8472;width:37;height:3" coordorigin="7149,8472" coordsize="37,3" path="m7186,8472l7149,8472,7186,8475,7186,8472xe" filled="false" stroked="true" strokeweight="0pt" strokecolor="#000000">
                <v:path arrowok="t"/>
              </v:shape>
            </v:group>
            <v:group style="position:absolute;left:7147;top:8472;width:39;height:3" coordorigin="7147,8472" coordsize="39,3">
              <v:shape style="position:absolute;left:7147;top:8472;width:39;height:3" coordorigin="7147,8472" coordsize="39,3" path="m7149,8472l7186,8475,7147,8475,7149,8472xe" filled="false" stroked="true" strokeweight="0pt" strokecolor="#000000">
                <v:path arrowok="t"/>
              </v:shape>
            </v:group>
            <v:group style="position:absolute;left:7147;top:8476;width:41;height:2" coordorigin="7147,8476" coordsize="41,2">
              <v:shape style="position:absolute;left:7147;top:8476;width:41;height:2" coordorigin="7147,8476" coordsize="41,0" path="m7147,8476l7188,8476e" filled="false" stroked="true" strokeweight=".112803pt" strokecolor="#000000">
                <v:path arrowok="t"/>
              </v:shape>
            </v:group>
            <v:group style="position:absolute;left:7147;top:8475;width:41;height:3" coordorigin="7147,8475" coordsize="41,3">
              <v:shape style="position:absolute;left:7147;top:8475;width:41;height:3" coordorigin="7147,8475" coordsize="41,3" path="m7186,8475l7147,8475,7188,8477,7186,8475xe" filled="false" stroked="true" strokeweight="0pt" strokecolor="#000000">
                <v:path arrowok="t"/>
              </v:shape>
            </v:group>
            <v:group style="position:absolute;left:7147;top:8475;width:41;height:3" coordorigin="7147,8475" coordsize="41,3">
              <v:shape style="position:absolute;left:7147;top:8475;width:41;height:3" coordorigin="7147,8475" coordsize="41,3" path="m7147,8475l7188,8477,7147,8477,7147,8475xe" filled="false" stroked="true" strokeweight="0pt" strokecolor="#000000">
                <v:path arrowok="t"/>
              </v:shape>
            </v:group>
            <v:group style="position:absolute;left:7145;top:8478;width:46;height:2" coordorigin="7145,8478" coordsize="46,2">
              <v:shape style="position:absolute;left:7145;top:8478;width:46;height:2" coordorigin="7145,8478" coordsize="46,0" path="m7145,8478l7190,8478e" filled="false" stroked="true" strokeweight=".112803pt" strokecolor="#000000">
                <v:path arrowok="t"/>
              </v:shape>
            </v:group>
            <v:group style="position:absolute;left:7147;top:8477;width:43;height:3" coordorigin="7147,8477" coordsize="43,3">
              <v:shape style="position:absolute;left:7147;top:8477;width:43;height:3" coordorigin="7147,8477" coordsize="43,3" path="m7188,8477l7147,8477,7190,8479,7188,8477xe" filled="false" stroked="true" strokeweight="0pt" strokecolor="#000000">
                <v:path arrowok="t"/>
              </v:shape>
            </v:group>
            <v:group style="position:absolute;left:7145;top:8477;width:46;height:3" coordorigin="7145,8477" coordsize="46,3">
              <v:shape style="position:absolute;left:7145;top:8477;width:46;height:3" coordorigin="7145,8477" coordsize="46,3" path="m7147,8477l7190,8479,7145,8479,7147,8477xe" filled="false" stroked="true" strokeweight="0pt" strokecolor="#000000">
                <v:path arrowok="t"/>
              </v:shape>
            </v:group>
            <v:group style="position:absolute;left:7143;top:8480;width:48;height:2" coordorigin="7143,8480" coordsize="48,2">
              <v:shape style="position:absolute;left:7143;top:8480;width:48;height:2" coordorigin="7143,8480" coordsize="48,0" path="m7143,8480l7190,8480e" filled="false" stroked="true" strokeweight=".112803pt" strokecolor="#000000">
                <v:path arrowok="t"/>
              </v:shape>
            </v:group>
            <v:group style="position:absolute;left:7145;top:8479;width:46;height:3" coordorigin="7145,8479" coordsize="46,3">
              <v:shape style="position:absolute;left:7145;top:8479;width:46;height:3" coordorigin="7145,8479" coordsize="46,3" path="m7190,8479l7145,8479,7190,8481,7190,8479xe" filled="false" stroked="true" strokeweight="0pt" strokecolor="#000000">
                <v:path arrowok="t"/>
              </v:shape>
            </v:group>
            <v:group style="position:absolute;left:7143;top:8479;width:48;height:3" coordorigin="7143,8479" coordsize="48,3">
              <v:shape style="position:absolute;left:7143;top:8479;width:48;height:3" coordorigin="7143,8479" coordsize="48,3" path="m7145,8479l7190,8481,7143,8481,7145,8479xe" filled="false" stroked="true" strokeweight="0pt" strokecolor="#000000">
                <v:path arrowok="t"/>
              </v:shape>
            </v:group>
            <v:group style="position:absolute;left:7143;top:8482;width:50;height:2" coordorigin="7143,8482" coordsize="50,2">
              <v:shape style="position:absolute;left:7143;top:8482;width:50;height:2" coordorigin="7143,8482" coordsize="50,0" path="m7143,8482l7192,8482e" filled="false" stroked="true" strokeweight=".112803pt" strokecolor="#000000">
                <v:path arrowok="t"/>
              </v:shape>
            </v:group>
            <v:group style="position:absolute;left:7143;top:8481;width:50;height:3" coordorigin="7143,8481" coordsize="50,3">
              <v:shape style="position:absolute;left:7143;top:8481;width:50;height:3" coordorigin="7143,8481" coordsize="50,3" path="m7190,8481l7143,8481,7192,8484,7190,8481xe" filled="false" stroked="true" strokeweight="0pt" strokecolor="#000000">
                <v:path arrowok="t"/>
              </v:shape>
            </v:group>
            <v:group style="position:absolute;left:7143;top:8481;width:50;height:3" coordorigin="7143,8481" coordsize="50,3">
              <v:shape style="position:absolute;left:7143;top:8481;width:50;height:3" coordorigin="7143,8481" coordsize="50,3" path="m7143,8481l7192,8484,7143,8484,7143,8481xe" filled="false" stroked="true" strokeweight="0pt" strokecolor="#000000">
                <v:path arrowok="t"/>
              </v:shape>
            </v:group>
            <v:group style="position:absolute;left:7143;top:8485;width:50;height:2" coordorigin="7143,8485" coordsize="50,2">
              <v:shape style="position:absolute;left:7143;top:8485;width:50;height:2" coordorigin="7143,8485" coordsize="50,0" path="m7143,8485l7192,8485e" filled="false" stroked="true" strokeweight=".112803pt" strokecolor="#000000">
                <v:path arrowok="t"/>
              </v:shape>
            </v:group>
            <v:group style="position:absolute;left:7143;top:8484;width:50;height:3" coordorigin="7143,8484" coordsize="50,3">
              <v:shape style="position:absolute;left:7143;top:8484;width:50;height:3" coordorigin="7143,8484" coordsize="50,3" path="m7192,8484l7143,8484,7192,8486,7192,8484xe" filled="false" stroked="true" strokeweight="0pt" strokecolor="#000000">
                <v:path arrowok="t"/>
              </v:shape>
            </v:group>
            <v:group style="position:absolute;left:7143;top:8484;width:50;height:3" coordorigin="7143,8484" coordsize="50,3">
              <v:shape style="position:absolute;left:7143;top:8484;width:50;height:3" coordorigin="7143,8484" coordsize="50,3" path="m7143,8484l7192,8486,7143,8486,7143,8484xe" filled="false" stroked="true" strokeweight="0pt" strokecolor="#000000">
                <v:path arrowok="t"/>
              </v:shape>
            </v:group>
            <v:group style="position:absolute;left:7140;top:8487;width:52;height:2" coordorigin="7140,8487" coordsize="52,2">
              <v:shape style="position:absolute;left:7140;top:8487;width:52;height:2" coordorigin="7140,8487" coordsize="52,0" path="m7140,8487l7192,8487e" filled="false" stroked="true" strokeweight=".112803pt" strokecolor="#000000">
                <v:path arrowok="t"/>
              </v:shape>
            </v:group>
            <v:group style="position:absolute;left:7143;top:8486;width:50;height:3" coordorigin="7143,8486" coordsize="50,3">
              <v:shape style="position:absolute;left:7143;top:8486;width:50;height:3" coordorigin="7143,8486" coordsize="50,3" path="m7192,8486l7143,8486,7192,8488,7192,8486xe" filled="false" stroked="true" strokeweight="0pt" strokecolor="#000000">
                <v:path arrowok="t"/>
              </v:shape>
            </v:group>
            <v:group style="position:absolute;left:7140;top:8486;width:52;height:3" coordorigin="7140,8486" coordsize="52,3">
              <v:shape style="position:absolute;left:7140;top:8486;width:52;height:3" coordorigin="7140,8486" coordsize="52,3" path="m7143,8486l7192,8488,7140,8488,7143,8486xe" filled="false" stroked="true" strokeweight="0pt" strokecolor="#000000">
                <v:path arrowok="t"/>
              </v:shape>
            </v:group>
            <v:group style="position:absolute;left:7140;top:8489;width:55;height:2" coordorigin="7140,8489" coordsize="55,2">
              <v:shape style="position:absolute;left:7140;top:8489;width:55;height:2" coordorigin="7140,8489" coordsize="55,0" path="m7140,8489l7195,8489e" filled="false" stroked="true" strokeweight=".112803pt" strokecolor="#000000">
                <v:path arrowok="t"/>
              </v:shape>
            </v:group>
            <v:group style="position:absolute;left:7140;top:8488;width:55;height:3" coordorigin="7140,8488" coordsize="55,3">
              <v:shape style="position:absolute;left:7140;top:8488;width:55;height:3" coordorigin="7140,8488" coordsize="55,3" path="m7192,8488l7140,8488,7195,8490,7192,8488xe" filled="false" stroked="true" strokeweight="0pt" strokecolor="#000000">
                <v:path arrowok="t"/>
              </v:shape>
            </v:group>
            <v:group style="position:absolute;left:7140;top:8488;width:55;height:3" coordorigin="7140,8488" coordsize="55,3">
              <v:shape style="position:absolute;left:7140;top:8488;width:55;height:3" coordorigin="7140,8488" coordsize="55,3" path="m7140,8488l7195,8490,7140,8490,7140,8488xe" filled="false" stroked="true" strokeweight="0pt" strokecolor="#000000">
                <v:path arrowok="t"/>
              </v:shape>
            </v:group>
            <v:group style="position:absolute;left:7140;top:8491;width:55;height:2" coordorigin="7140,8491" coordsize="55,2">
              <v:shape style="position:absolute;left:7140;top:8491;width:55;height:2" coordorigin="7140,8491" coordsize="55,0" path="m7140,8491l7195,8491e" filled="false" stroked="true" strokeweight=".112803pt" strokecolor="#000000">
                <v:path arrowok="t"/>
              </v:shape>
            </v:group>
            <v:group style="position:absolute;left:7140;top:8490;width:55;height:3" coordorigin="7140,8490" coordsize="55,3">
              <v:shape style="position:absolute;left:7140;top:8490;width:55;height:3" coordorigin="7140,8490" coordsize="55,3" path="m7195,8490l7140,8490,7195,8493,7195,8490xe" filled="false" stroked="true" strokeweight="0pt" strokecolor="#000000">
                <v:path arrowok="t"/>
              </v:shape>
            </v:group>
            <v:group style="position:absolute;left:7140;top:8490;width:55;height:3" coordorigin="7140,8490" coordsize="55,3">
              <v:shape style="position:absolute;left:7140;top:8490;width:55;height:3" coordorigin="7140,8490" coordsize="55,3" path="m7140,8490l7195,8493,7140,8493,7140,8490xe" filled="false" stroked="true" strokeweight="0pt" strokecolor="#000000">
                <v:path arrowok="t"/>
              </v:shape>
            </v:group>
            <v:group style="position:absolute;left:7140;top:8495;width:55;height:2" coordorigin="7140,8495" coordsize="55,2">
              <v:shape style="position:absolute;left:7140;top:8495;width:55;height:2" coordorigin="7140,8495" coordsize="55,0" path="m7140,8495l7195,8495e" filled="false" stroked="true" strokeweight=".225606pt" strokecolor="#000000">
                <v:path arrowok="t"/>
              </v:shape>
            </v:group>
            <v:group style="position:absolute;left:7140;top:8493;width:55;height:5" coordorigin="7140,8493" coordsize="55,5">
              <v:shape style="position:absolute;left:7140;top:8493;width:55;height:5" coordorigin="7140,8493" coordsize="55,5" path="m7195,8493l7140,8493,7195,8497,7195,8493xe" filled="false" stroked="true" strokeweight="0pt" strokecolor="#000000">
                <v:path arrowok="t"/>
              </v:shape>
            </v:group>
            <v:group style="position:absolute;left:7140;top:8493;width:55;height:5" coordorigin="7140,8493" coordsize="55,5">
              <v:shape style="position:absolute;left:7140;top:8493;width:55;height:5" coordorigin="7140,8493" coordsize="55,5" path="m7140,8493l7195,8497,7140,8497,7140,8493xe" filled="false" stroked="true" strokeweight="0pt" strokecolor="#000000">
                <v:path arrowok="t"/>
              </v:shape>
            </v:group>
            <v:group style="position:absolute;left:7140;top:8498;width:55;height:2" coordorigin="7140,8498" coordsize="55,2">
              <v:shape style="position:absolute;left:7140;top:8498;width:55;height:2" coordorigin="7140,8498" coordsize="55,0" path="m7140,8498l7195,8498e" filled="false" stroked="true" strokeweight=".112803pt" strokecolor="#000000">
                <v:path arrowok="t"/>
              </v:shape>
            </v:group>
            <v:group style="position:absolute;left:7140;top:8497;width:55;height:3" coordorigin="7140,8497" coordsize="55,3">
              <v:shape style="position:absolute;left:7140;top:8497;width:55;height:3" coordorigin="7140,8497" coordsize="55,3" path="m7195,8497l7140,8497,7192,8499,7195,8497xe" filled="false" stroked="true" strokeweight="0pt" strokecolor="#000000">
                <v:path arrowok="t"/>
              </v:shape>
            </v:group>
            <v:group style="position:absolute;left:7140;top:8497;width:52;height:3" coordorigin="7140,8497" coordsize="52,3">
              <v:shape style="position:absolute;left:7140;top:8497;width:52;height:3" coordorigin="7140,8497" coordsize="52,3" path="m7140,8497l7192,8499,7140,8499,7140,8497xe" filled="false" stroked="true" strokeweight="0pt" strokecolor="#000000">
                <v:path arrowok="t"/>
              </v:shape>
            </v:group>
            <v:group style="position:absolute;left:7140;top:8500;width:52;height:2" coordorigin="7140,8500" coordsize="52,2">
              <v:shape style="position:absolute;left:7140;top:8500;width:52;height:2" coordorigin="7140,8500" coordsize="52,0" path="m7140,8500l7192,8500e" filled="false" stroked="true" strokeweight=".112803pt" strokecolor="#000000">
                <v:path arrowok="t"/>
              </v:shape>
            </v:group>
            <v:group style="position:absolute;left:7140;top:8499;width:52;height:3" coordorigin="7140,8499" coordsize="52,3">
              <v:shape style="position:absolute;left:7140;top:8499;width:52;height:3" coordorigin="7140,8499" coordsize="52,3" path="m7192,8499l7140,8499,7192,8502,7192,8499xe" filled="false" stroked="true" strokeweight="0pt" strokecolor="#000000">
                <v:path arrowok="t"/>
              </v:shape>
            </v:group>
            <v:group style="position:absolute;left:7140;top:8499;width:52;height:3" coordorigin="7140,8499" coordsize="52,3">
              <v:shape style="position:absolute;left:7140;top:8499;width:52;height:3" coordorigin="7140,8499" coordsize="52,3" path="m7140,8499l7192,8502,7143,8502,7140,8499xe" filled="false" stroked="true" strokeweight="0pt" strokecolor="#000000">
                <v:path arrowok="t"/>
              </v:shape>
            </v:group>
            <v:group style="position:absolute;left:7143;top:8503;width:50;height:2" coordorigin="7143,8503" coordsize="50,2">
              <v:shape style="position:absolute;left:7143;top:8503;width:50;height:2" coordorigin="7143,8503" coordsize="50,0" path="m7143,8503l7192,8503e" filled="false" stroked="true" strokeweight=".112803pt" strokecolor="#000000">
                <v:path arrowok="t"/>
              </v:shape>
            </v:group>
            <v:group style="position:absolute;left:7143;top:8502;width:50;height:3" coordorigin="7143,8502" coordsize="50,3">
              <v:shape style="position:absolute;left:7143;top:8502;width:50;height:3" coordorigin="7143,8502" coordsize="50,3" path="m7192,8502l7143,8502,7192,8504,7192,8502xe" filled="false" stroked="true" strokeweight="0pt" strokecolor="#000000">
                <v:path arrowok="t"/>
              </v:shape>
            </v:group>
            <v:group style="position:absolute;left:7143;top:8502;width:50;height:3" coordorigin="7143,8502" coordsize="50,3">
              <v:shape style="position:absolute;left:7143;top:8502;width:50;height:3" coordorigin="7143,8502" coordsize="50,3" path="m7143,8502l7192,8504,7143,8504,7143,8502xe" filled="false" stroked="true" strokeweight="0pt" strokecolor="#000000">
                <v:path arrowok="t"/>
              </v:shape>
            </v:group>
            <v:group style="position:absolute;left:7143;top:8505;width:50;height:2" coordorigin="7143,8505" coordsize="50,2">
              <v:shape style="position:absolute;left:7143;top:8505;width:50;height:2" coordorigin="7143,8505" coordsize="50,0" path="m7143,8505l7192,8505e" filled="false" stroked="true" strokeweight=".112803pt" strokecolor="#000000">
                <v:path arrowok="t"/>
              </v:shape>
            </v:group>
            <v:group style="position:absolute;left:7143;top:8504;width:50;height:3" coordorigin="7143,8504" coordsize="50,3">
              <v:shape style="position:absolute;left:7143;top:8504;width:50;height:3" coordorigin="7143,8504" coordsize="50,3" path="m7192,8504l7143,8504,7190,8506,7192,8504xe" filled="false" stroked="true" strokeweight="0pt" strokecolor="#000000">
                <v:path arrowok="t"/>
              </v:shape>
            </v:group>
            <v:group style="position:absolute;left:7143;top:8504;width:48;height:3" coordorigin="7143,8504" coordsize="48,3">
              <v:shape style="position:absolute;left:7143;top:8504;width:48;height:3" coordorigin="7143,8504" coordsize="48,3" path="m7143,8504l7190,8506,7143,8506,7143,8504xe" filled="false" stroked="true" strokeweight="0pt" strokecolor="#000000">
                <v:path arrowok="t"/>
              </v:shape>
            </v:group>
            <v:group style="position:absolute;left:7143;top:8507;width:48;height:2" coordorigin="7143,8507" coordsize="48,2">
              <v:shape style="position:absolute;left:7143;top:8507;width:48;height:2" coordorigin="7143,8507" coordsize="48,0" path="m7143,8507l7190,8507e" filled="false" stroked="true" strokeweight=".112803pt" strokecolor="#000000">
                <v:path arrowok="t"/>
              </v:shape>
            </v:group>
            <v:group style="position:absolute;left:7143;top:8506;width:48;height:3" coordorigin="7143,8506" coordsize="48,3">
              <v:shape style="position:absolute;left:7143;top:8506;width:48;height:3" coordorigin="7143,8506" coordsize="48,3" path="m7190,8506l7143,8506,7190,8508,7190,8506xe" filled="false" stroked="true" strokeweight="0pt" strokecolor="#000000">
                <v:path arrowok="t"/>
              </v:shape>
            </v:group>
            <v:group style="position:absolute;left:7143;top:8506;width:48;height:3" coordorigin="7143,8506" coordsize="48,3">
              <v:shape style="position:absolute;left:7143;top:8506;width:48;height:3" coordorigin="7143,8506" coordsize="48,3" path="m7143,8506l7190,8508,7145,8508,7143,8506xe" filled="false" stroked="true" strokeweight="0pt" strokecolor="#000000">
                <v:path arrowok="t"/>
              </v:shape>
            </v:group>
            <v:group style="position:absolute;left:7145;top:8509;width:46;height:2" coordorigin="7145,8509" coordsize="46,2">
              <v:shape style="position:absolute;left:7145;top:8509;width:46;height:2" coordorigin="7145,8509" coordsize="46,0" path="m7145,8509l7190,8509e" filled="false" stroked="true" strokeweight=".112803pt" strokecolor="#000000">
                <v:path arrowok="t"/>
              </v:shape>
            </v:group>
            <v:group style="position:absolute;left:7145;top:8508;width:46;height:3" coordorigin="7145,8508" coordsize="46,3">
              <v:shape style="position:absolute;left:7145;top:8508;width:46;height:3" coordorigin="7145,8508" coordsize="46,3" path="m7190,8508l7145,8508,7188,8511,7190,8508xe" filled="false" stroked="true" strokeweight="0pt" strokecolor="#000000">
                <v:path arrowok="t"/>
              </v:shape>
            </v:group>
            <v:group style="position:absolute;left:7145;top:8508;width:43;height:3" coordorigin="7145,8508" coordsize="43,3">
              <v:shape style="position:absolute;left:7145;top:8508;width:43;height:3" coordorigin="7145,8508" coordsize="43,3" path="m7145,8508l7188,8511,7147,8511,7145,8508xe" filled="false" stroked="true" strokeweight="0pt" strokecolor="#000000">
                <v:path arrowok="t"/>
              </v:shape>
            </v:group>
            <v:group style="position:absolute;left:7147;top:8512;width:41;height:2" coordorigin="7147,8512" coordsize="41,2">
              <v:shape style="position:absolute;left:7147;top:8512;width:41;height:2" coordorigin="7147,8512" coordsize="41,0" path="m7147,8512l7188,8512e" filled="false" stroked="true" strokeweight=".112803pt" strokecolor="#000000">
                <v:path arrowok="t"/>
              </v:shape>
            </v:group>
            <v:group style="position:absolute;left:7147;top:8511;width:41;height:3" coordorigin="7147,8511" coordsize="41,3">
              <v:shape style="position:absolute;left:7147;top:8511;width:41;height:3" coordorigin="7147,8511" coordsize="41,3" path="m7188,8511l7147,8511,7186,8513,7188,8511xe" filled="false" stroked="true" strokeweight="0pt" strokecolor="#000000">
                <v:path arrowok="t"/>
              </v:shape>
            </v:group>
            <v:group style="position:absolute;left:7147;top:8511;width:39;height:3" coordorigin="7147,8511" coordsize="39,3">
              <v:shape style="position:absolute;left:7147;top:8511;width:39;height:3" coordorigin="7147,8511" coordsize="39,3" path="m7147,8511l7186,8513,7147,8513,7147,8511xe" filled="false" stroked="true" strokeweight="0pt" strokecolor="#000000">
                <v:path arrowok="t"/>
              </v:shape>
            </v:group>
            <v:group style="position:absolute;left:7147;top:8513;width:39;height:2" coordorigin="7147,8513" coordsize="39,2">
              <v:shape style="position:absolute;left:7147;top:8513;width:39;height:2" coordorigin="7147,8513" coordsize="39,0" path="m7147,8513l7186,8513e" filled="false" stroked="true" strokeweight="0pt" strokecolor="#000000">
                <v:path arrowok="t"/>
              </v:shape>
            </v:group>
            <v:group style="position:absolute;left:7147;top:8513;width:39;height:2" coordorigin="7147,8513" coordsize="39,2">
              <v:shape style="position:absolute;left:7147;top:8513;width:39;height:2" coordorigin="7147,8513" coordsize="39,0" path="m7147,8513l7186,8513e" filled="false" stroked="true" strokeweight="0pt" strokecolor="#000000">
                <v:path arrowok="t"/>
              </v:shape>
            </v:group>
            <v:group style="position:absolute;left:7147;top:8513;width:39;height:2" coordorigin="7147,8513" coordsize="39,2">
              <v:shape style="position:absolute;left:7147;top:8513;width:39;height:2" coordorigin="7147,8513" coordsize="39,0" path="m7147,8513l7186,8513e" filled="false" stroked="true" strokeweight="0pt" strokecolor="#000000">
                <v:path arrowok="t"/>
              </v:shape>
            </v:group>
            <v:group style="position:absolute;left:7149;top:8514;width:37;height:2" coordorigin="7149,8514" coordsize="37,2">
              <v:shape style="position:absolute;left:7149;top:8514;width:37;height:2" coordorigin="7149,8514" coordsize="37,0" path="m7149,8514l7186,8514e" filled="false" stroked="true" strokeweight=".112803pt" strokecolor="#000000">
                <v:path arrowok="t"/>
              </v:shape>
            </v:group>
            <v:group style="position:absolute;left:7149;top:8513;width:37;height:3" coordorigin="7149,8513" coordsize="37,3">
              <v:shape style="position:absolute;left:7149;top:8513;width:37;height:3" coordorigin="7149,8513" coordsize="37,3" path="m7186,8513l7149,8513,7183,8515,7186,8513xe" filled="false" stroked="true" strokeweight="0pt" strokecolor="#000000">
                <v:path arrowok="t"/>
              </v:shape>
            </v:group>
            <v:group style="position:absolute;left:7149;top:8513;width:34;height:3" coordorigin="7149,8513" coordsize="34,3">
              <v:shape style="position:absolute;left:7149;top:8513;width:34;height:3" coordorigin="7149,8513" coordsize="34,3" path="m7149,8513l7183,8515,7152,8515,7149,8513xe" filled="false" stroked="true" strokeweight="0pt" strokecolor="#000000">
                <v:path arrowok="t"/>
              </v:shape>
            </v:group>
            <v:group style="position:absolute;left:7152;top:8516;width:32;height:2" coordorigin="7152,8516" coordsize="32,2">
              <v:shape style="position:absolute;left:7152;top:8516;width:32;height:2" coordorigin="7152,8516" coordsize="32,0" path="m7152,8516l7183,8516e" filled="false" stroked="true" strokeweight=".112803pt" strokecolor="#000000">
                <v:path arrowok="t"/>
              </v:shape>
            </v:group>
            <v:group style="position:absolute;left:7152;top:8515;width:32;height:3" coordorigin="7152,8515" coordsize="32,3">
              <v:shape style="position:absolute;left:7152;top:8515;width:32;height:3" coordorigin="7152,8515" coordsize="32,3" path="m7183,8515l7152,8515,7181,8517,7183,8515xe" filled="false" stroked="true" strokeweight="0pt" strokecolor="#000000">
                <v:path arrowok="t"/>
              </v:shape>
            </v:group>
            <v:group style="position:absolute;left:7152;top:8515;width:30;height:3" coordorigin="7152,8515" coordsize="30,3">
              <v:shape style="position:absolute;left:7152;top:8515;width:30;height:3" coordorigin="7152,8515" coordsize="30,3" path="m7152,8515l7181,8517,7154,8517,7152,8515xe" filled="false" stroked="true" strokeweight="0pt" strokecolor="#000000">
                <v:path arrowok="t"/>
              </v:shape>
            </v:group>
            <v:group style="position:absolute;left:7154;top:8517;width:28;height:2" coordorigin="7154,8517" coordsize="28,2">
              <v:shape style="position:absolute;left:7154;top:8517;width:28;height:2" coordorigin="7154,8517" coordsize="28,0" path="m7154,8517l7181,8517e" filled="false" stroked="true" strokeweight="0pt" strokecolor="#000000">
                <v:path arrowok="t"/>
              </v:shape>
            </v:group>
            <v:group style="position:absolute;left:7154;top:8517;width:28;height:2" coordorigin="7154,8517" coordsize="28,2">
              <v:shape style="position:absolute;left:7154;top:8517;width:28;height:2" coordorigin="7154,8517" coordsize="28,0" path="m7154,8517l7181,8517e" filled="false" stroked="true" strokeweight="0pt" strokecolor="#000000">
                <v:path arrowok="t"/>
              </v:shape>
            </v:group>
            <v:group style="position:absolute;left:7154;top:8517;width:25;height:2" coordorigin="7154,8517" coordsize="25,2">
              <v:shape style="position:absolute;left:7154;top:8517;width:25;height:2" coordorigin="7154,8517" coordsize="25,0" path="m7154,8517l7179,8517e" filled="false" stroked="true" strokeweight="0pt" strokecolor="#000000">
                <v:path arrowok="t"/>
              </v:shape>
            </v:group>
            <v:group style="position:absolute;left:7156;top:8517;width:23;height:3" coordorigin="7156,8517" coordsize="23,3">
              <v:shape style="position:absolute;left:7156;top:8517;width:23;height:3" coordorigin="7156,8517" coordsize="23,3" path="m7156,8517l7177,8520,7179,8517,7156,8517xe" filled="true" fillcolor="#000000" stroked="false">
                <v:path arrowok="t"/>
                <v:fill type="solid"/>
              </v:shape>
              <v:shape style="position:absolute;left:7156;top:8517;width:23;height:3" coordorigin="7156,8517" coordsize="23,3" path="m7156,8517l7158,8520,7177,8520,7156,8517xe" filled="true" fillcolor="#000000" stroked="false">
                <v:path arrowok="t"/>
                <v:fill type="solid"/>
              </v:shape>
            </v:group>
            <v:group style="position:absolute;left:7156;top:8517;width:23;height:3" coordorigin="7156,8517" coordsize="23,3">
              <v:shape style="position:absolute;left:7156;top:8517;width:23;height:3" coordorigin="7156,8517" coordsize="23,3" path="m7179,8517l7156,8517,7177,8520,7179,8517xe" filled="false" stroked="true" strokeweight="0pt" strokecolor="#000000">
                <v:path arrowok="t"/>
              </v:shape>
            </v:group>
            <v:group style="position:absolute;left:7156;top:8517;width:21;height:3" coordorigin="7156,8517" coordsize="21,3">
              <v:shape style="position:absolute;left:7156;top:8517;width:21;height:3" coordorigin="7156,8517" coordsize="21,3" path="m7156,8517l7177,8520,7158,8520,7156,8517xe" filled="false" stroked="true" strokeweight="0pt" strokecolor="#000000">
                <v:path arrowok="t"/>
              </v:shape>
            </v:group>
            <v:group style="position:absolute;left:7158;top:8520;width:19;height:2" coordorigin="7158,8520" coordsize="19,2">
              <v:shape style="position:absolute;left:7158;top:8520;width:19;height:2" coordorigin="7158,8520" coordsize="19,0" path="m7158,8520l7177,8520e" filled="false" stroked="true" strokeweight="0pt" strokecolor="#000000">
                <v:path arrowok="t"/>
              </v:shape>
            </v:group>
            <v:group style="position:absolute;left:7158;top:8520;width:19;height:2" coordorigin="7158,8520" coordsize="19,2">
              <v:shape style="position:absolute;left:7158;top:8520;width:19;height:2" coordorigin="7158,8520" coordsize="19,0" path="m7158,8520l7177,8520e" filled="false" stroked="true" strokeweight="0pt" strokecolor="#000000">
                <v:path arrowok="t"/>
              </v:shape>
            </v:group>
            <v:group style="position:absolute;left:7158;top:8520;width:16;height:2" coordorigin="7158,8520" coordsize="16,2">
              <v:shape style="position:absolute;left:7158;top:8520;width:16;height:2" coordorigin="7158,8520" coordsize="16,0" path="m7158,8520l7174,8520e" filled="false" stroked="true" strokeweight="0pt" strokecolor="#000000">
                <v:path arrowok="t"/>
              </v:shape>
            </v:group>
            <v:group style="position:absolute;left:7161;top:8520;width:10;height:2" coordorigin="7161,8520" coordsize="10,2">
              <v:shape style="position:absolute;left:7161;top:8520;width:10;height:2" coordorigin="7161,8520" coordsize="10,0" path="m7161,8520l7170,8520e" filled="false" stroked="true" strokeweight="0pt" strokecolor="#000000">
                <v:path arrowok="t"/>
              </v:shape>
            </v:group>
            <v:group style="position:absolute;left:7161;top:8520;width:10;height:2" coordorigin="7161,8520" coordsize="10,2">
              <v:shape style="position:absolute;left:7161;top:8520;width:10;height:2" coordorigin="7161,8520" coordsize="10,0" path="m7161,8520l7170,8520e" filled="false" stroked="true" strokeweight="0pt" strokecolor="#000000">
                <v:path arrowok="t"/>
              </v:shape>
            </v:group>
            <v:group style="position:absolute;left:7163;top:8520;width:7;height:2" coordorigin="7163,8520" coordsize="7,2">
              <v:shape style="position:absolute;left:7163;top:8520;width:7;height:2" coordorigin="7163,8520" coordsize="7,0" path="m7163,8520l7170,8520e" filled="false" stroked="true" strokeweight="0pt" strokecolor="#000000">
                <v:path arrowok="t"/>
              </v:shape>
            </v:group>
            <v:group style="position:absolute;left:7161;top:8520;width:14;height:2" coordorigin="7161,8520" coordsize="14,2">
              <v:shape style="position:absolute;left:7161;top:8520;width:14;height:2" coordorigin="7161,8520" coordsize="14,0" path="m7161,8520l7174,8520e" filled="false" stroked="true" strokeweight="0pt" strokecolor="#000000">
                <v:path arrowok="t"/>
              </v:shape>
            </v:group>
            <v:group style="position:absolute;left:7161;top:8520;width:14;height:2" coordorigin="7161,8520" coordsize="14,2">
              <v:shape style="position:absolute;left:7161;top:8520;width:14;height:2" coordorigin="7161,8520" coordsize="14,0" path="m7161,8520l7174,8520e" filled="false" stroked="true" strokeweight="0pt" strokecolor="#000000">
                <v:path arrowok="t"/>
              </v:shape>
            </v:group>
            <v:group style="position:absolute;left:6360;top:6870;width:5;height:2" coordorigin="6360,6870" coordsize="5,2">
              <v:shape style="position:absolute;left:6360;top:6870;width:5;height:2" coordorigin="6360,6870" coordsize="5,0" path="m6360,6870l6364,6870e" filled="false" stroked="true" strokeweight="0pt" strokecolor="#000000">
                <v:path arrowok="t"/>
              </v:shape>
            </v:group>
            <v:group style="position:absolute;left:6360;top:6870;width:5;height:2" coordorigin="6360,6870" coordsize="5,2">
              <v:shape style="position:absolute;left:6360;top:6870;width:5;height:2" coordorigin="6360,6870" coordsize="5,0" path="m6360,6870l6364,6870e" filled="false" stroked="true" strokeweight="0pt" strokecolor="#000000">
                <v:path arrowok="t"/>
              </v:shape>
            </v:group>
            <v:group style="position:absolute;left:6358;top:6870;width:12;height:3" coordorigin="6358,6870" coordsize="12,3">
              <v:shape style="position:absolute;left:6358;top:6870;width:12;height:3" coordorigin="6358,6870" coordsize="12,3" path="m6358,6873l6369,6873,6360,6870,6358,6873xe" filled="true" fillcolor="#000000" stroked="false">
                <v:path arrowok="t"/>
                <v:fill type="solid"/>
              </v:shape>
              <v:shape style="position:absolute;left:6358;top:6870;width:12;height:3" coordorigin="6358,6870" coordsize="12,3" path="m6360,6870l6369,6873,6364,6870,6360,6870xe" filled="true" fillcolor="#000000" stroked="false">
                <v:path arrowok="t"/>
                <v:fill type="solid"/>
              </v:shape>
            </v:group>
            <v:group style="position:absolute;left:6360;top:6870;width:10;height:3" coordorigin="6360,6870" coordsize="10,3">
              <v:shape style="position:absolute;left:6360;top:6870;width:10;height:3" coordorigin="6360,6870" coordsize="10,3" path="m6364,6870l6360,6870,6369,6873,6364,6870xe" filled="false" stroked="true" strokeweight="0pt" strokecolor="#000000">
                <v:path arrowok="t"/>
              </v:shape>
            </v:group>
            <v:group style="position:absolute;left:6358;top:6870;width:12;height:3" coordorigin="6358,6870" coordsize="12,3">
              <v:shape style="position:absolute;left:6358;top:6870;width:12;height:3" coordorigin="6358,6870" coordsize="12,3" path="m6360,6870l6369,6873,6358,6873,6360,6870xe" filled="false" stroked="true" strokeweight="0pt" strokecolor="#000000">
                <v:path arrowok="t"/>
              </v:shape>
            </v:group>
            <v:group style="position:absolute;left:6353;top:6873;width:19;height:2" coordorigin="6353,6873" coordsize="19,2">
              <v:shape style="position:absolute;left:6353;top:6873;width:19;height:2" coordorigin="6353,6873" coordsize="19,0" path="m6353,6873l6371,6873e" filled="false" stroked="true" strokeweight="0pt" strokecolor="#000000">
                <v:path arrowok="t"/>
              </v:shape>
            </v:group>
            <v:group style="position:absolute;left:6358;top:6873;width:14;height:2" coordorigin="6358,6873" coordsize="14,2">
              <v:shape style="position:absolute;left:6358;top:6873;width:14;height:2" coordorigin="6358,6873" coordsize="14,0" path="m6358,6873l6371,6873e" filled="false" stroked="true" strokeweight="0pt" strokecolor="#000000">
                <v:path arrowok="t"/>
              </v:shape>
            </v:group>
            <v:group style="position:absolute;left:6353;top:6873;width:19;height:2" coordorigin="6353,6873" coordsize="19,2">
              <v:shape style="position:absolute;left:6353;top:6873;width:19;height:2" coordorigin="6353,6873" coordsize="19,0" path="m6353,6873l6371,6873e" filled="false" stroked="true" strokeweight="0pt" strokecolor="#000000">
                <v:path arrowok="t"/>
              </v:shape>
            </v:group>
            <v:group style="position:absolute;left:6351;top:6873;width:23;height:2" coordorigin="6351,6873" coordsize="23,2">
              <v:shape style="position:absolute;left:6351;top:6873;width:23;height:2" coordorigin="6351,6873" coordsize="23,0" path="m6351,6873l6373,6873e" filled="false" stroked="true" strokeweight="0pt" strokecolor="#000000">
                <v:path arrowok="t"/>
              </v:shape>
            </v:group>
            <v:group style="position:absolute;left:6353;top:6873;width:21;height:2" coordorigin="6353,6873" coordsize="21,2">
              <v:shape style="position:absolute;left:6353;top:6873;width:21;height:2" coordorigin="6353,6873" coordsize="21,0" path="m6353,6873l6373,6873e" filled="false" stroked="true" strokeweight="0pt" strokecolor="#000000">
                <v:path arrowok="t"/>
              </v:shape>
            </v:group>
            <v:group style="position:absolute;left:6351;top:6873;width:23;height:2" coordorigin="6351,6873" coordsize="23,2">
              <v:shape style="position:absolute;left:6351;top:6873;width:23;height:2" coordorigin="6351,6873" coordsize="23,0" path="m6351,6873l6373,6873e" filled="false" stroked="true" strokeweight="0pt" strokecolor="#000000">
                <v:path arrowok="t"/>
              </v:shape>
            </v:group>
            <v:group style="position:absolute;left:6349;top:6874;width:28;height:2" coordorigin="6349,6874" coordsize="28,2">
              <v:shape style="position:absolute;left:6349;top:6874;width:28;height:2" coordorigin="6349,6874" coordsize="28,0" path="m6349,6874l6376,6874e" filled="false" stroked="true" strokeweight=".112803pt" strokecolor="#000000">
                <v:path arrowok="t"/>
              </v:shape>
            </v:group>
            <v:group style="position:absolute;left:6351;top:6873;width:25;height:3" coordorigin="6351,6873" coordsize="25,3">
              <v:shape style="position:absolute;left:6351;top:6873;width:25;height:3" coordorigin="6351,6873" coordsize="25,3" path="m6373,6873l6351,6873,6376,6875,6373,6873xe" filled="false" stroked="true" strokeweight="0pt" strokecolor="#000000">
                <v:path arrowok="t"/>
              </v:shape>
            </v:group>
            <v:group style="position:absolute;left:6349;top:6873;width:28;height:3" coordorigin="6349,6873" coordsize="28,3">
              <v:shape style="position:absolute;left:6349;top:6873;width:28;height:3" coordorigin="6349,6873" coordsize="28,3" path="m6351,6873l6376,6875,6349,6875,6351,6873xe" filled="false" stroked="true" strokeweight="0pt" strokecolor="#000000">
                <v:path arrowok="t"/>
              </v:shape>
            </v:group>
            <v:group style="position:absolute;left:6346;top:6875;width:32;height:2" coordorigin="6346,6875" coordsize="32,2">
              <v:shape style="position:absolute;left:6346;top:6875;width:32;height:2" coordorigin="6346,6875" coordsize="32,0" path="m6346,6875l6378,6875e" filled="false" stroked="true" strokeweight="0pt" strokecolor="#000000">
                <v:path arrowok="t"/>
              </v:shape>
            </v:group>
            <v:group style="position:absolute;left:6349;top:6875;width:30;height:2" coordorigin="6349,6875" coordsize="30,2">
              <v:shape style="position:absolute;left:6349;top:6875;width:30;height:2" coordorigin="6349,6875" coordsize="30,0" path="m6349,6875l6378,6875e" filled="false" stroked="true" strokeweight="0pt" strokecolor="#000000">
                <v:path arrowok="t"/>
              </v:shape>
            </v:group>
            <v:group style="position:absolute;left:6346;top:6875;width:32;height:2" coordorigin="6346,6875" coordsize="32,2">
              <v:shape style="position:absolute;left:6346;top:6875;width:32;height:2" coordorigin="6346,6875" coordsize="32,0" path="m6346,6875l6378,6875e" filled="false" stroked="true" strokeweight="0pt" strokecolor="#000000">
                <v:path arrowok="t"/>
              </v:shape>
            </v:group>
            <v:group style="position:absolute;left:6344;top:6876;width:37;height:2" coordorigin="6344,6876" coordsize="37,2">
              <v:shape style="position:absolute;left:6344;top:6876;width:37;height:2" coordorigin="6344,6876" coordsize="37,0" path="m6344,6876l6380,6876e" filled="false" stroked="true" strokeweight=".112803pt" strokecolor="#000000">
                <v:path arrowok="t"/>
              </v:shape>
            </v:group>
            <v:group style="position:absolute;left:6346;top:6875;width:34;height:3" coordorigin="6346,6875" coordsize="34,3">
              <v:shape style="position:absolute;left:6346;top:6875;width:34;height:3" coordorigin="6346,6875" coordsize="34,3" path="m6378,6875l6346,6875,6380,6877,6378,6875xe" filled="false" stroked="true" strokeweight="0pt" strokecolor="#000000">
                <v:path arrowok="t"/>
              </v:shape>
            </v:group>
            <v:group style="position:absolute;left:6344;top:6875;width:37;height:3" coordorigin="6344,6875" coordsize="37,3">
              <v:shape style="position:absolute;left:6344;top:6875;width:37;height:3" coordorigin="6344,6875" coordsize="37,3" path="m6346,6875l6380,6877,6344,6877,6346,6875xe" filled="false" stroked="true" strokeweight="0pt" strokecolor="#000000">
                <v:path arrowok="t"/>
              </v:shape>
            </v:group>
            <v:group style="position:absolute;left:6344;top:6878;width:39;height:2" coordorigin="6344,6878" coordsize="39,2">
              <v:shape style="position:absolute;left:6344;top:6878;width:39;height:2" coordorigin="6344,6878" coordsize="39,0" path="m6344,6878l6382,6878e" filled="false" stroked="true" strokeweight=".112803pt" strokecolor="#000000">
                <v:path arrowok="t"/>
              </v:shape>
            </v:group>
            <v:group style="position:absolute;left:6344;top:6877;width:39;height:3" coordorigin="6344,6877" coordsize="39,3">
              <v:shape style="position:absolute;left:6344;top:6877;width:39;height:3" coordorigin="6344,6877" coordsize="39,3" path="m6380,6877l6344,6877,6382,6879,6380,6877xe" filled="false" stroked="true" strokeweight="0pt" strokecolor="#000000">
                <v:path arrowok="t"/>
              </v:shape>
            </v:group>
            <v:group style="position:absolute;left:6344;top:6877;width:39;height:3" coordorigin="6344,6877" coordsize="39,3">
              <v:shape style="position:absolute;left:6344;top:6877;width:39;height:3" coordorigin="6344,6877" coordsize="39,3" path="m6344,6877l6382,6879,6344,6879,6344,6877xe" filled="false" stroked="true" strokeweight="0pt" strokecolor="#000000">
                <v:path arrowok="t"/>
              </v:shape>
            </v:group>
            <v:group style="position:absolute;left:6342;top:6881;width:41;height:2" coordorigin="6342,6881" coordsize="41,2">
              <v:shape style="position:absolute;left:6342;top:6881;width:41;height:2" coordorigin="6342,6881" coordsize="41,0" path="m6342,6881l6382,6881e" filled="false" stroked="true" strokeweight=".112803pt" strokecolor="#000000">
                <v:path arrowok="t"/>
              </v:shape>
            </v:group>
            <v:group style="position:absolute;left:6344;top:6879;width:39;height:3" coordorigin="6344,6879" coordsize="39,3">
              <v:shape style="position:absolute;left:6344;top:6879;width:39;height:3" coordorigin="6344,6879" coordsize="39,3" path="m6382,6879l6344,6879,6382,6882,6382,6879xe" filled="false" stroked="true" strokeweight="0pt" strokecolor="#000000">
                <v:path arrowok="t"/>
              </v:shape>
            </v:group>
            <v:group style="position:absolute;left:6342;top:6879;width:41;height:3" coordorigin="6342,6879" coordsize="41,3">
              <v:shape style="position:absolute;left:6342;top:6879;width:41;height:3" coordorigin="6342,6879" coordsize="41,3" path="m6344,6879l6382,6882,6342,6882,6344,6879xe" filled="false" stroked="true" strokeweight="0pt" strokecolor="#000000">
                <v:path arrowok="t"/>
              </v:shape>
            </v:group>
            <v:group style="position:absolute;left:6340;top:6883;width:46;height:2" coordorigin="6340,6883" coordsize="46,2">
              <v:shape style="position:absolute;left:6340;top:6883;width:46;height:2" coordorigin="6340,6883" coordsize="46,0" path="m6340,6883l6385,6883e" filled="false" stroked="true" strokeweight=".112803pt" strokecolor="#000000">
                <v:path arrowok="t"/>
              </v:shape>
            </v:group>
            <v:group style="position:absolute;left:6342;top:6882;width:43;height:3" coordorigin="6342,6882" coordsize="43,3">
              <v:shape style="position:absolute;left:6342;top:6882;width:43;height:3" coordorigin="6342,6882" coordsize="43,3" path="m6382,6882l6342,6882,6385,6884,6382,6882xe" filled="false" stroked="true" strokeweight="0pt" strokecolor="#000000">
                <v:path arrowok="t"/>
              </v:shape>
            </v:group>
            <v:group style="position:absolute;left:6340;top:6882;width:46;height:3" coordorigin="6340,6882" coordsize="46,3">
              <v:shape style="position:absolute;left:6340;top:6882;width:46;height:3" coordorigin="6340,6882" coordsize="46,3" path="m6342,6882l6385,6884,6340,6884,6342,6882xe" filled="false" stroked="true" strokeweight="0pt" strokecolor="#000000">
                <v:path arrowok="t"/>
              </v:shape>
            </v:group>
            <v:group style="position:absolute;left:6340;top:6885;width:48;height:2" coordorigin="6340,6885" coordsize="48,2">
              <v:shape style="position:absolute;left:6340;top:6885;width:48;height:2" coordorigin="6340,6885" coordsize="48,0" path="m6340,6885l6387,6885e" filled="false" stroked="true" strokeweight=".112803pt" strokecolor="#000000">
                <v:path arrowok="t"/>
              </v:shape>
            </v:group>
            <v:group style="position:absolute;left:6340;top:6884;width:48;height:3" coordorigin="6340,6884" coordsize="48,3">
              <v:shape style="position:absolute;left:6340;top:6884;width:48;height:3" coordorigin="6340,6884" coordsize="48,3" path="m6385,6884l6340,6884,6387,6886,6385,6884xe" filled="false" stroked="true" strokeweight="0pt" strokecolor="#000000">
                <v:path arrowok="t"/>
              </v:shape>
            </v:group>
            <v:group style="position:absolute;left:6340;top:6884;width:48;height:3" coordorigin="6340,6884" coordsize="48,3">
              <v:shape style="position:absolute;left:6340;top:6884;width:48;height:3" coordorigin="6340,6884" coordsize="48,3" path="m6340,6884l6387,6886,6340,6886,6340,6884xe" filled="false" stroked="true" strokeweight="0pt" strokecolor="#000000">
                <v:path arrowok="t"/>
              </v:shape>
            </v:group>
            <v:group style="position:absolute;left:6337;top:6887;width:50;height:2" coordorigin="6337,6887" coordsize="50,2">
              <v:shape style="position:absolute;left:6337;top:6887;width:50;height:2" coordorigin="6337,6887" coordsize="50,0" path="m6337,6887l6387,6887e" filled="false" stroked="true" strokeweight=".112803pt" strokecolor="#000000">
                <v:path arrowok="t"/>
              </v:shape>
            </v:group>
            <v:group style="position:absolute;left:6340;top:6886;width:48;height:3" coordorigin="6340,6886" coordsize="48,3">
              <v:shape style="position:absolute;left:6340;top:6886;width:48;height:3" coordorigin="6340,6886" coordsize="48,3" path="m6387,6886l6340,6886,6387,6888,6387,6886xe" filled="false" stroked="true" strokeweight="0pt" strokecolor="#000000">
                <v:path arrowok="t"/>
              </v:shape>
            </v:group>
            <v:group style="position:absolute;left:6337;top:6886;width:50;height:3" coordorigin="6337,6886" coordsize="50,3">
              <v:shape style="position:absolute;left:6337;top:6886;width:50;height:3" coordorigin="6337,6886" coordsize="50,3" path="m6340,6886l6387,6888,6337,6888,6340,6886xe" filled="false" stroked="true" strokeweight="0pt" strokecolor="#000000">
                <v:path arrowok="t"/>
              </v:shape>
            </v:group>
            <v:group style="position:absolute;left:6337;top:6890;width:50;height:2" coordorigin="6337,6890" coordsize="50,2">
              <v:shape style="position:absolute;left:6337;top:6890;width:50;height:2" coordorigin="6337,6890" coordsize="50,0" path="m6337,6890l6387,6890e" filled="false" stroked="true" strokeweight=".112803pt" strokecolor="#000000">
                <v:path arrowok="t"/>
              </v:shape>
            </v:group>
            <v:group style="position:absolute;left:6337;top:6888;width:50;height:3" coordorigin="6337,6888" coordsize="50,3">
              <v:shape style="position:absolute;left:6337;top:6888;width:50;height:3" coordorigin="6337,6888" coordsize="50,3" path="m6387,6888l6337,6888,6387,6891,6387,6888xe" filled="false" stroked="true" strokeweight="0pt" strokecolor="#000000">
                <v:path arrowok="t"/>
              </v:shape>
            </v:group>
            <v:group style="position:absolute;left:6337;top:6888;width:50;height:3" coordorigin="6337,6888" coordsize="50,3">
              <v:shape style="position:absolute;left:6337;top:6888;width:50;height:3" coordorigin="6337,6888" coordsize="50,3" path="m6337,6888l6387,6891,6337,6891,6337,6888xe" filled="false" stroked="true" strokeweight="0pt" strokecolor="#000000">
                <v:path arrowok="t"/>
              </v:shape>
            </v:group>
            <v:group style="position:absolute;left:6337;top:6892;width:52;height:2" coordorigin="6337,6892" coordsize="52,2">
              <v:shape style="position:absolute;left:6337;top:6892;width:52;height:2" coordorigin="6337,6892" coordsize="52,0" path="m6337,6892l6389,6892e" filled="false" stroked="true" strokeweight=".112803pt" strokecolor="#000000">
                <v:path arrowok="t"/>
              </v:shape>
            </v:group>
            <v:group style="position:absolute;left:6337;top:6891;width:52;height:3" coordorigin="6337,6891" coordsize="52,3">
              <v:shape style="position:absolute;left:6337;top:6891;width:52;height:3" coordorigin="6337,6891" coordsize="52,3" path="m6387,6891l6337,6891,6389,6893,6387,6891xe" filled="false" stroked="true" strokeweight="0pt" strokecolor="#000000">
                <v:path arrowok="t"/>
              </v:shape>
            </v:group>
            <v:group style="position:absolute;left:6337;top:6891;width:52;height:3" coordorigin="6337,6891" coordsize="52,3">
              <v:shape style="position:absolute;left:6337;top:6891;width:52;height:3" coordorigin="6337,6891" coordsize="52,3" path="m6337,6891l6389,6893,6337,6893,6337,6891xe" filled="false" stroked="true" strokeweight="0pt" strokecolor="#000000">
                <v:path arrowok="t"/>
              </v:shape>
            </v:group>
            <v:group style="position:absolute;left:6335;top:6894;width:55;height:2" coordorigin="6335,6894" coordsize="55,2">
              <v:shape style="position:absolute;left:6335;top:6894;width:55;height:2" coordorigin="6335,6894" coordsize="55,0" path="m6335,6894l6389,6894e" filled="false" stroked="true" strokeweight=".112803pt" strokecolor="#000000">
                <v:path arrowok="t"/>
              </v:shape>
            </v:group>
            <v:group style="position:absolute;left:6337;top:6893;width:52;height:3" coordorigin="6337,6893" coordsize="52,3">
              <v:shape style="position:absolute;left:6337;top:6893;width:52;height:3" coordorigin="6337,6893" coordsize="52,3" path="m6389,6893l6337,6893,6389,6895,6389,6893xe" filled="false" stroked="true" strokeweight="0pt" strokecolor="#000000">
                <v:path arrowok="t"/>
              </v:shape>
            </v:group>
            <v:group style="position:absolute;left:6335;top:6893;width:55;height:3" coordorigin="6335,6893" coordsize="55,3">
              <v:shape style="position:absolute;left:6335;top:6893;width:55;height:3" coordorigin="6335,6893" coordsize="55,3" path="m6337,6893l6389,6895,6335,6895,6337,6893xe" filled="false" stroked="true" strokeweight="0pt" strokecolor="#000000">
                <v:path arrowok="t"/>
              </v:shape>
            </v:group>
            <v:group style="position:absolute;left:6335;top:6896;width:55;height:2" coordorigin="6335,6896" coordsize="55,2">
              <v:shape style="position:absolute;left:6335;top:6896;width:55;height:2" coordorigin="6335,6896" coordsize="55,0" path="m6335,6896l6389,6896e" filled="false" stroked="true" strokeweight=".112803pt" strokecolor="#000000">
                <v:path arrowok="t"/>
              </v:shape>
            </v:group>
            <v:group style="position:absolute;left:6335;top:6895;width:55;height:3" coordorigin="6335,6895" coordsize="55,3">
              <v:shape style="position:absolute;left:6335;top:6895;width:55;height:3" coordorigin="6335,6895" coordsize="55,3" path="m6389,6895l6335,6895,6389,6898,6389,6895xe" filled="false" stroked="true" strokeweight="0pt" strokecolor="#000000">
                <v:path arrowok="t"/>
              </v:shape>
            </v:group>
            <v:group style="position:absolute;left:6335;top:6895;width:55;height:3" coordorigin="6335,6895" coordsize="55,3">
              <v:shape style="position:absolute;left:6335;top:6895;width:55;height:3" coordorigin="6335,6895" coordsize="55,3" path="m6335,6895l6389,6898,6335,6898,6335,6895xe" filled="false" stroked="true" strokeweight="0pt" strokecolor="#000000">
                <v:path arrowok="t"/>
              </v:shape>
            </v:group>
            <v:group style="position:absolute;left:6335;top:6899;width:55;height:2" coordorigin="6335,6899" coordsize="55,2">
              <v:shape style="position:absolute;left:6335;top:6899;width:55;height:2" coordorigin="6335,6899" coordsize="55,0" path="m6335,6899l6389,6899e" filled="false" stroked="true" strokeweight=".112803pt" strokecolor="#000000">
                <v:path arrowok="t"/>
              </v:shape>
            </v:group>
            <v:group style="position:absolute;left:6335;top:6898;width:55;height:3" coordorigin="6335,6898" coordsize="55,3">
              <v:shape style="position:absolute;left:6335;top:6898;width:55;height:3" coordorigin="6335,6898" coordsize="55,3" path="m6389,6898l6335,6898,6389,6900,6389,6898xe" filled="false" stroked="true" strokeweight="0pt" strokecolor="#000000">
                <v:path arrowok="t"/>
              </v:shape>
            </v:group>
            <v:group style="position:absolute;left:6335;top:6898;width:55;height:3" coordorigin="6335,6898" coordsize="55,3">
              <v:shape style="position:absolute;left:6335;top:6898;width:55;height:3" coordorigin="6335,6898" coordsize="55,3" path="m6335,6898l6389,6900,6335,6900,6335,6898xe" filled="false" stroked="true" strokeweight="0pt" strokecolor="#000000">
                <v:path arrowok="t"/>
              </v:shape>
            </v:group>
            <v:group style="position:absolute;left:6335;top:6901;width:55;height:2" coordorigin="6335,6901" coordsize="55,2">
              <v:shape style="position:absolute;left:6335;top:6901;width:55;height:2" coordorigin="6335,6901" coordsize="55,0" path="m6335,6901l6389,6901e" filled="false" stroked="true" strokeweight=".112803pt" strokecolor="#000000">
                <v:path arrowok="t"/>
              </v:shape>
            </v:group>
            <v:group style="position:absolute;left:6335;top:6900;width:55;height:3" coordorigin="6335,6900" coordsize="55,3">
              <v:shape style="position:absolute;left:6335;top:6900;width:55;height:3" coordorigin="6335,6900" coordsize="55,3" path="m6389,6900l6335,6900,6389,6902,6389,6900xe" filled="false" stroked="true" strokeweight="0pt" strokecolor="#000000">
                <v:path arrowok="t"/>
              </v:shape>
            </v:group>
            <v:group style="position:absolute;left:6335;top:6900;width:55;height:3" coordorigin="6335,6900" coordsize="55,3">
              <v:shape style="position:absolute;left:6335;top:6900;width:55;height:3" coordorigin="6335,6900" coordsize="55,3" path="m6335,6900l6389,6902,6337,6902,6335,6900xe" filled="false" stroked="true" strokeweight="0pt" strokecolor="#000000">
                <v:path arrowok="t"/>
              </v:shape>
            </v:group>
            <v:group style="position:absolute;left:6337;top:6903;width:52;height:2" coordorigin="6337,6903" coordsize="52,2">
              <v:shape style="position:absolute;left:6337;top:6903;width:52;height:2" coordorigin="6337,6903" coordsize="52,0" path="m6337,6903l6389,6903e" filled="false" stroked="true" strokeweight=".112803pt" strokecolor="#000000">
                <v:path arrowok="t"/>
              </v:shape>
            </v:group>
            <v:group style="position:absolute;left:6337;top:6902;width:52;height:3" coordorigin="6337,6902" coordsize="52,3">
              <v:shape style="position:absolute;left:6337;top:6902;width:52;height:3" coordorigin="6337,6902" coordsize="52,3" path="m6389,6902l6337,6902,6387,6904,6389,6902xe" filled="false" stroked="true" strokeweight="0pt" strokecolor="#000000">
                <v:path arrowok="t"/>
              </v:shape>
            </v:group>
            <v:group style="position:absolute;left:6337;top:6902;width:50;height:3" coordorigin="6337,6902" coordsize="50,3">
              <v:shape style="position:absolute;left:6337;top:6902;width:50;height:3" coordorigin="6337,6902" coordsize="50,3" path="m6337,6902l6387,6904,6337,6904,6337,6902xe" filled="false" stroked="true" strokeweight="0pt" strokecolor="#000000">
                <v:path arrowok="t"/>
              </v:shape>
            </v:group>
            <v:group style="position:absolute;left:6337;top:6905;width:50;height:2" coordorigin="6337,6905" coordsize="50,2">
              <v:shape style="position:absolute;left:6337;top:6905;width:50;height:2" coordorigin="6337,6905" coordsize="50,0" path="m6337,6905l6387,6905e" filled="false" stroked="true" strokeweight=".112803pt" strokecolor="#000000">
                <v:path arrowok="t"/>
              </v:shape>
            </v:group>
            <v:group style="position:absolute;left:6337;top:6904;width:50;height:3" coordorigin="6337,6904" coordsize="50,3">
              <v:shape style="position:absolute;left:6337;top:6904;width:50;height:3" coordorigin="6337,6904" coordsize="50,3" path="m6387,6904l6337,6904,6387,6907,6387,6904xe" filled="false" stroked="true" strokeweight="0pt" strokecolor="#000000">
                <v:path arrowok="t"/>
              </v:shape>
            </v:group>
            <v:group style="position:absolute;left:6337;top:6904;width:50;height:3" coordorigin="6337,6904" coordsize="50,3">
              <v:shape style="position:absolute;left:6337;top:6904;width:50;height:3" coordorigin="6337,6904" coordsize="50,3" path="m6337,6904l6387,6907,6337,6907,6337,6904xe" filled="false" stroked="true" strokeweight="0pt" strokecolor="#000000">
                <v:path arrowok="t"/>
              </v:shape>
            </v:group>
            <v:group style="position:absolute;left:6337;top:6909;width:50;height:2" coordorigin="6337,6909" coordsize="50,2">
              <v:shape style="position:absolute;left:6337;top:6909;width:50;height:2" coordorigin="6337,6909" coordsize="50,0" path="m6337,6909l6387,6909e" filled="false" stroked="true" strokeweight=".225606pt" strokecolor="#000000">
                <v:path arrowok="t"/>
              </v:shape>
            </v:group>
            <v:group style="position:absolute;left:6337;top:6907;width:50;height:5" coordorigin="6337,6907" coordsize="50,5">
              <v:shape style="position:absolute;left:6337;top:6907;width:50;height:5" coordorigin="6337,6907" coordsize="50,5" path="m6387,6907l6337,6907,6387,6911,6387,6907xe" filled="false" stroked="true" strokeweight="0pt" strokecolor="#000000">
                <v:path arrowok="t"/>
              </v:shape>
            </v:group>
            <v:group style="position:absolute;left:6337;top:6907;width:50;height:5" coordorigin="6337,6907" coordsize="50,5">
              <v:shape style="position:absolute;left:6337;top:6907;width:50;height:5" coordorigin="6337,6907" coordsize="50,5" path="m6337,6907l6387,6911,6340,6911,6337,6907xe" filled="false" stroked="true" strokeweight="0pt" strokecolor="#000000">
                <v:path arrowok="t"/>
              </v:shape>
            </v:group>
            <v:group style="position:absolute;left:6340;top:6911;width:48;height:2" coordorigin="6340,6911" coordsize="48,2">
              <v:shape style="position:absolute;left:6340;top:6911;width:48;height:2" coordorigin="6340,6911" coordsize="48,0" path="m6340,6911l6387,6911e" filled="false" stroked="true" strokeweight="0pt" strokecolor="#000000">
                <v:path arrowok="t"/>
              </v:shape>
            </v:group>
            <v:group style="position:absolute;left:6340;top:6911;width:46;height:2" coordorigin="6340,6911" coordsize="46,2">
              <v:shape style="position:absolute;left:6340;top:6911;width:46;height:2" coordorigin="6340,6911" coordsize="46,0" path="m6340,6911l6385,6911e" filled="false" stroked="true" strokeweight="0pt" strokecolor="#000000">
                <v:path arrowok="t"/>
              </v:shape>
            </v:group>
            <v:group style="position:absolute;left:6340;top:6911;width:48;height:2" coordorigin="6340,6911" coordsize="48,2">
              <v:shape style="position:absolute;left:6340;top:6911;width:48;height:2" coordorigin="6340,6911" coordsize="48,0" path="m6340,6911l6387,6911e" filled="false" stroked="true" strokeweight="0pt" strokecolor="#000000">
                <v:path arrowok="t"/>
              </v:shape>
            </v:group>
            <v:group style="position:absolute;left:6340;top:6912;width:46;height:2" coordorigin="6340,6912" coordsize="46,2">
              <v:shape style="position:absolute;left:6340;top:6912;width:46;height:2" coordorigin="6340,6912" coordsize="46,0" path="m6340,6912l6385,6912e" filled="false" stroked="true" strokeweight=".112803pt" strokecolor="#000000">
                <v:path arrowok="t"/>
              </v:shape>
            </v:group>
            <v:group style="position:absolute;left:6340;top:6911;width:46;height:3" coordorigin="6340,6911" coordsize="46,3">
              <v:shape style="position:absolute;left:6340;top:6911;width:46;height:3" coordorigin="6340,6911" coordsize="46,3" path="m6385,6911l6340,6911,6382,6913,6385,6911xe" filled="false" stroked="true" strokeweight="0pt" strokecolor="#000000">
                <v:path arrowok="t"/>
              </v:shape>
            </v:group>
            <v:group style="position:absolute;left:6340;top:6911;width:43;height:3" coordorigin="6340,6911" coordsize="43,3">
              <v:shape style="position:absolute;left:6340;top:6911;width:43;height:3" coordorigin="6340,6911" coordsize="43,3" path="m6340,6911l6382,6913,6342,6913,6340,6911xe" filled="false" stroked="true" strokeweight="0pt" strokecolor="#000000">
                <v:path arrowok="t"/>
              </v:shape>
            </v:group>
            <v:group style="position:absolute;left:6342;top:6914;width:41;height:2" coordorigin="6342,6914" coordsize="41,2">
              <v:shape style="position:absolute;left:6342;top:6914;width:41;height:2" coordorigin="6342,6914" coordsize="41,0" path="m6342,6914l6382,6914e" filled="false" stroked="true" strokeweight=".112803pt" strokecolor="#000000">
                <v:path arrowok="t"/>
              </v:shape>
            </v:group>
            <v:group style="position:absolute;left:6342;top:6913;width:41;height:3" coordorigin="6342,6913" coordsize="41,3">
              <v:shape style="position:absolute;left:6342;top:6913;width:41;height:3" coordorigin="6342,6913" coordsize="41,3" path="m6382,6913l6342,6913,6382,6916,6382,6913xe" filled="false" stroked="true" strokeweight="0pt" strokecolor="#000000">
                <v:path arrowok="t"/>
              </v:shape>
            </v:group>
            <v:group style="position:absolute;left:6342;top:6913;width:41;height:3" coordorigin="6342,6913" coordsize="41,3">
              <v:shape style="position:absolute;left:6342;top:6913;width:41;height:3" coordorigin="6342,6913" coordsize="41,3" path="m6342,6913l6382,6916,6344,6916,6342,6913xe" filled="false" stroked="true" strokeweight="0pt" strokecolor="#000000">
                <v:path arrowok="t"/>
              </v:shape>
            </v:group>
            <v:group style="position:absolute;left:6344;top:6917;width:39;height:2" coordorigin="6344,6917" coordsize="39,2">
              <v:shape style="position:absolute;left:6344;top:6917;width:39;height:2" coordorigin="6344,6917" coordsize="39,0" path="m6344,6917l6382,6917e" filled="false" stroked="true" strokeweight=".112803pt" strokecolor="#000000">
                <v:path arrowok="t"/>
              </v:shape>
            </v:group>
            <v:group style="position:absolute;left:6344;top:6916;width:39;height:3" coordorigin="6344,6916" coordsize="39,3">
              <v:shape style="position:absolute;left:6344;top:6916;width:39;height:3" coordorigin="6344,6916" coordsize="39,3" path="m6382,6916l6344,6916,6380,6918,6382,6916xe" filled="false" stroked="true" strokeweight="0pt" strokecolor="#000000">
                <v:path arrowok="t"/>
              </v:shape>
            </v:group>
            <v:group style="position:absolute;left:6344;top:6916;width:37;height:3" coordorigin="6344,6916" coordsize="37,3">
              <v:shape style="position:absolute;left:6344;top:6916;width:37;height:3" coordorigin="6344,6916" coordsize="37,3" path="m6344,6916l6380,6918,6344,6918,6344,6916xe" filled="false" stroked="true" strokeweight="0pt" strokecolor="#000000">
                <v:path arrowok="t"/>
              </v:shape>
            </v:group>
            <v:group style="position:absolute;left:6344;top:6919;width:37;height:2" coordorigin="6344,6919" coordsize="37,2">
              <v:shape style="position:absolute;left:6344;top:6919;width:37;height:2" coordorigin="6344,6919" coordsize="37,0" path="m6344,6919l6380,6919e" filled="false" stroked="true" strokeweight=".112803pt" strokecolor="#000000">
                <v:path arrowok="t"/>
              </v:shape>
            </v:group>
            <v:group style="position:absolute;left:6344;top:6918;width:37;height:3" coordorigin="6344,6918" coordsize="37,3">
              <v:shape style="position:absolute;left:6344;top:6918;width:37;height:3" coordorigin="6344,6918" coordsize="37,3" path="m6380,6918l6344,6918,6378,6920,6380,6918xe" filled="false" stroked="true" strokeweight="0pt" strokecolor="#000000">
                <v:path arrowok="t"/>
              </v:shape>
            </v:group>
            <v:group style="position:absolute;left:6344;top:6918;width:34;height:3" coordorigin="6344,6918" coordsize="34,3">
              <v:shape style="position:absolute;left:6344;top:6918;width:34;height:3" coordorigin="6344,6918" coordsize="34,3" path="m6344,6918l6378,6920,6346,6920,6344,6918xe" filled="false" stroked="true" strokeweight="0pt" strokecolor="#000000">
                <v:path arrowok="t"/>
              </v:shape>
            </v:group>
            <v:group style="position:absolute;left:6346;top:6920;width:32;height:2" coordorigin="6346,6920" coordsize="32,2">
              <v:shape style="position:absolute;left:6346;top:6920;width:32;height:2" coordorigin="6346,6920" coordsize="32,0" path="m6346,6920l6378,6920e" filled="false" stroked="true" strokeweight="0pt" strokecolor="#000000">
                <v:path arrowok="t"/>
              </v:shape>
            </v:group>
            <v:group style="position:absolute;left:6346;top:6920;width:32;height:2" coordorigin="6346,6920" coordsize="32,2">
              <v:shape style="position:absolute;left:6346;top:6920;width:32;height:2" coordorigin="6346,6920" coordsize="32,0" path="m6346,6920l6378,6920e" filled="false" stroked="true" strokeweight="0pt" strokecolor="#000000">
                <v:path arrowok="t"/>
              </v:shape>
            </v:group>
            <v:group style="position:absolute;left:6346;top:6920;width:30;height:2" coordorigin="6346,6920" coordsize="30,2">
              <v:shape style="position:absolute;left:6346;top:6920;width:30;height:2" coordorigin="6346,6920" coordsize="30,0" path="m6346,6920l6376,6920e" filled="false" stroked="true" strokeweight="0pt" strokecolor="#000000">
                <v:path arrowok="t"/>
              </v:shape>
            </v:group>
            <v:group style="position:absolute;left:6349;top:6921;width:28;height:2" coordorigin="6349,6921" coordsize="28,2">
              <v:shape style="position:absolute;left:6349;top:6921;width:28;height:2" coordorigin="6349,6921" coordsize="28,0" path="m6349,6921l6376,6921e" filled="false" stroked="true" strokeweight=".112803pt" strokecolor="#000000">
                <v:path arrowok="t"/>
              </v:shape>
            </v:group>
            <v:group style="position:absolute;left:6349;top:6920;width:28;height:3" coordorigin="6349,6920" coordsize="28,3">
              <v:shape style="position:absolute;left:6349;top:6920;width:28;height:3" coordorigin="6349,6920" coordsize="28,3" path="m6376,6920l6349,6920,6373,6922,6376,6920xe" filled="false" stroked="true" strokeweight="0pt" strokecolor="#000000">
                <v:path arrowok="t"/>
              </v:shape>
            </v:group>
            <v:group style="position:absolute;left:6349;top:6920;width:25;height:3" coordorigin="6349,6920" coordsize="25,3">
              <v:shape style="position:absolute;left:6349;top:6920;width:25;height:3" coordorigin="6349,6920" coordsize="25,3" path="m6349,6920l6373,6922,6351,6922,6349,6920xe" filled="false" stroked="true" strokeweight="0pt" strokecolor="#000000">
                <v:path arrowok="t"/>
              </v:shape>
            </v:group>
            <v:group style="position:absolute;left:6351;top:6922;width:23;height:2" coordorigin="6351,6922" coordsize="23,2">
              <v:shape style="position:absolute;left:6351;top:6922;width:23;height:2" coordorigin="6351,6922" coordsize="23,0" path="m6351,6922l6373,6922e" filled="false" stroked="true" strokeweight="0pt" strokecolor="#000000">
                <v:path arrowok="t"/>
              </v:shape>
            </v:group>
            <v:group style="position:absolute;left:6351;top:6922;width:23;height:2" coordorigin="6351,6922" coordsize="23,2">
              <v:shape style="position:absolute;left:6351;top:6922;width:23;height:2" coordorigin="6351,6922" coordsize="23,0" path="m6351,6922l6373,6922e" filled="false" stroked="true" strokeweight="0pt" strokecolor="#000000">
                <v:path arrowok="t"/>
              </v:shape>
            </v:group>
            <v:group style="position:absolute;left:6351;top:6922;width:21;height:2" coordorigin="6351,6922" coordsize="21,2">
              <v:shape style="position:absolute;left:6351;top:6922;width:21;height:2" coordorigin="6351,6922" coordsize="21,0" path="m6351,6922l6371,6922e" filled="false" stroked="true" strokeweight="0pt" strokecolor="#000000">
                <v:path arrowok="t"/>
              </v:shape>
            </v:group>
            <v:group style="position:absolute;left:6353;top:6922;width:19;height:3" coordorigin="6353,6922" coordsize="19,3">
              <v:shape style="position:absolute;left:6353;top:6922;width:19;height:3" coordorigin="6353,6922" coordsize="19,3" path="m6353,6922l6369,6925,6371,6922,6353,6922xe" filled="true" fillcolor="#000000" stroked="false">
                <v:path arrowok="t"/>
                <v:fill type="solid"/>
              </v:shape>
              <v:shape style="position:absolute;left:6353;top:6922;width:19;height:3" coordorigin="6353,6922" coordsize="19,3" path="m6353,6922l6358,6925,6369,6925,6353,6922xe" filled="true" fillcolor="#000000" stroked="false">
                <v:path arrowok="t"/>
                <v:fill type="solid"/>
              </v:shape>
            </v:group>
            <v:group style="position:absolute;left:6353;top:6922;width:19;height:3" coordorigin="6353,6922" coordsize="19,3">
              <v:shape style="position:absolute;left:6353;top:6922;width:19;height:3" coordorigin="6353,6922" coordsize="19,3" path="m6371,6922l6353,6922,6369,6925,6371,6922xe" filled="false" stroked="true" strokeweight="0pt" strokecolor="#000000">
                <v:path arrowok="t"/>
              </v:shape>
            </v:group>
            <v:group style="position:absolute;left:6353;top:6922;width:16;height:3" coordorigin="6353,6922" coordsize="16,3">
              <v:shape style="position:absolute;left:6353;top:6922;width:16;height:3" coordorigin="6353,6922" coordsize="16,3" path="m6353,6922l6369,6925,6358,6925,6353,6922xe" filled="false" stroked="true" strokeweight="0pt" strokecolor="#000000">
                <v:path arrowok="t"/>
              </v:shape>
            </v:group>
            <v:group style="position:absolute;left:6358;top:6925;width:7;height:2" coordorigin="6358,6925" coordsize="7,2">
              <v:shape style="position:absolute;left:6358;top:6925;width:7;height:2" coordorigin="6358,6925" coordsize="7,0" path="m6358,6925l6364,6925e" filled="false" stroked="true" strokeweight="0pt" strokecolor="#000000">
                <v:path arrowok="t"/>
              </v:shape>
            </v:group>
            <v:group style="position:absolute;left:6360;top:6925;width:5;height:2" coordorigin="6360,6925" coordsize="5,2">
              <v:shape style="position:absolute;left:6360;top:6925;width:5;height:2" coordorigin="6360,6925" coordsize="5,0" path="m6360,6925l6364,6925e" filled="false" stroked="true" strokeweight="0pt" strokecolor="#000000">
                <v:path arrowok="t"/>
              </v:shape>
            </v:group>
            <v:group style="position:absolute;left:6358;top:6925;width:7;height:2" coordorigin="6358,6925" coordsize="7,2">
              <v:shape style="position:absolute;left:6358;top:6925;width:7;height:2" coordorigin="6358,6925" coordsize="7,0" path="m6358,6925l6364,6925e" filled="false" stroked="true" strokeweight="0pt" strokecolor="#000000">
                <v:path arrowok="t"/>
              </v:shape>
            </v:group>
            <v:group style="position:absolute;left:6358;top:6925;width:12;height:2" coordorigin="6358,6925" coordsize="12,2">
              <v:shape style="position:absolute;left:6358;top:6925;width:12;height:2" coordorigin="6358,6925" coordsize="12,0" path="m6358,6925l6369,6925e" filled="false" stroked="true" strokeweight="0pt" strokecolor="#000000">
                <v:path arrowok="t"/>
              </v:shape>
            </v:group>
            <v:group style="position:absolute;left:6358;top:6925;width:12;height:2" coordorigin="6358,6925" coordsize="12,2">
              <v:shape style="position:absolute;left:6358;top:6925;width:12;height:2" coordorigin="6358,6925" coordsize="12,0" path="m6358,6925l6369,6925e" filled="false" stroked="true" strokeweight="0pt" strokecolor="#000000">
                <v:path arrowok="t"/>
              </v:shape>
            </v:group>
            <v:group style="position:absolute;left:6319;top:6909;width:7;height:2" coordorigin="6319,6909" coordsize="7,2">
              <v:shape style="position:absolute;left:6319;top:6909;width:7;height:2" coordorigin="6319,6909" coordsize="7,0" path="m6319,6909l6326,6909e" filled="false" stroked="true" strokeweight="0pt" strokecolor="#000000">
                <v:path arrowok="t"/>
              </v:shape>
            </v:group>
            <v:group style="position:absolute;left:6319;top:6909;width:7;height:2" coordorigin="6319,6909" coordsize="7,2">
              <v:shape style="position:absolute;left:6319;top:6909;width:7;height:2" coordorigin="6319,6909" coordsize="7,0" path="m6319,6909l6326,6909e" filled="false" stroked="true" strokeweight="0pt" strokecolor="#000000">
                <v:path arrowok="t"/>
              </v:shape>
            </v:group>
            <v:group style="position:absolute;left:6317;top:6909;width:12;height:2" coordorigin="6317,6909" coordsize="12,2">
              <v:shape style="position:absolute;left:6317;top:6909;width:12;height:2" coordorigin="6317,6909" coordsize="12,0" path="m6317,6909l6328,6909e" filled="false" stroked="true" strokeweight="0pt" strokecolor="#000000">
                <v:path arrowok="t"/>
              </v:shape>
            </v:group>
            <v:group style="position:absolute;left:6319;top:6909;width:10;height:2" coordorigin="6319,6909" coordsize="10,2">
              <v:shape style="position:absolute;left:6319;top:6909;width:10;height:2" coordorigin="6319,6909" coordsize="10,0" path="m6319,6909l6328,6909e" filled="false" stroked="true" strokeweight="0pt" strokecolor="#000000">
                <v:path arrowok="t"/>
              </v:shape>
            </v:group>
            <v:group style="position:absolute;left:6317;top:6909;width:12;height:2" coordorigin="6317,6909" coordsize="12,2">
              <v:shape style="position:absolute;left:6317;top:6909;width:12;height:2" coordorigin="6317,6909" coordsize="12,0" path="m6317,6909l6328,6909e" filled="false" stroked="true" strokeweight="0pt" strokecolor="#000000">
                <v:path arrowok="t"/>
              </v:shape>
            </v:group>
            <v:group style="position:absolute;left:6312;top:6909;width:19;height:2" coordorigin="6312,6909" coordsize="19,2">
              <v:shape style="position:absolute;left:6312;top:6909;width:19;height:2" coordorigin="6312,6909" coordsize="19,0" path="m6312,6909l6330,6909e" filled="false" stroked="true" strokeweight="0pt" strokecolor="#000000">
                <v:path arrowok="t"/>
              </v:shape>
            </v:group>
            <v:group style="position:absolute;left:6317;top:6909;width:14;height:2" coordorigin="6317,6909" coordsize="14,2">
              <v:shape style="position:absolute;left:6317;top:6909;width:14;height:2" coordorigin="6317,6909" coordsize="14,0" path="m6317,6909l6330,6909e" filled="false" stroked="true" strokeweight="0pt" strokecolor="#000000">
                <v:path arrowok="t"/>
              </v:shape>
            </v:group>
            <v:group style="position:absolute;left:6312;top:6909;width:19;height:2" coordorigin="6312,6909" coordsize="19,2">
              <v:shape style="position:absolute;left:6312;top:6909;width:19;height:2" coordorigin="6312,6909" coordsize="19,0" path="m6312,6909l6330,6909e" filled="false" stroked="true" strokeweight="0pt" strokecolor="#000000">
                <v:path arrowok="t"/>
              </v:shape>
            </v:group>
            <v:group style="position:absolute;left:6310;top:6909;width:23;height:3" coordorigin="6310,6909" coordsize="23,3">
              <v:shape style="position:absolute;left:6310;top:6909;width:23;height:3" coordorigin="6310,6909" coordsize="23,3" path="m6310,6911l6333,6911,6312,6909,6310,6911xe" filled="true" fillcolor="#000000" stroked="false">
                <v:path arrowok="t"/>
                <v:fill type="solid"/>
              </v:shape>
              <v:shape style="position:absolute;left:6310;top:6909;width:23;height:3" coordorigin="6310,6909" coordsize="23,3" path="m6312,6909l6333,6911,6330,6909,6312,6909xe" filled="true" fillcolor="#000000" stroked="false">
                <v:path arrowok="t"/>
                <v:fill type="solid"/>
              </v:shape>
            </v:group>
            <v:group style="position:absolute;left:6312;top:6909;width:21;height:3" coordorigin="6312,6909" coordsize="21,3">
              <v:shape style="position:absolute;left:6312;top:6909;width:21;height:3" coordorigin="6312,6909" coordsize="21,3" path="m6330,6909l6312,6909,6333,6911,6330,6909xe" filled="false" stroked="true" strokeweight="0pt" strokecolor="#000000">
                <v:path arrowok="t"/>
              </v:shape>
            </v:group>
            <v:group style="position:absolute;left:6310;top:6909;width:23;height:3" coordorigin="6310,6909" coordsize="23,3">
              <v:shape style="position:absolute;left:6310;top:6909;width:23;height:3" coordorigin="6310,6909" coordsize="23,3" path="m6312,6909l6333,6911,6310,6911,6312,6909xe" filled="false" stroked="true" strokeweight="0pt" strokecolor="#000000">
                <v:path arrowok="t"/>
              </v:shape>
            </v:group>
            <v:group style="position:absolute;left:6308;top:6911;width:28;height:2" coordorigin="6308,6911" coordsize="28,2">
              <v:shape style="position:absolute;left:6308;top:6911;width:28;height:2" coordorigin="6308,6911" coordsize="28,0" path="m6308,6911l6335,6911e" filled="false" stroked="true" strokeweight="0pt" strokecolor="#000000">
                <v:path arrowok="t"/>
              </v:shape>
            </v:group>
            <v:group style="position:absolute;left:6310;top:6911;width:25;height:2" coordorigin="6310,6911" coordsize="25,2">
              <v:shape style="position:absolute;left:6310;top:6911;width:25;height:2" coordorigin="6310,6911" coordsize="25,0" path="m6310,6911l6335,6911e" filled="false" stroked="true" strokeweight="0pt" strokecolor="#000000">
                <v:path arrowok="t"/>
              </v:shape>
            </v:group>
            <v:group style="position:absolute;left:6308;top:6911;width:28;height:2" coordorigin="6308,6911" coordsize="28,2">
              <v:shape style="position:absolute;left:6308;top:6911;width:28;height:2" coordorigin="6308,6911" coordsize="28,0" path="m6308,6911l6335,6911e" filled="false" stroked="true" strokeweight="0pt" strokecolor="#000000">
                <v:path arrowok="t"/>
              </v:shape>
            </v:group>
            <v:group style="position:absolute;left:6306;top:6912;width:32;height:2" coordorigin="6306,6912" coordsize="32,2">
              <v:shape style="position:absolute;left:6306;top:6912;width:32;height:2" coordorigin="6306,6912" coordsize="32,0" path="m6306,6912l6337,6912e" filled="false" stroked="true" strokeweight=".112803pt" strokecolor="#000000">
                <v:path arrowok="t"/>
              </v:shape>
            </v:group>
            <v:group style="position:absolute;left:6308;top:6911;width:30;height:3" coordorigin="6308,6911" coordsize="30,3">
              <v:shape style="position:absolute;left:6308;top:6911;width:30;height:3" coordorigin="6308,6911" coordsize="30,3" path="m6335,6911l6308,6911,6337,6913,6335,6911xe" filled="false" stroked="true" strokeweight="0pt" strokecolor="#000000">
                <v:path arrowok="t"/>
              </v:shape>
            </v:group>
            <v:group style="position:absolute;left:6306;top:6911;width:32;height:3" coordorigin="6306,6911" coordsize="32,3">
              <v:shape style="position:absolute;left:6306;top:6911;width:32;height:3" coordorigin="6306,6911" coordsize="32,3" path="m6308,6911l6337,6913,6306,6913,6308,6911xe" filled="false" stroked="true" strokeweight="0pt" strokecolor="#000000">
                <v:path arrowok="t"/>
              </v:shape>
            </v:group>
            <v:group style="position:absolute;left:6303;top:6913;width:37;height:2" coordorigin="6303,6913" coordsize="37,2">
              <v:shape style="position:absolute;left:6303;top:6913;width:37;height:2" coordorigin="6303,6913" coordsize="37,0" path="m6303,6913l6340,6913e" filled="false" stroked="true" strokeweight="0pt" strokecolor="#000000">
                <v:path arrowok="t"/>
              </v:shape>
            </v:group>
            <v:group style="position:absolute;left:6306;top:6913;width:34;height:2" coordorigin="6306,6913" coordsize="34,2">
              <v:shape style="position:absolute;left:6306;top:6913;width:34;height:2" coordorigin="6306,6913" coordsize="34,0" path="m6306,6913l6340,6913e" filled="false" stroked="true" strokeweight="0pt" strokecolor="#000000">
                <v:path arrowok="t"/>
              </v:shape>
            </v:group>
            <v:group style="position:absolute;left:6303;top:6913;width:37;height:2" coordorigin="6303,6913" coordsize="37,2">
              <v:shape style="position:absolute;left:6303;top:6913;width:37;height:2" coordorigin="6303,6913" coordsize="37,0" path="m6303,6913l6340,6913e" filled="false" stroked="true" strokeweight="0pt" strokecolor="#000000">
                <v:path arrowok="t"/>
              </v:shape>
            </v:group>
            <v:group style="position:absolute;left:6303;top:6914;width:39;height:2" coordorigin="6303,6914" coordsize="39,2">
              <v:shape style="position:absolute;left:6303;top:6914;width:39;height:2" coordorigin="6303,6914" coordsize="39,0" path="m6303,6914l6342,6914e" filled="false" stroked="true" strokeweight=".112803pt" strokecolor="#000000">
                <v:path arrowok="t"/>
              </v:shape>
            </v:group>
            <v:group style="position:absolute;left:6303;top:6913;width:39;height:3" coordorigin="6303,6913" coordsize="39,3">
              <v:shape style="position:absolute;left:6303;top:6913;width:39;height:3" coordorigin="6303,6913" coordsize="39,3" path="m6340,6913l6303,6913,6342,6916,6340,6913xe" filled="false" stroked="true" strokeweight="0pt" strokecolor="#000000">
                <v:path arrowok="t"/>
              </v:shape>
            </v:group>
            <v:group style="position:absolute;left:6303;top:6913;width:39;height:3" coordorigin="6303,6913" coordsize="39,3">
              <v:shape style="position:absolute;left:6303;top:6913;width:39;height:3" coordorigin="6303,6913" coordsize="39,3" path="m6303,6913l6342,6916,6303,6916,6303,6913xe" filled="false" stroked="true" strokeweight="0pt" strokecolor="#000000">
                <v:path arrowok="t"/>
              </v:shape>
            </v:group>
            <v:group style="position:absolute;left:6301;top:6917;width:41;height:2" coordorigin="6301,6917" coordsize="41,2">
              <v:shape style="position:absolute;left:6301;top:6917;width:41;height:2" coordorigin="6301,6917" coordsize="41,0" path="m6301,6917l6342,6917e" filled="false" stroked="true" strokeweight=".112803pt" strokecolor="#000000">
                <v:path arrowok="t"/>
              </v:shape>
            </v:group>
            <v:group style="position:absolute;left:6303;top:6916;width:39;height:3" coordorigin="6303,6916" coordsize="39,3">
              <v:shape style="position:absolute;left:6303;top:6916;width:39;height:3" coordorigin="6303,6916" coordsize="39,3" path="m6342,6916l6303,6916,6342,6918,6342,6916xe" filled="false" stroked="true" strokeweight="0pt" strokecolor="#000000">
                <v:path arrowok="t"/>
              </v:shape>
            </v:group>
            <v:group style="position:absolute;left:6301;top:6916;width:41;height:3" coordorigin="6301,6916" coordsize="41,3">
              <v:shape style="position:absolute;left:6301;top:6916;width:41;height:3" coordorigin="6301,6916" coordsize="41,3" path="m6303,6916l6342,6918,6301,6918,6303,6916xe" filled="false" stroked="true" strokeweight="0pt" strokecolor="#000000">
                <v:path arrowok="t"/>
              </v:shape>
            </v:group>
            <v:group style="position:absolute;left:6299;top:6919;width:46;height:2" coordorigin="6299,6919" coordsize="46,2">
              <v:shape style="position:absolute;left:6299;top:6919;width:46;height:2" coordorigin="6299,6919" coordsize="46,0" path="m6299,6919l6344,6919e" filled="false" stroked="true" strokeweight=".112803pt" strokecolor="#000000">
                <v:path arrowok="t"/>
              </v:shape>
            </v:group>
            <v:group style="position:absolute;left:6301;top:6918;width:43;height:3" coordorigin="6301,6918" coordsize="43,3">
              <v:shape style="position:absolute;left:6301;top:6918;width:43;height:3" coordorigin="6301,6918" coordsize="43,3" path="m6342,6918l6301,6918,6344,6920,6342,6918xe" filled="false" stroked="true" strokeweight="0pt" strokecolor="#000000">
                <v:path arrowok="t"/>
              </v:shape>
            </v:group>
            <v:group style="position:absolute;left:6299;top:6918;width:46;height:3" coordorigin="6299,6918" coordsize="46,3">
              <v:shape style="position:absolute;left:6299;top:6918;width:46;height:3" coordorigin="6299,6918" coordsize="46,3" path="m6301,6918l6344,6920,6299,6920,6301,6918xe" filled="false" stroked="true" strokeweight="0pt" strokecolor="#000000">
                <v:path arrowok="t"/>
              </v:shape>
            </v:group>
            <v:group style="position:absolute;left:6299;top:6921;width:48;height:2" coordorigin="6299,6921" coordsize="48,2">
              <v:shape style="position:absolute;left:6299;top:6921;width:48;height:2" coordorigin="6299,6921" coordsize="48,0" path="m6299,6921l6346,6921e" filled="false" stroked="true" strokeweight=".112803pt" strokecolor="#000000">
                <v:path arrowok="t"/>
              </v:shape>
            </v:group>
            <v:group style="position:absolute;left:6299;top:6920;width:48;height:3" coordorigin="6299,6920" coordsize="48,3">
              <v:shape style="position:absolute;left:6299;top:6920;width:48;height:3" coordorigin="6299,6920" coordsize="48,3" path="m6344,6920l6299,6920,6346,6922,6344,6920xe" filled="false" stroked="true" strokeweight="0pt" strokecolor="#000000">
                <v:path arrowok="t"/>
              </v:shape>
            </v:group>
            <v:group style="position:absolute;left:6299;top:6920;width:48;height:3" coordorigin="6299,6920" coordsize="48,3">
              <v:shape style="position:absolute;left:6299;top:6920;width:48;height:3" coordorigin="6299,6920" coordsize="48,3" path="m6299,6920l6346,6922,6299,6922,6299,6920xe" filled="false" stroked="true" strokeweight="0pt" strokecolor="#000000">
                <v:path arrowok="t"/>
              </v:shape>
            </v:group>
            <v:group style="position:absolute;left:6297;top:6923;width:50;height:2" coordorigin="6297,6923" coordsize="50,2">
              <v:shape style="position:absolute;left:6297;top:6923;width:50;height:2" coordorigin="6297,6923" coordsize="50,0" path="m6297,6923l6346,6923e" filled="false" stroked="true" strokeweight=".112803pt" strokecolor="#000000">
                <v:path arrowok="t"/>
              </v:shape>
            </v:group>
            <v:group style="position:absolute;left:6299;top:6922;width:48;height:3" coordorigin="6299,6922" coordsize="48,3">
              <v:shape style="position:absolute;left:6299;top:6922;width:48;height:3" coordorigin="6299,6922" coordsize="48,3" path="m6346,6922l6299,6922,6346,6925,6346,6922xe" filled="false" stroked="true" strokeweight="0pt" strokecolor="#000000">
                <v:path arrowok="t"/>
              </v:shape>
            </v:group>
            <v:group style="position:absolute;left:6297;top:6922;width:50;height:3" coordorigin="6297,6922" coordsize="50,3">
              <v:shape style="position:absolute;left:6297;top:6922;width:50;height:3" coordorigin="6297,6922" coordsize="50,3" path="m6299,6922l6346,6925,6297,6925,6299,6922xe" filled="false" stroked="true" strokeweight="0pt" strokecolor="#000000">
                <v:path arrowok="t"/>
              </v:shape>
            </v:group>
            <v:group style="position:absolute;left:6297;top:6926;width:52;height:2" coordorigin="6297,6926" coordsize="52,2">
              <v:shape style="position:absolute;left:6297;top:6926;width:52;height:2" coordorigin="6297,6926" coordsize="52,0" path="m6297,6926l6349,6926e" filled="false" stroked="true" strokeweight=".112803pt" strokecolor="#000000">
                <v:path arrowok="t"/>
              </v:shape>
            </v:group>
            <v:group style="position:absolute;left:6297;top:6925;width:52;height:3" coordorigin="6297,6925" coordsize="52,3">
              <v:shape style="position:absolute;left:6297;top:6925;width:52;height:3" coordorigin="6297,6925" coordsize="52,3" path="m6346,6925l6297,6925,6349,6927,6346,6925xe" filled="false" stroked="true" strokeweight="0pt" strokecolor="#000000">
                <v:path arrowok="t"/>
              </v:shape>
            </v:group>
            <v:group style="position:absolute;left:6297;top:6925;width:52;height:3" coordorigin="6297,6925" coordsize="52,3">
              <v:shape style="position:absolute;left:6297;top:6925;width:52;height:3" coordorigin="6297,6925" coordsize="52,3" path="m6297,6925l6349,6927,6297,6927,6297,6925xe" filled="false" stroked="true" strokeweight="0pt" strokecolor="#000000">
                <v:path arrowok="t"/>
              </v:shape>
            </v:group>
            <v:group style="position:absolute;left:6297;top:6928;width:52;height:2" coordorigin="6297,6928" coordsize="52,2">
              <v:shape style="position:absolute;left:6297;top:6928;width:52;height:2" coordorigin="6297,6928" coordsize="52,0" path="m6297,6928l6349,6928e" filled="false" stroked="true" strokeweight=".112803pt" strokecolor="#000000">
                <v:path arrowok="t"/>
              </v:shape>
            </v:group>
            <v:group style="position:absolute;left:6297;top:6927;width:52;height:3" coordorigin="6297,6927" coordsize="52,3">
              <v:shape style="position:absolute;left:6297;top:6927;width:52;height:3" coordorigin="6297,6927" coordsize="52,3" path="m6349,6927l6297,6927,6349,6929,6349,6927xe" filled="false" stroked="true" strokeweight="0pt" strokecolor="#000000">
                <v:path arrowok="t"/>
              </v:shape>
            </v:group>
            <v:group style="position:absolute;left:6297;top:6927;width:52;height:3" coordorigin="6297,6927" coordsize="52,3">
              <v:shape style="position:absolute;left:6297;top:6927;width:52;height:3" coordorigin="6297,6927" coordsize="52,3" path="m6297,6927l6349,6929,6297,6929,6297,6927xe" filled="false" stroked="true" strokeweight="0pt" strokecolor="#000000">
                <v:path arrowok="t"/>
              </v:shape>
            </v:group>
            <v:group style="position:absolute;left:6294;top:6930;width:55;height:2" coordorigin="6294,6930" coordsize="55,2">
              <v:shape style="position:absolute;left:6294;top:6930;width:55;height:2" coordorigin="6294,6930" coordsize="55,0" path="m6294,6930l6349,6930e" filled="false" stroked="true" strokeweight=".112803pt" strokecolor="#000000">
                <v:path arrowok="t"/>
              </v:shape>
            </v:group>
            <v:group style="position:absolute;left:6297;top:6929;width:52;height:3" coordorigin="6297,6929" coordsize="52,3">
              <v:shape style="position:absolute;left:6297;top:6929;width:52;height:3" coordorigin="6297,6929" coordsize="52,3" path="m6349,6929l6297,6929,6349,6931,6349,6929xe" filled="false" stroked="true" strokeweight="0pt" strokecolor="#000000">
                <v:path arrowok="t"/>
              </v:shape>
            </v:group>
            <v:group style="position:absolute;left:6294;top:6929;width:55;height:3" coordorigin="6294,6929" coordsize="55,3">
              <v:shape style="position:absolute;left:6294;top:6929;width:55;height:3" coordorigin="6294,6929" coordsize="55,3" path="m6297,6929l6349,6931,6294,6931,6297,6929xe" filled="false" stroked="true" strokeweight="0pt" strokecolor="#000000">
                <v:path arrowok="t"/>
              </v:shape>
            </v:group>
            <v:group style="position:absolute;left:6294;top:6932;width:55;height:2" coordorigin="6294,6932" coordsize="55,2">
              <v:shape style="position:absolute;left:6294;top:6932;width:55;height:2" coordorigin="6294,6932" coordsize="55,0" path="m6294,6932l6349,6932e" filled="false" stroked="true" strokeweight=".112803pt" strokecolor="#000000">
                <v:path arrowok="t"/>
              </v:shape>
            </v:group>
            <v:group style="position:absolute;left:6294;top:6931;width:55;height:3" coordorigin="6294,6931" coordsize="55,3">
              <v:shape style="position:absolute;left:6294;top:6931;width:55;height:3" coordorigin="6294,6931" coordsize="55,3" path="m6349,6931l6294,6931,6349,6934,6349,6931xe" filled="false" stroked="true" strokeweight="0pt" strokecolor="#000000">
                <v:path arrowok="t"/>
              </v:shape>
            </v:group>
            <v:group style="position:absolute;left:6294;top:6931;width:55;height:3" coordorigin="6294,6931" coordsize="55,3">
              <v:shape style="position:absolute;left:6294;top:6931;width:55;height:3" coordorigin="6294,6931" coordsize="55,3" path="m6294,6931l6349,6934,6294,6934,6294,6931xe" filled="false" stroked="true" strokeweight="0pt" strokecolor="#000000">
                <v:path arrowok="t"/>
              </v:shape>
            </v:group>
            <v:group style="position:absolute;left:6294;top:6936;width:55;height:2" coordorigin="6294,6936" coordsize="55,2">
              <v:shape style="position:absolute;left:6294;top:6936;width:55;height:2" coordorigin="6294,6936" coordsize="55,0" path="m6294,6936l6349,6936e" filled="false" stroked="true" strokeweight=".225606pt" strokecolor="#000000">
                <v:path arrowok="t"/>
              </v:shape>
            </v:group>
            <v:group style="position:absolute;left:6294;top:6934;width:55;height:5" coordorigin="6294,6934" coordsize="55,5">
              <v:shape style="position:absolute;left:6294;top:6934;width:55;height:5" coordorigin="6294,6934" coordsize="55,5" path="m6349,6934l6294,6934,6349,6938,6349,6934xe" filled="false" stroked="true" strokeweight="0pt" strokecolor="#000000">
                <v:path arrowok="t"/>
              </v:shape>
            </v:group>
            <v:group style="position:absolute;left:6294;top:6934;width:55;height:5" coordorigin="6294,6934" coordsize="55,5">
              <v:shape style="position:absolute;left:6294;top:6934;width:55;height:5" coordorigin="6294,6934" coordsize="55,5" path="m6294,6934l6349,6938,6294,6938,6294,6934xe" filled="false" stroked="true" strokeweight="0pt" strokecolor="#000000">
                <v:path arrowok="t"/>
              </v:shape>
            </v:group>
            <v:group style="position:absolute;left:6294;top:6939;width:55;height:2" coordorigin="6294,6939" coordsize="55,2">
              <v:shape style="position:absolute;left:6294;top:6939;width:55;height:2" coordorigin="6294,6939" coordsize="55,0" path="m6294,6939l6349,6939e" filled="false" stroked="true" strokeweight=".112803pt" strokecolor="#000000">
                <v:path arrowok="t"/>
              </v:shape>
            </v:group>
            <v:group style="position:absolute;left:6294;top:6938;width:55;height:3" coordorigin="6294,6938" coordsize="55,3">
              <v:shape style="position:absolute;left:6294;top:6938;width:55;height:3" coordorigin="6294,6938" coordsize="55,3" path="m6349,6938l6294,6938,6349,6940,6349,6938xe" filled="false" stroked="true" strokeweight="0pt" strokecolor="#000000">
                <v:path arrowok="t"/>
              </v:shape>
            </v:group>
            <v:group style="position:absolute;left:6294;top:6938;width:55;height:3" coordorigin="6294,6938" coordsize="55,3">
              <v:shape style="position:absolute;left:6294;top:6938;width:55;height:3" coordorigin="6294,6938" coordsize="55,3" path="m6294,6938l6349,6940,6297,6940,6294,6938xe" filled="false" stroked="true" strokeweight="0pt" strokecolor="#000000">
                <v:path arrowok="t"/>
              </v:shape>
            </v:group>
            <v:group style="position:absolute;left:6297;top:6942;width:52;height:2" coordorigin="6297,6942" coordsize="52,2">
              <v:shape style="position:absolute;left:6297;top:6942;width:52;height:2" coordorigin="6297,6942" coordsize="52,0" path="m6297,6942l6349,6942e" filled="false" stroked="true" strokeweight=".112803pt" strokecolor="#000000">
                <v:path arrowok="t"/>
              </v:shape>
            </v:group>
            <v:group style="position:absolute;left:6297;top:6940;width:52;height:3" coordorigin="6297,6940" coordsize="52,3">
              <v:shape style="position:absolute;left:6297;top:6940;width:52;height:3" coordorigin="6297,6940" coordsize="52,3" path="m6349,6940l6297,6940,6349,6943,6349,6940xe" filled="false" stroked="true" strokeweight="0pt" strokecolor="#000000">
                <v:path arrowok="t"/>
              </v:shape>
            </v:group>
            <v:group style="position:absolute;left:6297;top:6940;width:52;height:3" coordorigin="6297,6940" coordsize="52,3">
              <v:shape style="position:absolute;left:6297;top:6940;width:52;height:3" coordorigin="6297,6940" coordsize="52,3" path="m6297,6940l6349,6943,6297,6943,6297,6940xe" filled="false" stroked="true" strokeweight="0pt" strokecolor="#000000">
                <v:path arrowok="t"/>
              </v:shape>
            </v:group>
            <v:group style="position:absolute;left:6297;top:6944;width:52;height:2" coordorigin="6297,6944" coordsize="52,2">
              <v:shape style="position:absolute;left:6297;top:6944;width:52;height:2" coordorigin="6297,6944" coordsize="52,0" path="m6297,6944l6349,6944e" filled="false" stroked="true" strokeweight=".112803pt" strokecolor="#000000">
                <v:path arrowok="t"/>
              </v:shape>
            </v:group>
            <v:group style="position:absolute;left:6297;top:6943;width:52;height:3" coordorigin="6297,6943" coordsize="52,3">
              <v:shape style="position:absolute;left:6297;top:6943;width:52;height:3" coordorigin="6297,6943" coordsize="52,3" path="m6349,6943l6297,6943,6346,6945,6349,6943xe" filled="false" stroked="true" strokeweight="0pt" strokecolor="#000000">
                <v:path arrowok="t"/>
              </v:shape>
            </v:group>
            <v:group style="position:absolute;left:6297;top:6943;width:50;height:3" coordorigin="6297,6943" coordsize="50,3">
              <v:shape style="position:absolute;left:6297;top:6943;width:50;height:3" coordorigin="6297,6943" coordsize="50,3" path="m6297,6943l6346,6945,6297,6945,6297,6943xe" filled="false" stroked="true" strokeweight="0pt" strokecolor="#000000">
                <v:path arrowok="t"/>
              </v:shape>
            </v:group>
            <v:group style="position:absolute;left:6297;top:6946;width:50;height:2" coordorigin="6297,6946" coordsize="50,2">
              <v:shape style="position:absolute;left:6297;top:6946;width:50;height:2" coordorigin="6297,6946" coordsize="50,0" path="m6297,6946l6346,6946e" filled="false" stroked="true" strokeweight=".112803pt" strokecolor="#000000">
                <v:path arrowok="t"/>
              </v:shape>
            </v:group>
            <v:group style="position:absolute;left:6297;top:6945;width:50;height:3" coordorigin="6297,6945" coordsize="50,3">
              <v:shape style="position:absolute;left:6297;top:6945;width:50;height:3" coordorigin="6297,6945" coordsize="50,3" path="m6346,6945l6297,6945,6346,6947,6346,6945xe" filled="false" stroked="true" strokeweight="0pt" strokecolor="#000000">
                <v:path arrowok="t"/>
              </v:shape>
            </v:group>
            <v:group style="position:absolute;left:6297;top:6945;width:50;height:3" coordorigin="6297,6945" coordsize="50,3">
              <v:shape style="position:absolute;left:6297;top:6945;width:50;height:3" coordorigin="6297,6945" coordsize="50,3" path="m6297,6945l6346,6947,6299,6947,6297,6945xe" filled="false" stroked="true" strokeweight="0pt" strokecolor="#000000">
                <v:path arrowok="t"/>
              </v:shape>
            </v:group>
            <v:group style="position:absolute;left:6299;top:6948;width:48;height:2" coordorigin="6299,6948" coordsize="48,2">
              <v:shape style="position:absolute;left:6299;top:6948;width:48;height:2" coordorigin="6299,6948" coordsize="48,0" path="m6299,6948l6346,6948e" filled="false" stroked="true" strokeweight=".112803pt" strokecolor="#000000">
                <v:path arrowok="t"/>
              </v:shape>
            </v:group>
            <v:group style="position:absolute;left:6299;top:6947;width:48;height:3" coordorigin="6299,6947" coordsize="48,3">
              <v:shape style="position:absolute;left:6299;top:6947;width:48;height:3" coordorigin="6299,6947" coordsize="48,3" path="m6346,6947l6299,6947,6344,6949,6346,6947xe" filled="false" stroked="true" strokeweight="0pt" strokecolor="#000000">
                <v:path arrowok="t"/>
              </v:shape>
            </v:group>
            <v:group style="position:absolute;left:6299;top:6947;width:46;height:3" coordorigin="6299,6947" coordsize="46,3">
              <v:shape style="position:absolute;left:6299;top:6947;width:46;height:3" coordorigin="6299,6947" coordsize="46,3" path="m6299,6947l6344,6949,6299,6949,6299,6947xe" filled="false" stroked="true" strokeweight="0pt" strokecolor="#000000">
                <v:path arrowok="t"/>
              </v:shape>
            </v:group>
            <v:group style="position:absolute;left:6299;top:6951;width:46;height:2" coordorigin="6299,6951" coordsize="46,2">
              <v:shape style="position:absolute;left:6299;top:6951;width:46;height:2" coordorigin="6299,6951" coordsize="46,0" path="m6299,6951l6344,6951e" filled="false" stroked="true" strokeweight=".112803pt" strokecolor="#000000">
                <v:path arrowok="t"/>
              </v:shape>
            </v:group>
            <v:group style="position:absolute;left:6299;top:6949;width:46;height:3" coordorigin="6299,6949" coordsize="46,3">
              <v:shape style="position:absolute;left:6299;top:6949;width:46;height:3" coordorigin="6299,6949" coordsize="46,3" path="m6344,6949l6299,6949,6342,6952,6344,6949xe" filled="false" stroked="true" strokeweight="0pt" strokecolor="#000000">
                <v:path arrowok="t"/>
              </v:shape>
            </v:group>
            <v:group style="position:absolute;left:6299;top:6949;width:43;height:3" coordorigin="6299,6949" coordsize="43,3">
              <v:shape style="position:absolute;left:6299;top:6949;width:43;height:3" coordorigin="6299,6949" coordsize="43,3" path="m6299,6949l6342,6952,6301,6952,6299,6949xe" filled="false" stroked="true" strokeweight="0pt" strokecolor="#000000">
                <v:path arrowok="t"/>
              </v:shape>
            </v:group>
            <v:group style="position:absolute;left:6301;top:6953;width:41;height:2" coordorigin="6301,6953" coordsize="41,2">
              <v:shape style="position:absolute;left:6301;top:6953;width:41;height:2" coordorigin="6301,6953" coordsize="41,0" path="m6301,6953l6342,6953e" filled="false" stroked="true" strokeweight=".112803pt" strokecolor="#000000">
                <v:path arrowok="t"/>
              </v:shape>
            </v:group>
            <v:group style="position:absolute;left:6301;top:6952;width:41;height:3" coordorigin="6301,6952" coordsize="41,3">
              <v:shape style="position:absolute;left:6301;top:6952;width:41;height:3" coordorigin="6301,6952" coordsize="41,3" path="m6342,6952l6301,6952,6342,6954,6342,6952xe" filled="false" stroked="true" strokeweight="0pt" strokecolor="#000000">
                <v:path arrowok="t"/>
              </v:shape>
            </v:group>
            <v:group style="position:absolute;left:6301;top:6952;width:41;height:3" coordorigin="6301,6952" coordsize="41,3">
              <v:shape style="position:absolute;left:6301;top:6952;width:41;height:3" coordorigin="6301,6952" coordsize="41,3" path="m6301,6952l6342,6954,6303,6954,6301,6952xe" filled="false" stroked="true" strokeweight="0pt" strokecolor="#000000">
                <v:path arrowok="t"/>
              </v:shape>
            </v:group>
            <v:group style="position:absolute;left:6303;top:6954;width:39;height:2" coordorigin="6303,6954" coordsize="39,2">
              <v:shape style="position:absolute;left:6303;top:6954;width:39;height:2" coordorigin="6303,6954" coordsize="39,0" path="m6303,6954l6342,6954e" filled="false" stroked="true" strokeweight="0pt" strokecolor="#000000">
                <v:path arrowok="t"/>
              </v:shape>
            </v:group>
            <v:group style="position:absolute;left:6303;top:6954;width:37;height:2" coordorigin="6303,6954" coordsize="37,2">
              <v:shape style="position:absolute;left:6303;top:6954;width:37;height:2" coordorigin="6303,6954" coordsize="37,0" path="m6303,6954l6340,6954e" filled="false" stroked="true" strokeweight="0pt" strokecolor="#000000">
                <v:path arrowok="t"/>
              </v:shape>
            </v:group>
            <v:group style="position:absolute;left:6303;top:6954;width:39;height:2" coordorigin="6303,6954" coordsize="39,2">
              <v:shape style="position:absolute;left:6303;top:6954;width:39;height:2" coordorigin="6303,6954" coordsize="39,0" path="m6303,6954l6342,6954e" filled="false" stroked="true" strokeweight="0pt" strokecolor="#000000">
                <v:path arrowok="t"/>
              </v:shape>
            </v:group>
            <v:group style="position:absolute;left:6303;top:6955;width:37;height:2" coordorigin="6303,6955" coordsize="37,2">
              <v:shape style="position:absolute;left:6303;top:6955;width:37;height:2" coordorigin="6303,6955" coordsize="37,0" path="m6303,6955l6340,6955e" filled="false" stroked="true" strokeweight=".112803pt" strokecolor="#000000">
                <v:path arrowok="t"/>
              </v:shape>
            </v:group>
            <v:group style="position:absolute;left:6303;top:6954;width:37;height:3" coordorigin="6303,6954" coordsize="37,3">
              <v:shape style="position:absolute;left:6303;top:6954;width:37;height:3" coordorigin="6303,6954" coordsize="37,3" path="m6340,6954l6303,6954,6337,6956,6340,6954xe" filled="false" stroked="true" strokeweight="0pt" strokecolor="#000000">
                <v:path arrowok="t"/>
              </v:shape>
            </v:group>
            <v:group style="position:absolute;left:6303;top:6954;width:34;height:3" coordorigin="6303,6954" coordsize="34,3">
              <v:shape style="position:absolute;left:6303;top:6954;width:34;height:3" coordorigin="6303,6954" coordsize="34,3" path="m6303,6954l6337,6956,6306,6956,6303,6954xe" filled="false" stroked="true" strokeweight="0pt" strokecolor="#000000">
                <v:path arrowok="t"/>
              </v:shape>
            </v:group>
            <v:group style="position:absolute;left:6306;top:6957;width:32;height:2" coordorigin="6306,6957" coordsize="32,2">
              <v:shape style="position:absolute;left:6306;top:6957;width:32;height:2" coordorigin="6306,6957" coordsize="32,0" path="m6306,6957l6337,6957e" filled="false" stroked="true" strokeweight=".112803pt" strokecolor="#000000">
                <v:path arrowok="t"/>
              </v:shape>
            </v:group>
            <v:group style="position:absolute;left:6306;top:6956;width:32;height:3" coordorigin="6306,6956" coordsize="32,3">
              <v:shape style="position:absolute;left:6306;top:6956;width:32;height:3" coordorigin="6306,6956" coordsize="32,3" path="m6337,6956l6306,6956,6335,6958,6337,6956xe" filled="false" stroked="true" strokeweight="0pt" strokecolor="#000000">
                <v:path arrowok="t"/>
              </v:shape>
            </v:group>
            <v:group style="position:absolute;left:6306;top:6956;width:30;height:3" coordorigin="6306,6956" coordsize="30,3">
              <v:shape style="position:absolute;left:6306;top:6956;width:30;height:3" coordorigin="6306,6956" coordsize="30,3" path="m6306,6956l6335,6958,6308,6958,6306,6956xe" filled="false" stroked="true" strokeweight="0pt" strokecolor="#000000">
                <v:path arrowok="t"/>
              </v:shape>
            </v:group>
            <v:group style="position:absolute;left:6308;top:6958;width:28;height:2" coordorigin="6308,6958" coordsize="28,2">
              <v:shape style="position:absolute;left:6308;top:6958;width:28;height:2" coordorigin="6308,6958" coordsize="28,0" path="m6308,6958l6335,6958e" filled="false" stroked="true" strokeweight="0pt" strokecolor="#000000">
                <v:path arrowok="t"/>
              </v:shape>
            </v:group>
            <v:group style="position:absolute;left:6308;top:6958;width:28;height:2" coordorigin="6308,6958" coordsize="28,2">
              <v:shape style="position:absolute;left:6308;top:6958;width:28;height:2" coordorigin="6308,6958" coordsize="28,0" path="m6308,6958l6335,6958e" filled="false" stroked="true" strokeweight="0pt" strokecolor="#000000">
                <v:path arrowok="t"/>
              </v:shape>
            </v:group>
            <v:group style="position:absolute;left:6308;top:6958;width:25;height:2" coordorigin="6308,6958" coordsize="25,2">
              <v:shape style="position:absolute;left:6308;top:6958;width:25;height:2" coordorigin="6308,6958" coordsize="25,0" path="m6308,6958l6333,6958e" filled="false" stroked="true" strokeweight="0pt" strokecolor="#000000">
                <v:path arrowok="t"/>
              </v:shape>
            </v:group>
            <v:group style="position:absolute;left:6310;top:6958;width:23;height:3" coordorigin="6310,6958" coordsize="23,3">
              <v:shape style="position:absolute;left:6310;top:6958;width:23;height:3" coordorigin="6310,6958" coordsize="23,3" path="m6310,6958l6330,6961,6333,6958,6310,6958xe" filled="true" fillcolor="#000000" stroked="false">
                <v:path arrowok="t"/>
                <v:fill type="solid"/>
              </v:shape>
              <v:shape style="position:absolute;left:6310;top:6958;width:23;height:3" coordorigin="6310,6958" coordsize="23,3" path="m6310,6958l6312,6961,6330,6961,6310,6958xe" filled="true" fillcolor="#000000" stroked="false">
                <v:path arrowok="t"/>
                <v:fill type="solid"/>
              </v:shape>
            </v:group>
            <v:group style="position:absolute;left:6310;top:6958;width:23;height:3" coordorigin="6310,6958" coordsize="23,3">
              <v:shape style="position:absolute;left:6310;top:6958;width:23;height:3" coordorigin="6310,6958" coordsize="23,3" path="m6333,6958l6310,6958,6330,6961,6333,6958xe" filled="false" stroked="true" strokeweight="0pt" strokecolor="#000000">
                <v:path arrowok="t"/>
              </v:shape>
            </v:group>
            <v:group style="position:absolute;left:6310;top:6958;width:21;height:3" coordorigin="6310,6958" coordsize="21,3">
              <v:shape style="position:absolute;left:6310;top:6958;width:21;height:3" coordorigin="6310,6958" coordsize="21,3" path="m6310,6958l6330,6961,6312,6961,6310,6958xe" filled="false" stroked="true" strokeweight="0pt" strokecolor="#000000">
                <v:path arrowok="t"/>
              </v:shape>
            </v:group>
            <v:group style="position:absolute;left:6312;top:6961;width:19;height:2" coordorigin="6312,6961" coordsize="19,2">
              <v:shape style="position:absolute;left:6312;top:6961;width:19;height:2" coordorigin="6312,6961" coordsize="19,0" path="m6312,6961l6330,6961e" filled="false" stroked="true" strokeweight="0pt" strokecolor="#000000">
                <v:path arrowok="t"/>
              </v:shape>
            </v:group>
            <v:group style="position:absolute;left:6312;top:6961;width:19;height:2" coordorigin="6312,6961" coordsize="19,2">
              <v:shape style="position:absolute;left:6312;top:6961;width:19;height:2" coordorigin="6312,6961" coordsize="19,0" path="m6312,6961l6330,6961e" filled="false" stroked="true" strokeweight="0pt" strokecolor="#000000">
                <v:path arrowok="t"/>
              </v:shape>
            </v:group>
            <v:group style="position:absolute;left:6312;top:6961;width:16;height:2" coordorigin="6312,6961" coordsize="16,2">
              <v:shape style="position:absolute;left:6312;top:6961;width:16;height:2" coordorigin="6312,6961" coordsize="16,0" path="m6312,6961l6328,6961e" filled="false" stroked="true" strokeweight="0pt" strokecolor="#000000">
                <v:path arrowok="t"/>
              </v:shape>
            </v:group>
            <v:group style="position:absolute;left:6317;top:6961;width:10;height:2" coordorigin="6317,6961" coordsize="10,2">
              <v:shape style="position:absolute;left:6317;top:6961;width:10;height:2" coordorigin="6317,6961" coordsize="10,0" path="m6317,6961l6326,6961e" filled="false" stroked="true" strokeweight="0pt" strokecolor="#000000">
                <v:path arrowok="t"/>
              </v:shape>
            </v:group>
            <v:group style="position:absolute;left:6317;top:6961;width:10;height:2" coordorigin="6317,6961" coordsize="10,2">
              <v:shape style="position:absolute;left:6317;top:6961;width:10;height:2" coordorigin="6317,6961" coordsize="10,0" path="m6317,6961l6326,6961e" filled="false" stroked="true" strokeweight="0pt" strokecolor="#000000">
                <v:path arrowok="t"/>
              </v:shape>
            </v:group>
            <v:group style="position:absolute;left:6319;top:6961;width:7;height:2" coordorigin="6319,6961" coordsize="7,2">
              <v:shape style="position:absolute;left:6319;top:6961;width:7;height:2" coordorigin="6319,6961" coordsize="7,0" path="m6319,6961l6326,6961e" filled="false" stroked="true" strokeweight="0pt" strokecolor="#000000">
                <v:path arrowok="t"/>
              </v:shape>
            </v:group>
            <v:group style="position:absolute;left:6317;top:6961;width:12;height:2" coordorigin="6317,6961" coordsize="12,2">
              <v:shape style="position:absolute;left:6317;top:6961;width:12;height:2" coordorigin="6317,6961" coordsize="12,0" path="m6317,6961l6328,6961e" filled="false" stroked="true" strokeweight="0pt" strokecolor="#000000">
                <v:path arrowok="t"/>
              </v:shape>
            </v:group>
            <v:group style="position:absolute;left:6317;top:6961;width:12;height:2" coordorigin="6317,6961" coordsize="12,2">
              <v:shape style="position:absolute;left:6317;top:6961;width:12;height:2" coordorigin="6317,6961" coordsize="12,0" path="m6317,6961l6328,6961e" filled="false" stroked="true" strokeweight="0pt" strokecolor="#000000">
                <v:path arrowok="t"/>
              </v:shape>
            </v:group>
            <v:group style="position:absolute;left:5225;top:4741;width:7;height:2" coordorigin="5225,4741" coordsize="7,2">
              <v:shape style="position:absolute;left:5225;top:4741;width:7;height:2" coordorigin="5225,4741" coordsize="7,0" path="m5225,4741l5232,4741e" filled="false" stroked="true" strokeweight="0pt" strokecolor="#000000">
                <v:path arrowok="t"/>
              </v:shape>
            </v:group>
            <v:group style="position:absolute;left:5225;top:4741;width:7;height:2" coordorigin="5225,4741" coordsize="7,2">
              <v:shape style="position:absolute;left:5225;top:4741;width:7;height:2" coordorigin="5225,4741" coordsize="7,0" path="m5225,4741l5232,4741e" filled="false" stroked="true" strokeweight="0pt" strokecolor="#000000">
                <v:path arrowok="t"/>
              </v:shape>
            </v:group>
            <v:group style="position:absolute;left:5221;top:4741;width:16;height:2" coordorigin="5221,4741" coordsize="16,2">
              <v:shape style="position:absolute;left:5221;top:4741;width:16;height:2" coordorigin="5221,4741" coordsize="16,0" path="m5221,4741l5236,4741e" filled="false" stroked="true" strokeweight="0pt" strokecolor="#000000">
                <v:path arrowok="t"/>
              </v:shape>
            </v:group>
            <v:group style="position:absolute;left:5225;top:4741;width:12;height:2" coordorigin="5225,4741" coordsize="12,2">
              <v:shape style="position:absolute;left:5225;top:4741;width:12;height:2" coordorigin="5225,4741" coordsize="12,0" path="m5225,4741l5236,4741e" filled="false" stroked="true" strokeweight="0pt" strokecolor="#000000">
                <v:path arrowok="t"/>
              </v:shape>
            </v:group>
            <v:group style="position:absolute;left:5223;top:4741;width:14;height:2" coordorigin="5223,4741" coordsize="14,2">
              <v:shape style="position:absolute;left:5223;top:4741;width:14;height:2" coordorigin="5223,4741" coordsize="14,0" path="m5223,4741l5236,4741e" filled="false" stroked="true" strokeweight="0pt" strokecolor="#000000">
                <v:path arrowok="t"/>
              </v:shape>
            </v:group>
            <v:group style="position:absolute;left:5221;top:4741;width:16;height:2" coordorigin="5221,4741" coordsize="16,2">
              <v:shape style="position:absolute;left:5221;top:4741;width:16;height:2" coordorigin="5221,4741" coordsize="16,0" path="m5221,4741l5236,4741e" filled="false" stroked="true" strokeweight="0pt" strokecolor="#000000">
                <v:path arrowok="t"/>
              </v:shape>
            </v:group>
            <v:group style="position:absolute;left:5223;top:4741;width:14;height:2" coordorigin="5223,4741" coordsize="14,2">
              <v:shape style="position:absolute;left:5223;top:4741;width:14;height:2" coordorigin="5223,4741" coordsize="14,0" path="m5223,4741l5236,4741e" filled="false" stroked="true" strokeweight="0pt" strokecolor="#000000">
                <v:path arrowok="t"/>
              </v:shape>
            </v:group>
            <v:group style="position:absolute;left:5223;top:4741;width:14;height:2" coordorigin="5223,4741" coordsize="14,2">
              <v:shape style="position:absolute;left:5223;top:4741;width:14;height:2" coordorigin="5223,4741" coordsize="14,0" path="m5223,4741l5236,4741e" filled="false" stroked="true" strokeweight="0pt" strokecolor="#000000">
                <v:path arrowok="t"/>
              </v:shape>
            </v:group>
            <v:group style="position:absolute;left:5218;top:4741;width:23;height:3" coordorigin="5218,4741" coordsize="23,3">
              <v:shape style="position:absolute;left:5218;top:4741;width:23;height:3" coordorigin="5218,4741" coordsize="23,3" path="m5218,4743l5241,4743,5221,4741,5218,4743xe" filled="true" fillcolor="#000000" stroked="false">
                <v:path arrowok="t"/>
                <v:fill type="solid"/>
              </v:shape>
              <v:shape style="position:absolute;left:5218;top:4741;width:23;height:3" coordorigin="5218,4741" coordsize="23,3" path="m5221,4741l5241,4743,5236,4741,5221,4741xe" filled="true" fillcolor="#000000" stroked="false">
                <v:path arrowok="t"/>
                <v:fill type="solid"/>
              </v:shape>
            </v:group>
            <v:group style="position:absolute;left:5221;top:4741;width:21;height:3" coordorigin="5221,4741" coordsize="21,3">
              <v:shape style="position:absolute;left:5221;top:4741;width:21;height:3" coordorigin="5221,4741" coordsize="21,3" path="m5236,4741l5221,4741,5241,4743,5236,4741xe" filled="false" stroked="true" strokeweight="0pt" strokecolor="#000000">
                <v:path arrowok="t"/>
              </v:shape>
            </v:group>
            <v:group style="position:absolute;left:5218;top:4741;width:23;height:3" coordorigin="5218,4741" coordsize="23,3">
              <v:shape style="position:absolute;left:5218;top:4741;width:23;height:3" coordorigin="5218,4741" coordsize="23,3" path="m5221,4741l5241,4743,5218,4743,5221,4741xe" filled="false" stroked="true" strokeweight="0pt" strokecolor="#000000">
                <v:path arrowok="t"/>
              </v:shape>
            </v:group>
            <v:group style="position:absolute;left:5216;top:4743;width:28;height:2" coordorigin="5216,4743" coordsize="28,2">
              <v:shape style="position:absolute;left:5216;top:4743;width:28;height:2" coordorigin="5216,4743" coordsize="28,0" path="m5216,4743l5243,4743e" filled="false" stroked="true" strokeweight="0pt" strokecolor="#000000">
                <v:path arrowok="t"/>
              </v:shape>
            </v:group>
            <v:group style="position:absolute;left:5218;top:4743;width:25;height:2" coordorigin="5218,4743" coordsize="25,2">
              <v:shape style="position:absolute;left:5218;top:4743;width:25;height:2" coordorigin="5218,4743" coordsize="25,0" path="m5218,4743l5243,4743e" filled="false" stroked="true" strokeweight="0pt" strokecolor="#000000">
                <v:path arrowok="t"/>
              </v:shape>
            </v:group>
            <v:group style="position:absolute;left:5216;top:4743;width:28;height:2" coordorigin="5216,4743" coordsize="28,2">
              <v:shape style="position:absolute;left:5216;top:4743;width:28;height:2" coordorigin="5216,4743" coordsize="28,0" path="m5216,4743l5243,4743e" filled="false" stroked="true" strokeweight="0pt" strokecolor="#000000">
                <v:path arrowok="t"/>
              </v:shape>
            </v:group>
            <v:group style="position:absolute;left:5214;top:4744;width:32;height:2" coordorigin="5214,4744" coordsize="32,2">
              <v:shape style="position:absolute;left:5214;top:4744;width:32;height:2" coordorigin="5214,4744" coordsize="32,0" path="m5214,4744l5245,4744e" filled="false" stroked="true" strokeweight=".112803pt" strokecolor="#000000">
                <v:path arrowok="t"/>
              </v:shape>
            </v:group>
            <v:group style="position:absolute;left:5216;top:4743;width:30;height:3" coordorigin="5216,4743" coordsize="30,3">
              <v:shape style="position:absolute;left:5216;top:4743;width:30;height:3" coordorigin="5216,4743" coordsize="30,3" path="m5243,4743l5216,4743,5245,4745,5243,4743xe" filled="false" stroked="true" strokeweight="0pt" strokecolor="#000000">
                <v:path arrowok="t"/>
              </v:shape>
            </v:group>
            <v:group style="position:absolute;left:5214;top:4743;width:32;height:3" coordorigin="5214,4743" coordsize="32,3">
              <v:shape style="position:absolute;left:5214;top:4743;width:32;height:3" coordorigin="5214,4743" coordsize="32,3" path="m5216,4743l5245,4745,5214,4745,5216,4743xe" filled="false" stroked="true" strokeweight="0pt" strokecolor="#000000">
                <v:path arrowok="t"/>
              </v:shape>
            </v:group>
            <v:group style="position:absolute;left:5211;top:4746;width:34;height:2" coordorigin="5211,4746" coordsize="34,2">
              <v:shape style="position:absolute;left:5211;top:4746;width:34;height:2" coordorigin="5211,4746" coordsize="34,0" path="m5211,4746l5245,4746e" filled="false" stroked="true" strokeweight=".112803pt" strokecolor="#000000">
                <v:path arrowok="t"/>
              </v:shape>
            </v:group>
            <v:group style="position:absolute;left:5214;top:4745;width:32;height:3" coordorigin="5214,4745" coordsize="32,3">
              <v:shape style="position:absolute;left:5214;top:4745;width:32;height:3" coordorigin="5214,4745" coordsize="32,3" path="m5245,4745l5214,4745,5245,4747,5245,4745xe" filled="false" stroked="true" strokeweight="0pt" strokecolor="#000000">
                <v:path arrowok="t"/>
              </v:shape>
            </v:group>
            <v:group style="position:absolute;left:5211;top:4745;width:34;height:3" coordorigin="5211,4745" coordsize="34,3">
              <v:shape style="position:absolute;left:5211;top:4745;width:34;height:3" coordorigin="5211,4745" coordsize="34,3" path="m5214,4745l5245,4747,5211,4747,5214,4745xe" filled="false" stroked="true" strokeweight="0pt" strokecolor="#000000">
                <v:path arrowok="t"/>
              </v:shape>
            </v:group>
            <v:group style="position:absolute;left:5209;top:4747;width:39;height:2" coordorigin="5209,4747" coordsize="39,2">
              <v:shape style="position:absolute;left:5209;top:4747;width:39;height:2" coordorigin="5209,4747" coordsize="39,0" path="m5209,4747l5248,4747e" filled="false" stroked="true" strokeweight="0pt" strokecolor="#000000">
                <v:path arrowok="t"/>
              </v:shape>
            </v:group>
            <v:group style="position:absolute;left:5211;top:4747;width:37;height:2" coordorigin="5211,4747" coordsize="37,2">
              <v:shape style="position:absolute;left:5211;top:4747;width:37;height:2" coordorigin="5211,4747" coordsize="37,0" path="m5211,4747l5248,4747e" filled="false" stroked="true" strokeweight="0pt" strokecolor="#000000">
                <v:path arrowok="t"/>
              </v:shape>
            </v:group>
            <v:group style="position:absolute;left:5209;top:4747;width:39;height:2" coordorigin="5209,4747" coordsize="39,2">
              <v:shape style="position:absolute;left:5209;top:4747;width:39;height:2" coordorigin="5209,4747" coordsize="39,0" path="m5209,4747l5248,4747e" filled="false" stroked="true" strokeweight="0pt" strokecolor="#000000">
                <v:path arrowok="t"/>
              </v:shape>
            </v:group>
            <v:group style="position:absolute;left:5207;top:4749;width:43;height:2" coordorigin="5207,4749" coordsize="43,2">
              <v:shape style="position:absolute;left:5207;top:4749;width:43;height:2" coordorigin="5207,4749" coordsize="43,0" path="m5207,4749l5250,4749e" filled="false" stroked="true" strokeweight=".112803pt" strokecolor="#000000">
                <v:path arrowok="t"/>
              </v:shape>
            </v:group>
            <v:group style="position:absolute;left:5209;top:4747;width:41;height:3" coordorigin="5209,4747" coordsize="41,3">
              <v:shape style="position:absolute;left:5209;top:4747;width:41;height:3" coordorigin="5209,4747" coordsize="41,3" path="m5248,4747l5209,4747,5250,4750,5248,4747xe" filled="false" stroked="true" strokeweight="0pt" strokecolor="#000000">
                <v:path arrowok="t"/>
              </v:shape>
            </v:group>
            <v:group style="position:absolute;left:5207;top:4747;width:43;height:3" coordorigin="5207,4747" coordsize="43,3">
              <v:shape style="position:absolute;left:5207;top:4747;width:43;height:3" coordorigin="5207,4747" coordsize="43,3" path="m5209,4747l5250,4750,5207,4750,5209,4747xe" filled="false" stroked="true" strokeweight="0pt" strokecolor="#000000">
                <v:path arrowok="t"/>
              </v:shape>
            </v:group>
            <v:group style="position:absolute;left:5207;top:4751;width:46;height:2" coordorigin="5207,4751" coordsize="46,2">
              <v:shape style="position:absolute;left:5207;top:4751;width:46;height:2" coordorigin="5207,4751" coordsize="46,0" path="m5207,4751l5252,4751e" filled="false" stroked="true" strokeweight=".112803pt" strokecolor="#000000">
                <v:path arrowok="t"/>
              </v:shape>
            </v:group>
            <v:group style="position:absolute;left:5207;top:4750;width:46;height:3" coordorigin="5207,4750" coordsize="46,3">
              <v:shape style="position:absolute;left:5207;top:4750;width:46;height:3" coordorigin="5207,4750" coordsize="46,3" path="m5250,4750l5207,4750,5252,4752,5250,4750xe" filled="false" stroked="true" strokeweight="0pt" strokecolor="#000000">
                <v:path arrowok="t"/>
              </v:shape>
            </v:group>
            <v:group style="position:absolute;left:5207;top:4750;width:46;height:3" coordorigin="5207,4750" coordsize="46,3">
              <v:shape style="position:absolute;left:5207;top:4750;width:46;height:3" coordorigin="5207,4750" coordsize="46,3" path="m5207,4750l5252,4752,5207,4752,5207,4750xe" filled="false" stroked="true" strokeweight="0pt" strokecolor="#000000">
                <v:path arrowok="t"/>
              </v:shape>
            </v:group>
            <v:group style="position:absolute;left:5205;top:4753;width:48;height:2" coordorigin="5205,4753" coordsize="48,2">
              <v:shape style="position:absolute;left:5205;top:4753;width:48;height:2" coordorigin="5205,4753" coordsize="48,0" path="m5205,4753l5252,4753e" filled="false" stroked="true" strokeweight=".112803pt" strokecolor="#000000">
                <v:path arrowok="t"/>
              </v:shape>
            </v:group>
            <v:group style="position:absolute;left:5207;top:4752;width:46;height:3" coordorigin="5207,4752" coordsize="46,3">
              <v:shape style="position:absolute;left:5207;top:4752;width:46;height:3" coordorigin="5207,4752" coordsize="46,3" path="m5252,4752l5207,4752,5252,4754,5252,4752xe" filled="false" stroked="true" strokeweight="0pt" strokecolor="#000000">
                <v:path arrowok="t"/>
              </v:shape>
            </v:group>
            <v:group style="position:absolute;left:5205;top:4752;width:48;height:3" coordorigin="5205,4752" coordsize="48,3">
              <v:shape style="position:absolute;left:5205;top:4752;width:48;height:3" coordorigin="5205,4752" coordsize="48,3" path="m5207,4752l5252,4754,5205,4754,5207,4752xe" filled="false" stroked="true" strokeweight="0pt" strokecolor="#000000">
                <v:path arrowok="t"/>
              </v:shape>
            </v:group>
            <v:group style="position:absolute;left:5205;top:4755;width:50;height:2" coordorigin="5205,4755" coordsize="50,2">
              <v:shape style="position:absolute;left:5205;top:4755;width:50;height:2" coordorigin="5205,4755" coordsize="50,0" path="m5205,4755l5254,4755e" filled="false" stroked="true" strokeweight=".112803pt" strokecolor="#000000">
                <v:path arrowok="t"/>
              </v:shape>
            </v:group>
            <v:group style="position:absolute;left:5205;top:4754;width:50;height:3" coordorigin="5205,4754" coordsize="50,3">
              <v:shape style="position:absolute;left:5205;top:4754;width:50;height:3" coordorigin="5205,4754" coordsize="50,3" path="m5252,4754l5205,4754,5254,4757,5252,4754xe" filled="false" stroked="true" strokeweight="0pt" strokecolor="#000000">
                <v:path arrowok="t"/>
              </v:shape>
            </v:group>
            <v:group style="position:absolute;left:5205;top:4754;width:50;height:3" coordorigin="5205,4754" coordsize="50,3">
              <v:shape style="position:absolute;left:5205;top:4754;width:50;height:3" coordorigin="5205,4754" coordsize="50,3" path="m5205,4754l5254,4757,5205,4757,5205,4754xe" filled="false" stroked="true" strokeweight="0pt" strokecolor="#000000">
                <v:path arrowok="t"/>
              </v:shape>
            </v:group>
            <v:group style="position:absolute;left:5202;top:4758;width:52;height:2" coordorigin="5202,4758" coordsize="52,2">
              <v:shape style="position:absolute;left:5202;top:4758;width:52;height:2" coordorigin="5202,4758" coordsize="52,0" path="m5202,4758l5254,4758e" filled="false" stroked="true" strokeweight=".112803pt" strokecolor="#000000">
                <v:path arrowok="t"/>
              </v:shape>
            </v:group>
            <v:group style="position:absolute;left:5205;top:4757;width:50;height:3" coordorigin="5205,4757" coordsize="50,3">
              <v:shape style="position:absolute;left:5205;top:4757;width:50;height:3" coordorigin="5205,4757" coordsize="50,3" path="m5254,4757l5205,4757,5254,4759,5254,4757xe" filled="false" stroked="true" strokeweight="0pt" strokecolor="#000000">
                <v:path arrowok="t"/>
              </v:shape>
            </v:group>
            <v:group style="position:absolute;left:5202;top:4757;width:52;height:3" coordorigin="5202,4757" coordsize="52,3">
              <v:shape style="position:absolute;left:5202;top:4757;width:52;height:3" coordorigin="5202,4757" coordsize="52,3" path="m5205,4757l5254,4759,5202,4759,5205,4757xe" filled="false" stroked="true" strokeweight="0pt" strokecolor="#000000">
                <v:path arrowok="t"/>
              </v:shape>
            </v:group>
            <v:group style="position:absolute;left:5202;top:4760;width:52;height:2" coordorigin="5202,4760" coordsize="52,2">
              <v:shape style="position:absolute;left:5202;top:4760;width:52;height:2" coordorigin="5202,4760" coordsize="52,0" path="m5202,4760l5254,4760e" filled="false" stroked="true" strokeweight=".112803pt" strokecolor="#000000">
                <v:path arrowok="t"/>
              </v:shape>
            </v:group>
            <v:group style="position:absolute;left:5202;top:4759;width:52;height:3" coordorigin="5202,4759" coordsize="52,3">
              <v:shape style="position:absolute;left:5202;top:4759;width:52;height:3" coordorigin="5202,4759" coordsize="52,3" path="m5254,4759l5202,4759,5254,4761,5254,4759xe" filled="false" stroked="true" strokeweight="0pt" strokecolor="#000000">
                <v:path arrowok="t"/>
              </v:shape>
            </v:group>
            <v:group style="position:absolute;left:5202;top:4759;width:52;height:3" coordorigin="5202,4759" coordsize="52,3">
              <v:shape style="position:absolute;left:5202;top:4759;width:52;height:3" coordorigin="5202,4759" coordsize="52,3" path="m5202,4759l5254,4761,5202,4761,5202,4759xe" filled="false" stroked="true" strokeweight="0pt" strokecolor="#000000">
                <v:path arrowok="t"/>
              </v:shape>
            </v:group>
            <v:group style="position:absolute;left:5202;top:4763;width:52;height:2" coordorigin="5202,4763" coordsize="52,2">
              <v:shape style="position:absolute;left:5202;top:4763;width:52;height:2" coordorigin="5202,4763" coordsize="52,0" path="m5202,4763l5254,4763e" filled="false" stroked="true" strokeweight=".225606pt" strokecolor="#000000">
                <v:path arrowok="t"/>
              </v:shape>
            </v:group>
            <v:group style="position:absolute;left:5202;top:4761;width:52;height:5" coordorigin="5202,4761" coordsize="52,5">
              <v:shape style="position:absolute;left:5202;top:4761;width:52;height:5" coordorigin="5202,4761" coordsize="52,5" path="m5254,4761l5202,4761,5254,4766,5254,4761xe" filled="false" stroked="true" strokeweight="0pt" strokecolor="#000000">
                <v:path arrowok="t"/>
              </v:shape>
            </v:group>
            <v:group style="position:absolute;left:5202;top:4761;width:52;height:5" coordorigin="5202,4761" coordsize="52,5">
              <v:shape style="position:absolute;left:5202;top:4761;width:52;height:5" coordorigin="5202,4761" coordsize="52,5" path="m5202,4761l5254,4766,5202,4766,5202,4761xe" filled="false" stroked="true" strokeweight="0pt" strokecolor="#000000">
                <v:path arrowok="t"/>
              </v:shape>
            </v:group>
            <v:group style="position:absolute;left:5202;top:4767;width:55;height:2" coordorigin="5202,4767" coordsize="55,2">
              <v:shape style="position:absolute;left:5202;top:4767;width:55;height:2" coordorigin="5202,4767" coordsize="55,0" path="m5202,4767l5257,4767e" filled="false" stroked="true" strokeweight=".112803pt" strokecolor="#000000">
                <v:path arrowok="t"/>
              </v:shape>
            </v:group>
            <v:group style="position:absolute;left:5202;top:4766;width:55;height:3" coordorigin="5202,4766" coordsize="55,3">
              <v:shape style="position:absolute;left:5202;top:4766;width:55;height:3" coordorigin="5202,4766" coordsize="55,3" path="m5254,4766l5202,4766,5257,4768,5254,4766xe" filled="false" stroked="true" strokeweight="0pt" strokecolor="#000000">
                <v:path arrowok="t"/>
              </v:shape>
            </v:group>
            <v:group style="position:absolute;left:5202;top:4766;width:55;height:3" coordorigin="5202,4766" coordsize="55,3">
              <v:shape style="position:absolute;left:5202;top:4766;width:55;height:3" coordorigin="5202,4766" coordsize="55,3" path="m5202,4766l5257,4768,5202,4768,5202,4766xe" filled="false" stroked="true" strokeweight="0pt" strokecolor="#000000">
                <v:path arrowok="t"/>
              </v:shape>
            </v:group>
            <v:group style="position:absolute;left:5202;top:4769;width:55;height:2" coordorigin="5202,4769" coordsize="55,2">
              <v:shape style="position:absolute;left:5202;top:4769;width:55;height:2" coordorigin="5202,4769" coordsize="55,0" path="m5202,4769l5257,4769e" filled="false" stroked="true" strokeweight=".112803pt" strokecolor="#000000">
                <v:path arrowok="t"/>
              </v:shape>
            </v:group>
            <v:group style="position:absolute;left:5202;top:4768;width:55;height:3" coordorigin="5202,4768" coordsize="55,3">
              <v:shape style="position:absolute;left:5202;top:4768;width:55;height:3" coordorigin="5202,4768" coordsize="55,3" path="m5257,4768l5202,4768,5254,4770,5257,4768xe" filled="false" stroked="true" strokeweight="0pt" strokecolor="#000000">
                <v:path arrowok="t"/>
              </v:shape>
            </v:group>
            <v:group style="position:absolute;left:5202;top:4768;width:52;height:3" coordorigin="5202,4768" coordsize="52,3">
              <v:shape style="position:absolute;left:5202;top:4768;width:52;height:3" coordorigin="5202,4768" coordsize="52,3" path="m5202,4768l5254,4770,5202,4770,5202,4768xe" filled="false" stroked="true" strokeweight="0pt" strokecolor="#000000">
                <v:path arrowok="t"/>
              </v:shape>
            </v:group>
            <v:group style="position:absolute;left:5202;top:4771;width:52;height:2" coordorigin="5202,4771" coordsize="52,2">
              <v:shape style="position:absolute;left:5202;top:4771;width:52;height:2" coordorigin="5202,4771" coordsize="52,0" path="m5202,4771l5254,4771e" filled="false" stroked="true" strokeweight=".112803pt" strokecolor="#000000">
                <v:path arrowok="t"/>
              </v:shape>
            </v:group>
            <v:group style="position:absolute;left:5202;top:4770;width:52;height:3" coordorigin="5202,4770" coordsize="52,3">
              <v:shape style="position:absolute;left:5202;top:4770;width:52;height:3" coordorigin="5202,4770" coordsize="52,3" path="m5254,4770l5202,4770,5254,4772,5254,4770xe" filled="false" stroked="true" strokeweight="0pt" strokecolor="#000000">
                <v:path arrowok="t"/>
              </v:shape>
            </v:group>
            <v:group style="position:absolute;left:5202;top:4770;width:52;height:3" coordorigin="5202,4770" coordsize="52,3">
              <v:shape style="position:absolute;left:5202;top:4770;width:52;height:3" coordorigin="5202,4770" coordsize="52,3" path="m5202,4770l5254,4772,5202,4772,5202,4770xe" filled="false" stroked="true" strokeweight="0pt" strokecolor="#000000">
                <v:path arrowok="t"/>
              </v:shape>
            </v:group>
            <v:group style="position:absolute;left:5202;top:4773;width:52;height:2" coordorigin="5202,4773" coordsize="52,2">
              <v:shape style="position:absolute;left:5202;top:4773;width:52;height:2" coordorigin="5202,4773" coordsize="52,0" path="m5202,4773l5254,4773e" filled="false" stroked="true" strokeweight=".112803pt" strokecolor="#000000">
                <v:path arrowok="t"/>
              </v:shape>
            </v:group>
            <v:group style="position:absolute;left:5202;top:4772;width:52;height:3" coordorigin="5202,4772" coordsize="52,3">
              <v:shape style="position:absolute;left:5202;top:4772;width:52;height:3" coordorigin="5202,4772" coordsize="52,3" path="m5254,4772l5202,4772,5254,4775,5254,4772xe" filled="false" stroked="true" strokeweight="0pt" strokecolor="#000000">
                <v:path arrowok="t"/>
              </v:shape>
            </v:group>
            <v:group style="position:absolute;left:5202;top:4772;width:52;height:3" coordorigin="5202,4772" coordsize="52,3">
              <v:shape style="position:absolute;left:5202;top:4772;width:52;height:3" coordorigin="5202,4772" coordsize="52,3" path="m5202,4772l5254,4775,5202,4775,5202,4772xe" filled="false" stroked="true" strokeweight="0pt" strokecolor="#000000">
                <v:path arrowok="t"/>
              </v:shape>
            </v:group>
            <v:group style="position:absolute;left:5202;top:4776;width:52;height:2" coordorigin="5202,4776" coordsize="52,2">
              <v:shape style="position:absolute;left:5202;top:4776;width:52;height:2" coordorigin="5202,4776" coordsize="52,0" path="m5202,4776l5254,4776e" filled="false" stroked="true" strokeweight=".112803pt" strokecolor="#000000">
                <v:path arrowok="t"/>
              </v:shape>
            </v:group>
            <v:group style="position:absolute;left:5202;top:4775;width:52;height:3" coordorigin="5202,4775" coordsize="52,3">
              <v:shape style="position:absolute;left:5202;top:4775;width:52;height:3" coordorigin="5202,4775" coordsize="52,3" path="m5254,4775l5202,4775,5254,4777,5254,4775xe" filled="false" stroked="true" strokeweight="0pt" strokecolor="#000000">
                <v:path arrowok="t"/>
              </v:shape>
            </v:group>
            <v:group style="position:absolute;left:5202;top:4775;width:52;height:3" coordorigin="5202,4775" coordsize="52,3">
              <v:shape style="position:absolute;left:5202;top:4775;width:52;height:3" coordorigin="5202,4775" coordsize="52,3" path="m5202,4775l5254,4777,5205,4777,5202,4775xe" filled="false" stroked="true" strokeweight="0pt" strokecolor="#000000">
                <v:path arrowok="t"/>
              </v:shape>
            </v:group>
            <v:group style="position:absolute;left:5205;top:4778;width:50;height:2" coordorigin="5205,4778" coordsize="50,2">
              <v:shape style="position:absolute;left:5205;top:4778;width:50;height:2" coordorigin="5205,4778" coordsize="50,0" path="m5205,4778l5254,4778e" filled="false" stroked="true" strokeweight=".112803pt" strokecolor="#000000">
                <v:path arrowok="t"/>
              </v:shape>
            </v:group>
            <v:group style="position:absolute;left:5205;top:4777;width:50;height:3" coordorigin="5205,4777" coordsize="50,3">
              <v:shape style="position:absolute;left:5205;top:4777;width:50;height:3" coordorigin="5205,4777" coordsize="50,3" path="m5254,4777l5205,4777,5252,4779,5254,4777xe" filled="false" stroked="true" strokeweight="0pt" strokecolor="#000000">
                <v:path arrowok="t"/>
              </v:shape>
            </v:group>
            <v:group style="position:absolute;left:5205;top:4777;width:48;height:3" coordorigin="5205,4777" coordsize="48,3">
              <v:shape style="position:absolute;left:5205;top:4777;width:48;height:3" coordorigin="5205,4777" coordsize="48,3" path="m5205,4777l5252,4779,5205,4779,5205,4777xe" filled="false" stroked="true" strokeweight="0pt" strokecolor="#000000">
                <v:path arrowok="t"/>
              </v:shape>
            </v:group>
            <v:group style="position:absolute;left:5205;top:4780;width:48;height:2" coordorigin="5205,4780" coordsize="48,2">
              <v:shape style="position:absolute;left:5205;top:4780;width:48;height:2" coordorigin="5205,4780" coordsize="48,0" path="m5205,4780l5252,4780e" filled="false" stroked="true" strokeweight=".112803pt" strokecolor="#000000">
                <v:path arrowok="t"/>
              </v:shape>
            </v:group>
            <v:group style="position:absolute;left:5205;top:4779;width:48;height:3" coordorigin="5205,4779" coordsize="48,3">
              <v:shape style="position:absolute;left:5205;top:4779;width:48;height:3" coordorigin="5205,4779" coordsize="48,3" path="m5252,4779l5205,4779,5252,4781,5252,4779xe" filled="false" stroked="true" strokeweight="0pt" strokecolor="#000000">
                <v:path arrowok="t"/>
              </v:shape>
            </v:group>
            <v:group style="position:absolute;left:5205;top:4779;width:48;height:3" coordorigin="5205,4779" coordsize="48,3">
              <v:shape style="position:absolute;left:5205;top:4779;width:48;height:3" coordorigin="5205,4779" coordsize="48,3" path="m5205,4779l5252,4781,5207,4781,5205,4779xe" filled="false" stroked="true" strokeweight="0pt" strokecolor="#000000">
                <v:path arrowok="t"/>
              </v:shape>
            </v:group>
            <v:group style="position:absolute;left:5207;top:4782;width:46;height:2" coordorigin="5207,4782" coordsize="46,2">
              <v:shape style="position:absolute;left:5207;top:4782;width:46;height:2" coordorigin="5207,4782" coordsize="46,0" path="m5207,4782l5252,4782e" filled="false" stroked="true" strokeweight=".112803pt" strokecolor="#000000">
                <v:path arrowok="t"/>
              </v:shape>
            </v:group>
            <v:group style="position:absolute;left:5207;top:4781;width:46;height:3" coordorigin="5207,4781" coordsize="46,3">
              <v:shape style="position:absolute;left:5207;top:4781;width:46;height:3" coordorigin="5207,4781" coordsize="46,3" path="m5252,4781l5207,4781,5250,4784,5252,4781xe" filled="false" stroked="true" strokeweight="0pt" strokecolor="#000000">
                <v:path arrowok="t"/>
              </v:shape>
            </v:group>
            <v:group style="position:absolute;left:5207;top:4781;width:43;height:3" coordorigin="5207,4781" coordsize="43,3">
              <v:shape style="position:absolute;left:5207;top:4781;width:43;height:3" coordorigin="5207,4781" coordsize="43,3" path="m5207,4781l5250,4784,5207,4784,5207,4781xe" filled="false" stroked="true" strokeweight="0pt" strokecolor="#000000">
                <v:path arrowok="t"/>
              </v:shape>
            </v:group>
            <v:group style="position:absolute;left:5207;top:4785;width:43;height:2" coordorigin="5207,4785" coordsize="43,2">
              <v:shape style="position:absolute;left:5207;top:4785;width:43;height:2" coordorigin="5207,4785" coordsize="43,0" path="m5207,4785l5250,4785e" filled="false" stroked="true" strokeweight=".112803pt" strokecolor="#000000">
                <v:path arrowok="t"/>
              </v:shape>
            </v:group>
            <v:group style="position:absolute;left:5207;top:4784;width:43;height:3" coordorigin="5207,4784" coordsize="43,3">
              <v:shape style="position:absolute;left:5207;top:4784;width:43;height:3" coordorigin="5207,4784" coordsize="43,3" path="m5250,4784l5207,4784,5248,4786,5250,4784xe" filled="false" stroked="true" strokeweight="0pt" strokecolor="#000000">
                <v:path arrowok="t"/>
              </v:shape>
            </v:group>
            <v:group style="position:absolute;left:5207;top:4784;width:41;height:3" coordorigin="5207,4784" coordsize="41,3">
              <v:shape style="position:absolute;left:5207;top:4784;width:41;height:3" coordorigin="5207,4784" coordsize="41,3" path="m5207,4784l5248,4786,5209,4786,5207,4784xe" filled="false" stroked="true" strokeweight="0pt" strokecolor="#000000">
                <v:path arrowok="t"/>
              </v:shape>
            </v:group>
            <v:group style="position:absolute;left:5209;top:4787;width:39;height:2" coordorigin="5209,4787" coordsize="39,2">
              <v:shape style="position:absolute;left:5209;top:4787;width:39;height:2" coordorigin="5209,4787" coordsize="39,0" path="m5209,4787l5248,4787e" filled="false" stroked="true" strokeweight=".112803pt" strokecolor="#000000">
                <v:path arrowok="t"/>
              </v:shape>
            </v:group>
            <v:group style="position:absolute;left:5209;top:4786;width:39;height:3" coordorigin="5209,4786" coordsize="39,3">
              <v:shape style="position:absolute;left:5209;top:4786;width:39;height:3" coordorigin="5209,4786" coordsize="39,3" path="m5248,4786l5209,4786,5245,4788,5248,4786xe" filled="false" stroked="true" strokeweight="0pt" strokecolor="#000000">
                <v:path arrowok="t"/>
              </v:shape>
            </v:group>
            <v:group style="position:absolute;left:5209;top:4786;width:37;height:3" coordorigin="5209,4786" coordsize="37,3">
              <v:shape style="position:absolute;left:5209;top:4786;width:37;height:3" coordorigin="5209,4786" coordsize="37,3" path="m5209,4786l5245,4788,5211,4788,5209,4786xe" filled="false" stroked="true" strokeweight="0pt" strokecolor="#000000">
                <v:path arrowok="t"/>
              </v:shape>
            </v:group>
            <v:group style="position:absolute;left:5211;top:4788;width:34;height:2" coordorigin="5211,4788" coordsize="34,2">
              <v:shape style="position:absolute;left:5211;top:4788;width:34;height:2" coordorigin="5211,4788" coordsize="34,0" path="m5211,4788l5245,4788e" filled="false" stroked="true" strokeweight="0pt" strokecolor="#000000">
                <v:path arrowok="t"/>
              </v:shape>
            </v:group>
            <v:group style="position:absolute;left:5211;top:4788;width:34;height:2" coordorigin="5211,4788" coordsize="34,2">
              <v:shape style="position:absolute;left:5211;top:4788;width:34;height:2" coordorigin="5211,4788" coordsize="34,0" path="m5211,4788l5245,4788e" filled="false" stroked="true" strokeweight="0pt" strokecolor="#000000">
                <v:path arrowok="t"/>
              </v:shape>
            </v:group>
            <v:group style="position:absolute;left:5211;top:4788;width:34;height:2" coordorigin="5211,4788" coordsize="34,2">
              <v:shape style="position:absolute;left:5211;top:4788;width:34;height:2" coordorigin="5211,4788" coordsize="34,0" path="m5211,4788l5245,4788e" filled="false" stroked="true" strokeweight="0pt" strokecolor="#000000">
                <v:path arrowok="t"/>
              </v:shape>
            </v:group>
            <v:group style="position:absolute;left:5214;top:4789;width:32;height:2" coordorigin="5214,4789" coordsize="32,2">
              <v:shape style="position:absolute;left:5214;top:4789;width:32;height:2" coordorigin="5214,4789" coordsize="32,0" path="m5214,4789l5245,4789e" filled="false" stroked="true" strokeweight=".112803pt" strokecolor="#000000">
                <v:path arrowok="t"/>
              </v:shape>
            </v:group>
            <v:group style="position:absolute;left:5214;top:4788;width:32;height:3" coordorigin="5214,4788" coordsize="32,3">
              <v:shape style="position:absolute;left:5214;top:4788;width:32;height:3" coordorigin="5214,4788" coordsize="32,3" path="m5245,4788l5214,4788,5243,4790,5245,4788xe" filled="false" stroked="true" strokeweight="0pt" strokecolor="#000000">
                <v:path arrowok="t"/>
              </v:shape>
            </v:group>
            <v:group style="position:absolute;left:5214;top:4788;width:30;height:3" coordorigin="5214,4788" coordsize="30,3">
              <v:shape style="position:absolute;left:5214;top:4788;width:30;height:3" coordorigin="5214,4788" coordsize="30,3" path="m5214,4788l5243,4790,5216,4790,5214,4788xe" filled="false" stroked="true" strokeweight="0pt" strokecolor="#000000">
                <v:path arrowok="t"/>
              </v:shape>
            </v:group>
            <v:group style="position:absolute;left:5216;top:4790;width:28;height:2" coordorigin="5216,4790" coordsize="28,2">
              <v:shape style="position:absolute;left:5216;top:4790;width:28;height:2" coordorigin="5216,4790" coordsize="28,0" path="m5216,4790l5243,4790e" filled="false" stroked="true" strokeweight="0pt" strokecolor="#000000">
                <v:path arrowok="t"/>
              </v:shape>
            </v:group>
            <v:group style="position:absolute;left:5216;top:4790;width:28;height:2" coordorigin="5216,4790" coordsize="28,2">
              <v:shape style="position:absolute;left:5216;top:4790;width:28;height:2" coordorigin="5216,4790" coordsize="28,0" path="m5216,4790l5243,4790e" filled="false" stroked="true" strokeweight="0pt" strokecolor="#000000">
                <v:path arrowok="t"/>
              </v:shape>
            </v:group>
            <v:group style="position:absolute;left:5216;top:4790;width:25;height:2" coordorigin="5216,4790" coordsize="25,2">
              <v:shape style="position:absolute;left:5216;top:4790;width:25;height:2" coordorigin="5216,4790" coordsize="25,0" path="m5216,4790l5241,4790e" filled="false" stroked="true" strokeweight="0pt" strokecolor="#000000">
                <v:path arrowok="t"/>
              </v:shape>
            </v:group>
            <v:group style="position:absolute;left:5218;top:4790;width:23;height:3" coordorigin="5218,4790" coordsize="23,3">
              <v:shape style="position:absolute;left:5218;top:4790;width:23;height:3" coordorigin="5218,4790" coordsize="23,3" path="m5218,4790l5236,4793,5241,4790,5218,4790xe" filled="true" fillcolor="#000000" stroked="false">
                <v:path arrowok="t"/>
                <v:fill type="solid"/>
              </v:shape>
              <v:shape style="position:absolute;left:5218;top:4790;width:23;height:3" coordorigin="5218,4790" coordsize="23,3" path="m5218,4790l5221,4793,5236,4793,5218,4790xe" filled="true" fillcolor="#000000" stroked="false">
                <v:path arrowok="t"/>
                <v:fill type="solid"/>
              </v:shape>
            </v:group>
            <v:group style="position:absolute;left:5218;top:4790;width:23;height:3" coordorigin="5218,4790" coordsize="23,3">
              <v:shape style="position:absolute;left:5218;top:4790;width:23;height:3" coordorigin="5218,4790" coordsize="23,3" path="m5241,4790l5218,4790,5236,4793,5241,4790xe" filled="false" stroked="true" strokeweight="0pt" strokecolor="#000000">
                <v:path arrowok="t"/>
              </v:shape>
            </v:group>
            <v:group style="position:absolute;left:5218;top:4790;width:19;height:3" coordorigin="5218,4790" coordsize="19,3">
              <v:shape style="position:absolute;left:5218;top:4790;width:19;height:3" coordorigin="5218,4790" coordsize="19,3" path="m5218,4790l5236,4793,5221,4793,5218,4790xe" filled="false" stroked="true" strokeweight="0pt" strokecolor="#000000">
                <v:path arrowok="t"/>
              </v:shape>
            </v:group>
            <v:group style="position:absolute;left:5221;top:4793;width:16;height:2" coordorigin="5221,4793" coordsize="16,2">
              <v:shape style="position:absolute;left:5221;top:4793;width:16;height:2" coordorigin="5221,4793" coordsize="16,0" path="m5221,4793l5236,4793e" filled="false" stroked="true" strokeweight="0pt" strokecolor="#000000">
                <v:path arrowok="t"/>
              </v:shape>
            </v:group>
            <v:group style="position:absolute;left:5221;top:4793;width:16;height:2" coordorigin="5221,4793" coordsize="16,2">
              <v:shape style="position:absolute;left:5221;top:4793;width:16;height:2" coordorigin="5221,4793" coordsize="16,0" path="m5221,4793l5236,4793e" filled="false" stroked="true" strokeweight="0pt" strokecolor="#000000">
                <v:path arrowok="t"/>
              </v:shape>
            </v:group>
            <v:group style="position:absolute;left:5221;top:4793;width:16;height:2" coordorigin="5221,4793" coordsize="16,2">
              <v:shape style="position:absolute;left:5221;top:4793;width:16;height:2" coordorigin="5221,4793" coordsize="16,0" path="m5221,4793l5236,4793e" filled="false" stroked="true" strokeweight="0pt" strokecolor="#000000">
                <v:path arrowok="t"/>
              </v:shape>
            </v:group>
            <v:group style="position:absolute;left:5223;top:4793;width:10;height:2" coordorigin="5223,4793" coordsize="10,2">
              <v:shape style="position:absolute;left:5223;top:4793;width:10;height:2" coordorigin="5223,4793" coordsize="10,0" path="m5223,4793l5232,4793e" filled="false" stroked="true" strokeweight="0pt" strokecolor="#000000">
                <v:path arrowok="t"/>
              </v:shape>
            </v:group>
            <v:group style="position:absolute;left:5223;top:4793;width:10;height:2" coordorigin="5223,4793" coordsize="10,2">
              <v:shape style="position:absolute;left:5223;top:4793;width:10;height:2" coordorigin="5223,4793" coordsize="10,0" path="m5223,4793l5232,4793e" filled="false" stroked="true" strokeweight="0pt" strokecolor="#000000">
                <v:path arrowok="t"/>
              </v:shape>
            </v:group>
            <v:group style="position:absolute;left:5225;top:4793;width:7;height:2" coordorigin="5225,4793" coordsize="7,2">
              <v:shape style="position:absolute;left:5225;top:4793;width:7;height:2" coordorigin="5225,4793" coordsize="7,0" path="m5225,4793l5232,4793e" filled="false" stroked="true" strokeweight="0pt" strokecolor="#000000">
                <v:path arrowok="t"/>
              </v:shape>
            </v:group>
            <v:group style="position:absolute;left:5223;top:4793;width:14;height:2" coordorigin="5223,4793" coordsize="14,2">
              <v:shape style="position:absolute;left:5223;top:4793;width:14;height:2" coordorigin="5223,4793" coordsize="14,0" path="m5223,4793l5236,4793e" filled="false" stroked="true" strokeweight="0pt" strokecolor="#000000">
                <v:path arrowok="t"/>
              </v:shape>
            </v:group>
            <v:group style="position:absolute;left:5223;top:4793;width:14;height:2" coordorigin="5223,4793" coordsize="14,2">
              <v:shape style="position:absolute;left:5223;top:4793;width:14;height:2" coordorigin="5223,4793" coordsize="14,0" path="m5223,4793l5236,4793e" filled="false" stroked="true" strokeweight="0pt" strokecolor="#000000">
                <v:path arrowok="t"/>
              </v:shape>
            </v:group>
            <v:group style="position:absolute;left:5281;top:4732;width:7;height:2" coordorigin="5281,4732" coordsize="7,2">
              <v:shape style="position:absolute;left:5281;top:4732;width:7;height:2" coordorigin="5281,4732" coordsize="7,0" path="m5281,4732l5288,4732e" filled="false" stroked="true" strokeweight="0pt" strokecolor="#000000">
                <v:path arrowok="t"/>
              </v:shape>
            </v:group>
            <v:group style="position:absolute;left:5281;top:4732;width:7;height:2" coordorigin="5281,4732" coordsize="7,2">
              <v:shape style="position:absolute;left:5281;top:4732;width:7;height:2" coordorigin="5281,4732" coordsize="7,0" path="m5281,4732l5288,4732e" filled="false" stroked="true" strokeweight="0pt" strokecolor="#000000">
                <v:path arrowok="t"/>
              </v:shape>
            </v:group>
            <v:group style="position:absolute;left:5279;top:4732;width:12;height:2" coordorigin="5279,4732" coordsize="12,2">
              <v:shape style="position:absolute;left:5279;top:4732;width:12;height:2" coordorigin="5279,4732" coordsize="12,0" path="m5279,4732l5290,4732e" filled="false" stroked="true" strokeweight="0pt" strokecolor="#000000">
                <v:path arrowok="t"/>
              </v:shape>
            </v:group>
            <v:group style="position:absolute;left:5281;top:4732;width:10;height:2" coordorigin="5281,4732" coordsize="10,2">
              <v:shape style="position:absolute;left:5281;top:4732;width:10;height:2" coordorigin="5281,4732" coordsize="10,0" path="m5281,4732l5290,4732e" filled="false" stroked="true" strokeweight="0pt" strokecolor="#000000">
                <v:path arrowok="t"/>
              </v:shape>
            </v:group>
            <v:group style="position:absolute;left:5279;top:4732;width:12;height:2" coordorigin="5279,4732" coordsize="12,2">
              <v:shape style="position:absolute;left:5279;top:4732;width:12;height:2" coordorigin="5279,4732" coordsize="12,0" path="m5279,4732l5290,4732e" filled="false" stroked="true" strokeweight="0pt" strokecolor="#000000">
                <v:path arrowok="t"/>
              </v:shape>
            </v:group>
            <v:group style="position:absolute;left:5275;top:4732;width:19;height:2" coordorigin="5275,4732" coordsize="19,2">
              <v:shape style="position:absolute;left:5275;top:4732;width:19;height:2" coordorigin="5275,4732" coordsize="19,0" path="m5275,4732l5293,4732e" filled="false" stroked="true" strokeweight="0pt" strokecolor="#000000">
                <v:path arrowok="t"/>
              </v:shape>
            </v:group>
            <v:group style="position:absolute;left:5279;top:4732;width:14;height:2" coordorigin="5279,4732" coordsize="14,2">
              <v:shape style="position:absolute;left:5279;top:4732;width:14;height:2" coordorigin="5279,4732" coordsize="14,0" path="m5279,4732l5293,4732e" filled="false" stroked="true" strokeweight="0pt" strokecolor="#000000">
                <v:path arrowok="t"/>
              </v:shape>
            </v:group>
            <v:group style="position:absolute;left:5275;top:4732;width:19;height:2" coordorigin="5275,4732" coordsize="19,2">
              <v:shape style="position:absolute;left:5275;top:4732;width:19;height:2" coordorigin="5275,4732" coordsize="19,0" path="m5275,4732l5293,4732e" filled="false" stroked="true" strokeweight="0pt" strokecolor="#000000">
                <v:path arrowok="t"/>
              </v:shape>
            </v:group>
            <v:group style="position:absolute;left:5275;top:4732;width:21;height:3" coordorigin="5275,4732" coordsize="21,3">
              <v:shape style="position:absolute;left:5275;top:4732;width:21;height:3" coordorigin="5275,4732" coordsize="21,3" path="m5275,4732l5275,4734,5295,4734,5275,4732xe" filled="true" fillcolor="#000000" stroked="false">
                <v:path arrowok="t"/>
                <v:fill type="solid"/>
              </v:shape>
              <v:shape style="position:absolute;left:5275;top:4732;width:21;height:3" coordorigin="5275,4732" coordsize="21,3" path="m5275,4732l5295,4734,5293,4732,5275,4732xe" filled="true" fillcolor="#000000" stroked="false">
                <v:path arrowok="t"/>
                <v:fill type="solid"/>
              </v:shape>
            </v:group>
            <v:group style="position:absolute;left:5275;top:4732;width:21;height:3" coordorigin="5275,4732" coordsize="21,3">
              <v:shape style="position:absolute;left:5275;top:4732;width:21;height:3" coordorigin="5275,4732" coordsize="21,3" path="m5293,4732l5275,4732,5295,4734,5293,4732xe" filled="false" stroked="true" strokeweight="0pt" strokecolor="#000000">
                <v:path arrowok="t"/>
              </v:shape>
            </v:group>
            <v:group style="position:absolute;left:5275;top:4732;width:21;height:3" coordorigin="5275,4732" coordsize="21,3">
              <v:shape style="position:absolute;left:5275;top:4732;width:21;height:3" coordorigin="5275,4732" coordsize="21,3" path="m5275,4732l5295,4734,5275,4734,5275,4732xe" filled="false" stroked="true" strokeweight="0pt" strokecolor="#000000">
                <v:path arrowok="t"/>
              </v:shape>
            </v:group>
            <v:group style="position:absolute;left:5270;top:4734;width:28;height:2" coordorigin="5270,4734" coordsize="28,2">
              <v:shape style="position:absolute;left:5270;top:4734;width:28;height:2" coordorigin="5270,4734" coordsize="28,0" path="m5270,4734l5297,4734e" filled="false" stroked="true" strokeweight="0pt" strokecolor="#000000">
                <v:path arrowok="t"/>
              </v:shape>
            </v:group>
            <v:group style="position:absolute;left:5275;top:4734;width:23;height:2" coordorigin="5275,4734" coordsize="23,2">
              <v:shape style="position:absolute;left:5275;top:4734;width:23;height:2" coordorigin="5275,4734" coordsize="23,0" path="m5275,4734l5297,4734e" filled="false" stroked="true" strokeweight="0pt" strokecolor="#000000">
                <v:path arrowok="t"/>
              </v:shape>
            </v:group>
            <v:group style="position:absolute;left:5270;top:4734;width:28;height:2" coordorigin="5270,4734" coordsize="28,2">
              <v:shape style="position:absolute;left:5270;top:4734;width:28;height:2" coordorigin="5270,4734" coordsize="28,0" path="m5270,4734l5297,4734e" filled="false" stroked="true" strokeweight="0pt" strokecolor="#000000">
                <v:path arrowok="t"/>
              </v:shape>
            </v:group>
            <v:group style="position:absolute;left:5270;top:4735;width:30;height:2" coordorigin="5270,4735" coordsize="30,2">
              <v:shape style="position:absolute;left:5270;top:4735;width:30;height:2" coordorigin="5270,4735" coordsize="30,0" path="m5270,4735l5299,4735e" filled="false" stroked="true" strokeweight=".112803pt" strokecolor="#000000">
                <v:path arrowok="t"/>
              </v:shape>
            </v:group>
            <v:group style="position:absolute;left:5270;top:4734;width:30;height:3" coordorigin="5270,4734" coordsize="30,3">
              <v:shape style="position:absolute;left:5270;top:4734;width:30;height:3" coordorigin="5270,4734" coordsize="30,3" path="m5297,4734l5270,4734,5299,4736,5297,4734xe" filled="false" stroked="true" strokeweight="0pt" strokecolor="#000000">
                <v:path arrowok="t"/>
              </v:shape>
            </v:group>
            <v:group style="position:absolute;left:5270;top:4734;width:30;height:3" coordorigin="5270,4734" coordsize="30,3">
              <v:shape style="position:absolute;left:5270;top:4734;width:30;height:3" coordorigin="5270,4734" coordsize="30,3" path="m5270,4734l5299,4736,5270,4736,5270,4734xe" filled="false" stroked="true" strokeweight="0pt" strokecolor="#000000">
                <v:path arrowok="t"/>
              </v:shape>
            </v:group>
            <v:group style="position:absolute;left:5268;top:4737;width:34;height:2" coordorigin="5268,4737" coordsize="34,2">
              <v:shape style="position:absolute;left:5268;top:4737;width:34;height:2" coordorigin="5268,4737" coordsize="34,0" path="m5268,4737l5302,4737e" filled="false" stroked="true" strokeweight=".112803pt" strokecolor="#000000">
                <v:path arrowok="t"/>
              </v:shape>
            </v:group>
            <v:group style="position:absolute;left:5270;top:4736;width:32;height:3" coordorigin="5270,4736" coordsize="32,3">
              <v:shape style="position:absolute;left:5270;top:4736;width:32;height:3" coordorigin="5270,4736" coordsize="32,3" path="m5299,4736l5270,4736,5302,4738,5299,4736xe" filled="false" stroked="true" strokeweight="0pt" strokecolor="#000000">
                <v:path arrowok="t"/>
              </v:shape>
            </v:group>
            <v:group style="position:absolute;left:5268;top:4736;width:34;height:3" coordorigin="5268,4736" coordsize="34,3">
              <v:shape style="position:absolute;left:5268;top:4736;width:34;height:3" coordorigin="5268,4736" coordsize="34,3" path="m5270,4736l5302,4738,5268,4738,5270,4736xe" filled="false" stroked="true" strokeweight="0pt" strokecolor="#000000">
                <v:path arrowok="t"/>
              </v:shape>
            </v:group>
            <v:group style="position:absolute;left:5266;top:4738;width:39;height:2" coordorigin="5266,4738" coordsize="39,2">
              <v:shape style="position:absolute;left:5266;top:4738;width:39;height:2" coordorigin="5266,4738" coordsize="39,0" path="m5266,4738l5304,4738e" filled="false" stroked="true" strokeweight="0pt" strokecolor="#000000">
                <v:path arrowok="t"/>
              </v:shape>
            </v:group>
            <v:group style="position:absolute;left:5268;top:4738;width:37;height:2" coordorigin="5268,4738" coordsize="37,2">
              <v:shape style="position:absolute;left:5268;top:4738;width:37;height:2" coordorigin="5268,4738" coordsize="37,0" path="m5268,4738l5304,4738e" filled="false" stroked="true" strokeweight="0pt" strokecolor="#000000">
                <v:path arrowok="t"/>
              </v:shape>
            </v:group>
            <v:group style="position:absolute;left:5266;top:4738;width:39;height:2" coordorigin="5266,4738" coordsize="39,2">
              <v:shape style="position:absolute;left:5266;top:4738;width:39;height:2" coordorigin="5266,4738" coordsize="39,0" path="m5266,4738l5304,4738e" filled="false" stroked="true" strokeweight="0pt" strokecolor="#000000">
                <v:path arrowok="t"/>
              </v:shape>
            </v:group>
            <v:group style="position:absolute;left:5263;top:4740;width:43;height:2" coordorigin="5263,4740" coordsize="43,2">
              <v:shape style="position:absolute;left:5263;top:4740;width:43;height:2" coordorigin="5263,4740" coordsize="43,0" path="m5263,4740l5306,4740e" filled="false" stroked="true" strokeweight=".112803pt" strokecolor="#000000">
                <v:path arrowok="t"/>
              </v:shape>
            </v:group>
            <v:group style="position:absolute;left:5266;top:4738;width:41;height:3" coordorigin="5266,4738" coordsize="41,3">
              <v:shape style="position:absolute;left:5266;top:4738;width:41;height:3" coordorigin="5266,4738" coordsize="41,3" path="m5304,4738l5266,4738,5306,4741,5304,4738xe" filled="false" stroked="true" strokeweight="0pt" strokecolor="#000000">
                <v:path arrowok="t"/>
              </v:shape>
            </v:group>
            <v:group style="position:absolute;left:5263;top:4738;width:43;height:3" coordorigin="5263,4738" coordsize="43,3">
              <v:shape style="position:absolute;left:5263;top:4738;width:43;height:3" coordorigin="5263,4738" coordsize="43,3" path="m5266,4738l5306,4741,5263,4741,5266,4738xe" filled="false" stroked="true" strokeweight="0pt" strokecolor="#000000">
                <v:path arrowok="t"/>
              </v:shape>
            </v:group>
            <v:group style="position:absolute;left:5261;top:4742;width:46;height:2" coordorigin="5261,4742" coordsize="46,2">
              <v:shape style="position:absolute;left:5261;top:4742;width:46;height:2" coordorigin="5261,4742" coordsize="46,0" path="m5261,4742l5306,4742e" filled="false" stroked="true" strokeweight=".112803pt" strokecolor="#000000">
                <v:path arrowok="t"/>
              </v:shape>
            </v:group>
            <v:group style="position:absolute;left:5263;top:4741;width:43;height:3" coordorigin="5263,4741" coordsize="43,3">
              <v:shape style="position:absolute;left:5263;top:4741;width:43;height:3" coordorigin="5263,4741" coordsize="43,3" path="m5306,4741l5263,4741,5306,4743,5306,4741xe" filled="false" stroked="true" strokeweight="0pt" strokecolor="#000000">
                <v:path arrowok="t"/>
              </v:shape>
            </v:group>
            <v:group style="position:absolute;left:5261;top:4741;width:46;height:3" coordorigin="5261,4741" coordsize="46,3">
              <v:shape style="position:absolute;left:5261;top:4741;width:46;height:3" coordorigin="5261,4741" coordsize="46,3" path="m5263,4741l5306,4743,5261,4743,5263,4741xe" filled="false" stroked="true" strokeweight="0pt" strokecolor="#000000">
                <v:path arrowok="t"/>
              </v:shape>
            </v:group>
            <v:group style="position:absolute;left:5261;top:4744;width:48;height:2" coordorigin="5261,4744" coordsize="48,2">
              <v:shape style="position:absolute;left:5261;top:4744;width:48;height:2" coordorigin="5261,4744" coordsize="48,0" path="m5261,4744l5309,4744e" filled="false" stroked="true" strokeweight=".112803pt" strokecolor="#000000">
                <v:path arrowok="t"/>
              </v:shape>
            </v:group>
            <v:group style="position:absolute;left:5261;top:4743;width:48;height:3" coordorigin="5261,4743" coordsize="48,3">
              <v:shape style="position:absolute;left:5261;top:4743;width:48;height:3" coordorigin="5261,4743" coordsize="48,3" path="m5306,4743l5261,4743,5309,4745,5306,4743xe" filled="false" stroked="true" strokeweight="0pt" strokecolor="#000000">
                <v:path arrowok="t"/>
              </v:shape>
            </v:group>
            <v:group style="position:absolute;left:5261;top:4743;width:48;height:3" coordorigin="5261,4743" coordsize="48,3">
              <v:shape style="position:absolute;left:5261;top:4743;width:48;height:3" coordorigin="5261,4743" coordsize="48,3" path="m5261,4743l5309,4745,5261,4745,5261,4743xe" filled="false" stroked="true" strokeweight="0pt" strokecolor="#000000">
                <v:path arrowok="t"/>
              </v:shape>
            </v:group>
            <v:group style="position:absolute;left:5259;top:4746;width:50;height:2" coordorigin="5259,4746" coordsize="50,2">
              <v:shape style="position:absolute;left:5259;top:4746;width:50;height:2" coordorigin="5259,4746" coordsize="50,0" path="m5259,4746l5309,4746e" filled="false" stroked="true" strokeweight=".112803pt" strokecolor="#000000">
                <v:path arrowok="t"/>
              </v:shape>
            </v:group>
            <v:group style="position:absolute;left:5261;top:4745;width:48;height:3" coordorigin="5261,4745" coordsize="48,3">
              <v:shape style="position:absolute;left:5261;top:4745;width:48;height:3" coordorigin="5261,4745" coordsize="48,3" path="m5309,4745l5261,4745,5309,4747,5309,4745xe" filled="false" stroked="true" strokeweight="0pt" strokecolor="#000000">
                <v:path arrowok="t"/>
              </v:shape>
            </v:group>
            <v:group style="position:absolute;left:5259;top:4745;width:50;height:3" coordorigin="5259,4745" coordsize="50,3">
              <v:shape style="position:absolute;left:5259;top:4745;width:50;height:3" coordorigin="5259,4745" coordsize="50,3" path="m5261,4745l5309,4747,5259,4747,5261,4745xe" filled="false" stroked="true" strokeweight="0pt" strokecolor="#000000">
                <v:path arrowok="t"/>
              </v:shape>
            </v:group>
            <v:group style="position:absolute;left:5259;top:4749;width:52;height:2" coordorigin="5259,4749" coordsize="52,2">
              <v:shape style="position:absolute;left:5259;top:4749;width:52;height:2" coordorigin="5259,4749" coordsize="52,0" path="m5259,4749l5311,4749e" filled="false" stroked="true" strokeweight=".112803pt" strokecolor="#000000">
                <v:path arrowok="t"/>
              </v:shape>
            </v:group>
            <v:group style="position:absolute;left:5259;top:4747;width:52;height:3" coordorigin="5259,4747" coordsize="52,3">
              <v:shape style="position:absolute;left:5259;top:4747;width:52;height:3" coordorigin="5259,4747" coordsize="52,3" path="m5309,4747l5259,4747,5311,4750,5309,4747xe" filled="false" stroked="true" strokeweight="0pt" strokecolor="#000000">
                <v:path arrowok="t"/>
              </v:shape>
            </v:group>
            <v:group style="position:absolute;left:5259;top:4747;width:52;height:3" coordorigin="5259,4747" coordsize="52,3">
              <v:shape style="position:absolute;left:5259;top:4747;width:52;height:3" coordorigin="5259,4747" coordsize="52,3" path="m5259,4747l5311,4750,5259,4750,5259,4747xe" filled="false" stroked="true" strokeweight="0pt" strokecolor="#000000">
                <v:path arrowok="t"/>
              </v:shape>
            </v:group>
            <v:group style="position:absolute;left:5259;top:4751;width:52;height:2" coordorigin="5259,4751" coordsize="52,2">
              <v:shape style="position:absolute;left:5259;top:4751;width:52;height:2" coordorigin="5259,4751" coordsize="52,0" path="m5259,4751l5311,4751e" filled="false" stroked="true" strokeweight=".112803pt" strokecolor="#000000">
                <v:path arrowok="t"/>
              </v:shape>
            </v:group>
            <v:group style="position:absolute;left:5259;top:4750;width:52;height:3" coordorigin="5259,4750" coordsize="52,3">
              <v:shape style="position:absolute;left:5259;top:4750;width:52;height:3" coordorigin="5259,4750" coordsize="52,3" path="m5311,4750l5259,4750,5311,4752,5311,4750xe" filled="false" stroked="true" strokeweight="0pt" strokecolor="#000000">
                <v:path arrowok="t"/>
              </v:shape>
            </v:group>
            <v:group style="position:absolute;left:5259;top:4750;width:52;height:3" coordorigin="5259,4750" coordsize="52,3">
              <v:shape style="position:absolute;left:5259;top:4750;width:52;height:3" coordorigin="5259,4750" coordsize="52,3" path="m5259,4750l5311,4752,5259,4752,5259,4750xe" filled="false" stroked="true" strokeweight="0pt" strokecolor="#000000">
                <v:path arrowok="t"/>
              </v:shape>
            </v:group>
            <v:group style="position:absolute;left:5259;top:4753;width:52;height:2" coordorigin="5259,4753" coordsize="52,2">
              <v:shape style="position:absolute;left:5259;top:4753;width:52;height:2" coordorigin="5259,4753" coordsize="52,0" path="m5259,4753l5311,4753e" filled="false" stroked="true" strokeweight=".112803pt" strokecolor="#000000">
                <v:path arrowok="t"/>
              </v:shape>
            </v:group>
            <v:group style="position:absolute;left:5259;top:4752;width:52;height:3" coordorigin="5259,4752" coordsize="52,3">
              <v:shape style="position:absolute;left:5259;top:4752;width:52;height:3" coordorigin="5259,4752" coordsize="52,3" path="m5311,4752l5259,4752,5311,4754,5311,4752xe" filled="false" stroked="true" strokeweight="0pt" strokecolor="#000000">
                <v:path arrowok="t"/>
              </v:shape>
            </v:group>
            <v:group style="position:absolute;left:5259;top:4752;width:52;height:3" coordorigin="5259,4752" coordsize="52,3">
              <v:shape style="position:absolute;left:5259;top:4752;width:52;height:3" coordorigin="5259,4752" coordsize="52,3" path="m5259,4752l5311,4754,5259,4754,5259,4752xe" filled="false" stroked="true" strokeweight="0pt" strokecolor="#000000">
                <v:path arrowok="t"/>
              </v:shape>
            </v:group>
            <v:group style="position:absolute;left:5259;top:4757;width:52;height:2" coordorigin="5259,4757" coordsize="52,2">
              <v:shape style="position:absolute;left:5259;top:4757;width:52;height:2" coordorigin="5259,4757" coordsize="52,0" path="m5259,4757l5311,4757e" filled="false" stroked="true" strokeweight=".225606pt" strokecolor="#000000">
                <v:path arrowok="t"/>
              </v:shape>
            </v:group>
            <v:group style="position:absolute;left:5259;top:4754;width:52;height:5" coordorigin="5259,4754" coordsize="52,5">
              <v:shape style="position:absolute;left:5259;top:4754;width:52;height:5" coordorigin="5259,4754" coordsize="52,5" path="m5311,4754l5259,4754,5311,4759,5311,4754xe" filled="false" stroked="true" strokeweight="0pt" strokecolor="#000000">
                <v:path arrowok="t"/>
              </v:shape>
            </v:group>
            <v:group style="position:absolute;left:5259;top:4754;width:52;height:5" coordorigin="5259,4754" coordsize="52,5">
              <v:shape style="position:absolute;left:5259;top:4754;width:52;height:5" coordorigin="5259,4754" coordsize="52,5" path="m5259,4754l5311,4759,5259,4759,5259,4754xe" filled="false" stroked="true" strokeweight="0pt" strokecolor="#000000">
                <v:path arrowok="t"/>
              </v:shape>
            </v:group>
            <v:group style="position:absolute;left:5259;top:4760;width:52;height:2" coordorigin="5259,4760" coordsize="52,2">
              <v:shape style="position:absolute;left:5259;top:4760;width:52;height:2" coordorigin="5259,4760" coordsize="52,0" path="m5259,4760l5311,4760e" filled="false" stroked="true" strokeweight=".112803pt" strokecolor="#000000">
                <v:path arrowok="t"/>
              </v:shape>
            </v:group>
            <v:group style="position:absolute;left:5259;top:4759;width:52;height:3" coordorigin="5259,4759" coordsize="52,3">
              <v:shape style="position:absolute;left:5259;top:4759;width:52;height:3" coordorigin="5259,4759" coordsize="52,3" path="m5311,4759l5259,4759,5311,4761,5311,4759xe" filled="false" stroked="true" strokeweight="0pt" strokecolor="#000000">
                <v:path arrowok="t"/>
              </v:shape>
            </v:group>
            <v:group style="position:absolute;left:5259;top:4759;width:52;height:3" coordorigin="5259,4759" coordsize="52,3">
              <v:shape style="position:absolute;left:5259;top:4759;width:52;height:3" coordorigin="5259,4759" coordsize="52,3" path="m5259,4759l5311,4761,5259,4761,5259,4759xe" filled="false" stroked="true" strokeweight="0pt" strokecolor="#000000">
                <v:path arrowok="t"/>
              </v:shape>
            </v:group>
            <v:group style="position:absolute;left:5259;top:4762;width:52;height:2" coordorigin="5259,4762" coordsize="52,2">
              <v:shape style="position:absolute;left:5259;top:4762;width:52;height:2" coordorigin="5259,4762" coordsize="52,0" path="m5259,4762l5311,4762e" filled="false" stroked="true" strokeweight=".112803pt" strokecolor="#000000">
                <v:path arrowok="t"/>
              </v:shape>
            </v:group>
            <v:group style="position:absolute;left:5259;top:4761;width:52;height:3" coordorigin="5259,4761" coordsize="52,3">
              <v:shape style="position:absolute;left:5259;top:4761;width:52;height:3" coordorigin="5259,4761" coordsize="52,3" path="m5311,4761l5259,4761,5311,4763,5311,4761xe" filled="false" stroked="true" strokeweight="0pt" strokecolor="#000000">
                <v:path arrowok="t"/>
              </v:shape>
            </v:group>
            <v:group style="position:absolute;left:5259;top:4761;width:52;height:3" coordorigin="5259,4761" coordsize="52,3">
              <v:shape style="position:absolute;left:5259;top:4761;width:52;height:3" coordorigin="5259,4761" coordsize="52,3" path="m5259,4761l5311,4763,5259,4763,5259,4761xe" filled="false" stroked="true" strokeweight="0pt" strokecolor="#000000">
                <v:path arrowok="t"/>
              </v:shape>
            </v:group>
            <v:group style="position:absolute;left:5259;top:4764;width:52;height:2" coordorigin="5259,4764" coordsize="52,2">
              <v:shape style="position:absolute;left:5259;top:4764;width:52;height:2" coordorigin="5259,4764" coordsize="52,0" path="m5259,4764l5311,4764e" filled="false" stroked="true" strokeweight=".112803pt" strokecolor="#000000">
                <v:path arrowok="t"/>
              </v:shape>
            </v:group>
            <v:group style="position:absolute;left:5259;top:4763;width:52;height:3" coordorigin="5259,4763" coordsize="52,3">
              <v:shape style="position:absolute;left:5259;top:4763;width:52;height:3" coordorigin="5259,4763" coordsize="52,3" path="m5311,4763l5259,4763,5311,4766,5311,4763xe" filled="false" stroked="true" strokeweight="0pt" strokecolor="#000000">
                <v:path arrowok="t"/>
              </v:shape>
            </v:group>
            <v:group style="position:absolute;left:5259;top:4763;width:52;height:3" coordorigin="5259,4763" coordsize="52,3">
              <v:shape style="position:absolute;left:5259;top:4763;width:52;height:3" coordorigin="5259,4763" coordsize="52,3" path="m5259,4763l5311,4766,5259,4766,5259,4763xe" filled="false" stroked="true" strokeweight="0pt" strokecolor="#000000">
                <v:path arrowok="t"/>
              </v:shape>
            </v:group>
            <v:group style="position:absolute;left:5259;top:4767;width:52;height:2" coordorigin="5259,4767" coordsize="52,2">
              <v:shape style="position:absolute;left:5259;top:4767;width:52;height:2" coordorigin="5259,4767" coordsize="52,0" path="m5259,4767l5311,4767e" filled="false" stroked="true" strokeweight=".112803pt" strokecolor="#000000">
                <v:path arrowok="t"/>
              </v:shape>
            </v:group>
            <v:group style="position:absolute;left:5259;top:4766;width:52;height:3" coordorigin="5259,4766" coordsize="52,3">
              <v:shape style="position:absolute;left:5259;top:4766;width:52;height:3" coordorigin="5259,4766" coordsize="52,3" path="m5311,4766l5259,4766,5309,4768,5311,4766xe" filled="false" stroked="true" strokeweight="0pt" strokecolor="#000000">
                <v:path arrowok="t"/>
              </v:shape>
            </v:group>
            <v:group style="position:absolute;left:5259;top:4766;width:50;height:3" coordorigin="5259,4766" coordsize="50,3">
              <v:shape style="position:absolute;left:5259;top:4766;width:50;height:3" coordorigin="5259,4766" coordsize="50,3" path="m5259,4766l5309,4768,5259,4768,5259,4766xe" filled="false" stroked="true" strokeweight="0pt" strokecolor="#000000">
                <v:path arrowok="t"/>
              </v:shape>
            </v:group>
            <v:group style="position:absolute;left:5259;top:4769;width:50;height:2" coordorigin="5259,4769" coordsize="50,2">
              <v:shape style="position:absolute;left:5259;top:4769;width:50;height:2" coordorigin="5259,4769" coordsize="50,0" path="m5259,4769l5309,4769e" filled="false" stroked="true" strokeweight=".112803pt" strokecolor="#000000">
                <v:path arrowok="t"/>
              </v:shape>
            </v:group>
            <v:group style="position:absolute;left:5259;top:4768;width:50;height:3" coordorigin="5259,4768" coordsize="50,3">
              <v:shape style="position:absolute;left:5259;top:4768;width:50;height:3" coordorigin="5259,4768" coordsize="50,3" path="m5309,4768l5259,4768,5309,4770,5309,4768xe" filled="false" stroked="true" strokeweight="0pt" strokecolor="#000000">
                <v:path arrowok="t"/>
              </v:shape>
            </v:group>
            <v:group style="position:absolute;left:5259;top:4768;width:50;height:3" coordorigin="5259,4768" coordsize="50,3">
              <v:shape style="position:absolute;left:5259;top:4768;width:50;height:3" coordorigin="5259,4768" coordsize="50,3" path="m5259,4768l5309,4770,5261,4770,5259,4768xe" filled="false" stroked="true" strokeweight="0pt" strokecolor="#000000">
                <v:path arrowok="t"/>
              </v:shape>
            </v:group>
            <v:group style="position:absolute;left:5261;top:4771;width:48;height:2" coordorigin="5261,4771" coordsize="48,2">
              <v:shape style="position:absolute;left:5261;top:4771;width:48;height:2" coordorigin="5261,4771" coordsize="48,0" path="m5261,4771l5309,4771e" filled="false" stroked="true" strokeweight=".112803pt" strokecolor="#000000">
                <v:path arrowok="t"/>
              </v:shape>
            </v:group>
            <v:group style="position:absolute;left:5261;top:4770;width:48;height:3" coordorigin="5261,4770" coordsize="48,3">
              <v:shape style="position:absolute;left:5261;top:4770;width:48;height:3" coordorigin="5261,4770" coordsize="48,3" path="m5309,4770l5261,4770,5306,4772,5309,4770xe" filled="false" stroked="true" strokeweight="0pt" strokecolor="#000000">
                <v:path arrowok="t"/>
              </v:shape>
            </v:group>
            <v:group style="position:absolute;left:5261;top:4770;width:46;height:3" coordorigin="5261,4770" coordsize="46,3">
              <v:shape style="position:absolute;left:5261;top:4770;width:46;height:3" coordorigin="5261,4770" coordsize="46,3" path="m5261,4770l5306,4772,5261,4772,5261,4770xe" filled="false" stroked="true" strokeweight="0pt" strokecolor="#000000">
                <v:path arrowok="t"/>
              </v:shape>
            </v:group>
            <v:group style="position:absolute;left:5261;top:4773;width:46;height:2" coordorigin="5261,4773" coordsize="46,2">
              <v:shape style="position:absolute;left:5261;top:4773;width:46;height:2" coordorigin="5261,4773" coordsize="46,0" path="m5261,4773l5306,4773e" filled="false" stroked="true" strokeweight=".112803pt" strokecolor="#000000">
                <v:path arrowok="t"/>
              </v:shape>
            </v:group>
            <v:group style="position:absolute;left:5261;top:4772;width:46;height:3" coordorigin="5261,4772" coordsize="46,3">
              <v:shape style="position:absolute;left:5261;top:4772;width:46;height:3" coordorigin="5261,4772" coordsize="46,3" path="m5306,4772l5261,4772,5306,4775,5306,4772xe" filled="false" stroked="true" strokeweight="0pt" strokecolor="#000000">
                <v:path arrowok="t"/>
              </v:shape>
            </v:group>
            <v:group style="position:absolute;left:5261;top:4772;width:46;height:3" coordorigin="5261,4772" coordsize="46,3">
              <v:shape style="position:absolute;left:5261;top:4772;width:46;height:3" coordorigin="5261,4772" coordsize="46,3" path="m5261,4772l5306,4775,5263,4775,5261,4772xe" filled="false" stroked="true" strokeweight="0pt" strokecolor="#000000">
                <v:path arrowok="t"/>
              </v:shape>
            </v:group>
            <v:group style="position:absolute;left:5263;top:4776;width:43;height:2" coordorigin="5263,4776" coordsize="43,2">
              <v:shape style="position:absolute;left:5263;top:4776;width:43;height:2" coordorigin="5263,4776" coordsize="43,0" path="m5263,4776l5306,4776e" filled="false" stroked="true" strokeweight=".112803pt" strokecolor="#000000">
                <v:path arrowok="t"/>
              </v:shape>
            </v:group>
            <v:group style="position:absolute;left:5263;top:4775;width:43;height:3" coordorigin="5263,4775" coordsize="43,3">
              <v:shape style="position:absolute;left:5263;top:4775;width:43;height:3" coordorigin="5263,4775" coordsize="43,3" path="m5306,4775l5263,4775,5304,4777,5306,4775xe" filled="false" stroked="true" strokeweight="0pt" strokecolor="#000000">
                <v:path arrowok="t"/>
              </v:shape>
            </v:group>
            <v:group style="position:absolute;left:5263;top:4775;width:41;height:3" coordorigin="5263,4775" coordsize="41,3">
              <v:shape style="position:absolute;left:5263;top:4775;width:41;height:3" coordorigin="5263,4775" coordsize="41,3" path="m5263,4775l5304,4777,5266,4777,5263,4775xe" filled="false" stroked="true" strokeweight="0pt" strokecolor="#000000">
                <v:path arrowok="t"/>
              </v:shape>
            </v:group>
            <v:group style="position:absolute;left:5266;top:4778;width:39;height:2" coordorigin="5266,4778" coordsize="39,2">
              <v:shape style="position:absolute;left:5266;top:4778;width:39;height:2" coordorigin="5266,4778" coordsize="39,0" path="m5266,4778l5304,4778e" filled="false" stroked="true" strokeweight=".112803pt" strokecolor="#000000">
                <v:path arrowok="t"/>
              </v:shape>
            </v:group>
            <v:group style="position:absolute;left:5266;top:4777;width:39;height:3" coordorigin="5266,4777" coordsize="39,3">
              <v:shape style="position:absolute;left:5266;top:4777;width:39;height:3" coordorigin="5266,4777" coordsize="39,3" path="m5304,4777l5266,4777,5302,4779,5304,4777xe" filled="false" stroked="true" strokeweight="0pt" strokecolor="#000000">
                <v:path arrowok="t"/>
              </v:shape>
            </v:group>
            <v:group style="position:absolute;left:5266;top:4777;width:37;height:3" coordorigin="5266,4777" coordsize="37,3">
              <v:shape style="position:absolute;left:5266;top:4777;width:37;height:3" coordorigin="5266,4777" coordsize="37,3" path="m5266,4777l5302,4779,5268,4779,5266,4777xe" filled="false" stroked="true" strokeweight="0pt" strokecolor="#000000">
                <v:path arrowok="t"/>
              </v:shape>
            </v:group>
            <v:group style="position:absolute;left:5268;top:4779;width:34;height:2" coordorigin="5268,4779" coordsize="34,2">
              <v:shape style="position:absolute;left:5268;top:4779;width:34;height:2" coordorigin="5268,4779" coordsize="34,0" path="m5268,4779l5302,4779e" filled="false" stroked="true" strokeweight="0pt" strokecolor="#000000">
                <v:path arrowok="t"/>
              </v:shape>
            </v:group>
            <v:group style="position:absolute;left:5268;top:4779;width:34;height:2" coordorigin="5268,4779" coordsize="34,2">
              <v:shape style="position:absolute;left:5268;top:4779;width:34;height:2" coordorigin="5268,4779" coordsize="34,0" path="m5268,4779l5302,4779e" filled="false" stroked="true" strokeweight="0pt" strokecolor="#000000">
                <v:path arrowok="t"/>
              </v:shape>
            </v:group>
            <v:group style="position:absolute;left:5268;top:4779;width:32;height:2" coordorigin="5268,4779" coordsize="32,2">
              <v:shape style="position:absolute;left:5268;top:4779;width:32;height:2" coordorigin="5268,4779" coordsize="32,0" path="m5268,4779l5299,4779e" filled="false" stroked="true" strokeweight="0pt" strokecolor="#000000">
                <v:path arrowok="t"/>
              </v:shape>
            </v:group>
            <v:group style="position:absolute;left:5270;top:4780;width:30;height:2" coordorigin="5270,4780" coordsize="30,2">
              <v:shape style="position:absolute;left:5270;top:4780;width:30;height:2" coordorigin="5270,4780" coordsize="30,0" path="m5270,4780l5299,4780e" filled="false" stroked="true" strokeweight=".112803pt" strokecolor="#000000">
                <v:path arrowok="t"/>
              </v:shape>
            </v:group>
            <v:group style="position:absolute;left:5270;top:4779;width:30;height:3" coordorigin="5270,4779" coordsize="30,3">
              <v:shape style="position:absolute;left:5270;top:4779;width:30;height:3" coordorigin="5270,4779" coordsize="30,3" path="m5299,4779l5270,4779,5297,4781,5299,4779xe" filled="false" stroked="true" strokeweight="0pt" strokecolor="#000000">
                <v:path arrowok="t"/>
              </v:shape>
            </v:group>
            <v:group style="position:absolute;left:5270;top:4779;width:28;height:3" coordorigin="5270,4779" coordsize="28,3">
              <v:shape style="position:absolute;left:5270;top:4779;width:28;height:3" coordorigin="5270,4779" coordsize="28,3" path="m5270,4779l5297,4781,5270,4781,5270,4779xe" filled="false" stroked="true" strokeweight="0pt" strokecolor="#000000">
                <v:path arrowok="t"/>
              </v:shape>
            </v:group>
            <v:group style="position:absolute;left:5270;top:4781;width:28;height:2" coordorigin="5270,4781" coordsize="28,2">
              <v:shape style="position:absolute;left:5270;top:4781;width:28;height:2" coordorigin="5270,4781" coordsize="28,0" path="m5270,4781l5297,4781e" filled="false" stroked="true" strokeweight="0pt" strokecolor="#000000">
                <v:path arrowok="t"/>
              </v:shape>
            </v:group>
            <v:group style="position:absolute;left:5270;top:4781;width:28;height:2" coordorigin="5270,4781" coordsize="28,2">
              <v:shape style="position:absolute;left:5270;top:4781;width:28;height:2" coordorigin="5270,4781" coordsize="28,0" path="m5270,4781l5297,4781e" filled="false" stroked="true" strokeweight="0pt" strokecolor="#000000">
                <v:path arrowok="t"/>
              </v:shape>
            </v:group>
            <v:group style="position:absolute;left:5270;top:4781;width:25;height:2" coordorigin="5270,4781" coordsize="25,2">
              <v:shape style="position:absolute;left:5270;top:4781;width:25;height:2" coordorigin="5270,4781" coordsize="25,0" path="m5270,4781l5295,4781e" filled="false" stroked="true" strokeweight="0pt" strokecolor="#000000">
                <v:path arrowok="t"/>
              </v:shape>
            </v:group>
            <v:group style="position:absolute;left:5275;top:4781;width:21;height:3" coordorigin="5275,4781" coordsize="21,3">
              <v:shape style="position:absolute;left:5275;top:4781;width:21;height:3" coordorigin="5275,4781" coordsize="21,3" path="m5275,4781l5293,4784,5295,4781,5275,4781xe" filled="true" fillcolor="#000000" stroked="false">
                <v:path arrowok="t"/>
                <v:fill type="solid"/>
              </v:shape>
              <v:shape style="position:absolute;left:5275;top:4781;width:21;height:3" coordorigin="5275,4781" coordsize="21,3" path="m5275,4781l5275,4784,5293,4784,5275,4781xe" filled="true" fillcolor="#000000" stroked="false">
                <v:path arrowok="t"/>
                <v:fill type="solid"/>
              </v:shape>
            </v:group>
            <v:group style="position:absolute;left:5275;top:4781;width:21;height:3" coordorigin="5275,4781" coordsize="21,3">
              <v:shape style="position:absolute;left:5275;top:4781;width:21;height:3" coordorigin="5275,4781" coordsize="21,3" path="m5295,4781l5275,4781,5293,4784,5295,4781xe" filled="false" stroked="true" strokeweight="0pt" strokecolor="#000000">
                <v:path arrowok="t"/>
              </v:shape>
            </v:group>
            <v:group style="position:absolute;left:5275;top:4781;width:19;height:3" coordorigin="5275,4781" coordsize="19,3">
              <v:shape style="position:absolute;left:5275;top:4781;width:19;height:3" coordorigin="5275,4781" coordsize="19,3" path="m5275,4781l5293,4784,5275,4784,5275,4781xe" filled="false" stroked="true" strokeweight="0pt" strokecolor="#000000">
                <v:path arrowok="t"/>
              </v:shape>
            </v:group>
            <v:group style="position:absolute;left:5275;top:4784;width:19;height:2" coordorigin="5275,4784" coordsize="19,2">
              <v:shape style="position:absolute;left:5275;top:4784;width:19;height:2" coordorigin="5275,4784" coordsize="19,0" path="m5275,4784l5293,4784e" filled="false" stroked="true" strokeweight="0pt" strokecolor="#000000">
                <v:path arrowok="t"/>
              </v:shape>
            </v:group>
            <v:group style="position:absolute;left:5275;top:4784;width:19;height:2" coordorigin="5275,4784" coordsize="19,2">
              <v:shape style="position:absolute;left:5275;top:4784;width:19;height:2" coordorigin="5275,4784" coordsize="19,0" path="m5275,4784l5293,4784e" filled="false" stroked="true" strokeweight="0pt" strokecolor="#000000">
                <v:path arrowok="t"/>
              </v:shape>
            </v:group>
            <v:group style="position:absolute;left:5275;top:4784;width:16;height:2" coordorigin="5275,4784" coordsize="16,2">
              <v:shape style="position:absolute;left:5275;top:4784;width:16;height:2" coordorigin="5275,4784" coordsize="16,0" path="m5275,4784l5290,4784e" filled="false" stroked="true" strokeweight="0pt" strokecolor="#000000">
                <v:path arrowok="t"/>
              </v:shape>
            </v:group>
            <v:group style="position:absolute;left:5279;top:4784;width:10;height:2" coordorigin="5279,4784" coordsize="10,2">
              <v:shape style="position:absolute;left:5279;top:4784;width:10;height:2" coordorigin="5279,4784" coordsize="10,0" path="m5279,4784l5288,4784e" filled="false" stroked="true" strokeweight="0pt" strokecolor="#000000">
                <v:path arrowok="t"/>
              </v:shape>
            </v:group>
            <v:group style="position:absolute;left:5279;top:4784;width:10;height:2" coordorigin="5279,4784" coordsize="10,2">
              <v:shape style="position:absolute;left:5279;top:4784;width:10;height:2" coordorigin="5279,4784" coordsize="10,0" path="m5279,4784l5288,4784e" filled="false" stroked="true" strokeweight="0pt" strokecolor="#000000">
                <v:path arrowok="t"/>
              </v:shape>
            </v:group>
            <v:group style="position:absolute;left:5281;top:4784;width:7;height:2" coordorigin="5281,4784" coordsize="7,2">
              <v:shape style="position:absolute;left:5281;top:4784;width:7;height:2" coordorigin="5281,4784" coordsize="7,0" path="m5281,4784l5288,4784e" filled="false" stroked="true" strokeweight="0pt" strokecolor="#000000">
                <v:path arrowok="t"/>
              </v:shape>
            </v:group>
            <v:group style="position:absolute;left:5279;top:4784;width:12;height:2" coordorigin="5279,4784" coordsize="12,2">
              <v:shape style="position:absolute;left:5279;top:4784;width:12;height:2" coordorigin="5279,4784" coordsize="12,0" path="m5279,4784l5290,4784e" filled="false" stroked="true" strokeweight="0pt" strokecolor="#000000">
                <v:path arrowok="t"/>
              </v:shape>
            </v:group>
            <v:group style="position:absolute;left:5279;top:4784;width:12;height:2" coordorigin="5279,4784" coordsize="12,2">
              <v:shape style="position:absolute;left:5279;top:4784;width:12;height:2" coordorigin="5279,4784" coordsize="12,0" path="m5279,4784l5290,4784e" filled="false" stroked="true" strokeweight="0pt" strokecolor="#000000">
                <v:path arrowok="t"/>
              </v:shape>
            </v:group>
            <v:group style="position:absolute;left:3795;top:1781;width:7;height:3" coordorigin="3795,1781" coordsize="7,3">
              <v:shape style="position:absolute;left:3795;top:1781;width:7;height:3" coordorigin="3795,1781" coordsize="7,3" path="m3795,1783l3801,1783,3799,1781,3795,1783xe" filled="true" fillcolor="#000000" stroked="false">
                <v:path arrowok="t"/>
                <v:fill type="solid"/>
              </v:shape>
            </v:group>
            <v:group style="position:absolute;left:3795;top:1781;width:7;height:3" coordorigin="3795,1781" coordsize="7,3">
              <v:shape style="position:absolute;left:3795;top:1781;width:7;height:3" coordorigin="3795,1781" coordsize="7,3" path="m3799,1781l3801,1783,3795,1783,3799,1781xe" filled="false" stroked="true" strokeweight="0pt" strokecolor="#000000">
                <v:path arrowok="t"/>
              </v:shape>
            </v:group>
            <v:group style="position:absolute;left:3792;top:1783;width:12;height:2" coordorigin="3792,1783" coordsize="12,2">
              <v:shape style="position:absolute;left:3792;top:1783;width:12;height:2" coordorigin="3792,1783" coordsize="12,0" path="m3792,1783l3804,1783e" filled="false" stroked="true" strokeweight="0pt" strokecolor="#000000">
                <v:path arrowok="t"/>
              </v:shape>
            </v:group>
            <v:group style="position:absolute;left:3795;top:1783;width:10;height:2" coordorigin="3795,1783" coordsize="10,2">
              <v:shape style="position:absolute;left:3795;top:1783;width:10;height:2" coordorigin="3795,1783" coordsize="10,0" path="m3795,1783l3804,1783e" filled="false" stroked="true" strokeweight="0pt" strokecolor="#000000">
                <v:path arrowok="t"/>
              </v:shape>
            </v:group>
            <v:group style="position:absolute;left:3792;top:1783;width:12;height:2" coordorigin="3792,1783" coordsize="12,2">
              <v:shape style="position:absolute;left:3792;top:1783;width:12;height:2" coordorigin="3792,1783" coordsize="12,0" path="m3792,1783l3804,1783e" filled="false" stroked="true" strokeweight="0pt" strokecolor="#000000">
                <v:path arrowok="t"/>
              </v:shape>
            </v:group>
            <v:group style="position:absolute;left:3790;top:1783;width:16;height:2" coordorigin="3790,1783" coordsize="16,2">
              <v:shape style="position:absolute;left:3790;top:1783;width:16;height:2" coordorigin="3790,1783" coordsize="16,0" path="m3790,1783l3806,1783e" filled="false" stroked="true" strokeweight="0pt" strokecolor="#000000">
                <v:path arrowok="t"/>
              </v:shape>
            </v:group>
            <v:group style="position:absolute;left:3792;top:1783;width:14;height:2" coordorigin="3792,1783" coordsize="14,2">
              <v:shape style="position:absolute;left:3792;top:1783;width:14;height:2" coordorigin="3792,1783" coordsize="14,0" path="m3792,1783l3806,1783e" filled="false" stroked="true" strokeweight="0pt" strokecolor="#000000">
                <v:path arrowok="t"/>
              </v:shape>
            </v:group>
            <v:group style="position:absolute;left:3790;top:1783;width:16;height:2" coordorigin="3790,1783" coordsize="16,2">
              <v:shape style="position:absolute;left:3790;top:1783;width:16;height:2" coordorigin="3790,1783" coordsize="16,0" path="m3790,1783l3806,1783e" filled="false" stroked="true" strokeweight="0pt" strokecolor="#000000">
                <v:path arrowok="t"/>
              </v:shape>
            </v:group>
            <v:group style="position:absolute;left:3788;top:1783;width:21;height:3" coordorigin="3788,1783" coordsize="21,3">
              <v:shape style="position:absolute;left:3788;top:1783;width:21;height:3" coordorigin="3788,1783" coordsize="21,3" path="m3788,1785l3808,1785,3790,1783,3788,1785xe" filled="true" fillcolor="#000000" stroked="false">
                <v:path arrowok="t"/>
                <v:fill type="solid"/>
              </v:shape>
              <v:shape style="position:absolute;left:3788;top:1783;width:21;height:3" coordorigin="3788,1783" coordsize="21,3" path="m3790,1783l3808,1785,3806,1783,3790,1783xe" filled="true" fillcolor="#000000" stroked="false">
                <v:path arrowok="t"/>
                <v:fill type="solid"/>
              </v:shape>
            </v:group>
            <v:group style="position:absolute;left:3790;top:1783;width:19;height:3" coordorigin="3790,1783" coordsize="19,3">
              <v:shape style="position:absolute;left:3790;top:1783;width:19;height:3" coordorigin="3790,1783" coordsize="19,3" path="m3806,1783l3790,1783,3808,1785,3806,1783xe" filled="false" stroked="true" strokeweight="0pt" strokecolor="#000000">
                <v:path arrowok="t"/>
              </v:shape>
            </v:group>
            <v:group style="position:absolute;left:3788;top:1783;width:21;height:3" coordorigin="3788,1783" coordsize="21,3">
              <v:shape style="position:absolute;left:3788;top:1783;width:21;height:3" coordorigin="3788,1783" coordsize="21,3" path="m3790,1783l3808,1785,3788,1785,3790,1783xe" filled="false" stroked="true" strokeweight="0pt" strokecolor="#000000">
                <v:path arrowok="t"/>
              </v:shape>
            </v:group>
            <v:group style="position:absolute;left:3786;top:1785;width:25;height:2" coordorigin="3786,1785" coordsize="25,2">
              <v:shape style="position:absolute;left:3786;top:1785;width:25;height:2" coordorigin="3786,1785" coordsize="25,0" path="m3786,1785l3810,1785e" filled="false" stroked="true" strokeweight="0pt" strokecolor="#000000">
                <v:path arrowok="t"/>
              </v:shape>
            </v:group>
            <v:group style="position:absolute;left:3788;top:1785;width:23;height:2" coordorigin="3788,1785" coordsize="23,2">
              <v:shape style="position:absolute;left:3788;top:1785;width:23;height:2" coordorigin="3788,1785" coordsize="23,0" path="m3788,1785l3810,1785e" filled="false" stroked="true" strokeweight="0pt" strokecolor="#000000">
                <v:path arrowok="t"/>
              </v:shape>
            </v:group>
            <v:group style="position:absolute;left:3786;top:1785;width:25;height:2" coordorigin="3786,1785" coordsize="25,2">
              <v:shape style="position:absolute;left:3786;top:1785;width:25;height:2" coordorigin="3786,1785" coordsize="25,0" path="m3786,1785l3810,1785e" filled="false" stroked="true" strokeweight="0pt" strokecolor="#000000">
                <v:path arrowok="t"/>
              </v:shape>
            </v:group>
            <v:group style="position:absolute;left:3783;top:1786;width:30;height:2" coordorigin="3783,1786" coordsize="30,2">
              <v:shape style="position:absolute;left:3783;top:1786;width:30;height:2" coordorigin="3783,1786" coordsize="30,0" path="m3783,1786l3813,1786e" filled="false" stroked="true" strokeweight=".112803pt" strokecolor="#000000">
                <v:path arrowok="t"/>
              </v:shape>
            </v:group>
            <v:group style="position:absolute;left:3786;top:1785;width:28;height:3" coordorigin="3786,1785" coordsize="28,3">
              <v:shape style="position:absolute;left:3786;top:1785;width:28;height:3" coordorigin="3786,1785" coordsize="28,3" path="m3810,1785l3786,1785,3813,1788,3810,1785xe" filled="false" stroked="true" strokeweight="0pt" strokecolor="#000000">
                <v:path arrowok="t"/>
              </v:shape>
            </v:group>
            <v:group style="position:absolute;left:3783;top:1785;width:30;height:3" coordorigin="3783,1785" coordsize="30,3">
              <v:shape style="position:absolute;left:3783;top:1785;width:30;height:3" coordorigin="3783,1785" coordsize="30,3" path="m3786,1785l3813,1788,3783,1788,3786,1785xe" filled="false" stroked="true" strokeweight="0pt" strokecolor="#000000">
                <v:path arrowok="t"/>
              </v:shape>
            </v:group>
            <v:group style="position:absolute;left:3781;top:1788;width:34;height:2" coordorigin="3781,1788" coordsize="34,2">
              <v:shape style="position:absolute;left:3781;top:1788;width:34;height:2" coordorigin="3781,1788" coordsize="34,0" path="m3781,1788l3815,1788e" filled="false" stroked="true" strokeweight="0pt" strokecolor="#000000">
                <v:path arrowok="t"/>
              </v:shape>
            </v:group>
            <v:group style="position:absolute;left:3783;top:1788;width:32;height:2" coordorigin="3783,1788" coordsize="32,2">
              <v:shape style="position:absolute;left:3783;top:1788;width:32;height:2" coordorigin="3783,1788" coordsize="32,0" path="m3783,1788l3815,1788e" filled="false" stroked="true" strokeweight="0pt" strokecolor="#000000">
                <v:path arrowok="t"/>
              </v:shape>
            </v:group>
            <v:group style="position:absolute;left:3781;top:1788;width:34;height:2" coordorigin="3781,1788" coordsize="34,2">
              <v:shape style="position:absolute;left:3781;top:1788;width:34;height:2" coordorigin="3781,1788" coordsize="34,0" path="m3781,1788l3815,1788e" filled="false" stroked="true" strokeweight="0pt" strokecolor="#000000">
                <v:path arrowok="t"/>
              </v:shape>
            </v:group>
            <v:group style="position:absolute;left:3779;top:1789;width:39;height:2" coordorigin="3779,1789" coordsize="39,2">
              <v:shape style="position:absolute;left:3779;top:1789;width:39;height:2" coordorigin="3779,1789" coordsize="39,0" path="m3779,1789l3817,1789e" filled="false" stroked="true" strokeweight=".112803pt" strokecolor="#000000">
                <v:path arrowok="t"/>
              </v:shape>
            </v:group>
            <v:group style="position:absolute;left:3781;top:1788;width:37;height:3" coordorigin="3781,1788" coordsize="37,3">
              <v:shape style="position:absolute;left:3781;top:1788;width:37;height:3" coordorigin="3781,1788" coordsize="37,3" path="m3815,1788l3781,1788,3817,1790,3815,1788xe" filled="false" stroked="true" strokeweight="0pt" strokecolor="#000000">
                <v:path arrowok="t"/>
              </v:shape>
            </v:group>
            <v:group style="position:absolute;left:3779;top:1788;width:39;height:3" coordorigin="3779,1788" coordsize="39,3">
              <v:shape style="position:absolute;left:3779;top:1788;width:39;height:3" coordorigin="3779,1788" coordsize="39,3" path="m3781,1788l3817,1790,3779,1790,3781,1788xe" filled="false" stroked="true" strokeweight="0pt" strokecolor="#000000">
                <v:path arrowok="t"/>
              </v:shape>
            </v:group>
            <v:group style="position:absolute;left:3777;top:1791;width:43;height:2" coordorigin="3777,1791" coordsize="43,2">
              <v:shape style="position:absolute;left:3777;top:1791;width:43;height:2" coordorigin="3777,1791" coordsize="43,0" path="m3777,1791l3820,1791e" filled="false" stroked="true" strokeweight=".112803pt" strokecolor="#000000">
                <v:path arrowok="t"/>
              </v:shape>
            </v:group>
            <v:group style="position:absolute;left:3779;top:1790;width:41;height:3" coordorigin="3779,1790" coordsize="41,3">
              <v:shape style="position:absolute;left:3779;top:1790;width:41;height:3" coordorigin="3779,1790" coordsize="41,3" path="m3817,1790l3779,1790,3820,1792,3817,1790xe" filled="false" stroked="true" strokeweight="0pt" strokecolor="#000000">
                <v:path arrowok="t"/>
              </v:shape>
            </v:group>
            <v:group style="position:absolute;left:3777;top:1790;width:43;height:3" coordorigin="3777,1790" coordsize="43,3">
              <v:shape style="position:absolute;left:3777;top:1790;width:43;height:3" coordorigin="3777,1790" coordsize="43,3" path="m3779,1790l3820,1792,3777,1792,3779,1790xe" filled="false" stroked="true" strokeweight="0pt" strokecolor="#000000">
                <v:path arrowok="t"/>
              </v:shape>
            </v:group>
            <v:group style="position:absolute;left:3777;top:1793;width:43;height:2" coordorigin="3777,1793" coordsize="43,2">
              <v:shape style="position:absolute;left:3777;top:1793;width:43;height:2" coordorigin="3777,1793" coordsize="43,0" path="m3777,1793l3820,1793e" filled="false" stroked="true" strokeweight=".112803pt" strokecolor="#000000">
                <v:path arrowok="t"/>
              </v:shape>
            </v:group>
            <v:group style="position:absolute;left:3777;top:1792;width:43;height:3" coordorigin="3777,1792" coordsize="43,3">
              <v:shape style="position:absolute;left:3777;top:1792;width:43;height:3" coordorigin="3777,1792" coordsize="43,3" path="m3820,1792l3777,1792,3820,1794,3820,1792xe" filled="false" stroked="true" strokeweight="0pt" strokecolor="#000000">
                <v:path arrowok="t"/>
              </v:shape>
            </v:group>
            <v:group style="position:absolute;left:3777;top:1792;width:43;height:3" coordorigin="3777,1792" coordsize="43,3">
              <v:shape style="position:absolute;left:3777;top:1792;width:43;height:3" coordorigin="3777,1792" coordsize="43,3" path="m3777,1792l3820,1794,3777,1794,3777,1792xe" filled="false" stroked="true" strokeweight="0pt" strokecolor="#000000">
                <v:path arrowok="t"/>
              </v:shape>
            </v:group>
            <v:group style="position:absolute;left:3774;top:1795;width:48;height:2" coordorigin="3774,1795" coordsize="48,2">
              <v:shape style="position:absolute;left:3774;top:1795;width:48;height:2" coordorigin="3774,1795" coordsize="48,0" path="m3774,1795l3822,1795e" filled="false" stroked="true" strokeweight=".112803pt" strokecolor="#000000">
                <v:path arrowok="t"/>
              </v:shape>
            </v:group>
            <v:group style="position:absolute;left:3777;top:1794;width:46;height:3" coordorigin="3777,1794" coordsize="46,3">
              <v:shape style="position:absolute;left:3777;top:1794;width:46;height:3" coordorigin="3777,1794" coordsize="46,3" path="m3820,1794l3777,1794,3822,1797,3820,1794xe" filled="false" stroked="true" strokeweight="0pt" strokecolor="#000000">
                <v:path arrowok="t"/>
              </v:shape>
            </v:group>
            <v:group style="position:absolute;left:3774;top:1794;width:48;height:3" coordorigin="3774,1794" coordsize="48,3">
              <v:shape style="position:absolute;left:3774;top:1794;width:48;height:3" coordorigin="3774,1794" coordsize="48,3" path="m3777,1794l3822,1797,3774,1797,3777,1794xe" filled="false" stroked="true" strokeweight="0pt" strokecolor="#000000">
                <v:path arrowok="t"/>
              </v:shape>
            </v:group>
            <v:group style="position:absolute;left:3774;top:1798;width:48;height:2" coordorigin="3774,1798" coordsize="48,2">
              <v:shape style="position:absolute;left:3774;top:1798;width:48;height:2" coordorigin="3774,1798" coordsize="48,0" path="m3774,1798l3822,1798e" filled="false" stroked="true" strokeweight=".112803pt" strokecolor="#000000">
                <v:path arrowok="t"/>
              </v:shape>
            </v:group>
            <v:group style="position:absolute;left:3774;top:1797;width:48;height:3" coordorigin="3774,1797" coordsize="48,3">
              <v:shape style="position:absolute;left:3774;top:1797;width:48;height:3" coordorigin="3774,1797" coordsize="48,3" path="m3822,1797l3774,1797,3822,1799,3822,1797xe" filled="false" stroked="true" strokeweight="0pt" strokecolor="#000000">
                <v:path arrowok="t"/>
              </v:shape>
            </v:group>
            <v:group style="position:absolute;left:3774;top:1797;width:48;height:3" coordorigin="3774,1797" coordsize="48,3">
              <v:shape style="position:absolute;left:3774;top:1797;width:48;height:3" coordorigin="3774,1797" coordsize="48,3" path="m3774,1797l3822,1799,3774,1799,3774,1797xe" filled="false" stroked="true" strokeweight="0pt" strokecolor="#000000">
                <v:path arrowok="t"/>
              </v:shape>
            </v:group>
            <v:group style="position:absolute;left:3772;top:1800;width:52;height:2" coordorigin="3772,1800" coordsize="52,2">
              <v:shape style="position:absolute;left:3772;top:1800;width:52;height:2" coordorigin="3772,1800" coordsize="52,0" path="m3772,1800l3824,1800e" filled="false" stroked="true" strokeweight=".112803pt" strokecolor="#000000">
                <v:path arrowok="t"/>
              </v:shape>
            </v:group>
            <v:group style="position:absolute;left:3774;top:1799;width:50;height:3" coordorigin="3774,1799" coordsize="50,3">
              <v:shape style="position:absolute;left:3774;top:1799;width:50;height:3" coordorigin="3774,1799" coordsize="50,3" path="m3822,1799l3774,1799,3824,1801,3822,1799xe" filled="false" stroked="true" strokeweight="0pt" strokecolor="#000000">
                <v:path arrowok="t"/>
              </v:shape>
            </v:group>
            <v:group style="position:absolute;left:3772;top:1799;width:52;height:3" coordorigin="3772,1799" coordsize="52,3">
              <v:shape style="position:absolute;left:3772;top:1799;width:52;height:3" coordorigin="3772,1799" coordsize="52,3" path="m3774,1799l3824,1801,3772,1801,3774,1799xe" filled="false" stroked="true" strokeweight="0pt" strokecolor="#000000">
                <v:path arrowok="t"/>
              </v:shape>
            </v:group>
            <v:group style="position:absolute;left:3772;top:1802;width:52;height:2" coordorigin="3772,1802" coordsize="52,2">
              <v:shape style="position:absolute;left:3772;top:1802;width:52;height:2" coordorigin="3772,1802" coordsize="52,0" path="m3772,1802l3824,1802e" filled="false" stroked="true" strokeweight=".112803pt" strokecolor="#000000">
                <v:path arrowok="t"/>
              </v:shape>
            </v:group>
            <v:group style="position:absolute;left:3772;top:1801;width:52;height:3" coordorigin="3772,1801" coordsize="52,3">
              <v:shape style="position:absolute;left:3772;top:1801;width:52;height:3" coordorigin="3772,1801" coordsize="52,3" path="m3824,1801l3772,1801,3824,1803,3824,1801xe" filled="false" stroked="true" strokeweight="0pt" strokecolor="#000000">
                <v:path arrowok="t"/>
              </v:shape>
            </v:group>
            <v:group style="position:absolute;left:3772;top:1801;width:52;height:3" coordorigin="3772,1801" coordsize="52,3">
              <v:shape style="position:absolute;left:3772;top:1801;width:52;height:3" coordorigin="3772,1801" coordsize="52,3" path="m3772,1801l3824,1803,3772,1803,3772,1801xe" filled="false" stroked="true" strokeweight="0pt" strokecolor="#000000">
                <v:path arrowok="t"/>
              </v:shape>
            </v:group>
            <v:group style="position:absolute;left:3772;top:1804;width:52;height:2" coordorigin="3772,1804" coordsize="52,2">
              <v:shape style="position:absolute;left:3772;top:1804;width:52;height:2" coordorigin="3772,1804" coordsize="52,0" path="m3772,1804l3824,1804e" filled="false" stroked="true" strokeweight=".112803pt" strokecolor="#000000">
                <v:path arrowok="t"/>
              </v:shape>
            </v:group>
            <v:group style="position:absolute;left:3772;top:1803;width:52;height:3" coordorigin="3772,1803" coordsize="52,3">
              <v:shape style="position:absolute;left:3772;top:1803;width:52;height:3" coordorigin="3772,1803" coordsize="52,3" path="m3824,1803l3772,1803,3824,1806,3824,1803xe" filled="false" stroked="true" strokeweight="0pt" strokecolor="#000000">
                <v:path arrowok="t"/>
              </v:shape>
            </v:group>
            <v:group style="position:absolute;left:3772;top:1803;width:52;height:3" coordorigin="3772,1803" coordsize="52,3">
              <v:shape style="position:absolute;left:3772;top:1803;width:52;height:3" coordorigin="3772,1803" coordsize="52,3" path="m3772,1803l3824,1806,3772,1806,3772,1803xe" filled="false" stroked="true" strokeweight="0pt" strokecolor="#000000">
                <v:path arrowok="t"/>
              </v:shape>
            </v:group>
            <v:group style="position:absolute;left:3772;top:1807;width:52;height:2" coordorigin="3772,1807" coordsize="52,2">
              <v:shape style="position:absolute;left:3772;top:1807;width:52;height:2" coordorigin="3772,1807" coordsize="52,0" path="m3772,1807l3824,1807e" filled="false" stroked="true" strokeweight=".112803pt" strokecolor="#000000">
                <v:path arrowok="t"/>
              </v:shape>
            </v:group>
            <v:group style="position:absolute;left:3772;top:1806;width:52;height:3" coordorigin="3772,1806" coordsize="52,3">
              <v:shape style="position:absolute;left:3772;top:1806;width:52;height:3" coordorigin="3772,1806" coordsize="52,3" path="m3824,1806l3772,1806,3824,1808,3824,1806xe" filled="false" stroked="true" strokeweight="0pt" strokecolor="#000000">
                <v:path arrowok="t"/>
              </v:shape>
            </v:group>
            <v:group style="position:absolute;left:3772;top:1806;width:52;height:3" coordorigin="3772,1806" coordsize="52,3">
              <v:shape style="position:absolute;left:3772;top:1806;width:52;height:3" coordorigin="3772,1806" coordsize="52,3" path="m3772,1806l3824,1808,3772,1808,3772,1806xe" filled="false" stroked="true" strokeweight="0pt" strokecolor="#000000">
                <v:path arrowok="t"/>
              </v:shape>
            </v:group>
            <v:group style="position:absolute;left:3772;top:1809;width:52;height:2" coordorigin="3772,1809" coordsize="52,2">
              <v:shape style="position:absolute;left:3772;top:1809;width:52;height:2" coordorigin="3772,1809" coordsize="52,0" path="m3772,1809l3824,1809e" filled="false" stroked="true" strokeweight=".112803pt" strokecolor="#000000">
                <v:path arrowok="t"/>
              </v:shape>
            </v:group>
            <v:group style="position:absolute;left:3772;top:1808;width:52;height:3" coordorigin="3772,1808" coordsize="52,3">
              <v:shape style="position:absolute;left:3772;top:1808;width:52;height:3" coordorigin="3772,1808" coordsize="52,3" path="m3824,1808l3772,1808,3824,1810,3824,1808xe" filled="false" stroked="true" strokeweight="0pt" strokecolor="#000000">
                <v:path arrowok="t"/>
              </v:shape>
            </v:group>
            <v:group style="position:absolute;left:3772;top:1808;width:52;height:3" coordorigin="3772,1808" coordsize="52,3">
              <v:shape style="position:absolute;left:3772;top:1808;width:52;height:3" coordorigin="3772,1808" coordsize="52,3" path="m3772,1808l3824,1810,3772,1810,3772,1808xe" filled="false" stroked="true" strokeweight="0pt" strokecolor="#000000">
                <v:path arrowok="t"/>
              </v:shape>
            </v:group>
            <v:group style="position:absolute;left:3772;top:1812;width:52;height:2" coordorigin="3772,1812" coordsize="52,2">
              <v:shape style="position:absolute;left:3772;top:1812;width:52;height:2" coordorigin="3772,1812" coordsize="52,0" path="m3772,1812l3824,1812e" filled="false" stroked="true" strokeweight=".225606pt" strokecolor="#000000">
                <v:path arrowok="t"/>
              </v:shape>
            </v:group>
            <v:group style="position:absolute;left:3772;top:1810;width:52;height:5" coordorigin="3772,1810" coordsize="52,5">
              <v:shape style="position:absolute;left:3772;top:1810;width:52;height:5" coordorigin="3772,1810" coordsize="52,5" path="m3824,1810l3772,1810,3824,1815,3824,1810xe" filled="false" stroked="true" strokeweight="0pt" strokecolor="#000000">
                <v:path arrowok="t"/>
              </v:shape>
            </v:group>
            <v:group style="position:absolute;left:3772;top:1810;width:52;height:5" coordorigin="3772,1810" coordsize="52,5">
              <v:shape style="position:absolute;left:3772;top:1810;width:52;height:5" coordorigin="3772,1810" coordsize="52,5" path="m3772,1810l3824,1815,3772,1815,3772,1810xe" filled="false" stroked="true" strokeweight="0pt" strokecolor="#000000">
                <v:path arrowok="t"/>
              </v:shape>
            </v:group>
            <v:group style="position:absolute;left:3772;top:1816;width:52;height:2" coordorigin="3772,1816" coordsize="52,2">
              <v:shape style="position:absolute;left:3772;top:1816;width:52;height:2" coordorigin="3772,1816" coordsize="52,0" path="m3772,1816l3824,1816e" filled="false" stroked="true" strokeweight=".112803pt" strokecolor="#000000">
                <v:path arrowok="t"/>
              </v:shape>
            </v:group>
            <v:group style="position:absolute;left:3772;top:1815;width:52;height:3" coordorigin="3772,1815" coordsize="52,3">
              <v:shape style="position:absolute;left:3772;top:1815;width:52;height:3" coordorigin="3772,1815" coordsize="52,3" path="m3824,1815l3772,1815,3824,1817,3824,1815xe" filled="false" stroked="true" strokeweight="0pt" strokecolor="#000000">
                <v:path arrowok="t"/>
              </v:shape>
            </v:group>
            <v:group style="position:absolute;left:3772;top:1815;width:52;height:3" coordorigin="3772,1815" coordsize="52,3">
              <v:shape style="position:absolute;left:3772;top:1815;width:52;height:3" coordorigin="3772,1815" coordsize="52,3" path="m3772,1815l3824,1817,3772,1817,3772,1815xe" filled="false" stroked="true" strokeweight="0pt" strokecolor="#000000">
                <v:path arrowok="t"/>
              </v:shape>
            </v:group>
            <v:group style="position:absolute;left:3772;top:1818;width:52;height:2" coordorigin="3772,1818" coordsize="52,2">
              <v:shape style="position:absolute;left:3772;top:1818;width:52;height:2" coordorigin="3772,1818" coordsize="52,0" path="m3772,1818l3824,1818e" filled="false" stroked="true" strokeweight=".112803pt" strokecolor="#000000">
                <v:path arrowok="t"/>
              </v:shape>
            </v:group>
            <v:group style="position:absolute;left:3772;top:1817;width:52;height:3" coordorigin="3772,1817" coordsize="52,3">
              <v:shape style="position:absolute;left:3772;top:1817;width:52;height:3" coordorigin="3772,1817" coordsize="52,3" path="m3824,1817l3772,1817,3822,1819,3824,1817xe" filled="false" stroked="true" strokeweight="0pt" strokecolor="#000000">
                <v:path arrowok="t"/>
              </v:shape>
            </v:group>
            <v:group style="position:absolute;left:3772;top:1817;width:50;height:3" coordorigin="3772,1817" coordsize="50,3">
              <v:shape style="position:absolute;left:3772;top:1817;width:50;height:3" coordorigin="3772,1817" coordsize="50,3" path="m3772,1817l3822,1819,3774,1819,3772,1817xe" filled="false" stroked="true" strokeweight="0pt" strokecolor="#000000">
                <v:path arrowok="t"/>
              </v:shape>
            </v:group>
            <v:group style="position:absolute;left:3774;top:1820;width:48;height:2" coordorigin="3774,1820" coordsize="48,2">
              <v:shape style="position:absolute;left:3774;top:1820;width:48;height:2" coordorigin="3774,1820" coordsize="48,0" path="m3774,1820l3822,1820e" filled="false" stroked="true" strokeweight=".112803pt" strokecolor="#000000">
                <v:path arrowok="t"/>
              </v:shape>
            </v:group>
            <v:group style="position:absolute;left:3774;top:1819;width:48;height:3" coordorigin="3774,1819" coordsize="48,3">
              <v:shape style="position:absolute;left:3774;top:1819;width:48;height:3" coordorigin="3774,1819" coordsize="48,3" path="m3822,1819l3774,1819,3822,1821,3822,1819xe" filled="false" stroked="true" strokeweight="0pt" strokecolor="#000000">
                <v:path arrowok="t"/>
              </v:shape>
            </v:group>
            <v:group style="position:absolute;left:3774;top:1819;width:48;height:3" coordorigin="3774,1819" coordsize="48,3">
              <v:shape style="position:absolute;left:3774;top:1819;width:48;height:3" coordorigin="3774,1819" coordsize="48,3" path="m3774,1819l3822,1821,3774,1821,3774,1819xe" filled="false" stroked="true" strokeweight="0pt" strokecolor="#000000">
                <v:path arrowok="t"/>
              </v:shape>
            </v:group>
            <v:group style="position:absolute;left:3774;top:1823;width:48;height:2" coordorigin="3774,1823" coordsize="48,2">
              <v:shape style="position:absolute;left:3774;top:1823;width:48;height:2" coordorigin="3774,1823" coordsize="48,0" path="m3774,1823l3822,1823e" filled="false" stroked="true" strokeweight=".112803pt" strokecolor="#000000">
                <v:path arrowok="t"/>
              </v:shape>
            </v:group>
            <v:group style="position:absolute;left:3774;top:1821;width:48;height:3" coordorigin="3774,1821" coordsize="48,3">
              <v:shape style="position:absolute;left:3774;top:1821;width:48;height:3" coordorigin="3774,1821" coordsize="48,3" path="m3822,1821l3774,1821,3820,1824,3822,1821xe" filled="false" stroked="true" strokeweight="0pt" strokecolor="#000000">
                <v:path arrowok="t"/>
              </v:shape>
            </v:group>
            <v:group style="position:absolute;left:3774;top:1821;width:46;height:3" coordorigin="3774,1821" coordsize="46,3">
              <v:shape style="position:absolute;left:3774;top:1821;width:46;height:3" coordorigin="3774,1821" coordsize="46,3" path="m3774,1821l3820,1824,3777,1824,3774,1821xe" filled="false" stroked="true" strokeweight="0pt" strokecolor="#000000">
                <v:path arrowok="t"/>
              </v:shape>
            </v:group>
            <v:group style="position:absolute;left:3777;top:1825;width:43;height:2" coordorigin="3777,1825" coordsize="43,2">
              <v:shape style="position:absolute;left:3777;top:1825;width:43;height:2" coordorigin="3777,1825" coordsize="43,0" path="m3777,1825l3820,1825e" filled="false" stroked="true" strokeweight=".112803pt" strokecolor="#000000">
                <v:path arrowok="t"/>
              </v:shape>
            </v:group>
            <v:group style="position:absolute;left:3777;top:1824;width:43;height:3" coordorigin="3777,1824" coordsize="43,3">
              <v:shape style="position:absolute;left:3777;top:1824;width:43;height:3" coordorigin="3777,1824" coordsize="43,3" path="m3820,1824l3777,1824,3820,1826,3820,1824xe" filled="false" stroked="true" strokeweight="0pt" strokecolor="#000000">
                <v:path arrowok="t"/>
              </v:shape>
            </v:group>
            <v:group style="position:absolute;left:3777;top:1824;width:43;height:3" coordorigin="3777,1824" coordsize="43,3">
              <v:shape style="position:absolute;left:3777;top:1824;width:43;height:3" coordorigin="3777,1824" coordsize="43,3" path="m3777,1824l3820,1826,3777,1826,3777,1824xe" filled="false" stroked="true" strokeweight="0pt" strokecolor="#000000">
                <v:path arrowok="t"/>
              </v:shape>
            </v:group>
            <v:group style="position:absolute;left:3777;top:1826;width:43;height:2" coordorigin="3777,1826" coordsize="43,2">
              <v:shape style="position:absolute;left:3777;top:1826;width:43;height:2" coordorigin="3777,1826" coordsize="43,0" path="m3777,1826l3820,1826e" filled="false" stroked="true" strokeweight="0pt" strokecolor="#000000">
                <v:path arrowok="t"/>
              </v:shape>
            </v:group>
            <v:group style="position:absolute;left:3777;top:1826;width:43;height:2" coordorigin="3777,1826" coordsize="43,2">
              <v:shape style="position:absolute;left:3777;top:1826;width:43;height:2" coordorigin="3777,1826" coordsize="43,0" path="m3777,1826l3820,1826e" filled="false" stroked="true" strokeweight="0pt" strokecolor="#000000">
                <v:path arrowok="t"/>
              </v:shape>
            </v:group>
            <v:group style="position:absolute;left:3777;top:1826;width:41;height:2" coordorigin="3777,1826" coordsize="41,2">
              <v:shape style="position:absolute;left:3777;top:1826;width:41;height:2" coordorigin="3777,1826" coordsize="41,0" path="m3777,1826l3817,1826e" filled="false" stroked="true" strokeweight="0pt" strokecolor="#000000">
                <v:path arrowok="t"/>
              </v:shape>
            </v:group>
            <v:group style="position:absolute;left:3779;top:1827;width:39;height:2" coordorigin="3779,1827" coordsize="39,2">
              <v:shape style="position:absolute;left:3779;top:1827;width:39;height:2" coordorigin="3779,1827" coordsize="39,0" path="m3779,1827l3817,1827e" filled="false" stroked="true" strokeweight=".112803pt" strokecolor="#000000">
                <v:path arrowok="t"/>
              </v:shape>
            </v:group>
            <v:group style="position:absolute;left:3779;top:1826;width:39;height:3" coordorigin="3779,1826" coordsize="39,3">
              <v:shape style="position:absolute;left:3779;top:1826;width:39;height:3" coordorigin="3779,1826" coordsize="39,3" path="m3817,1826l3779,1826,3815,1828,3817,1826xe" filled="false" stroked="true" strokeweight="0pt" strokecolor="#000000">
                <v:path arrowok="t"/>
              </v:shape>
            </v:group>
            <v:group style="position:absolute;left:3779;top:1826;width:37;height:3" coordorigin="3779,1826" coordsize="37,3">
              <v:shape style="position:absolute;left:3779;top:1826;width:37;height:3" coordorigin="3779,1826" coordsize="37,3" path="m3779,1826l3815,1828,3781,1828,3779,1826xe" filled="false" stroked="true" strokeweight="0pt" strokecolor="#000000">
                <v:path arrowok="t"/>
              </v:shape>
            </v:group>
            <v:group style="position:absolute;left:3781;top:1829;width:34;height:2" coordorigin="3781,1829" coordsize="34,2">
              <v:shape style="position:absolute;left:3781;top:1829;width:34;height:2" coordorigin="3781,1829" coordsize="34,0" path="m3781,1829l3815,1829e" filled="false" stroked="true" strokeweight=".112803pt" strokecolor="#000000">
                <v:path arrowok="t"/>
              </v:shape>
            </v:group>
            <v:group style="position:absolute;left:3781;top:1828;width:34;height:3" coordorigin="3781,1828" coordsize="34,3">
              <v:shape style="position:absolute;left:3781;top:1828;width:34;height:3" coordorigin="3781,1828" coordsize="34,3" path="m3815,1828l3781,1828,3813,1830,3815,1828xe" filled="false" stroked="true" strokeweight="0pt" strokecolor="#000000">
                <v:path arrowok="t"/>
              </v:shape>
            </v:group>
            <v:group style="position:absolute;left:3781;top:1828;width:32;height:3" coordorigin="3781,1828" coordsize="32,3">
              <v:shape style="position:absolute;left:3781;top:1828;width:32;height:3" coordorigin="3781,1828" coordsize="32,3" path="m3781,1828l3813,1830,3783,1830,3781,1828xe" filled="false" stroked="true" strokeweight="0pt" strokecolor="#000000">
                <v:path arrowok="t"/>
              </v:shape>
            </v:group>
            <v:group style="position:absolute;left:3783;top:1832;width:30;height:2" coordorigin="3783,1832" coordsize="30,2">
              <v:shape style="position:absolute;left:3783;top:1832;width:30;height:2" coordorigin="3783,1832" coordsize="30,0" path="m3783,1832l3813,1832e" filled="false" stroked="true" strokeweight=".112803pt" strokecolor="#000000">
                <v:path arrowok="t"/>
              </v:shape>
            </v:group>
            <v:group style="position:absolute;left:3783;top:1830;width:30;height:3" coordorigin="3783,1830" coordsize="30,3">
              <v:shape style="position:absolute;left:3783;top:1830;width:30;height:3" coordorigin="3783,1830" coordsize="30,3" path="m3813,1830l3783,1830,3810,1833,3813,1830xe" filled="false" stroked="true" strokeweight="0pt" strokecolor="#000000">
                <v:path arrowok="t"/>
              </v:shape>
            </v:group>
            <v:group style="position:absolute;left:3783;top:1830;width:28;height:3" coordorigin="3783,1830" coordsize="28,3">
              <v:shape style="position:absolute;left:3783;top:1830;width:28;height:3" coordorigin="3783,1830" coordsize="28,3" path="m3783,1830l3810,1833,3786,1833,3783,1830xe" filled="false" stroked="true" strokeweight="0pt" strokecolor="#000000">
                <v:path arrowok="t"/>
              </v:shape>
            </v:group>
            <v:group style="position:absolute;left:3786;top:1833;width:25;height:2" coordorigin="3786,1833" coordsize="25,2">
              <v:shape style="position:absolute;left:3786;top:1833;width:25;height:2" coordorigin="3786,1833" coordsize="25,0" path="m3786,1833l3810,1833e" filled="false" stroked="true" strokeweight="0pt" strokecolor="#000000">
                <v:path arrowok="t"/>
              </v:shape>
            </v:group>
            <v:group style="position:absolute;left:3786;top:1833;width:25;height:2" coordorigin="3786,1833" coordsize="25,2">
              <v:shape style="position:absolute;left:3786;top:1833;width:25;height:2" coordorigin="3786,1833" coordsize="25,0" path="m3786,1833l3810,1833e" filled="false" stroked="true" strokeweight="0pt" strokecolor="#000000">
                <v:path arrowok="t"/>
              </v:shape>
            </v:group>
            <v:group style="position:absolute;left:3786;top:1833;width:23;height:2" coordorigin="3786,1833" coordsize="23,2">
              <v:shape style="position:absolute;left:3786;top:1833;width:23;height:2" coordorigin="3786,1833" coordsize="23,0" path="m3786,1833l3808,1833e" filled="false" stroked="true" strokeweight="0pt" strokecolor="#000000">
                <v:path arrowok="t"/>
              </v:shape>
            </v:group>
            <v:group style="position:absolute;left:3788;top:1833;width:21;height:2" coordorigin="3788,1833" coordsize="21,2">
              <v:shape style="position:absolute;left:3788;top:1833;width:21;height:2" coordorigin="3788,1833" coordsize="21,0" path="m3788,1833l3808,1833e" filled="false" stroked="true" strokeweight="0pt" strokecolor="#000000">
                <v:path arrowok="t"/>
              </v:shape>
            </v:group>
            <v:group style="position:absolute;left:3788;top:1833;width:21;height:2" coordorigin="3788,1833" coordsize="21,2">
              <v:shape style="position:absolute;left:3788;top:1833;width:21;height:2" coordorigin="3788,1833" coordsize="21,0" path="m3788,1833l3808,1833e" filled="false" stroked="true" strokeweight="0pt" strokecolor="#000000">
                <v:path arrowok="t"/>
              </v:shape>
            </v:group>
            <v:group style="position:absolute;left:3788;top:1833;width:19;height:2" coordorigin="3788,1833" coordsize="19,2">
              <v:shape style="position:absolute;left:3788;top:1833;width:19;height:2" coordorigin="3788,1833" coordsize="19,0" path="m3788,1833l3806,1833e" filled="false" stroked="true" strokeweight="0pt" strokecolor="#000000">
                <v:path arrowok="t"/>
              </v:shape>
            </v:group>
            <v:group style="position:absolute;left:3790;top:1833;width:16;height:3" coordorigin="3790,1833" coordsize="16,3">
              <v:shape style="position:absolute;left:3790;top:1833;width:16;height:3" coordorigin="3790,1833" coordsize="16,3" path="m3790,1833l3804,1835,3806,1833,3790,1833xe" filled="true" fillcolor="#000000" stroked="false">
                <v:path arrowok="t"/>
                <v:fill type="solid"/>
              </v:shape>
              <v:shape style="position:absolute;left:3790;top:1833;width:16;height:3" coordorigin="3790,1833" coordsize="16,3" path="m3790,1833l3792,1835,3804,1835,3790,1833xe" filled="true" fillcolor="#000000" stroked="false">
                <v:path arrowok="t"/>
                <v:fill type="solid"/>
              </v:shape>
            </v:group>
            <v:group style="position:absolute;left:3790;top:1833;width:16;height:3" coordorigin="3790,1833" coordsize="16,3">
              <v:shape style="position:absolute;left:3790;top:1833;width:16;height:3" coordorigin="3790,1833" coordsize="16,3" path="m3806,1833l3790,1833,3804,1835,3806,1833xe" filled="false" stroked="true" strokeweight="0pt" strokecolor="#000000">
                <v:path arrowok="t"/>
              </v:shape>
            </v:group>
            <v:group style="position:absolute;left:3790;top:1833;width:14;height:3" coordorigin="3790,1833" coordsize="14,3">
              <v:shape style="position:absolute;left:3790;top:1833;width:14;height:3" coordorigin="3790,1833" coordsize="14,3" path="m3790,1833l3804,1835,3792,1835,3790,1833xe" filled="false" stroked="true" strokeweight="0pt" strokecolor="#000000">
                <v:path arrowok="t"/>
              </v:shape>
            </v:group>
            <v:group style="position:absolute;left:3792;top:1835;width:10;height:2" coordorigin="3792,1835" coordsize="10,2">
              <v:shape style="position:absolute;left:3792;top:1835;width:10;height:2" coordorigin="3792,1835" coordsize="10,0" path="m3792,1835l3801,1835e" filled="false" stroked="true" strokeweight="0pt" strokecolor="#000000">
                <v:path arrowok="t"/>
              </v:shape>
            </v:group>
            <v:group style="position:absolute;left:3792;top:1835;width:10;height:2" coordorigin="3792,1835" coordsize="10,2">
              <v:shape style="position:absolute;left:3792;top:1835;width:10;height:2" coordorigin="3792,1835" coordsize="10,0" path="m3792,1835l3801,1835e" filled="false" stroked="true" strokeweight="0pt" strokecolor="#000000">
                <v:path arrowok="t"/>
              </v:shape>
            </v:group>
            <v:group style="position:absolute;left:3795;top:1835;width:7;height:2" coordorigin="3795,1835" coordsize="7,2">
              <v:shape style="position:absolute;left:3795;top:1835;width:7;height:2" coordorigin="3795,1835" coordsize="7,0" path="m3795,1835l3801,1835e" filled="false" stroked="true" strokeweight="0pt" strokecolor="#000000">
                <v:path arrowok="t"/>
              </v:shape>
            </v:group>
            <v:group style="position:absolute;left:3792;top:1835;width:12;height:2" coordorigin="3792,1835" coordsize="12,2">
              <v:shape style="position:absolute;left:3792;top:1835;width:12;height:2" coordorigin="3792,1835" coordsize="12,0" path="m3792,1835l3804,1835e" filled="false" stroked="true" strokeweight="0pt" strokecolor="#000000">
                <v:path arrowok="t"/>
              </v:shape>
            </v:group>
            <v:group style="position:absolute;left:3792;top:1835;width:12;height:2" coordorigin="3792,1835" coordsize="12,2">
              <v:shape style="position:absolute;left:3792;top:1835;width:12;height:2" coordorigin="3792,1835" coordsize="12,0" path="m3792,1835l3804,1835e" filled="false" stroked="true" strokeweight="0pt" strokecolor="#000000">
                <v:path arrowok="t"/>
              </v:shape>
            </v:group>
            <v:group style="position:absolute;left:3937;top:1711;width:7;height:2" coordorigin="3937,1711" coordsize="7,2">
              <v:shape style="position:absolute;left:3937;top:1711;width:7;height:2" coordorigin="3937,1711" coordsize="7,0" path="m3937,1711l3944,1711e" filled="false" stroked="true" strokeweight="0pt" strokecolor="#000000">
                <v:path arrowok="t"/>
              </v:shape>
            </v:group>
            <v:group style="position:absolute;left:3937;top:1711;width:7;height:2" coordorigin="3937,1711" coordsize="7,2">
              <v:shape style="position:absolute;left:3937;top:1711;width:7;height:2" coordorigin="3937,1711" coordsize="7,0" path="m3937,1711l3944,1711e" filled="false" stroked="true" strokeweight="0pt" strokecolor="#000000">
                <v:path arrowok="t"/>
              </v:shape>
            </v:group>
            <v:group style="position:absolute;left:3932;top:1711;width:16;height:2" coordorigin="3932,1711" coordsize="16,2">
              <v:shape style="position:absolute;left:3932;top:1711;width:16;height:2" coordorigin="3932,1711" coordsize="16,0" path="m3932,1711l3948,1711e" filled="false" stroked="true" strokeweight="0pt" strokecolor="#000000">
                <v:path arrowok="t"/>
              </v:shape>
            </v:group>
            <v:group style="position:absolute;left:3937;top:1711;width:12;height:2" coordorigin="3937,1711" coordsize="12,2">
              <v:shape style="position:absolute;left:3937;top:1711;width:12;height:2" coordorigin="3937,1711" coordsize="12,0" path="m3937,1711l3948,1711e" filled="false" stroked="true" strokeweight="0pt" strokecolor="#000000">
                <v:path arrowok="t"/>
              </v:shape>
            </v:group>
            <v:group style="position:absolute;left:3935;top:1711;width:14;height:2" coordorigin="3935,1711" coordsize="14,2">
              <v:shape style="position:absolute;left:3935;top:1711;width:14;height:2" coordorigin="3935,1711" coordsize="14,0" path="m3935,1711l3948,1711e" filled="false" stroked="true" strokeweight="0pt" strokecolor="#000000">
                <v:path arrowok="t"/>
              </v:shape>
            </v:group>
            <v:group style="position:absolute;left:3932;top:1711;width:16;height:2" coordorigin="3932,1711" coordsize="16,2">
              <v:shape style="position:absolute;left:3932;top:1711;width:16;height:2" coordorigin="3932,1711" coordsize="16,0" path="m3932,1711l3948,1711e" filled="false" stroked="true" strokeweight="0pt" strokecolor="#000000">
                <v:path arrowok="t"/>
              </v:shape>
            </v:group>
            <v:group style="position:absolute;left:3935;top:1711;width:14;height:2" coordorigin="3935,1711" coordsize="14,2">
              <v:shape style="position:absolute;left:3935;top:1711;width:14;height:2" coordorigin="3935,1711" coordsize="14,0" path="m3935,1711l3948,1711e" filled="false" stroked="true" strokeweight="0pt" strokecolor="#000000">
                <v:path arrowok="t"/>
              </v:shape>
            </v:group>
            <v:group style="position:absolute;left:3935;top:1711;width:14;height:2" coordorigin="3935,1711" coordsize="14,2">
              <v:shape style="position:absolute;left:3935;top:1711;width:14;height:2" coordorigin="3935,1711" coordsize="14,0" path="m3935,1711l3948,1711e" filled="false" stroked="true" strokeweight="0pt" strokecolor="#000000">
                <v:path arrowok="t"/>
              </v:shape>
            </v:group>
            <v:group style="position:absolute;left:3930;top:1711;width:23;height:3" coordorigin="3930,1711" coordsize="23,3">
              <v:shape style="position:absolute;left:3930;top:1711;width:23;height:3" coordorigin="3930,1711" coordsize="23,3" path="m3930,1713l3953,1713,3932,1711,3930,1713xe" filled="true" fillcolor="#000000" stroked="false">
                <v:path arrowok="t"/>
                <v:fill type="solid"/>
              </v:shape>
              <v:shape style="position:absolute;left:3930;top:1711;width:23;height:3" coordorigin="3930,1711" coordsize="23,3" path="m3932,1711l3953,1713,3948,1711,3932,1711xe" filled="true" fillcolor="#000000" stroked="false">
                <v:path arrowok="t"/>
                <v:fill type="solid"/>
              </v:shape>
            </v:group>
            <v:group style="position:absolute;left:3932;top:1711;width:21;height:3" coordorigin="3932,1711" coordsize="21,3">
              <v:shape style="position:absolute;left:3932;top:1711;width:21;height:3" coordorigin="3932,1711" coordsize="21,3" path="m3948,1711l3932,1711,3953,1713,3948,1711xe" filled="false" stroked="true" strokeweight="0pt" strokecolor="#000000">
                <v:path arrowok="t"/>
              </v:shape>
            </v:group>
            <v:group style="position:absolute;left:3930;top:1711;width:23;height:3" coordorigin="3930,1711" coordsize="23,3">
              <v:shape style="position:absolute;left:3930;top:1711;width:23;height:3" coordorigin="3930,1711" coordsize="23,3" path="m3932,1711l3953,1713,3930,1713,3932,1711xe" filled="false" stroked="true" strokeweight="0pt" strokecolor="#000000">
                <v:path arrowok="t"/>
              </v:shape>
            </v:group>
            <v:group style="position:absolute;left:3928;top:1713;width:28;height:2" coordorigin="3928,1713" coordsize="28,2">
              <v:shape style="position:absolute;left:3928;top:1713;width:28;height:2" coordorigin="3928,1713" coordsize="28,0" path="m3928,1713l3955,1713e" filled="false" stroked="true" strokeweight="0pt" strokecolor="#000000">
                <v:path arrowok="t"/>
              </v:shape>
            </v:group>
            <v:group style="position:absolute;left:3930;top:1713;width:25;height:2" coordorigin="3930,1713" coordsize="25,2">
              <v:shape style="position:absolute;left:3930;top:1713;width:25;height:2" coordorigin="3930,1713" coordsize="25,0" path="m3930,1713l3955,1713e" filled="false" stroked="true" strokeweight="0pt" strokecolor="#000000">
                <v:path arrowok="t"/>
              </v:shape>
            </v:group>
            <v:group style="position:absolute;left:3928;top:1713;width:28;height:2" coordorigin="3928,1713" coordsize="28,2">
              <v:shape style="position:absolute;left:3928;top:1713;width:28;height:2" coordorigin="3928,1713" coordsize="28,0" path="m3928,1713l3955,1713e" filled="false" stroked="true" strokeweight="0pt" strokecolor="#000000">
                <v:path arrowok="t"/>
              </v:shape>
            </v:group>
            <v:group style="position:absolute;left:3926;top:1714;width:32;height:2" coordorigin="3926,1714" coordsize="32,2">
              <v:shape style="position:absolute;left:3926;top:1714;width:32;height:2" coordorigin="3926,1714" coordsize="32,0" path="m3926,1714l3957,1714e" filled="false" stroked="true" strokeweight=".112803pt" strokecolor="#000000">
                <v:path arrowok="t"/>
              </v:shape>
            </v:group>
            <v:group style="position:absolute;left:3928;top:1713;width:30;height:3" coordorigin="3928,1713" coordsize="30,3">
              <v:shape style="position:absolute;left:3928;top:1713;width:30;height:3" coordorigin="3928,1713" coordsize="30,3" path="m3955,1713l3928,1713,3957,1715,3955,1713xe" filled="false" stroked="true" strokeweight="0pt" strokecolor="#000000">
                <v:path arrowok="t"/>
              </v:shape>
            </v:group>
            <v:group style="position:absolute;left:3926;top:1713;width:32;height:3" coordorigin="3926,1713" coordsize="32,3">
              <v:shape style="position:absolute;left:3926;top:1713;width:32;height:3" coordorigin="3926,1713" coordsize="32,3" path="m3928,1713l3957,1715,3926,1715,3928,1713xe" filled="false" stroked="true" strokeweight="0pt" strokecolor="#000000">
                <v:path arrowok="t"/>
              </v:shape>
            </v:group>
            <v:group style="position:absolute;left:3923;top:1716;width:34;height:2" coordorigin="3923,1716" coordsize="34,2">
              <v:shape style="position:absolute;left:3923;top:1716;width:34;height:2" coordorigin="3923,1716" coordsize="34,0" path="m3923,1716l3957,1716e" filled="false" stroked="true" strokeweight=".112803pt" strokecolor="#000000">
                <v:path arrowok="t"/>
              </v:shape>
            </v:group>
            <v:group style="position:absolute;left:3926;top:1715;width:32;height:3" coordorigin="3926,1715" coordsize="32,3">
              <v:shape style="position:absolute;left:3926;top:1715;width:32;height:3" coordorigin="3926,1715" coordsize="32,3" path="m3957,1715l3926,1715,3957,1718,3957,1715xe" filled="false" stroked="true" strokeweight="0pt" strokecolor="#000000">
                <v:path arrowok="t"/>
              </v:shape>
            </v:group>
            <v:group style="position:absolute;left:3923;top:1715;width:34;height:3" coordorigin="3923,1715" coordsize="34,3">
              <v:shape style="position:absolute;left:3923;top:1715;width:34;height:3" coordorigin="3923,1715" coordsize="34,3" path="m3926,1715l3957,1718,3923,1718,3926,1715xe" filled="false" stroked="true" strokeweight="0pt" strokecolor="#000000">
                <v:path arrowok="t"/>
              </v:shape>
            </v:group>
            <v:group style="position:absolute;left:3921;top:1718;width:39;height:2" coordorigin="3921,1718" coordsize="39,2">
              <v:shape style="position:absolute;left:3921;top:1718;width:39;height:2" coordorigin="3921,1718" coordsize="39,0" path="m3921,1718l3959,1718e" filled="false" stroked="true" strokeweight="0pt" strokecolor="#000000">
                <v:path arrowok="t"/>
              </v:shape>
            </v:group>
            <v:group style="position:absolute;left:3923;top:1718;width:37;height:2" coordorigin="3923,1718" coordsize="37,2">
              <v:shape style="position:absolute;left:3923;top:1718;width:37;height:2" coordorigin="3923,1718" coordsize="37,0" path="m3923,1718l3959,1718e" filled="false" stroked="true" strokeweight="0pt" strokecolor="#000000">
                <v:path arrowok="t"/>
              </v:shape>
            </v:group>
            <v:group style="position:absolute;left:3921;top:1718;width:39;height:2" coordorigin="3921,1718" coordsize="39,2">
              <v:shape style="position:absolute;left:3921;top:1718;width:39;height:2" coordorigin="3921,1718" coordsize="39,0" path="m3921,1718l3959,1718e" filled="false" stroked="true" strokeweight="0pt" strokecolor="#000000">
                <v:path arrowok="t"/>
              </v:shape>
            </v:group>
            <v:group style="position:absolute;left:3921;top:1719;width:41;height:2" coordorigin="3921,1719" coordsize="41,2">
              <v:shape style="position:absolute;left:3921;top:1719;width:41;height:2" coordorigin="3921,1719" coordsize="41,0" path="m3921,1719l3962,1719e" filled="false" stroked="true" strokeweight=".112803pt" strokecolor="#000000">
                <v:path arrowok="t"/>
              </v:shape>
            </v:group>
            <v:group style="position:absolute;left:3921;top:1718;width:41;height:3" coordorigin="3921,1718" coordsize="41,3">
              <v:shape style="position:absolute;left:3921;top:1718;width:41;height:3" coordorigin="3921,1718" coordsize="41,3" path="m3959,1718l3921,1718,3962,1720,3959,1718xe" filled="false" stroked="true" strokeweight="0pt" strokecolor="#000000">
                <v:path arrowok="t"/>
              </v:shape>
            </v:group>
            <v:group style="position:absolute;left:3921;top:1718;width:41;height:3" coordorigin="3921,1718" coordsize="41,3">
              <v:shape style="position:absolute;left:3921;top:1718;width:41;height:3" coordorigin="3921,1718" coordsize="41,3" path="m3921,1718l3962,1720,3921,1720,3921,1718xe" filled="false" stroked="true" strokeweight="0pt" strokecolor="#000000">
                <v:path arrowok="t"/>
              </v:shape>
            </v:group>
            <v:group style="position:absolute;left:3919;top:1721;width:46;height:2" coordorigin="3919,1721" coordsize="46,2">
              <v:shape style="position:absolute;left:3919;top:1721;width:46;height:2" coordorigin="3919,1721" coordsize="46,0" path="m3919,1721l3964,1721e" filled="false" stroked="true" strokeweight=".112803pt" strokecolor="#000000">
                <v:path arrowok="t"/>
              </v:shape>
            </v:group>
            <v:group style="position:absolute;left:3921;top:1720;width:43;height:3" coordorigin="3921,1720" coordsize="43,3">
              <v:shape style="position:absolute;left:3921;top:1720;width:43;height:3" coordorigin="3921,1720" coordsize="43,3" path="m3962,1720l3921,1720,3964,1722,3962,1720xe" filled="false" stroked="true" strokeweight="0pt" strokecolor="#000000">
                <v:path arrowok="t"/>
              </v:shape>
            </v:group>
            <v:group style="position:absolute;left:3919;top:1720;width:46;height:3" coordorigin="3919,1720" coordsize="46,3">
              <v:shape style="position:absolute;left:3919;top:1720;width:46;height:3" coordorigin="3919,1720" coordsize="46,3" path="m3921,1720l3964,1722,3919,1722,3921,1720xe" filled="false" stroked="true" strokeweight="0pt" strokecolor="#000000">
                <v:path arrowok="t"/>
              </v:shape>
            </v:group>
            <v:group style="position:absolute;left:3917;top:1723;width:48;height:2" coordorigin="3917,1723" coordsize="48,2">
              <v:shape style="position:absolute;left:3917;top:1723;width:48;height:2" coordorigin="3917,1723" coordsize="48,0" path="m3917,1723l3964,1723e" filled="false" stroked="true" strokeweight=".112803pt" strokecolor="#000000">
                <v:path arrowok="t"/>
              </v:shape>
            </v:group>
            <v:group style="position:absolute;left:3919;top:1722;width:46;height:3" coordorigin="3919,1722" coordsize="46,3">
              <v:shape style="position:absolute;left:3919;top:1722;width:46;height:3" coordorigin="3919,1722" coordsize="46,3" path="m3964,1722l3919,1722,3964,1724,3964,1722xe" filled="false" stroked="true" strokeweight="0pt" strokecolor="#000000">
                <v:path arrowok="t"/>
              </v:shape>
            </v:group>
            <v:group style="position:absolute;left:3917;top:1722;width:48;height:3" coordorigin="3917,1722" coordsize="48,3">
              <v:shape style="position:absolute;left:3917;top:1722;width:48;height:3" coordorigin="3917,1722" coordsize="48,3" path="m3919,1722l3964,1724,3917,1724,3919,1722xe" filled="false" stroked="true" strokeweight="0pt" strokecolor="#000000">
                <v:path arrowok="t"/>
              </v:shape>
            </v:group>
            <v:group style="position:absolute;left:3917;top:1726;width:50;height:2" coordorigin="3917,1726" coordsize="50,2">
              <v:shape style="position:absolute;left:3917;top:1726;width:50;height:2" coordorigin="3917,1726" coordsize="50,0" path="m3917,1726l3966,1726e" filled="false" stroked="true" strokeweight=".112803pt" strokecolor="#000000">
                <v:path arrowok="t"/>
              </v:shape>
            </v:group>
            <v:group style="position:absolute;left:3917;top:1724;width:50;height:3" coordorigin="3917,1724" coordsize="50,3">
              <v:shape style="position:absolute;left:3917;top:1724;width:50;height:3" coordorigin="3917,1724" coordsize="50,3" path="m3964,1724l3917,1724,3966,1727,3964,1724xe" filled="false" stroked="true" strokeweight="0pt" strokecolor="#000000">
                <v:path arrowok="t"/>
              </v:shape>
            </v:group>
            <v:group style="position:absolute;left:3917;top:1724;width:50;height:3" coordorigin="3917,1724" coordsize="50,3">
              <v:shape style="position:absolute;left:3917;top:1724;width:50;height:3" coordorigin="3917,1724" coordsize="50,3" path="m3917,1724l3966,1727,3917,1727,3917,1724xe" filled="false" stroked="true" strokeweight="0pt" strokecolor="#000000">
                <v:path arrowok="t"/>
              </v:shape>
            </v:group>
            <v:group style="position:absolute;left:3914;top:1728;width:52;height:2" coordorigin="3914,1728" coordsize="52,2">
              <v:shape style="position:absolute;left:3914;top:1728;width:52;height:2" coordorigin="3914,1728" coordsize="52,0" path="m3914,1728l3966,1728e" filled="false" stroked="true" strokeweight=".112803pt" strokecolor="#000000">
                <v:path arrowok="t"/>
              </v:shape>
            </v:group>
            <v:group style="position:absolute;left:3917;top:1727;width:50;height:3" coordorigin="3917,1727" coordsize="50,3">
              <v:shape style="position:absolute;left:3917;top:1727;width:50;height:3" coordorigin="3917,1727" coordsize="50,3" path="m3966,1727l3917,1727,3966,1729,3966,1727xe" filled="false" stroked="true" strokeweight="0pt" strokecolor="#000000">
                <v:path arrowok="t"/>
              </v:shape>
            </v:group>
            <v:group style="position:absolute;left:3914;top:1727;width:52;height:3" coordorigin="3914,1727" coordsize="52,3">
              <v:shape style="position:absolute;left:3914;top:1727;width:52;height:3" coordorigin="3914,1727" coordsize="52,3" path="m3917,1727l3966,1729,3914,1729,3917,1727xe" filled="false" stroked="true" strokeweight="0pt" strokecolor="#000000">
                <v:path arrowok="t"/>
              </v:shape>
            </v:group>
            <v:group style="position:absolute;left:3914;top:1730;width:52;height:2" coordorigin="3914,1730" coordsize="52,2">
              <v:shape style="position:absolute;left:3914;top:1730;width:52;height:2" coordorigin="3914,1730" coordsize="52,0" path="m3914,1730l3966,1730e" filled="false" stroked="true" strokeweight=".112803pt" strokecolor="#000000">
                <v:path arrowok="t"/>
              </v:shape>
            </v:group>
            <v:group style="position:absolute;left:3914;top:1729;width:52;height:3" coordorigin="3914,1729" coordsize="52,3">
              <v:shape style="position:absolute;left:3914;top:1729;width:52;height:3" coordorigin="3914,1729" coordsize="52,3" path="m3966,1729l3914,1729,3966,1731,3966,1729xe" filled="false" stroked="true" strokeweight="0pt" strokecolor="#000000">
                <v:path arrowok="t"/>
              </v:shape>
            </v:group>
            <v:group style="position:absolute;left:3914;top:1729;width:52;height:3" coordorigin="3914,1729" coordsize="52,3">
              <v:shape style="position:absolute;left:3914;top:1729;width:52;height:3" coordorigin="3914,1729" coordsize="52,3" path="m3914,1729l3966,1731,3914,1731,3914,1729xe" filled="false" stroked="true" strokeweight="0pt" strokecolor="#000000">
                <v:path arrowok="t"/>
              </v:shape>
            </v:group>
            <v:group style="position:absolute;left:3914;top:1733;width:52;height:2" coordorigin="3914,1733" coordsize="52,2">
              <v:shape style="position:absolute;left:3914;top:1733;width:52;height:2" coordorigin="3914,1733" coordsize="52,0" path="m3914,1733l3966,1733e" filled="false" stroked="true" strokeweight=".225606pt" strokecolor="#000000">
                <v:path arrowok="t"/>
              </v:shape>
            </v:group>
            <v:group style="position:absolute;left:3914;top:1731;width:52;height:5" coordorigin="3914,1731" coordsize="52,5">
              <v:shape style="position:absolute;left:3914;top:1731;width:52;height:5" coordorigin="3914,1731" coordsize="52,5" path="m3966,1731l3914,1731,3966,1736,3966,1731xe" filled="false" stroked="true" strokeweight="0pt" strokecolor="#000000">
                <v:path arrowok="t"/>
              </v:shape>
            </v:group>
            <v:group style="position:absolute;left:3914;top:1731;width:52;height:5" coordorigin="3914,1731" coordsize="52,5">
              <v:shape style="position:absolute;left:3914;top:1731;width:52;height:5" coordorigin="3914,1731" coordsize="52,5" path="m3914,1731l3966,1736,3914,1736,3914,1731xe" filled="false" stroked="true" strokeweight="0pt" strokecolor="#000000">
                <v:path arrowok="t"/>
              </v:shape>
            </v:group>
            <v:group style="position:absolute;left:3914;top:1737;width:55;height:2" coordorigin="3914,1737" coordsize="55,2">
              <v:shape style="position:absolute;left:3914;top:1737;width:55;height:2" coordorigin="3914,1737" coordsize="55,0" path="m3914,1737l3968,1737e" filled="false" stroked="true" strokeweight=".112803pt" strokecolor="#000000">
                <v:path arrowok="t"/>
              </v:shape>
            </v:group>
            <v:group style="position:absolute;left:3914;top:1736;width:55;height:3" coordorigin="3914,1736" coordsize="55,3">
              <v:shape style="position:absolute;left:3914;top:1736;width:55;height:3" coordorigin="3914,1736" coordsize="55,3" path="m3966,1736l3914,1736,3968,1738,3966,1736xe" filled="false" stroked="true" strokeweight="0pt" strokecolor="#000000">
                <v:path arrowok="t"/>
              </v:shape>
            </v:group>
            <v:group style="position:absolute;left:3914;top:1736;width:55;height:3" coordorigin="3914,1736" coordsize="55,3">
              <v:shape style="position:absolute;left:3914;top:1736;width:55;height:3" coordorigin="3914,1736" coordsize="55,3" path="m3914,1736l3968,1738,3914,1738,3914,1736xe" filled="false" stroked="true" strokeweight="0pt" strokecolor="#000000">
                <v:path arrowok="t"/>
              </v:shape>
            </v:group>
            <v:group style="position:absolute;left:3914;top:1739;width:55;height:2" coordorigin="3914,1739" coordsize="55,2">
              <v:shape style="position:absolute;left:3914;top:1739;width:55;height:2" coordorigin="3914,1739" coordsize="55,0" path="m3914,1739l3968,1739e" filled="false" stroked="true" strokeweight=".112803pt" strokecolor="#000000">
                <v:path arrowok="t"/>
              </v:shape>
            </v:group>
            <v:group style="position:absolute;left:3914;top:1738;width:55;height:3" coordorigin="3914,1738" coordsize="55,3">
              <v:shape style="position:absolute;left:3914;top:1738;width:55;height:3" coordorigin="3914,1738" coordsize="55,3" path="m3968,1738l3914,1738,3966,1740,3968,1738xe" filled="false" stroked="true" strokeweight="0pt" strokecolor="#000000">
                <v:path arrowok="t"/>
              </v:shape>
            </v:group>
            <v:group style="position:absolute;left:3914;top:1738;width:52;height:3" coordorigin="3914,1738" coordsize="52,3">
              <v:shape style="position:absolute;left:3914;top:1738;width:52;height:3" coordorigin="3914,1738" coordsize="52,3" path="m3914,1738l3966,1740,3914,1740,3914,1738xe" filled="false" stroked="true" strokeweight="0pt" strokecolor="#000000">
                <v:path arrowok="t"/>
              </v:shape>
            </v:group>
            <v:group style="position:absolute;left:3914;top:1741;width:52;height:2" coordorigin="3914,1741" coordsize="52,2">
              <v:shape style="position:absolute;left:3914;top:1741;width:52;height:2" coordorigin="3914,1741" coordsize="52,0" path="m3914,1741l3966,1741e" filled="false" stroked="true" strokeweight=".112803pt" strokecolor="#000000">
                <v:path arrowok="t"/>
              </v:shape>
            </v:group>
            <v:group style="position:absolute;left:3914;top:1740;width:52;height:3" coordorigin="3914,1740" coordsize="52,3">
              <v:shape style="position:absolute;left:3914;top:1740;width:52;height:3" coordorigin="3914,1740" coordsize="52,3" path="m3966,1740l3914,1740,3966,1742,3966,1740xe" filled="false" stroked="true" strokeweight="0pt" strokecolor="#000000">
                <v:path arrowok="t"/>
              </v:shape>
            </v:group>
            <v:group style="position:absolute;left:3914;top:1740;width:52;height:3" coordorigin="3914,1740" coordsize="52,3">
              <v:shape style="position:absolute;left:3914;top:1740;width:52;height:3" coordorigin="3914,1740" coordsize="52,3" path="m3914,1740l3966,1742,3914,1742,3914,1740xe" filled="false" stroked="true" strokeweight="0pt" strokecolor="#000000">
                <v:path arrowok="t"/>
              </v:shape>
            </v:group>
            <v:group style="position:absolute;left:3914;top:1744;width:52;height:2" coordorigin="3914,1744" coordsize="52,2">
              <v:shape style="position:absolute;left:3914;top:1744;width:52;height:2" coordorigin="3914,1744" coordsize="52,0" path="m3914,1744l3966,1744e" filled="false" stroked="true" strokeweight=".112803pt" strokecolor="#000000">
                <v:path arrowok="t"/>
              </v:shape>
            </v:group>
            <v:group style="position:absolute;left:3914;top:1742;width:52;height:3" coordorigin="3914,1742" coordsize="52,3">
              <v:shape style="position:absolute;left:3914;top:1742;width:52;height:3" coordorigin="3914,1742" coordsize="52,3" path="m3966,1742l3914,1742,3966,1745,3966,1742xe" filled="false" stroked="true" strokeweight="0pt" strokecolor="#000000">
                <v:path arrowok="t"/>
              </v:shape>
            </v:group>
            <v:group style="position:absolute;left:3914;top:1742;width:52;height:3" coordorigin="3914,1742" coordsize="52,3">
              <v:shape style="position:absolute;left:3914;top:1742;width:52;height:3" coordorigin="3914,1742" coordsize="52,3" path="m3914,1742l3966,1745,3914,1745,3914,1742xe" filled="false" stroked="true" strokeweight="0pt" strokecolor="#000000">
                <v:path arrowok="t"/>
              </v:shape>
            </v:group>
            <v:group style="position:absolute;left:3914;top:1746;width:52;height:2" coordorigin="3914,1746" coordsize="52,2">
              <v:shape style="position:absolute;left:3914;top:1746;width:52;height:2" coordorigin="3914,1746" coordsize="52,0" path="m3914,1746l3966,1746e" filled="false" stroked="true" strokeweight=".112803pt" strokecolor="#000000">
                <v:path arrowok="t"/>
              </v:shape>
            </v:group>
            <v:group style="position:absolute;left:3914;top:1745;width:52;height:3" coordorigin="3914,1745" coordsize="52,3">
              <v:shape style="position:absolute;left:3914;top:1745;width:52;height:3" coordorigin="3914,1745" coordsize="52,3" path="m3966,1745l3914,1745,3966,1747,3966,1745xe" filled="false" stroked="true" strokeweight="0pt" strokecolor="#000000">
                <v:path arrowok="t"/>
              </v:shape>
            </v:group>
            <v:group style="position:absolute;left:3914;top:1745;width:52;height:3" coordorigin="3914,1745" coordsize="52,3">
              <v:shape style="position:absolute;left:3914;top:1745;width:52;height:3" coordorigin="3914,1745" coordsize="52,3" path="m3914,1745l3966,1747,3917,1747,3914,1745xe" filled="false" stroked="true" strokeweight="0pt" strokecolor="#000000">
                <v:path arrowok="t"/>
              </v:shape>
            </v:group>
            <v:group style="position:absolute;left:3917;top:1748;width:50;height:2" coordorigin="3917,1748" coordsize="50,2">
              <v:shape style="position:absolute;left:3917;top:1748;width:50;height:2" coordorigin="3917,1748" coordsize="50,0" path="m3917,1748l3966,1748e" filled="false" stroked="true" strokeweight=".112803pt" strokecolor="#000000">
                <v:path arrowok="t"/>
              </v:shape>
            </v:group>
            <v:group style="position:absolute;left:3917;top:1747;width:50;height:3" coordorigin="3917,1747" coordsize="50,3">
              <v:shape style="position:absolute;left:3917;top:1747;width:50;height:3" coordorigin="3917,1747" coordsize="50,3" path="m3966,1747l3917,1747,3964,1749,3966,1747xe" filled="false" stroked="true" strokeweight="0pt" strokecolor="#000000">
                <v:path arrowok="t"/>
              </v:shape>
            </v:group>
            <v:group style="position:absolute;left:3917;top:1747;width:48;height:3" coordorigin="3917,1747" coordsize="48,3">
              <v:shape style="position:absolute;left:3917;top:1747;width:48;height:3" coordorigin="3917,1747" coordsize="48,3" path="m3917,1747l3964,1749,3917,1749,3917,1747xe" filled="false" stroked="true" strokeweight="0pt" strokecolor="#000000">
                <v:path arrowok="t"/>
              </v:shape>
            </v:group>
            <v:group style="position:absolute;left:3917;top:1750;width:48;height:2" coordorigin="3917,1750" coordsize="48,2">
              <v:shape style="position:absolute;left:3917;top:1750;width:48;height:2" coordorigin="3917,1750" coordsize="48,0" path="m3917,1750l3964,1750e" filled="false" stroked="true" strokeweight=".112803pt" strokecolor="#000000">
                <v:path arrowok="t"/>
              </v:shape>
            </v:group>
            <v:group style="position:absolute;left:3917;top:1749;width:48;height:3" coordorigin="3917,1749" coordsize="48,3">
              <v:shape style="position:absolute;left:3917;top:1749;width:48;height:3" coordorigin="3917,1749" coordsize="48,3" path="m3964,1749l3917,1749,3964,1751,3964,1749xe" filled="false" stroked="true" strokeweight="0pt" strokecolor="#000000">
                <v:path arrowok="t"/>
              </v:shape>
            </v:group>
            <v:group style="position:absolute;left:3917;top:1749;width:48;height:3" coordorigin="3917,1749" coordsize="48,3">
              <v:shape style="position:absolute;left:3917;top:1749;width:48;height:3" coordorigin="3917,1749" coordsize="48,3" path="m3917,1749l3964,1751,3919,1751,3917,1749xe" filled="false" stroked="true" strokeweight="0pt" strokecolor="#000000">
                <v:path arrowok="t"/>
              </v:shape>
            </v:group>
            <v:group style="position:absolute;left:3919;top:1753;width:46;height:2" coordorigin="3919,1753" coordsize="46,2">
              <v:shape style="position:absolute;left:3919;top:1753;width:46;height:2" coordorigin="3919,1753" coordsize="46,0" path="m3919,1753l3964,1753e" filled="false" stroked="true" strokeweight=".112803pt" strokecolor="#000000">
                <v:path arrowok="t"/>
              </v:shape>
            </v:group>
            <v:group style="position:absolute;left:3919;top:1751;width:46;height:3" coordorigin="3919,1751" coordsize="46,3">
              <v:shape style="position:absolute;left:3919;top:1751;width:46;height:3" coordorigin="3919,1751" coordsize="46,3" path="m3964,1751l3919,1751,3962,1754,3964,1751xe" filled="false" stroked="true" strokeweight="0pt" strokecolor="#000000">
                <v:path arrowok="t"/>
              </v:shape>
            </v:group>
            <v:group style="position:absolute;left:3919;top:1751;width:43;height:3" coordorigin="3919,1751" coordsize="43,3">
              <v:shape style="position:absolute;left:3919;top:1751;width:43;height:3" coordorigin="3919,1751" coordsize="43,3" path="m3919,1751l3962,1754,3921,1754,3919,1751xe" filled="false" stroked="true" strokeweight="0pt" strokecolor="#000000">
                <v:path arrowok="t"/>
              </v:shape>
            </v:group>
            <v:group style="position:absolute;left:3921;top:1755;width:41;height:2" coordorigin="3921,1755" coordsize="41,2">
              <v:shape style="position:absolute;left:3921;top:1755;width:41;height:2" coordorigin="3921,1755" coordsize="41,0" path="m3921,1755l3962,1755e" filled="false" stroked="true" strokeweight=".112803pt" strokecolor="#000000">
                <v:path arrowok="t"/>
              </v:shape>
            </v:group>
            <v:group style="position:absolute;left:3921;top:1754;width:41;height:3" coordorigin="3921,1754" coordsize="41,3">
              <v:shape style="position:absolute;left:3921;top:1754;width:41;height:3" coordorigin="3921,1754" coordsize="41,3" path="m3962,1754l3921,1754,3959,1756,3962,1754xe" filled="false" stroked="true" strokeweight="0pt" strokecolor="#000000">
                <v:path arrowok="t"/>
              </v:shape>
            </v:group>
            <v:group style="position:absolute;left:3921;top:1754;width:39;height:3" coordorigin="3921,1754" coordsize="39,3">
              <v:shape style="position:absolute;left:3921;top:1754;width:39;height:3" coordorigin="3921,1754" coordsize="39,3" path="m3921,1754l3959,1756,3921,1756,3921,1754xe" filled="false" stroked="true" strokeweight="0pt" strokecolor="#000000">
                <v:path arrowok="t"/>
              </v:shape>
            </v:group>
            <v:group style="position:absolute;left:3921;top:1757;width:39;height:2" coordorigin="3921,1757" coordsize="39,2">
              <v:shape style="position:absolute;left:3921;top:1757;width:39;height:2" coordorigin="3921,1757" coordsize="39,0" path="m3921,1757l3959,1757e" filled="false" stroked="true" strokeweight=".112803pt" strokecolor="#000000">
                <v:path arrowok="t"/>
              </v:shape>
            </v:group>
            <v:group style="position:absolute;left:3921;top:1756;width:39;height:3" coordorigin="3921,1756" coordsize="39,3">
              <v:shape style="position:absolute;left:3921;top:1756;width:39;height:3" coordorigin="3921,1756" coordsize="39,3" path="m3959,1756l3921,1756,3957,1758,3959,1756xe" filled="false" stroked="true" strokeweight="0pt" strokecolor="#000000">
                <v:path arrowok="t"/>
              </v:shape>
            </v:group>
            <v:group style="position:absolute;left:3921;top:1756;width:37;height:3" coordorigin="3921,1756" coordsize="37,3">
              <v:shape style="position:absolute;left:3921;top:1756;width:37;height:3" coordorigin="3921,1756" coordsize="37,3" path="m3921,1756l3957,1758,3923,1758,3921,1756xe" filled="false" stroked="true" strokeweight="0pt" strokecolor="#000000">
                <v:path arrowok="t"/>
              </v:shape>
            </v:group>
            <v:group style="position:absolute;left:3923;top:1758;width:34;height:2" coordorigin="3923,1758" coordsize="34,2">
              <v:shape style="position:absolute;left:3923;top:1758;width:34;height:2" coordorigin="3923,1758" coordsize="34,0" path="m3923,1758l3957,1758e" filled="false" stroked="true" strokeweight="0pt" strokecolor="#000000">
                <v:path arrowok="t"/>
              </v:shape>
            </v:group>
            <v:group style="position:absolute;left:3923;top:1758;width:34;height:2" coordorigin="3923,1758" coordsize="34,2">
              <v:shape style="position:absolute;left:3923;top:1758;width:34;height:2" coordorigin="3923,1758" coordsize="34,0" path="m3923,1758l3957,1758e" filled="false" stroked="true" strokeweight="0pt" strokecolor="#000000">
                <v:path arrowok="t"/>
              </v:shape>
            </v:group>
            <v:group style="position:absolute;left:3923;top:1758;width:34;height:2" coordorigin="3923,1758" coordsize="34,2">
              <v:shape style="position:absolute;left:3923;top:1758;width:34;height:2" coordorigin="3923,1758" coordsize="34,0" path="m3923,1758l3957,1758e" filled="false" stroked="true" strokeweight="0pt" strokecolor="#000000">
                <v:path arrowok="t"/>
              </v:shape>
            </v:group>
            <v:group style="position:absolute;left:3926;top:1759;width:32;height:2" coordorigin="3926,1759" coordsize="32,2">
              <v:shape style="position:absolute;left:3926;top:1759;width:32;height:2" coordorigin="3926,1759" coordsize="32,0" path="m3926,1759l3957,1759e" filled="false" stroked="true" strokeweight=".112803pt" strokecolor="#000000">
                <v:path arrowok="t"/>
              </v:shape>
            </v:group>
            <v:group style="position:absolute;left:3926;top:1758;width:32;height:3" coordorigin="3926,1758" coordsize="32,3">
              <v:shape style="position:absolute;left:3926;top:1758;width:32;height:3" coordorigin="3926,1758" coordsize="32,3" path="m3957,1758l3926,1758,3955,1760,3957,1758xe" filled="false" stroked="true" strokeweight="0pt" strokecolor="#000000">
                <v:path arrowok="t"/>
              </v:shape>
            </v:group>
            <v:group style="position:absolute;left:3926;top:1758;width:30;height:3" coordorigin="3926,1758" coordsize="30,3">
              <v:shape style="position:absolute;left:3926;top:1758;width:30;height:3" coordorigin="3926,1758" coordsize="30,3" path="m3926,1758l3955,1760,3928,1760,3926,1758xe" filled="false" stroked="true" strokeweight="0pt" strokecolor="#000000">
                <v:path arrowok="t"/>
              </v:shape>
            </v:group>
            <v:group style="position:absolute;left:3928;top:1760;width:28;height:2" coordorigin="3928,1760" coordsize="28,2">
              <v:shape style="position:absolute;left:3928;top:1760;width:28;height:2" coordorigin="3928,1760" coordsize="28,0" path="m3928,1760l3955,1760e" filled="false" stroked="true" strokeweight="0pt" strokecolor="#000000">
                <v:path arrowok="t"/>
              </v:shape>
            </v:group>
            <v:group style="position:absolute;left:3928;top:1760;width:28;height:2" coordorigin="3928,1760" coordsize="28,2">
              <v:shape style="position:absolute;left:3928;top:1760;width:28;height:2" coordorigin="3928,1760" coordsize="28,0" path="m3928,1760l3955,1760e" filled="false" stroked="true" strokeweight="0pt" strokecolor="#000000">
                <v:path arrowok="t"/>
              </v:shape>
            </v:group>
            <v:group style="position:absolute;left:3928;top:1760;width:25;height:2" coordorigin="3928,1760" coordsize="25,2">
              <v:shape style="position:absolute;left:3928;top:1760;width:25;height:2" coordorigin="3928,1760" coordsize="25,0" path="m3928,1760l3953,1760e" filled="false" stroked="true" strokeweight="0pt" strokecolor="#000000">
                <v:path arrowok="t"/>
              </v:shape>
            </v:group>
            <v:group style="position:absolute;left:3930;top:1760;width:23;height:3" coordorigin="3930,1760" coordsize="23,3">
              <v:shape style="position:absolute;left:3930;top:1760;width:23;height:3" coordorigin="3930,1760" coordsize="23,3" path="m3930,1760l3948,1763,3953,1760,3930,1760xe" filled="true" fillcolor="#000000" stroked="false">
                <v:path arrowok="t"/>
                <v:fill type="solid"/>
              </v:shape>
              <v:shape style="position:absolute;left:3930;top:1760;width:23;height:3" coordorigin="3930,1760" coordsize="23,3" path="m3930,1760l3932,1763,3948,1763,3930,1760xe" filled="true" fillcolor="#000000" stroked="false">
                <v:path arrowok="t"/>
                <v:fill type="solid"/>
              </v:shape>
            </v:group>
            <v:group style="position:absolute;left:3930;top:1760;width:23;height:3" coordorigin="3930,1760" coordsize="23,3">
              <v:shape style="position:absolute;left:3930;top:1760;width:23;height:3" coordorigin="3930,1760" coordsize="23,3" path="m3953,1760l3930,1760,3948,1763,3953,1760xe" filled="false" stroked="true" strokeweight="0pt" strokecolor="#000000">
                <v:path arrowok="t"/>
              </v:shape>
            </v:group>
            <v:group style="position:absolute;left:3930;top:1760;width:19;height:3" coordorigin="3930,1760" coordsize="19,3">
              <v:shape style="position:absolute;left:3930;top:1760;width:19;height:3" coordorigin="3930,1760" coordsize="19,3" path="m3930,1760l3948,1763,3932,1763,3930,1760xe" filled="false" stroked="true" strokeweight="0pt" strokecolor="#000000">
                <v:path arrowok="t"/>
              </v:shape>
            </v:group>
            <v:group style="position:absolute;left:3932;top:1763;width:16;height:2" coordorigin="3932,1763" coordsize="16,2">
              <v:shape style="position:absolute;left:3932;top:1763;width:16;height:2" coordorigin="3932,1763" coordsize="16,0" path="m3932,1763l3948,1763e" filled="false" stroked="true" strokeweight="0pt" strokecolor="#000000">
                <v:path arrowok="t"/>
              </v:shape>
            </v:group>
            <v:group style="position:absolute;left:3932;top:1763;width:16;height:2" coordorigin="3932,1763" coordsize="16,2">
              <v:shape style="position:absolute;left:3932;top:1763;width:16;height:2" coordorigin="3932,1763" coordsize="16,0" path="m3932,1763l3948,1763e" filled="false" stroked="true" strokeweight="0pt" strokecolor="#000000">
                <v:path arrowok="t"/>
              </v:shape>
            </v:group>
            <v:group style="position:absolute;left:3932;top:1763;width:16;height:2" coordorigin="3932,1763" coordsize="16,2">
              <v:shape style="position:absolute;left:3932;top:1763;width:16;height:2" coordorigin="3932,1763" coordsize="16,0" path="m3932,1763l3948,1763e" filled="false" stroked="true" strokeweight="0pt" strokecolor="#000000">
                <v:path arrowok="t"/>
              </v:shape>
            </v:group>
            <v:group style="position:absolute;left:3935;top:1763;width:10;height:2" coordorigin="3935,1763" coordsize="10,2">
              <v:shape style="position:absolute;left:3935;top:1763;width:10;height:2" coordorigin="3935,1763" coordsize="10,0" path="m3935,1763l3944,1763e" filled="false" stroked="true" strokeweight="0pt" strokecolor="#000000">
                <v:path arrowok="t"/>
              </v:shape>
            </v:group>
            <v:group style="position:absolute;left:3935;top:1763;width:10;height:2" coordorigin="3935,1763" coordsize="10,2">
              <v:shape style="position:absolute;left:3935;top:1763;width:10;height:2" coordorigin="3935,1763" coordsize="10,0" path="m3935,1763l3944,1763e" filled="false" stroked="true" strokeweight="0pt" strokecolor="#000000">
                <v:path arrowok="t"/>
              </v:shape>
            </v:group>
            <v:group style="position:absolute;left:3937;top:1763;width:7;height:2" coordorigin="3937,1763" coordsize="7,2">
              <v:shape style="position:absolute;left:3937;top:1763;width:7;height:2" coordorigin="3937,1763" coordsize="7,0" path="m3937,1763l3944,1763e" filled="false" stroked="true" strokeweight="0pt" strokecolor="#000000">
                <v:path arrowok="t"/>
              </v:shape>
            </v:group>
            <v:group style="position:absolute;left:3935;top:1763;width:14;height:2" coordorigin="3935,1763" coordsize="14,2">
              <v:shape style="position:absolute;left:3935;top:1763;width:14;height:2" coordorigin="3935,1763" coordsize="14,0" path="m3935,1763l3948,1763e" filled="false" stroked="true" strokeweight="0pt" strokecolor="#000000">
                <v:path arrowok="t"/>
              </v:shape>
            </v:group>
            <v:group style="position:absolute;left:3935;top:1763;width:14;height:2" coordorigin="3935,1763" coordsize="14,2">
              <v:shape style="position:absolute;left:3935;top:1763;width:14;height:2" coordorigin="3935,1763" coordsize="14,0" path="m3935,1763l3948,1763e" filled="false" stroked="true" strokeweight="0pt" strokecolor="#000000">
                <v:path arrowok="t"/>
              </v:shape>
            </v:group>
            <v:group style="position:absolute;left:7984;top:10214;width:7;height:2" coordorigin="7984,10214" coordsize="7,2">
              <v:shape style="position:absolute;left:7984;top:10214;width:7;height:2" coordorigin="7984,10214" coordsize="7,0" path="m7984,10214l7991,10214e" filled="false" stroked="true" strokeweight="0pt" strokecolor="#000000">
                <v:path arrowok="t"/>
              </v:shape>
            </v:group>
            <v:group style="position:absolute;left:7984;top:10214;width:7;height:2" coordorigin="7984,10214" coordsize="7,2">
              <v:shape style="position:absolute;left:7984;top:10214;width:7;height:2" coordorigin="7984,10214" coordsize="7,0" path="m7984,10214l7991,10214e" filled="false" stroked="true" strokeweight="0pt" strokecolor="#000000">
                <v:path arrowok="t"/>
              </v:shape>
            </v:group>
            <v:group style="position:absolute;left:7982;top:10214;width:14;height:2" coordorigin="7982,10214" coordsize="14,2">
              <v:shape style="position:absolute;left:7982;top:10214;width:14;height:2" coordorigin="7982,10214" coordsize="14,0" path="m7982,10214l7995,10214e" filled="false" stroked="true" strokeweight="0pt" strokecolor="#000000">
                <v:path arrowok="t"/>
              </v:shape>
            </v:group>
            <v:group style="position:absolute;left:7984;top:10214;width:12;height:2" coordorigin="7984,10214" coordsize="12,2">
              <v:shape style="position:absolute;left:7984;top:10214;width:12;height:2" coordorigin="7984,10214" coordsize="12,0" path="m7984,10214l7995,10214e" filled="false" stroked="true" strokeweight="0pt" strokecolor="#000000">
                <v:path arrowok="t"/>
              </v:shape>
            </v:group>
            <v:group style="position:absolute;left:7982;top:10214;width:14;height:2" coordorigin="7982,10214" coordsize="14,2">
              <v:shape style="position:absolute;left:7982;top:10214;width:14;height:2" coordorigin="7982,10214" coordsize="14,0" path="m7982,10214l7995,10214e" filled="false" stroked="true" strokeweight="0pt" strokecolor="#000000">
                <v:path arrowok="t"/>
              </v:shape>
            </v:group>
            <v:group style="position:absolute;left:7980;top:10214;width:19;height:3" coordorigin="7980,10214" coordsize="19,3">
              <v:shape style="position:absolute;left:7980;top:10214;width:19;height:3" coordorigin="7980,10214" coordsize="19,3" path="m7980,10216l7998,10216,7982,10214,7980,10216xe" filled="true" fillcolor="#000000" stroked="false">
                <v:path arrowok="t"/>
                <v:fill type="solid"/>
              </v:shape>
              <v:shape style="position:absolute;left:7980;top:10214;width:19;height:3" coordorigin="7980,10214" coordsize="19,3" path="m7982,10214l7998,10216,7995,10214,7982,10214xe" filled="true" fillcolor="#000000" stroked="false">
                <v:path arrowok="t"/>
                <v:fill type="solid"/>
              </v:shape>
            </v:group>
            <v:group style="position:absolute;left:7982;top:10214;width:16;height:3" coordorigin="7982,10214" coordsize="16,3">
              <v:shape style="position:absolute;left:7982;top:10214;width:16;height:3" coordorigin="7982,10214" coordsize="16,3" path="m7995,10214l7982,10214,7998,10216,7995,10214xe" filled="false" stroked="true" strokeweight="0pt" strokecolor="#000000">
                <v:path arrowok="t"/>
              </v:shape>
            </v:group>
            <v:group style="position:absolute;left:7980;top:10214;width:19;height:3" coordorigin="7980,10214" coordsize="19,3">
              <v:shape style="position:absolute;left:7980;top:10214;width:19;height:3" coordorigin="7980,10214" coordsize="19,3" path="m7982,10214l7998,10216,7980,10216,7982,10214xe" filled="false" stroked="true" strokeweight="0pt" strokecolor="#000000">
                <v:path arrowok="t"/>
              </v:shape>
            </v:group>
            <v:group style="position:absolute;left:7977;top:10216;width:23;height:2" coordorigin="7977,10216" coordsize="23,2">
              <v:shape style="position:absolute;left:7977;top:10216;width:23;height:2" coordorigin="7977,10216" coordsize="23,0" path="m7977,10216l8000,10216e" filled="false" stroked="true" strokeweight="0pt" strokecolor="#000000">
                <v:path arrowok="t"/>
              </v:shape>
            </v:group>
            <v:group style="position:absolute;left:7980;top:10216;width:21;height:2" coordorigin="7980,10216" coordsize="21,2">
              <v:shape style="position:absolute;left:7980;top:10216;width:21;height:2" coordorigin="7980,10216" coordsize="21,0" path="m7980,10216l8000,10216e" filled="false" stroked="true" strokeweight="0pt" strokecolor="#000000">
                <v:path arrowok="t"/>
              </v:shape>
            </v:group>
            <v:group style="position:absolute;left:7977;top:10216;width:23;height:2" coordorigin="7977,10216" coordsize="23,2">
              <v:shape style="position:absolute;left:7977;top:10216;width:23;height:2" coordorigin="7977,10216" coordsize="23,0" path="m7977,10216l8000,10216e" filled="false" stroked="true" strokeweight="0pt" strokecolor="#000000">
                <v:path arrowok="t"/>
              </v:shape>
            </v:group>
            <v:group style="position:absolute;left:7975;top:10217;width:28;height:2" coordorigin="7975,10217" coordsize="28,2">
              <v:shape style="position:absolute;left:7975;top:10217;width:28;height:2" coordorigin="7975,10217" coordsize="28,0" path="m7975,10217l8002,10217e" filled="false" stroked="true" strokeweight=".112803pt" strokecolor="#000000">
                <v:path arrowok="t"/>
              </v:shape>
            </v:group>
            <v:group style="position:absolute;left:7977;top:10216;width:25;height:3" coordorigin="7977,10216" coordsize="25,3">
              <v:shape style="position:absolute;left:7977;top:10216;width:25;height:3" coordorigin="7977,10216" coordsize="25,3" path="m8000,10216l7977,10216,8002,10218,8000,10216xe" filled="false" stroked="true" strokeweight="0pt" strokecolor="#000000">
                <v:path arrowok="t"/>
              </v:shape>
            </v:group>
            <v:group style="position:absolute;left:7975;top:10216;width:28;height:3" coordorigin="7975,10216" coordsize="28,3">
              <v:shape style="position:absolute;left:7975;top:10216;width:28;height:3" coordorigin="7975,10216" coordsize="28,3" path="m7977,10216l8002,10218,7975,10218,7977,10216xe" filled="false" stroked="true" strokeweight="0pt" strokecolor="#000000">
                <v:path arrowok="t"/>
              </v:shape>
            </v:group>
            <v:group style="position:absolute;left:7973;top:10218;width:32;height:2" coordorigin="7973,10218" coordsize="32,2">
              <v:shape style="position:absolute;left:7973;top:10218;width:32;height:2" coordorigin="7973,10218" coordsize="32,0" path="m7973,10218l8004,10218e" filled="false" stroked="true" strokeweight="0pt" strokecolor="#000000">
                <v:path arrowok="t"/>
              </v:shape>
            </v:group>
            <v:group style="position:absolute;left:7975;top:10218;width:30;height:2" coordorigin="7975,10218" coordsize="30,2">
              <v:shape style="position:absolute;left:7975;top:10218;width:30;height:2" coordorigin="7975,10218" coordsize="30,0" path="m7975,10218l8004,10218e" filled="false" stroked="true" strokeweight="0pt" strokecolor="#000000">
                <v:path arrowok="t"/>
              </v:shape>
            </v:group>
            <v:group style="position:absolute;left:7973;top:10218;width:32;height:2" coordorigin="7973,10218" coordsize="32,2">
              <v:shape style="position:absolute;left:7973;top:10218;width:32;height:2" coordorigin="7973,10218" coordsize="32,0" path="m7973,10218l8004,10218e" filled="false" stroked="true" strokeweight="0pt" strokecolor="#000000">
                <v:path arrowok="t"/>
              </v:shape>
            </v:group>
            <v:group style="position:absolute;left:7971;top:10220;width:37;height:2" coordorigin="7971,10220" coordsize="37,2">
              <v:shape style="position:absolute;left:7971;top:10220;width:37;height:2" coordorigin="7971,10220" coordsize="37,0" path="m7971,10220l8007,10220e" filled="false" stroked="true" strokeweight=".112803pt" strokecolor="#000000">
                <v:path arrowok="t"/>
              </v:shape>
            </v:group>
            <v:group style="position:absolute;left:7973;top:10218;width:34;height:3" coordorigin="7973,10218" coordsize="34,3">
              <v:shape style="position:absolute;left:7973;top:10218;width:34;height:3" coordorigin="7973,10218" coordsize="34,3" path="m8004,10218l7973,10218,8007,10221,8004,10218xe" filled="false" stroked="true" strokeweight="0pt" strokecolor="#000000">
                <v:path arrowok="t"/>
              </v:shape>
            </v:group>
            <v:group style="position:absolute;left:7971;top:10218;width:37;height:3" coordorigin="7971,10218" coordsize="37,3">
              <v:shape style="position:absolute;left:7971;top:10218;width:37;height:3" coordorigin="7971,10218" coordsize="37,3" path="m7973,10218l8007,10221,7971,10221,7973,10218xe" filled="false" stroked="true" strokeweight="0pt" strokecolor="#000000">
                <v:path arrowok="t"/>
              </v:shape>
            </v:group>
            <v:group style="position:absolute;left:7968;top:10222;width:39;height:2" coordorigin="7968,10222" coordsize="39,2">
              <v:shape style="position:absolute;left:7968;top:10222;width:39;height:2" coordorigin="7968,10222" coordsize="39,0" path="m7968,10222l8007,10222e" filled="false" stroked="true" strokeweight=".112803pt" strokecolor="#000000">
                <v:path arrowok="t"/>
              </v:shape>
            </v:group>
            <v:group style="position:absolute;left:7971;top:10221;width:37;height:3" coordorigin="7971,10221" coordsize="37,3">
              <v:shape style="position:absolute;left:7971;top:10221;width:37;height:3" coordorigin="7971,10221" coordsize="37,3" path="m8007,10221l7971,10221,8007,10223,8007,10221xe" filled="false" stroked="true" strokeweight="0pt" strokecolor="#000000">
                <v:path arrowok="t"/>
              </v:shape>
            </v:group>
            <v:group style="position:absolute;left:7968;top:10221;width:39;height:3" coordorigin="7968,10221" coordsize="39,3">
              <v:shape style="position:absolute;left:7968;top:10221;width:39;height:3" coordorigin="7968,10221" coordsize="39,3" path="m7971,10221l8007,10223,7968,10223,7971,10221xe" filled="false" stroked="true" strokeweight="0pt" strokecolor="#000000">
                <v:path arrowok="t"/>
              </v:shape>
            </v:group>
            <v:group style="position:absolute;left:7968;top:10223;width:41;height:2" coordorigin="7968,10223" coordsize="41,2">
              <v:shape style="position:absolute;left:7968;top:10223;width:41;height:2" coordorigin="7968,10223" coordsize="41,0" path="m7968,10223l8009,10223e" filled="false" stroked="true" strokeweight="0pt" strokecolor="#000000">
                <v:path arrowok="t"/>
              </v:shape>
            </v:group>
            <v:group style="position:absolute;left:7968;top:10223;width:41;height:2" coordorigin="7968,10223" coordsize="41,2">
              <v:shape style="position:absolute;left:7968;top:10223;width:41;height:2" coordorigin="7968,10223" coordsize="41,0" path="m7968,10223l8009,10223e" filled="false" stroked="true" strokeweight="0pt" strokecolor="#000000">
                <v:path arrowok="t"/>
              </v:shape>
            </v:group>
            <v:group style="position:absolute;left:7968;top:10223;width:41;height:2" coordorigin="7968,10223" coordsize="41,2">
              <v:shape style="position:absolute;left:7968;top:10223;width:41;height:2" coordorigin="7968,10223" coordsize="41,0" path="m7968,10223l8009,10223e" filled="false" stroked="true" strokeweight="0pt" strokecolor="#000000">
                <v:path arrowok="t"/>
              </v:shape>
            </v:group>
            <v:group style="position:absolute;left:7966;top:10224;width:46;height:2" coordorigin="7966,10224" coordsize="46,2">
              <v:shape style="position:absolute;left:7966;top:10224;width:46;height:2" coordorigin="7966,10224" coordsize="46,0" path="m7966,10224l8011,10224e" filled="false" stroked="true" strokeweight=".112803pt" strokecolor="#000000">
                <v:path arrowok="t"/>
              </v:shape>
            </v:group>
            <v:group style="position:absolute;left:7968;top:10223;width:43;height:3" coordorigin="7968,10223" coordsize="43,3">
              <v:shape style="position:absolute;left:7968;top:10223;width:43;height:3" coordorigin="7968,10223" coordsize="43,3" path="m8009,10223l7968,10223,8011,10225,8009,10223xe" filled="false" stroked="true" strokeweight="0pt" strokecolor="#000000">
                <v:path arrowok="t"/>
              </v:shape>
            </v:group>
            <v:group style="position:absolute;left:7966;top:10223;width:46;height:3" coordorigin="7966,10223" coordsize="46,3">
              <v:shape style="position:absolute;left:7966;top:10223;width:46;height:3" coordorigin="7966,10223" coordsize="46,3" path="m7968,10223l8011,10225,7966,10225,7968,10223xe" filled="false" stroked="true" strokeweight="0pt" strokecolor="#000000">
                <v:path arrowok="t"/>
              </v:shape>
            </v:group>
            <v:group style="position:absolute;left:7964;top:10226;width:48;height:2" coordorigin="7964,10226" coordsize="48,2">
              <v:shape style="position:absolute;left:7964;top:10226;width:48;height:2" coordorigin="7964,10226" coordsize="48,0" path="m7964,10226l8011,10226e" filled="false" stroked="true" strokeweight=".112803pt" strokecolor="#000000">
                <v:path arrowok="t"/>
              </v:shape>
            </v:group>
            <v:group style="position:absolute;left:7966;top:10225;width:46;height:3" coordorigin="7966,10225" coordsize="46,3">
              <v:shape style="position:absolute;left:7966;top:10225;width:46;height:3" coordorigin="7966,10225" coordsize="46,3" path="m8011,10225l7966,10225,8011,10227,8011,10225xe" filled="false" stroked="true" strokeweight="0pt" strokecolor="#000000">
                <v:path arrowok="t"/>
              </v:shape>
            </v:group>
            <v:group style="position:absolute;left:7964;top:10225;width:48;height:3" coordorigin="7964,10225" coordsize="48,3">
              <v:shape style="position:absolute;left:7964;top:10225;width:48;height:3" coordorigin="7964,10225" coordsize="48,3" path="m7966,10225l8011,10227,7964,10227,7966,10225xe" filled="false" stroked="true" strokeweight="0pt" strokecolor="#000000">
                <v:path arrowok="t"/>
              </v:shape>
            </v:group>
            <v:group style="position:absolute;left:7964;top:10229;width:50;height:2" coordorigin="7964,10229" coordsize="50,2">
              <v:shape style="position:absolute;left:7964;top:10229;width:50;height:2" coordorigin="7964,10229" coordsize="50,0" path="m7964,10229l8014,10229e" filled="false" stroked="true" strokeweight=".112803pt" strokecolor="#000000">
                <v:path arrowok="t"/>
              </v:shape>
            </v:group>
            <v:group style="position:absolute;left:7964;top:10227;width:50;height:3" coordorigin="7964,10227" coordsize="50,3">
              <v:shape style="position:absolute;left:7964;top:10227;width:50;height:3" coordorigin="7964,10227" coordsize="50,3" path="m8011,10227l7964,10227,8014,10230,8011,10227xe" filled="false" stroked="true" strokeweight="0pt" strokecolor="#000000">
                <v:path arrowok="t"/>
              </v:shape>
            </v:group>
            <v:group style="position:absolute;left:7964;top:10227;width:50;height:3" coordorigin="7964,10227" coordsize="50,3">
              <v:shape style="position:absolute;left:7964;top:10227;width:50;height:3" coordorigin="7964,10227" coordsize="50,3" path="m7964,10227l8014,10230,7964,10230,7964,10227xe" filled="false" stroked="true" strokeweight="0pt" strokecolor="#000000">
                <v:path arrowok="t"/>
              </v:shape>
            </v:group>
            <v:group style="position:absolute;left:7964;top:10231;width:50;height:2" coordorigin="7964,10231" coordsize="50,2">
              <v:shape style="position:absolute;left:7964;top:10231;width:50;height:2" coordorigin="7964,10231" coordsize="50,0" path="m7964,10231l8014,10231e" filled="false" stroked="true" strokeweight=".112803pt" strokecolor="#000000">
                <v:path arrowok="t"/>
              </v:shape>
            </v:group>
            <v:group style="position:absolute;left:7964;top:10230;width:50;height:3" coordorigin="7964,10230" coordsize="50,3">
              <v:shape style="position:absolute;left:7964;top:10230;width:50;height:3" coordorigin="7964,10230" coordsize="50,3" path="m8014,10230l7964,10230,8014,10232,8014,10230xe" filled="false" stroked="true" strokeweight="0pt" strokecolor="#000000">
                <v:path arrowok="t"/>
              </v:shape>
            </v:group>
            <v:group style="position:absolute;left:7964;top:10230;width:50;height:3" coordorigin="7964,10230" coordsize="50,3">
              <v:shape style="position:absolute;left:7964;top:10230;width:50;height:3" coordorigin="7964,10230" coordsize="50,3" path="m7964,10230l8014,10232,7964,10232,7964,10230xe" filled="false" stroked="true" strokeweight="0pt" strokecolor="#000000">
                <v:path arrowok="t"/>
              </v:shape>
            </v:group>
            <v:group style="position:absolute;left:7962;top:10234;width:55;height:2" coordorigin="7962,10234" coordsize="55,2">
              <v:shape style="position:absolute;left:7962;top:10234;width:55;height:2" coordorigin="7962,10234" coordsize="55,0" path="m7962,10234l8016,10234e" filled="false" stroked="true" strokeweight=".225606pt" strokecolor="#000000">
                <v:path arrowok="t"/>
              </v:shape>
            </v:group>
            <v:group style="position:absolute;left:7964;top:10232;width:52;height:5" coordorigin="7964,10232" coordsize="52,5">
              <v:shape style="position:absolute;left:7964;top:10232;width:52;height:5" coordorigin="7964,10232" coordsize="52,5" path="m8014,10232l7964,10232,8016,10236,8014,10232xe" filled="false" stroked="true" strokeweight="0pt" strokecolor="#000000">
                <v:path arrowok="t"/>
              </v:shape>
            </v:group>
            <v:group style="position:absolute;left:7962;top:10232;width:55;height:5" coordorigin="7962,10232" coordsize="55,5">
              <v:shape style="position:absolute;left:7962;top:10232;width:55;height:5" coordorigin="7962,10232" coordsize="55,5" path="m7964,10232l8016,10236,7962,10236,7964,10232xe" filled="false" stroked="true" strokeweight="0pt" strokecolor="#000000">
                <v:path arrowok="t"/>
              </v:shape>
            </v:group>
            <v:group style="position:absolute;left:7962;top:10238;width:55;height:2" coordorigin="7962,10238" coordsize="55,2">
              <v:shape style="position:absolute;left:7962;top:10238;width:55;height:2" coordorigin="7962,10238" coordsize="55,0" path="m7962,10238l8016,10238e" filled="false" stroked="true" strokeweight=".112803pt" strokecolor="#000000">
                <v:path arrowok="t"/>
              </v:shape>
            </v:group>
            <v:group style="position:absolute;left:7962;top:10236;width:55;height:3" coordorigin="7962,10236" coordsize="55,3">
              <v:shape style="position:absolute;left:7962;top:10236;width:55;height:3" coordorigin="7962,10236" coordsize="55,3" path="m8016,10236l7962,10236,8016,10239,8016,10236xe" filled="false" stroked="true" strokeweight="0pt" strokecolor="#000000">
                <v:path arrowok="t"/>
              </v:shape>
            </v:group>
            <v:group style="position:absolute;left:7962;top:10236;width:55;height:3" coordorigin="7962,10236" coordsize="55,3">
              <v:shape style="position:absolute;left:7962;top:10236;width:55;height:3" coordorigin="7962,10236" coordsize="55,3" path="m7962,10236l8016,10239,7962,10239,7962,10236xe" filled="false" stroked="true" strokeweight="0pt" strokecolor="#000000">
                <v:path arrowok="t"/>
              </v:shape>
            </v:group>
            <v:group style="position:absolute;left:7962;top:10240;width:55;height:2" coordorigin="7962,10240" coordsize="55,2">
              <v:shape style="position:absolute;left:7962;top:10240;width:55;height:2" coordorigin="7962,10240" coordsize="55,0" path="m7962,10240l8016,10240e" filled="false" stroked="true" strokeweight=".112803pt" strokecolor="#000000">
                <v:path arrowok="t"/>
              </v:shape>
            </v:group>
            <v:group style="position:absolute;left:7962;top:10239;width:55;height:3" coordorigin="7962,10239" coordsize="55,3">
              <v:shape style="position:absolute;left:7962;top:10239;width:55;height:3" coordorigin="7962,10239" coordsize="55,3" path="m8016,10239l7962,10239,8016,10241,8016,10239xe" filled="false" stroked="true" strokeweight="0pt" strokecolor="#000000">
                <v:path arrowok="t"/>
              </v:shape>
            </v:group>
            <v:group style="position:absolute;left:7962;top:10239;width:55;height:3" coordorigin="7962,10239" coordsize="55,3">
              <v:shape style="position:absolute;left:7962;top:10239;width:55;height:3" coordorigin="7962,10239" coordsize="55,3" path="m7962,10239l8016,10241,7962,10241,7962,10239xe" filled="false" stroked="true" strokeweight="0pt" strokecolor="#000000">
                <v:path arrowok="t"/>
              </v:shape>
            </v:group>
            <v:group style="position:absolute;left:7962;top:10242;width:55;height:2" coordorigin="7962,10242" coordsize="55,2">
              <v:shape style="position:absolute;left:7962;top:10242;width:55;height:2" coordorigin="7962,10242" coordsize="55,0" path="m7962,10242l8016,10242e" filled="false" stroked="true" strokeweight=".112803pt" strokecolor="#000000">
                <v:path arrowok="t"/>
              </v:shape>
            </v:group>
            <v:group style="position:absolute;left:7962;top:10241;width:55;height:3" coordorigin="7962,10241" coordsize="55,3">
              <v:shape style="position:absolute;left:7962;top:10241;width:55;height:3" coordorigin="7962,10241" coordsize="55,3" path="m8016,10241l7962,10241,8016,10243,8016,10241xe" filled="false" stroked="true" strokeweight="0pt" strokecolor="#000000">
                <v:path arrowok="t"/>
              </v:shape>
            </v:group>
            <v:group style="position:absolute;left:7962;top:10241;width:55;height:3" coordorigin="7962,10241" coordsize="55,3">
              <v:shape style="position:absolute;left:7962;top:10241;width:55;height:3" coordorigin="7962,10241" coordsize="55,3" path="m7962,10241l8016,10243,7962,10243,7962,10241xe" filled="false" stroked="true" strokeweight="0pt" strokecolor="#000000">
                <v:path arrowok="t"/>
              </v:shape>
            </v:group>
            <v:group style="position:absolute;left:7962;top:10244;width:55;height:2" coordorigin="7962,10244" coordsize="55,2">
              <v:shape style="position:absolute;left:7962;top:10244;width:55;height:2" coordorigin="7962,10244" coordsize="55,0" path="m7962,10244l8016,10244e" filled="false" stroked="true" strokeweight=".112803pt" strokecolor="#000000">
                <v:path arrowok="t"/>
              </v:shape>
            </v:group>
            <v:group style="position:absolute;left:7962;top:10243;width:55;height:3" coordorigin="7962,10243" coordsize="55,3">
              <v:shape style="position:absolute;left:7962;top:10243;width:55;height:3" coordorigin="7962,10243" coordsize="55,3" path="m8016,10243l7962,10243,8016,10246,8016,10243xe" filled="false" stroked="true" strokeweight="0pt" strokecolor="#000000">
                <v:path arrowok="t"/>
              </v:shape>
            </v:group>
            <v:group style="position:absolute;left:7962;top:10243;width:55;height:3" coordorigin="7962,10243" coordsize="55,3">
              <v:shape style="position:absolute;left:7962;top:10243;width:55;height:3" coordorigin="7962,10243" coordsize="55,3" path="m7962,10243l8016,10246,7962,10246,7962,10243xe" filled="false" stroked="true" strokeweight="0pt" strokecolor="#000000">
                <v:path arrowok="t"/>
              </v:shape>
            </v:group>
            <v:group style="position:absolute;left:7962;top:10247;width:55;height:2" coordorigin="7962,10247" coordsize="55,2">
              <v:shape style="position:absolute;left:7962;top:10247;width:55;height:2" coordorigin="7962,10247" coordsize="55,0" path="m7962,10247l8016,10247e" filled="false" stroked="true" strokeweight=".112803pt" strokecolor="#000000">
                <v:path arrowok="t"/>
              </v:shape>
            </v:group>
            <v:group style="position:absolute;left:7962;top:10246;width:55;height:3" coordorigin="7962,10246" coordsize="55,3">
              <v:shape style="position:absolute;left:7962;top:10246;width:55;height:3" coordorigin="7962,10246" coordsize="55,3" path="m8016,10246l7962,10246,8014,10248,8016,10246xe" filled="false" stroked="true" strokeweight="0pt" strokecolor="#000000">
                <v:path arrowok="t"/>
              </v:shape>
            </v:group>
            <v:group style="position:absolute;left:7962;top:10246;width:52;height:3" coordorigin="7962,10246" coordsize="52,3">
              <v:shape style="position:absolute;left:7962;top:10246;width:52;height:3" coordorigin="7962,10246" coordsize="52,3" path="m7962,10246l8014,10248,7964,10248,7962,10246xe" filled="false" stroked="true" strokeweight="0pt" strokecolor="#000000">
                <v:path arrowok="t"/>
              </v:shape>
            </v:group>
            <v:group style="position:absolute;left:7964;top:10249;width:50;height:2" coordorigin="7964,10249" coordsize="50,2">
              <v:shape style="position:absolute;left:7964;top:10249;width:50;height:2" coordorigin="7964,10249" coordsize="50,0" path="m7964,10249l8014,10249e" filled="false" stroked="true" strokeweight=".112803pt" strokecolor="#000000">
                <v:path arrowok="t"/>
              </v:shape>
            </v:group>
            <v:group style="position:absolute;left:7964;top:10248;width:50;height:3" coordorigin="7964,10248" coordsize="50,3">
              <v:shape style="position:absolute;left:7964;top:10248;width:50;height:3" coordorigin="7964,10248" coordsize="50,3" path="m8014,10248l7964,10248,8014,10250,8014,10248xe" filled="false" stroked="true" strokeweight="0pt" strokecolor="#000000">
                <v:path arrowok="t"/>
              </v:shape>
            </v:group>
            <v:group style="position:absolute;left:7964;top:10248;width:50;height:3" coordorigin="7964,10248" coordsize="50,3">
              <v:shape style="position:absolute;left:7964;top:10248;width:50;height:3" coordorigin="7964,10248" coordsize="50,3" path="m7964,10248l8014,10250,7964,10250,7964,10248xe" filled="false" stroked="true" strokeweight="0pt" strokecolor="#000000">
                <v:path arrowok="t"/>
              </v:shape>
            </v:group>
            <v:group style="position:absolute;left:7964;top:10251;width:50;height:2" coordorigin="7964,10251" coordsize="50,2">
              <v:shape style="position:absolute;left:7964;top:10251;width:50;height:2" coordorigin="7964,10251" coordsize="50,0" path="m7964,10251l8014,10251e" filled="false" stroked="true" strokeweight=".112803pt" strokecolor="#000000">
                <v:path arrowok="t"/>
              </v:shape>
            </v:group>
            <v:group style="position:absolute;left:7964;top:10250;width:50;height:3" coordorigin="7964,10250" coordsize="50,3">
              <v:shape style="position:absolute;left:7964;top:10250;width:50;height:3" coordorigin="7964,10250" coordsize="50,3" path="m8014,10250l7964,10250,8011,10252,8014,10250xe" filled="false" stroked="true" strokeweight="0pt" strokecolor="#000000">
                <v:path arrowok="t"/>
              </v:shape>
            </v:group>
            <v:group style="position:absolute;left:7964;top:10250;width:48;height:3" coordorigin="7964,10250" coordsize="48,3">
              <v:shape style="position:absolute;left:7964;top:10250;width:48;height:3" coordorigin="7964,10250" coordsize="48,3" path="m7964,10250l8011,10252,7964,10252,7964,10250xe" filled="false" stroked="true" strokeweight="0pt" strokecolor="#000000">
                <v:path arrowok="t"/>
              </v:shape>
            </v:group>
            <v:group style="position:absolute;left:7964;top:10253;width:48;height:2" coordorigin="7964,10253" coordsize="48,2">
              <v:shape style="position:absolute;left:7964;top:10253;width:48;height:2" coordorigin="7964,10253" coordsize="48,0" path="m7964,10253l8011,10253e" filled="false" stroked="true" strokeweight=".112803pt" strokecolor="#000000">
                <v:path arrowok="t"/>
              </v:shape>
            </v:group>
            <v:group style="position:absolute;left:7964;top:10252;width:48;height:3" coordorigin="7964,10252" coordsize="48,3">
              <v:shape style="position:absolute;left:7964;top:10252;width:48;height:3" coordorigin="7964,10252" coordsize="48,3" path="m8011,10252l7964,10252,8011,10255,8011,10252xe" filled="false" stroked="true" strokeweight="0pt" strokecolor="#000000">
                <v:path arrowok="t"/>
              </v:shape>
            </v:group>
            <v:group style="position:absolute;left:7964;top:10252;width:48;height:3" coordorigin="7964,10252" coordsize="48,3">
              <v:shape style="position:absolute;left:7964;top:10252;width:48;height:3" coordorigin="7964,10252" coordsize="48,3" path="m7964,10252l8011,10255,7966,10255,7964,10252xe" filled="false" stroked="true" strokeweight="0pt" strokecolor="#000000">
                <v:path arrowok="t"/>
              </v:shape>
            </v:group>
            <v:group style="position:absolute;left:7966;top:10256;width:46;height:2" coordorigin="7966,10256" coordsize="46,2">
              <v:shape style="position:absolute;left:7966;top:10256;width:46;height:2" coordorigin="7966,10256" coordsize="46,0" path="m7966,10256l8011,10256e" filled="false" stroked="true" strokeweight=".112803pt" strokecolor="#000000">
                <v:path arrowok="t"/>
              </v:shape>
            </v:group>
            <v:group style="position:absolute;left:7966;top:10255;width:46;height:3" coordorigin="7966,10255" coordsize="46,3">
              <v:shape style="position:absolute;left:7966;top:10255;width:46;height:3" coordorigin="7966,10255" coordsize="46,3" path="m8011,10255l7966,10255,8009,10257,8011,10255xe" filled="false" stroked="true" strokeweight="0pt" strokecolor="#000000">
                <v:path arrowok="t"/>
              </v:shape>
            </v:group>
            <v:group style="position:absolute;left:7966;top:10255;width:43;height:3" coordorigin="7966,10255" coordsize="43,3">
              <v:shape style="position:absolute;left:7966;top:10255;width:43;height:3" coordorigin="7966,10255" coordsize="43,3" path="m7966,10255l8009,10257,7968,10257,7966,10255xe" filled="false" stroked="true" strokeweight="0pt" strokecolor="#000000">
                <v:path arrowok="t"/>
              </v:shape>
            </v:group>
            <v:group style="position:absolute;left:7968;top:10258;width:41;height:2" coordorigin="7968,10258" coordsize="41,2">
              <v:shape style="position:absolute;left:7968;top:10258;width:41;height:2" coordorigin="7968,10258" coordsize="41,0" path="m7968,10258l8009,10258e" filled="false" stroked="true" strokeweight=".112803pt" strokecolor="#000000">
                <v:path arrowok="t"/>
              </v:shape>
            </v:group>
            <v:group style="position:absolute;left:7968;top:10257;width:41;height:3" coordorigin="7968,10257" coordsize="41,3">
              <v:shape style="position:absolute;left:7968;top:10257;width:41;height:3" coordorigin="7968,10257" coordsize="41,3" path="m8009,10257l7968,10257,8007,10259,8009,10257xe" filled="false" stroked="true" strokeweight="0pt" strokecolor="#000000">
                <v:path arrowok="t"/>
              </v:shape>
            </v:group>
            <v:group style="position:absolute;left:7968;top:10257;width:39;height:3" coordorigin="7968,10257" coordsize="39,3">
              <v:shape style="position:absolute;left:7968;top:10257;width:39;height:3" coordorigin="7968,10257" coordsize="39,3" path="m7968,10257l8007,10259,7968,10259,7968,10257xe" filled="false" stroked="true" strokeweight="0pt" strokecolor="#000000">
                <v:path arrowok="t"/>
              </v:shape>
            </v:group>
            <v:group style="position:absolute;left:7968;top:10260;width:39;height:2" coordorigin="7968,10260" coordsize="39,2">
              <v:shape style="position:absolute;left:7968;top:10260;width:39;height:2" coordorigin="7968,10260" coordsize="39,0" path="m7968,10260l8007,10260e" filled="false" stroked="true" strokeweight=".112803pt" strokecolor="#000000">
                <v:path arrowok="t"/>
              </v:shape>
            </v:group>
            <v:group style="position:absolute;left:7968;top:10259;width:39;height:3" coordorigin="7968,10259" coordsize="39,3">
              <v:shape style="position:absolute;left:7968;top:10259;width:39;height:3" coordorigin="7968,10259" coordsize="39,3" path="m8007,10259l7968,10259,8007,10261,8007,10259xe" filled="false" stroked="true" strokeweight="0pt" strokecolor="#000000">
                <v:path arrowok="t"/>
              </v:shape>
            </v:group>
            <v:group style="position:absolute;left:7968;top:10259;width:39;height:3" coordorigin="7968,10259" coordsize="39,3">
              <v:shape style="position:absolute;left:7968;top:10259;width:39;height:3" coordorigin="7968,10259" coordsize="39,3" path="m7968,10259l8007,10261,7971,10261,7968,10259xe" filled="false" stroked="true" strokeweight="0pt" strokecolor="#000000">
                <v:path arrowok="t"/>
              </v:shape>
            </v:group>
            <v:group style="position:absolute;left:7971;top:10261;width:37;height:2" coordorigin="7971,10261" coordsize="37,2">
              <v:shape style="position:absolute;left:7971;top:10261;width:37;height:2" coordorigin="7971,10261" coordsize="37,0" path="m7971,10261l8007,10261e" filled="false" stroked="true" strokeweight="0pt" strokecolor="#000000">
                <v:path arrowok="t"/>
              </v:shape>
            </v:group>
            <v:group style="position:absolute;left:7971;top:10261;width:37;height:2" coordorigin="7971,10261" coordsize="37,2">
              <v:shape style="position:absolute;left:7971;top:10261;width:37;height:2" coordorigin="7971,10261" coordsize="37,0" path="m7971,10261l8007,10261e" filled="false" stroked="true" strokeweight="0pt" strokecolor="#000000">
                <v:path arrowok="t"/>
              </v:shape>
            </v:group>
            <v:group style="position:absolute;left:7971;top:10261;width:34;height:2" coordorigin="7971,10261" coordsize="34,2">
              <v:shape style="position:absolute;left:7971;top:10261;width:34;height:2" coordorigin="7971,10261" coordsize="34,0" path="m7971,10261l8004,10261e" filled="false" stroked="true" strokeweight="0pt" strokecolor="#000000">
                <v:path arrowok="t"/>
              </v:shape>
            </v:group>
            <v:group style="position:absolute;left:7973;top:10262;width:32;height:2" coordorigin="7973,10262" coordsize="32,2">
              <v:shape style="position:absolute;left:7973;top:10262;width:32;height:2" coordorigin="7973,10262" coordsize="32,0" path="m7973,10262l8004,10262e" filled="false" stroked="true" strokeweight=".112803pt" strokecolor="#000000">
                <v:path arrowok="t"/>
              </v:shape>
            </v:group>
            <v:group style="position:absolute;left:7973;top:10261;width:32;height:3" coordorigin="7973,10261" coordsize="32,3">
              <v:shape style="position:absolute;left:7973;top:10261;width:32;height:3" coordorigin="7973,10261" coordsize="32,3" path="m8004,10261l7973,10261,8002,10264,8004,10261xe" filled="false" stroked="true" strokeweight="0pt" strokecolor="#000000">
                <v:path arrowok="t"/>
              </v:shape>
            </v:group>
            <v:group style="position:absolute;left:7973;top:10261;width:30;height:3" coordorigin="7973,10261" coordsize="30,3">
              <v:shape style="position:absolute;left:7973;top:10261;width:30;height:3" coordorigin="7973,10261" coordsize="30,3" path="m7973,10261l8002,10264,7975,10264,7973,10261xe" filled="false" stroked="true" strokeweight="0pt" strokecolor="#000000">
                <v:path arrowok="t"/>
              </v:shape>
            </v:group>
            <v:group style="position:absolute;left:7975;top:10265;width:28;height:2" coordorigin="7975,10265" coordsize="28,2">
              <v:shape style="position:absolute;left:7975;top:10265;width:28;height:2" coordorigin="7975,10265" coordsize="28,0" path="m7975,10265l8002,10265e" filled="false" stroked="true" strokeweight=".112803pt" strokecolor="#000000">
                <v:path arrowok="t"/>
              </v:shape>
            </v:group>
            <v:group style="position:absolute;left:7975;top:10264;width:28;height:3" coordorigin="7975,10264" coordsize="28,3">
              <v:shape style="position:absolute;left:7975;top:10264;width:28;height:3" coordorigin="7975,10264" coordsize="28,3" path="m8002,10264l7975,10264,8000,10266,8002,10264xe" filled="false" stroked="true" strokeweight="0pt" strokecolor="#000000">
                <v:path arrowok="t"/>
              </v:shape>
            </v:group>
            <v:group style="position:absolute;left:7975;top:10264;width:25;height:3" coordorigin="7975,10264" coordsize="25,3">
              <v:shape style="position:absolute;left:7975;top:10264;width:25;height:3" coordorigin="7975,10264" coordsize="25,3" path="m7975,10264l8000,10266,7977,10266,7975,10264xe" filled="false" stroked="true" strokeweight="0pt" strokecolor="#000000">
                <v:path arrowok="t"/>
              </v:shape>
            </v:group>
            <v:group style="position:absolute;left:7977;top:10266;width:23;height:2" coordorigin="7977,10266" coordsize="23,2">
              <v:shape style="position:absolute;left:7977;top:10266;width:23;height:2" coordorigin="7977,10266" coordsize="23,0" path="m7977,10266l8000,10266e" filled="false" stroked="true" strokeweight="0pt" strokecolor="#000000">
                <v:path arrowok="t"/>
              </v:shape>
            </v:group>
            <v:group style="position:absolute;left:7977;top:10266;width:23;height:2" coordorigin="7977,10266" coordsize="23,2">
              <v:shape style="position:absolute;left:7977;top:10266;width:23;height:2" coordorigin="7977,10266" coordsize="23,0" path="m7977,10266l8000,10266e" filled="false" stroked="true" strokeweight="0pt" strokecolor="#000000">
                <v:path arrowok="t"/>
              </v:shape>
            </v:group>
            <v:group style="position:absolute;left:7977;top:10266;width:21;height:2" coordorigin="7977,10266" coordsize="21,2">
              <v:shape style="position:absolute;left:7977;top:10266;width:21;height:2" coordorigin="7977,10266" coordsize="21,0" path="m7977,10266l7998,10266e" filled="false" stroked="true" strokeweight="0pt" strokecolor="#000000">
                <v:path arrowok="t"/>
              </v:shape>
            </v:group>
            <v:group style="position:absolute;left:7980;top:10266;width:19;height:2" coordorigin="7980,10266" coordsize="19,2">
              <v:shape style="position:absolute;left:7980;top:10266;width:19;height:2" coordorigin="7980,10266" coordsize="19,0" path="m7980,10266l7998,10266e" filled="false" stroked="true" strokeweight="0pt" strokecolor="#000000">
                <v:path arrowok="t"/>
              </v:shape>
            </v:group>
            <v:group style="position:absolute;left:7980;top:10266;width:19;height:2" coordorigin="7980,10266" coordsize="19,2">
              <v:shape style="position:absolute;left:7980;top:10266;width:19;height:2" coordorigin="7980,10266" coordsize="19,0" path="m7980,10266l7998,10266e" filled="false" stroked="true" strokeweight="0pt" strokecolor="#000000">
                <v:path arrowok="t"/>
              </v:shape>
            </v:group>
            <v:group style="position:absolute;left:7980;top:10266;width:16;height:2" coordorigin="7980,10266" coordsize="16,2">
              <v:shape style="position:absolute;left:7980;top:10266;width:16;height:2" coordorigin="7980,10266" coordsize="16,0" path="m7980,10266l7995,10266e" filled="false" stroked="true" strokeweight="0pt" strokecolor="#000000">
                <v:path arrowok="t"/>
              </v:shape>
            </v:group>
            <v:group style="position:absolute;left:7984;top:10266;width:7;height:3" coordorigin="7984,10266" coordsize="7,3">
              <v:shape style="position:absolute;left:7984;top:10266;width:7;height:3" coordorigin="7984,10266" coordsize="7,3" path="m7984,10266l7989,10268,7991,10266,7984,10266xe" filled="true" fillcolor="#000000" stroked="false">
                <v:path arrowok="t"/>
                <v:fill type="solid"/>
              </v:shape>
            </v:group>
            <v:group style="position:absolute;left:7982;top:10266;width:10;height:2" coordorigin="7982,10266" coordsize="10,2">
              <v:shape style="position:absolute;left:7982;top:10266;width:10;height:2" coordorigin="7982,10266" coordsize="10,0" path="m7982,10266l7991,10266e" filled="false" stroked="true" strokeweight="0pt" strokecolor="#000000">
                <v:path arrowok="t"/>
              </v:shape>
            </v:group>
            <v:group style="position:absolute;left:7984;top:10266;width:7;height:3" coordorigin="7984,10266" coordsize="7,3">
              <v:shape style="position:absolute;left:7984;top:10266;width:7;height:3" coordorigin="7984,10266" coordsize="7,3" path="m7984,10266l7991,10266,7989,10268,7984,10266xe" filled="false" stroked="true" strokeweight="0pt" strokecolor="#000000">
                <v:path arrowok="t"/>
              </v:shape>
            </v:group>
            <v:group style="position:absolute;left:7982;top:10266;width:14;height:2" coordorigin="7982,10266" coordsize="14,2">
              <v:shape style="position:absolute;left:7982;top:10266;width:14;height:2" coordorigin="7982,10266" coordsize="14,0" path="m7982,10266l7995,10266e" filled="false" stroked="true" strokeweight="0pt" strokecolor="#000000">
                <v:path arrowok="t"/>
              </v:shape>
            </v:group>
            <v:group style="position:absolute;left:7982;top:10266;width:14;height:2" coordorigin="7982,10266" coordsize="14,2">
              <v:shape style="position:absolute;left:7982;top:10266;width:14;height:2" coordorigin="7982,10266" coordsize="14,0" path="m7982,10266l7995,10266e" filled="false" stroked="true" strokeweight="0pt" strokecolor="#000000">
                <v:path arrowok="t"/>
              </v:shape>
            </v:group>
            <v:group style="position:absolute;left:8995;top:10983;width:7;height:2" coordorigin="8995,10983" coordsize="7,2">
              <v:shape style="position:absolute;left:8995;top:10983;width:7;height:2" coordorigin="8995,10983" coordsize="7,0" path="m8995,10983l9002,10983e" filled="false" stroked="true" strokeweight="0pt" strokecolor="#000000">
                <v:path arrowok="t"/>
              </v:shape>
            </v:group>
            <v:group style="position:absolute;left:8995;top:10983;width:7;height:2" coordorigin="8995,10983" coordsize="7,2">
              <v:shape style="position:absolute;left:8995;top:10983;width:7;height:2" coordorigin="8995,10983" coordsize="7,0" path="m8995,10983l9002,10983e" filled="false" stroked="true" strokeweight="0pt" strokecolor="#000000">
                <v:path arrowok="t"/>
              </v:shape>
            </v:group>
            <v:group style="position:absolute;left:8993;top:10983;width:12;height:2" coordorigin="8993,10983" coordsize="12,2">
              <v:shape style="position:absolute;left:8993;top:10983;width:12;height:2" coordorigin="8993,10983" coordsize="12,0" path="m8993,10983l9004,10983e" filled="false" stroked="true" strokeweight="0pt" strokecolor="#000000">
                <v:path arrowok="t"/>
              </v:shape>
            </v:group>
            <v:group style="position:absolute;left:8995;top:10983;width:10;height:2" coordorigin="8995,10983" coordsize="10,2">
              <v:shape style="position:absolute;left:8995;top:10983;width:10;height:2" coordorigin="8995,10983" coordsize="10,0" path="m8995,10983l9004,10983e" filled="false" stroked="true" strokeweight="0pt" strokecolor="#000000">
                <v:path arrowok="t"/>
              </v:shape>
            </v:group>
            <v:group style="position:absolute;left:8993;top:10983;width:12;height:2" coordorigin="8993,10983" coordsize="12,2">
              <v:shape style="position:absolute;left:8993;top:10983;width:12;height:2" coordorigin="8993,10983" coordsize="12,0" path="m8993,10983l9004,10983e" filled="false" stroked="true" strokeweight="0pt" strokecolor="#000000">
                <v:path arrowok="t"/>
              </v:shape>
            </v:group>
            <v:group style="position:absolute;left:8990;top:10983;width:16;height:3" coordorigin="8990,10983" coordsize="16,3">
              <v:shape style="position:absolute;left:8990;top:10983;width:16;height:3" coordorigin="8990,10983" coordsize="16,3" path="m8990,10985l9006,10985,8993,10983,8990,10985xe" filled="true" fillcolor="#000000" stroked="false">
                <v:path arrowok="t"/>
                <v:fill type="solid"/>
              </v:shape>
              <v:shape style="position:absolute;left:8990;top:10983;width:16;height:3" coordorigin="8990,10983" coordsize="16,3" path="m8993,10983l9006,10985,9004,10983,8993,10983xe" filled="true" fillcolor="#000000" stroked="false">
                <v:path arrowok="t"/>
                <v:fill type="solid"/>
              </v:shape>
            </v:group>
            <v:group style="position:absolute;left:8993;top:10983;width:14;height:3" coordorigin="8993,10983" coordsize="14,3">
              <v:shape style="position:absolute;left:8993;top:10983;width:14;height:3" coordorigin="8993,10983" coordsize="14,3" path="m9004,10983l8993,10983,9006,10985,9004,10983xe" filled="false" stroked="true" strokeweight="0pt" strokecolor="#000000">
                <v:path arrowok="t"/>
              </v:shape>
            </v:group>
            <v:group style="position:absolute;left:8990;top:10983;width:16;height:3" coordorigin="8990,10983" coordsize="16,3">
              <v:shape style="position:absolute;left:8990;top:10983;width:16;height:3" coordorigin="8990,10983" coordsize="16,3" path="m8993,10983l9006,10985,8990,10985,8993,10983xe" filled="false" stroked="true" strokeweight="0pt" strokecolor="#000000">
                <v:path arrowok="t"/>
              </v:shape>
            </v:group>
            <v:group style="position:absolute;left:8988;top:10985;width:21;height:2" coordorigin="8988,10985" coordsize="21,2">
              <v:shape style="position:absolute;left:8988;top:10985;width:21;height:2" coordorigin="8988,10985" coordsize="21,0" path="m8988,10985l9008,10985e" filled="false" stroked="true" strokeweight="0pt" strokecolor="#000000">
                <v:path arrowok="t"/>
              </v:shape>
            </v:group>
            <v:group style="position:absolute;left:8990;top:10985;width:19;height:2" coordorigin="8990,10985" coordsize="19,2">
              <v:shape style="position:absolute;left:8990;top:10985;width:19;height:2" coordorigin="8990,10985" coordsize="19,0" path="m8990,10985l9008,10985e" filled="false" stroked="true" strokeweight="0pt" strokecolor="#000000">
                <v:path arrowok="t"/>
              </v:shape>
            </v:group>
            <v:group style="position:absolute;left:8988;top:10985;width:21;height:2" coordorigin="8988,10985" coordsize="21,2">
              <v:shape style="position:absolute;left:8988;top:10985;width:21;height:2" coordorigin="8988,10985" coordsize="21,0" path="m8988,10985l9008,10985e" filled="false" stroked="true" strokeweight="0pt" strokecolor="#000000">
                <v:path arrowok="t"/>
              </v:shape>
            </v:group>
            <v:group style="position:absolute;left:8986;top:10987;width:25;height:2" coordorigin="8986,10987" coordsize="25,2">
              <v:shape style="position:absolute;left:8986;top:10987;width:25;height:2" coordorigin="8986,10987" coordsize="25,0" path="m8986,10987l9011,10987e" filled="false" stroked="true" strokeweight=".112803pt" strokecolor="#000000">
                <v:path arrowok="t"/>
              </v:shape>
            </v:group>
            <v:group style="position:absolute;left:8988;top:10985;width:23;height:3" coordorigin="8988,10985" coordsize="23,3">
              <v:shape style="position:absolute;left:8988;top:10985;width:23;height:3" coordorigin="8988,10985" coordsize="23,3" path="m9008,10985l8988,10985,9011,10988,9008,10985xe" filled="false" stroked="true" strokeweight="0pt" strokecolor="#000000">
                <v:path arrowok="t"/>
              </v:shape>
            </v:group>
            <v:group style="position:absolute;left:8986;top:10985;width:25;height:3" coordorigin="8986,10985" coordsize="25,3">
              <v:shape style="position:absolute;left:8986;top:10985;width:25;height:3" coordorigin="8986,10985" coordsize="25,3" path="m8988,10985l9011,10988,8986,10988,8988,10985xe" filled="false" stroked="true" strokeweight="0pt" strokecolor="#000000">
                <v:path arrowok="t"/>
              </v:shape>
            </v:group>
            <v:group style="position:absolute;left:8984;top:10988;width:30;height:2" coordorigin="8984,10988" coordsize="30,2">
              <v:shape style="position:absolute;left:8984;top:10988;width:30;height:2" coordorigin="8984,10988" coordsize="30,0" path="m8984,10988l9013,10988e" filled="false" stroked="true" strokeweight="0pt" strokecolor="#000000">
                <v:path arrowok="t"/>
              </v:shape>
            </v:group>
            <v:group style="position:absolute;left:8986;top:10988;width:28;height:2" coordorigin="8986,10988" coordsize="28,2">
              <v:shape style="position:absolute;left:8986;top:10988;width:28;height:2" coordorigin="8986,10988" coordsize="28,0" path="m8986,10988l9013,10988e" filled="false" stroked="true" strokeweight="0pt" strokecolor="#000000">
                <v:path arrowok="t"/>
              </v:shape>
            </v:group>
            <v:group style="position:absolute;left:8984;top:10988;width:30;height:2" coordorigin="8984,10988" coordsize="30,2">
              <v:shape style="position:absolute;left:8984;top:10988;width:30;height:2" coordorigin="8984,10988" coordsize="30,0" path="m8984,10988l9013,10988e" filled="false" stroked="true" strokeweight="0pt" strokecolor="#000000">
                <v:path arrowok="t"/>
              </v:shape>
            </v:group>
            <v:group style="position:absolute;left:8981;top:10989;width:34;height:2" coordorigin="8981,10989" coordsize="34,2">
              <v:shape style="position:absolute;left:8981;top:10989;width:34;height:2" coordorigin="8981,10989" coordsize="34,0" path="m8981,10989l9015,10989e" filled="false" stroked="true" strokeweight=".112803pt" strokecolor="#000000">
                <v:path arrowok="t"/>
              </v:shape>
            </v:group>
            <v:group style="position:absolute;left:8984;top:10988;width:32;height:3" coordorigin="8984,10988" coordsize="32,3">
              <v:shape style="position:absolute;left:8984;top:10988;width:32;height:3" coordorigin="8984,10988" coordsize="32,3" path="m9013,10988l8984,10988,9015,10990,9013,10988xe" filled="false" stroked="true" strokeweight="0pt" strokecolor="#000000">
                <v:path arrowok="t"/>
              </v:shape>
            </v:group>
            <v:group style="position:absolute;left:8981;top:10988;width:34;height:3" coordorigin="8981,10988" coordsize="34,3">
              <v:shape style="position:absolute;left:8981;top:10988;width:34;height:3" coordorigin="8981,10988" coordsize="34,3" path="m8984,10988l9015,10990,8981,10990,8984,10988xe" filled="false" stroked="true" strokeweight="0pt" strokecolor="#000000">
                <v:path arrowok="t"/>
              </v:shape>
            </v:group>
            <v:group style="position:absolute;left:8979;top:10991;width:39;height:2" coordorigin="8979,10991" coordsize="39,2">
              <v:shape style="position:absolute;left:8979;top:10991;width:39;height:2" coordorigin="8979,10991" coordsize="39,0" path="m8979,10991l9017,10991e" filled="false" stroked="true" strokeweight=".112803pt" strokecolor="#000000">
                <v:path arrowok="t"/>
              </v:shape>
            </v:group>
            <v:group style="position:absolute;left:8981;top:10990;width:37;height:3" coordorigin="8981,10990" coordsize="37,3">
              <v:shape style="position:absolute;left:8981;top:10990;width:37;height:3" coordorigin="8981,10990" coordsize="37,3" path="m9015,10990l8981,10990,9017,10992,9015,10990xe" filled="false" stroked="true" strokeweight="0pt" strokecolor="#000000">
                <v:path arrowok="t"/>
              </v:shape>
            </v:group>
            <v:group style="position:absolute;left:8979;top:10990;width:39;height:3" coordorigin="8979,10990" coordsize="39,3">
              <v:shape style="position:absolute;left:8979;top:10990;width:39;height:3" coordorigin="8979,10990" coordsize="39,3" path="m8981,10990l9017,10992,8979,10992,8981,10990xe" filled="false" stroked="true" strokeweight="0pt" strokecolor="#000000">
                <v:path arrowok="t"/>
              </v:shape>
            </v:group>
            <v:group style="position:absolute;left:8977;top:10993;width:43;height:2" coordorigin="8977,10993" coordsize="43,2">
              <v:shape style="position:absolute;left:8977;top:10993;width:43;height:2" coordorigin="8977,10993" coordsize="43,0" path="m8977,10993l9020,10993e" filled="false" stroked="true" strokeweight=".112803pt" strokecolor="#000000">
                <v:path arrowok="t"/>
              </v:shape>
            </v:group>
            <v:group style="position:absolute;left:8979;top:10992;width:41;height:3" coordorigin="8979,10992" coordsize="41,3">
              <v:shape style="position:absolute;left:8979;top:10992;width:41;height:3" coordorigin="8979,10992" coordsize="41,3" path="m9017,10992l8979,10992,9020,10995,9017,10992xe" filled="false" stroked="true" strokeweight="0pt" strokecolor="#000000">
                <v:path arrowok="t"/>
              </v:shape>
            </v:group>
            <v:group style="position:absolute;left:8977;top:10992;width:43;height:3" coordorigin="8977,10992" coordsize="43,3">
              <v:shape style="position:absolute;left:8977;top:10992;width:43;height:3" coordorigin="8977,10992" coordsize="43,3" path="m8979,10992l9020,10995,8977,10995,8979,10992xe" filled="false" stroked="true" strokeweight="0pt" strokecolor="#000000">
                <v:path arrowok="t"/>
              </v:shape>
            </v:group>
            <v:group style="position:absolute;left:8977;top:10996;width:43;height:2" coordorigin="8977,10996" coordsize="43,2">
              <v:shape style="position:absolute;left:8977;top:10996;width:43;height:2" coordorigin="8977,10996" coordsize="43,0" path="m8977,10996l9020,10996e" filled="false" stroked="true" strokeweight=".112803pt" strokecolor="#000000">
                <v:path arrowok="t"/>
              </v:shape>
            </v:group>
            <v:group style="position:absolute;left:8977;top:10995;width:43;height:3" coordorigin="8977,10995" coordsize="43,3">
              <v:shape style="position:absolute;left:8977;top:10995;width:43;height:3" coordorigin="8977,10995" coordsize="43,3" path="m9020,10995l8977,10995,9020,10997,9020,10995xe" filled="false" stroked="true" strokeweight="0pt" strokecolor="#000000">
                <v:path arrowok="t"/>
              </v:shape>
            </v:group>
            <v:group style="position:absolute;left:8977;top:10995;width:43;height:3" coordorigin="8977,10995" coordsize="43,3">
              <v:shape style="position:absolute;left:8977;top:10995;width:43;height:3" coordorigin="8977,10995" coordsize="43,3" path="m8977,10995l9020,10997,8977,10997,8977,10995xe" filled="false" stroked="true" strokeweight="0pt" strokecolor="#000000">
                <v:path arrowok="t"/>
              </v:shape>
            </v:group>
            <v:group style="position:absolute;left:8975;top:10997;width:48;height:2" coordorigin="8975,10997" coordsize="48,2">
              <v:shape style="position:absolute;left:8975;top:10997;width:48;height:2" coordorigin="8975,10997" coordsize="48,0" path="m8975,10997l9022,10997e" filled="false" stroked="true" strokeweight="0pt" strokecolor="#000000">
                <v:path arrowok="t"/>
              </v:shape>
            </v:group>
            <v:group style="position:absolute;left:8977;top:10997;width:46;height:2" coordorigin="8977,10997" coordsize="46,2">
              <v:shape style="position:absolute;left:8977;top:10997;width:46;height:2" coordorigin="8977,10997" coordsize="46,0" path="m8977,10997l9022,10997e" filled="false" stroked="true" strokeweight="0pt" strokecolor="#000000">
                <v:path arrowok="t"/>
              </v:shape>
            </v:group>
            <v:group style="position:absolute;left:8975;top:10997;width:48;height:2" coordorigin="8975,10997" coordsize="48,2">
              <v:shape style="position:absolute;left:8975;top:10997;width:48;height:2" coordorigin="8975,10997" coordsize="48,0" path="m8975,10997l9022,10997e" filled="false" stroked="true" strokeweight="0pt" strokecolor="#000000">
                <v:path arrowok="t"/>
              </v:shape>
            </v:group>
            <v:group style="position:absolute;left:8975;top:10999;width:50;height:2" coordorigin="8975,10999" coordsize="50,2">
              <v:shape style="position:absolute;left:8975;top:10999;width:50;height:2" coordorigin="8975,10999" coordsize="50,0" path="m8975,10999l9024,10999e" filled="false" stroked="true" strokeweight=".225606pt" strokecolor="#000000">
                <v:path arrowok="t"/>
              </v:shape>
            </v:group>
            <v:group style="position:absolute;left:8975;top:10997;width:50;height:5" coordorigin="8975,10997" coordsize="50,5">
              <v:shape style="position:absolute;left:8975;top:10997;width:50;height:5" coordorigin="8975,10997" coordsize="50,5" path="m9022,10997l8975,10997,9024,11001,9022,10997xe" filled="false" stroked="true" strokeweight="0pt" strokecolor="#000000">
                <v:path arrowok="t"/>
              </v:shape>
            </v:group>
            <v:group style="position:absolute;left:8975;top:10997;width:50;height:5" coordorigin="8975,10997" coordsize="50,5">
              <v:shape style="position:absolute;left:8975;top:10997;width:50;height:5" coordorigin="8975,10997" coordsize="50,5" path="m8975,10997l9024,11001,8975,11001,8975,10997xe" filled="false" stroked="true" strokeweight="0pt" strokecolor="#000000">
                <v:path arrowok="t"/>
              </v:shape>
            </v:group>
            <v:group style="position:absolute;left:8972;top:11002;width:52;height:2" coordorigin="8972,11002" coordsize="52,2">
              <v:shape style="position:absolute;left:8972;top:11002;width:52;height:2" coordorigin="8972,11002" coordsize="52,0" path="m8972,11002l9024,11002e" filled="false" stroked="true" strokeweight=".112803pt" strokecolor="#000000">
                <v:path arrowok="t"/>
              </v:shape>
            </v:group>
            <v:group style="position:absolute;left:8975;top:11001;width:50;height:3" coordorigin="8975,11001" coordsize="50,3">
              <v:shape style="position:absolute;left:8975;top:11001;width:50;height:3" coordorigin="8975,11001" coordsize="50,3" path="m9024,11001l8975,11001,9024,11004,9024,11001xe" filled="false" stroked="true" strokeweight="0pt" strokecolor="#000000">
                <v:path arrowok="t"/>
              </v:shape>
            </v:group>
            <v:group style="position:absolute;left:8972;top:11001;width:52;height:3" coordorigin="8972,11001" coordsize="52,3">
              <v:shape style="position:absolute;left:8972;top:11001;width:52;height:3" coordorigin="8972,11001" coordsize="52,3" path="m8975,11001l9024,11004,8972,11004,8975,11001xe" filled="false" stroked="true" strokeweight="0pt" strokecolor="#000000">
                <v:path arrowok="t"/>
              </v:shape>
            </v:group>
            <v:group style="position:absolute;left:8972;top:11005;width:52;height:2" coordorigin="8972,11005" coordsize="52,2">
              <v:shape style="position:absolute;left:8972;top:11005;width:52;height:2" coordorigin="8972,11005" coordsize="52,0" path="m8972,11005l9024,11005e" filled="false" stroked="true" strokeweight=".112803pt" strokecolor="#000000">
                <v:path arrowok="t"/>
              </v:shape>
            </v:group>
            <v:group style="position:absolute;left:8972;top:11004;width:52;height:3" coordorigin="8972,11004" coordsize="52,3">
              <v:shape style="position:absolute;left:8972;top:11004;width:52;height:3" coordorigin="8972,11004" coordsize="52,3" path="m9024,11004l8972,11004,9024,11006,9024,11004xe" filled="false" stroked="true" strokeweight="0pt" strokecolor="#000000">
                <v:path arrowok="t"/>
              </v:shape>
            </v:group>
            <v:group style="position:absolute;left:8972;top:11004;width:52;height:3" coordorigin="8972,11004" coordsize="52,3">
              <v:shape style="position:absolute;left:8972;top:11004;width:52;height:3" coordorigin="8972,11004" coordsize="52,3" path="m8972,11004l9024,11006,8972,11006,8972,11004xe" filled="false" stroked="true" strokeweight="0pt" strokecolor="#000000">
                <v:path arrowok="t"/>
              </v:shape>
            </v:group>
            <v:group style="position:absolute;left:8972;top:11007;width:52;height:2" coordorigin="8972,11007" coordsize="52,2">
              <v:shape style="position:absolute;left:8972;top:11007;width:52;height:2" coordorigin="8972,11007" coordsize="52,0" path="m8972,11007l9024,11007e" filled="false" stroked="true" strokeweight=".112803pt" strokecolor="#000000">
                <v:path arrowok="t"/>
              </v:shape>
            </v:group>
            <v:group style="position:absolute;left:8972;top:11006;width:52;height:3" coordorigin="8972,11006" coordsize="52,3">
              <v:shape style="position:absolute;left:8972;top:11006;width:52;height:3" coordorigin="8972,11006" coordsize="52,3" path="m9024,11006l8972,11006,9024,11008,9024,11006xe" filled="false" stroked="true" strokeweight="0pt" strokecolor="#000000">
                <v:path arrowok="t"/>
              </v:shape>
            </v:group>
            <v:group style="position:absolute;left:8972;top:11006;width:52;height:3" coordorigin="8972,11006" coordsize="52,3">
              <v:shape style="position:absolute;left:8972;top:11006;width:52;height:3" coordorigin="8972,11006" coordsize="52,3" path="m8972,11006l9024,11008,8972,11008,8972,11006xe" filled="false" stroked="true" strokeweight="0pt" strokecolor="#000000">
                <v:path arrowok="t"/>
              </v:shape>
            </v:group>
            <v:group style="position:absolute;left:8972;top:11009;width:52;height:2" coordorigin="8972,11009" coordsize="52,2">
              <v:shape style="position:absolute;left:8972;top:11009;width:52;height:2" coordorigin="8972,11009" coordsize="52,0" path="m8972,11009l9024,11009e" filled="false" stroked="true" strokeweight=".112803pt" strokecolor="#000000">
                <v:path arrowok="t"/>
              </v:shape>
            </v:group>
            <v:group style="position:absolute;left:8972;top:11008;width:52;height:3" coordorigin="8972,11008" coordsize="52,3">
              <v:shape style="position:absolute;left:8972;top:11008;width:52;height:3" coordorigin="8972,11008" coordsize="52,3" path="m9024,11008l8972,11008,9024,11010,9024,11008xe" filled="false" stroked="true" strokeweight="0pt" strokecolor="#000000">
                <v:path arrowok="t"/>
              </v:shape>
            </v:group>
            <v:group style="position:absolute;left:8972;top:11008;width:52;height:3" coordorigin="8972,11008" coordsize="52,3">
              <v:shape style="position:absolute;left:8972;top:11008;width:52;height:3" coordorigin="8972,11008" coordsize="52,3" path="m8972,11008l9024,11010,8972,11010,8972,11008xe" filled="false" stroked="true" strokeweight="0pt" strokecolor="#000000">
                <v:path arrowok="t"/>
              </v:shape>
            </v:group>
            <v:group style="position:absolute;left:8972;top:11011;width:52;height:2" coordorigin="8972,11011" coordsize="52,2">
              <v:shape style="position:absolute;left:8972;top:11011;width:52;height:2" coordorigin="8972,11011" coordsize="52,0" path="m8972,11011l9024,11011e" filled="false" stroked="true" strokeweight=".112803pt" strokecolor="#000000">
                <v:path arrowok="t"/>
              </v:shape>
            </v:group>
            <v:group style="position:absolute;left:8972;top:11010;width:52;height:3" coordorigin="8972,11010" coordsize="52,3">
              <v:shape style="position:absolute;left:8972;top:11010;width:52;height:3" coordorigin="8972,11010" coordsize="52,3" path="m9024,11010l8972,11010,9024,11013,9024,11010xe" filled="false" stroked="true" strokeweight="0pt" strokecolor="#000000">
                <v:path arrowok="t"/>
              </v:shape>
            </v:group>
            <v:group style="position:absolute;left:8972;top:11010;width:52;height:3" coordorigin="8972,11010" coordsize="52,3">
              <v:shape style="position:absolute;left:8972;top:11010;width:52;height:3" coordorigin="8972,11010" coordsize="52,3" path="m8972,11010l9024,11013,8972,11013,8972,11010xe" filled="false" stroked="true" strokeweight="0pt" strokecolor="#000000">
                <v:path arrowok="t"/>
              </v:shape>
            </v:group>
            <v:group style="position:absolute;left:8972;top:11014;width:52;height:2" coordorigin="8972,11014" coordsize="52,2">
              <v:shape style="position:absolute;left:8972;top:11014;width:52;height:2" coordorigin="8972,11014" coordsize="52,0" path="m8972,11014l9024,11014e" filled="false" stroked="true" strokeweight=".112803pt" strokecolor="#000000">
                <v:path arrowok="t"/>
              </v:shape>
            </v:group>
            <v:group style="position:absolute;left:8972;top:11013;width:52;height:3" coordorigin="8972,11013" coordsize="52,3">
              <v:shape style="position:absolute;left:8972;top:11013;width:52;height:3" coordorigin="8972,11013" coordsize="52,3" path="m9024,11013l8972,11013,9024,11015,9024,11013xe" filled="false" stroked="true" strokeweight="0pt" strokecolor="#000000">
                <v:path arrowok="t"/>
              </v:shape>
            </v:group>
            <v:group style="position:absolute;left:8972;top:11013;width:52;height:3" coordorigin="8972,11013" coordsize="52,3">
              <v:shape style="position:absolute;left:8972;top:11013;width:52;height:3" coordorigin="8972,11013" coordsize="52,3" path="m8972,11013l9024,11015,8972,11015,8972,11013xe" filled="false" stroked="true" strokeweight="0pt" strokecolor="#000000">
                <v:path arrowok="t"/>
              </v:shape>
            </v:group>
            <v:group style="position:absolute;left:8972;top:11016;width:52;height:2" coordorigin="8972,11016" coordsize="52,2">
              <v:shape style="position:absolute;left:8972;top:11016;width:52;height:2" coordorigin="8972,11016" coordsize="52,0" path="m8972,11016l9024,11016e" filled="false" stroked="true" strokeweight=".112803pt" strokecolor="#000000">
                <v:path arrowok="t"/>
              </v:shape>
            </v:group>
            <v:group style="position:absolute;left:8972;top:11015;width:52;height:3" coordorigin="8972,11015" coordsize="52,3">
              <v:shape style="position:absolute;left:8972;top:11015;width:52;height:3" coordorigin="8972,11015" coordsize="52,3" path="m9024,11015l8972,11015,9024,11017,9024,11015xe" filled="false" stroked="true" strokeweight="0pt" strokecolor="#000000">
                <v:path arrowok="t"/>
              </v:shape>
            </v:group>
            <v:group style="position:absolute;left:8972;top:11015;width:52;height:3" coordorigin="8972,11015" coordsize="52,3">
              <v:shape style="position:absolute;left:8972;top:11015;width:52;height:3" coordorigin="8972,11015" coordsize="52,3" path="m8972,11015l9024,11017,8972,11017,8972,11015xe" filled="false" stroked="true" strokeweight="0pt" strokecolor="#000000">
                <v:path arrowok="t"/>
              </v:shape>
            </v:group>
            <v:group style="position:absolute;left:8972;top:11018;width:52;height:2" coordorigin="8972,11018" coordsize="52,2">
              <v:shape style="position:absolute;left:8972;top:11018;width:52;height:2" coordorigin="8972,11018" coordsize="52,0" path="m8972,11018l9024,11018e" filled="false" stroked="true" strokeweight=".112803pt" strokecolor="#000000">
                <v:path arrowok="t"/>
              </v:shape>
            </v:group>
            <v:group style="position:absolute;left:8972;top:11017;width:52;height:3" coordorigin="8972,11017" coordsize="52,3">
              <v:shape style="position:absolute;left:8972;top:11017;width:52;height:3" coordorigin="8972,11017" coordsize="52,3" path="m9024,11017l8972,11017,9024,11019,9024,11017xe" filled="false" stroked="true" strokeweight="0pt" strokecolor="#000000">
                <v:path arrowok="t"/>
              </v:shape>
            </v:group>
            <v:group style="position:absolute;left:8972;top:11017;width:52;height:3" coordorigin="8972,11017" coordsize="52,3">
              <v:shape style="position:absolute;left:8972;top:11017;width:52;height:3" coordorigin="8972,11017" coordsize="52,3" path="m8972,11017l9024,11019,8975,11019,8972,11017xe" filled="false" stroked="true" strokeweight="0pt" strokecolor="#000000">
                <v:path arrowok="t"/>
              </v:shape>
            </v:group>
            <v:group style="position:absolute;left:8975;top:11020;width:50;height:2" coordorigin="8975,11020" coordsize="50,2">
              <v:shape style="position:absolute;left:8975;top:11020;width:50;height:2" coordorigin="8975,11020" coordsize="50,0" path="m8975,11020l9024,11020e" filled="false" stroked="true" strokeweight=".112803pt" strokecolor="#000000">
                <v:path arrowok="t"/>
              </v:shape>
            </v:group>
            <v:group style="position:absolute;left:8975;top:11019;width:50;height:3" coordorigin="8975,11019" coordsize="50,3">
              <v:shape style="position:absolute;left:8975;top:11019;width:50;height:3" coordorigin="8975,11019" coordsize="50,3" path="m9024,11019l8975,11019,9022,11022,9024,11019xe" filled="false" stroked="true" strokeweight="0pt" strokecolor="#000000">
                <v:path arrowok="t"/>
              </v:shape>
            </v:group>
            <v:group style="position:absolute;left:8975;top:11019;width:48;height:3" coordorigin="8975,11019" coordsize="48,3">
              <v:shape style="position:absolute;left:8975;top:11019;width:48;height:3" coordorigin="8975,11019" coordsize="48,3" path="m8975,11019l9022,11022,8975,11022,8975,11019xe" filled="false" stroked="true" strokeweight="0pt" strokecolor="#000000">
                <v:path arrowok="t"/>
              </v:shape>
            </v:group>
            <v:group style="position:absolute;left:8975;top:11023;width:48;height:2" coordorigin="8975,11023" coordsize="48,2">
              <v:shape style="position:absolute;left:8975;top:11023;width:48;height:2" coordorigin="8975,11023" coordsize="48,0" path="m8975,11023l9022,11023e" filled="false" stroked="true" strokeweight=".112803pt" strokecolor="#000000">
                <v:path arrowok="t"/>
              </v:shape>
            </v:group>
            <v:group style="position:absolute;left:8975;top:11022;width:48;height:3" coordorigin="8975,11022" coordsize="48,3">
              <v:shape style="position:absolute;left:8975;top:11022;width:48;height:3" coordorigin="8975,11022" coordsize="48,3" path="m9022,11022l8975,11022,9020,11024,9022,11022xe" filled="false" stroked="true" strokeweight="0pt" strokecolor="#000000">
                <v:path arrowok="t"/>
              </v:shape>
            </v:group>
            <v:group style="position:absolute;left:8975;top:11022;width:46;height:3" coordorigin="8975,11022" coordsize="46,3">
              <v:shape style="position:absolute;left:8975;top:11022;width:46;height:3" coordorigin="8975,11022" coordsize="46,3" path="m8975,11022l9020,11024,8977,11024,8975,11022xe" filled="false" stroked="true" strokeweight="0pt" strokecolor="#000000">
                <v:path arrowok="t"/>
              </v:shape>
            </v:group>
            <v:group style="position:absolute;left:8977;top:11025;width:43;height:2" coordorigin="8977,11025" coordsize="43,2">
              <v:shape style="position:absolute;left:8977;top:11025;width:43;height:2" coordorigin="8977,11025" coordsize="43,0" path="m8977,11025l9020,11025e" filled="false" stroked="true" strokeweight=".112803pt" strokecolor="#000000">
                <v:path arrowok="t"/>
              </v:shape>
            </v:group>
            <v:group style="position:absolute;left:8977;top:11024;width:43;height:3" coordorigin="8977,11024" coordsize="43,3">
              <v:shape style="position:absolute;left:8977;top:11024;width:43;height:3" coordorigin="8977,11024" coordsize="43,3" path="m9020,11024l8977,11024,9020,11026,9020,11024xe" filled="false" stroked="true" strokeweight="0pt" strokecolor="#000000">
                <v:path arrowok="t"/>
              </v:shape>
            </v:group>
            <v:group style="position:absolute;left:8977;top:11024;width:43;height:3" coordorigin="8977,11024" coordsize="43,3">
              <v:shape style="position:absolute;left:8977;top:11024;width:43;height:3" coordorigin="8977,11024" coordsize="43,3" path="m8977,11024l9020,11026,8977,11026,8977,11024xe" filled="false" stroked="true" strokeweight="0pt" strokecolor="#000000">
                <v:path arrowok="t"/>
              </v:shape>
            </v:group>
            <v:group style="position:absolute;left:8977;top:11027;width:43;height:2" coordorigin="8977,11027" coordsize="43,2">
              <v:shape style="position:absolute;left:8977;top:11027;width:43;height:2" coordorigin="8977,11027" coordsize="43,0" path="m8977,11027l9020,11027e" filled="false" stroked="true" strokeweight=".112803pt" strokecolor="#000000">
                <v:path arrowok="t"/>
              </v:shape>
            </v:group>
            <v:group style="position:absolute;left:8977;top:11026;width:43;height:3" coordorigin="8977,11026" coordsize="43,3">
              <v:shape style="position:absolute;left:8977;top:11026;width:43;height:3" coordorigin="8977,11026" coordsize="43,3" path="m9020,11026l8977,11026,9017,11028,9020,11026xe" filled="false" stroked="true" strokeweight="0pt" strokecolor="#000000">
                <v:path arrowok="t"/>
              </v:shape>
            </v:group>
            <v:group style="position:absolute;left:8977;top:11026;width:41;height:3" coordorigin="8977,11026" coordsize="41,3">
              <v:shape style="position:absolute;left:8977;top:11026;width:41;height:3" coordorigin="8977,11026" coordsize="41,3" path="m8977,11026l9017,11028,8979,11028,8977,11026xe" filled="false" stroked="true" strokeweight="0pt" strokecolor="#000000">
                <v:path arrowok="t"/>
              </v:shape>
            </v:group>
            <v:group style="position:absolute;left:8979;top:11029;width:39;height:2" coordorigin="8979,11029" coordsize="39,2">
              <v:shape style="position:absolute;left:8979;top:11029;width:39;height:2" coordorigin="8979,11029" coordsize="39,0" path="m8979,11029l9017,11029e" filled="false" stroked="true" strokeweight=".112803pt" strokecolor="#000000">
                <v:path arrowok="t"/>
              </v:shape>
            </v:group>
            <v:group style="position:absolute;left:8979;top:11028;width:39;height:3" coordorigin="8979,11028" coordsize="39,3">
              <v:shape style="position:absolute;left:8979;top:11028;width:39;height:3" coordorigin="8979,11028" coordsize="39,3" path="m9017,11028l8979,11028,9015,11031,9017,11028xe" filled="false" stroked="true" strokeweight="0pt" strokecolor="#000000">
                <v:path arrowok="t"/>
              </v:shape>
            </v:group>
            <v:group style="position:absolute;left:8979;top:11028;width:37;height:3" coordorigin="8979,11028" coordsize="37,3">
              <v:shape style="position:absolute;left:8979;top:11028;width:37;height:3" coordorigin="8979,11028" coordsize="37,3" path="m8979,11028l9015,11031,8981,11031,8979,11028xe" filled="false" stroked="true" strokeweight="0pt" strokecolor="#000000">
                <v:path arrowok="t"/>
              </v:shape>
            </v:group>
            <v:group style="position:absolute;left:8981;top:11032;width:34;height:2" coordorigin="8981,11032" coordsize="34,2">
              <v:shape style="position:absolute;left:8981;top:11032;width:34;height:2" coordorigin="8981,11032" coordsize="34,0" path="m8981,11032l9015,11032e" filled="false" stroked="true" strokeweight=".112803pt" strokecolor="#000000">
                <v:path arrowok="t"/>
              </v:shape>
            </v:group>
            <v:group style="position:absolute;left:8981;top:11031;width:34;height:3" coordorigin="8981,11031" coordsize="34,3">
              <v:shape style="position:absolute;left:8981;top:11031;width:34;height:3" coordorigin="8981,11031" coordsize="34,3" path="m9015,11031l8981,11031,9013,11033,9015,11031xe" filled="false" stroked="true" strokeweight="0pt" strokecolor="#000000">
                <v:path arrowok="t"/>
              </v:shape>
            </v:group>
            <v:group style="position:absolute;left:8981;top:11031;width:32;height:3" coordorigin="8981,11031" coordsize="32,3">
              <v:shape style="position:absolute;left:8981;top:11031;width:32;height:3" coordorigin="8981,11031" coordsize="32,3" path="m8981,11031l9013,11033,8984,11033,8981,11031xe" filled="false" stroked="true" strokeweight="0pt" strokecolor="#000000">
                <v:path arrowok="t"/>
              </v:shape>
            </v:group>
            <v:group style="position:absolute;left:8984;top:11033;width:30;height:2" coordorigin="8984,11033" coordsize="30,2">
              <v:shape style="position:absolute;left:8984;top:11033;width:30;height:2" coordorigin="8984,11033" coordsize="30,0" path="m8984,11033l9013,11033e" filled="false" stroked="true" strokeweight="0pt" strokecolor="#000000">
                <v:path arrowok="t"/>
              </v:shape>
            </v:group>
            <v:group style="position:absolute;left:8984;top:11033;width:30;height:2" coordorigin="8984,11033" coordsize="30,2">
              <v:shape style="position:absolute;left:8984;top:11033;width:30;height:2" coordorigin="8984,11033" coordsize="30,0" path="m8984,11033l9013,11033e" filled="false" stroked="true" strokeweight="0pt" strokecolor="#000000">
                <v:path arrowok="t"/>
              </v:shape>
            </v:group>
            <v:group style="position:absolute;left:8984;top:11033;width:28;height:2" coordorigin="8984,11033" coordsize="28,2">
              <v:shape style="position:absolute;left:8984;top:11033;width:28;height:2" coordorigin="8984,11033" coordsize="28,0" path="m8984,11033l9011,11033e" filled="false" stroked="true" strokeweight="0pt" strokecolor="#000000">
                <v:path arrowok="t"/>
              </v:shape>
            </v:group>
            <v:group style="position:absolute;left:8986;top:11034;width:25;height:2" coordorigin="8986,11034" coordsize="25,2">
              <v:shape style="position:absolute;left:8986;top:11034;width:25;height:2" coordorigin="8986,11034" coordsize="25,0" path="m8986,11034l9011,11034e" filled="false" stroked="true" strokeweight=".112803pt" strokecolor="#000000">
                <v:path arrowok="t"/>
              </v:shape>
            </v:group>
            <v:group style="position:absolute;left:8986;top:11033;width:25;height:3" coordorigin="8986,11033" coordsize="25,3">
              <v:shape style="position:absolute;left:8986;top:11033;width:25;height:3" coordorigin="8986,11033" coordsize="25,3" path="m9011,11033l8986,11033,9008,11035,9011,11033xe" filled="false" stroked="true" strokeweight="0pt" strokecolor="#000000">
                <v:path arrowok="t"/>
              </v:shape>
            </v:group>
            <v:group style="position:absolute;left:8986;top:11033;width:23;height:3" coordorigin="8986,11033" coordsize="23,3">
              <v:shape style="position:absolute;left:8986;top:11033;width:23;height:3" coordorigin="8986,11033" coordsize="23,3" path="m8986,11033l9008,11035,8988,11035,8986,11033xe" filled="false" stroked="true" strokeweight="0pt" strokecolor="#000000">
                <v:path arrowok="t"/>
              </v:shape>
            </v:group>
            <v:group style="position:absolute;left:8988;top:11035;width:21;height:2" coordorigin="8988,11035" coordsize="21,2">
              <v:shape style="position:absolute;left:8988;top:11035;width:21;height:2" coordorigin="8988,11035" coordsize="21,0" path="m8988,11035l9008,11035e" filled="false" stroked="true" strokeweight="0pt" strokecolor="#000000">
                <v:path arrowok="t"/>
              </v:shape>
            </v:group>
            <v:group style="position:absolute;left:8988;top:11035;width:21;height:2" coordorigin="8988,11035" coordsize="21,2">
              <v:shape style="position:absolute;left:8988;top:11035;width:21;height:2" coordorigin="8988,11035" coordsize="21,0" path="m8988,11035l9008,11035e" filled="false" stroked="true" strokeweight="0pt" strokecolor="#000000">
                <v:path arrowok="t"/>
              </v:shape>
            </v:group>
            <v:group style="position:absolute;left:8988;top:11035;width:19;height:2" coordorigin="8988,11035" coordsize="19,2">
              <v:shape style="position:absolute;left:8988;top:11035;width:19;height:2" coordorigin="8988,11035" coordsize="19,0" path="m8988,11035l9006,11035e" filled="false" stroked="true" strokeweight="0pt" strokecolor="#000000">
                <v:path arrowok="t"/>
              </v:shape>
            </v:group>
            <v:group style="position:absolute;left:8990;top:11035;width:16;height:2" coordorigin="8990,11035" coordsize="16,2">
              <v:shape style="position:absolute;left:8990;top:11035;width:16;height:2" coordorigin="8990,11035" coordsize="16,0" path="m8990,11035l9006,11035e" filled="false" stroked="true" strokeweight="0pt" strokecolor="#000000">
                <v:path arrowok="t"/>
              </v:shape>
            </v:group>
            <v:group style="position:absolute;left:8990;top:11035;width:16;height:2" coordorigin="8990,11035" coordsize="16,2">
              <v:shape style="position:absolute;left:8990;top:11035;width:16;height:2" coordorigin="8990,11035" coordsize="16,0" path="m8990,11035l9006,11035e" filled="false" stroked="true" strokeweight="0pt" strokecolor="#000000">
                <v:path arrowok="t"/>
              </v:shape>
            </v:group>
            <v:group style="position:absolute;left:8990;top:11035;width:14;height:2" coordorigin="8990,11035" coordsize="14,2">
              <v:shape style="position:absolute;left:8990;top:11035;width:14;height:2" coordorigin="8990,11035" coordsize="14,0" path="m8990,11035l9004,11035e" filled="false" stroked="true" strokeweight="0pt" strokecolor="#000000">
                <v:path arrowok="t"/>
              </v:shape>
            </v:group>
            <v:group style="position:absolute;left:8993;top:11035;width:10;height:3" coordorigin="8993,11035" coordsize="10,3">
              <v:shape style="position:absolute;left:8993;top:11035;width:10;height:3" coordorigin="8993,11035" coordsize="10,3" path="m8993,11035l8995,11037,9002,11037,8993,11035xe" filled="true" fillcolor="#000000" stroked="false">
                <v:path arrowok="t"/>
                <v:fill type="solid"/>
              </v:shape>
            </v:group>
            <v:group style="position:absolute;left:8993;top:11035;width:10;height:3" coordorigin="8993,11035" coordsize="10,3">
              <v:shape style="position:absolute;left:8993;top:11035;width:10;height:3" coordorigin="8993,11035" coordsize="10,3" path="m8993,11035l8995,11037,9002,11037,8993,11035xe" filled="false" stroked="true" strokeweight="0pt" strokecolor="#000000">
                <v:path arrowok="t"/>
              </v:shape>
            </v:group>
            <v:group style="position:absolute;left:8995;top:11037;width:7;height:2" coordorigin="8995,11037" coordsize="7,2">
              <v:shape style="position:absolute;left:8995;top:11037;width:7;height:2" coordorigin="8995,11037" coordsize="7,0" path="m8995,11037l9002,11037e" filled="false" stroked="true" strokeweight="0pt" strokecolor="#000000">
                <v:path arrowok="t"/>
              </v:shape>
            </v:group>
            <v:group style="position:absolute;left:8993;top:11035;width:12;height:3" coordorigin="8993,11035" coordsize="12,3">
              <v:shape style="position:absolute;left:8993;top:11035;width:12;height:3" coordorigin="8993,11035" coordsize="12,3" path="m8993,11035l9002,11037,9004,11035,8993,11035xe" filled="true" fillcolor="#000000" stroked="false">
                <v:path arrowok="t"/>
                <v:fill type="solid"/>
              </v:shape>
            </v:group>
            <v:group style="position:absolute;left:8993;top:11035;width:12;height:3" coordorigin="8993,11035" coordsize="12,3">
              <v:shape style="position:absolute;left:8993;top:11035;width:12;height:3" coordorigin="8993,11035" coordsize="12,3" path="m8993,11035l9004,11035,9002,11037,8993,11035xe" filled="false" stroked="true" strokeweight="0pt" strokecolor="#000000">
                <v:path arrowok="t"/>
              </v:shape>
            </v:group>
            <v:group style="position:absolute;left:11;top:8;width:22381;height:31653" coordorigin="11,8" coordsize="22381,31653">
              <v:shape style="position:absolute;left:11;top:8;width:22381;height:31653" coordorigin="11,8" coordsize="22381,31653" path="m11,31660l11,8,22391,8,11,8,11,31660e" filled="false" stroked="true" strokeweight=".676817pt" strokecolor="#000000">
                <v:path arrowok="t"/>
              </v:shape>
            </v:group>
            <v:group style="position:absolute;left:1083;top:281;width:21052;height:31123" coordorigin="1083,281" coordsize="21052,31123">
              <v:shape style="position:absolute;left:1083;top:281;width:21052;height:31123" coordorigin="1083,281" coordsize="21052,31123" path="m22134,281l1083,281,1083,31403,22134,31403,22134,281e" filled="false" stroked="true" strokeweight=".676817pt" strokecolor="#000000">
                <v:path arrowok="t"/>
              </v:shape>
            </v:group>
            <v:group style="position:absolute;left:1649;top:29652;width:1999;height:2" coordorigin="1649,29652" coordsize="1999,2">
              <v:shape style="position:absolute;left:1649;top:29652;width:1999;height:2" coordorigin="1649,29652" coordsize="1999,0" path="m1649,29652l3648,29652e" filled="false" stroked="true" strokeweight=".78962pt" strokecolor="#0000ff">
                <v:path arrowok="t"/>
              </v:shape>
            </v:group>
            <v:group style="position:absolute;left:1638;top:28533;width:2006;height:2" coordorigin="1638,28533" coordsize="2006,2">
              <v:shape style="position:absolute;left:1638;top:28533;width:2006;height:2" coordorigin="1638,28533" coordsize="2006,0" path="m1638,28533l3644,28533e" filled="false" stroked="true" strokeweight=".78962pt" strokecolor="#ff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0,29932l2788,29932,2775,29930,2770,29932xe" filled="true" fillcolor="#000000" stroked="false">
                <v:path arrowok="t"/>
                <v:fill type="solid"/>
              </v:shape>
              <v:shape style="position:absolute;left:2770;top:29930;width:19;height:3" coordorigin="2770,29930" coordsize="19,3" path="m2775,29930l2788,29932,2786,29930,2775,29930xe" filled="true" fillcolor="#000000" stroked="false">
                <v:path arrowok="t"/>
                <v:fill type="solid"/>
              </v:shape>
            </v:group>
            <v:group style="position:absolute;left:2775;top:29930;width:14;height:3" coordorigin="2775,29930" coordsize="14,3">
              <v:shape style="position:absolute;left:2775;top:29930;width:14;height:3" coordorigin="2775,29930" coordsize="14,3" path="m2786,29930l2775,29930,2788,29932,2786,29930x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5,29930l2788,29932,2770,29932,2775,29930x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70;top:29932;width:23;height:2" coordorigin="2770,29932" coordsize="23,2">
              <v:shape style="position:absolute;left:2770;top:29932;width:23;height:2" coordorigin="2770,29932" coordsize="23,0" path="m2770,29932l2793,29932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66;top:29933;width:30;height:2" coordorigin="2766,29933" coordsize="30,2">
              <v:shape style="position:absolute;left:2766;top:29933;width:30;height:2" coordorigin="2766,29933" coordsize="30,0" path="m2766,29933l2795,29933e" filled="false" stroked="true" strokeweight=".112803pt" strokecolor="#000000">
                <v:path arrowok="t"/>
              </v:shape>
            </v:group>
            <v:group style="position:absolute;left:2768;top:29932;width:28;height:3" coordorigin="2768,29932" coordsize="28,3">
              <v:shape style="position:absolute;left:2768;top:29932;width:28;height:3" coordorigin="2768,29932" coordsize="28,3" path="m2793,29932l2768,29932,2795,29934,2793,29932xe" filled="false" stroked="true" strokeweight="0pt" strokecolor="#000000">
                <v:path arrowok="t"/>
              </v:shape>
            </v:group>
            <v:group style="position:absolute;left:2766;top:29932;width:30;height:3" coordorigin="2766,29932" coordsize="30,3">
              <v:shape style="position:absolute;left:2766;top:29932;width:30;height:3" coordorigin="2766,29932" coordsize="30,3" path="m2768,29932l2795,29934,2766,29934,2768,29932x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6;top:29934;width:32;height:2" coordorigin="2766,29934" coordsize="32,2">
              <v:shape style="position:absolute;left:2766;top:29934;width:32;height:2" coordorigin="2766,29934" coordsize="32,0" path="m2766,29934l2798,29934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1;top:29935;width:39;height:2" coordorigin="2761,29935" coordsize="39,2">
              <v:shape style="position:absolute;left:2761;top:29935;width:39;height:2" coordorigin="2761,29935" coordsize="39,0" path="m2761,29935l2800,29935e" filled="false" stroked="true" strokeweight=".112803pt" strokecolor="#000000">
                <v:path arrowok="t"/>
              </v:shape>
            </v:group>
            <v:group style="position:absolute;left:2764;top:29934;width:37;height:3" coordorigin="2764,29934" coordsize="37,3">
              <v:shape style="position:absolute;left:2764;top:29934;width:37;height:3" coordorigin="2764,29934" coordsize="37,3" path="m2798,29934l2764,29934,2800,29936,2798,29934xe" filled="false" stroked="true" strokeweight="0pt" strokecolor="#000000">
                <v:path arrowok="t"/>
              </v:shape>
            </v:group>
            <v:group style="position:absolute;left:2761;top:29934;width:39;height:3" coordorigin="2761,29934" coordsize="39,3">
              <v:shape style="position:absolute;left:2761;top:29934;width:39;height:3" coordorigin="2761,29934" coordsize="39,3" path="m2764,29934l2800,29936,2761,29936,2764,29934xe" filled="false" stroked="true" strokeweight="0pt" strokecolor="#000000">
                <v:path arrowok="t"/>
              </v:shape>
            </v:group>
            <v:group style="position:absolute;left:2759;top:29938;width:43;height:2" coordorigin="2759,29938" coordsize="43,2">
              <v:shape style="position:absolute;left:2759;top:29938;width:43;height:2" coordorigin="2759,29938" coordsize="43,0" path="m2759,29938l2802,29938e" filled="false" stroked="true" strokeweight=".112803pt" strokecolor="#000000">
                <v:path arrowok="t"/>
              </v:shape>
            </v:group>
            <v:group style="position:absolute;left:2761;top:29936;width:41;height:3" coordorigin="2761,29936" coordsize="41,3">
              <v:shape style="position:absolute;left:2761;top:29936;width:41;height:3" coordorigin="2761,29936" coordsize="41,3" path="m2800,29936l2761,29936,2802,29939,2800,29936xe" filled="false" stroked="true" strokeweight="0pt" strokecolor="#000000">
                <v:path arrowok="t"/>
              </v:shape>
            </v:group>
            <v:group style="position:absolute;left:2759;top:29936;width:43;height:3" coordorigin="2759,29936" coordsize="43,3">
              <v:shape style="position:absolute;left:2759;top:29936;width:43;height:3" coordorigin="2759,29936" coordsize="43,3" path="m2761,29936l2802,29939,2759,29939,2761,29936xe" filled="false" stroked="true" strokeweight="0pt" strokecolor="#000000">
                <v:path arrowok="t"/>
              </v:shape>
            </v:group>
            <v:group style="position:absolute;left:2757;top:29940;width:46;height:2" coordorigin="2757,29940" coordsize="46,2">
              <v:shape style="position:absolute;left:2757;top:29940;width:46;height:2" coordorigin="2757,29940" coordsize="46,0" path="m2757,29940l2802,29940e" filled="false" stroked="true" strokeweight=".112803pt" strokecolor="#000000">
                <v:path arrowok="t"/>
              </v:shape>
            </v:group>
            <v:group style="position:absolute;left:2759;top:29939;width:43;height:3" coordorigin="2759,29939" coordsize="43,3">
              <v:shape style="position:absolute;left:2759;top:29939;width:43;height:3" coordorigin="2759,29939" coordsize="43,3" path="m2802,29939l2759,29939,2802,29941,2802,29939xe" filled="false" stroked="true" strokeweight="0pt" strokecolor="#000000">
                <v:path arrowok="t"/>
              </v:shape>
            </v:group>
            <v:group style="position:absolute;left:2757;top:29939;width:46;height:3" coordorigin="2757,29939" coordsize="46,3">
              <v:shape style="position:absolute;left:2757;top:29939;width:46;height:3" coordorigin="2757,29939" coordsize="46,3" path="m2759,29939l2802,29941,2757,29941,2759,29939xe" filled="false" stroked="true" strokeweight="0pt" strokecolor="#000000">
                <v:path arrowok="t"/>
              </v:shape>
            </v:group>
            <v:group style="position:absolute;left:2757;top:29942;width:48;height:2" coordorigin="2757,29942" coordsize="48,2">
              <v:shape style="position:absolute;left:2757;top:29942;width:48;height:2" coordorigin="2757,29942" coordsize="48,0" path="m2757,29942l2804,29942e" filled="false" stroked="true" strokeweight=".112803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802,29941l2757,29941,2804,29943,2802,29941xe" filled="false" stroked="true" strokeweight="0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757,29941l2804,29943,2757,29943,2757,29941xe" filled="false" stroked="true" strokeweight="0pt" strokecolor="#000000">
                <v:path arrowok="t"/>
              </v:shape>
            </v:group>
            <v:group style="position:absolute;left:2755;top:29944;width:52;height:2" coordorigin="2755,29944" coordsize="52,2">
              <v:shape style="position:absolute;left:2755;top:29944;width:52;height:2" coordorigin="2755,29944" coordsize="52,0" path="m2755,29944l2807,29944e" filled="false" stroked="true" strokeweight=".112803pt" strokecolor="#000000">
                <v:path arrowok="t"/>
              </v:shape>
            </v:group>
            <v:group style="position:absolute;left:2757;top:29943;width:50;height:3" coordorigin="2757,29943" coordsize="50,3">
              <v:shape style="position:absolute;left:2757;top:29943;width:50;height:3" coordorigin="2757,29943" coordsize="50,3" path="m2804,29943l2757,29943,2807,29945,2804,29943xe" filled="false" stroked="true" strokeweight="0pt" strokecolor="#000000">
                <v:path arrowok="t"/>
              </v:shape>
            </v:group>
            <v:group style="position:absolute;left:2755;top:29943;width:52;height:3" coordorigin="2755,29943" coordsize="52,3">
              <v:shape style="position:absolute;left:2755;top:29943;width:52;height:3" coordorigin="2755,29943" coordsize="52,3" path="m2757,29943l2807,29945,2755,29945,2757,29943xe" filled="false" stroked="true" strokeweight="0pt" strokecolor="#000000">
                <v:path arrowok="t"/>
              </v:shape>
            </v:group>
            <v:group style="position:absolute;left:2755;top:29947;width:52;height:2" coordorigin="2755,29947" coordsize="52,2">
              <v:shape style="position:absolute;left:2755;top:29947;width:52;height:2" coordorigin="2755,29947" coordsize="52,0" path="m2755,29947l2807,29947e" filled="false" stroked="true" strokeweight=".112803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807,29945l2755,29945,2807,29948,2807,29945xe" filled="false" stroked="true" strokeweight="0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755,29945l2807,29948,2755,29948,2755,29945xe" filled="false" stroked="true" strokeweight="0pt" strokecolor="#000000">
                <v:path arrowok="t"/>
              </v:shape>
            </v:group>
            <v:group style="position:absolute;left:2752;top:29949;width:55;height:2" coordorigin="2752,29949" coordsize="55,2">
              <v:shape style="position:absolute;left:2752;top:29949;width:55;height:2" coordorigin="2752,29949" coordsize="55,0" path="m2752,29949l2807,29949e" filled="false" stroked="true" strokeweight=".112803pt" strokecolor="#000000">
                <v:path arrowok="t"/>
              </v:shape>
            </v:group>
            <v:group style="position:absolute;left:2755;top:29948;width:52;height:3" coordorigin="2755,29948" coordsize="52,3">
              <v:shape style="position:absolute;left:2755;top:29948;width:52;height:3" coordorigin="2755,29948" coordsize="52,3" path="m2807,29948l2755,29948,2807,29950,2807,29948xe" filled="false" stroked="true" strokeweight="0pt" strokecolor="#000000">
                <v:path arrowok="t"/>
              </v:shape>
            </v:group>
            <v:group style="position:absolute;left:2752;top:29948;width:55;height:3" coordorigin="2752,29948" coordsize="55,3">
              <v:shape style="position:absolute;left:2752;top:29948;width:55;height:3" coordorigin="2752,29948" coordsize="55,3" path="m2755,29948l2807,29950,2752,29950,2755,29948xe" filled="false" stroked="true" strokeweight="0pt" strokecolor="#000000">
                <v:path arrowok="t"/>
              </v:shape>
            </v:group>
            <v:group style="position:absolute;left:2752;top:29951;width:57;height:2" coordorigin="2752,29951" coordsize="57,2">
              <v:shape style="position:absolute;left:2752;top:29951;width:57;height:2" coordorigin="2752,29951" coordsize="57,0" path="m2752,29951l2809,29951e" filled="false" stroked="true" strokeweight=".112803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807,29950l2752,29950,2809,29952,2807,29950xe" filled="false" stroked="true" strokeweight="0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752,29950l2809,29952,2752,29952,2752,29950xe" filled="false" stroked="true" strokeweight="0pt" strokecolor="#000000">
                <v:path arrowok="t"/>
              </v:shape>
            </v:group>
            <v:group style="position:absolute;left:2752;top:29953;width:57;height:2" coordorigin="2752,29953" coordsize="57,2">
              <v:shape style="position:absolute;left:2752;top:29953;width:57;height:2" coordorigin="2752,29953" coordsize="57,0" path="m2752,29953l2809,29953e" filled="false" stroked="true" strokeweight=".112803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809,29952l2752,29952,2809,29954,2809,29952xe" filled="false" stroked="true" strokeweight="0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752,29952l2809,29954,2752,29954,2752,29952xe" filled="false" stroked="true" strokeweight="0pt" strokecolor="#000000">
                <v:path arrowok="t"/>
              </v:shape>
            </v:group>
            <v:group style="position:absolute;left:2752;top:29957;width:57;height:2" coordorigin="2752,29957" coordsize="57,2">
              <v:shape style="position:absolute;left:2752;top:29957;width:57;height:2" coordorigin="2752,29957" coordsize="57,0" path="m2752,29957l2809,29957e" filled="false" stroked="true" strokeweight=".225606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809,29954l2752,29954,2809,29959,2809,29954xe" filled="false" stroked="true" strokeweight="0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752,29954l2809,29959,2752,29959,2752,29954xe" filled="false" stroked="true" strokeweight="0pt" strokecolor="#000000">
                <v:path arrowok="t"/>
              </v:shape>
            </v:group>
            <v:group style="position:absolute;left:2752;top:29960;width:57;height:2" coordorigin="2752,29960" coordsize="57,2">
              <v:shape style="position:absolute;left:2752;top:29960;width:57;height:2" coordorigin="2752,29960" coordsize="57,0" path="m2752,29960l2809,29960e" filled="false" stroked="true" strokeweight=".112803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809,29959l2752,29959,2809,29961,2809,29959xe" filled="false" stroked="true" strokeweight="0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752,29959l2809,29961,2752,29961,2752,29959xe" filled="false" stroked="true" strokeweight="0pt" strokecolor="#000000">
                <v:path arrowok="t"/>
              </v:shape>
            </v:group>
            <v:group style="position:absolute;left:2752;top:29962;width:57;height:2" coordorigin="2752,29962" coordsize="57,2">
              <v:shape style="position:absolute;left:2752;top:29962;width:57;height:2" coordorigin="2752,29962" coordsize="57,0" path="m2752,29962l2809,29962e" filled="false" stroked="true" strokeweight=".112803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809,29961l2752,29961,2809,29963,2809,29961xe" filled="false" stroked="true" strokeweight="0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752,29961l2809,29963,2752,29963,2752,29961xe" filled="false" stroked="true" strokeweight="0pt" strokecolor="#000000">
                <v:path arrowok="t"/>
              </v:shape>
            </v:group>
            <v:group style="position:absolute;left:2752;top:29965;width:57;height:2" coordorigin="2752,29965" coordsize="57,2">
              <v:shape style="position:absolute;left:2752;top:29965;width:57;height:2" coordorigin="2752,29965" coordsize="57,0" path="m2752,29965l2809,29965e" filled="false" stroked="true" strokeweight=".112803pt" strokecolor="#000000">
                <v:path arrowok="t"/>
              </v:shape>
            </v:group>
            <v:group style="position:absolute;left:2752;top:29963;width:57;height:3" coordorigin="2752,29963" coordsize="57,3">
              <v:shape style="position:absolute;left:2752;top:29963;width:57;height:3" coordorigin="2752,29963" coordsize="57,3" path="m2809,29963l2752,29963,2807,29966,2809,29963xe" filled="false" stroked="true" strokeweight="0pt" strokecolor="#000000">
                <v:path arrowok="t"/>
              </v:shape>
            </v:group>
            <v:group style="position:absolute;left:2752;top:29963;width:55;height:3" coordorigin="2752,29963" coordsize="55,3">
              <v:shape style="position:absolute;left:2752;top:29963;width:55;height:3" coordorigin="2752,29963" coordsize="55,3" path="m2752,29963l2807,29966,2752,29966,2752,29963xe" filled="false" stroked="true" strokeweight="0pt" strokecolor="#000000">
                <v:path arrowok="t"/>
              </v:shape>
            </v:group>
            <v:group style="position:absolute;left:2752;top:29967;width:55;height:2" coordorigin="2752,29967" coordsize="55,2">
              <v:shape style="position:absolute;left:2752;top:29967;width:55;height:2" coordorigin="2752,29967" coordsize="55,0" path="m2752,29967l2807,29967e" filled="false" stroked="true" strokeweight=".112803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807,29966l2752,29966,2807,29968,2807,29966xe" filled="false" stroked="true" strokeweight="0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752,29966l2807,29968,2755,29968,2752,29966xe" filled="false" stroked="true" strokeweight="0pt" strokecolor="#000000">
                <v:path arrowok="t"/>
              </v:shape>
            </v:group>
            <v:group style="position:absolute;left:2755;top:29969;width:52;height:2" coordorigin="2755,29969" coordsize="52,2">
              <v:shape style="position:absolute;left:2755;top:29969;width:52;height:2" coordorigin="2755,29969" coordsize="52,0" path="m2755,29969l2807,29969e" filled="false" stroked="true" strokeweight=".112803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807,29968l2755,29968,2807,29970,2807,29968xe" filled="false" stroked="true" strokeweight="0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755,29968l2807,29970,2755,29970,2755,29968xe" filled="false" stroked="true" strokeweight="0pt" strokecolor="#000000">
                <v:path arrowok="t"/>
              </v:shape>
            </v:group>
            <v:group style="position:absolute;left:2755;top:29972;width:52;height:2" coordorigin="2755,29972" coordsize="52,2">
              <v:shape style="position:absolute;left:2755;top:29972;width:52;height:2" coordorigin="2755,29972" coordsize="52,0" path="m2755,29972l2807,29972e" filled="false" stroked="true" strokeweight=".225606pt" strokecolor="#000000">
                <v:path arrowok="t"/>
              </v:shape>
            </v:group>
            <v:group style="position:absolute;left:2755;top:29970;width:52;height:5" coordorigin="2755,29970" coordsize="52,5">
              <v:shape style="position:absolute;left:2755;top:29970;width:52;height:5" coordorigin="2755,29970" coordsize="52,5" path="m2807,29970l2755,29970,2804,29975,2807,29970xe" filled="false" stroked="true" strokeweight="0pt" strokecolor="#000000">
                <v:path arrowok="t"/>
              </v:shape>
            </v:group>
            <v:group style="position:absolute;left:2755;top:29970;width:50;height:5" coordorigin="2755,29970" coordsize="50,5">
              <v:shape style="position:absolute;left:2755;top:29970;width:50;height:5" coordorigin="2755,29970" coordsize="50,5" path="m2755,29970l2804,29975,2757,29975,2755,29970xe" filled="false" stroked="true" strokeweight="0pt" strokecolor="#000000">
                <v:path arrowok="t"/>
              </v:shape>
            </v:group>
            <v:group style="position:absolute;left:2757;top:29976;width:48;height:2" coordorigin="2757,29976" coordsize="48,2">
              <v:shape style="position:absolute;left:2757;top:29976;width:48;height:2" coordorigin="2757,29976" coordsize="48,0" path="m2757,29976l2804,29976e" filled="false" stroked="true" strokeweight=".112803pt" strokecolor="#000000">
                <v:path arrowok="t"/>
              </v:shape>
            </v:group>
            <v:group style="position:absolute;left:2757;top:29975;width:48;height:3" coordorigin="2757,29975" coordsize="48,3">
              <v:shape style="position:absolute;left:2757;top:29975;width:48;height:3" coordorigin="2757,29975" coordsize="48,3" path="m2804,29975l2757,29975,2802,29977,2804,29975xe" filled="false" stroked="true" strokeweight="0pt" strokecolor="#000000">
                <v:path arrowok="t"/>
              </v:shape>
            </v:group>
            <v:group style="position:absolute;left:2757;top:29975;width:46;height:3" coordorigin="2757,29975" coordsize="46,3">
              <v:shape style="position:absolute;left:2757;top:29975;width:46;height:3" coordorigin="2757,29975" coordsize="46,3" path="m2757,29975l2802,29977,2757,29977,2757,29975x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9;top:29978;width:43;height:2" coordorigin="2759,29978" coordsize="43,2">
              <v:shape style="position:absolute;left:2759;top:29978;width:43;height:2" coordorigin="2759,29978" coordsize="43,0" path="m2759,29978l2802,29978e" filled="false" stroked="true" strokeweight=".112803pt" strokecolor="#000000">
                <v:path arrowok="t"/>
              </v:shape>
            </v:group>
            <v:group style="position:absolute;left:2759;top:29977;width:43;height:3" coordorigin="2759,29977" coordsize="43,3">
              <v:shape style="position:absolute;left:2759;top:29977;width:43;height:3" coordorigin="2759,29977" coordsize="43,3" path="m2802,29977l2759,29977,2800,29979,2802,29977xe" filled="false" stroked="true" strokeweight="0pt" strokecolor="#000000">
                <v:path arrowok="t"/>
              </v:shape>
            </v:group>
            <v:group style="position:absolute;left:2759;top:29977;width:41;height:3" coordorigin="2759,29977" coordsize="41,3">
              <v:shape style="position:absolute;left:2759;top:29977;width:41;height:3" coordorigin="2759,29977" coordsize="41,3" path="m2759,29977l2800,29979,2761,29979,2759,29977xe" filled="false" stroked="true" strokeweight="0pt" strokecolor="#000000">
                <v:path arrowok="t"/>
              </v:shape>
            </v:group>
            <v:group style="position:absolute;left:2761;top:29980;width:39;height:2" coordorigin="2761,29980" coordsize="39,2">
              <v:shape style="position:absolute;left:2761;top:29980;width:39;height:2" coordorigin="2761,29980" coordsize="39,0" path="m2761,29980l2800,29980e" filled="false" stroked="true" strokeweight=".112803pt" strokecolor="#000000">
                <v:path arrowok="t"/>
              </v:shape>
            </v:group>
            <v:group style="position:absolute;left:2761;top:29979;width:39;height:3" coordorigin="2761,29979" coordsize="39,3">
              <v:shape style="position:absolute;left:2761;top:29979;width:39;height:3" coordorigin="2761,29979" coordsize="39,3" path="m2800,29979l2761,29979,2798,29981,2800,29979xe" filled="false" stroked="true" strokeweight="0pt" strokecolor="#000000">
                <v:path arrowok="t"/>
              </v:shape>
            </v:group>
            <v:group style="position:absolute;left:2761;top:29979;width:37;height:3" coordorigin="2761,29979" coordsize="37,3">
              <v:shape style="position:absolute;left:2761;top:29979;width:37;height:3" coordorigin="2761,29979" coordsize="37,3" path="m2761,29979l2798,29981,2764,29981,2761,29979xe" filled="false" stroked="true" strokeweight="0pt" strokecolor="#000000">
                <v:path arrowok="t"/>
              </v:shape>
            </v:group>
            <v:group style="position:absolute;left:2764;top:29983;width:34;height:2" coordorigin="2764,29983" coordsize="34,2">
              <v:shape style="position:absolute;left:2764;top:29983;width:34;height:2" coordorigin="2764,29983" coordsize="34,0" path="m2764,29983l2798,29983e" filled="false" stroked="true" strokeweight=".112803pt" strokecolor="#000000">
                <v:path arrowok="t"/>
              </v:shape>
            </v:group>
            <v:group style="position:absolute;left:2764;top:29981;width:34;height:3" coordorigin="2764,29981" coordsize="34,3">
              <v:shape style="position:absolute;left:2764;top:29981;width:34;height:3" coordorigin="2764,29981" coordsize="34,3" path="m2798,29981l2764,29981,2795,29984,2798,29981xe" filled="false" stroked="true" strokeweight="0pt" strokecolor="#000000">
                <v:path arrowok="t"/>
              </v:shape>
            </v:group>
            <v:group style="position:absolute;left:2764;top:29981;width:32;height:3" coordorigin="2764,29981" coordsize="32,3">
              <v:shape style="position:absolute;left:2764;top:29981;width:32;height:3" coordorigin="2764,29981" coordsize="32,3" path="m2764,29981l2795,29984,2766,29984,2764,29981x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28;height:2" coordorigin="2766,29984" coordsize="28,2">
              <v:shape style="position:absolute;left:2766;top:29984;width:28;height:2" coordorigin="2766,29984" coordsize="28,0" path="m2766,29984l2793,29984e" filled="false" stroked="true" strokeweight="0pt" strokecolor="#000000">
                <v:path arrowok="t"/>
              </v:shape>
            </v:group>
            <v:group style="position:absolute;left:2768;top:29985;width:25;height:2" coordorigin="2768,29985" coordsize="25,2">
              <v:shape style="position:absolute;left:2768;top:29985;width:25;height:2" coordorigin="2768,29985" coordsize="25,0" path="m2768,29985l2793,29985e" filled="false" stroked="true" strokeweight=".112803pt" strokecolor="#000000">
                <v:path arrowok="t"/>
              </v:shape>
            </v:group>
            <v:group style="position:absolute;left:2768;top:29984;width:25;height:3" coordorigin="2768,29984" coordsize="25,3">
              <v:shape style="position:absolute;left:2768;top:29984;width:25;height:3" coordorigin="2768,29984" coordsize="25,3" path="m2793,29984l2768,29984,2788,29986,2793,29984xe" filled="false" stroked="true" strokeweight="0pt" strokecolor="#000000">
                <v:path arrowok="t"/>
              </v:shape>
            </v:group>
            <v:group style="position:absolute;left:2768;top:29984;width:21;height:3" coordorigin="2768,29984" coordsize="21,3">
              <v:shape style="position:absolute;left:2768;top:29984;width:21;height:3" coordorigin="2768,29984" coordsize="21,3" path="m2768,29984l2788,29986,2770,29986,2768,29984x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6;height:2" coordorigin="2770,29986" coordsize="16,2">
              <v:shape style="position:absolute;left:2770;top:29986;width:16;height:2" coordorigin="2770,29986" coordsize="16,0" path="m2770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15122;top:26679;width:199;height:242" coordorigin="15122,26679" coordsize="199,242">
              <v:shape style="position:absolute;left:15122;top:26679;width:199;height:242" coordorigin="15122,26679" coordsize="199,242" path="m15122,26920l15321,26920,15321,26679,15122,26679,15122,26920e" filled="false" stroked="true" strokeweight=".225606pt" strokecolor="#000000">
                <v:path arrowok="t"/>
              </v:shape>
            </v:group>
            <v:group style="position:absolute;left:15280;top:26920;width:199;height:242" coordorigin="15280,26920" coordsize="199,242">
              <v:shape style="position:absolute;left:15280;top:26920;width:199;height:242" coordorigin="15280,26920" coordsize="199,242" path="m15280,27161l15479,27161,15479,26920,15280,26920,15280,27161e" filled="false" stroked="true" strokeweight=".225606pt" strokecolor="#000000">
                <v:path arrowok="t"/>
              </v:shape>
            </v:group>
            <v:group style="position:absolute;left:15413;top:27161;width:199;height:242" coordorigin="15413,27161" coordsize="199,242">
              <v:shape style="position:absolute;left:15413;top:27161;width:199;height:242" coordorigin="15413,27161" coordsize="199,242" path="m15413,27403l15612,27403,15612,27161,15413,27161,15413,27403e" filled="false" stroked="true" strokeweight=".225606pt" strokecolor="#000000">
                <v:path arrowok="t"/>
              </v:shape>
            </v:group>
            <v:group style="position:absolute;left:15567;top:27403;width:199;height:242" coordorigin="15567,27403" coordsize="199,242">
              <v:shape style="position:absolute;left:15567;top:27403;width:199;height:242" coordorigin="15567,27403" coordsize="199,242" path="m15567,27644l15765,27644,15765,27403,15567,27403,15567,27644e" filled="false" stroked="true" strokeweight=".225606pt" strokecolor="#000000">
                <v:path arrowok="t"/>
              </v:shape>
            </v:group>
            <v:group style="position:absolute;left:15684;top:27644;width:199;height:240" coordorigin="15684,27644" coordsize="199,240">
              <v:shape style="position:absolute;left:15684;top:27644;width:199;height:240" coordorigin="15684,27644" coordsize="199,240" path="m15684,27883l15883,27883,15883,27644,15684,27644,15684,27883e" filled="false" stroked="true" strokeweight=".225606pt" strokecolor="#000000">
                <v:path arrowok="t"/>
              </v:shape>
            </v:group>
            <v:group style="position:absolute;left:15781;top:27883;width:199;height:242" coordorigin="15781,27883" coordsize="199,242">
              <v:shape style="position:absolute;left:15781;top:27883;width:199;height:242" coordorigin="15781,27883" coordsize="199,242" path="m15781,28125l15980,28125,15980,27883,15781,27883,15781,28125e" filled="false" stroked="true" strokeweight=".225606pt" strokecolor="#000000">
                <v:path arrowok="t"/>
              </v:shape>
            </v:group>
            <v:group style="position:absolute;left:15901;top:28125;width:199;height:242" coordorigin="15901,28125" coordsize="199,242">
              <v:shape style="position:absolute;left:15901;top:28125;width:199;height:242" coordorigin="15901,28125" coordsize="199,242" path="m15901,28366l16099,28366,16099,28125,15901,28125,15901,28366e" filled="false" stroked="true" strokeweight=".225606pt" strokecolor="#ff0000">
                <v:path arrowok="t"/>
              </v:shape>
            </v:group>
            <v:group style="position:absolute;left:16004;top:28366;width:199;height:242" coordorigin="16004,28366" coordsize="199,242">
              <v:shape style="position:absolute;left:16004;top:28366;width:199;height:242" coordorigin="16004,28366" coordsize="199,242" path="m16004,28608l16203,28608,16203,28366,16004,28366,16004,28608e" filled="false" stroked="true" strokeweight=".225606pt" strokecolor="#000000">
                <v:path arrowok="t"/>
              </v:shape>
            </v:group>
            <v:group style="position:absolute;left:16153;top:28608;width:199;height:242" coordorigin="16153,28608" coordsize="199,242">
              <v:shape style="position:absolute;left:16153;top:28608;width:199;height:242" coordorigin="16153,28608" coordsize="199,242" path="m16153,28849l16352,28849,16352,28608,16153,28608,16153,28849e" filled="false" stroked="true" strokeweight=".225606pt" strokecolor="#000000">
                <v:path arrowok="t"/>
              </v:shape>
            </v:group>
            <v:group style="position:absolute;left:16257;top:28849;width:199;height:242" coordorigin="16257,28849" coordsize="199,242">
              <v:shape style="position:absolute;left:16257;top:28849;width:199;height:242" coordorigin="16257,28849" coordsize="199,242" path="m16257,29090l16456,29090,16456,28849,16257,28849,16257,29090e" filled="false" stroked="true" strokeweight=".225606pt" strokecolor="#000000">
                <v:path arrowok="t"/>
              </v:shape>
            </v:group>
            <v:group style="position:absolute;left:16336;top:29090;width:199;height:242" coordorigin="16336,29090" coordsize="199,242">
              <v:shape style="position:absolute;left:16336;top:29090;width:199;height:242" coordorigin="16336,29090" coordsize="199,242" path="m16336,29332l16535,29332,16535,29090,16336,29090,16336,29332e" filled="false" stroked="true" strokeweight=".225606pt" strokecolor="#000000">
                <v:path arrowok="t"/>
              </v:shape>
            </v:group>
            <v:group style="position:absolute;left:16377;top:29332;width:199;height:240" coordorigin="16377,29332" coordsize="199,240">
              <v:shape style="position:absolute;left:16377;top:29332;width:199;height:240" coordorigin="16377,29332" coordsize="199,240" path="m16377,29571l16575,29571,16575,29332,16377,29332,16377,29571e" filled="false" stroked="true" strokeweight=".225606pt" strokecolor="#000000">
                <v:path arrowok="t"/>
              </v:shape>
            </v:group>
            <v:group style="position:absolute;left:16377;top:29571;width:199;height:242" coordorigin="16377,29571" coordsize="199,242">
              <v:shape style="position:absolute;left:16377;top:29571;width:199;height:242" coordorigin="16377,29571" coordsize="199,242" path="m16377,29812l16575,29812,16575,29571,16377,29571,16377,29812e" filled="false" stroked="true" strokeweight=".225606pt" strokecolor="#000000">
                <v:path arrowok="t"/>
              </v:shape>
            </v:group>
            <v:group style="position:absolute;left:16413;top:29812;width:199;height:242" coordorigin="16413,29812" coordsize="199,242">
              <v:shape style="position:absolute;left:16413;top:29812;width:199;height:242" coordorigin="16413,29812" coordsize="199,242" path="m16413,30054l16611,30054,16611,29812,16413,29812,16413,30054e" filled="false" stroked="true" strokeweight=".225606pt" strokecolor="#000000">
                <v:path arrowok="t"/>
              </v:shape>
            </v:group>
            <v:group style="position:absolute;left:16413;top:30054;width:199;height:242" coordorigin="16413,30054" coordsize="199,242">
              <v:shape style="position:absolute;left:16413;top:30054;width:199;height:242" coordorigin="16413,30054" coordsize="199,242" path="m16413,30295l16611,30295,16611,30054,16413,30054,16413,30295e" filled="false" stroked="true" strokeweight=".225606pt" strokecolor="#000000">
                <v:path arrowok="t"/>
              </v:shape>
            </v:group>
            <v:group style="position:absolute;left:16433;top:30295;width:199;height:242" coordorigin="16433,30295" coordsize="199,242">
              <v:shape style="position:absolute;left:16433;top:30295;width:199;height:242" coordorigin="16433,30295" coordsize="199,242" path="m16433,30536l16632,30536,16632,30295,16433,30295,16433,30536e" filled="false" stroked="true" strokeweight=".225606pt" strokecolor="#000000">
                <v:path arrowok="t"/>
              </v:shape>
            </v:group>
            <v:group style="position:absolute;left:16438;top:30536;width:199;height:242" coordorigin="16438,30536" coordsize="199,242">
              <v:shape style="position:absolute;left:16438;top:30536;width:199;height:242" coordorigin="16438,30536" coordsize="199,242" path="m16438,30778l16636,30778,16636,30536,16438,30536,16438,30778e" filled="false" stroked="true" strokeweight=".225606pt" strokecolor="#000000">
                <v:path arrowok="t"/>
              </v:shape>
            </v:group>
            <v:group style="position:absolute;left:16438;top:30778;width:199;height:242" coordorigin="16438,30778" coordsize="199,242">
              <v:shape style="position:absolute;left:16438;top:30778;width:199;height:242" coordorigin="16438,30778" coordsize="199,242" path="m16438,31019l16636,31019,16636,30778,16438,30778,16438,31019e" filled="false" stroked="true" strokeweight=".225606pt" strokecolor="#000000">
                <v:path arrowok="t"/>
              </v:shape>
            </v:group>
            <v:group style="position:absolute;left:16356;top:31019;width:199;height:242" coordorigin="16356,31019" coordsize="199,242">
              <v:shape style="position:absolute;left:16356;top:31019;width:199;height:242" coordorigin="16356,31019" coordsize="199,242" path="m16356,31261l16555,31261,16555,31019,16356,31019,16356,31261e" filled="false" stroked="true" strokeweight=".225606pt" strokecolor="#000000">
                <v:path arrowok="t"/>
              </v:shape>
            </v:group>
            <w10:wrap type="none"/>
          </v:group>
        </w:pict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876"/>
      </w:tblGrid>
      <w:tr>
        <w:trPr>
          <w:trHeight w:val="413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3"/>
              <w:ind w:left="248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Раздел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4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422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3"/>
              <w:ind w:left="307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Схема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расположения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25336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0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3302" w:val="right" w:leader="none"/>
              </w:tabs>
              <w:spacing w:line="273" w:lineRule="exact" w:before="102"/>
              <w:ind w:left="232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10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6</w:t>
            </w:r>
            <w:r>
              <w:rPr>
                <w:rFonts w:ascii="Times New Roman" w:hAnsi="Times New Roman"/>
                <w:w w:val="105"/>
                <w:position w:val="-8"/>
                <w:sz w:val="15"/>
              </w:rPr>
              <w:tab/>
              <w:t>23</w:t>
            </w:r>
            <w:r>
              <w:rPr>
                <w:rFonts w:ascii="Times New Roman" w:hAnsi="Times New Roman"/>
                <w:sz w:val="15"/>
              </w:rPr>
            </w:r>
          </w:p>
          <w:p>
            <w:pPr>
              <w:pStyle w:val="TableParagraph"/>
              <w:tabs>
                <w:tab w:pos="3129" w:val="left" w:leader="none"/>
              </w:tabs>
              <w:spacing w:line="189" w:lineRule="exact"/>
              <w:ind w:left="2416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129</w:t>
              <w:tab/>
            </w:r>
            <w:r>
              <w:rPr>
                <w:rFonts w:ascii="Times New Roman"/>
                <w:w w:val="105"/>
                <w:position w:val="-1"/>
                <w:sz w:val="15"/>
              </w:rPr>
              <w:t>24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1"/>
              <w:ind w:left="2305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128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ISOCPEUR" w:hAnsi="ISOCPEUR" w:cs="ISOCPEUR" w:eastAsia="ISOCPEUR"/>
                <w:i/>
                <w:sz w:val="22"/>
                <w:szCs w:val="22"/>
              </w:rPr>
            </w:pPr>
          </w:p>
          <w:p>
            <w:pPr>
              <w:pStyle w:val="TableParagraph"/>
              <w:spacing w:line="156" w:lineRule="exact"/>
              <w:ind w:left="4550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25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tabs>
                <w:tab w:pos="4660" w:val="left" w:leader="none"/>
              </w:tabs>
              <w:spacing w:line="226" w:lineRule="exact"/>
              <w:ind w:left="3785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127</w:t>
              <w:tab/>
            </w:r>
            <w:r>
              <w:rPr>
                <w:rFonts w:ascii="Times New Roman"/>
                <w:w w:val="105"/>
                <w:position w:val="7"/>
                <w:sz w:val="15"/>
              </w:rPr>
              <w:t>26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107"/>
              <w:ind w:left="374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126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ISOCPEUR" w:hAnsi="ISOCPEUR" w:cs="ISOCPEUR" w:eastAsia="ISOCPEUR"/>
                <w:i/>
                <w:sz w:val="19"/>
                <w:szCs w:val="19"/>
              </w:rPr>
            </w:pPr>
          </w:p>
          <w:p>
            <w:pPr>
              <w:pStyle w:val="TableParagraph"/>
              <w:tabs>
                <w:tab w:pos="12484" w:val="left" w:leader="none"/>
              </w:tabs>
              <w:spacing w:line="203" w:lineRule="exact"/>
              <w:ind w:left="4843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position w:val="5"/>
                <w:sz w:val="15"/>
              </w:rPr>
              <w:t>125</w:t>
              <w:tab/>
            </w:r>
            <w:r>
              <w:rPr>
                <w:rFonts w:ascii="Times New Roman"/>
                <w:color w:val="0000FF"/>
                <w:w w:val="105"/>
                <w:sz w:val="23"/>
              </w:rPr>
              <w:t>25:34:016601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111" w:lineRule="exact"/>
              <w:ind w:left="4985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124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ISOCPEUR" w:hAnsi="ISOCPEUR" w:cs="ISOCPEUR" w:eastAsia="ISOCPEUR"/>
                <w:i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5680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123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3"/>
              <w:ind w:left="5667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122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104"/>
              <w:ind w:left="12658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25:34:000000:7994(2)</w:t>
            </w:r>
            <w:r>
              <w:rPr>
                <w:rFonts w:ascii="Times New Roman"/>
                <w:sz w:val="19"/>
              </w:rPr>
            </w: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ISOCPEUR" w:hAnsi="ISOCPEUR" w:cs="ISOCPEUR" w:eastAsia="ISOCPEUR"/>
                <w:i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right="5899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27 </w:t>
            </w:r>
            <w:r>
              <w:rPr>
                <w:rFonts w:ascii="Times New Roman"/>
                <w:spacing w:val="24"/>
                <w:w w:val="105"/>
                <w:sz w:val="15"/>
              </w:rPr>
              <w:t> </w:t>
            </w:r>
            <w:r>
              <w:rPr>
                <w:rFonts w:ascii="Times New Roman"/>
                <w:w w:val="105"/>
                <w:position w:val="-6"/>
                <w:sz w:val="15"/>
              </w:rPr>
              <w:t>28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168" w:lineRule="exact" w:before="127"/>
              <w:ind w:right="538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29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tabs>
                <w:tab w:pos="7801" w:val="left" w:leader="none"/>
              </w:tabs>
              <w:spacing w:line="178" w:lineRule="exact"/>
              <w:ind w:left="649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121</w:t>
              <w:tab/>
            </w:r>
            <w:r>
              <w:rPr>
                <w:rFonts w:ascii="Times New Roman"/>
                <w:w w:val="105"/>
                <w:position w:val="1"/>
                <w:sz w:val="15"/>
              </w:rPr>
              <w:t>30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156" w:lineRule="exact" w:before="12"/>
              <w:ind w:right="4974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31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135" w:lineRule="exact"/>
              <w:ind w:right="7296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120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152" w:lineRule="exact"/>
              <w:ind w:left="6817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119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33"/>
              <w:ind w:left="687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118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23"/>
              <w:ind w:right="4247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32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ISOCPEUR" w:hAnsi="ISOCPEUR" w:cs="ISOCPEUR" w:eastAsia="ISOCPEUR"/>
                <w:i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left="3454" w:right="14362" w:firstLine="556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Приморскийкрай</w:t>
            </w:r>
            <w:r>
              <w:rPr>
                <w:rFonts w:ascii="Times New Roman" w:hAnsi="Times New Roman"/>
                <w:b/>
                <w:i/>
                <w:color w:val="B80000"/>
                <w:w w:val="102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Уссурийский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городской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округ</w:t>
            </w:r>
            <w:r>
              <w:rPr>
                <w:rFonts w:ascii="Times New Roman" w:hAns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ISOCPEUR" w:hAnsi="ISOCPEUR" w:cs="ISOCPEUR" w:eastAsia="ISOCPEUR"/>
                <w:i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left="1705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газопровод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7357"/>
              <w:jc w:val="center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25:34:016601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93"/>
              <w:ind w:left="2661" w:right="0"/>
              <w:jc w:val="center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7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8</w:t>
            </w:r>
            <w:r>
              <w:rPr>
                <w:rFonts w:ascii="ISOCPEUR" w:hAnsi="ISOCPEUR"/>
                <w:sz w:val="16"/>
              </w:rPr>
            </w:r>
          </w:p>
        </w:tc>
      </w:tr>
      <w:tr>
        <w:trPr>
          <w:trHeight w:val="4785" w:hRule="exact"/>
        </w:trPr>
        <w:tc>
          <w:tcPr>
            <w:tcW w:w="20876" w:type="dxa"/>
            <w:tcBorders>
              <w:top w:val="single" w:sz="0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14076" w:val="right" w:leader="none"/>
              </w:tabs>
              <w:spacing w:line="323" w:lineRule="exact" w:before="61"/>
              <w:ind w:left="9500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Масштаб</w:t>
            </w:r>
            <w:r>
              <w:rPr>
                <w:rFonts w:ascii="Times New Roman" w:hAnsi="Times New Roman"/>
                <w:spacing w:val="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1:1000</w:t>
            </w:r>
            <w:r>
              <w:rPr>
                <w:rFonts w:ascii="ISOCPEUR" w:hAnsi="ISOCPEUR"/>
                <w:position w:val="-9"/>
                <w:sz w:val="25"/>
              </w:rPr>
              <w:tab/>
              <w:t>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56" w:lineRule="exact"/>
              <w:ind w:right="658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2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8" w:lineRule="exact"/>
              <w:ind w:right="644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3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3" w:lineRule="exact"/>
              <w:ind w:right="6298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4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12994" w:val="left" w:leader="none"/>
              </w:tabs>
              <w:spacing w:line="232" w:lineRule="exact"/>
              <w:ind w:right="462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Используемые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условные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знаки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обозначения:</w:t>
            </w:r>
            <w:r>
              <w:rPr>
                <w:rFonts w:ascii="ISOCPEUR" w:hAnsi="ISOCPEUR"/>
                <w:w w:val="105"/>
                <w:sz w:val="25"/>
              </w:rPr>
              <w:tab/>
              <w:t>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29" w:lineRule="exact"/>
              <w:ind w:right="6095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6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2630" w:val="left" w:leader="none"/>
                <w:tab w:pos="14765" w:val="left" w:leader="none"/>
              </w:tabs>
              <w:spacing w:line="249" w:lineRule="exact"/>
              <w:ind w:left="473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00FF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0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Местоположение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инженерного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сооружения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(газопровод)</w:t>
            </w:r>
            <w:r>
              <w:rPr>
                <w:rFonts w:ascii="ISOCPEUR" w:hAnsi="ISOCPEUR"/>
                <w:color w:val="FF0000"/>
                <w:w w:val="105"/>
                <w:position w:val="-3"/>
                <w:sz w:val="25"/>
              </w:rPr>
              <w:tab/>
              <w:t>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2780" w:val="left" w:leader="none"/>
                <w:tab w:pos="14907" w:val="left" w:leader="none"/>
              </w:tabs>
              <w:spacing w:line="247" w:lineRule="exact" w:before="0" w:after="0"/>
              <w:ind w:left="2779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Проектная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sz w:val="25"/>
              </w:rPr>
              <w:tab/>
              <w:t>8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17" w:lineRule="exact"/>
              <w:ind w:right="572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9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972" w:val="left" w:leader="none"/>
                <w:tab w:pos="15106" w:val="left" w:leader="none"/>
              </w:tabs>
              <w:spacing w:line="241" w:lineRule="exact"/>
              <w:ind w:left="467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3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position w:val="-7"/>
                <w:sz w:val="19"/>
              </w:rPr>
              <w:tab/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position w:val="-7"/>
                <w:sz w:val="19"/>
                <w:u w:val="single" w:color="000000"/>
              </w:rPr>
              <w:t>25:18:035201:137  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Кадастровый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земельного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участка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9"/>
                <w:sz w:val="25"/>
              </w:rPr>
              <w:tab/>
              <w:t>10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2759" w:val="left" w:leader="none"/>
                <w:tab w:pos="15187" w:val="left" w:leader="none"/>
              </w:tabs>
              <w:spacing w:line="250" w:lineRule="exact" w:before="0" w:after="0"/>
              <w:ind w:left="2758" w:right="0" w:hanging="114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земельных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участков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9"/>
                <w:sz w:val="25"/>
              </w:rPr>
              <w:tab/>
              <w:t>11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750" w:val="left" w:leader="none"/>
                <w:tab w:pos="14303" w:val="left" w:leader="none"/>
              </w:tabs>
              <w:spacing w:line="236" w:lineRule="exact"/>
              <w:ind w:right="454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color w:val="0000FF"/>
                <w:position w:val="-3"/>
                <w:sz w:val="23"/>
              </w:rPr>
              <w:t>25:34:016701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кадастрового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ISOCPEUR" w:hAnsi="ISOCPEUR"/>
                <w:w w:val="105"/>
                <w:position w:val="-7"/>
                <w:sz w:val="25"/>
              </w:rPr>
              <w:tab/>
              <w:t>12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2766" w:val="left" w:leader="none"/>
                <w:tab w:pos="15219" w:val="left" w:leader="none"/>
              </w:tabs>
              <w:spacing w:line="253" w:lineRule="exact" w:before="0" w:after="0"/>
              <w:ind w:left="2765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Граница  кадастрового</w:t>
            </w:r>
            <w:r>
              <w:rPr>
                <w:rFonts w:ascii="Times New Roman" w:hAnsi="Times New Roman"/>
                <w:spacing w:val="4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квартала</w:t>
            </w:r>
            <w:r>
              <w:rPr>
                <w:rFonts w:ascii="ISOCPEUR" w:hAnsi="ISOCPEUR"/>
                <w:position w:val="-8"/>
                <w:sz w:val="25"/>
              </w:rPr>
              <w:tab/>
              <w:t>13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985" w:val="left" w:leader="none"/>
                <w:tab w:pos="13558" w:val="left" w:leader="none"/>
              </w:tabs>
              <w:spacing w:line="240" w:lineRule="exact"/>
              <w:ind w:right="540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5"/>
              </w:rPr>
              <w:t>1</w:t>
              <w:tab/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-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Характерная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точка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проектной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границы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position w:val="-3"/>
                <w:sz w:val="25"/>
              </w:rPr>
              <w:tab/>
            </w:r>
            <w:r>
              <w:rPr>
                <w:rFonts w:ascii="ISOCPEUR" w:hAnsi="ISOCPEUR"/>
                <w:w w:val="95"/>
                <w:position w:val="-3"/>
                <w:sz w:val="25"/>
              </w:rPr>
              <w:t>14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2675" w:val="left" w:leader="none"/>
                <w:tab w:pos="15244" w:val="left" w:leader="none"/>
              </w:tabs>
              <w:spacing w:line="238" w:lineRule="exact"/>
              <w:ind w:left="498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B800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Установленные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границы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административно-территориального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1"/>
                <w:sz w:val="25"/>
              </w:rPr>
              <w:tab/>
              <w:t>15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844" w:val="left" w:leader="none"/>
                <w:tab w:pos="14442" w:val="left" w:leader="none"/>
              </w:tabs>
              <w:spacing w:line="294" w:lineRule="exact"/>
              <w:ind w:right="4564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-2"/>
                <w:sz w:val="15"/>
              </w:rPr>
              <w:t>Приморскийкрай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субъекта</w:t>
            </w:r>
            <w:r>
              <w:rPr>
                <w:rFonts w:ascii="Times New Roman" w:hAnsi="Times New Roman"/>
                <w:spacing w:val="-3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РФ,</w:t>
            </w:r>
            <w:r>
              <w:rPr>
                <w:rFonts w:ascii="ISOCPEUR" w:hAnsi="ISOCPEUR"/>
                <w:w w:val="105"/>
                <w:position w:val="10"/>
                <w:sz w:val="25"/>
              </w:rPr>
              <w:tab/>
              <w:t>16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5273" w:val="left" w:leader="none"/>
              </w:tabs>
              <w:spacing w:line="227" w:lineRule="exact"/>
              <w:ind w:left="461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4"/>
                <w:sz w:val="15"/>
              </w:rPr>
              <w:t>Уссурийский городской округ    </w:t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муниципального</w:t>
            </w:r>
            <w:r>
              <w:rPr>
                <w:rFonts w:ascii="Times New Roman" w:hAnsi="Times New Roman"/>
                <w:spacing w:val="-3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10"/>
                <w:sz w:val="25"/>
              </w:rPr>
              <w:tab/>
              <w:t>17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4518" w:val="left" w:leader="none"/>
              </w:tabs>
              <w:spacing w:line="243" w:lineRule="exact"/>
              <w:ind w:right="511"/>
              <w:jc w:val="righ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ISOCPEUR" w:hAnsi="ISOCPEUR"/>
                <w:w w:val="95"/>
                <w:position w:val="11"/>
                <w:sz w:val="25"/>
              </w:rPr>
              <w:t>18</w:t>
              <w:tab/>
            </w:r>
            <w:r>
              <w:rPr>
                <w:rFonts w:ascii="Times New Roman" w:hAnsi="Times New Roman"/>
                <w:sz w:val="19"/>
              </w:rPr>
              <w:t>Лист</w:t>
            </w:r>
            <w:r>
              <w:rPr>
                <w:rFonts w:ascii="Times New Roman" w:hAnsi="Times New Roman"/>
                <w:spacing w:val="18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7</w:t>
            </w:r>
          </w:p>
          <w:p>
            <w:pPr>
              <w:pStyle w:val="TableParagraph"/>
              <w:spacing w:line="234" w:lineRule="exact"/>
              <w:ind w:right="5481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5"/>
                <w:sz w:val="25"/>
              </w:rPr>
              <w:t>19</w:t>
            </w:r>
            <w:r>
              <w:rPr>
                <w:rFonts w:ascii="ISOCPEUR"/>
                <w:sz w:val="25"/>
              </w:rPr>
            </w:r>
          </w:p>
        </w:tc>
      </w:tr>
    </w:tbl>
    <w:p>
      <w:pPr>
        <w:spacing w:before="84"/>
        <w:ind w:left="0" w:right="351" w:firstLine="0"/>
        <w:jc w:val="right"/>
        <w:rPr>
          <w:rFonts w:ascii="ISOCPEUR" w:hAnsi="ISOCPEUR" w:cs="ISOCPEUR" w:eastAsia="ISOCPEUR"/>
          <w:sz w:val="16"/>
          <w:szCs w:val="16"/>
        </w:rPr>
      </w:pPr>
      <w:bookmarkStart w:name="план границ 1 зона-7" w:id="7"/>
      <w:bookmarkEnd w:id="7"/>
      <w:r>
        <w:rPr/>
      </w:r>
      <w:r>
        <w:rPr>
          <w:rFonts w:ascii="ISOCPEUR" w:hAnsi="ISOCPEUR"/>
          <w:i/>
          <w:w w:val="105"/>
          <w:sz w:val="16"/>
        </w:rPr>
        <w:t>Формат:</w:t>
      </w:r>
      <w:r>
        <w:rPr>
          <w:rFonts w:ascii="ISOCPEUR" w:hAnsi="ISOCPEUR"/>
          <w:i/>
          <w:spacing w:val="-47"/>
          <w:w w:val="105"/>
          <w:sz w:val="16"/>
        </w:rPr>
        <w:t> </w:t>
      </w:r>
      <w:r>
        <w:rPr>
          <w:rFonts w:ascii="ISOCPEUR" w:hAnsi="ISOCPEUR"/>
          <w:i/>
          <w:w w:val="105"/>
          <w:sz w:val="16"/>
        </w:rPr>
        <w:t>А2</w:t>
      </w:r>
      <w:r>
        <w:rPr>
          <w:rFonts w:ascii="ISOCPEUR" w:hAnsi="ISOCPEUR"/>
          <w:sz w:val="16"/>
        </w:rPr>
      </w:r>
    </w:p>
    <w:p>
      <w:pPr>
        <w:spacing w:after="0"/>
        <w:jc w:val="right"/>
        <w:rPr>
          <w:rFonts w:ascii="ISOCPEUR" w:hAnsi="ISOCPEUR" w:cs="ISOCPEUR" w:eastAsia="ISOCPEUR"/>
          <w:sz w:val="16"/>
          <w:szCs w:val="16"/>
        </w:rPr>
        <w:sectPr>
          <w:pgSz w:w="22400" w:h="31660"/>
          <w:pgMar w:top="280" w:bottom="0" w:left="1060" w:right="220"/>
        </w:sectPr>
      </w:pPr>
    </w:p>
    <w:p>
      <w:pPr>
        <w:spacing w:line="240" w:lineRule="auto" w:before="6"/>
        <w:rPr>
          <w:rFonts w:ascii="ISOCPEUR" w:hAnsi="ISOCPEUR" w:cs="ISOCPEUR" w:eastAsia="ISOCPEUR"/>
          <w:i/>
          <w:sz w:val="6"/>
          <w:szCs w:val="6"/>
        </w:rPr>
      </w:pPr>
      <w:r>
        <w:rPr/>
        <w:pict>
          <v:group style="position:absolute;margin-left:.225659pt;margin-top:.037676pt;width:1119.7pt;height:1583.3pt;mso-position-horizontal-relative:page;mso-position-vertical-relative:page;z-index:-481816" coordorigin="5,1" coordsize="22394,31666">
            <v:shape style="position:absolute;left:1171;top:1203;width:20871;height:25331" type="#_x0000_t75" stroked="false">
              <v:imagedata r:id="rId22" o:title=""/>
            </v:shape>
            <v:group style="position:absolute;left:11531;top:1203;width:10511;height:20447" coordorigin="11531,1203" coordsize="10511,20447">
              <v:shape style="position:absolute;left:11531;top:1203;width:10511;height:20447" coordorigin="11531,1203" coordsize="10511,20447" path="m11531,1203l12481,2764,17254,12145,18628,13668,18434,13846,17457,12854,19039,15439,19287,16522,20758,18907,21482,18643,21649,18952,21045,19407,22042,21650e" filled="false" stroked="true" strokeweight=".676817pt" strokecolor="#000000">
                <v:path arrowok="t"/>
              </v:shape>
            </v:group>
            <v:group style="position:absolute;left:8020;top:1203;width:14022;height:24404" coordorigin="8020,1203" coordsize="14022,24404">
              <v:shape style="position:absolute;left:8020;top:1203;width:14022;height:24404" coordorigin="8020,1203" coordsize="14022,24404" path="m22042,25607l21735,24948,20753,24517,20848,24274,21764,24562,20846,23531,20704,22397,19233,20323,18881,20515,18658,20102,19021,19906,18008,17539,14439,10681,14182,10343,15165,13625,14915,13706,13579,9941,9654,4240,8020,1203e" filled="false" stroked="true" strokeweight=".676817pt" strokecolor="#000000">
                <v:path arrowok="t"/>
              </v:shape>
            </v:group>
            <v:group style="position:absolute;left:6353;top:1203;width:14225;height:25331" coordorigin="6353,1203" coordsize="14225,25331">
              <v:shape style="position:absolute;left:6353;top:1203;width:14225;height:25331" coordorigin="6353,1203" coordsize="14225,25331" path="m20577,26534l13288,11872,8239,4675,6353,1203e" filled="false" stroked="true" strokeweight=".676817pt" strokecolor="#00ff00">
                <v:path arrowok="t"/>
              </v:shape>
            </v:group>
            <v:group style="position:absolute;left:20451;top:2300;width:796;height:796" coordorigin="20451,2300" coordsize="796,796">
              <v:shape style="position:absolute;left:20451;top:2300;width:796;height:796" coordorigin="20451,2300" coordsize="796,796" path="m21247,2682l21239,2617,21222,2557,21195,2501,21161,2450,21119,2405,21071,2367,21018,2337,20960,2315,20898,2303,20833,2300,20801,2303,20738,2315,20680,2338,20626,2368,20578,2406,20537,2451,20503,2502,20476,2558,20459,2618,20451,2681,20451,2714,20454,2747,20467,2809,20489,2868,20520,2921,20558,2969,20603,3010,20653,3045,20709,3071,20769,3088,20833,3096,20865,3096,20898,3093,20961,3080,21019,3058,21073,3028,21120,2990,21162,2945,21196,2894,21222,2838,21240,2778,21247,2714,21247,2682e" filled="false" stroked="true" strokeweight=".67682pt" strokecolor="#000000">
                <v:path arrowok="t"/>
              </v:shape>
            </v:group>
            <v:group style="position:absolute;left:20591;top:2419;width:517;height:560" coordorigin="20591,2419" coordsize="517,560">
              <v:shape style="position:absolute;left:20591;top:2419;width:517;height:560" coordorigin="20591,2419" coordsize="517,560" path="m21108,2419l20591,2979e" filled="false" stroked="true" strokeweight=".676817pt" strokecolor="#000000">
                <v:path arrowok="t"/>
              </v:shape>
            </v:group>
            <v:group style="position:absolute;left:20571;top:2440;width:558;height:517" coordorigin="20571,2440" coordsize="558,517">
              <v:shape style="position:absolute;left:20571;top:2440;width:558;height:517" coordorigin="20571,2440" coordsize="558,517" path="m21128,2956l20571,2440e" filled="false" stroked="true" strokeweight=".676817pt" strokecolor="#000000">
                <v:path arrowok="t"/>
              </v:shape>
            </v:group>
            <v:group style="position:absolute;left:20801;top:1478;width:50;height:1221" coordorigin="20801,1478" coordsize="50,1221">
              <v:shape style="position:absolute;left:20801;top:1478;width:50;height:1221" coordorigin="20801,1478" coordsize="50,1221" path="m20850,2699l20850,2699,20801,1478e" filled="false" stroked="true" strokeweight=".676817pt" strokecolor="#000000">
                <v:path arrowok="t"/>
              </v:shape>
            </v:group>
            <v:group style="position:absolute;left:20205;top:2672;width:1289;height:52" coordorigin="20205,2672" coordsize="1289,52">
              <v:shape style="position:absolute;left:20205;top:2672;width:1289;height:52" coordorigin="20205,2672" coordsize="1289,52" path="m21493,2672l20205,2724e" filled="false" stroked="true" strokeweight=".676817pt" strokecolor="#000000">
                <v:path arrowok="t"/>
              </v:shape>
            </v:group>
            <v:group style="position:absolute;left:20850;top:2699;width:25;height:643" coordorigin="20850,2699" coordsize="25,643">
              <v:shape style="position:absolute;left:20850;top:2699;width:25;height:643" coordorigin="20850,2699" coordsize="25,643" path="m20875,3342l20850,2699e" filled="false" stroked="true" strokeweight=".676817pt" strokecolor="#000000">
                <v:path arrowok="t"/>
              </v:shape>
            </v:group>
            <v:group style="position:absolute;left:20938;top:2419;width:170;height:276" coordorigin="20938,2419" coordsize="170,276">
              <v:shape style="position:absolute;left:20938;top:2419;width:170;height:276" coordorigin="20938,2419" coordsize="170,276" path="m21108,2419l20938,2694e" filled="false" stroked="true" strokeweight=".676817pt" strokecolor="#000000">
                <v:path arrowok="t"/>
              </v:shape>
            </v:group>
            <v:group style="position:absolute;left:20571;top:2440;width:276;height:262" coordorigin="20571,2440" coordsize="276,262">
              <v:shape style="position:absolute;left:20571;top:2440;width:276;height:262" coordorigin="20571,2440" coordsize="276,262" path="m20760,2701l20571,2440,20846,2609e" filled="false" stroked="true" strokeweight=".676817pt" strokecolor="#000000">
                <v:path arrowok="t"/>
              </v:shape>
            </v:group>
            <v:group style="position:absolute;left:20591;top:2701;width:262;height:278" coordorigin="20591,2701" coordsize="262,278">
              <v:shape style="position:absolute;left:20591;top:2701;width:262;height:278" coordorigin="20591,2701" coordsize="262,278" path="m20853,2787l20591,2979,20760,2701e" filled="false" stroked="true" strokeweight=".676817pt" strokecolor="#000000">
                <v:path arrowok="t"/>
              </v:shape>
            </v:group>
            <v:group style="position:absolute;left:20853;top:2694;width:276;height:262" coordorigin="20853,2694" coordsize="276,262">
              <v:shape style="position:absolute;left:20853;top:2694;width:276;height:262" coordorigin="20853,2694" coordsize="276,262" path="m20938,2694l21128,2956,20853,2787e" filled="false" stroked="true" strokeweight=".676817pt" strokecolor="#000000">
                <v:path arrowok="t"/>
              </v:shape>
            </v:group>
            <v:group style="position:absolute;left:20846;top:2419;width:262;height:190" coordorigin="20846,2419" coordsize="262,190">
              <v:shape style="position:absolute;left:20846;top:2419;width:262;height:190" coordorigin="20846,2419" coordsize="262,190" path="m20846,2609l21108,2419e" filled="false" stroked="true" strokeweight=".676817pt" strokecolor="#000000">
                <v:path arrowok="t"/>
              </v:shape>
            </v:group>
            <v:group style="position:absolute;left:20205;top:1478;width:1289;height:1864" coordorigin="20205,1478" coordsize="1289,1864">
              <v:shape style="position:absolute;left:20205;top:1478;width:1289;height:1864" coordorigin="20205,1478" coordsize="1289,1864" path="m20900,2643l21493,2672,20905,2751,20875,3342,20799,2753,20205,2724,20794,2647,20801,1478,20900,2643e" filled="false" stroked="true" strokeweight=".676817pt" strokecolor="#000000">
                <v:path arrowok="t"/>
              </v:shape>
            </v:group>
            <v:group style="position:absolute;left:20850;top:2643;width:643;height:57" coordorigin="20850,2643" coordsize="643,57">
              <v:shape style="position:absolute;left:20850;top:2643;width:643;height:57" coordorigin="20850,2643" coordsize="643,57" path="m20850,2699l21493,2672,20900,2643,20850,2699xe" filled="true" fillcolor="#000000" stroked="false">
                <v:path arrowok="t"/>
                <v:fill type="solid"/>
              </v:shape>
            </v:group>
            <v:group style="position:absolute;left:20850;top:2643;width:643;height:57" coordorigin="20850,2643" coordsize="643,57">
              <v:shape style="position:absolute;left:20850;top:2643;width:643;height:57" coordorigin="20850,2643" coordsize="643,57" path="m21493,2672l20900,2643,20850,2699,21493,2672xe" filled="false" stroked="true" strokeweight="0pt" strokecolor="#000000">
                <v:path arrowok="t"/>
              </v:shape>
            </v:group>
            <v:group style="position:absolute;left:20905;top:2742;width:224;height:215" coordorigin="20905,2742" coordsize="224,215">
              <v:shape style="position:absolute;left:20905;top:2742;width:224;height:215" coordorigin="20905,2742" coordsize="224,215" path="m20905,2751l21128,2956,20972,2742,20905,2751xe" filled="true" fillcolor="#000000" stroked="false">
                <v:path arrowok="t"/>
                <v:fill type="solid"/>
              </v:shape>
            </v:group>
            <v:group style="position:absolute;left:20905;top:2742;width:224;height:215" coordorigin="20905,2742" coordsize="224,215">
              <v:shape style="position:absolute;left:20905;top:2742;width:224;height:215" coordorigin="20905,2742" coordsize="224,215" path="m21128,2956l20972,2742,20905,2751,21128,2956xe" filled="false" stroked="true" strokeweight="0pt" strokecolor="#000000">
                <v:path arrowok="t"/>
              </v:shape>
            </v:group>
            <v:group style="position:absolute;left:20850;top:2699;width:55;height:643" coordorigin="20850,2699" coordsize="55,643">
              <v:shape style="position:absolute;left:20850;top:2699;width:55;height:643" coordorigin="20850,2699" coordsize="55,643" path="m20850,2699l20875,3342,20905,2751,20850,2699xe" filled="true" fillcolor="#000000" stroked="false">
                <v:path arrowok="t"/>
                <v:fill type="solid"/>
              </v:shape>
            </v:group>
            <v:group style="position:absolute;left:20850;top:2699;width:55;height:643" coordorigin="20850,2699" coordsize="55,643">
              <v:shape style="position:absolute;left:20850;top:2699;width:55;height:643" coordorigin="20850,2699" coordsize="55,643" path="m20875,3342l20905,2751,20850,2699,20875,3342xe" filled="false" stroked="true" strokeweight="0pt" strokecolor="#000000">
                <v:path arrowok="t"/>
              </v:shape>
            </v:group>
            <v:group style="position:absolute;left:20591;top:2753;width:217;height:226" coordorigin="20591,2753" coordsize="217,226">
              <v:shape style="position:absolute;left:20591;top:2753;width:217;height:226" coordorigin="20591,2753" coordsize="217,226" path="m20591,2979l20808,2821,20799,2753,20591,2979xe" filled="true" fillcolor="#000000" stroked="false">
                <v:path arrowok="t"/>
                <v:fill type="solid"/>
              </v:shape>
            </v:group>
            <v:group style="position:absolute;left:20591;top:2753;width:217;height:226" coordorigin="20591,2753" coordsize="217,226">
              <v:shape style="position:absolute;left:20591;top:2753;width:217;height:226" coordorigin="20591,2753" coordsize="217,226" path="m20591,2979l20808,2821,20799,2753,20591,2979xe" filled="false" stroked="true" strokeweight="0pt" strokecolor="#000000">
                <v:path arrowok="t"/>
              </v:shape>
            </v:group>
            <v:group style="position:absolute;left:20205;top:2699;width:646;height:55" coordorigin="20205,2699" coordsize="646,55">
              <v:shape style="position:absolute;left:20205;top:2699;width:646;height:55" coordorigin="20205,2699" coordsize="646,55" path="m20205,2724l20799,2753,20850,2699,20205,2724xe" filled="true" fillcolor="#000000" stroked="false">
                <v:path arrowok="t"/>
                <v:fill type="solid"/>
              </v:shape>
            </v:group>
            <v:group style="position:absolute;left:20205;top:2699;width:646;height:55" coordorigin="20205,2699" coordsize="646,55">
              <v:shape style="position:absolute;left:20205;top:2699;width:646;height:55" coordorigin="20205,2699" coordsize="646,55" path="m20205,2724l20799,2753,20850,2699,20205,2724xe" filled="false" stroked="true" strokeweight="0pt" strokecolor="#000000">
                <v:path arrowok="t"/>
              </v:shape>
            </v:group>
            <v:group style="position:absolute;left:20571;top:2440;width:224;height:217" coordorigin="20571,2440" coordsize="224,217">
              <v:shape style="position:absolute;left:20571;top:2440;width:224;height:217" coordorigin="20571,2440" coordsize="224,217" path="m20571,2440l20726,2656,20794,2647,20571,2440xe" filled="true" fillcolor="#000000" stroked="false">
                <v:path arrowok="t"/>
                <v:fill type="solid"/>
              </v:shape>
            </v:group>
            <v:group style="position:absolute;left:20571;top:2440;width:224;height:217" coordorigin="20571,2440" coordsize="224,217">
              <v:shape style="position:absolute;left:20571;top:2440;width:224;height:217" coordorigin="20571,2440" coordsize="224,217" path="m20571,2440l20726,2656,20794,2647,20571,2440xe" filled="false" stroked="true" strokeweight="0pt" strokecolor="#000000">
                <v:path arrowok="t"/>
              </v:shape>
            </v:group>
            <v:group style="position:absolute;left:20794;top:1478;width:57;height:1221" coordorigin="20794,1478" coordsize="57,1221">
              <v:shape style="position:absolute;left:20794;top:1478;width:57;height:1221" coordorigin="20794,1478" coordsize="57,1221" path="m20794,2647l20850,2699,20801,1478,20794,2647xe" filled="true" fillcolor="#000000" stroked="false">
                <v:path arrowok="t"/>
                <v:fill type="solid"/>
              </v:shape>
            </v:group>
            <v:group style="position:absolute;left:20794;top:1478;width:57;height:1221" coordorigin="20794,1478" coordsize="57,1221">
              <v:shape style="position:absolute;left:20794;top:1478;width:57;height:1221" coordorigin="20794,1478" coordsize="57,1221" path="m20801,1478l20794,2647,20850,2699,20801,1478xe" filled="false" stroked="true" strokeweight="0pt" strokecolor="#000000">
                <v:path arrowok="t"/>
              </v:shape>
            </v:group>
            <v:group style="position:absolute;left:20896;top:2419;width:213;height:224" coordorigin="20896,2419" coordsize="213,224">
              <v:shape style="position:absolute;left:20896;top:2419;width:213;height:224" coordorigin="20896,2419" coordsize="213,224" path="m20896,2573l20900,2643,21108,2419,20896,2573xe" filled="true" fillcolor="#000000" stroked="false">
                <v:path arrowok="t"/>
                <v:fill type="solid"/>
              </v:shape>
            </v:group>
            <v:group style="position:absolute;left:20896;top:2419;width:213;height:224" coordorigin="20896,2419" coordsize="213,224">
              <v:shape style="position:absolute;left:20896;top:2419;width:213;height:224" coordorigin="20896,2419" coordsize="213,224" path="m21108,2419l20896,2573,20900,2643,21108,2419xe" filled="false" stroked="true" strokeweight="0pt" strokecolor="#000000">
                <v:path arrowok="t"/>
              </v:shape>
            </v:group>
            <v:group style="position:absolute;left:11294;top:2550;width:3987;height:2099" coordorigin="11294,2550" coordsize="3987,2099">
              <v:shape style="position:absolute;left:11294;top:2550;width:3987;height:2099" coordorigin="11294,2550" coordsize="3987,2099" path="m11294,4648l13399,2550,13507,2550,15280,2550e" filled="false" stroked="true" strokeweight=".338409pt" strokecolor="#000000">
                <v:path arrowok="t"/>
              </v:shape>
            </v:group>
            <v:group style="position:absolute;left:15425;top:15516;width:580;height:655" coordorigin="15425,15516" coordsize="580,655">
              <v:shape style="position:absolute;left:15425;top:15516;width:580;height:655" coordorigin="15425,15516" coordsize="580,655" path="m15425,16170l15984,15516,16004,15516e" filled="false" stroked="true" strokeweight=".338409pt" strokecolor="#000000">
                <v:path arrowok="t"/>
              </v:shape>
            </v:group>
            <v:group style="position:absolute;left:6536;top:1203;width:14220;height:25331" coordorigin="6536,1203" coordsize="14220,25331">
              <v:shape style="position:absolute;left:6536;top:1203;width:14220;height:25331" coordorigin="6536,1203" coordsize="14220,25331" path="m6536,1203l8374,4590,13426,11789,20756,26534e" filled="false" stroked="true" strokeweight=".78962pt" strokecolor="#ff0000">
                <v:path arrowok="t"/>
              </v:shape>
            </v:group>
            <v:group style="position:absolute;left:6173;top:1203;width:14227;height:25331" coordorigin="6173,1203" coordsize="14227,25331">
              <v:shape style="position:absolute;left:6173;top:1203;width:14227;height:25331" coordorigin="6173,1203" coordsize="14227,25331" path="m20399,26534l13151,11953,8104,4759,6173,1203e" filled="false" stroked="true" strokeweight=".78962pt" strokecolor="#ff0000">
                <v:path arrowok="t"/>
              </v:shape>
            </v:group>
            <v:group style="position:absolute;left:8372;top:4565;width:7;height:2" coordorigin="8372,4565" coordsize="7,2">
              <v:shape style="position:absolute;left:8372;top:4565;width:7;height:2" coordorigin="8372,4565" coordsize="7,0" path="m8372,4565l8379,4565e" filled="false" stroked="true" strokeweight="0pt" strokecolor="#000000">
                <v:path arrowok="t"/>
              </v:shape>
            </v:group>
            <v:group style="position:absolute;left:8372;top:4565;width:7;height:2" coordorigin="8372,4565" coordsize="7,2">
              <v:shape style="position:absolute;left:8372;top:4565;width:7;height:2" coordorigin="8372,4565" coordsize="7,0" path="m8372,4565l8379,4565e" filled="false" stroked="true" strokeweight="0pt" strokecolor="#000000">
                <v:path arrowok="t"/>
              </v:shape>
            </v:group>
            <v:group style="position:absolute;left:8370;top:4565;width:12;height:2" coordorigin="8370,4565" coordsize="12,2">
              <v:shape style="position:absolute;left:8370;top:4565;width:12;height:2" coordorigin="8370,4565" coordsize="12,0" path="m8370,4565l8381,4565e" filled="false" stroked="true" strokeweight="0pt" strokecolor="#000000">
                <v:path arrowok="t"/>
              </v:shape>
            </v:group>
            <v:group style="position:absolute;left:8372;top:4565;width:10;height:2" coordorigin="8372,4565" coordsize="10,2">
              <v:shape style="position:absolute;left:8372;top:4565;width:10;height:2" coordorigin="8372,4565" coordsize="10,0" path="m8372,4565l8381,4565e" filled="false" stroked="true" strokeweight="0pt" strokecolor="#000000">
                <v:path arrowok="t"/>
              </v:shape>
            </v:group>
            <v:group style="position:absolute;left:8370;top:4565;width:12;height:2" coordorigin="8370,4565" coordsize="12,2">
              <v:shape style="position:absolute;left:8370;top:4565;width:12;height:2" coordorigin="8370,4565" coordsize="12,0" path="m8370,4565l8381,4565e" filled="false" stroked="true" strokeweight="0pt" strokecolor="#000000">
                <v:path arrowok="t"/>
              </v:shape>
            </v:group>
            <v:group style="position:absolute;left:8365;top:4565;width:19;height:2" coordorigin="8365,4565" coordsize="19,2">
              <v:shape style="position:absolute;left:8365;top:4565;width:19;height:2" coordorigin="8365,4565" coordsize="19,0" path="m8365,4565l8384,4565e" filled="false" stroked="true" strokeweight="0pt" strokecolor="#000000">
                <v:path arrowok="t"/>
              </v:shape>
            </v:group>
            <v:group style="position:absolute;left:8370;top:4565;width:14;height:2" coordorigin="8370,4565" coordsize="14,2">
              <v:shape style="position:absolute;left:8370;top:4565;width:14;height:2" coordorigin="8370,4565" coordsize="14,0" path="m8370,4565l8384,4565e" filled="false" stroked="true" strokeweight="0pt" strokecolor="#000000">
                <v:path arrowok="t"/>
              </v:shape>
            </v:group>
            <v:group style="position:absolute;left:8365;top:4565;width:19;height:2" coordorigin="8365,4565" coordsize="19,2">
              <v:shape style="position:absolute;left:8365;top:4565;width:19;height:2" coordorigin="8365,4565" coordsize="19,0" path="m8365,4565l8384,4565e" filled="false" stroked="true" strokeweight="0pt" strokecolor="#000000">
                <v:path arrowok="t"/>
              </v:shape>
            </v:group>
            <v:group style="position:absolute;left:8365;top:4565;width:21;height:3" coordorigin="8365,4565" coordsize="21,3">
              <v:shape style="position:absolute;left:8365;top:4565;width:21;height:3" coordorigin="8365,4565" coordsize="21,3" path="m8365,4565l8365,4567,8386,4567,8365,4565xe" filled="true" fillcolor="#000000" stroked="false">
                <v:path arrowok="t"/>
                <v:fill type="solid"/>
              </v:shape>
              <v:shape style="position:absolute;left:8365;top:4565;width:21;height:3" coordorigin="8365,4565" coordsize="21,3" path="m8365,4565l8386,4567,8384,4565,8365,4565xe" filled="true" fillcolor="#000000" stroked="false">
                <v:path arrowok="t"/>
                <v:fill type="solid"/>
              </v:shape>
            </v:group>
            <v:group style="position:absolute;left:8365;top:4565;width:21;height:3" coordorigin="8365,4565" coordsize="21,3">
              <v:shape style="position:absolute;left:8365;top:4565;width:21;height:3" coordorigin="8365,4565" coordsize="21,3" path="m8384,4565l8365,4565,8386,4567,8384,4565xe" filled="false" stroked="true" strokeweight="0pt" strokecolor="#000000">
                <v:path arrowok="t"/>
              </v:shape>
            </v:group>
            <v:group style="position:absolute;left:8365;top:4565;width:21;height:3" coordorigin="8365,4565" coordsize="21,3">
              <v:shape style="position:absolute;left:8365;top:4565;width:21;height:3" coordorigin="8365,4565" coordsize="21,3" path="m8365,4565l8386,4567,8365,4567,8365,4565xe" filled="false" stroked="true" strokeweight="0pt" strokecolor="#000000">
                <v:path arrowok="t"/>
              </v:shape>
            </v:group>
            <v:group style="position:absolute;left:8361;top:4567;width:28;height:2" coordorigin="8361,4567" coordsize="28,2">
              <v:shape style="position:absolute;left:8361;top:4567;width:28;height:2" coordorigin="8361,4567" coordsize="28,0" path="m8361,4567l8388,4567e" filled="false" stroked="true" strokeweight="0pt" strokecolor="#000000">
                <v:path arrowok="t"/>
              </v:shape>
            </v:group>
            <v:group style="position:absolute;left:8365;top:4567;width:23;height:2" coordorigin="8365,4567" coordsize="23,2">
              <v:shape style="position:absolute;left:8365;top:4567;width:23;height:2" coordorigin="8365,4567" coordsize="23,0" path="m8365,4567l8388,4567e" filled="false" stroked="true" strokeweight="0pt" strokecolor="#000000">
                <v:path arrowok="t"/>
              </v:shape>
            </v:group>
            <v:group style="position:absolute;left:8361;top:4567;width:28;height:2" coordorigin="8361,4567" coordsize="28,2">
              <v:shape style="position:absolute;left:8361;top:4567;width:28;height:2" coordorigin="8361,4567" coordsize="28,0" path="m8361,4567l8388,4567e" filled="false" stroked="true" strokeweight="0pt" strokecolor="#000000">
                <v:path arrowok="t"/>
              </v:shape>
            </v:group>
            <v:group style="position:absolute;left:8361;top:4568;width:30;height:2" coordorigin="8361,4568" coordsize="30,2">
              <v:shape style="position:absolute;left:8361;top:4568;width:30;height:2" coordorigin="8361,4568" coordsize="30,0" path="m8361,4568l8390,4568e" filled="false" stroked="true" strokeweight=".112803pt" strokecolor="#000000">
                <v:path arrowok="t"/>
              </v:shape>
            </v:group>
            <v:group style="position:absolute;left:8361;top:4567;width:30;height:3" coordorigin="8361,4567" coordsize="30,3">
              <v:shape style="position:absolute;left:8361;top:4567;width:30;height:3" coordorigin="8361,4567" coordsize="30,3" path="m8388,4567l8361,4567,8390,4569,8388,4567xe" filled="false" stroked="true" strokeweight="0pt" strokecolor="#000000">
                <v:path arrowok="t"/>
              </v:shape>
            </v:group>
            <v:group style="position:absolute;left:8361;top:4567;width:30;height:3" coordorigin="8361,4567" coordsize="30,3">
              <v:shape style="position:absolute;left:8361;top:4567;width:30;height:3" coordorigin="8361,4567" coordsize="30,3" path="m8361,4567l8390,4569,8361,4569,8361,4567xe" filled="false" stroked="true" strokeweight="0pt" strokecolor="#000000">
                <v:path arrowok="t"/>
              </v:shape>
            </v:group>
            <v:group style="position:absolute;left:8359;top:4569;width:34;height:2" coordorigin="8359,4569" coordsize="34,2">
              <v:shape style="position:absolute;left:8359;top:4569;width:34;height:2" coordorigin="8359,4569" coordsize="34,0" path="m8359,4569l8393,4569e" filled="false" stroked="true" strokeweight="0pt" strokecolor="#000000">
                <v:path arrowok="t"/>
              </v:shape>
            </v:group>
            <v:group style="position:absolute;left:8361;top:4569;width:32;height:2" coordorigin="8361,4569" coordsize="32,2">
              <v:shape style="position:absolute;left:8361;top:4569;width:32;height:2" coordorigin="8361,4569" coordsize="32,0" path="m8361,4569l8393,4569e" filled="false" stroked="true" strokeweight="0pt" strokecolor="#000000">
                <v:path arrowok="t"/>
              </v:shape>
            </v:group>
            <v:group style="position:absolute;left:8359;top:4569;width:34;height:2" coordorigin="8359,4569" coordsize="34,2">
              <v:shape style="position:absolute;left:8359;top:4569;width:34;height:2" coordorigin="8359,4569" coordsize="34,0" path="m8359,4569l8393,4569e" filled="false" stroked="true" strokeweight="0pt" strokecolor="#000000">
                <v:path arrowok="t"/>
              </v:shape>
            </v:group>
            <v:group style="position:absolute;left:8356;top:4570;width:39;height:2" coordorigin="8356,4570" coordsize="39,2">
              <v:shape style="position:absolute;left:8356;top:4570;width:39;height:2" coordorigin="8356,4570" coordsize="39,0" path="m8356,4570l8395,4570e" filled="false" stroked="true" strokeweight=".112803pt" strokecolor="#000000">
                <v:path arrowok="t"/>
              </v:shape>
            </v:group>
            <v:group style="position:absolute;left:8359;top:4569;width:37;height:3" coordorigin="8359,4569" coordsize="37,3">
              <v:shape style="position:absolute;left:8359;top:4569;width:37;height:3" coordorigin="8359,4569" coordsize="37,3" path="m8393,4569l8359,4569,8395,4572,8393,4569xe" filled="false" stroked="true" strokeweight="0pt" strokecolor="#000000">
                <v:path arrowok="t"/>
              </v:shape>
            </v:group>
            <v:group style="position:absolute;left:8356;top:4569;width:39;height:3" coordorigin="8356,4569" coordsize="39,3">
              <v:shape style="position:absolute;left:8356;top:4569;width:39;height:3" coordorigin="8356,4569" coordsize="39,3" path="m8359,4569l8395,4572,8356,4572,8359,4569xe" filled="false" stroked="true" strokeweight="0pt" strokecolor="#000000">
                <v:path arrowok="t"/>
              </v:shape>
            </v:group>
            <v:group style="position:absolute;left:8354;top:4573;width:43;height:2" coordorigin="8354,4573" coordsize="43,2">
              <v:shape style="position:absolute;left:8354;top:4573;width:43;height:2" coordorigin="8354,4573" coordsize="43,0" path="m8354,4573l8397,4573e" filled="false" stroked="true" strokeweight=".112803pt" strokecolor="#000000">
                <v:path arrowok="t"/>
              </v:shape>
            </v:group>
            <v:group style="position:absolute;left:8356;top:4572;width:41;height:3" coordorigin="8356,4572" coordsize="41,3">
              <v:shape style="position:absolute;left:8356;top:4572;width:41;height:3" coordorigin="8356,4572" coordsize="41,3" path="m8395,4572l8356,4572,8397,4574,8395,4572xe" filled="false" stroked="true" strokeweight="0pt" strokecolor="#000000">
                <v:path arrowok="t"/>
              </v:shape>
            </v:group>
            <v:group style="position:absolute;left:8354;top:4572;width:43;height:3" coordorigin="8354,4572" coordsize="43,3">
              <v:shape style="position:absolute;left:8354;top:4572;width:43;height:3" coordorigin="8354,4572" coordsize="43,3" path="m8356,4572l8397,4574,8354,4574,8356,4572xe" filled="false" stroked="true" strokeweight="0pt" strokecolor="#000000">
                <v:path arrowok="t"/>
              </v:shape>
            </v:group>
            <v:group style="position:absolute;left:8352;top:4575;width:46;height:2" coordorigin="8352,4575" coordsize="46,2">
              <v:shape style="position:absolute;left:8352;top:4575;width:46;height:2" coordorigin="8352,4575" coordsize="46,0" path="m8352,4575l8397,4575e" filled="false" stroked="true" strokeweight=".112803pt" strokecolor="#000000">
                <v:path arrowok="t"/>
              </v:shape>
            </v:group>
            <v:group style="position:absolute;left:8354;top:4574;width:43;height:3" coordorigin="8354,4574" coordsize="43,3">
              <v:shape style="position:absolute;left:8354;top:4574;width:43;height:3" coordorigin="8354,4574" coordsize="43,3" path="m8397,4574l8354,4574,8397,4576,8397,4574xe" filled="false" stroked="true" strokeweight="0pt" strokecolor="#000000">
                <v:path arrowok="t"/>
              </v:shape>
            </v:group>
            <v:group style="position:absolute;left:8352;top:4574;width:46;height:3" coordorigin="8352,4574" coordsize="46,3">
              <v:shape style="position:absolute;left:8352;top:4574;width:46;height:3" coordorigin="8352,4574" coordsize="46,3" path="m8354,4574l8397,4576,8352,4576,8354,4574xe" filled="false" stroked="true" strokeweight="0pt" strokecolor="#000000">
                <v:path arrowok="t"/>
              </v:shape>
            </v:group>
            <v:group style="position:absolute;left:8352;top:4577;width:48;height:2" coordorigin="8352,4577" coordsize="48,2">
              <v:shape style="position:absolute;left:8352;top:4577;width:48;height:2" coordorigin="8352,4577" coordsize="48,0" path="m8352,4577l8399,4577e" filled="false" stroked="true" strokeweight=".112803pt" strokecolor="#000000">
                <v:path arrowok="t"/>
              </v:shape>
            </v:group>
            <v:group style="position:absolute;left:8352;top:4576;width:48;height:3" coordorigin="8352,4576" coordsize="48,3">
              <v:shape style="position:absolute;left:8352;top:4576;width:48;height:3" coordorigin="8352,4576" coordsize="48,3" path="m8397,4576l8352,4576,8399,4578,8397,4576xe" filled="false" stroked="true" strokeweight="0pt" strokecolor="#000000">
                <v:path arrowok="t"/>
              </v:shape>
            </v:group>
            <v:group style="position:absolute;left:8352;top:4576;width:48;height:3" coordorigin="8352,4576" coordsize="48,3">
              <v:shape style="position:absolute;left:8352;top:4576;width:48;height:3" coordorigin="8352,4576" coordsize="48,3" path="m8352,4576l8399,4578,8352,4578,8352,4576xe" filled="false" stroked="true" strokeweight="0pt" strokecolor="#000000">
                <v:path arrowok="t"/>
              </v:shape>
            </v:group>
            <v:group style="position:absolute;left:8350;top:4579;width:50;height:2" coordorigin="8350,4579" coordsize="50,2">
              <v:shape style="position:absolute;left:8350;top:4579;width:50;height:2" coordorigin="8350,4579" coordsize="50,0" path="m8350,4579l8399,4579e" filled="false" stroked="true" strokeweight=".112803pt" strokecolor="#000000">
                <v:path arrowok="t"/>
              </v:shape>
            </v:group>
            <v:group style="position:absolute;left:8352;top:4578;width:48;height:3" coordorigin="8352,4578" coordsize="48,3">
              <v:shape style="position:absolute;left:8352;top:4578;width:48;height:3" coordorigin="8352,4578" coordsize="48,3" path="m8399,4578l8352,4578,8399,4581,8399,4578xe" filled="false" stroked="true" strokeweight="0pt" strokecolor="#000000">
                <v:path arrowok="t"/>
              </v:shape>
            </v:group>
            <v:group style="position:absolute;left:8350;top:4578;width:50;height:3" coordorigin="8350,4578" coordsize="50,3">
              <v:shape style="position:absolute;left:8350;top:4578;width:50;height:3" coordorigin="8350,4578" coordsize="50,3" path="m8352,4578l8399,4581,8350,4581,8352,4578xe" filled="false" stroked="true" strokeweight="0pt" strokecolor="#000000">
                <v:path arrowok="t"/>
              </v:shape>
            </v:group>
            <v:group style="position:absolute;left:8350;top:4582;width:52;height:2" coordorigin="8350,4582" coordsize="52,2">
              <v:shape style="position:absolute;left:8350;top:4582;width:52;height:2" coordorigin="8350,4582" coordsize="52,0" path="m8350,4582l8402,4582e" filled="false" stroked="true" strokeweight=".112803pt" strokecolor="#000000">
                <v:path arrowok="t"/>
              </v:shape>
            </v:group>
            <v:group style="position:absolute;left:8350;top:4581;width:52;height:3" coordorigin="8350,4581" coordsize="52,3">
              <v:shape style="position:absolute;left:8350;top:4581;width:52;height:3" coordorigin="8350,4581" coordsize="52,3" path="m8399,4581l8350,4581,8402,4583,8399,4581xe" filled="false" stroked="true" strokeweight="0pt" strokecolor="#000000">
                <v:path arrowok="t"/>
              </v:shape>
            </v:group>
            <v:group style="position:absolute;left:8350;top:4581;width:52;height:3" coordorigin="8350,4581" coordsize="52,3">
              <v:shape style="position:absolute;left:8350;top:4581;width:52;height:3" coordorigin="8350,4581" coordsize="52,3" path="m8350,4581l8402,4583,8350,4583,8350,4581xe" filled="false" stroked="true" strokeweight="0pt" strokecolor="#000000">
                <v:path arrowok="t"/>
              </v:shape>
            </v:group>
            <v:group style="position:absolute;left:8350;top:4584;width:52;height:2" coordorigin="8350,4584" coordsize="52,2">
              <v:shape style="position:absolute;left:8350;top:4584;width:52;height:2" coordorigin="8350,4584" coordsize="52,0" path="m8350,4584l8402,4584e" filled="false" stroked="true" strokeweight=".112803pt" strokecolor="#000000">
                <v:path arrowok="t"/>
              </v:shape>
            </v:group>
            <v:group style="position:absolute;left:8350;top:4583;width:52;height:3" coordorigin="8350,4583" coordsize="52,3">
              <v:shape style="position:absolute;left:8350;top:4583;width:52;height:3" coordorigin="8350,4583" coordsize="52,3" path="m8402,4583l8350,4583,8402,4585,8402,4583xe" filled="false" stroked="true" strokeweight="0pt" strokecolor="#000000">
                <v:path arrowok="t"/>
              </v:shape>
            </v:group>
            <v:group style="position:absolute;left:8350;top:4583;width:52;height:3" coordorigin="8350,4583" coordsize="52,3">
              <v:shape style="position:absolute;left:8350;top:4583;width:52;height:3" coordorigin="8350,4583" coordsize="52,3" path="m8350,4583l8402,4585,8350,4585,8350,4583xe" filled="false" stroked="true" strokeweight="0pt" strokecolor="#000000">
                <v:path arrowok="t"/>
              </v:shape>
            </v:group>
            <v:group style="position:absolute;left:8350;top:4586;width:52;height:2" coordorigin="8350,4586" coordsize="52,2">
              <v:shape style="position:absolute;left:8350;top:4586;width:52;height:2" coordorigin="8350,4586" coordsize="52,0" path="m8350,4586l8402,4586e" filled="false" stroked="true" strokeweight=".112803pt" strokecolor="#000000">
                <v:path arrowok="t"/>
              </v:shape>
            </v:group>
            <v:group style="position:absolute;left:8350;top:4585;width:52;height:3" coordorigin="8350,4585" coordsize="52,3">
              <v:shape style="position:absolute;left:8350;top:4585;width:52;height:3" coordorigin="8350,4585" coordsize="52,3" path="m8402,4585l8350,4585,8402,4587,8402,4585xe" filled="false" stroked="true" strokeweight="0pt" strokecolor="#000000">
                <v:path arrowok="t"/>
              </v:shape>
            </v:group>
            <v:group style="position:absolute;left:8350;top:4585;width:52;height:3" coordorigin="8350,4585" coordsize="52,3">
              <v:shape style="position:absolute;left:8350;top:4585;width:52;height:3" coordorigin="8350,4585" coordsize="52,3" path="m8350,4585l8402,4587,8350,4587,8350,4585xe" filled="false" stroked="true" strokeweight="0pt" strokecolor="#000000">
                <v:path arrowok="t"/>
              </v:shape>
            </v:group>
            <v:group style="position:absolute;left:8350;top:4588;width:52;height:2" coordorigin="8350,4588" coordsize="52,2">
              <v:shape style="position:absolute;left:8350;top:4588;width:52;height:2" coordorigin="8350,4588" coordsize="52,0" path="m8350,4588l8402,4588e" filled="false" stroked="true" strokeweight=".112803pt" strokecolor="#000000">
                <v:path arrowok="t"/>
              </v:shape>
            </v:group>
            <v:group style="position:absolute;left:8350;top:4587;width:52;height:3" coordorigin="8350,4587" coordsize="52,3">
              <v:shape style="position:absolute;left:8350;top:4587;width:52;height:3" coordorigin="8350,4587" coordsize="52,3" path="m8402,4587l8350,4587,8402,4590,8402,4587xe" filled="false" stroked="true" strokeweight="0pt" strokecolor="#000000">
                <v:path arrowok="t"/>
              </v:shape>
            </v:group>
            <v:group style="position:absolute;left:8350;top:4587;width:52;height:3" coordorigin="8350,4587" coordsize="52,3">
              <v:shape style="position:absolute;left:8350;top:4587;width:52;height:3" coordorigin="8350,4587" coordsize="52,3" path="m8350,4587l8402,4590,8350,4590,8350,4587xe" filled="false" stroked="true" strokeweight="0pt" strokecolor="#000000">
                <v:path arrowok="t"/>
              </v:shape>
            </v:group>
            <v:group style="position:absolute;left:8350;top:4591;width:52;height:2" coordorigin="8350,4591" coordsize="52,2">
              <v:shape style="position:absolute;left:8350;top:4591;width:52;height:2" coordorigin="8350,4591" coordsize="52,0" path="m8350,4591l8402,4591e" filled="false" stroked="true" strokeweight=".112803pt" strokecolor="#000000">
                <v:path arrowok="t"/>
              </v:shape>
            </v:group>
            <v:group style="position:absolute;left:8350;top:4590;width:52;height:3" coordorigin="8350,4590" coordsize="52,3">
              <v:shape style="position:absolute;left:8350;top:4590;width:52;height:3" coordorigin="8350,4590" coordsize="52,3" path="m8402,4590l8350,4590,8402,4592,8402,4590xe" filled="false" stroked="true" strokeweight="0pt" strokecolor="#000000">
                <v:path arrowok="t"/>
              </v:shape>
            </v:group>
            <v:group style="position:absolute;left:8350;top:4590;width:52;height:3" coordorigin="8350,4590" coordsize="52,3">
              <v:shape style="position:absolute;left:8350;top:4590;width:52;height:3" coordorigin="8350,4590" coordsize="52,3" path="m8350,4590l8402,4592,8350,4592,8350,4590xe" filled="false" stroked="true" strokeweight="0pt" strokecolor="#000000">
                <v:path arrowok="t"/>
              </v:shape>
            </v:group>
            <v:group style="position:absolute;left:8350;top:4594;width:52;height:2" coordorigin="8350,4594" coordsize="52,2">
              <v:shape style="position:absolute;left:8350;top:4594;width:52;height:2" coordorigin="8350,4594" coordsize="52,0" path="m8350,4594l8402,4594e" filled="false" stroked="true" strokeweight=".225606pt" strokecolor="#000000">
                <v:path arrowok="t"/>
              </v:shape>
            </v:group>
            <v:group style="position:absolute;left:8350;top:4592;width:52;height:5" coordorigin="8350,4592" coordsize="52,5">
              <v:shape style="position:absolute;left:8350;top:4592;width:52;height:5" coordorigin="8350,4592" coordsize="52,5" path="m8402,4592l8350,4592,8402,4596,8402,4592xe" filled="false" stroked="true" strokeweight="0pt" strokecolor="#000000">
                <v:path arrowok="t"/>
              </v:shape>
            </v:group>
            <v:group style="position:absolute;left:8350;top:4592;width:52;height:5" coordorigin="8350,4592" coordsize="52,5">
              <v:shape style="position:absolute;left:8350;top:4592;width:52;height:5" coordorigin="8350,4592" coordsize="52,5" path="m8350,4592l8402,4596,8350,4596,8350,4592xe" filled="false" stroked="true" strokeweight="0pt" strokecolor="#000000">
                <v:path arrowok="t"/>
              </v:shape>
            </v:group>
            <v:group style="position:absolute;left:8350;top:4597;width:52;height:2" coordorigin="8350,4597" coordsize="52,2">
              <v:shape style="position:absolute;left:8350;top:4597;width:52;height:2" coordorigin="8350,4597" coordsize="52,0" path="m8350,4597l8402,4597e" filled="false" stroked="true" strokeweight=".112803pt" strokecolor="#000000">
                <v:path arrowok="t"/>
              </v:shape>
            </v:group>
            <v:group style="position:absolute;left:8350;top:4596;width:52;height:3" coordorigin="8350,4596" coordsize="52,3">
              <v:shape style="position:absolute;left:8350;top:4596;width:52;height:3" coordorigin="8350,4596" coordsize="52,3" path="m8402,4596l8350,4596,8402,4599,8402,4596xe" filled="false" stroked="true" strokeweight="0pt" strokecolor="#000000">
                <v:path arrowok="t"/>
              </v:shape>
            </v:group>
            <v:group style="position:absolute;left:8350;top:4596;width:52;height:3" coordorigin="8350,4596" coordsize="52,3">
              <v:shape style="position:absolute;left:8350;top:4596;width:52;height:3" coordorigin="8350,4596" coordsize="52,3" path="m8350,4596l8402,4599,8350,4599,8350,4596xe" filled="false" stroked="true" strokeweight="0pt" strokecolor="#000000">
                <v:path arrowok="t"/>
              </v:shape>
            </v:group>
            <v:group style="position:absolute;left:8350;top:4600;width:52;height:2" coordorigin="8350,4600" coordsize="52,2">
              <v:shape style="position:absolute;left:8350;top:4600;width:52;height:2" coordorigin="8350,4600" coordsize="52,0" path="m8350,4600l8402,4600e" filled="false" stroked="true" strokeweight=".112803pt" strokecolor="#000000">
                <v:path arrowok="t"/>
              </v:shape>
            </v:group>
            <v:group style="position:absolute;left:8350;top:4599;width:52;height:3" coordorigin="8350,4599" coordsize="52,3">
              <v:shape style="position:absolute;left:8350;top:4599;width:52;height:3" coordorigin="8350,4599" coordsize="52,3" path="m8402,4599l8350,4599,8399,4601,8402,4599xe" filled="false" stroked="true" strokeweight="0pt" strokecolor="#000000">
                <v:path arrowok="t"/>
              </v:shape>
            </v:group>
            <v:group style="position:absolute;left:8350;top:4599;width:50;height:3" coordorigin="8350,4599" coordsize="50,3">
              <v:shape style="position:absolute;left:8350;top:4599;width:50;height:3" coordorigin="8350,4599" coordsize="50,3" path="m8350,4599l8399,4601,8350,4601,8350,4599xe" filled="false" stroked="true" strokeweight="0pt" strokecolor="#000000">
                <v:path arrowok="t"/>
              </v:shape>
            </v:group>
            <v:group style="position:absolute;left:8350;top:4602;width:50;height:2" coordorigin="8350,4602" coordsize="50,2">
              <v:shape style="position:absolute;left:8350;top:4602;width:50;height:2" coordorigin="8350,4602" coordsize="50,0" path="m8350,4602l8399,4602e" filled="false" stroked="true" strokeweight=".112803pt" strokecolor="#000000">
                <v:path arrowok="t"/>
              </v:shape>
            </v:group>
            <v:group style="position:absolute;left:8350;top:4601;width:50;height:3" coordorigin="8350,4601" coordsize="50,3">
              <v:shape style="position:absolute;left:8350;top:4601;width:50;height:3" coordorigin="8350,4601" coordsize="50,3" path="m8399,4601l8350,4601,8399,4603,8399,4601xe" filled="false" stroked="true" strokeweight="0pt" strokecolor="#000000">
                <v:path arrowok="t"/>
              </v:shape>
            </v:group>
            <v:group style="position:absolute;left:8350;top:4601;width:50;height:3" coordorigin="8350,4601" coordsize="50,3">
              <v:shape style="position:absolute;left:8350;top:4601;width:50;height:3" coordorigin="8350,4601" coordsize="50,3" path="m8350,4601l8399,4603,8352,4603,8350,4601xe" filled="false" stroked="true" strokeweight="0pt" strokecolor="#000000">
                <v:path arrowok="t"/>
              </v:shape>
            </v:group>
            <v:group style="position:absolute;left:8352;top:4604;width:48;height:2" coordorigin="8352,4604" coordsize="48,2">
              <v:shape style="position:absolute;left:8352;top:4604;width:48;height:2" coordorigin="8352,4604" coordsize="48,0" path="m8352,4604l8399,4604e" filled="false" stroked="true" strokeweight=".112803pt" strokecolor="#000000">
                <v:path arrowok="t"/>
              </v:shape>
            </v:group>
            <v:group style="position:absolute;left:8352;top:4603;width:48;height:3" coordorigin="8352,4603" coordsize="48,3">
              <v:shape style="position:absolute;left:8352;top:4603;width:48;height:3" coordorigin="8352,4603" coordsize="48,3" path="m8399,4603l8352,4603,8397,4605,8399,4603xe" filled="false" stroked="true" strokeweight="0pt" strokecolor="#000000">
                <v:path arrowok="t"/>
              </v:shape>
            </v:group>
            <v:group style="position:absolute;left:8352;top:4603;width:46;height:3" coordorigin="8352,4603" coordsize="46,3">
              <v:shape style="position:absolute;left:8352;top:4603;width:46;height:3" coordorigin="8352,4603" coordsize="46,3" path="m8352,4603l8397,4605,8352,4605,8352,4603xe" filled="false" stroked="true" strokeweight="0pt" strokecolor="#000000">
                <v:path arrowok="t"/>
              </v:shape>
            </v:group>
            <v:group style="position:absolute;left:8352;top:4606;width:46;height:2" coordorigin="8352,4606" coordsize="46,2">
              <v:shape style="position:absolute;left:8352;top:4606;width:46;height:2" coordorigin="8352,4606" coordsize="46,0" path="m8352,4606l8397,4606e" filled="false" stroked="true" strokeweight=".112803pt" strokecolor="#000000">
                <v:path arrowok="t"/>
              </v:shape>
            </v:group>
            <v:group style="position:absolute;left:8352;top:4605;width:46;height:3" coordorigin="8352,4605" coordsize="46,3">
              <v:shape style="position:absolute;left:8352;top:4605;width:46;height:3" coordorigin="8352,4605" coordsize="46,3" path="m8397,4605l8352,4605,8397,4608,8397,4605xe" filled="false" stroked="true" strokeweight="0pt" strokecolor="#000000">
                <v:path arrowok="t"/>
              </v:shape>
            </v:group>
            <v:group style="position:absolute;left:8352;top:4605;width:46;height:3" coordorigin="8352,4605" coordsize="46,3">
              <v:shape style="position:absolute;left:8352;top:4605;width:46;height:3" coordorigin="8352,4605" coordsize="46,3" path="m8352,4605l8397,4608,8354,4608,8352,4605xe" filled="false" stroked="true" strokeweight="0pt" strokecolor="#000000">
                <v:path arrowok="t"/>
              </v:shape>
            </v:group>
            <v:group style="position:absolute;left:8354;top:4608;width:43;height:2" coordorigin="8354,4608" coordsize="43,2">
              <v:shape style="position:absolute;left:8354;top:4608;width:43;height:2" coordorigin="8354,4608" coordsize="43,0" path="m8354,4608l8397,4608e" filled="false" stroked="true" strokeweight="0pt" strokecolor="#000000">
                <v:path arrowok="t"/>
              </v:shape>
            </v:group>
            <v:group style="position:absolute;left:8354;top:4608;width:43;height:2" coordorigin="8354,4608" coordsize="43,2">
              <v:shape style="position:absolute;left:8354;top:4608;width:43;height:2" coordorigin="8354,4608" coordsize="43,0" path="m8354,4608l8397,4608e" filled="false" stroked="true" strokeweight="0pt" strokecolor="#000000">
                <v:path arrowok="t"/>
              </v:shape>
            </v:group>
            <v:group style="position:absolute;left:8354;top:4608;width:41;height:2" coordorigin="8354,4608" coordsize="41,2">
              <v:shape style="position:absolute;left:8354;top:4608;width:41;height:2" coordorigin="8354,4608" coordsize="41,0" path="m8354,4608l8395,4608e" filled="false" stroked="true" strokeweight="0pt" strokecolor="#000000">
                <v:path arrowok="t"/>
              </v:shape>
            </v:group>
            <v:group style="position:absolute;left:8356;top:4609;width:39;height:2" coordorigin="8356,4609" coordsize="39,2">
              <v:shape style="position:absolute;left:8356;top:4609;width:39;height:2" coordorigin="8356,4609" coordsize="39,0" path="m8356,4609l8395,4609e" filled="false" stroked="true" strokeweight=".112803pt" strokecolor="#000000">
                <v:path arrowok="t"/>
              </v:shape>
            </v:group>
            <v:group style="position:absolute;left:8356;top:4608;width:39;height:3" coordorigin="8356,4608" coordsize="39,3">
              <v:shape style="position:absolute;left:8356;top:4608;width:39;height:3" coordorigin="8356,4608" coordsize="39,3" path="m8395,4608l8356,4608,8393,4610,8395,4608xe" filled="false" stroked="true" strokeweight="0pt" strokecolor="#000000">
                <v:path arrowok="t"/>
              </v:shape>
            </v:group>
            <v:group style="position:absolute;left:8356;top:4608;width:37;height:3" coordorigin="8356,4608" coordsize="37,3">
              <v:shape style="position:absolute;left:8356;top:4608;width:37;height:3" coordorigin="8356,4608" coordsize="37,3" path="m8356,4608l8393,4610,8359,4610,8356,4608xe" filled="false" stroked="true" strokeweight="0pt" strokecolor="#000000">
                <v:path arrowok="t"/>
              </v:shape>
            </v:group>
            <v:group style="position:absolute;left:8359;top:4611;width:34;height:2" coordorigin="8359,4611" coordsize="34,2">
              <v:shape style="position:absolute;left:8359;top:4611;width:34;height:2" coordorigin="8359,4611" coordsize="34,0" path="m8359,4611l8393,4611e" filled="false" stroked="true" strokeweight=".112803pt" strokecolor="#000000">
                <v:path arrowok="t"/>
              </v:shape>
            </v:group>
            <v:group style="position:absolute;left:8359;top:4610;width:34;height:3" coordorigin="8359,4610" coordsize="34,3">
              <v:shape style="position:absolute;left:8359;top:4610;width:34;height:3" coordorigin="8359,4610" coordsize="34,3" path="m8393,4610l8359,4610,8390,4612,8393,4610xe" filled="false" stroked="true" strokeweight="0pt" strokecolor="#000000">
                <v:path arrowok="t"/>
              </v:shape>
            </v:group>
            <v:group style="position:absolute;left:8359;top:4610;width:32;height:3" coordorigin="8359,4610" coordsize="32,3">
              <v:shape style="position:absolute;left:8359;top:4610;width:32;height:3" coordorigin="8359,4610" coordsize="32,3" path="m8359,4610l8390,4612,8361,4612,8359,4610xe" filled="false" stroked="true" strokeweight="0pt" strokecolor="#000000">
                <v:path arrowok="t"/>
              </v:shape>
            </v:group>
            <v:group style="position:absolute;left:8361;top:4613;width:30;height:2" coordorigin="8361,4613" coordsize="30,2">
              <v:shape style="position:absolute;left:8361;top:4613;width:30;height:2" coordorigin="8361,4613" coordsize="30,0" path="m8361,4613l8390,4613e" filled="false" stroked="true" strokeweight=".112803pt" strokecolor="#000000">
                <v:path arrowok="t"/>
              </v:shape>
            </v:group>
            <v:group style="position:absolute;left:8361;top:4612;width:30;height:3" coordorigin="8361,4612" coordsize="30,3">
              <v:shape style="position:absolute;left:8361;top:4612;width:30;height:3" coordorigin="8361,4612" coordsize="30,3" path="m8390,4612l8361,4612,8388,4614,8390,4612xe" filled="false" stroked="true" strokeweight="0pt" strokecolor="#000000">
                <v:path arrowok="t"/>
              </v:shape>
            </v:group>
            <v:group style="position:absolute;left:8361;top:4612;width:28;height:3" coordorigin="8361,4612" coordsize="28,3">
              <v:shape style="position:absolute;left:8361;top:4612;width:28;height:3" coordorigin="8361,4612" coordsize="28,3" path="m8361,4612l8388,4614,8361,4614,8361,4612xe" filled="false" stroked="true" strokeweight="0pt" strokecolor="#000000">
                <v:path arrowok="t"/>
              </v:shape>
            </v:group>
            <v:group style="position:absolute;left:8361;top:4614;width:28;height:2" coordorigin="8361,4614" coordsize="28,2">
              <v:shape style="position:absolute;left:8361;top:4614;width:28;height:2" coordorigin="8361,4614" coordsize="28,0" path="m8361,4614l8388,4614e" filled="false" stroked="true" strokeweight="0pt" strokecolor="#000000">
                <v:path arrowok="t"/>
              </v:shape>
            </v:group>
            <v:group style="position:absolute;left:8361;top:4614;width:28;height:2" coordorigin="8361,4614" coordsize="28,2">
              <v:shape style="position:absolute;left:8361;top:4614;width:28;height:2" coordorigin="8361,4614" coordsize="28,0" path="m8361,4614l8388,4614e" filled="false" stroked="true" strokeweight="0pt" strokecolor="#000000">
                <v:path arrowok="t"/>
              </v:shape>
            </v:group>
            <v:group style="position:absolute;left:8361;top:4614;width:25;height:2" coordorigin="8361,4614" coordsize="25,2">
              <v:shape style="position:absolute;left:8361;top:4614;width:25;height:2" coordorigin="8361,4614" coordsize="25,0" path="m8361,4614l8386,4614e" filled="false" stroked="true" strokeweight="0pt" strokecolor="#000000">
                <v:path arrowok="t"/>
              </v:shape>
            </v:group>
            <v:group style="position:absolute;left:8365;top:4614;width:21;height:2" coordorigin="8365,4614" coordsize="21,2">
              <v:shape style="position:absolute;left:8365;top:4614;width:21;height:2" coordorigin="8365,4614" coordsize="21,0" path="m8365,4614l8386,4614e" filled="false" stroked="true" strokeweight="0pt" strokecolor="#000000">
                <v:path arrowok="t"/>
              </v:shape>
            </v:group>
            <v:group style="position:absolute;left:8365;top:4614;width:19;height:2" coordorigin="8365,4614" coordsize="19,2">
              <v:shape style="position:absolute;left:8365;top:4614;width:19;height:2" coordorigin="8365,4614" coordsize="19,0" path="m8365,4614l8384,4614e" filled="false" stroked="true" strokeweight="0pt" strokecolor="#000000">
                <v:path arrowok="t"/>
              </v:shape>
            </v:group>
            <v:group style="position:absolute;left:8365;top:4614;width:21;height:2" coordorigin="8365,4614" coordsize="21,2">
              <v:shape style="position:absolute;left:8365;top:4614;width:21;height:2" coordorigin="8365,4614" coordsize="21,0" path="m8365,4614l8386,4614e" filled="false" stroked="true" strokeweight="0pt" strokecolor="#000000">
                <v:path arrowok="t"/>
              </v:shape>
            </v:group>
            <v:group style="position:absolute;left:8365;top:4614;width:19;height:3" coordorigin="8365,4614" coordsize="19,3">
              <v:shape style="position:absolute;left:8365;top:4614;width:19;height:3" coordorigin="8365,4614" coordsize="19,3" path="m8365,4614l8381,4617,8384,4614,8365,4614xe" filled="true" fillcolor="#000000" stroked="false">
                <v:path arrowok="t"/>
                <v:fill type="solid"/>
              </v:shape>
              <v:shape style="position:absolute;left:8365;top:4614;width:19;height:3" coordorigin="8365,4614" coordsize="19,3" path="m8365,4614l8370,4617,8381,4617,8365,4614xe" filled="true" fillcolor="#000000" stroked="false">
                <v:path arrowok="t"/>
                <v:fill type="solid"/>
              </v:shape>
            </v:group>
            <v:group style="position:absolute;left:8365;top:4614;width:19;height:3" coordorigin="8365,4614" coordsize="19,3">
              <v:shape style="position:absolute;left:8365;top:4614;width:19;height:3" coordorigin="8365,4614" coordsize="19,3" path="m8384,4614l8365,4614,8381,4617,8384,4614xe" filled="false" stroked="true" strokeweight="0pt" strokecolor="#000000">
                <v:path arrowok="t"/>
              </v:shape>
            </v:group>
            <v:group style="position:absolute;left:8365;top:4614;width:16;height:3" coordorigin="8365,4614" coordsize="16,3">
              <v:shape style="position:absolute;left:8365;top:4614;width:16;height:3" coordorigin="8365,4614" coordsize="16,3" path="m8365,4614l8381,4617,8370,4617,8365,4614xe" filled="false" stroked="true" strokeweight="0pt" strokecolor="#000000">
                <v:path arrowok="t"/>
              </v:shape>
            </v:group>
            <v:group style="position:absolute;left:8370;top:4617;width:10;height:2" coordorigin="8370,4617" coordsize="10,2">
              <v:shape style="position:absolute;left:8370;top:4617;width:10;height:2" coordorigin="8370,4617" coordsize="10,0" path="m8370,4617l8379,4617e" filled="false" stroked="true" strokeweight="0pt" strokecolor="#000000">
                <v:path arrowok="t"/>
              </v:shape>
            </v:group>
            <v:group style="position:absolute;left:8370;top:4617;width:10;height:2" coordorigin="8370,4617" coordsize="10,2">
              <v:shape style="position:absolute;left:8370;top:4617;width:10;height:2" coordorigin="8370,4617" coordsize="10,0" path="m8370,4617l8379,4617e" filled="false" stroked="true" strokeweight="0pt" strokecolor="#000000">
                <v:path arrowok="t"/>
              </v:shape>
            </v:group>
            <v:group style="position:absolute;left:8372;top:4617;width:7;height:2" coordorigin="8372,4617" coordsize="7,2">
              <v:shape style="position:absolute;left:8372;top:4617;width:7;height:2" coordorigin="8372,4617" coordsize="7,0" path="m8372,4617l8379,4617e" filled="false" stroked="true" strokeweight="0pt" strokecolor="#000000">
                <v:path arrowok="t"/>
              </v:shape>
            </v:group>
            <v:group style="position:absolute;left:8370;top:4617;width:12;height:2" coordorigin="8370,4617" coordsize="12,2">
              <v:shape style="position:absolute;left:8370;top:4617;width:12;height:2" coordorigin="8370,4617" coordsize="12,0" path="m8370,4617l8381,4617e" filled="false" stroked="true" strokeweight="0pt" strokecolor="#000000">
                <v:path arrowok="t"/>
              </v:shape>
            </v:group>
            <v:group style="position:absolute;left:8370;top:4617;width:12;height:2" coordorigin="8370,4617" coordsize="12,2">
              <v:shape style="position:absolute;left:8370;top:4617;width:12;height:2" coordorigin="8370,4617" coordsize="12,0" path="m8370,4617l8381,4617e" filled="false" stroked="true" strokeweight="0pt" strokecolor="#000000">
                <v:path arrowok="t"/>
              </v:shape>
            </v:group>
            <v:group style="position:absolute;left:13421;top:11762;width:7;height:2" coordorigin="13421,11762" coordsize="7,2">
              <v:shape style="position:absolute;left:13421;top:11762;width:7;height:2" coordorigin="13421,11762" coordsize="7,0" path="m13421,11762l13428,11762e" filled="false" stroked="true" strokeweight="0pt" strokecolor="#000000">
                <v:path arrowok="t"/>
              </v:shape>
            </v:group>
            <v:group style="position:absolute;left:13421;top:11762;width:7;height:2" coordorigin="13421,11762" coordsize="7,2">
              <v:shape style="position:absolute;left:13421;top:11762;width:7;height:2" coordorigin="13421,11762" coordsize="7,0" path="m13421,11762l13428,11762e" filled="false" stroked="true" strokeweight="0pt" strokecolor="#000000">
                <v:path arrowok="t"/>
              </v:shape>
            </v:group>
            <v:group style="position:absolute;left:13419;top:11762;width:14;height:3" coordorigin="13419,11762" coordsize="14,3">
              <v:shape style="position:absolute;left:13419;top:11762;width:14;height:3" coordorigin="13419,11762" coordsize="14,3" path="m13419,11764l13433,11764,13421,11762,13419,11764xe" filled="true" fillcolor="#000000" stroked="false">
                <v:path arrowok="t"/>
                <v:fill type="solid"/>
              </v:shape>
              <v:shape style="position:absolute;left:13419;top:11762;width:14;height:3" coordorigin="13419,11762" coordsize="14,3" path="m13421,11762l13433,11764,13428,11762,13421,11762xe" filled="true" fillcolor="#000000" stroked="false">
                <v:path arrowok="t"/>
                <v:fill type="solid"/>
              </v:shape>
            </v:group>
            <v:group style="position:absolute;left:13421;top:11762;width:12;height:3" coordorigin="13421,11762" coordsize="12,3">
              <v:shape style="position:absolute;left:13421;top:11762;width:12;height:3" coordorigin="13421,11762" coordsize="12,3" path="m13428,11762l13421,11762,13433,11764,13428,11762xe" filled="false" stroked="true" strokeweight="0pt" strokecolor="#000000">
                <v:path arrowok="t"/>
              </v:shape>
            </v:group>
            <v:group style="position:absolute;left:13419;top:11762;width:14;height:3" coordorigin="13419,11762" coordsize="14,3">
              <v:shape style="position:absolute;left:13419;top:11762;width:14;height:3" coordorigin="13419,11762" coordsize="14,3" path="m13421,11762l13433,11764,13419,11764,13421,11762xe" filled="false" stroked="true" strokeweight="0pt" strokecolor="#000000">
                <v:path arrowok="t"/>
              </v:shape>
            </v:group>
            <v:group style="position:absolute;left:13417;top:11764;width:19;height:2" coordorigin="13417,11764" coordsize="19,2">
              <v:shape style="position:absolute;left:13417;top:11764;width:19;height:2" coordorigin="13417,11764" coordsize="19,0" path="m13417,11764l13435,11764e" filled="false" stroked="true" strokeweight="0pt" strokecolor="#000000">
                <v:path arrowok="t"/>
              </v:shape>
            </v:group>
            <v:group style="position:absolute;left:13419;top:11764;width:16;height:2" coordorigin="13419,11764" coordsize="16,2">
              <v:shape style="position:absolute;left:13419;top:11764;width:16;height:2" coordorigin="13419,11764" coordsize="16,0" path="m13419,11764l13435,11764e" filled="false" stroked="true" strokeweight="0pt" strokecolor="#000000">
                <v:path arrowok="t"/>
              </v:shape>
            </v:group>
            <v:group style="position:absolute;left:13417;top:11764;width:19;height:2" coordorigin="13417,11764" coordsize="19,2">
              <v:shape style="position:absolute;left:13417;top:11764;width:19;height:2" coordorigin="13417,11764" coordsize="19,0" path="m13417,11764l13435,11764e" filled="false" stroked="true" strokeweight="0pt" strokecolor="#000000">
                <v:path arrowok="t"/>
              </v:shape>
            </v:group>
            <v:group style="position:absolute;left:13415;top:11764;width:23;height:2" coordorigin="13415,11764" coordsize="23,2">
              <v:shape style="position:absolute;left:13415;top:11764;width:23;height:2" coordorigin="13415,11764" coordsize="23,0" path="m13415,11764l13437,11764e" filled="false" stroked="true" strokeweight="0pt" strokecolor="#000000">
                <v:path arrowok="t"/>
              </v:shape>
            </v:group>
            <v:group style="position:absolute;left:13417;top:11764;width:21;height:2" coordorigin="13417,11764" coordsize="21,2">
              <v:shape style="position:absolute;left:13417;top:11764;width:21;height:2" coordorigin="13417,11764" coordsize="21,0" path="m13417,11764l13437,11764e" filled="false" stroked="true" strokeweight="0pt" strokecolor="#000000">
                <v:path arrowok="t"/>
              </v:shape>
            </v:group>
            <v:group style="position:absolute;left:13415;top:11764;width:23;height:2" coordorigin="13415,11764" coordsize="23,2">
              <v:shape style="position:absolute;left:13415;top:11764;width:23;height:2" coordorigin="13415,11764" coordsize="23,0" path="m13415,11764l13437,11764e" filled="false" stroked="true" strokeweight="0pt" strokecolor="#000000">
                <v:path arrowok="t"/>
              </v:shape>
            </v:group>
            <v:group style="position:absolute;left:13412;top:11765;width:28;height:2" coordorigin="13412,11765" coordsize="28,2">
              <v:shape style="position:absolute;left:13412;top:11765;width:28;height:2" coordorigin="13412,11765" coordsize="28,0" path="m13412,11765l13439,11765e" filled="false" stroked="true" strokeweight=".112803pt" strokecolor="#000000">
                <v:path arrowok="t"/>
              </v:shape>
            </v:group>
            <v:group style="position:absolute;left:13415;top:11764;width:25;height:3" coordorigin="13415,11764" coordsize="25,3">
              <v:shape style="position:absolute;left:13415;top:11764;width:25;height:3" coordorigin="13415,11764" coordsize="25,3" path="m13437,11764l13415,11764,13439,11766,13437,11764xe" filled="false" stroked="true" strokeweight="0pt" strokecolor="#000000">
                <v:path arrowok="t"/>
              </v:shape>
            </v:group>
            <v:group style="position:absolute;left:13412;top:11764;width:28;height:3" coordorigin="13412,11764" coordsize="28,3">
              <v:shape style="position:absolute;left:13412;top:11764;width:28;height:3" coordorigin="13412,11764" coordsize="28,3" path="m13415,11764l13439,11766,13412,11766,13415,11764xe" filled="false" stroked="true" strokeweight="0pt" strokecolor="#000000">
                <v:path arrowok="t"/>
              </v:shape>
            </v:group>
            <v:group style="position:absolute;left:13410;top:11767;width:32;height:2" coordorigin="13410,11767" coordsize="32,2">
              <v:shape style="position:absolute;left:13410;top:11767;width:32;height:2" coordorigin="13410,11767" coordsize="32,0" path="m13410,11767l13442,11767e" filled="false" stroked="true" strokeweight=".112803pt" strokecolor="#000000">
                <v:path arrowok="t"/>
              </v:shape>
            </v:group>
            <v:group style="position:absolute;left:13412;top:11766;width:30;height:3" coordorigin="13412,11766" coordsize="30,3">
              <v:shape style="position:absolute;left:13412;top:11766;width:30;height:3" coordorigin="13412,11766" coordsize="30,3" path="m13439,11766l13412,11766,13442,11768,13439,11766xe" filled="false" stroked="true" strokeweight="0pt" strokecolor="#000000">
                <v:path arrowok="t"/>
              </v:shape>
            </v:group>
            <v:group style="position:absolute;left:13410;top:11766;width:32;height:3" coordorigin="13410,11766" coordsize="32,3">
              <v:shape style="position:absolute;left:13410;top:11766;width:32;height:3" coordorigin="13410,11766" coordsize="32,3" path="m13412,11766l13442,11768,13410,11768,13412,11766xe" filled="false" stroked="true" strokeweight="0pt" strokecolor="#000000">
                <v:path arrowok="t"/>
              </v:shape>
            </v:group>
            <v:group style="position:absolute;left:13408;top:11768;width:37;height:2" coordorigin="13408,11768" coordsize="37,2">
              <v:shape style="position:absolute;left:13408;top:11768;width:37;height:2" coordorigin="13408,11768" coordsize="37,0" path="m13408,11768l13444,11768e" filled="false" stroked="true" strokeweight="0pt" strokecolor="#000000">
                <v:path arrowok="t"/>
              </v:shape>
            </v:group>
            <v:group style="position:absolute;left:13410;top:11768;width:34;height:2" coordorigin="13410,11768" coordsize="34,2">
              <v:shape style="position:absolute;left:13410;top:11768;width:34;height:2" coordorigin="13410,11768" coordsize="34,0" path="m13410,11768l13444,11768e" filled="false" stroked="true" strokeweight="0pt" strokecolor="#000000">
                <v:path arrowok="t"/>
              </v:shape>
            </v:group>
            <v:group style="position:absolute;left:13408;top:11768;width:37;height:2" coordorigin="13408,11768" coordsize="37,2">
              <v:shape style="position:absolute;left:13408;top:11768;width:37;height:2" coordorigin="13408,11768" coordsize="37,0" path="m13408,11768l13444,11768e" filled="false" stroked="true" strokeweight="0pt" strokecolor="#000000">
                <v:path arrowok="t"/>
              </v:shape>
            </v:group>
            <v:group style="position:absolute;left:13408;top:11769;width:39;height:2" coordorigin="13408,11769" coordsize="39,2">
              <v:shape style="position:absolute;left:13408;top:11769;width:39;height:2" coordorigin="13408,11769" coordsize="39,0" path="m13408,11769l13446,11769e" filled="false" stroked="true" strokeweight=".112803pt" strokecolor="#000000">
                <v:path arrowok="t"/>
              </v:shape>
            </v:group>
            <v:group style="position:absolute;left:13408;top:11768;width:39;height:3" coordorigin="13408,11768" coordsize="39,3">
              <v:shape style="position:absolute;left:13408;top:11768;width:39;height:3" coordorigin="13408,11768" coordsize="39,3" path="m13444,11768l13408,11768,13446,11771,13444,11768xe" filled="false" stroked="true" strokeweight="0pt" strokecolor="#000000">
                <v:path arrowok="t"/>
              </v:shape>
            </v:group>
            <v:group style="position:absolute;left:13408;top:11768;width:39;height:3" coordorigin="13408,11768" coordsize="39,3">
              <v:shape style="position:absolute;left:13408;top:11768;width:39;height:3" coordorigin="13408,11768" coordsize="39,3" path="m13408,11768l13446,11771,13408,11771,13408,11768xe" filled="false" stroked="true" strokeweight="0pt" strokecolor="#000000">
                <v:path arrowok="t"/>
              </v:shape>
            </v:group>
            <v:group style="position:absolute;left:13405;top:11772;width:41;height:2" coordorigin="13405,11772" coordsize="41,2">
              <v:shape style="position:absolute;left:13405;top:11772;width:41;height:2" coordorigin="13405,11772" coordsize="41,0" path="m13405,11772l13446,11772e" filled="false" stroked="true" strokeweight=".112803pt" strokecolor="#000000">
                <v:path arrowok="t"/>
              </v:shape>
            </v:group>
            <v:group style="position:absolute;left:13408;top:11771;width:39;height:3" coordorigin="13408,11771" coordsize="39,3">
              <v:shape style="position:absolute;left:13408;top:11771;width:39;height:3" coordorigin="13408,11771" coordsize="39,3" path="m13446,11771l13408,11771,13446,11773,13446,11771xe" filled="false" stroked="true" strokeweight="0pt" strokecolor="#000000">
                <v:path arrowok="t"/>
              </v:shape>
            </v:group>
            <v:group style="position:absolute;left:13405;top:11771;width:41;height:3" coordorigin="13405,11771" coordsize="41,3">
              <v:shape style="position:absolute;left:13405;top:11771;width:41;height:3" coordorigin="13405,11771" coordsize="41,3" path="m13408,11771l13446,11773,13405,11773,13408,11771xe" filled="false" stroked="true" strokeweight="0pt" strokecolor="#000000">
                <v:path arrowok="t"/>
              </v:shape>
            </v:group>
            <v:group style="position:absolute;left:13403;top:11774;width:46;height:2" coordorigin="13403,11774" coordsize="46,2">
              <v:shape style="position:absolute;left:13403;top:11774;width:46;height:2" coordorigin="13403,11774" coordsize="46,0" path="m13403,11774l13448,11774e" filled="false" stroked="true" strokeweight=".112803pt" strokecolor="#000000">
                <v:path arrowok="t"/>
              </v:shape>
            </v:group>
            <v:group style="position:absolute;left:13405;top:11773;width:43;height:3" coordorigin="13405,11773" coordsize="43,3">
              <v:shape style="position:absolute;left:13405;top:11773;width:43;height:3" coordorigin="13405,11773" coordsize="43,3" path="m13446,11773l13405,11773,13448,11775,13446,11773xe" filled="false" stroked="true" strokeweight="0pt" strokecolor="#000000">
                <v:path arrowok="t"/>
              </v:shape>
            </v:group>
            <v:group style="position:absolute;left:13403;top:11773;width:46;height:3" coordorigin="13403,11773" coordsize="46,3">
              <v:shape style="position:absolute;left:13403;top:11773;width:46;height:3" coordorigin="13403,11773" coordsize="46,3" path="m13405,11773l13448,11775,13403,11775,13405,11773xe" filled="false" stroked="true" strokeweight="0pt" strokecolor="#000000">
                <v:path arrowok="t"/>
              </v:shape>
            </v:group>
            <v:group style="position:absolute;left:13401;top:11776;width:48;height:2" coordorigin="13401,11776" coordsize="48,2">
              <v:shape style="position:absolute;left:13401;top:11776;width:48;height:2" coordorigin="13401,11776" coordsize="48,0" path="m13401,11776l13448,11776e" filled="false" stroked="true" strokeweight=".112803pt" strokecolor="#000000">
                <v:path arrowok="t"/>
              </v:shape>
            </v:group>
            <v:group style="position:absolute;left:13403;top:11775;width:46;height:3" coordorigin="13403,11775" coordsize="46,3">
              <v:shape style="position:absolute;left:13403;top:11775;width:46;height:3" coordorigin="13403,11775" coordsize="46,3" path="m13448,11775l13403,11775,13448,11777,13448,11775xe" filled="false" stroked="true" strokeweight="0pt" strokecolor="#000000">
                <v:path arrowok="t"/>
              </v:shape>
            </v:group>
            <v:group style="position:absolute;left:13401;top:11775;width:48;height:3" coordorigin="13401,11775" coordsize="48,3">
              <v:shape style="position:absolute;left:13401;top:11775;width:48;height:3" coordorigin="13401,11775" coordsize="48,3" path="m13403,11775l13448,11777,13401,11777,13403,11775xe" filled="false" stroked="true" strokeweight="0pt" strokecolor="#000000">
                <v:path arrowok="t"/>
              </v:shape>
            </v:group>
            <v:group style="position:absolute;left:13401;top:11778;width:50;height:2" coordorigin="13401,11778" coordsize="50,2">
              <v:shape style="position:absolute;left:13401;top:11778;width:50;height:2" coordorigin="13401,11778" coordsize="50,0" path="m13401,11778l13451,11778e" filled="false" stroked="true" strokeweight=".112803pt" strokecolor="#000000">
                <v:path arrowok="t"/>
              </v:shape>
            </v:group>
            <v:group style="position:absolute;left:13401;top:11777;width:50;height:3" coordorigin="13401,11777" coordsize="50,3">
              <v:shape style="position:absolute;left:13401;top:11777;width:50;height:3" coordorigin="13401,11777" coordsize="50,3" path="m13448,11777l13401,11777,13451,11780,13448,11777xe" filled="false" stroked="true" strokeweight="0pt" strokecolor="#000000">
                <v:path arrowok="t"/>
              </v:shape>
            </v:group>
            <v:group style="position:absolute;left:13401;top:11777;width:50;height:3" coordorigin="13401,11777" coordsize="50,3">
              <v:shape style="position:absolute;left:13401;top:11777;width:50;height:3" coordorigin="13401,11777" coordsize="50,3" path="m13401,11777l13451,11780,13401,11780,13401,11777xe" filled="false" stroked="true" strokeweight="0pt" strokecolor="#000000">
                <v:path arrowok="t"/>
              </v:shape>
            </v:group>
            <v:group style="position:absolute;left:13401;top:11781;width:50;height:2" coordorigin="13401,11781" coordsize="50,2">
              <v:shape style="position:absolute;left:13401;top:11781;width:50;height:2" coordorigin="13401,11781" coordsize="50,0" path="m13401,11781l13451,11781e" filled="false" stroked="true" strokeweight=".112803pt" strokecolor="#000000">
                <v:path arrowok="t"/>
              </v:shape>
            </v:group>
            <v:group style="position:absolute;left:13401;top:11780;width:50;height:3" coordorigin="13401,11780" coordsize="50,3">
              <v:shape style="position:absolute;left:13401;top:11780;width:50;height:3" coordorigin="13401,11780" coordsize="50,3" path="m13451,11780l13401,11780,13451,11782,13451,11780xe" filled="false" stroked="true" strokeweight="0pt" strokecolor="#000000">
                <v:path arrowok="t"/>
              </v:shape>
            </v:group>
            <v:group style="position:absolute;left:13401;top:11780;width:50;height:3" coordorigin="13401,11780" coordsize="50,3">
              <v:shape style="position:absolute;left:13401;top:11780;width:50;height:3" coordorigin="13401,11780" coordsize="50,3" path="m13401,11780l13451,11782,13401,11782,13401,11780xe" filled="false" stroked="true" strokeweight="0pt" strokecolor="#000000">
                <v:path arrowok="t"/>
              </v:shape>
            </v:group>
            <v:group style="position:absolute;left:13399;top:11783;width:55;height:2" coordorigin="13399,11783" coordsize="55,2">
              <v:shape style="position:absolute;left:13399;top:11783;width:55;height:2" coordorigin="13399,11783" coordsize="55,0" path="m13399,11783l13453,11783e" filled="false" stroked="true" strokeweight=".112803pt" strokecolor="#000000">
                <v:path arrowok="t"/>
              </v:shape>
            </v:group>
            <v:group style="position:absolute;left:13401;top:11782;width:52;height:3" coordorigin="13401,11782" coordsize="52,3">
              <v:shape style="position:absolute;left:13401;top:11782;width:52;height:3" coordorigin="13401,11782" coordsize="52,3" path="m13451,11782l13401,11782,13453,11784,13451,11782xe" filled="false" stroked="true" strokeweight="0pt" strokecolor="#000000">
                <v:path arrowok="t"/>
              </v:shape>
            </v:group>
            <v:group style="position:absolute;left:13399;top:11782;width:55;height:3" coordorigin="13399,11782" coordsize="55,3">
              <v:shape style="position:absolute;left:13399;top:11782;width:55;height:3" coordorigin="13399,11782" coordsize="55,3" path="m13401,11782l13453,11784,13399,11784,13401,11782xe" filled="false" stroked="true" strokeweight="0pt" strokecolor="#000000">
                <v:path arrowok="t"/>
              </v:shape>
            </v:group>
            <v:group style="position:absolute;left:13399;top:11785;width:55;height:2" coordorigin="13399,11785" coordsize="55,2">
              <v:shape style="position:absolute;left:13399;top:11785;width:55;height:2" coordorigin="13399,11785" coordsize="55,0" path="m13399,11785l13453,11785e" filled="false" stroked="true" strokeweight=".112803pt" strokecolor="#000000">
                <v:path arrowok="t"/>
              </v:shape>
            </v:group>
            <v:group style="position:absolute;left:13399;top:11784;width:55;height:3" coordorigin="13399,11784" coordsize="55,3">
              <v:shape style="position:absolute;left:13399;top:11784;width:55;height:3" coordorigin="13399,11784" coordsize="55,3" path="m13453,11784l13399,11784,13453,11786,13453,11784xe" filled="false" stroked="true" strokeweight="0pt" strokecolor="#000000">
                <v:path arrowok="t"/>
              </v:shape>
            </v:group>
            <v:group style="position:absolute;left:13399;top:11784;width:55;height:3" coordorigin="13399,11784" coordsize="55,3">
              <v:shape style="position:absolute;left:13399;top:11784;width:55;height:3" coordorigin="13399,11784" coordsize="55,3" path="m13399,11784l13453,11786,13399,11786,13399,11784xe" filled="false" stroked="true" strokeweight="0pt" strokecolor="#000000">
                <v:path arrowok="t"/>
              </v:shape>
            </v:group>
            <v:group style="position:absolute;left:13399;top:11788;width:55;height:2" coordorigin="13399,11788" coordsize="55,2">
              <v:shape style="position:absolute;left:13399;top:11788;width:55;height:2" coordorigin="13399,11788" coordsize="55,0" path="m13399,11788l13453,11788e" filled="false" stroked="true" strokeweight=".112803pt" strokecolor="#000000">
                <v:path arrowok="t"/>
              </v:shape>
            </v:group>
            <v:group style="position:absolute;left:13399;top:11786;width:55;height:3" coordorigin="13399,11786" coordsize="55,3">
              <v:shape style="position:absolute;left:13399;top:11786;width:55;height:3" coordorigin="13399,11786" coordsize="55,3" path="m13453,11786l13399,11786,13453,11789,13453,11786xe" filled="false" stroked="true" strokeweight="0pt" strokecolor="#000000">
                <v:path arrowok="t"/>
              </v:shape>
            </v:group>
            <v:group style="position:absolute;left:13399;top:11786;width:55;height:3" coordorigin="13399,11786" coordsize="55,3">
              <v:shape style="position:absolute;left:13399;top:11786;width:55;height:3" coordorigin="13399,11786" coordsize="55,3" path="m13399,11786l13453,11789,13399,11789,13399,11786xe" filled="false" stroked="true" strokeweight="0pt" strokecolor="#000000">
                <v:path arrowok="t"/>
              </v:shape>
            </v:group>
            <v:group style="position:absolute;left:13399;top:11790;width:55;height:2" coordorigin="13399,11790" coordsize="55,2">
              <v:shape style="position:absolute;left:13399;top:11790;width:55;height:2" coordorigin="13399,11790" coordsize="55,0" path="m13399,11790l13453,11790e" filled="false" stroked="true" strokeweight=".112803pt" strokecolor="#000000">
                <v:path arrowok="t"/>
              </v:shape>
            </v:group>
            <v:group style="position:absolute;left:13399;top:11789;width:55;height:3" coordorigin="13399,11789" coordsize="55,3">
              <v:shape style="position:absolute;left:13399;top:11789;width:55;height:3" coordorigin="13399,11789" coordsize="55,3" path="m13453,11789l13399,11789,13453,11791,13453,11789xe" filled="false" stroked="true" strokeweight="0pt" strokecolor="#000000">
                <v:path arrowok="t"/>
              </v:shape>
            </v:group>
            <v:group style="position:absolute;left:13399;top:11789;width:55;height:3" coordorigin="13399,11789" coordsize="55,3">
              <v:shape style="position:absolute;left:13399;top:11789;width:55;height:3" coordorigin="13399,11789" coordsize="55,3" path="m13399,11789l13453,11791,13399,11791,13399,11789xe" filled="false" stroked="true" strokeweight="0pt" strokecolor="#000000">
                <v:path arrowok="t"/>
              </v:shape>
            </v:group>
            <v:group style="position:absolute;left:13399;top:11792;width:55;height:2" coordorigin="13399,11792" coordsize="55,2">
              <v:shape style="position:absolute;left:13399;top:11792;width:55;height:2" coordorigin="13399,11792" coordsize="55,0" path="m13399,11792l13453,11792e" filled="false" stroked="true" strokeweight=".112803pt" strokecolor="#000000">
                <v:path arrowok="t"/>
              </v:shape>
            </v:group>
            <v:group style="position:absolute;left:13399;top:11791;width:55;height:3" coordorigin="13399,11791" coordsize="55,3">
              <v:shape style="position:absolute;left:13399;top:11791;width:55;height:3" coordorigin="13399,11791" coordsize="55,3" path="m13453,11791l13399,11791,13453,11793,13453,11791xe" filled="false" stroked="true" strokeweight="0pt" strokecolor="#000000">
                <v:path arrowok="t"/>
              </v:shape>
            </v:group>
            <v:group style="position:absolute;left:13399;top:11791;width:55;height:3" coordorigin="13399,11791" coordsize="55,3">
              <v:shape style="position:absolute;left:13399;top:11791;width:55;height:3" coordorigin="13399,11791" coordsize="55,3" path="m13399,11791l13453,11793,13399,11793,13399,11791xe" filled="false" stroked="true" strokeweight="0pt" strokecolor="#000000">
                <v:path arrowok="t"/>
              </v:shape>
            </v:group>
            <v:group style="position:absolute;left:13399;top:11794;width:55;height:2" coordorigin="13399,11794" coordsize="55,2">
              <v:shape style="position:absolute;left:13399;top:11794;width:55;height:2" coordorigin="13399,11794" coordsize="55,0" path="m13399,11794l13453,11794e" filled="false" stroked="true" strokeweight=".112803pt" strokecolor="#000000">
                <v:path arrowok="t"/>
              </v:shape>
            </v:group>
            <v:group style="position:absolute;left:13399;top:11793;width:55;height:3" coordorigin="13399,11793" coordsize="55,3">
              <v:shape style="position:absolute;left:13399;top:11793;width:55;height:3" coordorigin="13399,11793" coordsize="55,3" path="m13453,11793l13399,11793,13451,11795,13453,11793xe" filled="false" stroked="true" strokeweight="0pt" strokecolor="#000000">
                <v:path arrowok="t"/>
              </v:shape>
            </v:group>
            <v:group style="position:absolute;left:13399;top:11793;width:52;height:3" coordorigin="13399,11793" coordsize="52,3">
              <v:shape style="position:absolute;left:13399;top:11793;width:52;height:3" coordorigin="13399,11793" coordsize="52,3" path="m13399,11793l13451,11795,13401,11795,13399,11793xe" filled="false" stroked="true" strokeweight="0pt" strokecolor="#000000">
                <v:path arrowok="t"/>
              </v:shape>
            </v:group>
            <v:group style="position:absolute;left:13401;top:11798;width:50;height:2" coordorigin="13401,11798" coordsize="50,2">
              <v:shape style="position:absolute;left:13401;top:11798;width:50;height:2" coordorigin="13401,11798" coordsize="50,0" path="m13401,11798l13451,11798e" filled="false" stroked="true" strokeweight=".225606pt" strokecolor="#000000">
                <v:path arrowok="t"/>
              </v:shape>
            </v:group>
            <v:group style="position:absolute;left:13401;top:11795;width:50;height:5" coordorigin="13401,11795" coordsize="50,5">
              <v:shape style="position:absolute;left:13401;top:11795;width:50;height:5" coordorigin="13401,11795" coordsize="50,5" path="m13451,11795l13401,11795,13451,11800,13451,11795xe" filled="false" stroked="true" strokeweight="0pt" strokecolor="#000000">
                <v:path arrowok="t"/>
              </v:shape>
            </v:group>
            <v:group style="position:absolute;left:13401;top:11795;width:50;height:5" coordorigin="13401,11795" coordsize="50,5">
              <v:shape style="position:absolute;left:13401;top:11795;width:50;height:5" coordorigin="13401,11795" coordsize="50,5" path="m13401,11795l13451,11800,13401,11800,13401,11795xe" filled="false" stroked="true" strokeweight="0pt" strokecolor="#000000">
                <v:path arrowok="t"/>
              </v:shape>
            </v:group>
            <v:group style="position:absolute;left:13401;top:11801;width:50;height:2" coordorigin="13401,11801" coordsize="50,2">
              <v:shape style="position:absolute;left:13401;top:11801;width:50;height:2" coordorigin="13401,11801" coordsize="50,0" path="m13401,11801l13451,11801e" filled="false" stroked="true" strokeweight=".112803pt" strokecolor="#000000">
                <v:path arrowok="t"/>
              </v:shape>
            </v:group>
            <v:group style="position:absolute;left:13401;top:11800;width:50;height:3" coordorigin="13401,11800" coordsize="50,3">
              <v:shape style="position:absolute;left:13401;top:11800;width:50;height:3" coordorigin="13401,11800" coordsize="50,3" path="m13451,11800l13401,11800,13448,11802,13451,11800xe" filled="false" stroked="true" strokeweight="0pt" strokecolor="#000000">
                <v:path arrowok="t"/>
              </v:shape>
            </v:group>
            <v:group style="position:absolute;left:13401;top:11800;width:48;height:3" coordorigin="13401,11800" coordsize="48,3">
              <v:shape style="position:absolute;left:13401;top:11800;width:48;height:3" coordorigin="13401,11800" coordsize="48,3" path="m13401,11800l13448,11802,13401,11802,13401,11800xe" filled="false" stroked="true" strokeweight="0pt" strokecolor="#000000">
                <v:path arrowok="t"/>
              </v:shape>
            </v:group>
            <v:group style="position:absolute;left:13401;top:11803;width:48;height:2" coordorigin="13401,11803" coordsize="48,2">
              <v:shape style="position:absolute;left:13401;top:11803;width:48;height:2" coordorigin="13401,11803" coordsize="48,0" path="m13401,11803l13448,11803e" filled="false" stroked="true" strokeweight=".112803pt" strokecolor="#000000">
                <v:path arrowok="t"/>
              </v:shape>
            </v:group>
            <v:group style="position:absolute;left:13401;top:11802;width:48;height:3" coordorigin="13401,11802" coordsize="48,3">
              <v:shape style="position:absolute;left:13401;top:11802;width:48;height:3" coordorigin="13401,11802" coordsize="48,3" path="m13448,11802l13401,11802,13448,11804,13448,11802xe" filled="false" stroked="true" strokeweight="0pt" strokecolor="#000000">
                <v:path arrowok="t"/>
              </v:shape>
            </v:group>
            <v:group style="position:absolute;left:13401;top:11802;width:48;height:3" coordorigin="13401,11802" coordsize="48,3">
              <v:shape style="position:absolute;left:13401;top:11802;width:48;height:3" coordorigin="13401,11802" coordsize="48,3" path="m13401,11802l13448,11804,13403,11804,13401,11802xe" filled="false" stroked="true" strokeweight="0pt" strokecolor="#000000">
                <v:path arrowok="t"/>
              </v:shape>
            </v:group>
            <v:group style="position:absolute;left:13403;top:11804;width:46;height:2" coordorigin="13403,11804" coordsize="46,2">
              <v:shape style="position:absolute;left:13403;top:11804;width:46;height:2" coordorigin="13403,11804" coordsize="46,0" path="m13403,11804l13448,11804e" filled="false" stroked="true" strokeweight="0pt" strokecolor="#000000">
                <v:path arrowok="t"/>
              </v:shape>
            </v:group>
            <v:group style="position:absolute;left:13403;top:11804;width:46;height:2" coordorigin="13403,11804" coordsize="46,2">
              <v:shape style="position:absolute;left:13403;top:11804;width:46;height:2" coordorigin="13403,11804" coordsize="46,0" path="m13403,11804l13448,11804e" filled="false" stroked="true" strokeweight="0pt" strokecolor="#000000">
                <v:path arrowok="t"/>
              </v:shape>
            </v:group>
            <v:group style="position:absolute;left:13403;top:11804;width:43;height:2" coordorigin="13403,11804" coordsize="43,2">
              <v:shape style="position:absolute;left:13403;top:11804;width:43;height:2" coordorigin="13403,11804" coordsize="43,0" path="m13403,11804l13446,11804e" filled="false" stroked="true" strokeweight="0pt" strokecolor="#000000">
                <v:path arrowok="t"/>
              </v:shape>
            </v:group>
            <v:group style="position:absolute;left:13405;top:11806;width:41;height:2" coordorigin="13405,11806" coordsize="41,2">
              <v:shape style="position:absolute;left:13405;top:11806;width:41;height:2" coordorigin="13405,11806" coordsize="41,0" path="m13405,11806l13446,11806e" filled="false" stroked="true" strokeweight=".112803pt" strokecolor="#000000">
                <v:path arrowok="t"/>
              </v:shape>
            </v:group>
            <v:group style="position:absolute;left:13405;top:11804;width:41;height:3" coordorigin="13405,11804" coordsize="41,3">
              <v:shape style="position:absolute;left:13405;top:11804;width:41;height:3" coordorigin="13405,11804" coordsize="41,3" path="m13446,11804l13405,11804,13446,11807,13446,11804xe" filled="false" stroked="true" strokeweight="0pt" strokecolor="#000000">
                <v:path arrowok="t"/>
              </v:shape>
            </v:group>
            <v:group style="position:absolute;left:13405;top:11804;width:41;height:3" coordorigin="13405,11804" coordsize="41,3">
              <v:shape style="position:absolute;left:13405;top:11804;width:41;height:3" coordorigin="13405,11804" coordsize="41,3" path="m13405,11804l13446,11807,13408,11807,13405,11804xe" filled="false" stroked="true" strokeweight="0pt" strokecolor="#000000">
                <v:path arrowok="t"/>
              </v:shape>
            </v:group>
            <v:group style="position:absolute;left:13408;top:11808;width:39;height:2" coordorigin="13408,11808" coordsize="39,2">
              <v:shape style="position:absolute;left:13408;top:11808;width:39;height:2" coordorigin="13408,11808" coordsize="39,0" path="m13408,11808l13446,11808e" filled="false" stroked="true" strokeweight=".112803pt" strokecolor="#000000">
                <v:path arrowok="t"/>
              </v:shape>
            </v:group>
            <v:group style="position:absolute;left:13408;top:11807;width:39;height:3" coordorigin="13408,11807" coordsize="39,3">
              <v:shape style="position:absolute;left:13408;top:11807;width:39;height:3" coordorigin="13408,11807" coordsize="39,3" path="m13446,11807l13408,11807,13444,11809,13446,11807xe" filled="false" stroked="true" strokeweight="0pt" strokecolor="#000000">
                <v:path arrowok="t"/>
              </v:shape>
            </v:group>
            <v:group style="position:absolute;left:13408;top:11807;width:37;height:3" coordorigin="13408,11807" coordsize="37,3">
              <v:shape style="position:absolute;left:13408;top:11807;width:37;height:3" coordorigin="13408,11807" coordsize="37,3" path="m13408,11807l13444,11809,13408,11809,13408,11807xe" filled="false" stroked="true" strokeweight="0pt" strokecolor="#000000">
                <v:path arrowok="t"/>
              </v:shape>
            </v:group>
            <v:group style="position:absolute;left:13408;top:11810;width:37;height:2" coordorigin="13408,11810" coordsize="37,2">
              <v:shape style="position:absolute;left:13408;top:11810;width:37;height:2" coordorigin="13408,11810" coordsize="37,0" path="m13408,11810l13444,11810e" filled="false" stroked="true" strokeweight=".112803pt" strokecolor="#000000">
                <v:path arrowok="t"/>
              </v:shape>
            </v:group>
            <v:group style="position:absolute;left:13408;top:11809;width:37;height:3" coordorigin="13408,11809" coordsize="37,3">
              <v:shape style="position:absolute;left:13408;top:11809;width:37;height:3" coordorigin="13408,11809" coordsize="37,3" path="m13444,11809l13408,11809,13442,11811,13444,11809xe" filled="false" stroked="true" strokeweight="0pt" strokecolor="#000000">
                <v:path arrowok="t"/>
              </v:shape>
            </v:group>
            <v:group style="position:absolute;left:13408;top:11809;width:34;height:3" coordorigin="13408,11809" coordsize="34,3">
              <v:shape style="position:absolute;left:13408;top:11809;width:34;height:3" coordorigin="13408,11809" coordsize="34,3" path="m13408,11809l13442,11811,13410,11811,13408,11809xe" filled="false" stroked="true" strokeweight="0pt" strokecolor="#000000">
                <v:path arrowok="t"/>
              </v:shape>
            </v:group>
            <v:group style="position:absolute;left:13410;top:11811;width:32;height:2" coordorigin="13410,11811" coordsize="32,2">
              <v:shape style="position:absolute;left:13410;top:11811;width:32;height:2" coordorigin="13410,11811" coordsize="32,0" path="m13410,11811l13442,11811e" filled="false" stroked="true" strokeweight="0pt" strokecolor="#000000">
                <v:path arrowok="t"/>
              </v:shape>
            </v:group>
            <v:group style="position:absolute;left:13410;top:11811;width:32;height:2" coordorigin="13410,11811" coordsize="32,2">
              <v:shape style="position:absolute;left:13410;top:11811;width:32;height:2" coordorigin="13410,11811" coordsize="32,0" path="m13410,11811l13442,11811e" filled="false" stroked="true" strokeweight="0pt" strokecolor="#000000">
                <v:path arrowok="t"/>
              </v:shape>
            </v:group>
            <v:group style="position:absolute;left:13410;top:11811;width:30;height:2" coordorigin="13410,11811" coordsize="30,2">
              <v:shape style="position:absolute;left:13410;top:11811;width:30;height:2" coordorigin="13410,11811" coordsize="30,0" path="m13410,11811l13439,11811e" filled="false" stroked="true" strokeweight="0pt" strokecolor="#000000">
                <v:path arrowok="t"/>
              </v:shape>
            </v:group>
            <v:group style="position:absolute;left:13412;top:11812;width:28;height:2" coordorigin="13412,11812" coordsize="28,2">
              <v:shape style="position:absolute;left:13412;top:11812;width:28;height:2" coordorigin="13412,11812" coordsize="28,0" path="m13412,11812l13439,11812e" filled="false" stroked="true" strokeweight=".112803pt" strokecolor="#000000">
                <v:path arrowok="t"/>
              </v:shape>
            </v:group>
            <v:group style="position:absolute;left:13412;top:11811;width:28;height:3" coordorigin="13412,11811" coordsize="28,3">
              <v:shape style="position:absolute;left:13412;top:11811;width:28;height:3" coordorigin="13412,11811" coordsize="28,3" path="m13439,11811l13412,11811,13437,11813,13439,11811xe" filled="false" stroked="true" strokeweight="0pt" strokecolor="#000000">
                <v:path arrowok="t"/>
              </v:shape>
            </v:group>
            <v:group style="position:absolute;left:13412;top:11811;width:25;height:3" coordorigin="13412,11811" coordsize="25,3">
              <v:shape style="position:absolute;left:13412;top:11811;width:25;height:3" coordorigin="13412,11811" coordsize="25,3" path="m13412,11811l13437,11813,13415,11813,13412,11811xe" filled="false" stroked="true" strokeweight="0pt" strokecolor="#000000">
                <v:path arrowok="t"/>
              </v:shape>
            </v:group>
            <v:group style="position:absolute;left:13415;top:11813;width:23;height:2" coordorigin="13415,11813" coordsize="23,2">
              <v:shape style="position:absolute;left:13415;top:11813;width:23;height:2" coordorigin="13415,11813" coordsize="23,0" path="m13415,11813l13437,11813e" filled="false" stroked="true" strokeweight="0pt" strokecolor="#000000">
                <v:path arrowok="t"/>
              </v:shape>
            </v:group>
            <v:group style="position:absolute;left:13415;top:11813;width:23;height:2" coordorigin="13415,11813" coordsize="23,2">
              <v:shape style="position:absolute;left:13415;top:11813;width:23;height:2" coordorigin="13415,11813" coordsize="23,0" path="m13415,11813l13437,11813e" filled="false" stroked="true" strokeweight="0pt" strokecolor="#000000">
                <v:path arrowok="t"/>
              </v:shape>
            </v:group>
            <v:group style="position:absolute;left:13415;top:11813;width:21;height:2" coordorigin="13415,11813" coordsize="21,2">
              <v:shape style="position:absolute;left:13415;top:11813;width:21;height:2" coordorigin="13415,11813" coordsize="21,0" path="m13415,11813l13435,11813e" filled="false" stroked="true" strokeweight="0pt" strokecolor="#000000">
                <v:path arrowok="t"/>
              </v:shape>
            </v:group>
            <v:group style="position:absolute;left:13417;top:11813;width:19;height:3" coordorigin="13417,11813" coordsize="19,3">
              <v:shape style="position:absolute;left:13417;top:11813;width:19;height:3" coordorigin="13417,11813" coordsize="19,3" path="m13417,11813l13433,11816,13435,11813,13417,11813xe" filled="true" fillcolor="#000000" stroked="false">
                <v:path arrowok="t"/>
                <v:fill type="solid"/>
              </v:shape>
              <v:shape style="position:absolute;left:13417;top:11813;width:19;height:3" coordorigin="13417,11813" coordsize="19,3" path="m13417,11813l13419,11816,13433,11816,13417,11813xe" filled="true" fillcolor="#000000" stroked="false">
                <v:path arrowok="t"/>
                <v:fill type="solid"/>
              </v:shape>
            </v:group>
            <v:group style="position:absolute;left:13417;top:11813;width:19;height:3" coordorigin="13417,11813" coordsize="19,3">
              <v:shape style="position:absolute;left:13417;top:11813;width:19;height:3" coordorigin="13417,11813" coordsize="19,3" path="m13435,11813l13417,11813,13433,11816,13435,11813xe" filled="false" stroked="true" strokeweight="0pt" strokecolor="#000000">
                <v:path arrowok="t"/>
              </v:shape>
            </v:group>
            <v:group style="position:absolute;left:13417;top:11813;width:16;height:3" coordorigin="13417,11813" coordsize="16,3">
              <v:shape style="position:absolute;left:13417;top:11813;width:16;height:3" coordorigin="13417,11813" coordsize="16,3" path="m13417,11813l13433,11816,13419,11816,13417,11813xe" filled="false" stroked="true" strokeweight="0pt" strokecolor="#000000">
                <v:path arrowok="t"/>
              </v:shape>
            </v:group>
            <v:group style="position:absolute;left:13419;top:11816;width:10;height:2" coordorigin="13419,11816" coordsize="10,2">
              <v:shape style="position:absolute;left:13419;top:11816;width:10;height:2" coordorigin="13419,11816" coordsize="10,0" path="m13419,11816l13428,11816e" filled="false" stroked="true" strokeweight="0pt" strokecolor="#000000">
                <v:path arrowok="t"/>
              </v:shape>
            </v:group>
            <v:group style="position:absolute;left:13421;top:11816;width:7;height:2" coordorigin="13421,11816" coordsize="7,2">
              <v:shape style="position:absolute;left:13421;top:11816;width:7;height:2" coordorigin="13421,11816" coordsize="7,0" path="m13421,11816l13428,11816e" filled="false" stroked="true" strokeweight="0pt" strokecolor="#000000">
                <v:path arrowok="t"/>
              </v:shape>
            </v:group>
            <v:group style="position:absolute;left:13419;top:11816;width:10;height:2" coordorigin="13419,11816" coordsize="10,2">
              <v:shape style="position:absolute;left:13419;top:11816;width:10;height:2" coordorigin="13419,11816" coordsize="10,0" path="m13419,11816l13428,11816e" filled="false" stroked="true" strokeweight="0pt" strokecolor="#000000">
                <v:path arrowok="t"/>
              </v:shape>
            </v:group>
            <v:group style="position:absolute;left:13419;top:11816;width:14;height:2" coordorigin="13419,11816" coordsize="14,2">
              <v:shape style="position:absolute;left:13419;top:11816;width:14;height:2" coordorigin="13419,11816" coordsize="14,0" path="m13419,11816l13433,11816e" filled="false" stroked="true" strokeweight="0pt" strokecolor="#000000">
                <v:path arrowok="t"/>
              </v:shape>
            </v:group>
            <v:group style="position:absolute;left:13419;top:11816;width:14;height:2" coordorigin="13419,11816" coordsize="14,2">
              <v:shape style="position:absolute;left:13419;top:11816;width:14;height:2" coordorigin="13419,11816" coordsize="14,0" path="m13419,11816l13433,11816e" filled="false" stroked="true" strokeweight="0pt" strokecolor="#000000">
                <v:path arrowok="t"/>
              </v:shape>
            </v:group>
            <v:group style="position:absolute;left:13146;top:11926;width:7;height:2" coordorigin="13146,11926" coordsize="7,2">
              <v:shape style="position:absolute;left:13146;top:11926;width:7;height:2" coordorigin="13146,11926" coordsize="7,0" path="m13146,11926l13153,11926e" filled="false" stroked="true" strokeweight="0pt" strokecolor="#000000">
                <v:path arrowok="t"/>
              </v:shape>
            </v:group>
            <v:group style="position:absolute;left:13146;top:11926;width:7;height:2" coordorigin="13146,11926" coordsize="7,2">
              <v:shape style="position:absolute;left:13146;top:11926;width:7;height:2" coordorigin="13146,11926" coordsize="7,0" path="m13146,11926l13153,11926e" filled="false" stroked="true" strokeweight="0pt" strokecolor="#000000">
                <v:path arrowok="t"/>
              </v:shape>
            </v:group>
            <v:group style="position:absolute;left:13144;top:11926;width:14;height:2" coordorigin="13144,11926" coordsize="14,2">
              <v:shape style="position:absolute;left:13144;top:11926;width:14;height:2" coordorigin="13144,11926" coordsize="14,0" path="m13144,11926l13157,11926e" filled="false" stroked="true" strokeweight="0pt" strokecolor="#000000">
                <v:path arrowok="t"/>
              </v:shape>
            </v:group>
            <v:group style="position:absolute;left:13146;top:11926;width:12;height:2" coordorigin="13146,11926" coordsize="12,2">
              <v:shape style="position:absolute;left:13146;top:11926;width:12;height:2" coordorigin="13146,11926" coordsize="12,0" path="m13146,11926l13157,11926e" filled="false" stroked="true" strokeweight="0pt" strokecolor="#000000">
                <v:path arrowok="t"/>
              </v:shape>
            </v:group>
            <v:group style="position:absolute;left:13144;top:11926;width:14;height:2" coordorigin="13144,11926" coordsize="14,2">
              <v:shape style="position:absolute;left:13144;top:11926;width:14;height:2" coordorigin="13144,11926" coordsize="14,0" path="m13144,11926l13157,11926e" filled="false" stroked="true" strokeweight="0pt" strokecolor="#000000">
                <v:path arrowok="t"/>
              </v:shape>
            </v:group>
            <v:group style="position:absolute;left:13142;top:11926;width:19;height:3" coordorigin="13142,11926" coordsize="19,3">
              <v:shape style="position:absolute;left:13142;top:11926;width:19;height:3" coordorigin="13142,11926" coordsize="19,3" path="m13142,11929l13160,11929,13144,11926,13142,11929xe" filled="true" fillcolor="#000000" stroked="false">
                <v:path arrowok="t"/>
                <v:fill type="solid"/>
              </v:shape>
              <v:shape style="position:absolute;left:13142;top:11926;width:19;height:3" coordorigin="13142,11926" coordsize="19,3" path="m13144,11926l13160,11929,13157,11926,13144,11926xe" filled="true" fillcolor="#000000" stroked="false">
                <v:path arrowok="t"/>
                <v:fill type="solid"/>
              </v:shape>
            </v:group>
            <v:group style="position:absolute;left:13144;top:11926;width:16;height:3" coordorigin="13144,11926" coordsize="16,3">
              <v:shape style="position:absolute;left:13144;top:11926;width:16;height:3" coordorigin="13144,11926" coordsize="16,3" path="m13157,11926l13144,11926,13160,11929,13157,11926xe" filled="false" stroked="true" strokeweight="0pt" strokecolor="#000000">
                <v:path arrowok="t"/>
              </v:shape>
            </v:group>
            <v:group style="position:absolute;left:13142;top:11926;width:19;height:3" coordorigin="13142,11926" coordsize="19,3">
              <v:shape style="position:absolute;left:13142;top:11926;width:19;height:3" coordorigin="13142,11926" coordsize="19,3" path="m13144,11926l13160,11929,13142,11929,13144,11926xe" filled="false" stroked="true" strokeweight="0pt" strokecolor="#000000">
                <v:path arrowok="t"/>
              </v:shape>
            </v:group>
            <v:group style="position:absolute;left:13139;top:11929;width:23;height:2" coordorigin="13139,11929" coordsize="23,2">
              <v:shape style="position:absolute;left:13139;top:11929;width:23;height:2" coordorigin="13139,11929" coordsize="23,0" path="m13139,11929l13162,11929e" filled="false" stroked="true" strokeweight="0pt" strokecolor="#000000">
                <v:path arrowok="t"/>
              </v:shape>
            </v:group>
            <v:group style="position:absolute;left:13142;top:11929;width:21;height:2" coordorigin="13142,11929" coordsize="21,2">
              <v:shape style="position:absolute;left:13142;top:11929;width:21;height:2" coordorigin="13142,11929" coordsize="21,0" path="m13142,11929l13162,11929e" filled="false" stroked="true" strokeweight="0pt" strokecolor="#000000">
                <v:path arrowok="t"/>
              </v:shape>
            </v:group>
            <v:group style="position:absolute;left:13139;top:11929;width:23;height:2" coordorigin="13139,11929" coordsize="23,2">
              <v:shape style="position:absolute;left:13139;top:11929;width:23;height:2" coordorigin="13139,11929" coordsize="23,0" path="m13139,11929l13162,11929e" filled="false" stroked="true" strokeweight="0pt" strokecolor="#000000">
                <v:path arrowok="t"/>
              </v:shape>
            </v:group>
            <v:group style="position:absolute;left:13137;top:11929;width:28;height:2" coordorigin="13137,11929" coordsize="28,2">
              <v:shape style="position:absolute;left:13137;top:11929;width:28;height:2" coordorigin="13137,11929" coordsize="28,0" path="m13137,11929l13164,11929e" filled="false" stroked="true" strokeweight="0pt" strokecolor="#000000">
                <v:path arrowok="t"/>
              </v:shape>
            </v:group>
            <v:group style="position:absolute;left:13139;top:11929;width:25;height:2" coordorigin="13139,11929" coordsize="25,2">
              <v:shape style="position:absolute;left:13139;top:11929;width:25;height:2" coordorigin="13139,11929" coordsize="25,0" path="m13139,11929l13164,11929e" filled="false" stroked="true" strokeweight="0pt" strokecolor="#000000">
                <v:path arrowok="t"/>
              </v:shape>
            </v:group>
            <v:group style="position:absolute;left:13137;top:11929;width:28;height:2" coordorigin="13137,11929" coordsize="28,2">
              <v:shape style="position:absolute;left:13137;top:11929;width:28;height:2" coordorigin="13137,11929" coordsize="28,0" path="m13137,11929l13164,11929e" filled="false" stroked="true" strokeweight="0pt" strokecolor="#000000">
                <v:path arrowok="t"/>
              </v:shape>
            </v:group>
            <v:group style="position:absolute;left:13135;top:11930;width:32;height:2" coordorigin="13135,11930" coordsize="32,2">
              <v:shape style="position:absolute;left:13135;top:11930;width:32;height:2" coordorigin="13135,11930" coordsize="32,0" path="m13135,11930l13166,11930e" filled="false" stroked="true" strokeweight=".112803pt" strokecolor="#000000">
                <v:path arrowok="t"/>
              </v:shape>
            </v:group>
            <v:group style="position:absolute;left:13137;top:11929;width:30;height:3" coordorigin="13137,11929" coordsize="30,3">
              <v:shape style="position:absolute;left:13137;top:11929;width:30;height:3" coordorigin="13137,11929" coordsize="30,3" path="m13164,11929l13137,11929,13166,11931,13164,11929xe" filled="false" stroked="true" strokeweight="0pt" strokecolor="#000000">
                <v:path arrowok="t"/>
              </v:shape>
            </v:group>
            <v:group style="position:absolute;left:13135;top:11929;width:32;height:3" coordorigin="13135,11929" coordsize="32,3">
              <v:shape style="position:absolute;left:13135;top:11929;width:32;height:3" coordorigin="13135,11929" coordsize="32,3" path="m13137,11929l13166,11931,13135,11931,13137,11929xe" filled="false" stroked="true" strokeweight="0pt" strokecolor="#000000">
                <v:path arrowok="t"/>
              </v:shape>
            </v:group>
            <v:group style="position:absolute;left:13133;top:11932;width:37;height:2" coordorigin="13133,11932" coordsize="37,2">
              <v:shape style="position:absolute;left:13133;top:11932;width:37;height:2" coordorigin="13133,11932" coordsize="37,0" path="m13133,11932l13169,11932e" filled="false" stroked="true" strokeweight=".112803pt" strokecolor="#000000">
                <v:path arrowok="t"/>
              </v:shape>
            </v:group>
            <v:group style="position:absolute;left:13135;top:11931;width:34;height:3" coordorigin="13135,11931" coordsize="34,3">
              <v:shape style="position:absolute;left:13135;top:11931;width:34;height:3" coordorigin="13135,11931" coordsize="34,3" path="m13166,11931l13135,11931,13169,11933,13166,11931xe" filled="false" stroked="true" strokeweight="0pt" strokecolor="#000000">
                <v:path arrowok="t"/>
              </v:shape>
            </v:group>
            <v:group style="position:absolute;left:13133;top:11931;width:37;height:3" coordorigin="13133,11931" coordsize="37,3">
              <v:shape style="position:absolute;left:13133;top:11931;width:37;height:3" coordorigin="13133,11931" coordsize="37,3" path="m13135,11931l13169,11933,13133,11933,13135,11931xe" filled="false" stroked="true" strokeweight="0pt" strokecolor="#000000">
                <v:path arrowok="t"/>
              </v:shape>
            </v:group>
            <v:group style="position:absolute;left:13130;top:11934;width:39;height:2" coordorigin="13130,11934" coordsize="39,2">
              <v:shape style="position:absolute;left:13130;top:11934;width:39;height:2" coordorigin="13130,11934" coordsize="39,0" path="m13130,11934l13169,11934e" filled="false" stroked="true" strokeweight=".112803pt" strokecolor="#000000">
                <v:path arrowok="t"/>
              </v:shape>
            </v:group>
            <v:group style="position:absolute;left:13133;top:11933;width:37;height:3" coordorigin="13133,11933" coordsize="37,3">
              <v:shape style="position:absolute;left:13133;top:11933;width:37;height:3" coordorigin="13133,11933" coordsize="37,3" path="m13169,11933l13133,11933,13169,11935,13169,11933xe" filled="false" stroked="true" strokeweight="0pt" strokecolor="#000000">
                <v:path arrowok="t"/>
              </v:shape>
            </v:group>
            <v:group style="position:absolute;left:13130;top:11933;width:39;height:3" coordorigin="13130,11933" coordsize="39,3">
              <v:shape style="position:absolute;left:13130;top:11933;width:39;height:3" coordorigin="13130,11933" coordsize="39,3" path="m13133,11933l13169,11935,13130,11935,13133,11933xe" filled="false" stroked="true" strokeweight="0pt" strokecolor="#000000">
                <v:path arrowok="t"/>
              </v:shape>
            </v:group>
            <v:group style="position:absolute;left:13130;top:11935;width:41;height:2" coordorigin="13130,11935" coordsize="41,2">
              <v:shape style="position:absolute;left:13130;top:11935;width:41;height:2" coordorigin="13130,11935" coordsize="41,0" path="m13130,11935l13171,11935e" filled="false" stroked="true" strokeweight="0pt" strokecolor="#000000">
                <v:path arrowok="t"/>
              </v:shape>
            </v:group>
            <v:group style="position:absolute;left:13130;top:11935;width:41;height:2" coordorigin="13130,11935" coordsize="41,2">
              <v:shape style="position:absolute;left:13130;top:11935;width:41;height:2" coordorigin="13130,11935" coordsize="41,0" path="m13130,11935l13171,11935e" filled="false" stroked="true" strokeweight="0pt" strokecolor="#000000">
                <v:path arrowok="t"/>
              </v:shape>
            </v:group>
            <v:group style="position:absolute;left:13130;top:11935;width:41;height:2" coordorigin="13130,11935" coordsize="41,2">
              <v:shape style="position:absolute;left:13130;top:11935;width:41;height:2" coordorigin="13130,11935" coordsize="41,0" path="m13130,11935l13171,11935e" filled="false" stroked="true" strokeweight="0pt" strokecolor="#000000">
                <v:path arrowok="t"/>
              </v:shape>
            </v:group>
            <v:group style="position:absolute;left:13128;top:11936;width:46;height:2" coordorigin="13128,11936" coordsize="46,2">
              <v:shape style="position:absolute;left:13128;top:11936;width:46;height:2" coordorigin="13128,11936" coordsize="46,0" path="m13128,11936l13173,11936e" filled="false" stroked="true" strokeweight=".112803pt" strokecolor="#000000">
                <v:path arrowok="t"/>
              </v:shape>
            </v:group>
            <v:group style="position:absolute;left:13130;top:11935;width:43;height:3" coordorigin="13130,11935" coordsize="43,3">
              <v:shape style="position:absolute;left:13130;top:11935;width:43;height:3" coordorigin="13130,11935" coordsize="43,3" path="m13171,11935l13130,11935,13173,11938,13171,11935xe" filled="false" stroked="true" strokeweight="0pt" strokecolor="#000000">
                <v:path arrowok="t"/>
              </v:shape>
            </v:group>
            <v:group style="position:absolute;left:13128;top:11935;width:46;height:3" coordorigin="13128,11935" coordsize="46,3">
              <v:shape style="position:absolute;left:13128;top:11935;width:46;height:3" coordorigin="13128,11935" coordsize="46,3" path="m13130,11935l13173,11938,13128,11938,13130,11935xe" filled="false" stroked="true" strokeweight="0pt" strokecolor="#000000">
                <v:path arrowok="t"/>
              </v:shape>
            </v:group>
            <v:group style="position:absolute;left:13126;top:11939;width:48;height:2" coordorigin="13126,11939" coordsize="48,2">
              <v:shape style="position:absolute;left:13126;top:11939;width:48;height:2" coordorigin="13126,11939" coordsize="48,0" path="m13126,11939l13173,11939e" filled="false" stroked="true" strokeweight=".112803pt" strokecolor="#000000">
                <v:path arrowok="t"/>
              </v:shape>
            </v:group>
            <v:group style="position:absolute;left:13128;top:11938;width:46;height:3" coordorigin="13128,11938" coordsize="46,3">
              <v:shape style="position:absolute;left:13128;top:11938;width:46;height:3" coordorigin="13128,11938" coordsize="46,3" path="m13173,11938l13128,11938,13173,11940,13173,11938xe" filled="false" stroked="true" strokeweight="0pt" strokecolor="#000000">
                <v:path arrowok="t"/>
              </v:shape>
            </v:group>
            <v:group style="position:absolute;left:13126;top:11938;width:48;height:3" coordorigin="13126,11938" coordsize="48,3">
              <v:shape style="position:absolute;left:13126;top:11938;width:48;height:3" coordorigin="13126,11938" coordsize="48,3" path="m13128,11938l13173,11940,13126,11940,13128,11938xe" filled="false" stroked="true" strokeweight="0pt" strokecolor="#000000">
                <v:path arrowok="t"/>
              </v:shape>
            </v:group>
            <v:group style="position:absolute;left:13126;top:11941;width:50;height:2" coordorigin="13126,11941" coordsize="50,2">
              <v:shape style="position:absolute;left:13126;top:11941;width:50;height:2" coordorigin="13126,11941" coordsize="50,0" path="m13126,11941l13175,11941e" filled="false" stroked="true" strokeweight=".112803pt" strokecolor="#000000">
                <v:path arrowok="t"/>
              </v:shape>
            </v:group>
            <v:group style="position:absolute;left:13126;top:11940;width:50;height:3" coordorigin="13126,11940" coordsize="50,3">
              <v:shape style="position:absolute;left:13126;top:11940;width:50;height:3" coordorigin="13126,11940" coordsize="50,3" path="m13173,11940l13126,11940,13175,11942,13173,11940xe" filled="false" stroked="true" strokeweight="0pt" strokecolor="#000000">
                <v:path arrowok="t"/>
              </v:shape>
            </v:group>
            <v:group style="position:absolute;left:13126;top:11940;width:50;height:3" coordorigin="13126,11940" coordsize="50,3">
              <v:shape style="position:absolute;left:13126;top:11940;width:50;height:3" coordorigin="13126,11940" coordsize="50,3" path="m13126,11940l13175,11942,13126,11942,13126,11940xe" filled="false" stroked="true" strokeweight="0pt" strokecolor="#000000">
                <v:path arrowok="t"/>
              </v:shape>
            </v:group>
            <v:group style="position:absolute;left:13126;top:11943;width:50;height:2" coordorigin="13126,11943" coordsize="50,2">
              <v:shape style="position:absolute;left:13126;top:11943;width:50;height:2" coordorigin="13126,11943" coordsize="50,0" path="m13126,11943l13175,11943e" filled="false" stroked="true" strokeweight=".112803pt" strokecolor="#000000">
                <v:path arrowok="t"/>
              </v:shape>
            </v:group>
            <v:group style="position:absolute;left:13126;top:11942;width:50;height:3" coordorigin="13126,11942" coordsize="50,3">
              <v:shape style="position:absolute;left:13126;top:11942;width:50;height:3" coordorigin="13126,11942" coordsize="50,3" path="m13175,11942l13126,11942,13175,11944,13175,11942xe" filled="false" stroked="true" strokeweight="0pt" strokecolor="#000000">
                <v:path arrowok="t"/>
              </v:shape>
            </v:group>
            <v:group style="position:absolute;left:13126;top:11942;width:50;height:3" coordorigin="13126,11942" coordsize="50,3">
              <v:shape style="position:absolute;left:13126;top:11942;width:50;height:3" coordorigin="13126,11942" coordsize="50,3" path="m13126,11942l13175,11944,13126,11944,13126,11942xe" filled="false" stroked="true" strokeweight="0pt" strokecolor="#000000">
                <v:path arrowok="t"/>
              </v:shape>
            </v:group>
            <v:group style="position:absolute;left:13123;top:11945;width:52;height:2" coordorigin="13123,11945" coordsize="52,2">
              <v:shape style="position:absolute;left:13123;top:11945;width:52;height:2" coordorigin="13123,11945" coordsize="52,0" path="m13123,11945l13175,11945e" filled="false" stroked="true" strokeweight=".112803pt" strokecolor="#000000">
                <v:path arrowok="t"/>
              </v:shape>
            </v:group>
            <v:group style="position:absolute;left:13126;top:11944;width:50;height:3" coordorigin="13126,11944" coordsize="50,3">
              <v:shape style="position:absolute;left:13126;top:11944;width:50;height:3" coordorigin="13126,11944" coordsize="50,3" path="m13175,11944l13126,11944,13175,11947,13175,11944xe" filled="false" stroked="true" strokeweight="0pt" strokecolor="#000000">
                <v:path arrowok="t"/>
              </v:shape>
            </v:group>
            <v:group style="position:absolute;left:13123;top:11944;width:52;height:3" coordorigin="13123,11944" coordsize="52,3">
              <v:shape style="position:absolute;left:13123;top:11944;width:52;height:3" coordorigin="13123,11944" coordsize="52,3" path="m13126,11944l13175,11947,13123,11947,13126,11944xe" filled="false" stroked="true" strokeweight="0pt" strokecolor="#000000">
                <v:path arrowok="t"/>
              </v:shape>
            </v:group>
            <v:group style="position:absolute;left:13123;top:11949;width:55;height:2" coordorigin="13123,11949" coordsize="55,2">
              <v:shape style="position:absolute;left:13123;top:11949;width:55;height:2" coordorigin="13123,11949" coordsize="55,0" path="m13123,11949l13178,11949e" filled="false" stroked="true" strokeweight=".225606pt" strokecolor="#000000">
                <v:path arrowok="t"/>
              </v:shape>
            </v:group>
            <v:group style="position:absolute;left:13123;top:11947;width:55;height:5" coordorigin="13123,11947" coordsize="55,5">
              <v:shape style="position:absolute;left:13123;top:11947;width:55;height:5" coordorigin="13123,11947" coordsize="55,5" path="m13175,11947l13123,11947,13178,11951,13175,11947xe" filled="false" stroked="true" strokeweight="0pt" strokecolor="#000000">
                <v:path arrowok="t"/>
              </v:shape>
            </v:group>
            <v:group style="position:absolute;left:13123;top:11947;width:55;height:5" coordorigin="13123,11947" coordsize="55,5">
              <v:shape style="position:absolute;left:13123;top:11947;width:55;height:5" coordorigin="13123,11947" coordsize="55,5" path="m13123,11947l13178,11951,13123,11951,13123,11947xe" filled="false" stroked="true" strokeweight="0pt" strokecolor="#000000">
                <v:path arrowok="t"/>
              </v:shape>
            </v:group>
            <v:group style="position:absolute;left:13123;top:11952;width:55;height:2" coordorigin="13123,11952" coordsize="55,2">
              <v:shape style="position:absolute;left:13123;top:11952;width:55;height:2" coordorigin="13123,11952" coordsize="55,0" path="m13123,11952l13178,11952e" filled="false" stroked="true" strokeweight=".112803pt" strokecolor="#000000">
                <v:path arrowok="t"/>
              </v:shape>
            </v:group>
            <v:group style="position:absolute;left:13123;top:11951;width:55;height:3" coordorigin="13123,11951" coordsize="55,3">
              <v:shape style="position:absolute;left:13123;top:11951;width:55;height:3" coordorigin="13123,11951" coordsize="55,3" path="m13178,11951l13123,11951,13178,11953,13178,11951xe" filled="false" stroked="true" strokeweight="0pt" strokecolor="#000000">
                <v:path arrowok="t"/>
              </v:shape>
            </v:group>
            <v:group style="position:absolute;left:13123;top:11951;width:55;height:3" coordorigin="13123,11951" coordsize="55,3">
              <v:shape style="position:absolute;left:13123;top:11951;width:55;height:3" coordorigin="13123,11951" coordsize="55,3" path="m13123,11951l13178,11953,13123,11953,13123,11951xe" filled="false" stroked="true" strokeweight="0pt" strokecolor="#000000">
                <v:path arrowok="t"/>
              </v:shape>
            </v:group>
            <v:group style="position:absolute;left:13123;top:11954;width:55;height:2" coordorigin="13123,11954" coordsize="55,2">
              <v:shape style="position:absolute;left:13123;top:11954;width:55;height:2" coordorigin="13123,11954" coordsize="55,0" path="m13123,11954l13178,11954e" filled="false" stroked="true" strokeweight=".112803pt" strokecolor="#000000">
                <v:path arrowok="t"/>
              </v:shape>
            </v:group>
            <v:group style="position:absolute;left:13123;top:11953;width:55;height:3" coordorigin="13123,11953" coordsize="55,3">
              <v:shape style="position:absolute;left:13123;top:11953;width:55;height:3" coordorigin="13123,11953" coordsize="55,3" path="m13178,11953l13123,11953,13178,11956,13178,11953xe" filled="false" stroked="true" strokeweight="0pt" strokecolor="#000000">
                <v:path arrowok="t"/>
              </v:shape>
            </v:group>
            <v:group style="position:absolute;left:13123;top:11953;width:55;height:3" coordorigin="13123,11953" coordsize="55,3">
              <v:shape style="position:absolute;left:13123;top:11953;width:55;height:3" coordorigin="13123,11953" coordsize="55,3" path="m13123,11953l13178,11956,13123,11956,13123,11953xe" filled="false" stroked="true" strokeweight="0pt" strokecolor="#000000">
                <v:path arrowok="t"/>
              </v:shape>
            </v:group>
            <v:group style="position:absolute;left:13123;top:11957;width:55;height:2" coordorigin="13123,11957" coordsize="55,2">
              <v:shape style="position:absolute;left:13123;top:11957;width:55;height:2" coordorigin="13123,11957" coordsize="55,0" path="m13123,11957l13178,11957e" filled="false" stroked="true" strokeweight=".112803pt" strokecolor="#000000">
                <v:path arrowok="t"/>
              </v:shape>
            </v:group>
            <v:group style="position:absolute;left:13123;top:11956;width:55;height:3" coordorigin="13123,11956" coordsize="55,3">
              <v:shape style="position:absolute;left:13123;top:11956;width:55;height:3" coordorigin="13123,11956" coordsize="55,3" path="m13178,11956l13123,11956,13175,11958,13178,11956xe" filled="false" stroked="true" strokeweight="0pt" strokecolor="#000000">
                <v:path arrowok="t"/>
              </v:shape>
            </v:group>
            <v:group style="position:absolute;left:13123;top:11956;width:52;height:3" coordorigin="13123,11956" coordsize="52,3">
              <v:shape style="position:absolute;left:13123;top:11956;width:52;height:3" coordorigin="13123,11956" coordsize="52,3" path="m13123,11956l13175,11958,13123,11958,13123,11956xe" filled="false" stroked="true" strokeweight="0pt" strokecolor="#000000">
                <v:path arrowok="t"/>
              </v:shape>
            </v:group>
            <v:group style="position:absolute;left:13123;top:11959;width:52;height:2" coordorigin="13123,11959" coordsize="52,2">
              <v:shape style="position:absolute;left:13123;top:11959;width:52;height:2" coordorigin="13123,11959" coordsize="52,0" path="m13123,11959l13175,11959e" filled="false" stroked="true" strokeweight=".112803pt" strokecolor="#000000">
                <v:path arrowok="t"/>
              </v:shape>
            </v:group>
            <v:group style="position:absolute;left:13123;top:11958;width:52;height:3" coordorigin="13123,11958" coordsize="52,3">
              <v:shape style="position:absolute;left:13123;top:11958;width:52;height:3" coordorigin="13123,11958" coordsize="52,3" path="m13175,11958l13123,11958,13175,11960,13175,11958xe" filled="false" stroked="true" strokeweight="0pt" strokecolor="#000000">
                <v:path arrowok="t"/>
              </v:shape>
            </v:group>
            <v:group style="position:absolute;left:13123;top:11958;width:52;height:3" coordorigin="13123,11958" coordsize="52,3">
              <v:shape style="position:absolute;left:13123;top:11958;width:52;height:3" coordorigin="13123,11958" coordsize="52,3" path="m13123,11958l13175,11960,13126,11960,13123,11958xe" filled="false" stroked="true" strokeweight="0pt" strokecolor="#000000">
                <v:path arrowok="t"/>
              </v:shape>
            </v:group>
            <v:group style="position:absolute;left:13126;top:11961;width:50;height:2" coordorigin="13126,11961" coordsize="50,2">
              <v:shape style="position:absolute;left:13126;top:11961;width:50;height:2" coordorigin="13126,11961" coordsize="50,0" path="m13126,11961l13175,11961e" filled="false" stroked="true" strokeweight=".112803pt" strokecolor="#000000">
                <v:path arrowok="t"/>
              </v:shape>
            </v:group>
            <v:group style="position:absolute;left:13126;top:11960;width:50;height:3" coordorigin="13126,11960" coordsize="50,3">
              <v:shape style="position:absolute;left:13126;top:11960;width:50;height:3" coordorigin="13126,11960" coordsize="50,3" path="m13175,11960l13126,11960,13175,11962,13175,11960xe" filled="false" stroked="true" strokeweight="0pt" strokecolor="#000000">
                <v:path arrowok="t"/>
              </v:shape>
            </v:group>
            <v:group style="position:absolute;left:13126;top:11960;width:50;height:3" coordorigin="13126,11960" coordsize="50,3">
              <v:shape style="position:absolute;left:13126;top:11960;width:50;height:3" coordorigin="13126,11960" coordsize="50,3" path="m13126,11960l13175,11962,13126,11962,13126,11960xe" filled="false" stroked="true" strokeweight="0pt" strokecolor="#000000">
                <v:path arrowok="t"/>
              </v:shape>
            </v:group>
            <v:group style="position:absolute;left:13126;top:11963;width:50;height:2" coordorigin="13126,11963" coordsize="50,2">
              <v:shape style="position:absolute;left:13126;top:11963;width:50;height:2" coordorigin="13126,11963" coordsize="50,0" path="m13126,11963l13175,11963e" filled="false" stroked="true" strokeweight=".112803pt" strokecolor="#000000">
                <v:path arrowok="t"/>
              </v:shape>
            </v:group>
            <v:group style="position:absolute;left:13126;top:11962;width:50;height:3" coordorigin="13126,11962" coordsize="50,3">
              <v:shape style="position:absolute;left:13126;top:11962;width:50;height:3" coordorigin="13126,11962" coordsize="50,3" path="m13175,11962l13126,11962,13173,11965,13175,11962xe" filled="false" stroked="true" strokeweight="0pt" strokecolor="#000000">
                <v:path arrowok="t"/>
              </v:shape>
            </v:group>
            <v:group style="position:absolute;left:13126;top:11962;width:48;height:3" coordorigin="13126,11962" coordsize="48,3">
              <v:shape style="position:absolute;left:13126;top:11962;width:48;height:3" coordorigin="13126,11962" coordsize="48,3" path="m13126,11962l13173,11965,13126,11965,13126,11962xe" filled="false" stroked="true" strokeweight="0pt" strokecolor="#000000">
                <v:path arrowok="t"/>
              </v:shape>
            </v:group>
            <v:group style="position:absolute;left:13126;top:11966;width:48;height:2" coordorigin="13126,11966" coordsize="48,2">
              <v:shape style="position:absolute;left:13126;top:11966;width:48;height:2" coordorigin="13126,11966" coordsize="48,0" path="m13126,11966l13173,11966e" filled="false" stroked="true" strokeweight=".112803pt" strokecolor="#000000">
                <v:path arrowok="t"/>
              </v:shape>
            </v:group>
            <v:group style="position:absolute;left:13126;top:11965;width:48;height:3" coordorigin="13126,11965" coordsize="48,3">
              <v:shape style="position:absolute;left:13126;top:11965;width:48;height:3" coordorigin="13126,11965" coordsize="48,3" path="m13173,11965l13126,11965,13173,11967,13173,11965xe" filled="false" stroked="true" strokeweight="0pt" strokecolor="#000000">
                <v:path arrowok="t"/>
              </v:shape>
            </v:group>
            <v:group style="position:absolute;left:13126;top:11965;width:48;height:3" coordorigin="13126,11965" coordsize="48,3">
              <v:shape style="position:absolute;left:13126;top:11965;width:48;height:3" coordorigin="13126,11965" coordsize="48,3" path="m13126,11965l13173,11967,13128,11967,13126,11965xe" filled="false" stroked="true" strokeweight="0pt" strokecolor="#000000">
                <v:path arrowok="t"/>
              </v:shape>
            </v:group>
            <v:group style="position:absolute;left:13128;top:11968;width:46;height:2" coordorigin="13128,11968" coordsize="46,2">
              <v:shape style="position:absolute;left:13128;top:11968;width:46;height:2" coordorigin="13128,11968" coordsize="46,0" path="m13128,11968l13173,11968e" filled="false" stroked="true" strokeweight=".112803pt" strokecolor="#000000">
                <v:path arrowok="t"/>
              </v:shape>
            </v:group>
            <v:group style="position:absolute;left:13128;top:11967;width:46;height:3" coordorigin="13128,11967" coordsize="46,3">
              <v:shape style="position:absolute;left:13128;top:11967;width:46;height:3" coordorigin="13128,11967" coordsize="46,3" path="m13173,11967l13128,11967,13171,11969,13173,11967xe" filled="false" stroked="true" strokeweight="0pt" strokecolor="#000000">
                <v:path arrowok="t"/>
              </v:shape>
            </v:group>
            <v:group style="position:absolute;left:13128;top:11967;width:43;height:3" coordorigin="13128,11967" coordsize="43,3">
              <v:shape style="position:absolute;left:13128;top:11967;width:43;height:3" coordorigin="13128,11967" coordsize="43,3" path="m13128,11967l13171,11969,13130,11969,13128,11967xe" filled="false" stroked="true" strokeweight="0pt" strokecolor="#000000">
                <v:path arrowok="t"/>
              </v:shape>
            </v:group>
            <v:group style="position:absolute;left:13130;top:11970;width:41;height:2" coordorigin="13130,11970" coordsize="41,2">
              <v:shape style="position:absolute;left:13130;top:11970;width:41;height:2" coordorigin="13130,11970" coordsize="41,0" path="m13130,11970l13171,11970e" filled="false" stroked="true" strokeweight=".112803pt" strokecolor="#000000">
                <v:path arrowok="t"/>
              </v:shape>
            </v:group>
            <v:group style="position:absolute;left:13130;top:11969;width:41;height:3" coordorigin="13130,11969" coordsize="41,3">
              <v:shape style="position:absolute;left:13130;top:11969;width:41;height:3" coordorigin="13130,11969" coordsize="41,3" path="m13171,11969l13130,11969,13169,11971,13171,11969xe" filled="false" stroked="true" strokeweight="0pt" strokecolor="#000000">
                <v:path arrowok="t"/>
              </v:shape>
            </v:group>
            <v:group style="position:absolute;left:13130;top:11969;width:39;height:3" coordorigin="13130,11969" coordsize="39,3">
              <v:shape style="position:absolute;left:13130;top:11969;width:39;height:3" coordorigin="13130,11969" coordsize="39,3" path="m13130,11969l13169,11971,13130,11971,13130,11969xe" filled="false" stroked="true" strokeweight="0pt" strokecolor="#000000">
                <v:path arrowok="t"/>
              </v:shape>
            </v:group>
            <v:group style="position:absolute;left:13130;top:11973;width:39;height:2" coordorigin="13130,11973" coordsize="39,2">
              <v:shape style="position:absolute;left:13130;top:11973;width:39;height:2" coordorigin="13130,11973" coordsize="39,0" path="m13130,11973l13169,11973e" filled="false" stroked="true" strokeweight=".112803pt" strokecolor="#000000">
                <v:path arrowok="t"/>
              </v:shape>
            </v:group>
            <v:group style="position:absolute;left:13130;top:11971;width:39;height:3" coordorigin="13130,11971" coordsize="39,3">
              <v:shape style="position:absolute;left:13130;top:11971;width:39;height:3" coordorigin="13130,11971" coordsize="39,3" path="m13169,11971l13130,11971,13169,11974,13169,11971xe" filled="false" stroked="true" strokeweight="0pt" strokecolor="#000000">
                <v:path arrowok="t"/>
              </v:shape>
            </v:group>
            <v:group style="position:absolute;left:13130;top:11971;width:39;height:3" coordorigin="13130,11971" coordsize="39,3">
              <v:shape style="position:absolute;left:13130;top:11971;width:39;height:3" coordorigin="13130,11971" coordsize="39,3" path="m13130,11971l13169,11974,13133,11974,13130,11971xe" filled="false" stroked="true" strokeweight="0pt" strokecolor="#000000">
                <v:path arrowok="t"/>
              </v:shape>
            </v:group>
            <v:group style="position:absolute;left:13133;top:11974;width:37;height:2" coordorigin="13133,11974" coordsize="37,2">
              <v:shape style="position:absolute;left:13133;top:11974;width:37;height:2" coordorigin="13133,11974" coordsize="37,0" path="m13133,11974l13169,11974e" filled="false" stroked="true" strokeweight="0pt" strokecolor="#000000">
                <v:path arrowok="t"/>
              </v:shape>
            </v:group>
            <v:group style="position:absolute;left:13133;top:11974;width:37;height:2" coordorigin="13133,11974" coordsize="37,2">
              <v:shape style="position:absolute;left:13133;top:11974;width:37;height:2" coordorigin="13133,11974" coordsize="37,0" path="m13133,11974l13169,11974e" filled="false" stroked="true" strokeweight="0pt" strokecolor="#000000">
                <v:path arrowok="t"/>
              </v:shape>
            </v:group>
            <v:group style="position:absolute;left:13133;top:11974;width:34;height:2" coordorigin="13133,11974" coordsize="34,2">
              <v:shape style="position:absolute;left:13133;top:11974;width:34;height:2" coordorigin="13133,11974" coordsize="34,0" path="m13133,11974l13166,11974e" filled="false" stroked="true" strokeweight="0pt" strokecolor="#000000">
                <v:path arrowok="t"/>
              </v:shape>
            </v:group>
            <v:group style="position:absolute;left:13135;top:11975;width:32;height:2" coordorigin="13135,11975" coordsize="32,2">
              <v:shape style="position:absolute;left:13135;top:11975;width:32;height:2" coordorigin="13135,11975" coordsize="32,0" path="m13135,11975l13166,11975e" filled="false" stroked="true" strokeweight=".112803pt" strokecolor="#000000">
                <v:path arrowok="t"/>
              </v:shape>
            </v:group>
            <v:group style="position:absolute;left:13135;top:11974;width:32;height:3" coordorigin="13135,11974" coordsize="32,3">
              <v:shape style="position:absolute;left:13135;top:11974;width:32;height:3" coordorigin="13135,11974" coordsize="32,3" path="m13166,11974l13135,11974,13164,11976,13166,11974xe" filled="false" stroked="true" strokeweight="0pt" strokecolor="#000000">
                <v:path arrowok="t"/>
              </v:shape>
            </v:group>
            <v:group style="position:absolute;left:13135;top:11974;width:30;height:3" coordorigin="13135,11974" coordsize="30,3">
              <v:shape style="position:absolute;left:13135;top:11974;width:30;height:3" coordorigin="13135,11974" coordsize="30,3" path="m13135,11974l13164,11976,13137,11976,13135,11974xe" filled="false" stroked="true" strokeweight="0pt" strokecolor="#000000">
                <v:path arrowok="t"/>
              </v:shape>
            </v:group>
            <v:group style="position:absolute;left:13137;top:11976;width:28;height:2" coordorigin="13137,11976" coordsize="28,2">
              <v:shape style="position:absolute;left:13137;top:11976;width:28;height:2" coordorigin="13137,11976" coordsize="28,0" path="m13137,11976l13164,11976e" filled="false" stroked="true" strokeweight="0pt" strokecolor="#000000">
                <v:path arrowok="t"/>
              </v:shape>
            </v:group>
            <v:group style="position:absolute;left:13137;top:11976;width:28;height:2" coordorigin="13137,11976" coordsize="28,2">
              <v:shape style="position:absolute;left:13137;top:11976;width:28;height:2" coordorigin="13137,11976" coordsize="28,0" path="m13137,11976l13164,11976e" filled="false" stroked="true" strokeweight="0pt" strokecolor="#000000">
                <v:path arrowok="t"/>
              </v:shape>
            </v:group>
            <v:group style="position:absolute;left:13137;top:11976;width:25;height:2" coordorigin="13137,11976" coordsize="25,2">
              <v:shape style="position:absolute;left:13137;top:11976;width:25;height:2" coordorigin="13137,11976" coordsize="25,0" path="m13137,11976l13162,11976e" filled="false" stroked="true" strokeweight="0pt" strokecolor="#000000">
                <v:path arrowok="t"/>
              </v:shape>
            </v:group>
            <v:group style="position:absolute;left:13139;top:11976;width:23;height:3" coordorigin="13139,11976" coordsize="23,3">
              <v:shape style="position:absolute;left:13139;top:11976;width:23;height:3" coordorigin="13139,11976" coordsize="23,3" path="m13139,11976l13160,11978,13162,11976,13139,11976xe" filled="true" fillcolor="#000000" stroked="false">
                <v:path arrowok="t"/>
                <v:fill type="solid"/>
              </v:shape>
              <v:shape style="position:absolute;left:13139;top:11976;width:23;height:3" coordorigin="13139,11976" coordsize="23,3" path="m13139,11976l13142,11978,13160,11978,13139,11976xe" filled="true" fillcolor="#000000" stroked="false">
                <v:path arrowok="t"/>
                <v:fill type="solid"/>
              </v:shape>
            </v:group>
            <v:group style="position:absolute;left:13139;top:11976;width:23;height:3" coordorigin="13139,11976" coordsize="23,3">
              <v:shape style="position:absolute;left:13139;top:11976;width:23;height:3" coordorigin="13139,11976" coordsize="23,3" path="m13162,11976l13139,11976,13160,11978,13162,11976xe" filled="false" stroked="true" strokeweight="0pt" strokecolor="#000000">
                <v:path arrowok="t"/>
              </v:shape>
            </v:group>
            <v:group style="position:absolute;left:13139;top:11976;width:21;height:3" coordorigin="13139,11976" coordsize="21,3">
              <v:shape style="position:absolute;left:13139;top:11976;width:21;height:3" coordorigin="13139,11976" coordsize="21,3" path="m13139,11976l13160,11978,13142,11978,13139,11976xe" filled="false" stroked="true" strokeweight="0pt" strokecolor="#000000">
                <v:path arrowok="t"/>
              </v:shape>
            </v:group>
            <v:group style="position:absolute;left:13142;top:11978;width:19;height:2" coordorigin="13142,11978" coordsize="19,2">
              <v:shape style="position:absolute;left:13142;top:11978;width:19;height:2" coordorigin="13142,11978" coordsize="19,0" path="m13142,11978l13160,11978e" filled="false" stroked="true" strokeweight="0pt" strokecolor="#000000">
                <v:path arrowok="t"/>
              </v:shape>
            </v:group>
            <v:group style="position:absolute;left:13142;top:11978;width:19;height:2" coordorigin="13142,11978" coordsize="19,2">
              <v:shape style="position:absolute;left:13142;top:11978;width:19;height:2" coordorigin="13142,11978" coordsize="19,0" path="m13142,11978l13160,11978e" filled="false" stroked="true" strokeweight="0pt" strokecolor="#000000">
                <v:path arrowok="t"/>
              </v:shape>
            </v:group>
            <v:group style="position:absolute;left:13142;top:11978;width:16;height:2" coordorigin="13142,11978" coordsize="16,2">
              <v:shape style="position:absolute;left:13142;top:11978;width:16;height:2" coordorigin="13142,11978" coordsize="16,0" path="m13142,11978l13157,11978e" filled="false" stroked="true" strokeweight="0pt" strokecolor="#000000">
                <v:path arrowok="t"/>
              </v:shape>
            </v:group>
            <v:group style="position:absolute;left:13144;top:11978;width:10;height:2" coordorigin="13144,11978" coordsize="10,2">
              <v:shape style="position:absolute;left:13144;top:11978;width:10;height:2" coordorigin="13144,11978" coordsize="10,0" path="m13144,11978l13153,11978e" filled="false" stroked="true" strokeweight="0pt" strokecolor="#000000">
                <v:path arrowok="t"/>
              </v:shape>
            </v:group>
            <v:group style="position:absolute;left:13144;top:11978;width:10;height:2" coordorigin="13144,11978" coordsize="10,2">
              <v:shape style="position:absolute;left:13144;top:11978;width:10;height:2" coordorigin="13144,11978" coordsize="10,0" path="m13144,11978l13153,11978e" filled="false" stroked="true" strokeweight="0pt" strokecolor="#000000">
                <v:path arrowok="t"/>
              </v:shape>
            </v:group>
            <v:group style="position:absolute;left:13146;top:11978;width:7;height:2" coordorigin="13146,11978" coordsize="7,2">
              <v:shape style="position:absolute;left:13146;top:11978;width:7;height:2" coordorigin="13146,11978" coordsize="7,0" path="m13146,11978l13153,11978e" filled="false" stroked="true" strokeweight="0pt" strokecolor="#000000">
                <v:path arrowok="t"/>
              </v:shape>
            </v:group>
            <v:group style="position:absolute;left:13144;top:11978;width:14;height:2" coordorigin="13144,11978" coordsize="14,2">
              <v:shape style="position:absolute;left:13144;top:11978;width:14;height:2" coordorigin="13144,11978" coordsize="14,0" path="m13144,11978l13157,11978e" filled="false" stroked="true" strokeweight="0pt" strokecolor="#000000">
                <v:path arrowok="t"/>
              </v:shape>
            </v:group>
            <v:group style="position:absolute;left:13144;top:11978;width:14;height:2" coordorigin="13144,11978" coordsize="14,2">
              <v:shape style="position:absolute;left:13144;top:11978;width:14;height:2" coordorigin="13144,11978" coordsize="14,0" path="m13144,11978l13157,11978e" filled="false" stroked="true" strokeweight="0pt" strokecolor="#000000">
                <v:path arrowok="t"/>
              </v:shape>
            </v:group>
            <v:group style="position:absolute;left:8099;top:4732;width:7;height:2" coordorigin="8099,4732" coordsize="7,2">
              <v:shape style="position:absolute;left:8099;top:4732;width:7;height:2" coordorigin="8099,4732" coordsize="7,0" path="m8099,4732l8106,4732e" filled="false" stroked="true" strokeweight="0pt" strokecolor="#000000">
                <v:path arrowok="t"/>
              </v:shape>
            </v:group>
            <v:group style="position:absolute;left:8099;top:4732;width:7;height:2" coordorigin="8099,4732" coordsize="7,2">
              <v:shape style="position:absolute;left:8099;top:4732;width:7;height:2" coordorigin="8099,4732" coordsize="7,0" path="m8099,4732l8106,4732e" filled="false" stroked="true" strokeweight="0pt" strokecolor="#000000">
                <v:path arrowok="t"/>
              </v:shape>
            </v:group>
            <v:group style="position:absolute;left:8097;top:4732;width:14;height:3" coordorigin="8097,4732" coordsize="14,3">
              <v:shape style="position:absolute;left:8097;top:4732;width:14;height:3" coordorigin="8097,4732" coordsize="14,3" path="m8097,4734l8111,4734,8099,4732,8097,4734xe" filled="true" fillcolor="#000000" stroked="false">
                <v:path arrowok="t"/>
                <v:fill type="solid"/>
              </v:shape>
              <v:shape style="position:absolute;left:8097;top:4732;width:14;height:3" coordorigin="8097,4732" coordsize="14,3" path="m8099,4732l8111,4734,8106,4732,8099,4732xe" filled="true" fillcolor="#000000" stroked="false">
                <v:path arrowok="t"/>
                <v:fill type="solid"/>
              </v:shape>
            </v:group>
            <v:group style="position:absolute;left:8099;top:4732;width:12;height:3" coordorigin="8099,4732" coordsize="12,3">
              <v:shape style="position:absolute;left:8099;top:4732;width:12;height:3" coordorigin="8099,4732" coordsize="12,3" path="m8106,4732l8099,4732,8111,4734,8106,4732xe" filled="false" stroked="true" strokeweight="0pt" strokecolor="#000000">
                <v:path arrowok="t"/>
              </v:shape>
            </v:group>
            <v:group style="position:absolute;left:8097;top:4732;width:14;height:3" coordorigin="8097,4732" coordsize="14,3">
              <v:shape style="position:absolute;left:8097;top:4732;width:14;height:3" coordorigin="8097,4732" coordsize="14,3" path="m8099,4732l8111,4734,8097,4734,8099,4732xe" filled="false" stroked="true" strokeweight="0pt" strokecolor="#000000">
                <v:path arrowok="t"/>
              </v:shape>
            </v:group>
            <v:group style="position:absolute;left:8095;top:4734;width:19;height:2" coordorigin="8095,4734" coordsize="19,2">
              <v:shape style="position:absolute;left:8095;top:4734;width:19;height:2" coordorigin="8095,4734" coordsize="19,0" path="m8095,4734l8113,4734e" filled="false" stroked="true" strokeweight="0pt" strokecolor="#000000">
                <v:path arrowok="t"/>
              </v:shape>
            </v:group>
            <v:group style="position:absolute;left:8097;top:4734;width:16;height:2" coordorigin="8097,4734" coordsize="16,2">
              <v:shape style="position:absolute;left:8097;top:4734;width:16;height:2" coordorigin="8097,4734" coordsize="16,0" path="m8097,4734l8113,4734e" filled="false" stroked="true" strokeweight="0pt" strokecolor="#000000">
                <v:path arrowok="t"/>
              </v:shape>
            </v:group>
            <v:group style="position:absolute;left:8095;top:4734;width:19;height:2" coordorigin="8095,4734" coordsize="19,2">
              <v:shape style="position:absolute;left:8095;top:4734;width:19;height:2" coordorigin="8095,4734" coordsize="19,0" path="m8095,4734l8113,4734e" filled="false" stroked="true" strokeweight="0pt" strokecolor="#000000">
                <v:path arrowok="t"/>
              </v:shape>
            </v:group>
            <v:group style="position:absolute;left:8092;top:4734;width:23;height:2" coordorigin="8092,4734" coordsize="23,2">
              <v:shape style="position:absolute;left:8092;top:4734;width:23;height:2" coordorigin="8092,4734" coordsize="23,0" path="m8092,4734l8115,4734e" filled="false" stroked="true" strokeweight="0pt" strokecolor="#000000">
                <v:path arrowok="t"/>
              </v:shape>
            </v:group>
            <v:group style="position:absolute;left:8095;top:4734;width:21;height:2" coordorigin="8095,4734" coordsize="21,2">
              <v:shape style="position:absolute;left:8095;top:4734;width:21;height:2" coordorigin="8095,4734" coordsize="21,0" path="m8095,4734l8115,4734e" filled="false" stroked="true" strokeweight="0pt" strokecolor="#000000">
                <v:path arrowok="t"/>
              </v:shape>
            </v:group>
            <v:group style="position:absolute;left:8092;top:4734;width:23;height:2" coordorigin="8092,4734" coordsize="23,2">
              <v:shape style="position:absolute;left:8092;top:4734;width:23;height:2" coordorigin="8092,4734" coordsize="23,0" path="m8092,4734l8115,4734e" filled="false" stroked="true" strokeweight="0pt" strokecolor="#000000">
                <v:path arrowok="t"/>
              </v:shape>
            </v:group>
            <v:group style="position:absolute;left:8090;top:4735;width:28;height:2" coordorigin="8090,4735" coordsize="28,2">
              <v:shape style="position:absolute;left:8090;top:4735;width:28;height:2" coordorigin="8090,4735" coordsize="28,0" path="m8090,4735l8117,4735e" filled="false" stroked="true" strokeweight=".112803pt" strokecolor="#000000">
                <v:path arrowok="t"/>
              </v:shape>
            </v:group>
            <v:group style="position:absolute;left:8092;top:4734;width:25;height:3" coordorigin="8092,4734" coordsize="25,3">
              <v:shape style="position:absolute;left:8092;top:4734;width:25;height:3" coordorigin="8092,4734" coordsize="25,3" path="m8115,4734l8092,4734,8117,4736,8115,4734xe" filled="false" stroked="true" strokeweight="0pt" strokecolor="#000000">
                <v:path arrowok="t"/>
              </v:shape>
            </v:group>
            <v:group style="position:absolute;left:8090;top:4734;width:28;height:3" coordorigin="8090,4734" coordsize="28,3">
              <v:shape style="position:absolute;left:8090;top:4734;width:28;height:3" coordorigin="8090,4734" coordsize="28,3" path="m8092,4734l8117,4736,8090,4736,8092,4734xe" filled="false" stroked="true" strokeweight="0pt" strokecolor="#000000">
                <v:path arrowok="t"/>
              </v:shape>
            </v:group>
            <v:group style="position:absolute;left:8088;top:4736;width:32;height:2" coordorigin="8088,4736" coordsize="32,2">
              <v:shape style="position:absolute;left:8088;top:4736;width:32;height:2" coordorigin="8088,4736" coordsize="32,0" path="m8088,4736l8120,4736e" filled="false" stroked="true" strokeweight="0pt" strokecolor="#000000">
                <v:path arrowok="t"/>
              </v:shape>
            </v:group>
            <v:group style="position:absolute;left:8090;top:4736;width:30;height:2" coordorigin="8090,4736" coordsize="30,2">
              <v:shape style="position:absolute;left:8090;top:4736;width:30;height:2" coordorigin="8090,4736" coordsize="30,0" path="m8090,4736l8120,4736e" filled="false" stroked="true" strokeweight="0pt" strokecolor="#000000">
                <v:path arrowok="t"/>
              </v:shape>
            </v:group>
            <v:group style="position:absolute;left:8088;top:4736;width:32;height:2" coordorigin="8088,4736" coordsize="32,2">
              <v:shape style="position:absolute;left:8088;top:4736;width:32;height:2" coordorigin="8088,4736" coordsize="32,0" path="m8088,4736l8120,4736e" filled="false" stroked="true" strokeweight="0pt" strokecolor="#000000">
                <v:path arrowok="t"/>
              </v:shape>
            </v:group>
            <v:group style="position:absolute;left:8086;top:4737;width:34;height:2" coordorigin="8086,4737" coordsize="34,2">
              <v:shape style="position:absolute;left:8086;top:4737;width:34;height:2" coordorigin="8086,4737" coordsize="34,0" path="m8086,4737l8120,4737e" filled="false" stroked="true" strokeweight=".112803pt" strokecolor="#000000">
                <v:path arrowok="t"/>
              </v:shape>
            </v:group>
            <v:group style="position:absolute;left:8088;top:4736;width:32;height:3" coordorigin="8088,4736" coordsize="32,3">
              <v:shape style="position:absolute;left:8088;top:4736;width:32;height:3" coordorigin="8088,4736" coordsize="32,3" path="m8120,4736l8088,4736,8120,4738,8120,4736xe" filled="false" stroked="true" strokeweight="0pt" strokecolor="#000000">
                <v:path arrowok="t"/>
              </v:shape>
            </v:group>
            <v:group style="position:absolute;left:8086;top:4736;width:34;height:3" coordorigin="8086,4736" coordsize="34,3">
              <v:shape style="position:absolute;left:8086;top:4736;width:34;height:3" coordorigin="8086,4736" coordsize="34,3" path="m8088,4736l8120,4738,8086,4738,8088,4736xe" filled="false" stroked="true" strokeweight="0pt" strokecolor="#000000">
                <v:path arrowok="t"/>
              </v:shape>
            </v:group>
            <v:group style="position:absolute;left:8083;top:4740;width:39;height:2" coordorigin="8083,4740" coordsize="39,2">
              <v:shape style="position:absolute;left:8083;top:4740;width:39;height:2" coordorigin="8083,4740" coordsize="39,0" path="m8083,4740l8122,4740e" filled="false" stroked="true" strokeweight=".112803pt" strokecolor="#000000">
                <v:path arrowok="t"/>
              </v:shape>
            </v:group>
            <v:group style="position:absolute;left:8086;top:4738;width:37;height:3" coordorigin="8086,4738" coordsize="37,3">
              <v:shape style="position:absolute;left:8086;top:4738;width:37;height:3" coordorigin="8086,4738" coordsize="37,3" path="m8120,4738l8086,4738,8122,4741,8120,4738xe" filled="false" stroked="true" strokeweight="0pt" strokecolor="#000000">
                <v:path arrowok="t"/>
              </v:shape>
            </v:group>
            <v:group style="position:absolute;left:8083;top:4738;width:39;height:3" coordorigin="8083,4738" coordsize="39,3">
              <v:shape style="position:absolute;left:8083;top:4738;width:39;height:3" coordorigin="8083,4738" coordsize="39,3" path="m8086,4738l8122,4741,8083,4741,8086,4738xe" filled="false" stroked="true" strokeweight="0pt" strokecolor="#000000">
                <v:path arrowok="t"/>
              </v:shape>
            </v:group>
            <v:group style="position:absolute;left:8083;top:4742;width:41;height:2" coordorigin="8083,4742" coordsize="41,2">
              <v:shape style="position:absolute;left:8083;top:4742;width:41;height:2" coordorigin="8083,4742" coordsize="41,0" path="m8083,4742l8124,4742e" filled="false" stroked="true" strokeweight=".112803pt" strokecolor="#000000">
                <v:path arrowok="t"/>
              </v:shape>
            </v:group>
            <v:group style="position:absolute;left:8083;top:4741;width:41;height:3" coordorigin="8083,4741" coordsize="41,3">
              <v:shape style="position:absolute;left:8083;top:4741;width:41;height:3" coordorigin="8083,4741" coordsize="41,3" path="m8122,4741l8083,4741,8124,4743,8122,4741xe" filled="false" stroked="true" strokeweight="0pt" strokecolor="#000000">
                <v:path arrowok="t"/>
              </v:shape>
            </v:group>
            <v:group style="position:absolute;left:8083;top:4741;width:41;height:3" coordorigin="8083,4741" coordsize="41,3">
              <v:shape style="position:absolute;left:8083;top:4741;width:41;height:3" coordorigin="8083,4741" coordsize="41,3" path="m8083,4741l8124,4743,8083,4743,8083,4741xe" filled="false" stroked="true" strokeweight="0pt" strokecolor="#000000">
                <v:path arrowok="t"/>
              </v:shape>
            </v:group>
            <v:group style="position:absolute;left:8081;top:4744;width:46;height:2" coordorigin="8081,4744" coordsize="46,2">
              <v:shape style="position:absolute;left:8081;top:4744;width:46;height:2" coordorigin="8081,4744" coordsize="46,0" path="m8081,4744l8126,4744e" filled="false" stroked="true" strokeweight=".112803pt" strokecolor="#000000">
                <v:path arrowok="t"/>
              </v:shape>
            </v:group>
            <v:group style="position:absolute;left:8083;top:4743;width:43;height:3" coordorigin="8083,4743" coordsize="43,3">
              <v:shape style="position:absolute;left:8083;top:4743;width:43;height:3" coordorigin="8083,4743" coordsize="43,3" path="m8124,4743l8083,4743,8126,4745,8124,4743xe" filled="false" stroked="true" strokeweight="0pt" strokecolor="#000000">
                <v:path arrowok="t"/>
              </v:shape>
            </v:group>
            <v:group style="position:absolute;left:8081;top:4743;width:46;height:3" coordorigin="8081,4743" coordsize="46,3">
              <v:shape style="position:absolute;left:8081;top:4743;width:46;height:3" coordorigin="8081,4743" coordsize="46,3" path="m8083,4743l8126,4745,8081,4745,8083,4743xe" filled="false" stroked="true" strokeweight="0pt" strokecolor="#000000">
                <v:path arrowok="t"/>
              </v:shape>
            </v:group>
            <v:group style="position:absolute;left:8079;top:4746;width:48;height:2" coordorigin="8079,4746" coordsize="48,2">
              <v:shape style="position:absolute;left:8079;top:4746;width:48;height:2" coordorigin="8079,4746" coordsize="48,0" path="m8079,4746l8126,4746e" filled="false" stroked="true" strokeweight=".112803pt" strokecolor="#000000">
                <v:path arrowok="t"/>
              </v:shape>
            </v:group>
            <v:group style="position:absolute;left:8081;top:4745;width:46;height:3" coordorigin="8081,4745" coordsize="46,3">
              <v:shape style="position:absolute;left:8081;top:4745;width:46;height:3" coordorigin="8081,4745" coordsize="46,3" path="m8126,4745l8081,4745,8126,4747,8126,4745xe" filled="false" stroked="true" strokeweight="0pt" strokecolor="#000000">
                <v:path arrowok="t"/>
              </v:shape>
            </v:group>
            <v:group style="position:absolute;left:8079;top:4745;width:48;height:3" coordorigin="8079,4745" coordsize="48,3">
              <v:shape style="position:absolute;left:8079;top:4745;width:48;height:3" coordorigin="8079,4745" coordsize="48,3" path="m8081,4745l8126,4747,8079,4747,8081,4745xe" filled="false" stroked="true" strokeweight="0pt" strokecolor="#000000">
                <v:path arrowok="t"/>
              </v:shape>
            </v:group>
            <v:group style="position:absolute;left:8079;top:4749;width:50;height:2" coordorigin="8079,4749" coordsize="50,2">
              <v:shape style="position:absolute;left:8079;top:4749;width:50;height:2" coordorigin="8079,4749" coordsize="50,0" path="m8079,4749l8129,4749e" filled="false" stroked="true" strokeweight=".112803pt" strokecolor="#000000">
                <v:path arrowok="t"/>
              </v:shape>
            </v:group>
            <v:group style="position:absolute;left:8079;top:4747;width:50;height:3" coordorigin="8079,4747" coordsize="50,3">
              <v:shape style="position:absolute;left:8079;top:4747;width:50;height:3" coordorigin="8079,4747" coordsize="50,3" path="m8126,4747l8079,4747,8129,4750,8126,4747xe" filled="false" stroked="true" strokeweight="0pt" strokecolor="#000000">
                <v:path arrowok="t"/>
              </v:shape>
            </v:group>
            <v:group style="position:absolute;left:8079;top:4747;width:50;height:3" coordorigin="8079,4747" coordsize="50,3">
              <v:shape style="position:absolute;left:8079;top:4747;width:50;height:3" coordorigin="8079,4747" coordsize="50,3" path="m8079,4747l8129,4750,8079,4750,8079,4747xe" filled="false" stroked="true" strokeweight="0pt" strokecolor="#000000">
                <v:path arrowok="t"/>
              </v:shape>
            </v:group>
            <v:group style="position:absolute;left:8077;top:4751;width:52;height:2" coordorigin="8077,4751" coordsize="52,2">
              <v:shape style="position:absolute;left:8077;top:4751;width:52;height:2" coordorigin="8077,4751" coordsize="52,0" path="m8077,4751l8129,4751e" filled="false" stroked="true" strokeweight=".112803pt" strokecolor="#000000">
                <v:path arrowok="t"/>
              </v:shape>
            </v:group>
            <v:group style="position:absolute;left:8079;top:4750;width:50;height:3" coordorigin="8079,4750" coordsize="50,3">
              <v:shape style="position:absolute;left:8079;top:4750;width:50;height:3" coordorigin="8079,4750" coordsize="50,3" path="m8129,4750l8079,4750,8129,4752,8129,4750xe" filled="false" stroked="true" strokeweight="0pt" strokecolor="#000000">
                <v:path arrowok="t"/>
              </v:shape>
            </v:group>
            <v:group style="position:absolute;left:8077;top:4750;width:52;height:3" coordorigin="8077,4750" coordsize="52,3">
              <v:shape style="position:absolute;left:8077;top:4750;width:52;height:3" coordorigin="8077,4750" coordsize="52,3" path="m8079,4750l8129,4752,8077,4752,8079,4750xe" filled="false" stroked="true" strokeweight="0pt" strokecolor="#000000">
                <v:path arrowok="t"/>
              </v:shape>
            </v:group>
            <v:group style="position:absolute;left:8077;top:4753;width:52;height:2" coordorigin="8077,4753" coordsize="52,2">
              <v:shape style="position:absolute;left:8077;top:4753;width:52;height:2" coordorigin="8077,4753" coordsize="52,0" path="m8077,4753l8129,4753e" filled="false" stroked="true" strokeweight=".112803pt" strokecolor="#000000">
                <v:path arrowok="t"/>
              </v:shape>
            </v:group>
            <v:group style="position:absolute;left:8077;top:4752;width:52;height:3" coordorigin="8077,4752" coordsize="52,3">
              <v:shape style="position:absolute;left:8077;top:4752;width:52;height:3" coordorigin="8077,4752" coordsize="52,3" path="m8129,4752l8077,4752,8129,4754,8129,4752xe" filled="false" stroked="true" strokeweight="0pt" strokecolor="#000000">
                <v:path arrowok="t"/>
              </v:shape>
            </v:group>
            <v:group style="position:absolute;left:8077;top:4752;width:52;height:3" coordorigin="8077,4752" coordsize="52,3">
              <v:shape style="position:absolute;left:8077;top:4752;width:52;height:3" coordorigin="8077,4752" coordsize="52,3" path="m8077,4752l8129,4754,8077,4754,8077,4752xe" filled="false" stroked="true" strokeweight="0pt" strokecolor="#000000">
                <v:path arrowok="t"/>
              </v:shape>
            </v:group>
            <v:group style="position:absolute;left:8077;top:4755;width:55;height:2" coordorigin="8077,4755" coordsize="55,2">
              <v:shape style="position:absolute;left:8077;top:4755;width:55;height:2" coordorigin="8077,4755" coordsize="55,0" path="m8077,4755l8131,4755e" filled="false" stroked="true" strokeweight=".112803pt" strokecolor="#000000">
                <v:path arrowok="t"/>
              </v:shape>
            </v:group>
            <v:group style="position:absolute;left:8077;top:4754;width:55;height:3" coordorigin="8077,4754" coordsize="55,3">
              <v:shape style="position:absolute;left:8077;top:4754;width:55;height:3" coordorigin="8077,4754" coordsize="55,3" path="m8129,4754l8077,4754,8131,4757,8129,4754xe" filled="false" stroked="true" strokeweight="0pt" strokecolor="#000000">
                <v:path arrowok="t"/>
              </v:shape>
            </v:group>
            <v:group style="position:absolute;left:8077;top:4754;width:55;height:3" coordorigin="8077,4754" coordsize="55,3">
              <v:shape style="position:absolute;left:8077;top:4754;width:55;height:3" coordorigin="8077,4754" coordsize="55,3" path="m8077,4754l8131,4757,8077,4757,8077,4754xe" filled="false" stroked="true" strokeweight="0pt" strokecolor="#000000">
                <v:path arrowok="t"/>
              </v:shape>
            </v:group>
            <v:group style="position:absolute;left:8077;top:4758;width:55;height:2" coordorigin="8077,4758" coordsize="55,2">
              <v:shape style="position:absolute;left:8077;top:4758;width:55;height:2" coordorigin="8077,4758" coordsize="55,0" path="m8077,4758l8131,4758e" filled="false" stroked="true" strokeweight=".112803pt" strokecolor="#000000">
                <v:path arrowok="t"/>
              </v:shape>
            </v:group>
            <v:group style="position:absolute;left:8077;top:4757;width:55;height:3" coordorigin="8077,4757" coordsize="55,3">
              <v:shape style="position:absolute;left:8077;top:4757;width:55;height:3" coordorigin="8077,4757" coordsize="55,3" path="m8131,4757l8077,4757,8131,4759,8131,4757xe" filled="false" stroked="true" strokeweight="0pt" strokecolor="#000000">
                <v:path arrowok="t"/>
              </v:shape>
            </v:group>
            <v:group style="position:absolute;left:8077;top:4757;width:55;height:3" coordorigin="8077,4757" coordsize="55,3">
              <v:shape style="position:absolute;left:8077;top:4757;width:55;height:3" coordorigin="8077,4757" coordsize="55,3" path="m8077,4757l8131,4759,8077,4759,8077,4757xe" filled="false" stroked="true" strokeweight="0pt" strokecolor="#000000">
                <v:path arrowok="t"/>
              </v:shape>
            </v:group>
            <v:group style="position:absolute;left:8077;top:4760;width:55;height:2" coordorigin="8077,4760" coordsize="55,2">
              <v:shape style="position:absolute;left:8077;top:4760;width:55;height:2" coordorigin="8077,4760" coordsize="55,0" path="m8077,4760l8131,4760e" filled="false" stroked="true" strokeweight=".112803pt" strokecolor="#000000">
                <v:path arrowok="t"/>
              </v:shape>
            </v:group>
            <v:group style="position:absolute;left:8077;top:4759;width:55;height:3" coordorigin="8077,4759" coordsize="55,3">
              <v:shape style="position:absolute;left:8077;top:4759;width:55;height:3" coordorigin="8077,4759" coordsize="55,3" path="m8131,4759l8077,4759,8131,4761,8131,4759xe" filled="false" stroked="true" strokeweight="0pt" strokecolor="#000000">
                <v:path arrowok="t"/>
              </v:shape>
            </v:group>
            <v:group style="position:absolute;left:8077;top:4759;width:55;height:3" coordorigin="8077,4759" coordsize="55,3">
              <v:shape style="position:absolute;left:8077;top:4759;width:55;height:3" coordorigin="8077,4759" coordsize="55,3" path="m8077,4759l8131,4761,8077,4761,8077,4759xe" filled="false" stroked="true" strokeweight="0pt" strokecolor="#000000">
                <v:path arrowok="t"/>
              </v:shape>
            </v:group>
            <v:group style="position:absolute;left:8077;top:4762;width:55;height:2" coordorigin="8077,4762" coordsize="55,2">
              <v:shape style="position:absolute;left:8077;top:4762;width:55;height:2" coordorigin="8077,4762" coordsize="55,0" path="m8077,4762l8131,4762e" filled="false" stroked="true" strokeweight=".112803pt" strokecolor="#000000">
                <v:path arrowok="t"/>
              </v:shape>
            </v:group>
            <v:group style="position:absolute;left:8077;top:4761;width:55;height:3" coordorigin="8077,4761" coordsize="55,3">
              <v:shape style="position:absolute;left:8077;top:4761;width:55;height:3" coordorigin="8077,4761" coordsize="55,3" path="m8131,4761l8077,4761,8129,4763,8131,4761xe" filled="false" stroked="true" strokeweight="0pt" strokecolor="#000000">
                <v:path arrowok="t"/>
              </v:shape>
            </v:group>
            <v:group style="position:absolute;left:8077;top:4761;width:52;height:3" coordorigin="8077,4761" coordsize="52,3">
              <v:shape style="position:absolute;left:8077;top:4761;width:52;height:3" coordorigin="8077,4761" coordsize="52,3" path="m8077,4761l8129,4763,8077,4763,8077,4761xe" filled="false" stroked="true" strokeweight="0pt" strokecolor="#000000">
                <v:path arrowok="t"/>
              </v:shape>
            </v:group>
            <v:group style="position:absolute;left:8077;top:4764;width:52;height:2" coordorigin="8077,4764" coordsize="52,2">
              <v:shape style="position:absolute;left:8077;top:4764;width:52;height:2" coordorigin="8077,4764" coordsize="52,0" path="m8077,4764l8129,4764e" filled="false" stroked="true" strokeweight=".112803pt" strokecolor="#000000">
                <v:path arrowok="t"/>
              </v:shape>
            </v:group>
            <v:group style="position:absolute;left:8077;top:4763;width:52;height:3" coordorigin="8077,4763" coordsize="52,3">
              <v:shape style="position:absolute;left:8077;top:4763;width:52;height:3" coordorigin="8077,4763" coordsize="52,3" path="m8129,4763l8077,4763,8129,4766,8129,4763xe" filled="false" stroked="true" strokeweight="0pt" strokecolor="#000000">
                <v:path arrowok="t"/>
              </v:shape>
            </v:group>
            <v:group style="position:absolute;left:8077;top:4763;width:52;height:3" coordorigin="8077,4763" coordsize="52,3">
              <v:shape style="position:absolute;left:8077;top:4763;width:52;height:3" coordorigin="8077,4763" coordsize="52,3" path="m8077,4763l8129,4766,8077,4766,8077,4763xe" filled="false" stroked="true" strokeweight="0pt" strokecolor="#000000">
                <v:path arrowok="t"/>
              </v:shape>
            </v:group>
            <v:group style="position:absolute;left:8077;top:4767;width:52;height:2" coordorigin="8077,4767" coordsize="52,2">
              <v:shape style="position:absolute;left:8077;top:4767;width:52;height:2" coordorigin="8077,4767" coordsize="52,0" path="m8077,4767l8129,4767e" filled="false" stroked="true" strokeweight=".112803pt" strokecolor="#000000">
                <v:path arrowok="t"/>
              </v:shape>
            </v:group>
            <v:group style="position:absolute;left:8077;top:4766;width:52;height:3" coordorigin="8077,4766" coordsize="52,3">
              <v:shape style="position:absolute;left:8077;top:4766;width:52;height:3" coordorigin="8077,4766" coordsize="52,3" path="m8129,4766l8077,4766,8129,4768,8129,4766xe" filled="false" stroked="true" strokeweight="0pt" strokecolor="#000000">
                <v:path arrowok="t"/>
              </v:shape>
            </v:group>
            <v:group style="position:absolute;left:8077;top:4766;width:52;height:3" coordorigin="8077,4766" coordsize="52,3">
              <v:shape style="position:absolute;left:8077;top:4766;width:52;height:3" coordorigin="8077,4766" coordsize="52,3" path="m8077,4766l8129,4768,8079,4768,8077,4766xe" filled="false" stroked="true" strokeweight="0pt" strokecolor="#000000">
                <v:path arrowok="t"/>
              </v:shape>
            </v:group>
            <v:group style="position:absolute;left:8079;top:4769;width:50;height:2" coordorigin="8079,4769" coordsize="50,2">
              <v:shape style="position:absolute;left:8079;top:4769;width:50;height:2" coordorigin="8079,4769" coordsize="50,0" path="m8079,4769l8129,4769e" filled="false" stroked="true" strokeweight=".112803pt" strokecolor="#000000">
                <v:path arrowok="t"/>
              </v:shape>
            </v:group>
            <v:group style="position:absolute;left:8079;top:4768;width:50;height:3" coordorigin="8079,4768" coordsize="50,3">
              <v:shape style="position:absolute;left:8079;top:4768;width:50;height:3" coordorigin="8079,4768" coordsize="50,3" path="m8129,4768l8079,4768,8126,4770,8129,4768xe" filled="false" stroked="true" strokeweight="0pt" strokecolor="#000000">
                <v:path arrowok="t"/>
              </v:shape>
            </v:group>
            <v:group style="position:absolute;left:8079;top:4768;width:48;height:3" coordorigin="8079,4768" coordsize="48,3">
              <v:shape style="position:absolute;left:8079;top:4768;width:48;height:3" coordorigin="8079,4768" coordsize="48,3" path="m8079,4768l8126,4770,8079,4770,8079,4768xe" filled="false" stroked="true" strokeweight="0pt" strokecolor="#000000">
                <v:path arrowok="t"/>
              </v:shape>
            </v:group>
            <v:group style="position:absolute;left:8079;top:4771;width:48;height:2" coordorigin="8079,4771" coordsize="48,2">
              <v:shape style="position:absolute;left:8079;top:4771;width:48;height:2" coordorigin="8079,4771" coordsize="48,0" path="m8079,4771l8126,4771e" filled="false" stroked="true" strokeweight=".112803pt" strokecolor="#000000">
                <v:path arrowok="t"/>
              </v:shape>
            </v:group>
            <v:group style="position:absolute;left:8079;top:4770;width:48;height:3" coordorigin="8079,4770" coordsize="48,3">
              <v:shape style="position:absolute;left:8079;top:4770;width:48;height:3" coordorigin="8079,4770" coordsize="48,3" path="m8126,4770l8079,4770,8126,4772,8126,4770xe" filled="false" stroked="true" strokeweight="0pt" strokecolor="#000000">
                <v:path arrowok="t"/>
              </v:shape>
            </v:group>
            <v:group style="position:absolute;left:8079;top:4770;width:48;height:3" coordorigin="8079,4770" coordsize="48,3">
              <v:shape style="position:absolute;left:8079;top:4770;width:48;height:3" coordorigin="8079,4770" coordsize="48,3" path="m8079,4770l8126,4772,8081,4772,8079,4770xe" filled="false" stroked="true" strokeweight="0pt" strokecolor="#000000">
                <v:path arrowok="t"/>
              </v:shape>
            </v:group>
            <v:group style="position:absolute;left:8081;top:4773;width:46;height:2" coordorigin="8081,4773" coordsize="46,2">
              <v:shape style="position:absolute;left:8081;top:4773;width:46;height:2" coordorigin="8081,4773" coordsize="46,0" path="m8081,4773l8126,4773e" filled="false" stroked="true" strokeweight=".112803pt" strokecolor="#000000">
                <v:path arrowok="t"/>
              </v:shape>
            </v:group>
            <v:group style="position:absolute;left:8081;top:4772;width:46;height:3" coordorigin="8081,4772" coordsize="46,3">
              <v:shape style="position:absolute;left:8081;top:4772;width:46;height:3" coordorigin="8081,4772" coordsize="46,3" path="m8126,4772l8081,4772,8124,4775,8126,4772xe" filled="false" stroked="true" strokeweight="0pt" strokecolor="#000000">
                <v:path arrowok="t"/>
              </v:shape>
            </v:group>
            <v:group style="position:absolute;left:8081;top:4772;width:43;height:3" coordorigin="8081,4772" coordsize="43,3">
              <v:shape style="position:absolute;left:8081;top:4772;width:43;height:3" coordorigin="8081,4772" coordsize="43,3" path="m8081,4772l8124,4775,8083,4775,8081,4772xe" filled="false" stroked="true" strokeweight="0pt" strokecolor="#000000">
                <v:path arrowok="t"/>
              </v:shape>
            </v:group>
            <v:group style="position:absolute;left:8083;top:4776;width:41;height:2" coordorigin="8083,4776" coordsize="41,2">
              <v:shape style="position:absolute;left:8083;top:4776;width:41;height:2" coordorigin="8083,4776" coordsize="41,0" path="m8083,4776l8124,4776e" filled="false" stroked="true" strokeweight=".112803pt" strokecolor="#000000">
                <v:path arrowok="t"/>
              </v:shape>
            </v:group>
            <v:group style="position:absolute;left:8083;top:4775;width:41;height:3" coordorigin="8083,4775" coordsize="41,3">
              <v:shape style="position:absolute;left:8083;top:4775;width:41;height:3" coordorigin="8083,4775" coordsize="41,3" path="m8124,4775l8083,4775,8122,4777,8124,4775xe" filled="false" stroked="true" strokeweight="0pt" strokecolor="#000000">
                <v:path arrowok="t"/>
              </v:shape>
            </v:group>
            <v:group style="position:absolute;left:8083;top:4775;width:39;height:3" coordorigin="8083,4775" coordsize="39,3">
              <v:shape style="position:absolute;left:8083;top:4775;width:39;height:3" coordorigin="8083,4775" coordsize="39,3" path="m8083,4775l8122,4777,8083,4777,8083,4775xe" filled="false" stroked="true" strokeweight="0pt" strokecolor="#000000">
                <v:path arrowok="t"/>
              </v:shape>
            </v:group>
            <v:group style="position:absolute;left:8083;top:4778;width:39;height:2" coordorigin="8083,4778" coordsize="39,2">
              <v:shape style="position:absolute;left:8083;top:4778;width:39;height:2" coordorigin="8083,4778" coordsize="39,0" path="m8083,4778l8122,4778e" filled="false" stroked="true" strokeweight=".112803pt" strokecolor="#000000">
                <v:path arrowok="t"/>
              </v:shape>
            </v:group>
            <v:group style="position:absolute;left:8083;top:4777;width:39;height:3" coordorigin="8083,4777" coordsize="39,3">
              <v:shape style="position:absolute;left:8083;top:4777;width:39;height:3" coordorigin="8083,4777" coordsize="39,3" path="m8122,4777l8083,4777,8120,4779,8122,4777xe" filled="false" stroked="true" strokeweight="0pt" strokecolor="#000000">
                <v:path arrowok="t"/>
              </v:shape>
            </v:group>
            <v:group style="position:absolute;left:8083;top:4777;width:37;height:3" coordorigin="8083,4777" coordsize="37,3">
              <v:shape style="position:absolute;left:8083;top:4777;width:37;height:3" coordorigin="8083,4777" coordsize="37,3" path="m8083,4777l8120,4779,8086,4779,8083,4777xe" filled="false" stroked="true" strokeweight="0pt" strokecolor="#000000">
                <v:path arrowok="t"/>
              </v:shape>
            </v:group>
            <v:group style="position:absolute;left:8086;top:4780;width:34;height:2" coordorigin="8086,4780" coordsize="34,2">
              <v:shape style="position:absolute;left:8086;top:4780;width:34;height:2" coordorigin="8086,4780" coordsize="34,0" path="m8086,4780l8120,4780e" filled="false" stroked="true" strokeweight=".112803pt" strokecolor="#000000">
                <v:path arrowok="t"/>
              </v:shape>
            </v:group>
            <v:group style="position:absolute;left:8086;top:4779;width:34;height:3" coordorigin="8086,4779" coordsize="34,3">
              <v:shape style="position:absolute;left:8086;top:4779;width:34;height:3" coordorigin="8086,4779" coordsize="34,3" path="m8120,4779l8086,4779,8120,4781,8120,4779xe" filled="false" stroked="true" strokeweight="0pt" strokecolor="#000000">
                <v:path arrowok="t"/>
              </v:shape>
            </v:group>
            <v:group style="position:absolute;left:8086;top:4779;width:34;height:3" coordorigin="8086,4779" coordsize="34,3">
              <v:shape style="position:absolute;left:8086;top:4779;width:34;height:3" coordorigin="8086,4779" coordsize="34,3" path="m8086,4779l8120,4781,8088,4781,8086,4779xe" filled="false" stroked="true" strokeweight="0pt" strokecolor="#000000">
                <v:path arrowok="t"/>
              </v:shape>
            </v:group>
            <v:group style="position:absolute;left:8088;top:4781;width:32;height:2" coordorigin="8088,4781" coordsize="32,2">
              <v:shape style="position:absolute;left:8088;top:4781;width:32;height:2" coordorigin="8088,4781" coordsize="32,0" path="m8088,4781l8120,4781e" filled="false" stroked="true" strokeweight="0pt" strokecolor="#000000">
                <v:path arrowok="t"/>
              </v:shape>
            </v:group>
            <v:group style="position:absolute;left:8088;top:4781;width:32;height:2" coordorigin="8088,4781" coordsize="32,2">
              <v:shape style="position:absolute;left:8088;top:4781;width:32;height:2" coordorigin="8088,4781" coordsize="32,0" path="m8088,4781l8120,4781e" filled="false" stroked="true" strokeweight="0pt" strokecolor="#000000">
                <v:path arrowok="t"/>
              </v:shape>
            </v:group>
            <v:group style="position:absolute;left:8088;top:4781;width:30;height:2" coordorigin="8088,4781" coordsize="30,2">
              <v:shape style="position:absolute;left:8088;top:4781;width:30;height:2" coordorigin="8088,4781" coordsize="30,0" path="m8088,4781l8117,4781e" filled="false" stroked="true" strokeweight="0pt" strokecolor="#000000">
                <v:path arrowok="t"/>
              </v:shape>
            </v:group>
            <v:group style="position:absolute;left:8090;top:4782;width:28;height:2" coordorigin="8090,4782" coordsize="28,2">
              <v:shape style="position:absolute;left:8090;top:4782;width:28;height:2" coordorigin="8090,4782" coordsize="28,0" path="m8090,4782l8117,4782e" filled="false" stroked="true" strokeweight=".112803pt" strokecolor="#000000">
                <v:path arrowok="t"/>
              </v:shape>
            </v:group>
            <v:group style="position:absolute;left:8090;top:4781;width:28;height:3" coordorigin="8090,4781" coordsize="28,3">
              <v:shape style="position:absolute;left:8090;top:4781;width:28;height:3" coordorigin="8090,4781" coordsize="28,3" path="m8117,4781l8090,4781,8115,4784,8117,4781xe" filled="false" stroked="true" strokeweight="0pt" strokecolor="#000000">
                <v:path arrowok="t"/>
              </v:shape>
            </v:group>
            <v:group style="position:absolute;left:8090;top:4781;width:25;height:3" coordorigin="8090,4781" coordsize="25,3">
              <v:shape style="position:absolute;left:8090;top:4781;width:25;height:3" coordorigin="8090,4781" coordsize="25,3" path="m8090,4781l8115,4784,8092,4784,8090,4781xe" filled="false" stroked="true" strokeweight="0pt" strokecolor="#000000">
                <v:path arrowok="t"/>
              </v:shape>
            </v:group>
            <v:group style="position:absolute;left:8092;top:4784;width:23;height:2" coordorigin="8092,4784" coordsize="23,2">
              <v:shape style="position:absolute;left:8092;top:4784;width:23;height:2" coordorigin="8092,4784" coordsize="23,0" path="m8092,4784l8115,4784e" filled="false" stroked="true" strokeweight="0pt" strokecolor="#000000">
                <v:path arrowok="t"/>
              </v:shape>
            </v:group>
            <v:group style="position:absolute;left:8092;top:4784;width:23;height:2" coordorigin="8092,4784" coordsize="23,2">
              <v:shape style="position:absolute;left:8092;top:4784;width:23;height:2" coordorigin="8092,4784" coordsize="23,0" path="m8092,4784l8115,4784e" filled="false" stroked="true" strokeweight="0pt" strokecolor="#000000">
                <v:path arrowok="t"/>
              </v:shape>
            </v:group>
            <v:group style="position:absolute;left:8092;top:4784;width:21;height:2" coordorigin="8092,4784" coordsize="21,2">
              <v:shape style="position:absolute;left:8092;top:4784;width:21;height:2" coordorigin="8092,4784" coordsize="21,0" path="m8092,4784l8113,4784e" filled="false" stroked="true" strokeweight="0pt" strokecolor="#000000">
                <v:path arrowok="t"/>
              </v:shape>
            </v:group>
            <v:group style="position:absolute;left:8095;top:4784;width:19;height:2" coordorigin="8095,4784" coordsize="19,2">
              <v:shape style="position:absolute;left:8095;top:4784;width:19;height:2" coordorigin="8095,4784" coordsize="19,0" path="m8095,4784l8113,4784e" filled="false" stroked="true" strokeweight="0pt" strokecolor="#000000">
                <v:path arrowok="t"/>
              </v:shape>
            </v:group>
            <v:group style="position:absolute;left:8095;top:4784;width:19;height:2" coordorigin="8095,4784" coordsize="19,2">
              <v:shape style="position:absolute;left:8095;top:4784;width:19;height:2" coordorigin="8095,4784" coordsize="19,0" path="m8095,4784l8113,4784e" filled="false" stroked="true" strokeweight="0pt" strokecolor="#000000">
                <v:path arrowok="t"/>
              </v:shape>
            </v:group>
            <v:group style="position:absolute;left:8095;top:4784;width:16;height:2" coordorigin="8095,4784" coordsize="16,2">
              <v:shape style="position:absolute;left:8095;top:4784;width:16;height:2" coordorigin="8095,4784" coordsize="16,0" path="m8095,4784l8111,4784e" filled="false" stroked="true" strokeweight="0pt" strokecolor="#000000">
                <v:path arrowok="t"/>
              </v:shape>
            </v:group>
            <v:group style="position:absolute;left:8097;top:4784;width:10;height:3" coordorigin="8097,4784" coordsize="10,3">
              <v:shape style="position:absolute;left:8097;top:4784;width:10;height:3" coordorigin="8097,4784" coordsize="10,3" path="m8097,4784l8099,4786,8106,4786,8097,4784xe" filled="true" fillcolor="#000000" stroked="false">
                <v:path arrowok="t"/>
                <v:fill type="solid"/>
              </v:shape>
            </v:group>
            <v:group style="position:absolute;left:8097;top:4784;width:10;height:3" coordorigin="8097,4784" coordsize="10,3">
              <v:shape style="position:absolute;left:8097;top:4784;width:10;height:3" coordorigin="8097,4784" coordsize="10,3" path="m8097,4784l8099,4786,8106,4786,8097,4784xe" filled="false" stroked="true" strokeweight="0pt" strokecolor="#000000">
                <v:path arrowok="t"/>
              </v:shape>
            </v:group>
            <v:group style="position:absolute;left:8099;top:4786;width:7;height:2" coordorigin="8099,4786" coordsize="7,2">
              <v:shape style="position:absolute;left:8099;top:4786;width:7;height:2" coordorigin="8099,4786" coordsize="7,0" path="m8099,4786l8106,4786e" filled="false" stroked="true" strokeweight="0pt" strokecolor="#000000">
                <v:path arrowok="t"/>
              </v:shape>
            </v:group>
            <v:group style="position:absolute;left:8097;top:4784;width:14;height:3" coordorigin="8097,4784" coordsize="14,3">
              <v:shape style="position:absolute;left:8097;top:4784;width:14;height:3" coordorigin="8097,4784" coordsize="14,3" path="m8097,4784l8106,4786,8111,4784,8097,4784xe" filled="true" fillcolor="#000000" stroked="false">
                <v:path arrowok="t"/>
                <v:fill type="solid"/>
              </v:shape>
            </v:group>
            <v:group style="position:absolute;left:8097;top:4784;width:14;height:3" coordorigin="8097,4784" coordsize="14,3">
              <v:shape style="position:absolute;left:8097;top:4784;width:14;height:3" coordorigin="8097,4784" coordsize="14,3" path="m8097,4784l8111,4784,8106,4786,8097,4784xe" filled="false" stroked="true" strokeweight="0pt" strokecolor="#000000">
                <v:path arrowok="t"/>
              </v:shape>
            </v:group>
            <v:group style="position:absolute;left:11;top:8;width:22381;height:31653" coordorigin="11,8" coordsize="22381,31653">
              <v:shape style="position:absolute;left:11;top:8;width:22381;height:31653" coordorigin="11,8" coordsize="22381,31653" path="m11,31660l11,8,22391,8,11,8,11,31660e" filled="false" stroked="true" strokeweight=".676817pt" strokecolor="#000000">
                <v:path arrowok="t"/>
              </v:shape>
            </v:group>
            <v:group style="position:absolute;left:1083;top:281;width:21052;height:31123" coordorigin="1083,281" coordsize="21052,31123">
              <v:shape style="position:absolute;left:1083;top:281;width:21052;height:31123" coordorigin="1083,281" coordsize="21052,31123" path="m22134,281l1083,281,1083,31403,22134,31403,22134,281e" filled="false" stroked="true" strokeweight=".676817pt" strokecolor="#000000">
                <v:path arrowok="t"/>
              </v:shape>
            </v:group>
            <v:group style="position:absolute;left:1649;top:29652;width:1999;height:2" coordorigin="1649,29652" coordsize="1999,2">
              <v:shape style="position:absolute;left:1649;top:29652;width:1999;height:2" coordorigin="1649,29652" coordsize="1999,0" path="m1649,29652l3648,29652e" filled="false" stroked="true" strokeweight=".78962pt" strokecolor="#0000ff">
                <v:path arrowok="t"/>
              </v:shape>
            </v:group>
            <v:group style="position:absolute;left:1638;top:28533;width:2006;height:2" coordorigin="1638,28533" coordsize="2006,2">
              <v:shape style="position:absolute;left:1638;top:28533;width:2006;height:2" coordorigin="1638,28533" coordsize="2006,0" path="m1638,28533l3644,28533e" filled="false" stroked="true" strokeweight=".78962pt" strokecolor="#ff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0,29932l2788,29932,2775,29930,2770,29932xe" filled="true" fillcolor="#000000" stroked="false">
                <v:path arrowok="t"/>
                <v:fill type="solid"/>
              </v:shape>
              <v:shape style="position:absolute;left:2770;top:29930;width:19;height:3" coordorigin="2770,29930" coordsize="19,3" path="m2775,29930l2788,29932,2786,29930,2775,29930xe" filled="true" fillcolor="#000000" stroked="false">
                <v:path arrowok="t"/>
                <v:fill type="solid"/>
              </v:shape>
            </v:group>
            <v:group style="position:absolute;left:2775;top:29930;width:14;height:3" coordorigin="2775,29930" coordsize="14,3">
              <v:shape style="position:absolute;left:2775;top:29930;width:14;height:3" coordorigin="2775,29930" coordsize="14,3" path="m2786,29930l2775,29930,2788,29932,2786,29930x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5,29930l2788,29932,2770,29932,2775,29930x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70;top:29932;width:23;height:2" coordorigin="2770,29932" coordsize="23,2">
              <v:shape style="position:absolute;left:2770;top:29932;width:23;height:2" coordorigin="2770,29932" coordsize="23,0" path="m2770,29932l2793,29932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66;top:29933;width:30;height:2" coordorigin="2766,29933" coordsize="30,2">
              <v:shape style="position:absolute;left:2766;top:29933;width:30;height:2" coordorigin="2766,29933" coordsize="30,0" path="m2766,29933l2795,29933e" filled="false" stroked="true" strokeweight=".112803pt" strokecolor="#000000">
                <v:path arrowok="t"/>
              </v:shape>
            </v:group>
            <v:group style="position:absolute;left:2768;top:29932;width:28;height:3" coordorigin="2768,29932" coordsize="28,3">
              <v:shape style="position:absolute;left:2768;top:29932;width:28;height:3" coordorigin="2768,29932" coordsize="28,3" path="m2793,29932l2768,29932,2795,29934,2793,29932xe" filled="false" stroked="true" strokeweight="0pt" strokecolor="#000000">
                <v:path arrowok="t"/>
              </v:shape>
            </v:group>
            <v:group style="position:absolute;left:2766;top:29932;width:30;height:3" coordorigin="2766,29932" coordsize="30,3">
              <v:shape style="position:absolute;left:2766;top:29932;width:30;height:3" coordorigin="2766,29932" coordsize="30,3" path="m2768,29932l2795,29934,2766,29934,2768,29932x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6;top:29934;width:32;height:2" coordorigin="2766,29934" coordsize="32,2">
              <v:shape style="position:absolute;left:2766;top:29934;width:32;height:2" coordorigin="2766,29934" coordsize="32,0" path="m2766,29934l2798,29934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1;top:29935;width:39;height:2" coordorigin="2761,29935" coordsize="39,2">
              <v:shape style="position:absolute;left:2761;top:29935;width:39;height:2" coordorigin="2761,29935" coordsize="39,0" path="m2761,29935l2800,29935e" filled="false" stroked="true" strokeweight=".112803pt" strokecolor="#000000">
                <v:path arrowok="t"/>
              </v:shape>
            </v:group>
            <v:group style="position:absolute;left:2764;top:29934;width:37;height:3" coordorigin="2764,29934" coordsize="37,3">
              <v:shape style="position:absolute;left:2764;top:29934;width:37;height:3" coordorigin="2764,29934" coordsize="37,3" path="m2798,29934l2764,29934,2800,29936,2798,29934xe" filled="false" stroked="true" strokeweight="0pt" strokecolor="#000000">
                <v:path arrowok="t"/>
              </v:shape>
            </v:group>
            <v:group style="position:absolute;left:2761;top:29934;width:39;height:3" coordorigin="2761,29934" coordsize="39,3">
              <v:shape style="position:absolute;left:2761;top:29934;width:39;height:3" coordorigin="2761,29934" coordsize="39,3" path="m2764,29934l2800,29936,2761,29936,2764,29934xe" filled="false" stroked="true" strokeweight="0pt" strokecolor="#000000">
                <v:path arrowok="t"/>
              </v:shape>
            </v:group>
            <v:group style="position:absolute;left:2759;top:29938;width:43;height:2" coordorigin="2759,29938" coordsize="43,2">
              <v:shape style="position:absolute;left:2759;top:29938;width:43;height:2" coordorigin="2759,29938" coordsize="43,0" path="m2759,29938l2802,29938e" filled="false" stroked="true" strokeweight=".112803pt" strokecolor="#000000">
                <v:path arrowok="t"/>
              </v:shape>
            </v:group>
            <v:group style="position:absolute;left:2761;top:29936;width:41;height:3" coordorigin="2761,29936" coordsize="41,3">
              <v:shape style="position:absolute;left:2761;top:29936;width:41;height:3" coordorigin="2761,29936" coordsize="41,3" path="m2800,29936l2761,29936,2802,29939,2800,29936xe" filled="false" stroked="true" strokeweight="0pt" strokecolor="#000000">
                <v:path arrowok="t"/>
              </v:shape>
            </v:group>
            <v:group style="position:absolute;left:2759;top:29936;width:43;height:3" coordorigin="2759,29936" coordsize="43,3">
              <v:shape style="position:absolute;left:2759;top:29936;width:43;height:3" coordorigin="2759,29936" coordsize="43,3" path="m2761,29936l2802,29939,2759,29939,2761,29936xe" filled="false" stroked="true" strokeweight="0pt" strokecolor="#000000">
                <v:path arrowok="t"/>
              </v:shape>
            </v:group>
            <v:group style="position:absolute;left:2757;top:29940;width:46;height:2" coordorigin="2757,29940" coordsize="46,2">
              <v:shape style="position:absolute;left:2757;top:29940;width:46;height:2" coordorigin="2757,29940" coordsize="46,0" path="m2757,29940l2802,29940e" filled="false" stroked="true" strokeweight=".112803pt" strokecolor="#000000">
                <v:path arrowok="t"/>
              </v:shape>
            </v:group>
            <v:group style="position:absolute;left:2759;top:29939;width:43;height:3" coordorigin="2759,29939" coordsize="43,3">
              <v:shape style="position:absolute;left:2759;top:29939;width:43;height:3" coordorigin="2759,29939" coordsize="43,3" path="m2802,29939l2759,29939,2802,29941,2802,29939xe" filled="false" stroked="true" strokeweight="0pt" strokecolor="#000000">
                <v:path arrowok="t"/>
              </v:shape>
            </v:group>
            <v:group style="position:absolute;left:2757;top:29939;width:46;height:3" coordorigin="2757,29939" coordsize="46,3">
              <v:shape style="position:absolute;left:2757;top:29939;width:46;height:3" coordorigin="2757,29939" coordsize="46,3" path="m2759,29939l2802,29941,2757,29941,2759,29939xe" filled="false" stroked="true" strokeweight="0pt" strokecolor="#000000">
                <v:path arrowok="t"/>
              </v:shape>
            </v:group>
            <v:group style="position:absolute;left:2757;top:29942;width:48;height:2" coordorigin="2757,29942" coordsize="48,2">
              <v:shape style="position:absolute;left:2757;top:29942;width:48;height:2" coordorigin="2757,29942" coordsize="48,0" path="m2757,29942l2804,29942e" filled="false" stroked="true" strokeweight=".112803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802,29941l2757,29941,2804,29943,2802,29941xe" filled="false" stroked="true" strokeweight="0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757,29941l2804,29943,2757,29943,2757,29941xe" filled="false" stroked="true" strokeweight="0pt" strokecolor="#000000">
                <v:path arrowok="t"/>
              </v:shape>
            </v:group>
            <v:group style="position:absolute;left:2755;top:29944;width:52;height:2" coordorigin="2755,29944" coordsize="52,2">
              <v:shape style="position:absolute;left:2755;top:29944;width:52;height:2" coordorigin="2755,29944" coordsize="52,0" path="m2755,29944l2807,29944e" filled="false" stroked="true" strokeweight=".112803pt" strokecolor="#000000">
                <v:path arrowok="t"/>
              </v:shape>
            </v:group>
            <v:group style="position:absolute;left:2757;top:29943;width:50;height:3" coordorigin="2757,29943" coordsize="50,3">
              <v:shape style="position:absolute;left:2757;top:29943;width:50;height:3" coordorigin="2757,29943" coordsize="50,3" path="m2804,29943l2757,29943,2807,29945,2804,29943xe" filled="false" stroked="true" strokeweight="0pt" strokecolor="#000000">
                <v:path arrowok="t"/>
              </v:shape>
            </v:group>
            <v:group style="position:absolute;left:2755;top:29943;width:52;height:3" coordorigin="2755,29943" coordsize="52,3">
              <v:shape style="position:absolute;left:2755;top:29943;width:52;height:3" coordorigin="2755,29943" coordsize="52,3" path="m2757,29943l2807,29945,2755,29945,2757,29943xe" filled="false" stroked="true" strokeweight="0pt" strokecolor="#000000">
                <v:path arrowok="t"/>
              </v:shape>
            </v:group>
            <v:group style="position:absolute;left:2755;top:29947;width:52;height:2" coordorigin="2755,29947" coordsize="52,2">
              <v:shape style="position:absolute;left:2755;top:29947;width:52;height:2" coordorigin="2755,29947" coordsize="52,0" path="m2755,29947l2807,29947e" filled="false" stroked="true" strokeweight=".112803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807,29945l2755,29945,2807,29948,2807,29945xe" filled="false" stroked="true" strokeweight="0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755,29945l2807,29948,2755,29948,2755,29945xe" filled="false" stroked="true" strokeweight="0pt" strokecolor="#000000">
                <v:path arrowok="t"/>
              </v:shape>
            </v:group>
            <v:group style="position:absolute;left:2752;top:29949;width:55;height:2" coordorigin="2752,29949" coordsize="55,2">
              <v:shape style="position:absolute;left:2752;top:29949;width:55;height:2" coordorigin="2752,29949" coordsize="55,0" path="m2752,29949l2807,29949e" filled="false" stroked="true" strokeweight=".112803pt" strokecolor="#000000">
                <v:path arrowok="t"/>
              </v:shape>
            </v:group>
            <v:group style="position:absolute;left:2755;top:29948;width:52;height:3" coordorigin="2755,29948" coordsize="52,3">
              <v:shape style="position:absolute;left:2755;top:29948;width:52;height:3" coordorigin="2755,29948" coordsize="52,3" path="m2807,29948l2755,29948,2807,29950,2807,29948xe" filled="false" stroked="true" strokeweight="0pt" strokecolor="#000000">
                <v:path arrowok="t"/>
              </v:shape>
            </v:group>
            <v:group style="position:absolute;left:2752;top:29948;width:55;height:3" coordorigin="2752,29948" coordsize="55,3">
              <v:shape style="position:absolute;left:2752;top:29948;width:55;height:3" coordorigin="2752,29948" coordsize="55,3" path="m2755,29948l2807,29950,2752,29950,2755,29948xe" filled="false" stroked="true" strokeweight="0pt" strokecolor="#000000">
                <v:path arrowok="t"/>
              </v:shape>
            </v:group>
            <v:group style="position:absolute;left:2752;top:29951;width:57;height:2" coordorigin="2752,29951" coordsize="57,2">
              <v:shape style="position:absolute;left:2752;top:29951;width:57;height:2" coordorigin="2752,29951" coordsize="57,0" path="m2752,29951l2809,29951e" filled="false" stroked="true" strokeweight=".112803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807,29950l2752,29950,2809,29952,2807,29950xe" filled="false" stroked="true" strokeweight="0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752,29950l2809,29952,2752,29952,2752,29950xe" filled="false" stroked="true" strokeweight="0pt" strokecolor="#000000">
                <v:path arrowok="t"/>
              </v:shape>
            </v:group>
            <v:group style="position:absolute;left:2752;top:29953;width:57;height:2" coordorigin="2752,29953" coordsize="57,2">
              <v:shape style="position:absolute;left:2752;top:29953;width:57;height:2" coordorigin="2752,29953" coordsize="57,0" path="m2752,29953l2809,29953e" filled="false" stroked="true" strokeweight=".112803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809,29952l2752,29952,2809,29954,2809,29952xe" filled="false" stroked="true" strokeweight="0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752,29952l2809,29954,2752,29954,2752,29952xe" filled="false" stroked="true" strokeweight="0pt" strokecolor="#000000">
                <v:path arrowok="t"/>
              </v:shape>
            </v:group>
            <v:group style="position:absolute;left:2752;top:29957;width:57;height:2" coordorigin="2752,29957" coordsize="57,2">
              <v:shape style="position:absolute;left:2752;top:29957;width:57;height:2" coordorigin="2752,29957" coordsize="57,0" path="m2752,29957l2809,29957e" filled="false" stroked="true" strokeweight=".225606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809,29954l2752,29954,2809,29959,2809,29954xe" filled="false" stroked="true" strokeweight="0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752,29954l2809,29959,2752,29959,2752,29954xe" filled="false" stroked="true" strokeweight="0pt" strokecolor="#000000">
                <v:path arrowok="t"/>
              </v:shape>
            </v:group>
            <v:group style="position:absolute;left:2752;top:29960;width:57;height:2" coordorigin="2752,29960" coordsize="57,2">
              <v:shape style="position:absolute;left:2752;top:29960;width:57;height:2" coordorigin="2752,29960" coordsize="57,0" path="m2752,29960l2809,29960e" filled="false" stroked="true" strokeweight=".112803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809,29959l2752,29959,2809,29961,2809,29959xe" filled="false" stroked="true" strokeweight="0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752,29959l2809,29961,2752,29961,2752,29959xe" filled="false" stroked="true" strokeweight="0pt" strokecolor="#000000">
                <v:path arrowok="t"/>
              </v:shape>
            </v:group>
            <v:group style="position:absolute;left:2752;top:29962;width:57;height:2" coordorigin="2752,29962" coordsize="57,2">
              <v:shape style="position:absolute;left:2752;top:29962;width:57;height:2" coordorigin="2752,29962" coordsize="57,0" path="m2752,29962l2809,29962e" filled="false" stroked="true" strokeweight=".112803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809,29961l2752,29961,2809,29963,2809,29961xe" filled="false" stroked="true" strokeweight="0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752,29961l2809,29963,2752,29963,2752,29961xe" filled="false" stroked="true" strokeweight="0pt" strokecolor="#000000">
                <v:path arrowok="t"/>
              </v:shape>
            </v:group>
            <v:group style="position:absolute;left:2752;top:29965;width:57;height:2" coordorigin="2752,29965" coordsize="57,2">
              <v:shape style="position:absolute;left:2752;top:29965;width:57;height:2" coordorigin="2752,29965" coordsize="57,0" path="m2752,29965l2809,29965e" filled="false" stroked="true" strokeweight=".112803pt" strokecolor="#000000">
                <v:path arrowok="t"/>
              </v:shape>
            </v:group>
            <v:group style="position:absolute;left:2752;top:29963;width:57;height:3" coordorigin="2752,29963" coordsize="57,3">
              <v:shape style="position:absolute;left:2752;top:29963;width:57;height:3" coordorigin="2752,29963" coordsize="57,3" path="m2809,29963l2752,29963,2807,29966,2809,29963xe" filled="false" stroked="true" strokeweight="0pt" strokecolor="#000000">
                <v:path arrowok="t"/>
              </v:shape>
            </v:group>
            <v:group style="position:absolute;left:2752;top:29963;width:55;height:3" coordorigin="2752,29963" coordsize="55,3">
              <v:shape style="position:absolute;left:2752;top:29963;width:55;height:3" coordorigin="2752,29963" coordsize="55,3" path="m2752,29963l2807,29966,2752,29966,2752,29963xe" filled="false" stroked="true" strokeweight="0pt" strokecolor="#000000">
                <v:path arrowok="t"/>
              </v:shape>
            </v:group>
            <v:group style="position:absolute;left:2752;top:29967;width:55;height:2" coordorigin="2752,29967" coordsize="55,2">
              <v:shape style="position:absolute;left:2752;top:29967;width:55;height:2" coordorigin="2752,29967" coordsize="55,0" path="m2752,29967l2807,29967e" filled="false" stroked="true" strokeweight=".112803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807,29966l2752,29966,2807,29968,2807,29966xe" filled="false" stroked="true" strokeweight="0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752,29966l2807,29968,2755,29968,2752,29966xe" filled="false" stroked="true" strokeweight="0pt" strokecolor="#000000">
                <v:path arrowok="t"/>
              </v:shape>
            </v:group>
            <v:group style="position:absolute;left:2755;top:29969;width:52;height:2" coordorigin="2755,29969" coordsize="52,2">
              <v:shape style="position:absolute;left:2755;top:29969;width:52;height:2" coordorigin="2755,29969" coordsize="52,0" path="m2755,29969l2807,29969e" filled="false" stroked="true" strokeweight=".112803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807,29968l2755,29968,2807,29970,2807,29968xe" filled="false" stroked="true" strokeweight="0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755,29968l2807,29970,2755,29970,2755,29968xe" filled="false" stroked="true" strokeweight="0pt" strokecolor="#000000">
                <v:path arrowok="t"/>
              </v:shape>
            </v:group>
            <v:group style="position:absolute;left:2755;top:29972;width:52;height:2" coordorigin="2755,29972" coordsize="52,2">
              <v:shape style="position:absolute;left:2755;top:29972;width:52;height:2" coordorigin="2755,29972" coordsize="52,0" path="m2755,29972l2807,29972e" filled="false" stroked="true" strokeweight=".225606pt" strokecolor="#000000">
                <v:path arrowok="t"/>
              </v:shape>
            </v:group>
            <v:group style="position:absolute;left:2755;top:29970;width:52;height:5" coordorigin="2755,29970" coordsize="52,5">
              <v:shape style="position:absolute;left:2755;top:29970;width:52;height:5" coordorigin="2755,29970" coordsize="52,5" path="m2807,29970l2755,29970,2804,29975,2807,29970xe" filled="false" stroked="true" strokeweight="0pt" strokecolor="#000000">
                <v:path arrowok="t"/>
              </v:shape>
            </v:group>
            <v:group style="position:absolute;left:2755;top:29970;width:50;height:5" coordorigin="2755,29970" coordsize="50,5">
              <v:shape style="position:absolute;left:2755;top:29970;width:50;height:5" coordorigin="2755,29970" coordsize="50,5" path="m2755,29970l2804,29975,2757,29975,2755,29970xe" filled="false" stroked="true" strokeweight="0pt" strokecolor="#000000">
                <v:path arrowok="t"/>
              </v:shape>
            </v:group>
            <v:group style="position:absolute;left:2757;top:29976;width:48;height:2" coordorigin="2757,29976" coordsize="48,2">
              <v:shape style="position:absolute;left:2757;top:29976;width:48;height:2" coordorigin="2757,29976" coordsize="48,0" path="m2757,29976l2804,29976e" filled="false" stroked="true" strokeweight=".112803pt" strokecolor="#000000">
                <v:path arrowok="t"/>
              </v:shape>
            </v:group>
            <v:group style="position:absolute;left:2757;top:29975;width:48;height:3" coordorigin="2757,29975" coordsize="48,3">
              <v:shape style="position:absolute;left:2757;top:29975;width:48;height:3" coordorigin="2757,29975" coordsize="48,3" path="m2804,29975l2757,29975,2802,29977,2804,29975xe" filled="false" stroked="true" strokeweight="0pt" strokecolor="#000000">
                <v:path arrowok="t"/>
              </v:shape>
            </v:group>
            <v:group style="position:absolute;left:2757;top:29975;width:46;height:3" coordorigin="2757,29975" coordsize="46,3">
              <v:shape style="position:absolute;left:2757;top:29975;width:46;height:3" coordorigin="2757,29975" coordsize="46,3" path="m2757,29975l2802,29977,2757,29977,2757,29975x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9;top:29978;width:43;height:2" coordorigin="2759,29978" coordsize="43,2">
              <v:shape style="position:absolute;left:2759;top:29978;width:43;height:2" coordorigin="2759,29978" coordsize="43,0" path="m2759,29978l2802,29978e" filled="false" stroked="true" strokeweight=".112803pt" strokecolor="#000000">
                <v:path arrowok="t"/>
              </v:shape>
            </v:group>
            <v:group style="position:absolute;left:2759;top:29977;width:43;height:3" coordorigin="2759,29977" coordsize="43,3">
              <v:shape style="position:absolute;left:2759;top:29977;width:43;height:3" coordorigin="2759,29977" coordsize="43,3" path="m2802,29977l2759,29977,2800,29979,2802,29977xe" filled="false" stroked="true" strokeweight="0pt" strokecolor="#000000">
                <v:path arrowok="t"/>
              </v:shape>
            </v:group>
            <v:group style="position:absolute;left:2759;top:29977;width:41;height:3" coordorigin="2759,29977" coordsize="41,3">
              <v:shape style="position:absolute;left:2759;top:29977;width:41;height:3" coordorigin="2759,29977" coordsize="41,3" path="m2759,29977l2800,29979,2761,29979,2759,29977xe" filled="false" stroked="true" strokeweight="0pt" strokecolor="#000000">
                <v:path arrowok="t"/>
              </v:shape>
            </v:group>
            <v:group style="position:absolute;left:2761;top:29980;width:39;height:2" coordorigin="2761,29980" coordsize="39,2">
              <v:shape style="position:absolute;left:2761;top:29980;width:39;height:2" coordorigin="2761,29980" coordsize="39,0" path="m2761,29980l2800,29980e" filled="false" stroked="true" strokeweight=".112803pt" strokecolor="#000000">
                <v:path arrowok="t"/>
              </v:shape>
            </v:group>
            <v:group style="position:absolute;left:2761;top:29979;width:39;height:3" coordorigin="2761,29979" coordsize="39,3">
              <v:shape style="position:absolute;left:2761;top:29979;width:39;height:3" coordorigin="2761,29979" coordsize="39,3" path="m2800,29979l2761,29979,2798,29981,2800,29979xe" filled="false" stroked="true" strokeweight="0pt" strokecolor="#000000">
                <v:path arrowok="t"/>
              </v:shape>
            </v:group>
            <v:group style="position:absolute;left:2761;top:29979;width:37;height:3" coordorigin="2761,29979" coordsize="37,3">
              <v:shape style="position:absolute;left:2761;top:29979;width:37;height:3" coordorigin="2761,29979" coordsize="37,3" path="m2761,29979l2798,29981,2764,29981,2761,29979xe" filled="false" stroked="true" strokeweight="0pt" strokecolor="#000000">
                <v:path arrowok="t"/>
              </v:shape>
            </v:group>
            <v:group style="position:absolute;left:2764;top:29983;width:34;height:2" coordorigin="2764,29983" coordsize="34,2">
              <v:shape style="position:absolute;left:2764;top:29983;width:34;height:2" coordorigin="2764,29983" coordsize="34,0" path="m2764,29983l2798,29983e" filled="false" stroked="true" strokeweight=".112803pt" strokecolor="#000000">
                <v:path arrowok="t"/>
              </v:shape>
            </v:group>
            <v:group style="position:absolute;left:2764;top:29981;width:34;height:3" coordorigin="2764,29981" coordsize="34,3">
              <v:shape style="position:absolute;left:2764;top:29981;width:34;height:3" coordorigin="2764,29981" coordsize="34,3" path="m2798,29981l2764,29981,2795,29984,2798,29981xe" filled="false" stroked="true" strokeweight="0pt" strokecolor="#000000">
                <v:path arrowok="t"/>
              </v:shape>
            </v:group>
            <v:group style="position:absolute;left:2764;top:29981;width:32;height:3" coordorigin="2764,29981" coordsize="32,3">
              <v:shape style="position:absolute;left:2764;top:29981;width:32;height:3" coordorigin="2764,29981" coordsize="32,3" path="m2764,29981l2795,29984,2766,29984,2764,29981x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28;height:2" coordorigin="2766,29984" coordsize="28,2">
              <v:shape style="position:absolute;left:2766;top:29984;width:28;height:2" coordorigin="2766,29984" coordsize="28,0" path="m2766,29984l2793,29984e" filled="false" stroked="true" strokeweight="0pt" strokecolor="#000000">
                <v:path arrowok="t"/>
              </v:shape>
            </v:group>
            <v:group style="position:absolute;left:2768;top:29985;width:25;height:2" coordorigin="2768,29985" coordsize="25,2">
              <v:shape style="position:absolute;left:2768;top:29985;width:25;height:2" coordorigin="2768,29985" coordsize="25,0" path="m2768,29985l2793,29985e" filled="false" stroked="true" strokeweight=".112803pt" strokecolor="#000000">
                <v:path arrowok="t"/>
              </v:shape>
            </v:group>
            <v:group style="position:absolute;left:2768;top:29984;width:25;height:3" coordorigin="2768,29984" coordsize="25,3">
              <v:shape style="position:absolute;left:2768;top:29984;width:25;height:3" coordorigin="2768,29984" coordsize="25,3" path="m2793,29984l2768,29984,2788,29986,2793,29984xe" filled="false" stroked="true" strokeweight="0pt" strokecolor="#000000">
                <v:path arrowok="t"/>
              </v:shape>
            </v:group>
            <v:group style="position:absolute;left:2768;top:29984;width:21;height:3" coordorigin="2768,29984" coordsize="21,3">
              <v:shape style="position:absolute;left:2768;top:29984;width:21;height:3" coordorigin="2768,29984" coordsize="21,3" path="m2768,29984l2788,29986,2770,29986,2768,29984x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6;height:2" coordorigin="2770,29986" coordsize="16,2">
              <v:shape style="position:absolute;left:2770;top:29986;width:16;height:2" coordorigin="2770,29986" coordsize="16,0" path="m2770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15122;top:26679;width:199;height:242" coordorigin="15122,26679" coordsize="199,242">
              <v:shape style="position:absolute;left:15122;top:26679;width:199;height:242" coordorigin="15122,26679" coordsize="199,242" path="m15122,26920l15321,26920,15321,26679,15122,26679,15122,26920e" filled="false" stroked="true" strokeweight=".225606pt" strokecolor="#000000">
                <v:path arrowok="t"/>
              </v:shape>
            </v:group>
            <v:group style="position:absolute;left:15280;top:26920;width:199;height:242" coordorigin="15280,26920" coordsize="199,242">
              <v:shape style="position:absolute;left:15280;top:26920;width:199;height:242" coordorigin="15280,26920" coordsize="199,242" path="m15280,27161l15479,27161,15479,26920,15280,26920,15280,27161e" filled="false" stroked="true" strokeweight=".225606pt" strokecolor="#000000">
                <v:path arrowok="t"/>
              </v:shape>
            </v:group>
            <v:group style="position:absolute;left:15413;top:27161;width:199;height:242" coordorigin="15413,27161" coordsize="199,242">
              <v:shape style="position:absolute;left:15413;top:27161;width:199;height:242" coordorigin="15413,27161" coordsize="199,242" path="m15413,27403l15612,27403,15612,27161,15413,27161,15413,27403e" filled="false" stroked="true" strokeweight=".225606pt" strokecolor="#000000">
                <v:path arrowok="t"/>
              </v:shape>
            </v:group>
            <v:group style="position:absolute;left:15567;top:27403;width:199;height:242" coordorigin="15567,27403" coordsize="199,242">
              <v:shape style="position:absolute;left:15567;top:27403;width:199;height:242" coordorigin="15567,27403" coordsize="199,242" path="m15567,27644l15765,27644,15765,27403,15567,27403,15567,27644e" filled="false" stroked="true" strokeweight=".225606pt" strokecolor="#000000">
                <v:path arrowok="t"/>
              </v:shape>
            </v:group>
            <v:group style="position:absolute;left:15684;top:27644;width:199;height:240" coordorigin="15684,27644" coordsize="199,240">
              <v:shape style="position:absolute;left:15684;top:27644;width:199;height:240" coordorigin="15684,27644" coordsize="199,240" path="m15684,27883l15883,27883,15883,27644,15684,27644,15684,27883e" filled="false" stroked="true" strokeweight=".225606pt" strokecolor="#000000">
                <v:path arrowok="t"/>
              </v:shape>
            </v:group>
            <v:group style="position:absolute;left:15781;top:27883;width:199;height:242" coordorigin="15781,27883" coordsize="199,242">
              <v:shape style="position:absolute;left:15781;top:27883;width:199;height:242" coordorigin="15781,27883" coordsize="199,242" path="m15781,28125l15980,28125,15980,27883,15781,27883,15781,28125e" filled="false" stroked="true" strokeweight=".225606pt" strokecolor="#000000">
                <v:path arrowok="t"/>
              </v:shape>
            </v:group>
            <v:group style="position:absolute;left:15901;top:28125;width:199;height:242" coordorigin="15901,28125" coordsize="199,242">
              <v:shape style="position:absolute;left:15901;top:28125;width:199;height:242" coordorigin="15901,28125" coordsize="199,242" path="m15901,28366l16099,28366,16099,28125,15901,28125,15901,28366e" filled="false" stroked="true" strokeweight=".225606pt" strokecolor="#000000">
                <v:path arrowok="t"/>
              </v:shape>
            </v:group>
            <v:group style="position:absolute;left:16004;top:28366;width:199;height:242" coordorigin="16004,28366" coordsize="199,242">
              <v:shape style="position:absolute;left:16004;top:28366;width:199;height:242" coordorigin="16004,28366" coordsize="199,242" path="m16004,28608l16203,28608,16203,28366,16004,28366,16004,28608e" filled="false" stroked="true" strokeweight=".225606pt" strokecolor="#ff0000">
                <v:path arrowok="t"/>
              </v:shape>
            </v:group>
            <v:group style="position:absolute;left:16153;top:28608;width:199;height:242" coordorigin="16153,28608" coordsize="199,242">
              <v:shape style="position:absolute;left:16153;top:28608;width:199;height:242" coordorigin="16153,28608" coordsize="199,242" path="m16153,28849l16352,28849,16352,28608,16153,28608,16153,28849e" filled="false" stroked="true" strokeweight=".225606pt" strokecolor="#000000">
                <v:path arrowok="t"/>
              </v:shape>
            </v:group>
            <v:group style="position:absolute;left:16257;top:28849;width:199;height:242" coordorigin="16257,28849" coordsize="199,242">
              <v:shape style="position:absolute;left:16257;top:28849;width:199;height:242" coordorigin="16257,28849" coordsize="199,242" path="m16257,29090l16456,29090,16456,28849,16257,28849,16257,29090e" filled="false" stroked="true" strokeweight=".225606pt" strokecolor="#000000">
                <v:path arrowok="t"/>
              </v:shape>
            </v:group>
            <v:group style="position:absolute;left:16336;top:29090;width:199;height:242" coordorigin="16336,29090" coordsize="199,242">
              <v:shape style="position:absolute;left:16336;top:29090;width:199;height:242" coordorigin="16336,29090" coordsize="199,242" path="m16336,29332l16535,29332,16535,29090,16336,29090,16336,29332e" filled="false" stroked="true" strokeweight=".225606pt" strokecolor="#000000">
                <v:path arrowok="t"/>
              </v:shape>
            </v:group>
            <v:group style="position:absolute;left:16377;top:29332;width:199;height:240" coordorigin="16377,29332" coordsize="199,240">
              <v:shape style="position:absolute;left:16377;top:29332;width:199;height:240" coordorigin="16377,29332" coordsize="199,240" path="m16377,29571l16575,29571,16575,29332,16377,29332,16377,29571e" filled="false" stroked="true" strokeweight=".225606pt" strokecolor="#000000">
                <v:path arrowok="t"/>
              </v:shape>
            </v:group>
            <v:group style="position:absolute;left:16377;top:29571;width:199;height:242" coordorigin="16377,29571" coordsize="199,242">
              <v:shape style="position:absolute;left:16377;top:29571;width:199;height:242" coordorigin="16377,29571" coordsize="199,242" path="m16377,29812l16575,29812,16575,29571,16377,29571,16377,29812e" filled="false" stroked="true" strokeweight=".225606pt" strokecolor="#000000">
                <v:path arrowok="t"/>
              </v:shape>
            </v:group>
            <v:group style="position:absolute;left:16413;top:29812;width:199;height:242" coordorigin="16413,29812" coordsize="199,242">
              <v:shape style="position:absolute;left:16413;top:29812;width:199;height:242" coordorigin="16413,29812" coordsize="199,242" path="m16413,30054l16611,30054,16611,29812,16413,29812,16413,30054e" filled="false" stroked="true" strokeweight=".225606pt" strokecolor="#000000">
                <v:path arrowok="t"/>
              </v:shape>
            </v:group>
            <v:group style="position:absolute;left:16413;top:30054;width:199;height:242" coordorigin="16413,30054" coordsize="199,242">
              <v:shape style="position:absolute;left:16413;top:30054;width:199;height:242" coordorigin="16413,30054" coordsize="199,242" path="m16413,30295l16611,30295,16611,30054,16413,30054,16413,30295e" filled="false" stroked="true" strokeweight=".225606pt" strokecolor="#000000">
                <v:path arrowok="t"/>
              </v:shape>
            </v:group>
            <v:group style="position:absolute;left:16433;top:30295;width:199;height:242" coordorigin="16433,30295" coordsize="199,242">
              <v:shape style="position:absolute;left:16433;top:30295;width:199;height:242" coordorigin="16433,30295" coordsize="199,242" path="m16433,30536l16632,30536,16632,30295,16433,30295,16433,30536e" filled="false" stroked="true" strokeweight=".225606pt" strokecolor="#000000">
                <v:path arrowok="t"/>
              </v:shape>
            </v:group>
            <v:group style="position:absolute;left:16438;top:30536;width:199;height:242" coordorigin="16438,30536" coordsize="199,242">
              <v:shape style="position:absolute;left:16438;top:30536;width:199;height:242" coordorigin="16438,30536" coordsize="199,242" path="m16438,30778l16636,30778,16636,30536,16438,30536,16438,30778e" filled="false" stroked="true" strokeweight=".225606pt" strokecolor="#000000">
                <v:path arrowok="t"/>
              </v:shape>
            </v:group>
            <v:group style="position:absolute;left:16438;top:30778;width:199;height:242" coordorigin="16438,30778" coordsize="199,242">
              <v:shape style="position:absolute;left:16438;top:30778;width:199;height:242" coordorigin="16438,30778" coordsize="199,242" path="m16438,31019l16636,31019,16636,30778,16438,30778,16438,31019e" filled="false" stroked="true" strokeweight=".225606pt" strokecolor="#000000">
                <v:path arrowok="t"/>
              </v:shape>
            </v:group>
            <v:group style="position:absolute;left:16356;top:31019;width:199;height:242" coordorigin="16356,31019" coordsize="199,242">
              <v:shape style="position:absolute;left:16356;top:31019;width:199;height:242" coordorigin="16356,31019" coordsize="199,242" path="m16356,31261l16555,31261,16555,31019,16356,31019,16356,31261e" filled="false" stroked="true" strokeweight=".225606pt" strokecolor="#000000">
                <v:path arrowok="t"/>
              </v:shape>
            </v:group>
            <w10:wrap type="none"/>
          </v:group>
        </w:pict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876"/>
      </w:tblGrid>
      <w:tr>
        <w:trPr>
          <w:trHeight w:val="413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3"/>
              <w:ind w:left="248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Раздел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4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422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3"/>
              <w:ind w:left="307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Схема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расположения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25336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0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02"/>
              <w:ind w:left="1006" w:right="0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7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7</w:t>
            </w:r>
            <w:r>
              <w:rPr>
                <w:rFonts w:ascii="ISOCPEUR" w:hAnsi="ISOCPEUR"/>
                <w:sz w:val="16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ISOCPEUR" w:hAnsi="ISOCPEUR" w:cs="ISOCPEUR" w:eastAsia="ISOCPEUR"/>
                <w:i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12342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25:34:000000:7994(2)</w:t>
            </w:r>
            <w:r>
              <w:rPr>
                <w:rFonts w:asci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37"/>
              <w:ind w:right="6174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33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ISOCPEUR" w:hAnsi="ISOCPEUR" w:cs="ISOCPEUR" w:eastAsia="ISOCPEUR"/>
                <w:i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left="6610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117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ISOCPEUR" w:hAnsi="ISOCPEUR" w:cs="ISOCPEUR" w:eastAsia="ISOCPEUR"/>
                <w:i/>
                <w:sz w:val="14"/>
                <w:szCs w:val="14"/>
              </w:rPr>
            </w:pPr>
          </w:p>
          <w:p>
            <w:pPr>
              <w:pStyle w:val="TableParagraph"/>
              <w:spacing w:line="217" w:lineRule="exact"/>
              <w:ind w:right="4253"/>
              <w:jc w:val="righ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sz w:val="23"/>
              </w:rPr>
              <w:t>25:34:016601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17" w:lineRule="exact"/>
              <w:ind w:right="9381"/>
              <w:jc w:val="center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Приморскийкрай</w:t>
            </w:r>
            <w:r>
              <w:rPr>
                <w:rFonts w:ascii="Times New Roman" w:hAnsi="Times New Roman"/>
                <w:sz w:val="23"/>
              </w:rPr>
            </w:r>
          </w:p>
          <w:p>
            <w:pPr>
              <w:pStyle w:val="TableParagraph"/>
              <w:spacing w:line="240" w:lineRule="auto" w:before="1"/>
              <w:ind w:right="9355"/>
              <w:jc w:val="center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Уссурийский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городской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округ</w:t>
            </w:r>
            <w:r>
              <w:rPr>
                <w:rFonts w:ascii="Times New Roman" w:hAns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ISOCPEUR" w:hAnsi="ISOCPEUR" w:cs="ISOCPEUR" w:eastAsia="ISOCPEUR"/>
                <w:i/>
                <w:sz w:val="34"/>
                <w:szCs w:val="34"/>
              </w:rPr>
            </w:pPr>
          </w:p>
          <w:p>
            <w:pPr>
              <w:pStyle w:val="TableParagraph"/>
              <w:spacing w:line="240" w:lineRule="auto"/>
              <w:ind w:left="3984" w:right="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34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116"/>
              <w:ind w:left="2624" w:right="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116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ISOCPEUR" w:hAnsi="ISOCPEUR" w:cs="ISOCPEUR" w:eastAsia="ISOCPEUR"/>
                <w:i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6912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25:34:016601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right="5094"/>
              <w:jc w:val="righ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9"/>
              </w:rPr>
              <w:t>газопровод</w:t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ISOCPEUR" w:hAnsi="ISOCPEUR" w:cs="ISOCPEUR" w:eastAsia="ISOCPEUR"/>
                <w:i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4057"/>
              <w:jc w:val="righ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9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9</w:t>
            </w:r>
            <w:r>
              <w:rPr>
                <w:rFonts w:ascii="ISOCPEUR" w:hAnsi="ISOCPEUR"/>
                <w:sz w:val="16"/>
              </w:rPr>
            </w:r>
          </w:p>
        </w:tc>
      </w:tr>
      <w:tr>
        <w:trPr>
          <w:trHeight w:val="4785" w:hRule="exact"/>
        </w:trPr>
        <w:tc>
          <w:tcPr>
            <w:tcW w:w="20876" w:type="dxa"/>
            <w:tcBorders>
              <w:top w:val="single" w:sz="0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14076" w:val="right" w:leader="none"/>
              </w:tabs>
              <w:spacing w:line="323" w:lineRule="exact" w:before="61"/>
              <w:ind w:left="9500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Масштаб</w:t>
            </w:r>
            <w:r>
              <w:rPr>
                <w:rFonts w:ascii="Times New Roman" w:hAnsi="Times New Roman"/>
                <w:spacing w:val="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1:1000</w:t>
            </w:r>
            <w:r>
              <w:rPr>
                <w:rFonts w:ascii="ISOCPEUR" w:hAnsi="ISOCPEUR"/>
                <w:position w:val="-9"/>
                <w:sz w:val="25"/>
              </w:rPr>
              <w:tab/>
              <w:t>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56" w:lineRule="exact"/>
              <w:ind w:right="658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2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8" w:lineRule="exact"/>
              <w:ind w:right="644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3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3" w:lineRule="exact"/>
              <w:ind w:right="6298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4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12994" w:val="left" w:leader="none"/>
              </w:tabs>
              <w:spacing w:line="232" w:lineRule="exact"/>
              <w:ind w:right="462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Используемые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условные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знаки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обозначения:</w:t>
            </w:r>
            <w:r>
              <w:rPr>
                <w:rFonts w:ascii="ISOCPEUR" w:hAnsi="ISOCPEUR"/>
                <w:w w:val="105"/>
                <w:sz w:val="25"/>
              </w:rPr>
              <w:tab/>
              <w:t>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41" w:lineRule="exact"/>
              <w:ind w:right="6095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6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2630" w:val="left" w:leader="none"/>
                <w:tab w:pos="14781" w:val="left" w:leader="none"/>
              </w:tabs>
              <w:spacing w:line="230" w:lineRule="exact"/>
              <w:ind w:left="473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00FF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0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Местоположение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инженерного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сооружения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(газопровод)</w:t>
            </w:r>
            <w:r>
              <w:rPr>
                <w:rFonts w:ascii="ISOCPEUR" w:hAnsi="ISOCPEUR"/>
                <w:w w:val="105"/>
                <w:position w:val="-6"/>
                <w:sz w:val="25"/>
              </w:rPr>
              <w:tab/>
              <w:t>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8"/>
              </w:numPr>
              <w:tabs>
                <w:tab w:pos="2780" w:val="left" w:leader="none"/>
                <w:tab w:pos="14867" w:val="left" w:leader="none"/>
              </w:tabs>
              <w:spacing w:line="241" w:lineRule="exact" w:before="0" w:after="0"/>
              <w:ind w:left="2779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Проектная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ISOCPEUR" w:hAnsi="ISOCPEUR"/>
                <w:color w:val="FF0000"/>
                <w:w w:val="105"/>
                <w:position w:val="4"/>
                <w:sz w:val="25"/>
              </w:rPr>
              <w:tab/>
              <w:t>8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31" w:lineRule="exact"/>
              <w:ind w:right="572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9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972" w:val="left" w:leader="none"/>
                <w:tab w:pos="15106" w:val="left" w:leader="none"/>
              </w:tabs>
              <w:spacing w:line="241" w:lineRule="exact"/>
              <w:ind w:left="467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3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position w:val="-7"/>
                <w:sz w:val="19"/>
              </w:rPr>
              <w:tab/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position w:val="-7"/>
                <w:sz w:val="19"/>
                <w:u w:val="single" w:color="000000"/>
              </w:rPr>
              <w:t>25:18:035201:137  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Кадастровый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земельного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участка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9"/>
                <w:sz w:val="25"/>
              </w:rPr>
              <w:tab/>
              <w:t>10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8"/>
              </w:numPr>
              <w:tabs>
                <w:tab w:pos="2759" w:val="left" w:leader="none"/>
                <w:tab w:pos="15187" w:val="left" w:leader="none"/>
              </w:tabs>
              <w:spacing w:line="250" w:lineRule="exact" w:before="0" w:after="0"/>
              <w:ind w:left="2758" w:right="0" w:hanging="114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земельных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участков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9"/>
                <w:sz w:val="25"/>
              </w:rPr>
              <w:tab/>
              <w:t>11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750" w:val="left" w:leader="none"/>
                <w:tab w:pos="14303" w:val="left" w:leader="none"/>
              </w:tabs>
              <w:spacing w:line="236" w:lineRule="exact"/>
              <w:ind w:right="454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color w:val="0000FF"/>
                <w:position w:val="-3"/>
                <w:sz w:val="23"/>
              </w:rPr>
              <w:t>25:34:016701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кадастрового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ISOCPEUR" w:hAnsi="ISOCPEUR"/>
                <w:w w:val="105"/>
                <w:position w:val="-7"/>
                <w:sz w:val="25"/>
              </w:rPr>
              <w:tab/>
              <w:t>12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8"/>
              </w:numPr>
              <w:tabs>
                <w:tab w:pos="2766" w:val="left" w:leader="none"/>
                <w:tab w:pos="15219" w:val="left" w:leader="none"/>
              </w:tabs>
              <w:spacing w:line="253" w:lineRule="exact" w:before="0" w:after="0"/>
              <w:ind w:left="2765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Граница  кадастрового</w:t>
            </w:r>
            <w:r>
              <w:rPr>
                <w:rFonts w:ascii="Times New Roman" w:hAnsi="Times New Roman"/>
                <w:spacing w:val="4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квартала</w:t>
            </w:r>
            <w:r>
              <w:rPr>
                <w:rFonts w:ascii="ISOCPEUR" w:hAnsi="ISOCPEUR"/>
                <w:position w:val="-8"/>
                <w:sz w:val="25"/>
              </w:rPr>
              <w:tab/>
              <w:t>13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985" w:val="left" w:leader="none"/>
                <w:tab w:pos="13558" w:val="left" w:leader="none"/>
              </w:tabs>
              <w:spacing w:line="240" w:lineRule="exact"/>
              <w:ind w:right="540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5"/>
              </w:rPr>
              <w:t>1</w:t>
              <w:tab/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-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Характерная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точка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проектной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границы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position w:val="-3"/>
                <w:sz w:val="25"/>
              </w:rPr>
              <w:tab/>
            </w:r>
            <w:r>
              <w:rPr>
                <w:rFonts w:ascii="ISOCPEUR" w:hAnsi="ISOCPEUR"/>
                <w:w w:val="95"/>
                <w:position w:val="-3"/>
                <w:sz w:val="25"/>
              </w:rPr>
              <w:t>14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2675" w:val="left" w:leader="none"/>
                <w:tab w:pos="15244" w:val="left" w:leader="none"/>
              </w:tabs>
              <w:spacing w:line="238" w:lineRule="exact"/>
              <w:ind w:left="498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B800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Установленные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границы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административно-территориального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1"/>
                <w:sz w:val="25"/>
              </w:rPr>
              <w:tab/>
              <w:t>15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844" w:val="left" w:leader="none"/>
                <w:tab w:pos="14442" w:val="left" w:leader="none"/>
              </w:tabs>
              <w:spacing w:line="294" w:lineRule="exact"/>
              <w:ind w:right="4564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-2"/>
                <w:sz w:val="15"/>
              </w:rPr>
              <w:t>Приморскийкрай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субъекта</w:t>
            </w:r>
            <w:r>
              <w:rPr>
                <w:rFonts w:ascii="Times New Roman" w:hAnsi="Times New Roman"/>
                <w:spacing w:val="-3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РФ,</w:t>
            </w:r>
            <w:r>
              <w:rPr>
                <w:rFonts w:ascii="ISOCPEUR" w:hAnsi="ISOCPEUR"/>
                <w:w w:val="105"/>
                <w:position w:val="10"/>
                <w:sz w:val="25"/>
              </w:rPr>
              <w:tab/>
              <w:t>16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5273" w:val="left" w:leader="none"/>
              </w:tabs>
              <w:spacing w:line="227" w:lineRule="exact"/>
              <w:ind w:left="461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4"/>
                <w:sz w:val="15"/>
              </w:rPr>
              <w:t>Уссурийский городской округ    </w:t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муниципального</w:t>
            </w:r>
            <w:r>
              <w:rPr>
                <w:rFonts w:ascii="Times New Roman" w:hAnsi="Times New Roman"/>
                <w:spacing w:val="-3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10"/>
                <w:sz w:val="25"/>
              </w:rPr>
              <w:tab/>
              <w:t>17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4518" w:val="left" w:leader="none"/>
              </w:tabs>
              <w:spacing w:line="243" w:lineRule="exact"/>
              <w:ind w:right="511"/>
              <w:jc w:val="righ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ISOCPEUR" w:hAnsi="ISOCPEUR"/>
                <w:w w:val="95"/>
                <w:position w:val="11"/>
                <w:sz w:val="25"/>
              </w:rPr>
              <w:t>18</w:t>
              <w:tab/>
            </w:r>
            <w:r>
              <w:rPr>
                <w:rFonts w:ascii="Times New Roman" w:hAnsi="Times New Roman"/>
                <w:sz w:val="19"/>
              </w:rPr>
              <w:t>Лист</w:t>
            </w:r>
            <w:r>
              <w:rPr>
                <w:rFonts w:ascii="Times New Roman" w:hAnsi="Times New Roman"/>
                <w:spacing w:val="18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8</w:t>
            </w:r>
          </w:p>
          <w:p>
            <w:pPr>
              <w:pStyle w:val="TableParagraph"/>
              <w:spacing w:line="234" w:lineRule="exact"/>
              <w:ind w:right="5481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5"/>
                <w:sz w:val="25"/>
              </w:rPr>
              <w:t>19</w:t>
            </w:r>
            <w:r>
              <w:rPr>
                <w:rFonts w:ascii="ISOCPEUR"/>
                <w:sz w:val="25"/>
              </w:rPr>
            </w:r>
          </w:p>
        </w:tc>
      </w:tr>
    </w:tbl>
    <w:p>
      <w:pPr>
        <w:spacing w:before="84"/>
        <w:ind w:left="0" w:right="351" w:firstLine="0"/>
        <w:jc w:val="right"/>
        <w:rPr>
          <w:rFonts w:ascii="ISOCPEUR" w:hAnsi="ISOCPEUR" w:cs="ISOCPEUR" w:eastAsia="ISOCPEUR"/>
          <w:sz w:val="16"/>
          <w:szCs w:val="16"/>
        </w:rPr>
      </w:pPr>
      <w:bookmarkStart w:name="план границ 1 зона-8" w:id="8"/>
      <w:bookmarkEnd w:id="8"/>
      <w:r>
        <w:rPr/>
      </w:r>
      <w:r>
        <w:rPr>
          <w:rFonts w:ascii="ISOCPEUR" w:hAnsi="ISOCPEUR"/>
          <w:i/>
          <w:w w:val="105"/>
          <w:sz w:val="16"/>
        </w:rPr>
        <w:t>Формат:</w:t>
      </w:r>
      <w:r>
        <w:rPr>
          <w:rFonts w:ascii="ISOCPEUR" w:hAnsi="ISOCPEUR"/>
          <w:i/>
          <w:spacing w:val="-47"/>
          <w:w w:val="105"/>
          <w:sz w:val="16"/>
        </w:rPr>
        <w:t> </w:t>
      </w:r>
      <w:r>
        <w:rPr>
          <w:rFonts w:ascii="ISOCPEUR" w:hAnsi="ISOCPEUR"/>
          <w:i/>
          <w:w w:val="105"/>
          <w:sz w:val="16"/>
        </w:rPr>
        <w:t>А2</w:t>
      </w:r>
      <w:r>
        <w:rPr>
          <w:rFonts w:ascii="ISOCPEUR" w:hAnsi="ISOCPEUR"/>
          <w:sz w:val="16"/>
        </w:rPr>
      </w:r>
    </w:p>
    <w:p>
      <w:pPr>
        <w:spacing w:after="0"/>
        <w:jc w:val="right"/>
        <w:rPr>
          <w:rFonts w:ascii="ISOCPEUR" w:hAnsi="ISOCPEUR" w:cs="ISOCPEUR" w:eastAsia="ISOCPEUR"/>
          <w:sz w:val="16"/>
          <w:szCs w:val="16"/>
        </w:rPr>
        <w:sectPr>
          <w:pgSz w:w="22400" w:h="31660"/>
          <w:pgMar w:top="280" w:bottom="0" w:left="1060" w:right="220"/>
        </w:sectPr>
      </w:pPr>
    </w:p>
    <w:p>
      <w:pPr>
        <w:spacing w:line="240" w:lineRule="auto" w:before="6"/>
        <w:rPr>
          <w:rFonts w:ascii="ISOCPEUR" w:hAnsi="ISOCPEUR" w:cs="ISOCPEUR" w:eastAsia="ISOCPEUR"/>
          <w:i/>
          <w:sz w:val="6"/>
          <w:szCs w:val="6"/>
        </w:rPr>
      </w:pPr>
      <w:r>
        <w:rPr/>
        <w:pict>
          <v:group style="position:absolute;margin-left:.225659pt;margin-top:.037676pt;width:1119.7pt;height:1583.3pt;mso-position-horizontal-relative:page;mso-position-vertical-relative:page;z-index:-481792" coordorigin="5,1" coordsize="22394,31666">
            <v:shape style="position:absolute;left:1171;top:1203;width:20871;height:25331" type="#_x0000_t75" stroked="false">
              <v:imagedata r:id="rId23" o:title=""/>
            </v:shape>
            <v:group style="position:absolute;left:17471;top:1203;width:2225;height:2358" coordorigin="17471,1203" coordsize="2225,2358">
              <v:shape style="position:absolute;left:17471;top:1203;width:2225;height:2358" coordorigin="17471,1203" coordsize="2225,2358" path="m17471,1203l18588,3561,19066,2065,19695,1203e" filled="false" stroked="true" strokeweight=".676817pt" strokecolor="#000000">
                <v:path arrowok="t"/>
              </v:shape>
            </v:group>
            <v:group style="position:absolute;left:11641;top:1203;width:10401;height:18714" coordorigin="11641,1203" coordsize="10401,18714">
              <v:shape style="position:absolute;left:11641;top:1203;width:10401;height:18714" coordorigin="11641,1203" coordsize="10401,18714" path="m22042,16353l19968,19272,18574,19917,16149,12957,22042,5657,16149,12955,14719,8813,11641,1203e" filled="false" stroked="true" strokeweight=".676817pt" strokecolor="#000000">
                <v:path arrowok="t"/>
              </v:shape>
            </v:group>
            <v:group style="position:absolute;left:9645;top:1203;width:9914;height:25331" coordorigin="9645,1203" coordsize="9914,25331">
              <v:shape style="position:absolute;left:9645;top:1203;width:9914;height:25331" coordorigin="9645,1203" coordsize="9914,25331" path="m9645,1203l12129,5390,17083,17927,18985,21526,18764,21666,18060,20666,17979,21607,18443,22841,18944,22744,19079,23193,18624,23387,19449,26397,19558,26534e" filled="false" stroked="true" strokeweight=".676817pt" strokecolor="#000000">
                <v:path arrowok="t"/>
              </v:shape>
            </v:group>
            <v:group style="position:absolute;left:6834;top:1203;width:10721;height:25331" coordorigin="6834,1203" coordsize="10721,25331">
              <v:shape style="position:absolute;left:6834;top:1203;width:10721;height:25331" coordorigin="6834,1203" coordsize="10721,25331" path="m17554,26534l16993,24418,17254,24330,17252,23777,16785,23838,16677,23482,17094,23274,16650,22597,15986,20639,15779,20709,12332,11881,9437,6782,6834,1203e" filled="false" stroked="true" strokeweight=".676817pt" strokecolor="#000000">
                <v:path arrowok="t"/>
              </v:shape>
            </v:group>
            <v:group style="position:absolute;left:4934;top:1203;width:11127;height:25331" coordorigin="4934,1203" coordsize="11127,25331">
              <v:shape style="position:absolute;left:4934;top:1203;width:11127;height:25331" coordorigin="4934,1203" coordsize="11127,25331" path="m16061,26534l11580,14573,4934,1203e" filled="false" stroked="true" strokeweight=".676817pt" strokecolor="#00ff00">
                <v:path arrowok="t"/>
              </v:shape>
            </v:group>
            <v:group style="position:absolute;left:19644;top:2954;width:796;height:796" coordorigin="19644,2954" coordsize="796,796">
              <v:shape style="position:absolute;left:19644;top:2954;width:796;height:796" coordorigin="19644,2954" coordsize="796,796" path="m20440,3336l20432,3272,20414,3211,20388,3155,20353,3104,20312,3059,20264,3022,20210,2991,20152,2969,20090,2957,20026,2954,19993,2957,19930,2970,19872,2992,19818,3022,19771,3060,19729,3105,19695,3156,19669,3212,19652,3272,19644,3336,19644,3368,19646,3401,19659,3463,19681,3522,19712,3575,19750,3623,19795,3665,19846,3699,19902,3725,19962,3742,20025,3750,20058,3750,20090,3747,20153,3735,20211,3712,20265,3682,20313,3644,20354,3599,20388,3548,20415,3492,20432,3432,20440,3369,20440,3336e" filled="false" stroked="true" strokeweight=".67682pt" strokecolor="#000000">
                <v:path arrowok="t"/>
              </v:shape>
            </v:group>
            <v:group style="position:absolute;left:19786;top:3076;width:515;height:558" coordorigin="19786,3076" coordsize="515,558">
              <v:shape style="position:absolute;left:19786;top:3076;width:515;height:558" coordorigin="19786,3076" coordsize="515,558" path="m20300,3076l19786,3633e" filled="false" stroked="true" strokeweight=".676817pt" strokecolor="#000000">
                <v:path arrowok="t"/>
              </v:shape>
            </v:group>
            <v:group style="position:absolute;left:19763;top:3096;width:560;height:517" coordorigin="19763,3096" coordsize="560,517">
              <v:shape style="position:absolute;left:19763;top:3096;width:560;height:517" coordorigin="19763,3096" coordsize="560,517" path="m20323,3613l19763,3096e" filled="false" stroked="true" strokeweight=".676817pt" strokecolor="#000000">
                <v:path arrowok="t"/>
              </v:shape>
            </v:group>
            <v:group style="position:absolute;left:19993;top:2135;width:50;height:1219" coordorigin="19993,2135" coordsize="50,1219">
              <v:shape style="position:absolute;left:19993;top:2135;width:50;height:1219" coordorigin="19993,2135" coordsize="50,1219" path="m20043,3353l20043,3353,19993,2135e" filled="false" stroked="true" strokeweight=".676817pt" strokecolor="#000000">
                <v:path arrowok="t"/>
              </v:shape>
            </v:group>
            <v:group style="position:absolute;left:19400;top:3328;width:1286;height:52" coordorigin="19400,3328" coordsize="1286,52">
              <v:shape style="position:absolute;left:19400;top:3328;width:1286;height:52" coordorigin="19400,3328" coordsize="1286,52" path="m20686,3328l19400,3380e" filled="false" stroked="true" strokeweight=".676817pt" strokecolor="#000000">
                <v:path arrowok="t"/>
              </v:shape>
            </v:group>
            <v:group style="position:absolute;left:20043;top:3353;width:28;height:646" coordorigin="20043,3353" coordsize="28,646">
              <v:shape style="position:absolute;left:20043;top:3353;width:28;height:646" coordorigin="20043,3353" coordsize="28,646" path="m20070,3998l20043,3353e" filled="false" stroked="true" strokeweight=".676817pt" strokecolor="#000000">
                <v:path arrowok="t"/>
              </v:shape>
            </v:group>
            <v:group style="position:absolute;left:20133;top:3076;width:167;height:276" coordorigin="20133,3076" coordsize="167,276">
              <v:shape style="position:absolute;left:20133;top:3076;width:167;height:276" coordorigin="20133,3076" coordsize="167,276" path="m20300,3076l20133,3351e" filled="false" stroked="true" strokeweight=".676817pt" strokecolor="#000000">
                <v:path arrowok="t"/>
              </v:shape>
            </v:group>
            <v:group style="position:absolute;left:19763;top:3096;width:276;height:262" coordorigin="19763,3096" coordsize="276,262">
              <v:shape style="position:absolute;left:19763;top:3096;width:276;height:262" coordorigin="19763,3096" coordsize="276,262" path="m19953,3358l19763,3096,20038,3265e" filled="false" stroked="true" strokeweight=".676817pt" strokecolor="#000000">
                <v:path arrowok="t"/>
              </v:shape>
            </v:group>
            <v:group style="position:absolute;left:19786;top:3358;width:262;height:276" coordorigin="19786,3358" coordsize="262,276">
              <v:shape style="position:absolute;left:19786;top:3358;width:262;height:276" coordorigin="19786,3358" coordsize="262,276" path="m20047,3443l19786,3633,19953,3358e" filled="false" stroked="true" strokeweight=".676817pt" strokecolor="#000000">
                <v:path arrowok="t"/>
              </v:shape>
            </v:group>
            <v:group style="position:absolute;left:20047;top:3351;width:276;height:262" coordorigin="20047,3351" coordsize="276,262">
              <v:shape style="position:absolute;left:20047;top:3351;width:276;height:262" coordorigin="20047,3351" coordsize="276,262" path="m20133,3351l20323,3613,20047,3443e" filled="false" stroked="true" strokeweight=".676817pt" strokecolor="#000000">
                <v:path arrowok="t"/>
              </v:shape>
            </v:group>
            <v:group style="position:absolute;left:20038;top:3076;width:262;height:190" coordorigin="20038,3076" coordsize="262,190">
              <v:shape style="position:absolute;left:20038;top:3076;width:262;height:190" coordorigin="20038,3076" coordsize="262,190" path="m20038,3265l20300,3076e" filled="false" stroked="true" strokeweight=".676817pt" strokecolor="#000000">
                <v:path arrowok="t"/>
              </v:shape>
            </v:group>
            <v:group style="position:absolute;left:19400;top:2135;width:1286;height:1864" coordorigin="19400,2135" coordsize="1286,1864">
              <v:shape style="position:absolute;left:19400;top:2135;width:1286;height:1864" coordorigin="19400,2135" coordsize="1286,1864" path="m20095,3299l20686,3328,20099,3405,20070,3998,19991,3410,19400,3380,19986,3304,19993,2135,20095,3299e" filled="false" stroked="true" strokeweight=".676817pt" strokecolor="#000000">
                <v:path arrowok="t"/>
              </v:shape>
            </v:group>
            <v:group style="position:absolute;left:20043;top:3299;width:643;height:55" coordorigin="20043,3299" coordsize="643,55">
              <v:shape style="position:absolute;left:20043;top:3299;width:643;height:55" coordorigin="20043,3299" coordsize="643,55" path="m20043,3353l20686,3328,20095,3299,20043,3353xe" filled="true" fillcolor="#000000" stroked="false">
                <v:path arrowok="t"/>
                <v:fill type="solid"/>
              </v:shape>
            </v:group>
            <v:group style="position:absolute;left:20043;top:3299;width:643;height:55" coordorigin="20043,3299" coordsize="643,55">
              <v:shape style="position:absolute;left:20043;top:3299;width:643;height:55" coordorigin="20043,3299" coordsize="643,55" path="m20686,3328l20095,3299,20043,3353,20686,3328xe" filled="false" stroked="true" strokeweight="0pt" strokecolor="#000000">
                <v:path arrowok="t"/>
              </v:shape>
            </v:group>
            <v:group style="position:absolute;left:20099;top:3396;width:224;height:217" coordorigin="20099,3396" coordsize="224,217">
              <v:shape style="position:absolute;left:20099;top:3396;width:224;height:217" coordorigin="20099,3396" coordsize="224,217" path="m20099,3405l20323,3613,20167,3396,20099,3405xe" filled="true" fillcolor="#000000" stroked="false">
                <v:path arrowok="t"/>
                <v:fill type="solid"/>
              </v:shape>
            </v:group>
            <v:group style="position:absolute;left:20099;top:3396;width:224;height:217" coordorigin="20099,3396" coordsize="224,217">
              <v:shape style="position:absolute;left:20099;top:3396;width:224;height:217" coordorigin="20099,3396" coordsize="224,217" path="m20323,3613l20167,3396,20099,3405,20323,3613xe" filled="false" stroked="true" strokeweight="0pt" strokecolor="#000000">
                <v:path arrowok="t"/>
              </v:shape>
            </v:group>
            <v:group style="position:absolute;left:20043;top:3353;width:57;height:646" coordorigin="20043,3353" coordsize="57,646">
              <v:shape style="position:absolute;left:20043;top:3353;width:57;height:646" coordorigin="20043,3353" coordsize="57,646" path="m20043,3353l20070,3998,20099,3405,20043,3353xe" filled="true" fillcolor="#000000" stroked="false">
                <v:path arrowok="t"/>
                <v:fill type="solid"/>
              </v:shape>
            </v:group>
            <v:group style="position:absolute;left:20043;top:3353;width:57;height:646" coordorigin="20043,3353" coordsize="57,646">
              <v:shape style="position:absolute;left:20043;top:3353;width:57;height:646" coordorigin="20043,3353" coordsize="57,646" path="m20070,3998l20099,3405,20043,3353,20070,3998xe" filled="false" stroked="true" strokeweight="0pt" strokecolor="#000000">
                <v:path arrowok="t"/>
              </v:shape>
            </v:group>
            <v:group style="position:absolute;left:19786;top:3410;width:215;height:224" coordorigin="19786,3410" coordsize="215,224">
              <v:shape style="position:absolute;left:19786;top:3410;width:215;height:224" coordorigin="19786,3410" coordsize="215,224" path="m19786,3633l20000,3477,19991,3410,19786,3633xe" filled="true" fillcolor="#000000" stroked="false">
                <v:path arrowok="t"/>
                <v:fill type="solid"/>
              </v:shape>
            </v:group>
            <v:group style="position:absolute;left:19786;top:3410;width:215;height:224" coordorigin="19786,3410" coordsize="215,224">
              <v:shape style="position:absolute;left:19786;top:3410;width:215;height:224" coordorigin="19786,3410" coordsize="215,224" path="m19786,3633l20000,3477,19991,3410,19786,3633xe" filled="false" stroked="true" strokeweight="0pt" strokecolor="#000000">
                <v:path arrowok="t"/>
              </v:shape>
            </v:group>
            <v:group style="position:absolute;left:19400;top:3353;width:643;height:57" coordorigin="19400,3353" coordsize="643,57">
              <v:shape style="position:absolute;left:19400;top:3353;width:643;height:57" coordorigin="19400,3353" coordsize="643,57" path="m19400,3380l19991,3410,20043,3353,19400,3380xe" filled="true" fillcolor="#000000" stroked="false">
                <v:path arrowok="t"/>
                <v:fill type="solid"/>
              </v:shape>
            </v:group>
            <v:group style="position:absolute;left:19400;top:3353;width:643;height:57" coordorigin="19400,3353" coordsize="643,57">
              <v:shape style="position:absolute;left:19400;top:3353;width:643;height:57" coordorigin="19400,3353" coordsize="643,57" path="m19400,3380l19991,3410,20043,3353,19400,3380xe" filled="false" stroked="true" strokeweight="0pt" strokecolor="#000000">
                <v:path arrowok="t"/>
              </v:shape>
            </v:group>
            <v:group style="position:absolute;left:19763;top:3096;width:224;height:217" coordorigin="19763,3096" coordsize="224,217">
              <v:shape style="position:absolute;left:19763;top:3096;width:224;height:217" coordorigin="19763,3096" coordsize="224,217" path="m19763,3096l19919,3313,19986,3304,19763,3096xe" filled="true" fillcolor="#000000" stroked="false">
                <v:path arrowok="t"/>
                <v:fill type="solid"/>
              </v:shape>
            </v:group>
            <v:group style="position:absolute;left:19763;top:3096;width:224;height:217" coordorigin="19763,3096" coordsize="224,217">
              <v:shape style="position:absolute;left:19763;top:3096;width:224;height:217" coordorigin="19763,3096" coordsize="224,217" path="m19763,3096l19919,3313,19986,3304,19763,3096xe" filled="false" stroked="true" strokeweight="0pt" strokecolor="#000000">
                <v:path arrowok="t"/>
              </v:shape>
            </v:group>
            <v:group style="position:absolute;left:19986;top:2135;width:57;height:1219" coordorigin="19986,2135" coordsize="57,1219">
              <v:shape style="position:absolute;left:19986;top:2135;width:57;height:1219" coordorigin="19986,2135" coordsize="57,1219" path="m19986,3304l20043,3353,19993,2135,19986,3304xe" filled="true" fillcolor="#000000" stroked="false">
                <v:path arrowok="t"/>
                <v:fill type="solid"/>
              </v:shape>
            </v:group>
            <v:group style="position:absolute;left:19986;top:2135;width:57;height:1219" coordorigin="19986,2135" coordsize="57,1219">
              <v:shape style="position:absolute;left:19986;top:2135;width:57;height:1219" coordorigin="19986,2135" coordsize="57,1219" path="m19993,2135l19986,3304,20043,3353,19993,2135xe" filled="false" stroked="true" strokeweight="0pt" strokecolor="#000000">
                <v:path arrowok="t"/>
              </v:shape>
            </v:group>
            <v:group style="position:absolute;left:20088;top:3076;width:213;height:224" coordorigin="20088,3076" coordsize="213,224">
              <v:shape style="position:absolute;left:20088;top:3076;width:213;height:224" coordorigin="20088,3076" coordsize="213,224" path="m20088,3229l20095,3299,20300,3076,20088,3229xe" filled="true" fillcolor="#000000" stroked="false">
                <v:path arrowok="t"/>
                <v:fill type="solid"/>
              </v:shape>
            </v:group>
            <v:group style="position:absolute;left:20088;top:3076;width:213;height:224" coordorigin="20088,3076" coordsize="213,224">
              <v:shape style="position:absolute;left:20088;top:3076;width:213;height:224" coordorigin="20088,3076" coordsize="213,224" path="m20300,3076l20088,3229,20095,3299,20300,3076xe" filled="false" stroked="true" strokeweight="0pt" strokecolor="#000000">
                <v:path arrowok="t"/>
              </v:shape>
            </v:group>
            <v:group style="position:absolute;left:12447;top:7416;width:3987;height:2099" coordorigin="12447,7416" coordsize="3987,2099">
              <v:shape style="position:absolute;left:12447;top:7416;width:3987;height:2099" coordorigin="12447,7416" coordsize="3987,2099" path="m12447,9515l14552,7416,14658,7416,16433,7416e" filled="false" stroked="true" strokeweight=".338409pt" strokecolor="#000000">
                <v:path arrowok="t"/>
              </v:shape>
            </v:group>
            <v:group style="position:absolute;left:13830;top:19922;width:578;height:655" coordorigin="13830,19922" coordsize="578,655">
              <v:shape style="position:absolute;left:13830;top:19922;width:578;height:655" coordorigin="13830,19922" coordsize="578,655" path="m13830,20576l14389,19922,14407,19922e" filled="false" stroked="true" strokeweight=".338409pt" strokecolor="#000000">
                <v:path arrowok="t"/>
              </v:shape>
            </v:group>
            <v:group style="position:absolute;left:5114;top:1203;width:11118;height:25331" coordorigin="5114,1203" coordsize="11118,25331">
              <v:shape style="position:absolute;left:5114;top:1203;width:11118;height:25331" coordorigin="5114,1203" coordsize="11118,25331" path="m5114,1203l11727,14509,16232,26534e" filled="false" stroked="true" strokeweight=".78962pt" strokecolor="#ff0000">
                <v:path arrowok="t"/>
              </v:shape>
            </v:group>
            <v:group style="position:absolute;left:4756;top:1203;width:11136;height:25331" coordorigin="4756,1203" coordsize="11136,25331">
              <v:shape style="position:absolute;left:4756;top:1203;width:11136;height:25331" coordorigin="4756,1203" coordsize="11136,25331" path="m15892,26534l11436,14638,4756,1203e" filled="false" stroked="true" strokeweight=".78962pt" strokecolor="#ff0000">
                <v:path arrowok="t"/>
              </v:shape>
            </v:group>
            <v:group style="position:absolute;left:11725;top:14482;width:7;height:2" coordorigin="11725,14482" coordsize="7,2">
              <v:shape style="position:absolute;left:11725;top:14482;width:7;height:2" coordorigin="11725,14482" coordsize="7,0" path="m11725,14482l11731,14482e" filled="false" stroked="true" strokeweight="0pt" strokecolor="#000000">
                <v:path arrowok="t"/>
              </v:shape>
            </v:group>
            <v:group style="position:absolute;left:11725;top:14482;width:7;height:2" coordorigin="11725,14482" coordsize="7,2">
              <v:shape style="position:absolute;left:11725;top:14482;width:7;height:2" coordorigin="11725,14482" coordsize="7,0" path="m11725,14482l11731,14482e" filled="false" stroked="true" strokeweight="0pt" strokecolor="#000000">
                <v:path arrowok="t"/>
              </v:shape>
            </v:group>
            <v:group style="position:absolute;left:11722;top:14482;width:12;height:2" coordorigin="11722,14482" coordsize="12,2">
              <v:shape style="position:absolute;left:11722;top:14482;width:12;height:2" coordorigin="11722,14482" coordsize="12,0" path="m11722,14482l11734,14482e" filled="false" stroked="true" strokeweight="0pt" strokecolor="#000000">
                <v:path arrowok="t"/>
              </v:shape>
            </v:group>
            <v:group style="position:absolute;left:11725;top:14482;width:10;height:2" coordorigin="11725,14482" coordsize="10,2">
              <v:shape style="position:absolute;left:11725;top:14482;width:10;height:2" coordorigin="11725,14482" coordsize="10,0" path="m11725,14482l11734,14482e" filled="false" stroked="true" strokeweight="0pt" strokecolor="#000000">
                <v:path arrowok="t"/>
              </v:shape>
            </v:group>
            <v:group style="position:absolute;left:11722;top:14482;width:12;height:2" coordorigin="11722,14482" coordsize="12,2">
              <v:shape style="position:absolute;left:11722;top:14482;width:12;height:2" coordorigin="11722,14482" coordsize="12,0" path="m11722,14482l11734,14482e" filled="false" stroked="true" strokeweight="0pt" strokecolor="#000000">
                <v:path arrowok="t"/>
              </v:shape>
            </v:group>
            <v:group style="position:absolute;left:11720;top:14482;width:16;height:3" coordorigin="11720,14482" coordsize="16,3">
              <v:shape style="position:absolute;left:11720;top:14482;width:16;height:3" coordorigin="11720,14482" coordsize="16,3" path="m11720,14485l11736,14485,11722,14482,11720,14485xe" filled="true" fillcolor="#000000" stroked="false">
                <v:path arrowok="t"/>
                <v:fill type="solid"/>
              </v:shape>
              <v:shape style="position:absolute;left:11720;top:14482;width:16;height:3" coordorigin="11720,14482" coordsize="16,3" path="m11722,14482l11736,14485,11734,14482,11722,14482xe" filled="true" fillcolor="#000000" stroked="false">
                <v:path arrowok="t"/>
                <v:fill type="solid"/>
              </v:shape>
            </v:group>
            <v:group style="position:absolute;left:11722;top:14482;width:14;height:3" coordorigin="11722,14482" coordsize="14,3">
              <v:shape style="position:absolute;left:11722;top:14482;width:14;height:3" coordorigin="11722,14482" coordsize="14,3" path="m11734,14482l11722,14482,11736,14485,11734,14482xe" filled="false" stroked="true" strokeweight="0pt" strokecolor="#000000">
                <v:path arrowok="t"/>
              </v:shape>
            </v:group>
            <v:group style="position:absolute;left:11720;top:14482;width:16;height:3" coordorigin="11720,14482" coordsize="16,3">
              <v:shape style="position:absolute;left:11720;top:14482;width:16;height:3" coordorigin="11720,14482" coordsize="16,3" path="m11722,14482l11736,14485,11720,14485,11722,14482xe" filled="false" stroked="true" strokeweight="0pt" strokecolor="#000000">
                <v:path arrowok="t"/>
              </v:shape>
            </v:group>
            <v:group style="position:absolute;left:11718;top:14485;width:21;height:2" coordorigin="11718,14485" coordsize="21,2">
              <v:shape style="position:absolute;left:11718;top:14485;width:21;height:2" coordorigin="11718,14485" coordsize="21,0" path="m11718,14485l11738,14485e" filled="false" stroked="true" strokeweight="0pt" strokecolor="#000000">
                <v:path arrowok="t"/>
              </v:shape>
            </v:group>
            <v:group style="position:absolute;left:11720;top:14485;width:19;height:2" coordorigin="11720,14485" coordsize="19,2">
              <v:shape style="position:absolute;left:11720;top:14485;width:19;height:2" coordorigin="11720,14485" coordsize="19,0" path="m11720,14485l11738,14485e" filled="false" stroked="true" strokeweight="0pt" strokecolor="#000000">
                <v:path arrowok="t"/>
              </v:shape>
            </v:group>
            <v:group style="position:absolute;left:11718;top:14485;width:21;height:2" coordorigin="11718,14485" coordsize="21,2">
              <v:shape style="position:absolute;left:11718;top:14485;width:21;height:2" coordorigin="11718,14485" coordsize="21,0" path="m11718,14485l11738,14485e" filled="false" stroked="true" strokeweight="0pt" strokecolor="#000000">
                <v:path arrowok="t"/>
              </v:shape>
            </v:group>
            <v:group style="position:absolute;left:11716;top:14486;width:25;height:2" coordorigin="11716,14486" coordsize="25,2">
              <v:shape style="position:absolute;left:11716;top:14486;width:25;height:2" coordorigin="11716,14486" coordsize="25,0" path="m11716,14486l11741,14486e" filled="false" stroked="true" strokeweight=".112803pt" strokecolor="#000000">
                <v:path arrowok="t"/>
              </v:shape>
            </v:group>
            <v:group style="position:absolute;left:11718;top:14485;width:23;height:3" coordorigin="11718,14485" coordsize="23,3">
              <v:shape style="position:absolute;left:11718;top:14485;width:23;height:3" coordorigin="11718,14485" coordsize="23,3" path="m11738,14485l11718,14485,11741,14487,11738,14485xe" filled="false" stroked="true" strokeweight="0pt" strokecolor="#000000">
                <v:path arrowok="t"/>
              </v:shape>
            </v:group>
            <v:group style="position:absolute;left:11716;top:14485;width:25;height:3" coordorigin="11716,14485" coordsize="25,3">
              <v:shape style="position:absolute;left:11716;top:14485;width:25;height:3" coordorigin="11716,14485" coordsize="25,3" path="m11718,14485l11741,14487,11716,14487,11718,14485xe" filled="false" stroked="true" strokeweight="0pt" strokecolor="#000000">
                <v:path arrowok="t"/>
              </v:shape>
            </v:group>
            <v:group style="position:absolute;left:11713;top:14487;width:30;height:2" coordorigin="11713,14487" coordsize="30,2">
              <v:shape style="position:absolute;left:11713;top:14487;width:30;height:2" coordorigin="11713,14487" coordsize="30,0" path="m11713,14487l11743,14487e" filled="false" stroked="true" strokeweight="0pt" strokecolor="#000000">
                <v:path arrowok="t"/>
              </v:shape>
            </v:group>
            <v:group style="position:absolute;left:11716;top:14487;width:28;height:2" coordorigin="11716,14487" coordsize="28,2">
              <v:shape style="position:absolute;left:11716;top:14487;width:28;height:2" coordorigin="11716,14487" coordsize="28,0" path="m11716,14487l11743,14487e" filled="false" stroked="true" strokeweight="0pt" strokecolor="#000000">
                <v:path arrowok="t"/>
              </v:shape>
            </v:group>
            <v:group style="position:absolute;left:11713;top:14487;width:30;height:2" coordorigin="11713,14487" coordsize="30,2">
              <v:shape style="position:absolute;left:11713;top:14487;width:30;height:2" coordorigin="11713,14487" coordsize="30,0" path="m11713,14487l11743,14487e" filled="false" stroked="true" strokeweight="0pt" strokecolor="#000000">
                <v:path arrowok="t"/>
              </v:shape>
            </v:group>
            <v:group style="position:absolute;left:11711;top:14488;width:34;height:2" coordorigin="11711,14488" coordsize="34,2">
              <v:shape style="position:absolute;left:11711;top:14488;width:34;height:2" coordorigin="11711,14488" coordsize="34,0" path="m11711,14488l11745,14488e" filled="false" stroked="true" strokeweight=".112803pt" strokecolor="#000000">
                <v:path arrowok="t"/>
              </v:shape>
            </v:group>
            <v:group style="position:absolute;left:11713;top:14487;width:32;height:3" coordorigin="11713,14487" coordsize="32,3">
              <v:shape style="position:absolute;left:11713;top:14487;width:32;height:3" coordorigin="11713,14487" coordsize="32,3" path="m11743,14487l11713,14487,11745,14489,11743,14487xe" filled="false" stroked="true" strokeweight="0pt" strokecolor="#000000">
                <v:path arrowok="t"/>
              </v:shape>
            </v:group>
            <v:group style="position:absolute;left:11711;top:14487;width:34;height:3" coordorigin="11711,14487" coordsize="34,3">
              <v:shape style="position:absolute;left:11711;top:14487;width:34;height:3" coordorigin="11711,14487" coordsize="34,3" path="m11713,14487l11745,14489,11711,14489,11713,14487xe" filled="false" stroked="true" strokeweight="0pt" strokecolor="#000000">
                <v:path arrowok="t"/>
              </v:shape>
            </v:group>
            <v:group style="position:absolute;left:11709;top:14490;width:39;height:2" coordorigin="11709,14490" coordsize="39,2">
              <v:shape style="position:absolute;left:11709;top:14490;width:39;height:2" coordorigin="11709,14490" coordsize="39,0" path="m11709,14490l11747,14490e" filled="false" stroked="true" strokeweight=".112803pt" strokecolor="#000000">
                <v:path arrowok="t"/>
              </v:shape>
            </v:group>
            <v:group style="position:absolute;left:11711;top:14489;width:37;height:3" coordorigin="11711,14489" coordsize="37,3">
              <v:shape style="position:absolute;left:11711;top:14489;width:37;height:3" coordorigin="11711,14489" coordsize="37,3" path="m11745,14489l11711,14489,11747,14491,11745,14489xe" filled="false" stroked="true" strokeweight="0pt" strokecolor="#000000">
                <v:path arrowok="t"/>
              </v:shape>
            </v:group>
            <v:group style="position:absolute;left:11709;top:14489;width:39;height:3" coordorigin="11709,14489" coordsize="39,3">
              <v:shape style="position:absolute;left:11709;top:14489;width:39;height:3" coordorigin="11709,14489" coordsize="39,3" path="m11711,14489l11747,14491,11709,14491,11711,14489xe" filled="false" stroked="true" strokeweight="0pt" strokecolor="#000000">
                <v:path arrowok="t"/>
              </v:shape>
            </v:group>
            <v:group style="position:absolute;left:11707;top:14493;width:43;height:2" coordorigin="11707,14493" coordsize="43,2">
              <v:shape style="position:absolute;left:11707;top:14493;width:43;height:2" coordorigin="11707,14493" coordsize="43,0" path="m11707,14493l11750,14493e" filled="false" stroked="true" strokeweight=".112803pt" strokecolor="#000000">
                <v:path arrowok="t"/>
              </v:shape>
            </v:group>
            <v:group style="position:absolute;left:11709;top:14491;width:41;height:3" coordorigin="11709,14491" coordsize="41,3">
              <v:shape style="position:absolute;left:11709;top:14491;width:41;height:3" coordorigin="11709,14491" coordsize="41,3" path="m11747,14491l11709,14491,11750,14494,11747,14491xe" filled="false" stroked="true" strokeweight="0pt" strokecolor="#000000">
                <v:path arrowok="t"/>
              </v:shape>
            </v:group>
            <v:group style="position:absolute;left:11707;top:14491;width:43;height:3" coordorigin="11707,14491" coordsize="43,3">
              <v:shape style="position:absolute;left:11707;top:14491;width:43;height:3" coordorigin="11707,14491" coordsize="43,3" path="m11709,14491l11750,14494,11707,14494,11709,14491xe" filled="false" stroked="true" strokeweight="0pt" strokecolor="#000000">
                <v:path arrowok="t"/>
              </v:shape>
            </v:group>
            <v:group style="position:absolute;left:11707;top:14494;width:43;height:2" coordorigin="11707,14494" coordsize="43,2">
              <v:shape style="position:absolute;left:11707;top:14494;width:43;height:2" coordorigin="11707,14494" coordsize="43,0" path="m11707,14494l11750,14494e" filled="false" stroked="true" strokeweight="0pt" strokecolor="#000000">
                <v:path arrowok="t"/>
              </v:shape>
            </v:group>
            <v:group style="position:absolute;left:11707;top:14494;width:43;height:2" coordorigin="11707,14494" coordsize="43,2">
              <v:shape style="position:absolute;left:11707;top:14494;width:43;height:2" coordorigin="11707,14494" coordsize="43,0" path="m11707,14494l11750,14494e" filled="false" stroked="true" strokeweight="0pt" strokecolor="#000000">
                <v:path arrowok="t"/>
              </v:shape>
            </v:group>
            <v:group style="position:absolute;left:11704;top:14495;width:48;height:2" coordorigin="11704,14495" coordsize="48,2">
              <v:shape style="position:absolute;left:11704;top:14495;width:48;height:2" coordorigin="11704,14495" coordsize="48,0" path="m11704,14495l11752,14495e" filled="false" stroked="true" strokeweight=".112803pt" strokecolor="#000000">
                <v:path arrowok="t"/>
              </v:shape>
            </v:group>
            <v:group style="position:absolute;left:11707;top:14494;width:46;height:3" coordorigin="11707,14494" coordsize="46,3">
              <v:shape style="position:absolute;left:11707;top:14494;width:46;height:3" coordorigin="11707,14494" coordsize="46,3" path="m11750,14494l11707,14494,11752,14496,11750,14494xe" filled="false" stroked="true" strokeweight="0pt" strokecolor="#000000">
                <v:path arrowok="t"/>
              </v:shape>
            </v:group>
            <v:group style="position:absolute;left:11704;top:14494;width:48;height:3" coordorigin="11704,14494" coordsize="48,3">
              <v:shape style="position:absolute;left:11704;top:14494;width:48;height:3" coordorigin="11704,14494" coordsize="48,3" path="m11707,14494l11752,14496,11704,14496,11707,14494xe" filled="false" stroked="true" strokeweight="0pt" strokecolor="#000000">
                <v:path arrowok="t"/>
              </v:shape>
            </v:group>
            <v:group style="position:absolute;left:11704;top:14497;width:48;height:2" coordorigin="11704,14497" coordsize="48,2">
              <v:shape style="position:absolute;left:11704;top:14497;width:48;height:2" coordorigin="11704,14497" coordsize="48,0" path="m11704,14497l11752,14497e" filled="false" stroked="true" strokeweight=".112803pt" strokecolor="#000000">
                <v:path arrowok="t"/>
              </v:shape>
            </v:group>
            <v:group style="position:absolute;left:11704;top:14496;width:48;height:3" coordorigin="11704,14496" coordsize="48,3">
              <v:shape style="position:absolute;left:11704;top:14496;width:48;height:3" coordorigin="11704,14496" coordsize="48,3" path="m11752,14496l11704,14496,11752,14498,11752,14496xe" filled="false" stroked="true" strokeweight="0pt" strokecolor="#000000">
                <v:path arrowok="t"/>
              </v:shape>
            </v:group>
            <v:group style="position:absolute;left:11704;top:14496;width:48;height:3" coordorigin="11704,14496" coordsize="48,3">
              <v:shape style="position:absolute;left:11704;top:14496;width:48;height:3" coordorigin="11704,14496" coordsize="48,3" path="m11704,14496l11752,14498,11704,14498,11704,14496xe" filled="false" stroked="true" strokeweight="0pt" strokecolor="#000000">
                <v:path arrowok="t"/>
              </v:shape>
            </v:group>
            <v:group style="position:absolute;left:11702;top:14499;width:52;height:2" coordorigin="11702,14499" coordsize="52,2">
              <v:shape style="position:absolute;left:11702;top:14499;width:52;height:2" coordorigin="11702,14499" coordsize="52,0" path="m11702,14499l11754,14499e" filled="false" stroked="true" strokeweight=".112803pt" strokecolor="#000000">
                <v:path arrowok="t"/>
              </v:shape>
            </v:group>
            <v:group style="position:absolute;left:11704;top:14498;width:50;height:3" coordorigin="11704,14498" coordsize="50,3">
              <v:shape style="position:absolute;left:11704;top:14498;width:50;height:3" coordorigin="11704,14498" coordsize="50,3" path="m11752,14498l11704,14498,11754,14500,11752,14498xe" filled="false" stroked="true" strokeweight="0pt" strokecolor="#000000">
                <v:path arrowok="t"/>
              </v:shape>
            </v:group>
            <v:group style="position:absolute;left:11702;top:14498;width:52;height:3" coordorigin="11702,14498" coordsize="52,3">
              <v:shape style="position:absolute;left:11702;top:14498;width:52;height:3" coordorigin="11702,14498" coordsize="52,3" path="m11704,14498l11754,14500,11702,14500,11704,14498xe" filled="false" stroked="true" strokeweight="0pt" strokecolor="#000000">
                <v:path arrowok="t"/>
              </v:shape>
            </v:group>
            <v:group style="position:absolute;left:11702;top:14503;width:52;height:2" coordorigin="11702,14503" coordsize="52,2">
              <v:shape style="position:absolute;left:11702;top:14503;width:52;height:2" coordorigin="11702,14503" coordsize="52,0" path="m11702,14503l11754,14503e" filled="false" stroked="true" strokeweight=".225606pt" strokecolor="#000000">
                <v:path arrowok="t"/>
              </v:shape>
            </v:group>
            <v:group style="position:absolute;left:11702;top:14500;width:52;height:5" coordorigin="11702,14500" coordsize="52,5">
              <v:shape style="position:absolute;left:11702;top:14500;width:52;height:5" coordorigin="11702,14500" coordsize="52,5" path="m11754,14500l11702,14500,11754,14505,11754,14500xe" filled="false" stroked="true" strokeweight="0pt" strokecolor="#000000">
                <v:path arrowok="t"/>
              </v:shape>
            </v:group>
            <v:group style="position:absolute;left:11702;top:14500;width:52;height:5" coordorigin="11702,14500" coordsize="52,5">
              <v:shape style="position:absolute;left:11702;top:14500;width:52;height:5" coordorigin="11702,14500" coordsize="52,5" path="m11702,14500l11754,14505,11702,14505,11702,14500xe" filled="false" stroked="true" strokeweight="0pt" strokecolor="#000000">
                <v:path arrowok="t"/>
              </v:shape>
            </v:group>
            <v:group style="position:absolute;left:11702;top:14506;width:52;height:2" coordorigin="11702,14506" coordsize="52,2">
              <v:shape style="position:absolute;left:11702;top:14506;width:52;height:2" coordorigin="11702,14506" coordsize="52,0" path="m11702,14506l11754,14506e" filled="false" stroked="true" strokeweight=".112803pt" strokecolor="#000000">
                <v:path arrowok="t"/>
              </v:shape>
            </v:group>
            <v:group style="position:absolute;left:11702;top:14505;width:52;height:3" coordorigin="11702,14505" coordsize="52,3">
              <v:shape style="position:absolute;left:11702;top:14505;width:52;height:3" coordorigin="11702,14505" coordsize="52,3" path="m11754,14505l11702,14505,11754,14507,11754,14505xe" filled="false" stroked="true" strokeweight="0pt" strokecolor="#000000">
                <v:path arrowok="t"/>
              </v:shape>
            </v:group>
            <v:group style="position:absolute;left:11702;top:14505;width:52;height:3" coordorigin="11702,14505" coordsize="52,3">
              <v:shape style="position:absolute;left:11702;top:14505;width:52;height:3" coordorigin="11702,14505" coordsize="52,3" path="m11702,14505l11754,14507,11702,14507,11702,14505xe" filled="false" stroked="true" strokeweight="0pt" strokecolor="#000000">
                <v:path arrowok="t"/>
              </v:shape>
            </v:group>
            <v:group style="position:absolute;left:11702;top:14508;width:52;height:2" coordorigin="11702,14508" coordsize="52,2">
              <v:shape style="position:absolute;left:11702;top:14508;width:52;height:2" coordorigin="11702,14508" coordsize="52,0" path="m11702,14508l11754,14508e" filled="false" stroked="true" strokeweight=".112803pt" strokecolor="#000000">
                <v:path arrowok="t"/>
              </v:shape>
            </v:group>
            <v:group style="position:absolute;left:11702;top:14507;width:52;height:3" coordorigin="11702,14507" coordsize="52,3">
              <v:shape style="position:absolute;left:11702;top:14507;width:52;height:3" coordorigin="11702,14507" coordsize="52,3" path="m11754,14507l11702,14507,11754,14509,11754,14507xe" filled="false" stroked="true" strokeweight="0pt" strokecolor="#000000">
                <v:path arrowok="t"/>
              </v:shape>
            </v:group>
            <v:group style="position:absolute;left:11702;top:14507;width:52;height:3" coordorigin="11702,14507" coordsize="52,3">
              <v:shape style="position:absolute;left:11702;top:14507;width:52;height:3" coordorigin="11702,14507" coordsize="52,3" path="m11702,14507l11754,14509,11702,14509,11702,14507xe" filled="false" stroked="true" strokeweight="0pt" strokecolor="#000000">
                <v:path arrowok="t"/>
              </v:shape>
            </v:group>
            <v:group style="position:absolute;left:11702;top:14511;width:52;height:2" coordorigin="11702,14511" coordsize="52,2">
              <v:shape style="position:absolute;left:11702;top:14511;width:52;height:2" coordorigin="11702,14511" coordsize="52,0" path="m11702,14511l11754,14511e" filled="false" stroked="true" strokeweight=".112803pt" strokecolor="#000000">
                <v:path arrowok="t"/>
              </v:shape>
            </v:group>
            <v:group style="position:absolute;left:11702;top:14509;width:52;height:3" coordorigin="11702,14509" coordsize="52,3">
              <v:shape style="position:absolute;left:11702;top:14509;width:52;height:3" coordorigin="11702,14509" coordsize="52,3" path="m11754,14509l11702,14509,11754,14512,11754,14509xe" filled="false" stroked="true" strokeweight="0pt" strokecolor="#000000">
                <v:path arrowok="t"/>
              </v:shape>
            </v:group>
            <v:group style="position:absolute;left:11702;top:14509;width:52;height:3" coordorigin="11702,14509" coordsize="52,3">
              <v:shape style="position:absolute;left:11702;top:14509;width:52;height:3" coordorigin="11702,14509" coordsize="52,3" path="m11702,14509l11754,14512,11702,14512,11702,14509xe" filled="false" stroked="true" strokeweight="0pt" strokecolor="#000000">
                <v:path arrowok="t"/>
              </v:shape>
            </v:group>
            <v:group style="position:absolute;left:11702;top:14513;width:52;height:2" coordorigin="11702,14513" coordsize="52,2">
              <v:shape style="position:absolute;left:11702;top:14513;width:52;height:2" coordorigin="11702,14513" coordsize="52,0" path="m11702,14513l11754,14513e" filled="false" stroked="true" strokeweight=".112803pt" strokecolor="#000000">
                <v:path arrowok="t"/>
              </v:shape>
            </v:group>
            <v:group style="position:absolute;left:11702;top:14512;width:52;height:3" coordorigin="11702,14512" coordsize="52,3">
              <v:shape style="position:absolute;left:11702;top:14512;width:52;height:3" coordorigin="11702,14512" coordsize="52,3" path="m11754,14512l11702,14512,11754,14514,11754,14512xe" filled="false" stroked="true" strokeweight="0pt" strokecolor="#000000">
                <v:path arrowok="t"/>
              </v:shape>
            </v:group>
            <v:group style="position:absolute;left:11702;top:14512;width:52;height:3" coordorigin="11702,14512" coordsize="52,3">
              <v:shape style="position:absolute;left:11702;top:14512;width:52;height:3" coordorigin="11702,14512" coordsize="52,3" path="m11702,14512l11754,14514,11702,14514,11702,14512xe" filled="false" stroked="true" strokeweight="0pt" strokecolor="#000000">
                <v:path arrowok="t"/>
              </v:shape>
            </v:group>
            <v:group style="position:absolute;left:11702;top:14515;width:52;height:2" coordorigin="11702,14515" coordsize="52,2">
              <v:shape style="position:absolute;left:11702;top:14515;width:52;height:2" coordorigin="11702,14515" coordsize="52,0" path="m11702,14515l11754,14515e" filled="false" stroked="true" strokeweight=".112803pt" strokecolor="#000000">
                <v:path arrowok="t"/>
              </v:shape>
            </v:group>
            <v:group style="position:absolute;left:11702;top:14514;width:52;height:3" coordorigin="11702,14514" coordsize="52,3">
              <v:shape style="position:absolute;left:11702;top:14514;width:52;height:3" coordorigin="11702,14514" coordsize="52,3" path="m11754,14514l11702,14514,11754,14516,11754,14514xe" filled="false" stroked="true" strokeweight="0pt" strokecolor="#000000">
                <v:path arrowok="t"/>
              </v:shape>
            </v:group>
            <v:group style="position:absolute;left:11702;top:14514;width:52;height:3" coordorigin="11702,14514" coordsize="52,3">
              <v:shape style="position:absolute;left:11702;top:14514;width:52;height:3" coordorigin="11702,14514" coordsize="52,3" path="m11702,14514l11754,14516,11702,14516,11702,14514xe" filled="false" stroked="true" strokeweight="0pt" strokecolor="#000000">
                <v:path arrowok="t"/>
              </v:shape>
            </v:group>
            <v:group style="position:absolute;left:11702;top:14517;width:52;height:2" coordorigin="11702,14517" coordsize="52,2">
              <v:shape style="position:absolute;left:11702;top:14517;width:52;height:2" coordorigin="11702,14517" coordsize="52,0" path="m11702,14517l11754,14517e" filled="false" stroked="true" strokeweight=".112803pt" strokecolor="#000000">
                <v:path arrowok="t"/>
              </v:shape>
            </v:group>
            <v:group style="position:absolute;left:11702;top:14516;width:52;height:3" coordorigin="11702,14516" coordsize="52,3">
              <v:shape style="position:absolute;left:11702;top:14516;width:52;height:3" coordorigin="11702,14516" coordsize="52,3" path="m11754,14516l11702,14516,11752,14518,11754,14516xe" filled="false" stroked="true" strokeweight="0pt" strokecolor="#000000">
                <v:path arrowok="t"/>
              </v:shape>
            </v:group>
            <v:group style="position:absolute;left:11702;top:14516;width:50;height:3" coordorigin="11702,14516" coordsize="50,3">
              <v:shape style="position:absolute;left:11702;top:14516;width:50;height:3" coordorigin="11702,14516" coordsize="50,3" path="m11702,14516l11752,14518,11704,14518,11702,14516xe" filled="false" stroked="true" strokeweight="0pt" strokecolor="#000000">
                <v:path arrowok="t"/>
              </v:shape>
            </v:group>
            <v:group style="position:absolute;left:11704;top:14520;width:48;height:2" coordorigin="11704,14520" coordsize="48,2">
              <v:shape style="position:absolute;left:11704;top:14520;width:48;height:2" coordorigin="11704,14520" coordsize="48,0" path="m11704,14520l11752,14520e" filled="false" stroked="true" strokeweight=".112803pt" strokecolor="#000000">
                <v:path arrowok="t"/>
              </v:shape>
            </v:group>
            <v:group style="position:absolute;left:11704;top:14518;width:48;height:3" coordorigin="11704,14518" coordsize="48,3">
              <v:shape style="position:absolute;left:11704;top:14518;width:48;height:3" coordorigin="11704,14518" coordsize="48,3" path="m11752,14518l11704,14518,11752,14521,11752,14518xe" filled="false" stroked="true" strokeweight="0pt" strokecolor="#000000">
                <v:path arrowok="t"/>
              </v:shape>
            </v:group>
            <v:group style="position:absolute;left:11704;top:14518;width:48;height:3" coordorigin="11704,14518" coordsize="48,3">
              <v:shape style="position:absolute;left:11704;top:14518;width:48;height:3" coordorigin="11704,14518" coordsize="48,3" path="m11704,14518l11752,14521,11704,14521,11704,14518xe" filled="false" stroked="true" strokeweight="0pt" strokecolor="#000000">
                <v:path arrowok="t"/>
              </v:shape>
            </v:group>
            <v:group style="position:absolute;left:11704;top:14522;width:48;height:2" coordorigin="11704,14522" coordsize="48,2">
              <v:shape style="position:absolute;left:11704;top:14522;width:48;height:2" coordorigin="11704,14522" coordsize="48,0" path="m11704,14522l11752,14522e" filled="false" stroked="true" strokeweight=".112803pt" strokecolor="#000000">
                <v:path arrowok="t"/>
              </v:shape>
            </v:group>
            <v:group style="position:absolute;left:11704;top:14521;width:48;height:3" coordorigin="11704,14521" coordsize="48,3">
              <v:shape style="position:absolute;left:11704;top:14521;width:48;height:3" coordorigin="11704,14521" coordsize="48,3" path="m11752,14521l11704,14521,11750,14523,11752,14521xe" filled="false" stroked="true" strokeweight="0pt" strokecolor="#000000">
                <v:path arrowok="t"/>
              </v:shape>
            </v:group>
            <v:group style="position:absolute;left:11704;top:14521;width:46;height:3" coordorigin="11704,14521" coordsize="46,3">
              <v:shape style="position:absolute;left:11704;top:14521;width:46;height:3" coordorigin="11704,14521" coordsize="46,3" path="m11704,14521l11750,14523,11707,14523,11704,14521xe" filled="false" stroked="true" strokeweight="0pt" strokecolor="#000000">
                <v:path arrowok="t"/>
              </v:shape>
            </v:group>
            <v:group style="position:absolute;left:11707;top:14524;width:43;height:2" coordorigin="11707,14524" coordsize="43,2">
              <v:shape style="position:absolute;left:11707;top:14524;width:43;height:2" coordorigin="11707,14524" coordsize="43,0" path="m11707,14524l11750,14524e" filled="false" stroked="true" strokeweight=".112803pt" strokecolor="#000000">
                <v:path arrowok="t"/>
              </v:shape>
            </v:group>
            <v:group style="position:absolute;left:11707;top:14523;width:43;height:3" coordorigin="11707,14523" coordsize="43,3">
              <v:shape style="position:absolute;left:11707;top:14523;width:43;height:3" coordorigin="11707,14523" coordsize="43,3" path="m11750,14523l11707,14523,11750,14525,11750,14523xe" filled="false" stroked="true" strokeweight="0pt" strokecolor="#000000">
                <v:path arrowok="t"/>
              </v:shape>
            </v:group>
            <v:group style="position:absolute;left:11707;top:14523;width:43;height:3" coordorigin="11707,14523" coordsize="43,3">
              <v:shape style="position:absolute;left:11707;top:14523;width:43;height:3" coordorigin="11707,14523" coordsize="43,3" path="m11707,14523l11750,14525,11707,14525,11707,14523xe" filled="false" stroked="true" strokeweight="0pt" strokecolor="#000000">
                <v:path arrowok="t"/>
              </v:shape>
            </v:group>
            <v:group style="position:absolute;left:11707;top:14526;width:43;height:2" coordorigin="11707,14526" coordsize="43,2">
              <v:shape style="position:absolute;left:11707;top:14526;width:43;height:2" coordorigin="11707,14526" coordsize="43,0" path="m11707,14526l11750,14526e" filled="false" stroked="true" strokeweight=".112803pt" strokecolor="#000000">
                <v:path arrowok="t"/>
              </v:shape>
            </v:group>
            <v:group style="position:absolute;left:11707;top:14525;width:43;height:3" coordorigin="11707,14525" coordsize="43,3">
              <v:shape style="position:absolute;left:11707;top:14525;width:43;height:3" coordorigin="11707,14525" coordsize="43,3" path="m11750,14525l11707,14525,11747,14528,11750,14525xe" filled="false" stroked="true" strokeweight="0pt" strokecolor="#000000">
                <v:path arrowok="t"/>
              </v:shape>
            </v:group>
            <v:group style="position:absolute;left:11707;top:14525;width:41;height:3" coordorigin="11707,14525" coordsize="41,3">
              <v:shape style="position:absolute;left:11707;top:14525;width:41;height:3" coordorigin="11707,14525" coordsize="41,3" path="m11707,14525l11747,14528,11709,14528,11707,14525xe" filled="false" stroked="true" strokeweight="0pt" strokecolor="#000000">
                <v:path arrowok="t"/>
              </v:shape>
            </v:group>
            <v:group style="position:absolute;left:11709;top:14529;width:39;height:2" coordorigin="11709,14529" coordsize="39,2">
              <v:shape style="position:absolute;left:11709;top:14529;width:39;height:2" coordorigin="11709,14529" coordsize="39,0" path="m11709,14529l11747,14529e" filled="false" stroked="true" strokeweight=".112803pt" strokecolor="#000000">
                <v:path arrowok="t"/>
              </v:shape>
            </v:group>
            <v:group style="position:absolute;left:11709;top:14528;width:39;height:3" coordorigin="11709,14528" coordsize="39,3">
              <v:shape style="position:absolute;left:11709;top:14528;width:39;height:3" coordorigin="11709,14528" coordsize="39,3" path="m11747,14528l11709,14528,11745,14530,11747,14528xe" filled="false" stroked="true" strokeweight="0pt" strokecolor="#000000">
                <v:path arrowok="t"/>
              </v:shape>
            </v:group>
            <v:group style="position:absolute;left:11709;top:14528;width:37;height:3" coordorigin="11709,14528" coordsize="37,3">
              <v:shape style="position:absolute;left:11709;top:14528;width:37;height:3" coordorigin="11709,14528" coordsize="37,3" path="m11709,14528l11745,14530,11711,14530,11709,14528xe" filled="false" stroked="true" strokeweight="0pt" strokecolor="#000000">
                <v:path arrowok="t"/>
              </v:shape>
            </v:group>
            <v:group style="position:absolute;left:11711;top:14530;width:34;height:2" coordorigin="11711,14530" coordsize="34,2">
              <v:shape style="position:absolute;left:11711;top:14530;width:34;height:2" coordorigin="11711,14530" coordsize="34,0" path="m11711,14530l11745,14530e" filled="false" stroked="true" strokeweight="0pt" strokecolor="#000000">
                <v:path arrowok="t"/>
              </v:shape>
            </v:group>
            <v:group style="position:absolute;left:11711;top:14530;width:34;height:2" coordorigin="11711,14530" coordsize="34,2">
              <v:shape style="position:absolute;left:11711;top:14530;width:34;height:2" coordorigin="11711,14530" coordsize="34,0" path="m11711,14530l11745,14530e" filled="false" stroked="true" strokeweight="0pt" strokecolor="#000000">
                <v:path arrowok="t"/>
              </v:shape>
            </v:group>
            <v:group style="position:absolute;left:11711;top:14530;width:32;height:2" coordorigin="11711,14530" coordsize="32,2">
              <v:shape style="position:absolute;left:11711;top:14530;width:32;height:2" coordorigin="11711,14530" coordsize="32,0" path="m11711,14530l11743,14530e" filled="false" stroked="true" strokeweight="0pt" strokecolor="#000000">
                <v:path arrowok="t"/>
              </v:shape>
            </v:group>
            <v:group style="position:absolute;left:11713;top:14531;width:30;height:2" coordorigin="11713,14531" coordsize="30,2">
              <v:shape style="position:absolute;left:11713;top:14531;width:30;height:2" coordorigin="11713,14531" coordsize="30,0" path="m11713,14531l11743,14531e" filled="false" stroked="true" strokeweight=".112803pt" strokecolor="#000000">
                <v:path arrowok="t"/>
              </v:shape>
            </v:group>
            <v:group style="position:absolute;left:11713;top:14530;width:30;height:3" coordorigin="11713,14530" coordsize="30,3">
              <v:shape style="position:absolute;left:11713;top:14530;width:30;height:3" coordorigin="11713,14530" coordsize="30,3" path="m11743,14530l11713,14530,11741,14532,11743,14530xe" filled="false" stroked="true" strokeweight="0pt" strokecolor="#000000">
                <v:path arrowok="t"/>
              </v:shape>
            </v:group>
            <v:group style="position:absolute;left:11713;top:14530;width:28;height:3" coordorigin="11713,14530" coordsize="28,3">
              <v:shape style="position:absolute;left:11713;top:14530;width:28;height:3" coordorigin="11713,14530" coordsize="28,3" path="m11713,14530l11741,14532,11716,14532,11713,14530xe" filled="false" stroked="true" strokeweight="0pt" strokecolor="#000000">
                <v:path arrowok="t"/>
              </v:shape>
            </v:group>
            <v:group style="position:absolute;left:11716;top:14533;width:25;height:2" coordorigin="11716,14533" coordsize="25,2">
              <v:shape style="position:absolute;left:11716;top:14533;width:25;height:2" coordorigin="11716,14533" coordsize="25,0" path="m11716,14533l11741,14533e" filled="false" stroked="true" strokeweight=".112803pt" strokecolor="#000000">
                <v:path arrowok="t"/>
              </v:shape>
            </v:group>
            <v:group style="position:absolute;left:11716;top:14532;width:25;height:3" coordorigin="11716,14532" coordsize="25,3">
              <v:shape style="position:absolute;left:11716;top:14532;width:25;height:3" coordorigin="11716,14532" coordsize="25,3" path="m11741,14532l11716,14532,11738,14534,11741,14532xe" filled="false" stroked="true" strokeweight="0pt" strokecolor="#000000">
                <v:path arrowok="t"/>
              </v:shape>
            </v:group>
            <v:group style="position:absolute;left:11716;top:14532;width:23;height:3" coordorigin="11716,14532" coordsize="23,3">
              <v:shape style="position:absolute;left:11716;top:14532;width:23;height:3" coordorigin="11716,14532" coordsize="23,3" path="m11716,14532l11738,14534,11718,14534,11716,14532xe" filled="false" stroked="true" strokeweight="0pt" strokecolor="#000000">
                <v:path arrowok="t"/>
              </v:shape>
            </v:group>
            <v:group style="position:absolute;left:11718;top:14534;width:21;height:2" coordorigin="11718,14534" coordsize="21,2">
              <v:shape style="position:absolute;left:11718;top:14534;width:21;height:2" coordorigin="11718,14534" coordsize="21,0" path="m11718,14534l11738,14534e" filled="false" stroked="true" strokeweight="0pt" strokecolor="#000000">
                <v:path arrowok="t"/>
              </v:shape>
            </v:group>
            <v:group style="position:absolute;left:11718;top:14534;width:21;height:2" coordorigin="11718,14534" coordsize="21,2">
              <v:shape style="position:absolute;left:11718;top:14534;width:21;height:2" coordorigin="11718,14534" coordsize="21,0" path="m11718,14534l11738,14534e" filled="false" stroked="true" strokeweight="0pt" strokecolor="#000000">
                <v:path arrowok="t"/>
              </v:shape>
            </v:group>
            <v:group style="position:absolute;left:11718;top:14534;width:19;height:2" coordorigin="11718,14534" coordsize="19,2">
              <v:shape style="position:absolute;left:11718;top:14534;width:19;height:2" coordorigin="11718,14534" coordsize="19,0" path="m11718,14534l11736,14534e" filled="false" stroked="true" strokeweight="0pt" strokecolor="#000000">
                <v:path arrowok="t"/>
              </v:shape>
            </v:group>
            <v:group style="position:absolute;left:11720;top:14534;width:16;height:2" coordorigin="11720,14534" coordsize="16,2">
              <v:shape style="position:absolute;left:11720;top:14534;width:16;height:2" coordorigin="11720,14534" coordsize="16,0" path="m11720,14534l11736,14534e" filled="false" stroked="true" strokeweight="0pt" strokecolor="#000000">
                <v:path arrowok="t"/>
              </v:shape>
            </v:group>
            <v:group style="position:absolute;left:11720;top:14534;width:16;height:2" coordorigin="11720,14534" coordsize="16,2">
              <v:shape style="position:absolute;left:11720;top:14534;width:16;height:2" coordorigin="11720,14534" coordsize="16,0" path="m11720,14534l11736,14534e" filled="false" stroked="true" strokeweight="0pt" strokecolor="#000000">
                <v:path arrowok="t"/>
              </v:shape>
            </v:group>
            <v:group style="position:absolute;left:11720;top:14534;width:14;height:2" coordorigin="11720,14534" coordsize="14,2">
              <v:shape style="position:absolute;left:11720;top:14534;width:14;height:2" coordorigin="11720,14534" coordsize="14,0" path="m11720,14534l11734,14534e" filled="false" stroked="true" strokeweight="0pt" strokecolor="#000000">
                <v:path arrowok="t"/>
              </v:shape>
            </v:group>
            <v:group style="position:absolute;left:11722;top:14534;width:10;height:3" coordorigin="11722,14534" coordsize="10,3">
              <v:shape style="position:absolute;left:11722;top:14534;width:10;height:3" coordorigin="11722,14534" coordsize="10,3" path="m11722,14534l11725,14537,11731,14537,11722,14534xe" filled="true" fillcolor="#000000" stroked="false">
                <v:path arrowok="t"/>
                <v:fill type="solid"/>
              </v:shape>
            </v:group>
            <v:group style="position:absolute;left:11722;top:14534;width:10;height:3" coordorigin="11722,14534" coordsize="10,3">
              <v:shape style="position:absolute;left:11722;top:14534;width:10;height:3" coordorigin="11722,14534" coordsize="10,3" path="m11722,14534l11725,14537,11731,14537,11722,14534xe" filled="false" stroked="true" strokeweight="0pt" strokecolor="#000000">
                <v:path arrowok="t"/>
              </v:shape>
            </v:group>
            <v:group style="position:absolute;left:11725;top:14537;width:7;height:2" coordorigin="11725,14537" coordsize="7,2">
              <v:shape style="position:absolute;left:11725;top:14537;width:7;height:2" coordorigin="11725,14537" coordsize="7,0" path="m11725,14537l11731,14537e" filled="false" stroked="true" strokeweight="0pt" strokecolor="#000000">
                <v:path arrowok="t"/>
              </v:shape>
            </v:group>
            <v:group style="position:absolute;left:11722;top:14534;width:12;height:3" coordorigin="11722,14534" coordsize="12,3">
              <v:shape style="position:absolute;left:11722;top:14534;width:12;height:3" coordorigin="11722,14534" coordsize="12,3" path="m11722,14534l11731,14537,11734,14534,11722,14534xe" filled="true" fillcolor="#000000" stroked="false">
                <v:path arrowok="t"/>
                <v:fill type="solid"/>
              </v:shape>
            </v:group>
            <v:group style="position:absolute;left:11722;top:14534;width:12;height:3" coordorigin="11722,14534" coordsize="12,3">
              <v:shape style="position:absolute;left:11722;top:14534;width:12;height:3" coordorigin="11722,14534" coordsize="12,3" path="m11722,14534l11734,14534,11731,14537,11722,14534xe" filled="false" stroked="true" strokeweight="0pt" strokecolor="#000000">
                <v:path arrowok="t"/>
              </v:shape>
            </v:group>
            <v:group style="position:absolute;left:11431;top:14611;width:7;height:2" coordorigin="11431,14611" coordsize="7,2">
              <v:shape style="position:absolute;left:11431;top:14611;width:7;height:2" coordorigin="11431,14611" coordsize="7,0" path="m11431,14611l11438,14611e" filled="false" stroked="true" strokeweight="0pt" strokecolor="#000000">
                <v:path arrowok="t"/>
              </v:shape>
            </v:group>
            <v:group style="position:absolute;left:11431;top:14611;width:7;height:2" coordorigin="11431,14611" coordsize="7,2">
              <v:shape style="position:absolute;left:11431;top:14611;width:7;height:2" coordorigin="11431,14611" coordsize="7,0" path="m11431,14611l11438,14611e" filled="false" stroked="true" strokeweight="0pt" strokecolor="#000000">
                <v:path arrowok="t"/>
              </v:shape>
            </v:group>
            <v:group style="position:absolute;left:11429;top:14611;width:12;height:2" coordorigin="11429,14611" coordsize="12,2">
              <v:shape style="position:absolute;left:11429;top:14611;width:12;height:2" coordorigin="11429,14611" coordsize="12,0" path="m11429,14611l11440,14611e" filled="false" stroked="true" strokeweight="0pt" strokecolor="#000000">
                <v:path arrowok="t"/>
              </v:shape>
            </v:group>
            <v:group style="position:absolute;left:11431;top:14611;width:10;height:2" coordorigin="11431,14611" coordsize="10,2">
              <v:shape style="position:absolute;left:11431;top:14611;width:10;height:2" coordorigin="11431,14611" coordsize="10,0" path="m11431,14611l11440,14611e" filled="false" stroked="true" strokeweight="0pt" strokecolor="#000000">
                <v:path arrowok="t"/>
              </v:shape>
            </v:group>
            <v:group style="position:absolute;left:11429;top:14611;width:12;height:2" coordorigin="11429,14611" coordsize="12,2">
              <v:shape style="position:absolute;left:11429;top:14611;width:12;height:2" coordorigin="11429,14611" coordsize="12,0" path="m11429,14611l11440,14611e" filled="false" stroked="true" strokeweight="0pt" strokecolor="#000000">
                <v:path arrowok="t"/>
              </v:shape>
            </v:group>
            <v:group style="position:absolute;left:11427;top:14611;width:16;height:3" coordorigin="11427,14611" coordsize="16,3">
              <v:shape style="position:absolute;left:11427;top:14611;width:16;height:3" coordorigin="11427,14611" coordsize="16,3" path="m11427,14613l11443,14613,11429,14611,11427,14613xe" filled="true" fillcolor="#000000" stroked="false">
                <v:path arrowok="t"/>
                <v:fill type="solid"/>
              </v:shape>
              <v:shape style="position:absolute;left:11427;top:14611;width:16;height:3" coordorigin="11427,14611" coordsize="16,3" path="m11429,14611l11443,14613,11440,14611,11429,14611xe" filled="true" fillcolor="#000000" stroked="false">
                <v:path arrowok="t"/>
                <v:fill type="solid"/>
              </v:shape>
            </v:group>
            <v:group style="position:absolute;left:11429;top:14611;width:14;height:3" coordorigin="11429,14611" coordsize="14,3">
              <v:shape style="position:absolute;left:11429;top:14611;width:14;height:3" coordorigin="11429,14611" coordsize="14,3" path="m11440,14611l11429,14611,11443,14613,11440,14611xe" filled="false" stroked="true" strokeweight="0pt" strokecolor="#000000">
                <v:path arrowok="t"/>
              </v:shape>
            </v:group>
            <v:group style="position:absolute;left:11427;top:14611;width:16;height:3" coordorigin="11427,14611" coordsize="16,3">
              <v:shape style="position:absolute;left:11427;top:14611;width:16;height:3" coordorigin="11427,14611" coordsize="16,3" path="m11429,14611l11443,14613,11427,14613,11429,14611xe" filled="false" stroked="true" strokeweight="0pt" strokecolor="#000000">
                <v:path arrowok="t"/>
              </v:shape>
            </v:group>
            <v:group style="position:absolute;left:11425;top:14613;width:21;height:2" coordorigin="11425,14613" coordsize="21,2">
              <v:shape style="position:absolute;left:11425;top:14613;width:21;height:2" coordorigin="11425,14613" coordsize="21,0" path="m11425,14613l11445,14613e" filled="false" stroked="true" strokeweight="0pt" strokecolor="#000000">
                <v:path arrowok="t"/>
              </v:shape>
            </v:group>
            <v:group style="position:absolute;left:11427;top:14613;width:19;height:2" coordorigin="11427,14613" coordsize="19,2">
              <v:shape style="position:absolute;left:11427;top:14613;width:19;height:2" coordorigin="11427,14613" coordsize="19,0" path="m11427,14613l11445,14613e" filled="false" stroked="true" strokeweight="0pt" strokecolor="#000000">
                <v:path arrowok="t"/>
              </v:shape>
            </v:group>
            <v:group style="position:absolute;left:11425;top:14613;width:21;height:2" coordorigin="11425,14613" coordsize="21,2">
              <v:shape style="position:absolute;left:11425;top:14613;width:21;height:2" coordorigin="11425,14613" coordsize="21,0" path="m11425,14613l11445,14613e" filled="false" stroked="true" strokeweight="0pt" strokecolor="#000000">
                <v:path arrowok="t"/>
              </v:shape>
            </v:group>
            <v:group style="position:absolute;left:11422;top:14614;width:25;height:2" coordorigin="11422,14614" coordsize="25,2">
              <v:shape style="position:absolute;left:11422;top:14614;width:25;height:2" coordorigin="11422,14614" coordsize="25,0" path="m11422,14614l11447,14614e" filled="false" stroked="true" strokeweight=".112803pt" strokecolor="#000000">
                <v:path arrowok="t"/>
              </v:shape>
            </v:group>
            <v:group style="position:absolute;left:11425;top:14613;width:23;height:3" coordorigin="11425,14613" coordsize="23,3">
              <v:shape style="position:absolute;left:11425;top:14613;width:23;height:3" coordorigin="11425,14613" coordsize="23,3" path="m11445,14613l11425,14613,11447,14615,11445,14613xe" filled="false" stroked="true" strokeweight="0pt" strokecolor="#000000">
                <v:path arrowok="t"/>
              </v:shape>
            </v:group>
            <v:group style="position:absolute;left:11422;top:14613;width:25;height:3" coordorigin="11422,14613" coordsize="25,3">
              <v:shape style="position:absolute;left:11422;top:14613;width:25;height:3" coordorigin="11422,14613" coordsize="25,3" path="m11425,14613l11447,14615,11422,14615,11425,14613xe" filled="false" stroked="true" strokeweight="0pt" strokecolor="#000000">
                <v:path arrowok="t"/>
              </v:shape>
            </v:group>
            <v:group style="position:absolute;left:11420;top:14615;width:30;height:2" coordorigin="11420,14615" coordsize="30,2">
              <v:shape style="position:absolute;left:11420;top:14615;width:30;height:2" coordorigin="11420,14615" coordsize="30,0" path="m11420,14615l11449,14615e" filled="false" stroked="true" strokeweight="0pt" strokecolor="#000000">
                <v:path arrowok="t"/>
              </v:shape>
            </v:group>
            <v:group style="position:absolute;left:11422;top:14615;width:28;height:2" coordorigin="11422,14615" coordsize="28,2">
              <v:shape style="position:absolute;left:11422;top:14615;width:28;height:2" coordorigin="11422,14615" coordsize="28,0" path="m11422,14615l11449,14615e" filled="false" stroked="true" strokeweight="0pt" strokecolor="#000000">
                <v:path arrowok="t"/>
              </v:shape>
            </v:group>
            <v:group style="position:absolute;left:11420;top:14615;width:30;height:2" coordorigin="11420,14615" coordsize="30,2">
              <v:shape style="position:absolute;left:11420;top:14615;width:30;height:2" coordorigin="11420,14615" coordsize="30,0" path="m11420,14615l11449,14615e" filled="false" stroked="true" strokeweight="0pt" strokecolor="#000000">
                <v:path arrowok="t"/>
              </v:shape>
            </v:group>
            <v:group style="position:absolute;left:11418;top:14617;width:34;height:2" coordorigin="11418,14617" coordsize="34,2">
              <v:shape style="position:absolute;left:11418;top:14617;width:34;height:2" coordorigin="11418,14617" coordsize="34,0" path="m11418,14617l11452,14617e" filled="false" stroked="true" strokeweight=".112803pt" strokecolor="#000000">
                <v:path arrowok="t"/>
              </v:shape>
            </v:group>
            <v:group style="position:absolute;left:11420;top:14615;width:32;height:3" coordorigin="11420,14615" coordsize="32,3">
              <v:shape style="position:absolute;left:11420;top:14615;width:32;height:3" coordorigin="11420,14615" coordsize="32,3" path="m11449,14615l11420,14615,11452,14618,11449,14615xe" filled="false" stroked="true" strokeweight="0pt" strokecolor="#000000">
                <v:path arrowok="t"/>
              </v:shape>
            </v:group>
            <v:group style="position:absolute;left:11418;top:14615;width:34;height:3" coordorigin="11418,14615" coordsize="34,3">
              <v:shape style="position:absolute;left:11418;top:14615;width:34;height:3" coordorigin="11418,14615" coordsize="34,3" path="m11420,14615l11452,14618,11418,14618,11420,14615xe" filled="false" stroked="true" strokeweight="0pt" strokecolor="#000000">
                <v:path arrowok="t"/>
              </v:shape>
            </v:group>
            <v:group style="position:absolute;left:11416;top:14619;width:39;height:2" coordorigin="11416,14619" coordsize="39,2">
              <v:shape style="position:absolute;left:11416;top:14619;width:39;height:2" coordorigin="11416,14619" coordsize="39,0" path="m11416,14619l11454,14619e" filled="false" stroked="true" strokeweight=".112803pt" strokecolor="#000000">
                <v:path arrowok="t"/>
              </v:shape>
            </v:group>
            <v:group style="position:absolute;left:11418;top:14618;width:37;height:3" coordorigin="11418,14618" coordsize="37,3">
              <v:shape style="position:absolute;left:11418;top:14618;width:37;height:3" coordorigin="11418,14618" coordsize="37,3" path="m11452,14618l11418,14618,11454,14620,11452,14618xe" filled="false" stroked="true" strokeweight="0pt" strokecolor="#000000">
                <v:path arrowok="t"/>
              </v:shape>
            </v:group>
            <v:group style="position:absolute;left:11416;top:14618;width:39;height:3" coordorigin="11416,14618" coordsize="39,3">
              <v:shape style="position:absolute;left:11416;top:14618;width:39;height:3" coordorigin="11416,14618" coordsize="39,3" path="m11418,14618l11454,14620,11416,14620,11418,14618xe" filled="false" stroked="true" strokeweight="0pt" strokecolor="#000000">
                <v:path arrowok="t"/>
              </v:shape>
            </v:group>
            <v:group style="position:absolute;left:11413;top:14620;width:43;height:2" coordorigin="11413,14620" coordsize="43,2">
              <v:shape style="position:absolute;left:11413;top:14620;width:43;height:2" coordorigin="11413,14620" coordsize="43,0" path="m11413,14620l11456,14620e" filled="false" stroked="true" strokeweight="0pt" strokecolor="#000000">
                <v:path arrowok="t"/>
              </v:shape>
            </v:group>
            <v:group style="position:absolute;left:11416;top:14620;width:41;height:2" coordorigin="11416,14620" coordsize="41,2">
              <v:shape style="position:absolute;left:11416;top:14620;width:41;height:2" coordorigin="11416,14620" coordsize="41,0" path="m11416,14620l11456,14620e" filled="false" stroked="true" strokeweight="0pt" strokecolor="#000000">
                <v:path arrowok="t"/>
              </v:shape>
            </v:group>
            <v:group style="position:absolute;left:11413;top:14620;width:43;height:2" coordorigin="11413,14620" coordsize="43,2">
              <v:shape style="position:absolute;left:11413;top:14620;width:43;height:2" coordorigin="11413,14620" coordsize="43,0" path="m11413,14620l11456,14620e" filled="false" stroked="true" strokeweight="0pt" strokecolor="#000000">
                <v:path arrowok="t"/>
              </v:shape>
            </v:group>
            <v:group style="position:absolute;left:11413;top:14621;width:43;height:2" coordorigin="11413,14621" coordsize="43,2">
              <v:shape style="position:absolute;left:11413;top:14621;width:43;height:2" coordorigin="11413,14621" coordsize="43,0" path="m11413,14621l11456,14621e" filled="false" stroked="true" strokeweight=".112803pt" strokecolor="#000000">
                <v:path arrowok="t"/>
              </v:shape>
            </v:group>
            <v:group style="position:absolute;left:11413;top:14620;width:43;height:3" coordorigin="11413,14620" coordsize="43,3">
              <v:shape style="position:absolute;left:11413;top:14620;width:43;height:3" coordorigin="11413,14620" coordsize="43,3" path="m11456,14620l11413,14620,11456,14622,11456,14620xe" filled="false" stroked="true" strokeweight="0pt" strokecolor="#000000">
                <v:path arrowok="t"/>
              </v:shape>
            </v:group>
            <v:group style="position:absolute;left:11413;top:14620;width:43;height:3" coordorigin="11413,14620" coordsize="43,3">
              <v:shape style="position:absolute;left:11413;top:14620;width:43;height:3" coordorigin="11413,14620" coordsize="43,3" path="m11413,14620l11456,14622,11413,14622,11413,14620xe" filled="false" stroked="true" strokeweight="0pt" strokecolor="#000000">
                <v:path arrowok="t"/>
              </v:shape>
            </v:group>
            <v:group style="position:absolute;left:11411;top:14623;width:48;height:2" coordorigin="11411,14623" coordsize="48,2">
              <v:shape style="position:absolute;left:11411;top:14623;width:48;height:2" coordorigin="11411,14623" coordsize="48,0" path="m11411,14623l11459,14623e" filled="false" stroked="true" strokeweight=".112803pt" strokecolor="#000000">
                <v:path arrowok="t"/>
              </v:shape>
            </v:group>
            <v:group style="position:absolute;left:11413;top:14622;width:46;height:3" coordorigin="11413,14622" coordsize="46,3">
              <v:shape style="position:absolute;left:11413;top:14622;width:46;height:3" coordorigin="11413,14622" coordsize="46,3" path="m11456,14622l11413,14622,11459,14625,11456,14622xe" filled="false" stroked="true" strokeweight="0pt" strokecolor="#000000">
                <v:path arrowok="t"/>
              </v:shape>
            </v:group>
            <v:group style="position:absolute;left:11411;top:14622;width:48;height:3" coordorigin="11411,14622" coordsize="48,3">
              <v:shape style="position:absolute;left:11411;top:14622;width:48;height:3" coordorigin="11411,14622" coordsize="48,3" path="m11413,14622l11459,14625,11411,14625,11413,14622xe" filled="false" stroked="true" strokeweight="0pt" strokecolor="#000000">
                <v:path arrowok="t"/>
              </v:shape>
            </v:group>
            <v:group style="position:absolute;left:11411;top:14626;width:50;height:2" coordorigin="11411,14626" coordsize="50,2">
              <v:shape style="position:absolute;left:11411;top:14626;width:50;height:2" coordorigin="11411,14626" coordsize="50,0" path="m11411,14626l11461,14626e" filled="false" stroked="true" strokeweight=".112803pt" strokecolor="#000000">
                <v:path arrowok="t"/>
              </v:shape>
            </v:group>
            <v:group style="position:absolute;left:11411;top:14625;width:50;height:3" coordorigin="11411,14625" coordsize="50,3">
              <v:shape style="position:absolute;left:11411;top:14625;width:50;height:3" coordorigin="11411,14625" coordsize="50,3" path="m11459,14625l11411,14625,11461,14627,11459,14625xe" filled="false" stroked="true" strokeweight="0pt" strokecolor="#000000">
                <v:path arrowok="t"/>
              </v:shape>
            </v:group>
            <v:group style="position:absolute;left:11411;top:14625;width:50;height:3" coordorigin="11411,14625" coordsize="50,3">
              <v:shape style="position:absolute;left:11411;top:14625;width:50;height:3" coordorigin="11411,14625" coordsize="50,3" path="m11411,14625l11461,14627,11411,14627,11411,14625xe" filled="false" stroked="true" strokeweight="0pt" strokecolor="#000000">
                <v:path arrowok="t"/>
              </v:shape>
            </v:group>
            <v:group style="position:absolute;left:11409;top:14628;width:52;height:2" coordorigin="11409,14628" coordsize="52,2">
              <v:shape style="position:absolute;left:11409;top:14628;width:52;height:2" coordorigin="11409,14628" coordsize="52,0" path="m11409,14628l11461,14628e" filled="false" stroked="true" strokeweight=".112803pt" strokecolor="#000000">
                <v:path arrowok="t"/>
              </v:shape>
            </v:group>
            <v:group style="position:absolute;left:11411;top:14627;width:50;height:3" coordorigin="11411,14627" coordsize="50,3">
              <v:shape style="position:absolute;left:11411;top:14627;width:50;height:3" coordorigin="11411,14627" coordsize="50,3" path="m11461,14627l11411,14627,11461,14629,11461,14627xe" filled="false" stroked="true" strokeweight="0pt" strokecolor="#000000">
                <v:path arrowok="t"/>
              </v:shape>
            </v:group>
            <v:group style="position:absolute;left:11409;top:14627;width:52;height:3" coordorigin="11409,14627" coordsize="52,3">
              <v:shape style="position:absolute;left:11409;top:14627;width:52;height:3" coordorigin="11409,14627" coordsize="52,3" path="m11411,14627l11461,14629,11409,14629,11411,14627xe" filled="false" stroked="true" strokeweight="0pt" strokecolor="#000000">
                <v:path arrowok="t"/>
              </v:shape>
            </v:group>
            <v:group style="position:absolute;left:11409;top:14631;width:52;height:2" coordorigin="11409,14631" coordsize="52,2">
              <v:shape style="position:absolute;left:11409;top:14631;width:52;height:2" coordorigin="11409,14631" coordsize="52,0" path="m11409,14631l11461,14631e" filled="false" stroked="true" strokeweight=".225606pt" strokecolor="#000000">
                <v:path arrowok="t"/>
              </v:shape>
            </v:group>
            <v:group style="position:absolute;left:11409;top:14629;width:52;height:5" coordorigin="11409,14629" coordsize="52,5">
              <v:shape style="position:absolute;left:11409;top:14629;width:52;height:5" coordorigin="11409,14629" coordsize="52,5" path="m11461,14629l11409,14629,11461,14634,11461,14629xe" filled="false" stroked="true" strokeweight="0pt" strokecolor="#000000">
                <v:path arrowok="t"/>
              </v:shape>
            </v:group>
            <v:group style="position:absolute;left:11409;top:14629;width:52;height:5" coordorigin="11409,14629" coordsize="52,5">
              <v:shape style="position:absolute;left:11409;top:14629;width:52;height:5" coordorigin="11409,14629" coordsize="52,5" path="m11409,14629l11461,14634,11409,14634,11409,14629xe" filled="false" stroked="true" strokeweight="0pt" strokecolor="#000000">
                <v:path arrowok="t"/>
              </v:shape>
            </v:group>
            <v:group style="position:absolute;left:11409;top:14635;width:52;height:2" coordorigin="11409,14635" coordsize="52,2">
              <v:shape style="position:absolute;left:11409;top:14635;width:52;height:2" coordorigin="11409,14635" coordsize="52,0" path="m11409,14635l11461,14635e" filled="false" stroked="true" strokeweight=".112803pt" strokecolor="#000000">
                <v:path arrowok="t"/>
              </v:shape>
            </v:group>
            <v:group style="position:absolute;left:11409;top:14634;width:52;height:3" coordorigin="11409,14634" coordsize="52,3">
              <v:shape style="position:absolute;left:11409;top:14634;width:52;height:3" coordorigin="11409,14634" coordsize="52,3" path="m11461,14634l11409,14634,11461,14636,11461,14634xe" filled="false" stroked="true" strokeweight="0pt" strokecolor="#000000">
                <v:path arrowok="t"/>
              </v:shape>
            </v:group>
            <v:group style="position:absolute;left:11409;top:14634;width:52;height:3" coordorigin="11409,14634" coordsize="52,3">
              <v:shape style="position:absolute;left:11409;top:14634;width:52;height:3" coordorigin="11409,14634" coordsize="52,3" path="m11409,14634l11461,14636,11409,14636,11409,14634xe" filled="false" stroked="true" strokeweight="0pt" strokecolor="#000000">
                <v:path arrowok="t"/>
              </v:shape>
            </v:group>
            <v:group style="position:absolute;left:11409;top:14637;width:52;height:2" coordorigin="11409,14637" coordsize="52,2">
              <v:shape style="position:absolute;left:11409;top:14637;width:52;height:2" coordorigin="11409,14637" coordsize="52,0" path="m11409,14637l11461,14637e" filled="false" stroked="true" strokeweight=".112803pt" strokecolor="#000000">
                <v:path arrowok="t"/>
              </v:shape>
            </v:group>
            <v:group style="position:absolute;left:11409;top:14636;width:52;height:3" coordorigin="11409,14636" coordsize="52,3">
              <v:shape style="position:absolute;left:11409;top:14636;width:52;height:3" coordorigin="11409,14636" coordsize="52,3" path="m11461,14636l11409,14636,11461,14638,11461,14636xe" filled="false" stroked="true" strokeweight="0pt" strokecolor="#000000">
                <v:path arrowok="t"/>
              </v:shape>
            </v:group>
            <v:group style="position:absolute;left:11409;top:14636;width:52;height:3" coordorigin="11409,14636" coordsize="52,3">
              <v:shape style="position:absolute;left:11409;top:14636;width:52;height:3" coordorigin="11409,14636" coordsize="52,3" path="m11409,14636l11461,14638,11409,14638,11409,14636xe" filled="false" stroked="true" strokeweight="0pt" strokecolor="#000000">
                <v:path arrowok="t"/>
              </v:shape>
            </v:group>
            <v:group style="position:absolute;left:11409;top:14639;width:52;height:2" coordorigin="11409,14639" coordsize="52,2">
              <v:shape style="position:absolute;left:11409;top:14639;width:52;height:2" coordorigin="11409,14639" coordsize="52,0" path="m11409,14639l11461,14639e" filled="false" stroked="true" strokeweight=".112803pt" strokecolor="#000000">
                <v:path arrowok="t"/>
              </v:shape>
            </v:group>
            <v:group style="position:absolute;left:11409;top:14638;width:52;height:3" coordorigin="11409,14638" coordsize="52,3">
              <v:shape style="position:absolute;left:11409;top:14638;width:52;height:3" coordorigin="11409,14638" coordsize="52,3" path="m11461,14638l11409,14638,11461,14640,11461,14638xe" filled="false" stroked="true" strokeweight="0pt" strokecolor="#000000">
                <v:path arrowok="t"/>
              </v:shape>
            </v:group>
            <v:group style="position:absolute;left:11409;top:14638;width:52;height:3" coordorigin="11409,14638" coordsize="52,3">
              <v:shape style="position:absolute;left:11409;top:14638;width:52;height:3" coordorigin="11409,14638" coordsize="52,3" path="m11409,14638l11461,14640,11409,14640,11409,14638xe" filled="false" stroked="true" strokeweight="0pt" strokecolor="#000000">
                <v:path arrowok="t"/>
              </v:shape>
            </v:group>
            <v:group style="position:absolute;left:11409;top:14641;width:52;height:2" coordorigin="11409,14641" coordsize="52,2">
              <v:shape style="position:absolute;left:11409;top:14641;width:52;height:2" coordorigin="11409,14641" coordsize="52,0" path="m11409,14641l11461,14641e" filled="false" stroked="true" strokeweight=".112803pt" strokecolor="#000000">
                <v:path arrowok="t"/>
              </v:shape>
            </v:group>
            <v:group style="position:absolute;left:11409;top:14640;width:52;height:3" coordorigin="11409,14640" coordsize="52,3">
              <v:shape style="position:absolute;left:11409;top:14640;width:52;height:3" coordorigin="11409,14640" coordsize="52,3" path="m11461,14640l11409,14640,11461,14643,11461,14640xe" filled="false" stroked="true" strokeweight="0pt" strokecolor="#000000">
                <v:path arrowok="t"/>
              </v:shape>
            </v:group>
            <v:group style="position:absolute;left:11409;top:14640;width:52;height:3" coordorigin="11409,14640" coordsize="52,3">
              <v:shape style="position:absolute;left:11409;top:14640;width:52;height:3" coordorigin="11409,14640" coordsize="52,3" path="m11409,14640l11461,14643,11409,14643,11409,14640xe" filled="false" stroked="true" strokeweight="0pt" strokecolor="#000000">
                <v:path arrowok="t"/>
              </v:shape>
            </v:group>
            <v:group style="position:absolute;left:11409;top:14644;width:52;height:2" coordorigin="11409,14644" coordsize="52,2">
              <v:shape style="position:absolute;left:11409;top:14644;width:52;height:2" coordorigin="11409,14644" coordsize="52,0" path="m11409,14644l11461,14644e" filled="false" stroked="true" strokeweight=".112803pt" strokecolor="#000000">
                <v:path arrowok="t"/>
              </v:shape>
            </v:group>
            <v:group style="position:absolute;left:11409;top:14643;width:52;height:3" coordorigin="11409,14643" coordsize="52,3">
              <v:shape style="position:absolute;left:11409;top:14643;width:52;height:3" coordorigin="11409,14643" coordsize="52,3" path="m11461,14643l11409,14643,11461,14645,11461,14643xe" filled="false" stroked="true" strokeweight="0pt" strokecolor="#000000">
                <v:path arrowok="t"/>
              </v:shape>
            </v:group>
            <v:group style="position:absolute;left:11409;top:14643;width:52;height:3" coordorigin="11409,14643" coordsize="52,3">
              <v:shape style="position:absolute;left:11409;top:14643;width:52;height:3" coordorigin="11409,14643" coordsize="52,3" path="m11409,14643l11461,14645,11409,14645,11409,14643xe" filled="false" stroked="true" strokeweight="0pt" strokecolor="#000000">
                <v:path arrowok="t"/>
              </v:shape>
            </v:group>
            <v:group style="position:absolute;left:11409;top:14646;width:52;height:2" coordorigin="11409,14646" coordsize="52,2">
              <v:shape style="position:absolute;left:11409;top:14646;width:52;height:2" coordorigin="11409,14646" coordsize="52,0" path="m11409,14646l11461,14646e" filled="false" stroked="true" strokeweight=".112803pt" strokecolor="#000000">
                <v:path arrowok="t"/>
              </v:shape>
            </v:group>
            <v:group style="position:absolute;left:11409;top:14645;width:52;height:3" coordorigin="11409,14645" coordsize="52,3">
              <v:shape style="position:absolute;left:11409;top:14645;width:52;height:3" coordorigin="11409,14645" coordsize="52,3" path="m11461,14645l11409,14645,11461,14647,11461,14645xe" filled="false" stroked="true" strokeweight="0pt" strokecolor="#000000">
                <v:path arrowok="t"/>
              </v:shape>
            </v:group>
            <v:group style="position:absolute;left:11409;top:14645;width:52;height:3" coordorigin="11409,14645" coordsize="52,3">
              <v:shape style="position:absolute;left:11409;top:14645;width:52;height:3" coordorigin="11409,14645" coordsize="52,3" path="m11409,14645l11461,14647,11411,14647,11409,14645xe" filled="false" stroked="true" strokeweight="0pt" strokecolor="#000000">
                <v:path arrowok="t"/>
              </v:shape>
            </v:group>
            <v:group style="position:absolute;left:11411;top:14648;width:50;height:2" coordorigin="11411,14648" coordsize="50,2">
              <v:shape style="position:absolute;left:11411;top:14648;width:50;height:2" coordorigin="11411,14648" coordsize="50,0" path="m11411,14648l11461,14648e" filled="false" stroked="true" strokeweight=".112803pt" strokecolor="#000000">
                <v:path arrowok="t"/>
              </v:shape>
            </v:group>
            <v:group style="position:absolute;left:11411;top:14647;width:50;height:3" coordorigin="11411,14647" coordsize="50,3">
              <v:shape style="position:absolute;left:11411;top:14647;width:50;height:3" coordorigin="11411,14647" coordsize="50,3" path="m11461,14647l11411,14647,11459,14649,11461,14647xe" filled="false" stroked="true" strokeweight="0pt" strokecolor="#000000">
                <v:path arrowok="t"/>
              </v:shape>
            </v:group>
            <v:group style="position:absolute;left:11411;top:14647;width:48;height:3" coordorigin="11411,14647" coordsize="48,3">
              <v:shape style="position:absolute;left:11411;top:14647;width:48;height:3" coordorigin="11411,14647" coordsize="48,3" path="m11411,14647l11459,14649,11411,14649,11411,14647xe" filled="false" stroked="true" strokeweight="0pt" strokecolor="#000000">
                <v:path arrowok="t"/>
              </v:shape>
            </v:group>
            <v:group style="position:absolute;left:11411;top:14650;width:48;height:2" coordorigin="11411,14650" coordsize="48,2">
              <v:shape style="position:absolute;left:11411;top:14650;width:48;height:2" coordorigin="11411,14650" coordsize="48,0" path="m11411,14650l11459,14650e" filled="false" stroked="true" strokeweight=".112803pt" strokecolor="#000000">
                <v:path arrowok="t"/>
              </v:shape>
            </v:group>
            <v:group style="position:absolute;left:11411;top:14649;width:48;height:3" coordorigin="11411,14649" coordsize="48,3">
              <v:shape style="position:absolute;left:11411;top:14649;width:48;height:3" coordorigin="11411,14649" coordsize="48,3" path="m11459,14649l11411,14649,11456,14652,11459,14649xe" filled="false" stroked="true" strokeweight="0pt" strokecolor="#000000">
                <v:path arrowok="t"/>
              </v:shape>
            </v:group>
            <v:group style="position:absolute;left:11411;top:14649;width:46;height:3" coordorigin="11411,14649" coordsize="46,3">
              <v:shape style="position:absolute;left:11411;top:14649;width:46;height:3" coordorigin="11411,14649" coordsize="46,3" path="m11411,14649l11456,14652,11413,14652,11411,14649xe" filled="false" stroked="true" strokeweight="0pt" strokecolor="#000000">
                <v:path arrowok="t"/>
              </v:shape>
            </v:group>
            <v:group style="position:absolute;left:11413;top:14653;width:43;height:2" coordorigin="11413,14653" coordsize="43,2">
              <v:shape style="position:absolute;left:11413;top:14653;width:43;height:2" coordorigin="11413,14653" coordsize="43,0" path="m11413,14653l11456,14653e" filled="false" stroked="true" strokeweight=".112803pt" strokecolor="#000000">
                <v:path arrowok="t"/>
              </v:shape>
            </v:group>
            <v:group style="position:absolute;left:11413;top:14652;width:43;height:3" coordorigin="11413,14652" coordsize="43,3">
              <v:shape style="position:absolute;left:11413;top:14652;width:43;height:3" coordorigin="11413,14652" coordsize="43,3" path="m11456,14652l11413,14652,11456,14654,11456,14652xe" filled="false" stroked="true" strokeweight="0pt" strokecolor="#000000">
                <v:path arrowok="t"/>
              </v:shape>
            </v:group>
            <v:group style="position:absolute;left:11413;top:14652;width:43;height:3" coordorigin="11413,14652" coordsize="43,3">
              <v:shape style="position:absolute;left:11413;top:14652;width:43;height:3" coordorigin="11413,14652" coordsize="43,3" path="m11413,14652l11456,14654,11413,14654,11413,14652xe" filled="false" stroked="true" strokeweight="0pt" strokecolor="#000000">
                <v:path arrowok="t"/>
              </v:shape>
            </v:group>
            <v:group style="position:absolute;left:11413;top:14655;width:43;height:2" coordorigin="11413,14655" coordsize="43,2">
              <v:shape style="position:absolute;left:11413;top:14655;width:43;height:2" coordorigin="11413,14655" coordsize="43,0" path="m11413,14655l11456,14655e" filled="false" stroked="true" strokeweight=".112803pt" strokecolor="#000000">
                <v:path arrowok="t"/>
              </v:shape>
            </v:group>
            <v:group style="position:absolute;left:11413;top:14654;width:43;height:3" coordorigin="11413,14654" coordsize="43,3">
              <v:shape style="position:absolute;left:11413;top:14654;width:43;height:3" coordorigin="11413,14654" coordsize="43,3" path="m11456,14654l11413,14654,11454,14656,11456,14654xe" filled="false" stroked="true" strokeweight="0pt" strokecolor="#000000">
                <v:path arrowok="t"/>
              </v:shape>
            </v:group>
            <v:group style="position:absolute;left:11413;top:14654;width:41;height:3" coordorigin="11413,14654" coordsize="41,3">
              <v:shape style="position:absolute;left:11413;top:14654;width:41;height:3" coordorigin="11413,14654" coordsize="41,3" path="m11413,14654l11454,14656,11416,14656,11413,14654xe" filled="false" stroked="true" strokeweight="0pt" strokecolor="#000000">
                <v:path arrowok="t"/>
              </v:shape>
            </v:group>
            <v:group style="position:absolute;left:11416;top:14657;width:39;height:2" coordorigin="11416,14657" coordsize="39,2">
              <v:shape style="position:absolute;left:11416;top:14657;width:39;height:2" coordorigin="11416,14657" coordsize="39,0" path="m11416,14657l11454,14657e" filled="false" stroked="true" strokeweight=".112803pt" strokecolor="#000000">
                <v:path arrowok="t"/>
              </v:shape>
            </v:group>
            <v:group style="position:absolute;left:11416;top:14656;width:39;height:3" coordorigin="11416,14656" coordsize="39,3">
              <v:shape style="position:absolute;left:11416;top:14656;width:39;height:3" coordorigin="11416,14656" coordsize="39,3" path="m11454,14656l11416,14656,11452,14658,11454,14656xe" filled="false" stroked="true" strokeweight="0pt" strokecolor="#000000">
                <v:path arrowok="t"/>
              </v:shape>
            </v:group>
            <v:group style="position:absolute;left:11416;top:14656;width:37;height:3" coordorigin="11416,14656" coordsize="37,3">
              <v:shape style="position:absolute;left:11416;top:14656;width:37;height:3" coordorigin="11416,14656" coordsize="37,3" path="m11416,14656l11452,14658,11418,14658,11416,14656xe" filled="false" stroked="true" strokeweight="0pt" strokecolor="#000000">
                <v:path arrowok="t"/>
              </v:shape>
            </v:group>
            <v:group style="position:absolute;left:11418;top:14658;width:34;height:2" coordorigin="11418,14658" coordsize="34,2">
              <v:shape style="position:absolute;left:11418;top:14658;width:34;height:2" coordorigin="11418,14658" coordsize="34,0" path="m11418,14658l11452,14658e" filled="false" stroked="true" strokeweight="0pt" strokecolor="#000000">
                <v:path arrowok="t"/>
              </v:shape>
            </v:group>
            <v:group style="position:absolute;left:11418;top:14658;width:34;height:2" coordorigin="11418,14658" coordsize="34,2">
              <v:shape style="position:absolute;left:11418;top:14658;width:34;height:2" coordorigin="11418,14658" coordsize="34,0" path="m11418,14658l11452,14658e" filled="false" stroked="true" strokeweight="0pt" strokecolor="#000000">
                <v:path arrowok="t"/>
              </v:shape>
            </v:group>
            <v:group style="position:absolute;left:11418;top:14658;width:32;height:2" coordorigin="11418,14658" coordsize="32,2">
              <v:shape style="position:absolute;left:11418;top:14658;width:32;height:2" coordorigin="11418,14658" coordsize="32,0" path="m11418,14658l11449,14658e" filled="false" stroked="true" strokeweight="0pt" strokecolor="#000000">
                <v:path arrowok="t"/>
              </v:shape>
            </v:group>
            <v:group style="position:absolute;left:11420;top:14659;width:30;height:2" coordorigin="11420,14659" coordsize="30,2">
              <v:shape style="position:absolute;left:11420;top:14659;width:30;height:2" coordorigin="11420,14659" coordsize="30,0" path="m11420,14659l11449,14659e" filled="false" stroked="true" strokeweight=".112803pt" strokecolor="#000000">
                <v:path arrowok="t"/>
              </v:shape>
            </v:group>
            <v:group style="position:absolute;left:11420;top:14658;width:30;height:3" coordorigin="11420,14658" coordsize="30,3">
              <v:shape style="position:absolute;left:11420;top:14658;width:30;height:3" coordorigin="11420,14658" coordsize="30,3" path="m11449,14658l11420,14658,11447,14661,11449,14658xe" filled="false" stroked="true" strokeweight="0pt" strokecolor="#000000">
                <v:path arrowok="t"/>
              </v:shape>
            </v:group>
            <v:group style="position:absolute;left:11420;top:14658;width:28;height:3" coordorigin="11420,14658" coordsize="28,3">
              <v:shape style="position:absolute;left:11420;top:14658;width:28;height:3" coordorigin="11420,14658" coordsize="28,3" path="m11420,14658l11447,14661,11422,14661,11420,14658xe" filled="false" stroked="true" strokeweight="0pt" strokecolor="#000000">
                <v:path arrowok="t"/>
              </v:shape>
            </v:group>
            <v:group style="position:absolute;left:11422;top:14661;width:25;height:2" coordorigin="11422,14661" coordsize="25,2">
              <v:shape style="position:absolute;left:11422;top:14661;width:25;height:2" coordorigin="11422,14661" coordsize="25,0" path="m11422,14661l11447,14661e" filled="false" stroked="true" strokeweight="0pt" strokecolor="#000000">
                <v:path arrowok="t"/>
              </v:shape>
            </v:group>
            <v:group style="position:absolute;left:11422;top:14661;width:25;height:2" coordorigin="11422,14661" coordsize="25,2">
              <v:shape style="position:absolute;left:11422;top:14661;width:25;height:2" coordorigin="11422,14661" coordsize="25,0" path="m11422,14661l11447,14661e" filled="false" stroked="true" strokeweight="0pt" strokecolor="#000000">
                <v:path arrowok="t"/>
              </v:shape>
            </v:group>
            <v:group style="position:absolute;left:11422;top:14661;width:23;height:2" coordorigin="11422,14661" coordsize="23,2">
              <v:shape style="position:absolute;left:11422;top:14661;width:23;height:2" coordorigin="11422,14661" coordsize="23,0" path="m11422,14661l11445,14661e" filled="false" stroked="true" strokeweight="0pt" strokecolor="#000000">
                <v:path arrowok="t"/>
              </v:shape>
            </v:group>
            <v:group style="position:absolute;left:11425;top:14661;width:21;height:3" coordorigin="11425,14661" coordsize="21,3">
              <v:shape style="position:absolute;left:11425;top:14661;width:21;height:3" coordorigin="11425,14661" coordsize="21,3" path="m11425,14661l11443,14663,11445,14661,11425,14661xe" filled="true" fillcolor="#000000" stroked="false">
                <v:path arrowok="t"/>
                <v:fill type="solid"/>
              </v:shape>
              <v:shape style="position:absolute;left:11425;top:14661;width:21;height:3" coordorigin="11425,14661" coordsize="21,3" path="m11425,14661l11427,14663,11443,14663,11425,14661xe" filled="true" fillcolor="#000000" stroked="false">
                <v:path arrowok="t"/>
                <v:fill type="solid"/>
              </v:shape>
            </v:group>
            <v:group style="position:absolute;left:11425;top:14661;width:21;height:3" coordorigin="11425,14661" coordsize="21,3">
              <v:shape style="position:absolute;left:11425;top:14661;width:21;height:3" coordorigin="11425,14661" coordsize="21,3" path="m11445,14661l11425,14661,11443,14663,11445,14661xe" filled="false" stroked="true" strokeweight="0pt" strokecolor="#000000">
                <v:path arrowok="t"/>
              </v:shape>
            </v:group>
            <v:group style="position:absolute;left:11425;top:14661;width:19;height:3" coordorigin="11425,14661" coordsize="19,3">
              <v:shape style="position:absolute;left:11425;top:14661;width:19;height:3" coordorigin="11425,14661" coordsize="19,3" path="m11425,14661l11443,14663,11427,14663,11425,14661xe" filled="false" stroked="true" strokeweight="0pt" strokecolor="#000000">
                <v:path arrowok="t"/>
              </v:shape>
            </v:group>
            <v:group style="position:absolute;left:11427;top:14663;width:16;height:2" coordorigin="11427,14663" coordsize="16,2">
              <v:shape style="position:absolute;left:11427;top:14663;width:16;height:2" coordorigin="11427,14663" coordsize="16,0" path="m11427,14663l11443,14663e" filled="false" stroked="true" strokeweight="0pt" strokecolor="#000000">
                <v:path arrowok="t"/>
              </v:shape>
            </v:group>
            <v:group style="position:absolute;left:11427;top:14663;width:16;height:2" coordorigin="11427,14663" coordsize="16,2">
              <v:shape style="position:absolute;left:11427;top:14663;width:16;height:2" coordorigin="11427,14663" coordsize="16,0" path="m11427,14663l11443,14663e" filled="false" stroked="true" strokeweight="0pt" strokecolor="#000000">
                <v:path arrowok="t"/>
              </v:shape>
            </v:group>
            <v:group style="position:absolute;left:11427;top:14663;width:14;height:2" coordorigin="11427,14663" coordsize="14,2">
              <v:shape style="position:absolute;left:11427;top:14663;width:14;height:2" coordorigin="11427,14663" coordsize="14,0" path="m11427,14663l11440,14663e" filled="false" stroked="true" strokeweight="0pt" strokecolor="#000000">
                <v:path arrowok="t"/>
              </v:shape>
            </v:group>
            <v:group style="position:absolute;left:11431;top:14663;width:7;height:3" coordorigin="11431,14663" coordsize="7,3">
              <v:shape style="position:absolute;left:11431;top:14663;width:7;height:3" coordorigin="11431,14663" coordsize="7,3" path="m11431,14663l11436,14665,11438,14663,11431,14663xe" filled="true" fillcolor="#000000" stroked="false">
                <v:path arrowok="t"/>
                <v:fill type="solid"/>
              </v:shape>
            </v:group>
            <v:group style="position:absolute;left:11429;top:14663;width:10;height:2" coordorigin="11429,14663" coordsize="10,2">
              <v:shape style="position:absolute;left:11429;top:14663;width:10;height:2" coordorigin="11429,14663" coordsize="10,0" path="m11429,14663l11438,14663e" filled="false" stroked="true" strokeweight="0pt" strokecolor="#000000">
                <v:path arrowok="t"/>
              </v:shape>
            </v:group>
            <v:group style="position:absolute;left:11431;top:14663;width:7;height:3" coordorigin="11431,14663" coordsize="7,3">
              <v:shape style="position:absolute;left:11431;top:14663;width:7;height:3" coordorigin="11431,14663" coordsize="7,3" path="m11431,14663l11438,14663,11436,14665,11431,14663xe" filled="false" stroked="true" strokeweight="0pt" strokecolor="#000000">
                <v:path arrowok="t"/>
              </v:shape>
            </v:group>
            <v:group style="position:absolute;left:11429;top:14663;width:12;height:2" coordorigin="11429,14663" coordsize="12,2">
              <v:shape style="position:absolute;left:11429;top:14663;width:12;height:2" coordorigin="11429,14663" coordsize="12,0" path="m11429,14663l11440,14663e" filled="false" stroked="true" strokeweight="0pt" strokecolor="#000000">
                <v:path arrowok="t"/>
              </v:shape>
            </v:group>
            <v:group style="position:absolute;left:11429;top:14663;width:12;height:2" coordorigin="11429,14663" coordsize="12,2">
              <v:shape style="position:absolute;left:11429;top:14663;width:12;height:2" coordorigin="11429,14663" coordsize="12,0" path="m11429,14663l11440,14663e" filled="false" stroked="true" strokeweight="0pt" strokecolor="#000000">
                <v:path arrowok="t"/>
              </v:shape>
            </v:group>
            <v:group style="position:absolute;left:11;top:8;width:22381;height:31653" coordorigin="11,8" coordsize="22381,31653">
              <v:shape style="position:absolute;left:11;top:8;width:22381;height:31653" coordorigin="11,8" coordsize="22381,31653" path="m11,31660l11,8,22391,8,11,8,11,31660e" filled="false" stroked="true" strokeweight=".676817pt" strokecolor="#000000">
                <v:path arrowok="t"/>
              </v:shape>
            </v:group>
            <v:group style="position:absolute;left:1083;top:281;width:21052;height:31123" coordorigin="1083,281" coordsize="21052,31123">
              <v:shape style="position:absolute;left:1083;top:281;width:21052;height:31123" coordorigin="1083,281" coordsize="21052,31123" path="m22134,281l1083,281,1083,31403,22134,31403,22134,281e" filled="false" stroked="true" strokeweight=".676817pt" strokecolor="#000000">
                <v:path arrowok="t"/>
              </v:shape>
            </v:group>
            <v:group style="position:absolute;left:1649;top:29652;width:1999;height:2" coordorigin="1649,29652" coordsize="1999,2">
              <v:shape style="position:absolute;left:1649;top:29652;width:1999;height:2" coordorigin="1649,29652" coordsize="1999,0" path="m1649,29652l3648,29652e" filled="false" stroked="true" strokeweight=".78962pt" strokecolor="#0000ff">
                <v:path arrowok="t"/>
              </v:shape>
            </v:group>
            <v:group style="position:absolute;left:1638;top:28533;width:2006;height:2" coordorigin="1638,28533" coordsize="2006,2">
              <v:shape style="position:absolute;left:1638;top:28533;width:2006;height:2" coordorigin="1638,28533" coordsize="2006,0" path="m1638,28533l3644,28533e" filled="false" stroked="true" strokeweight=".78962pt" strokecolor="#ff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0,29932l2788,29932,2775,29930,2770,29932xe" filled="true" fillcolor="#000000" stroked="false">
                <v:path arrowok="t"/>
                <v:fill type="solid"/>
              </v:shape>
              <v:shape style="position:absolute;left:2770;top:29930;width:19;height:3" coordorigin="2770,29930" coordsize="19,3" path="m2775,29930l2788,29932,2786,29930,2775,29930xe" filled="true" fillcolor="#000000" stroked="false">
                <v:path arrowok="t"/>
                <v:fill type="solid"/>
              </v:shape>
            </v:group>
            <v:group style="position:absolute;left:2775;top:29930;width:14;height:3" coordorigin="2775,29930" coordsize="14,3">
              <v:shape style="position:absolute;left:2775;top:29930;width:14;height:3" coordorigin="2775,29930" coordsize="14,3" path="m2786,29930l2775,29930,2788,29932,2786,29930x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5,29930l2788,29932,2770,29932,2775,29930x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70;top:29932;width:23;height:2" coordorigin="2770,29932" coordsize="23,2">
              <v:shape style="position:absolute;left:2770;top:29932;width:23;height:2" coordorigin="2770,29932" coordsize="23,0" path="m2770,29932l2793,29932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66;top:29933;width:30;height:2" coordorigin="2766,29933" coordsize="30,2">
              <v:shape style="position:absolute;left:2766;top:29933;width:30;height:2" coordorigin="2766,29933" coordsize="30,0" path="m2766,29933l2795,29933e" filled="false" stroked="true" strokeweight=".112803pt" strokecolor="#000000">
                <v:path arrowok="t"/>
              </v:shape>
            </v:group>
            <v:group style="position:absolute;left:2768;top:29932;width:28;height:3" coordorigin="2768,29932" coordsize="28,3">
              <v:shape style="position:absolute;left:2768;top:29932;width:28;height:3" coordorigin="2768,29932" coordsize="28,3" path="m2793,29932l2768,29932,2795,29934,2793,29932xe" filled="false" stroked="true" strokeweight="0pt" strokecolor="#000000">
                <v:path arrowok="t"/>
              </v:shape>
            </v:group>
            <v:group style="position:absolute;left:2766;top:29932;width:30;height:3" coordorigin="2766,29932" coordsize="30,3">
              <v:shape style="position:absolute;left:2766;top:29932;width:30;height:3" coordorigin="2766,29932" coordsize="30,3" path="m2768,29932l2795,29934,2766,29934,2768,29932x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6;top:29934;width:32;height:2" coordorigin="2766,29934" coordsize="32,2">
              <v:shape style="position:absolute;left:2766;top:29934;width:32;height:2" coordorigin="2766,29934" coordsize="32,0" path="m2766,29934l2798,29934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1;top:29935;width:39;height:2" coordorigin="2761,29935" coordsize="39,2">
              <v:shape style="position:absolute;left:2761;top:29935;width:39;height:2" coordorigin="2761,29935" coordsize="39,0" path="m2761,29935l2800,29935e" filled="false" stroked="true" strokeweight=".112803pt" strokecolor="#000000">
                <v:path arrowok="t"/>
              </v:shape>
            </v:group>
            <v:group style="position:absolute;left:2764;top:29934;width:37;height:3" coordorigin="2764,29934" coordsize="37,3">
              <v:shape style="position:absolute;left:2764;top:29934;width:37;height:3" coordorigin="2764,29934" coordsize="37,3" path="m2798,29934l2764,29934,2800,29936,2798,29934xe" filled="false" stroked="true" strokeweight="0pt" strokecolor="#000000">
                <v:path arrowok="t"/>
              </v:shape>
            </v:group>
            <v:group style="position:absolute;left:2761;top:29934;width:39;height:3" coordorigin="2761,29934" coordsize="39,3">
              <v:shape style="position:absolute;left:2761;top:29934;width:39;height:3" coordorigin="2761,29934" coordsize="39,3" path="m2764,29934l2800,29936,2761,29936,2764,29934xe" filled="false" stroked="true" strokeweight="0pt" strokecolor="#000000">
                <v:path arrowok="t"/>
              </v:shape>
            </v:group>
            <v:group style="position:absolute;left:2759;top:29938;width:43;height:2" coordorigin="2759,29938" coordsize="43,2">
              <v:shape style="position:absolute;left:2759;top:29938;width:43;height:2" coordorigin="2759,29938" coordsize="43,0" path="m2759,29938l2802,29938e" filled="false" stroked="true" strokeweight=".112803pt" strokecolor="#000000">
                <v:path arrowok="t"/>
              </v:shape>
            </v:group>
            <v:group style="position:absolute;left:2761;top:29936;width:41;height:3" coordorigin="2761,29936" coordsize="41,3">
              <v:shape style="position:absolute;left:2761;top:29936;width:41;height:3" coordorigin="2761,29936" coordsize="41,3" path="m2800,29936l2761,29936,2802,29939,2800,29936xe" filled="false" stroked="true" strokeweight="0pt" strokecolor="#000000">
                <v:path arrowok="t"/>
              </v:shape>
            </v:group>
            <v:group style="position:absolute;left:2759;top:29936;width:43;height:3" coordorigin="2759,29936" coordsize="43,3">
              <v:shape style="position:absolute;left:2759;top:29936;width:43;height:3" coordorigin="2759,29936" coordsize="43,3" path="m2761,29936l2802,29939,2759,29939,2761,29936xe" filled="false" stroked="true" strokeweight="0pt" strokecolor="#000000">
                <v:path arrowok="t"/>
              </v:shape>
            </v:group>
            <v:group style="position:absolute;left:2757;top:29940;width:46;height:2" coordorigin="2757,29940" coordsize="46,2">
              <v:shape style="position:absolute;left:2757;top:29940;width:46;height:2" coordorigin="2757,29940" coordsize="46,0" path="m2757,29940l2802,29940e" filled="false" stroked="true" strokeweight=".112803pt" strokecolor="#000000">
                <v:path arrowok="t"/>
              </v:shape>
            </v:group>
            <v:group style="position:absolute;left:2759;top:29939;width:43;height:3" coordorigin="2759,29939" coordsize="43,3">
              <v:shape style="position:absolute;left:2759;top:29939;width:43;height:3" coordorigin="2759,29939" coordsize="43,3" path="m2802,29939l2759,29939,2802,29941,2802,29939xe" filled="false" stroked="true" strokeweight="0pt" strokecolor="#000000">
                <v:path arrowok="t"/>
              </v:shape>
            </v:group>
            <v:group style="position:absolute;left:2757;top:29939;width:46;height:3" coordorigin="2757,29939" coordsize="46,3">
              <v:shape style="position:absolute;left:2757;top:29939;width:46;height:3" coordorigin="2757,29939" coordsize="46,3" path="m2759,29939l2802,29941,2757,29941,2759,29939xe" filled="false" stroked="true" strokeweight="0pt" strokecolor="#000000">
                <v:path arrowok="t"/>
              </v:shape>
            </v:group>
            <v:group style="position:absolute;left:2757;top:29942;width:48;height:2" coordorigin="2757,29942" coordsize="48,2">
              <v:shape style="position:absolute;left:2757;top:29942;width:48;height:2" coordorigin="2757,29942" coordsize="48,0" path="m2757,29942l2804,29942e" filled="false" stroked="true" strokeweight=".112803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802,29941l2757,29941,2804,29943,2802,29941xe" filled="false" stroked="true" strokeweight="0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757,29941l2804,29943,2757,29943,2757,29941xe" filled="false" stroked="true" strokeweight="0pt" strokecolor="#000000">
                <v:path arrowok="t"/>
              </v:shape>
            </v:group>
            <v:group style="position:absolute;left:2755;top:29944;width:52;height:2" coordorigin="2755,29944" coordsize="52,2">
              <v:shape style="position:absolute;left:2755;top:29944;width:52;height:2" coordorigin="2755,29944" coordsize="52,0" path="m2755,29944l2807,29944e" filled="false" stroked="true" strokeweight=".112803pt" strokecolor="#000000">
                <v:path arrowok="t"/>
              </v:shape>
            </v:group>
            <v:group style="position:absolute;left:2757;top:29943;width:50;height:3" coordorigin="2757,29943" coordsize="50,3">
              <v:shape style="position:absolute;left:2757;top:29943;width:50;height:3" coordorigin="2757,29943" coordsize="50,3" path="m2804,29943l2757,29943,2807,29945,2804,29943xe" filled="false" stroked="true" strokeweight="0pt" strokecolor="#000000">
                <v:path arrowok="t"/>
              </v:shape>
            </v:group>
            <v:group style="position:absolute;left:2755;top:29943;width:52;height:3" coordorigin="2755,29943" coordsize="52,3">
              <v:shape style="position:absolute;left:2755;top:29943;width:52;height:3" coordorigin="2755,29943" coordsize="52,3" path="m2757,29943l2807,29945,2755,29945,2757,29943xe" filled="false" stroked="true" strokeweight="0pt" strokecolor="#000000">
                <v:path arrowok="t"/>
              </v:shape>
            </v:group>
            <v:group style="position:absolute;left:2755;top:29947;width:52;height:2" coordorigin="2755,29947" coordsize="52,2">
              <v:shape style="position:absolute;left:2755;top:29947;width:52;height:2" coordorigin="2755,29947" coordsize="52,0" path="m2755,29947l2807,29947e" filled="false" stroked="true" strokeweight=".112803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807,29945l2755,29945,2807,29948,2807,29945xe" filled="false" stroked="true" strokeweight="0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755,29945l2807,29948,2755,29948,2755,29945xe" filled="false" stroked="true" strokeweight="0pt" strokecolor="#000000">
                <v:path arrowok="t"/>
              </v:shape>
            </v:group>
            <v:group style="position:absolute;left:2752;top:29949;width:55;height:2" coordorigin="2752,29949" coordsize="55,2">
              <v:shape style="position:absolute;left:2752;top:29949;width:55;height:2" coordorigin="2752,29949" coordsize="55,0" path="m2752,29949l2807,29949e" filled="false" stroked="true" strokeweight=".112803pt" strokecolor="#000000">
                <v:path arrowok="t"/>
              </v:shape>
            </v:group>
            <v:group style="position:absolute;left:2755;top:29948;width:52;height:3" coordorigin="2755,29948" coordsize="52,3">
              <v:shape style="position:absolute;left:2755;top:29948;width:52;height:3" coordorigin="2755,29948" coordsize="52,3" path="m2807,29948l2755,29948,2807,29950,2807,29948xe" filled="false" stroked="true" strokeweight="0pt" strokecolor="#000000">
                <v:path arrowok="t"/>
              </v:shape>
            </v:group>
            <v:group style="position:absolute;left:2752;top:29948;width:55;height:3" coordorigin="2752,29948" coordsize="55,3">
              <v:shape style="position:absolute;left:2752;top:29948;width:55;height:3" coordorigin="2752,29948" coordsize="55,3" path="m2755,29948l2807,29950,2752,29950,2755,29948xe" filled="false" stroked="true" strokeweight="0pt" strokecolor="#000000">
                <v:path arrowok="t"/>
              </v:shape>
            </v:group>
            <v:group style="position:absolute;left:2752;top:29951;width:57;height:2" coordorigin="2752,29951" coordsize="57,2">
              <v:shape style="position:absolute;left:2752;top:29951;width:57;height:2" coordorigin="2752,29951" coordsize="57,0" path="m2752,29951l2809,29951e" filled="false" stroked="true" strokeweight=".112803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807,29950l2752,29950,2809,29952,2807,29950xe" filled="false" stroked="true" strokeweight="0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752,29950l2809,29952,2752,29952,2752,29950xe" filled="false" stroked="true" strokeweight="0pt" strokecolor="#000000">
                <v:path arrowok="t"/>
              </v:shape>
            </v:group>
            <v:group style="position:absolute;left:2752;top:29953;width:57;height:2" coordorigin="2752,29953" coordsize="57,2">
              <v:shape style="position:absolute;left:2752;top:29953;width:57;height:2" coordorigin="2752,29953" coordsize="57,0" path="m2752,29953l2809,29953e" filled="false" stroked="true" strokeweight=".112803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809,29952l2752,29952,2809,29954,2809,29952xe" filled="false" stroked="true" strokeweight="0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752,29952l2809,29954,2752,29954,2752,29952xe" filled="false" stroked="true" strokeweight="0pt" strokecolor="#000000">
                <v:path arrowok="t"/>
              </v:shape>
            </v:group>
            <v:group style="position:absolute;left:2752;top:29957;width:57;height:2" coordorigin="2752,29957" coordsize="57,2">
              <v:shape style="position:absolute;left:2752;top:29957;width:57;height:2" coordorigin="2752,29957" coordsize="57,0" path="m2752,29957l2809,29957e" filled="false" stroked="true" strokeweight=".225606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809,29954l2752,29954,2809,29959,2809,29954xe" filled="false" stroked="true" strokeweight="0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752,29954l2809,29959,2752,29959,2752,29954xe" filled="false" stroked="true" strokeweight="0pt" strokecolor="#000000">
                <v:path arrowok="t"/>
              </v:shape>
            </v:group>
            <v:group style="position:absolute;left:2752;top:29960;width:57;height:2" coordorigin="2752,29960" coordsize="57,2">
              <v:shape style="position:absolute;left:2752;top:29960;width:57;height:2" coordorigin="2752,29960" coordsize="57,0" path="m2752,29960l2809,29960e" filled="false" stroked="true" strokeweight=".112803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809,29959l2752,29959,2809,29961,2809,29959xe" filled="false" stroked="true" strokeweight="0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752,29959l2809,29961,2752,29961,2752,29959xe" filled="false" stroked="true" strokeweight="0pt" strokecolor="#000000">
                <v:path arrowok="t"/>
              </v:shape>
            </v:group>
            <v:group style="position:absolute;left:2752;top:29962;width:57;height:2" coordorigin="2752,29962" coordsize="57,2">
              <v:shape style="position:absolute;left:2752;top:29962;width:57;height:2" coordorigin="2752,29962" coordsize="57,0" path="m2752,29962l2809,29962e" filled="false" stroked="true" strokeweight=".112803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809,29961l2752,29961,2809,29963,2809,29961xe" filled="false" stroked="true" strokeweight="0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752,29961l2809,29963,2752,29963,2752,29961xe" filled="false" stroked="true" strokeweight="0pt" strokecolor="#000000">
                <v:path arrowok="t"/>
              </v:shape>
            </v:group>
            <v:group style="position:absolute;left:2752;top:29965;width:57;height:2" coordorigin="2752,29965" coordsize="57,2">
              <v:shape style="position:absolute;left:2752;top:29965;width:57;height:2" coordorigin="2752,29965" coordsize="57,0" path="m2752,29965l2809,29965e" filled="false" stroked="true" strokeweight=".112803pt" strokecolor="#000000">
                <v:path arrowok="t"/>
              </v:shape>
            </v:group>
            <v:group style="position:absolute;left:2752;top:29963;width:57;height:3" coordorigin="2752,29963" coordsize="57,3">
              <v:shape style="position:absolute;left:2752;top:29963;width:57;height:3" coordorigin="2752,29963" coordsize="57,3" path="m2809,29963l2752,29963,2807,29966,2809,29963xe" filled="false" stroked="true" strokeweight="0pt" strokecolor="#000000">
                <v:path arrowok="t"/>
              </v:shape>
            </v:group>
            <v:group style="position:absolute;left:2752;top:29963;width:55;height:3" coordorigin="2752,29963" coordsize="55,3">
              <v:shape style="position:absolute;left:2752;top:29963;width:55;height:3" coordorigin="2752,29963" coordsize="55,3" path="m2752,29963l2807,29966,2752,29966,2752,29963xe" filled="false" stroked="true" strokeweight="0pt" strokecolor="#000000">
                <v:path arrowok="t"/>
              </v:shape>
            </v:group>
            <v:group style="position:absolute;left:2752;top:29967;width:55;height:2" coordorigin="2752,29967" coordsize="55,2">
              <v:shape style="position:absolute;left:2752;top:29967;width:55;height:2" coordorigin="2752,29967" coordsize="55,0" path="m2752,29967l2807,29967e" filled="false" stroked="true" strokeweight=".112803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807,29966l2752,29966,2807,29968,2807,29966xe" filled="false" stroked="true" strokeweight="0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752,29966l2807,29968,2755,29968,2752,29966xe" filled="false" stroked="true" strokeweight="0pt" strokecolor="#000000">
                <v:path arrowok="t"/>
              </v:shape>
            </v:group>
            <v:group style="position:absolute;left:2755;top:29969;width:52;height:2" coordorigin="2755,29969" coordsize="52,2">
              <v:shape style="position:absolute;left:2755;top:29969;width:52;height:2" coordorigin="2755,29969" coordsize="52,0" path="m2755,29969l2807,29969e" filled="false" stroked="true" strokeweight=".112803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807,29968l2755,29968,2807,29970,2807,29968xe" filled="false" stroked="true" strokeweight="0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755,29968l2807,29970,2755,29970,2755,29968xe" filled="false" stroked="true" strokeweight="0pt" strokecolor="#000000">
                <v:path arrowok="t"/>
              </v:shape>
            </v:group>
            <v:group style="position:absolute;left:2755;top:29972;width:52;height:2" coordorigin="2755,29972" coordsize="52,2">
              <v:shape style="position:absolute;left:2755;top:29972;width:52;height:2" coordorigin="2755,29972" coordsize="52,0" path="m2755,29972l2807,29972e" filled="false" stroked="true" strokeweight=".225606pt" strokecolor="#000000">
                <v:path arrowok="t"/>
              </v:shape>
            </v:group>
            <v:group style="position:absolute;left:2755;top:29970;width:52;height:5" coordorigin="2755,29970" coordsize="52,5">
              <v:shape style="position:absolute;left:2755;top:29970;width:52;height:5" coordorigin="2755,29970" coordsize="52,5" path="m2807,29970l2755,29970,2804,29975,2807,29970xe" filled="false" stroked="true" strokeweight="0pt" strokecolor="#000000">
                <v:path arrowok="t"/>
              </v:shape>
            </v:group>
            <v:group style="position:absolute;left:2755;top:29970;width:50;height:5" coordorigin="2755,29970" coordsize="50,5">
              <v:shape style="position:absolute;left:2755;top:29970;width:50;height:5" coordorigin="2755,29970" coordsize="50,5" path="m2755,29970l2804,29975,2757,29975,2755,29970xe" filled="false" stroked="true" strokeweight="0pt" strokecolor="#000000">
                <v:path arrowok="t"/>
              </v:shape>
            </v:group>
            <v:group style="position:absolute;left:2757;top:29976;width:48;height:2" coordorigin="2757,29976" coordsize="48,2">
              <v:shape style="position:absolute;left:2757;top:29976;width:48;height:2" coordorigin="2757,29976" coordsize="48,0" path="m2757,29976l2804,29976e" filled="false" stroked="true" strokeweight=".112803pt" strokecolor="#000000">
                <v:path arrowok="t"/>
              </v:shape>
            </v:group>
            <v:group style="position:absolute;left:2757;top:29975;width:48;height:3" coordorigin="2757,29975" coordsize="48,3">
              <v:shape style="position:absolute;left:2757;top:29975;width:48;height:3" coordorigin="2757,29975" coordsize="48,3" path="m2804,29975l2757,29975,2802,29977,2804,29975xe" filled="false" stroked="true" strokeweight="0pt" strokecolor="#000000">
                <v:path arrowok="t"/>
              </v:shape>
            </v:group>
            <v:group style="position:absolute;left:2757;top:29975;width:46;height:3" coordorigin="2757,29975" coordsize="46,3">
              <v:shape style="position:absolute;left:2757;top:29975;width:46;height:3" coordorigin="2757,29975" coordsize="46,3" path="m2757,29975l2802,29977,2757,29977,2757,29975x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9;top:29978;width:43;height:2" coordorigin="2759,29978" coordsize="43,2">
              <v:shape style="position:absolute;left:2759;top:29978;width:43;height:2" coordorigin="2759,29978" coordsize="43,0" path="m2759,29978l2802,29978e" filled="false" stroked="true" strokeweight=".112803pt" strokecolor="#000000">
                <v:path arrowok="t"/>
              </v:shape>
            </v:group>
            <v:group style="position:absolute;left:2759;top:29977;width:43;height:3" coordorigin="2759,29977" coordsize="43,3">
              <v:shape style="position:absolute;left:2759;top:29977;width:43;height:3" coordorigin="2759,29977" coordsize="43,3" path="m2802,29977l2759,29977,2800,29979,2802,29977xe" filled="false" stroked="true" strokeweight="0pt" strokecolor="#000000">
                <v:path arrowok="t"/>
              </v:shape>
            </v:group>
            <v:group style="position:absolute;left:2759;top:29977;width:41;height:3" coordorigin="2759,29977" coordsize="41,3">
              <v:shape style="position:absolute;left:2759;top:29977;width:41;height:3" coordorigin="2759,29977" coordsize="41,3" path="m2759,29977l2800,29979,2761,29979,2759,29977xe" filled="false" stroked="true" strokeweight="0pt" strokecolor="#000000">
                <v:path arrowok="t"/>
              </v:shape>
            </v:group>
            <v:group style="position:absolute;left:2761;top:29980;width:39;height:2" coordorigin="2761,29980" coordsize="39,2">
              <v:shape style="position:absolute;left:2761;top:29980;width:39;height:2" coordorigin="2761,29980" coordsize="39,0" path="m2761,29980l2800,29980e" filled="false" stroked="true" strokeweight=".112803pt" strokecolor="#000000">
                <v:path arrowok="t"/>
              </v:shape>
            </v:group>
            <v:group style="position:absolute;left:2761;top:29979;width:39;height:3" coordorigin="2761,29979" coordsize="39,3">
              <v:shape style="position:absolute;left:2761;top:29979;width:39;height:3" coordorigin="2761,29979" coordsize="39,3" path="m2800,29979l2761,29979,2798,29981,2800,29979xe" filled="false" stroked="true" strokeweight="0pt" strokecolor="#000000">
                <v:path arrowok="t"/>
              </v:shape>
            </v:group>
            <v:group style="position:absolute;left:2761;top:29979;width:37;height:3" coordorigin="2761,29979" coordsize="37,3">
              <v:shape style="position:absolute;left:2761;top:29979;width:37;height:3" coordorigin="2761,29979" coordsize="37,3" path="m2761,29979l2798,29981,2764,29981,2761,29979xe" filled="false" stroked="true" strokeweight="0pt" strokecolor="#000000">
                <v:path arrowok="t"/>
              </v:shape>
            </v:group>
            <v:group style="position:absolute;left:2764;top:29983;width:34;height:2" coordorigin="2764,29983" coordsize="34,2">
              <v:shape style="position:absolute;left:2764;top:29983;width:34;height:2" coordorigin="2764,29983" coordsize="34,0" path="m2764,29983l2798,29983e" filled="false" stroked="true" strokeweight=".112803pt" strokecolor="#000000">
                <v:path arrowok="t"/>
              </v:shape>
            </v:group>
            <v:group style="position:absolute;left:2764;top:29981;width:34;height:3" coordorigin="2764,29981" coordsize="34,3">
              <v:shape style="position:absolute;left:2764;top:29981;width:34;height:3" coordorigin="2764,29981" coordsize="34,3" path="m2798,29981l2764,29981,2795,29984,2798,29981xe" filled="false" stroked="true" strokeweight="0pt" strokecolor="#000000">
                <v:path arrowok="t"/>
              </v:shape>
            </v:group>
            <v:group style="position:absolute;left:2764;top:29981;width:32;height:3" coordorigin="2764,29981" coordsize="32,3">
              <v:shape style="position:absolute;left:2764;top:29981;width:32;height:3" coordorigin="2764,29981" coordsize="32,3" path="m2764,29981l2795,29984,2766,29984,2764,29981x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28;height:2" coordorigin="2766,29984" coordsize="28,2">
              <v:shape style="position:absolute;left:2766;top:29984;width:28;height:2" coordorigin="2766,29984" coordsize="28,0" path="m2766,29984l2793,29984e" filled="false" stroked="true" strokeweight="0pt" strokecolor="#000000">
                <v:path arrowok="t"/>
              </v:shape>
            </v:group>
            <v:group style="position:absolute;left:2768;top:29985;width:25;height:2" coordorigin="2768,29985" coordsize="25,2">
              <v:shape style="position:absolute;left:2768;top:29985;width:25;height:2" coordorigin="2768,29985" coordsize="25,0" path="m2768,29985l2793,29985e" filled="false" stroked="true" strokeweight=".112803pt" strokecolor="#000000">
                <v:path arrowok="t"/>
              </v:shape>
            </v:group>
            <v:group style="position:absolute;left:2768;top:29984;width:25;height:3" coordorigin="2768,29984" coordsize="25,3">
              <v:shape style="position:absolute;left:2768;top:29984;width:25;height:3" coordorigin="2768,29984" coordsize="25,3" path="m2793,29984l2768,29984,2788,29986,2793,29984xe" filled="false" stroked="true" strokeweight="0pt" strokecolor="#000000">
                <v:path arrowok="t"/>
              </v:shape>
            </v:group>
            <v:group style="position:absolute;left:2768;top:29984;width:21;height:3" coordorigin="2768,29984" coordsize="21,3">
              <v:shape style="position:absolute;left:2768;top:29984;width:21;height:3" coordorigin="2768,29984" coordsize="21,3" path="m2768,29984l2788,29986,2770,29986,2768,29984x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6;height:2" coordorigin="2770,29986" coordsize="16,2">
              <v:shape style="position:absolute;left:2770;top:29986;width:16;height:2" coordorigin="2770,29986" coordsize="16,0" path="m2770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15122;top:26679;width:199;height:242" coordorigin="15122,26679" coordsize="199,242">
              <v:shape style="position:absolute;left:15122;top:26679;width:199;height:242" coordorigin="15122,26679" coordsize="199,242" path="m15122,26920l15321,26920,15321,26679,15122,26679,15122,26920e" filled="false" stroked="true" strokeweight=".225606pt" strokecolor="#000000">
                <v:path arrowok="t"/>
              </v:shape>
            </v:group>
            <v:group style="position:absolute;left:15280;top:26920;width:199;height:242" coordorigin="15280,26920" coordsize="199,242">
              <v:shape style="position:absolute;left:15280;top:26920;width:199;height:242" coordorigin="15280,26920" coordsize="199,242" path="m15280,27161l15479,27161,15479,26920,15280,26920,15280,27161e" filled="false" stroked="true" strokeweight=".225606pt" strokecolor="#000000">
                <v:path arrowok="t"/>
              </v:shape>
            </v:group>
            <v:group style="position:absolute;left:15413;top:27161;width:199;height:242" coordorigin="15413,27161" coordsize="199,242">
              <v:shape style="position:absolute;left:15413;top:27161;width:199;height:242" coordorigin="15413,27161" coordsize="199,242" path="m15413,27403l15612,27403,15612,27161,15413,27161,15413,27403e" filled="false" stroked="true" strokeweight=".225606pt" strokecolor="#000000">
                <v:path arrowok="t"/>
              </v:shape>
            </v:group>
            <v:group style="position:absolute;left:15567;top:27403;width:199;height:242" coordorigin="15567,27403" coordsize="199,242">
              <v:shape style="position:absolute;left:15567;top:27403;width:199;height:242" coordorigin="15567,27403" coordsize="199,242" path="m15567,27644l15765,27644,15765,27403,15567,27403,15567,27644e" filled="false" stroked="true" strokeweight=".225606pt" strokecolor="#000000">
                <v:path arrowok="t"/>
              </v:shape>
            </v:group>
            <v:group style="position:absolute;left:15684;top:27644;width:199;height:240" coordorigin="15684,27644" coordsize="199,240">
              <v:shape style="position:absolute;left:15684;top:27644;width:199;height:240" coordorigin="15684,27644" coordsize="199,240" path="m15684,27883l15883,27883,15883,27644,15684,27644,15684,27883e" filled="false" stroked="true" strokeweight=".225606pt" strokecolor="#000000">
                <v:path arrowok="t"/>
              </v:shape>
            </v:group>
            <v:group style="position:absolute;left:15781;top:27883;width:199;height:242" coordorigin="15781,27883" coordsize="199,242">
              <v:shape style="position:absolute;left:15781;top:27883;width:199;height:242" coordorigin="15781,27883" coordsize="199,242" path="m15781,28125l15980,28125,15980,27883,15781,27883,15781,28125e" filled="false" stroked="true" strokeweight=".225606pt" strokecolor="#000000">
                <v:path arrowok="t"/>
              </v:shape>
            </v:group>
            <v:group style="position:absolute;left:15901;top:28125;width:199;height:242" coordorigin="15901,28125" coordsize="199,242">
              <v:shape style="position:absolute;left:15901;top:28125;width:199;height:242" coordorigin="15901,28125" coordsize="199,242" path="m15901,28366l16099,28366,16099,28125,15901,28125,15901,28366e" filled="false" stroked="true" strokeweight=".225606pt" strokecolor="#000000">
                <v:path arrowok="t"/>
              </v:shape>
            </v:group>
            <v:group style="position:absolute;left:16004;top:28366;width:199;height:242" coordorigin="16004,28366" coordsize="199,242">
              <v:shape style="position:absolute;left:16004;top:28366;width:199;height:242" coordorigin="16004,28366" coordsize="199,242" path="m16004,28608l16203,28608,16203,28366,16004,28366,16004,28608e" filled="false" stroked="true" strokeweight=".225606pt" strokecolor="#000000">
                <v:path arrowok="t"/>
              </v:shape>
            </v:group>
            <v:group style="position:absolute;left:16153;top:28608;width:199;height:242" coordorigin="16153,28608" coordsize="199,242">
              <v:shape style="position:absolute;left:16153;top:28608;width:199;height:242" coordorigin="16153,28608" coordsize="199,242" path="m16153,28849l16352,28849,16352,28608,16153,28608,16153,28849e" filled="false" stroked="true" strokeweight=".225606pt" strokecolor="#ff0000">
                <v:path arrowok="t"/>
              </v:shape>
            </v:group>
            <v:group style="position:absolute;left:16257;top:28849;width:199;height:242" coordorigin="16257,28849" coordsize="199,242">
              <v:shape style="position:absolute;left:16257;top:28849;width:199;height:242" coordorigin="16257,28849" coordsize="199,242" path="m16257,29090l16456,29090,16456,28849,16257,28849,16257,29090e" filled="false" stroked="true" strokeweight=".225606pt" strokecolor="#000000">
                <v:path arrowok="t"/>
              </v:shape>
            </v:group>
            <v:group style="position:absolute;left:16336;top:29090;width:199;height:242" coordorigin="16336,29090" coordsize="199,242">
              <v:shape style="position:absolute;left:16336;top:29090;width:199;height:242" coordorigin="16336,29090" coordsize="199,242" path="m16336,29332l16535,29332,16535,29090,16336,29090,16336,29332e" filled="false" stroked="true" strokeweight=".225606pt" strokecolor="#000000">
                <v:path arrowok="t"/>
              </v:shape>
            </v:group>
            <v:group style="position:absolute;left:16377;top:29332;width:199;height:240" coordorigin="16377,29332" coordsize="199,240">
              <v:shape style="position:absolute;left:16377;top:29332;width:199;height:240" coordorigin="16377,29332" coordsize="199,240" path="m16377,29571l16575,29571,16575,29332,16377,29332,16377,29571e" filled="false" stroked="true" strokeweight=".225606pt" strokecolor="#000000">
                <v:path arrowok="t"/>
              </v:shape>
            </v:group>
            <v:group style="position:absolute;left:16377;top:29571;width:199;height:242" coordorigin="16377,29571" coordsize="199,242">
              <v:shape style="position:absolute;left:16377;top:29571;width:199;height:242" coordorigin="16377,29571" coordsize="199,242" path="m16377,29812l16575,29812,16575,29571,16377,29571,16377,29812e" filled="false" stroked="true" strokeweight=".225606pt" strokecolor="#000000">
                <v:path arrowok="t"/>
              </v:shape>
            </v:group>
            <v:group style="position:absolute;left:16413;top:29812;width:199;height:242" coordorigin="16413,29812" coordsize="199,242">
              <v:shape style="position:absolute;left:16413;top:29812;width:199;height:242" coordorigin="16413,29812" coordsize="199,242" path="m16413,30054l16611,30054,16611,29812,16413,29812,16413,30054e" filled="false" stroked="true" strokeweight=".225606pt" strokecolor="#000000">
                <v:path arrowok="t"/>
              </v:shape>
            </v:group>
            <v:group style="position:absolute;left:16413;top:30054;width:199;height:242" coordorigin="16413,30054" coordsize="199,242">
              <v:shape style="position:absolute;left:16413;top:30054;width:199;height:242" coordorigin="16413,30054" coordsize="199,242" path="m16413,30295l16611,30295,16611,30054,16413,30054,16413,30295e" filled="false" stroked="true" strokeweight=".225606pt" strokecolor="#000000">
                <v:path arrowok="t"/>
              </v:shape>
            </v:group>
            <v:group style="position:absolute;left:16433;top:30295;width:199;height:242" coordorigin="16433,30295" coordsize="199,242">
              <v:shape style="position:absolute;left:16433;top:30295;width:199;height:242" coordorigin="16433,30295" coordsize="199,242" path="m16433,30536l16632,30536,16632,30295,16433,30295,16433,30536e" filled="false" stroked="true" strokeweight=".225606pt" strokecolor="#000000">
                <v:path arrowok="t"/>
              </v:shape>
            </v:group>
            <v:group style="position:absolute;left:16438;top:30536;width:199;height:242" coordorigin="16438,30536" coordsize="199,242">
              <v:shape style="position:absolute;left:16438;top:30536;width:199;height:242" coordorigin="16438,30536" coordsize="199,242" path="m16438,30778l16636,30778,16636,30536,16438,30536,16438,30778e" filled="false" stroked="true" strokeweight=".225606pt" strokecolor="#000000">
                <v:path arrowok="t"/>
              </v:shape>
            </v:group>
            <v:group style="position:absolute;left:16438;top:30778;width:199;height:242" coordorigin="16438,30778" coordsize="199,242">
              <v:shape style="position:absolute;left:16438;top:30778;width:199;height:242" coordorigin="16438,30778" coordsize="199,242" path="m16438,31019l16636,31019,16636,30778,16438,30778,16438,31019e" filled="false" stroked="true" strokeweight=".225606pt" strokecolor="#000000">
                <v:path arrowok="t"/>
              </v:shape>
            </v:group>
            <v:group style="position:absolute;left:16356;top:31019;width:199;height:242" coordorigin="16356,31019" coordsize="199,242">
              <v:shape style="position:absolute;left:16356;top:31019;width:199;height:242" coordorigin="16356,31019" coordsize="199,242" path="m16356,31261l16555,31261,16555,31019,16356,31019,16356,31261e" filled="false" stroked="true" strokeweight=".225606pt" strokecolor="#000000">
                <v:path arrowok="t"/>
              </v:shape>
            </v:group>
            <w10:wrap type="none"/>
          </v:group>
        </w:pict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90"/>
        <w:gridCol w:w="3516"/>
        <w:gridCol w:w="5369"/>
        <w:gridCol w:w="2701"/>
      </w:tblGrid>
      <w:tr>
        <w:trPr>
          <w:trHeight w:val="413" w:hRule="exact"/>
        </w:trPr>
        <w:tc>
          <w:tcPr>
            <w:tcW w:w="20876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3"/>
              <w:ind w:left="248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Раздел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4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422" w:hRule="exact"/>
        </w:trPr>
        <w:tc>
          <w:tcPr>
            <w:tcW w:w="20876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3"/>
              <w:ind w:left="307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Схема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расположения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25336" w:hRule="exact"/>
        </w:trPr>
        <w:tc>
          <w:tcPr>
            <w:tcW w:w="9290" w:type="dxa"/>
            <w:tcBorders>
              <w:top w:val="single" w:sz="5" w:space="0" w:color="000000"/>
              <w:left w:val="single" w:sz="5" w:space="0" w:color="000000"/>
              <w:bottom w:val="single" w:sz="0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02"/>
              <w:ind w:left="451" w:right="0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9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8</w:t>
            </w:r>
            <w:r>
              <w:rPr>
                <w:rFonts w:ascii="ISOCPEUR" w:hAnsi="ISOCPEUR"/>
                <w:sz w:val="16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4" w:lineRule="auto"/>
              <w:ind w:left="3057" w:right="3180" w:firstLine="556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Приморскийкрай</w:t>
            </w:r>
            <w:r>
              <w:rPr>
                <w:rFonts w:ascii="Times New Roman" w:hAnsi="Times New Roman"/>
                <w:b/>
                <w:i/>
                <w:color w:val="B80000"/>
                <w:w w:val="102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Уссурийский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городской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округ</w:t>
            </w:r>
            <w:r>
              <w:rPr>
                <w:rFonts w:ascii="Times New Roman" w:hAns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ISOCPEUR" w:hAnsi="ISOCPEUR" w:cs="ISOCPEUR" w:eastAsia="ISOCPEUR"/>
                <w:i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left="673" w:right="0"/>
              <w:jc w:val="center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25:34:016601</w:t>
            </w:r>
            <w:r>
              <w:rPr>
                <w:rFonts w:ascii="Times New Roman"/>
                <w:sz w:val="23"/>
              </w:rPr>
            </w:r>
          </w:p>
        </w:tc>
        <w:tc>
          <w:tcPr>
            <w:tcW w:w="3516" w:type="dxa"/>
            <w:tcBorders>
              <w:top w:val="single" w:sz="5" w:space="0" w:color="000000"/>
              <w:left w:val="nil" w:sz="6" w:space="0" w:color="auto"/>
              <w:bottom w:val="single" w:sz="0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644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35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46"/>
              <w:ind w:left="63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115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ISOCPEUR" w:hAnsi="ISOCPEUR" w:cs="ISOCPEUR" w:eastAsia="ISOCPEUR"/>
                <w:i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1344" w:right="0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9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10</w:t>
            </w:r>
            <w:r>
              <w:rPr>
                <w:rFonts w:ascii="ISOCPEUR" w:hAnsi="ISOCPEUR"/>
                <w:sz w:val="16"/>
              </w:rPr>
            </w:r>
          </w:p>
        </w:tc>
        <w:tc>
          <w:tcPr>
            <w:tcW w:w="8070" w:type="dxa"/>
            <w:gridSpan w:val="2"/>
            <w:tcBorders>
              <w:top w:val="single" w:sz="5" w:space="0" w:color="000000"/>
              <w:left w:val="nil" w:sz="6" w:space="0" w:color="auto"/>
              <w:bottom w:val="single" w:sz="0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ISOCPEUR" w:hAnsi="ISOCPEUR" w:cs="ISOCPEUR" w:eastAsia="ISOCPEUR"/>
                <w:i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left="696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25:34:000000:7994(2)</w:t>
            </w:r>
            <w:r>
              <w:rPr>
                <w:rFonts w:asci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ISOCPEUR" w:hAnsi="ISOCPEUR" w:cs="ISOCPEUR" w:eastAsia="ISOCPEUR"/>
                <w:i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2435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25:34:016601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ISOCPEUR" w:hAnsi="ISOCPEUR" w:cs="ISOCPEUR" w:eastAsia="ISOCPEUR"/>
                <w:i/>
                <w:sz w:val="33"/>
                <w:szCs w:val="33"/>
              </w:rPr>
            </w:pPr>
          </w:p>
          <w:p>
            <w:pPr>
              <w:pStyle w:val="TableParagraph"/>
              <w:spacing w:line="240" w:lineRule="auto"/>
              <w:ind w:left="434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газопровод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4785" w:hRule="exact"/>
        </w:trPr>
        <w:tc>
          <w:tcPr>
            <w:tcW w:w="9290" w:type="dxa"/>
            <w:tcBorders>
              <w:top w:val="single" w:sz="0" w:space="0" w:color="000000"/>
              <w:left w:val="single" w:sz="5" w:space="0" w:color="000000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4"/>
              <w:ind w:right="2239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Используемые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условные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знаки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обозначения: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tabs>
                <w:tab w:pos="2630" w:val="left" w:leader="none"/>
              </w:tabs>
              <w:spacing w:line="240" w:lineRule="auto"/>
              <w:ind w:left="473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00FF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0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Местоположение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инженерного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сооружения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(газопровод)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2780" w:val="left" w:leader="none"/>
              </w:tabs>
              <w:spacing w:line="240" w:lineRule="auto" w:before="90" w:after="0"/>
              <w:ind w:left="2779" w:right="0" w:hanging="115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Проектная граница публичного</w:t>
            </w:r>
            <w:r>
              <w:rPr>
                <w:rFonts w:ascii="Times New Roman" w:hAnsi="Times New Roman"/>
                <w:spacing w:val="-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972" w:val="left" w:leader="none"/>
              </w:tabs>
              <w:spacing w:line="265" w:lineRule="exact" w:before="156"/>
              <w:ind w:left="467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3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position w:val="-7"/>
                <w:sz w:val="19"/>
              </w:rPr>
              <w:tab/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position w:val="-7"/>
                <w:sz w:val="19"/>
                <w:u w:val="single" w:color="000000"/>
              </w:rPr>
              <w:t>25:18:035201:137  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Кадастровый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земельного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участка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2759" w:val="left" w:leader="none"/>
              </w:tabs>
              <w:spacing w:line="185" w:lineRule="exact" w:before="0" w:after="0"/>
              <w:ind w:left="2758" w:right="0" w:hanging="114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 земельных участков по сведениям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62" w:val="left" w:leader="none"/>
              </w:tabs>
              <w:spacing w:line="245" w:lineRule="exact" w:before="50"/>
              <w:ind w:left="911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color w:val="0000FF"/>
                <w:position w:val="-3"/>
                <w:sz w:val="23"/>
              </w:rPr>
              <w:t>25:34:016701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кадастрового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2766" w:val="left" w:leader="none"/>
              </w:tabs>
              <w:spacing w:line="197" w:lineRule="exact" w:before="0" w:after="0"/>
              <w:ind w:left="2765" w:right="0" w:hanging="115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 кадастрового</w:t>
            </w:r>
            <w:r>
              <w:rPr>
                <w:rFonts w:ascii="Times New Roman" w:hAnsi="Times New Roman"/>
                <w:spacing w:val="-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77" w:val="left" w:leader="none"/>
              </w:tabs>
              <w:spacing w:line="240" w:lineRule="auto" w:before="69"/>
              <w:ind w:left="1692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5"/>
              </w:rPr>
              <w:t>1</w:t>
              <w:tab/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-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Характерная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точка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проектной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границы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75" w:val="left" w:leader="none"/>
              </w:tabs>
              <w:spacing w:line="240" w:lineRule="auto" w:before="72"/>
              <w:ind w:left="830" w:right="0" w:hanging="333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B800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Установленные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границы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административно-территориального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75" w:val="left" w:leader="none"/>
              </w:tabs>
              <w:spacing w:line="240" w:lineRule="auto" w:before="115"/>
              <w:ind w:left="830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-2"/>
                <w:sz w:val="15"/>
              </w:rPr>
              <w:t>Приморскийкрай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субъекта</w:t>
            </w:r>
            <w:r>
              <w:rPr>
                <w:rFonts w:ascii="Times New Roman" w:hAnsi="Times New Roman"/>
                <w:spacing w:val="-3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РФ,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 w:before="3"/>
              <w:ind w:left="461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4"/>
                <w:sz w:val="15"/>
              </w:rPr>
              <w:t>Уссурийский городской округ    </w:t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муниципального</w:t>
            </w:r>
            <w:r>
              <w:rPr>
                <w:rFonts w:ascii="Times New Roman" w:hAnsi="Times New Roman"/>
                <w:spacing w:val="-3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Times New Roman" w:hAnsi="Times New Roman"/>
                <w:sz w:val="19"/>
              </w:rPr>
            </w:r>
          </w:p>
        </w:tc>
        <w:tc>
          <w:tcPr>
            <w:tcW w:w="3516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61"/>
              <w:ind w:left="216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Масштаб</w:t>
            </w:r>
            <w:r>
              <w:rPr>
                <w:rFonts w:ascii="Times New Roman" w:hAnsi="Times New Roman"/>
                <w:spacing w:val="-2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1:1000</w:t>
            </w:r>
            <w:r>
              <w:rPr>
                <w:rFonts w:ascii="Times New Roman" w:hAnsi="Times New Roman"/>
                <w:sz w:val="19"/>
              </w:rPr>
            </w:r>
          </w:p>
        </w:tc>
        <w:tc>
          <w:tcPr>
            <w:tcW w:w="5369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88" w:lineRule="exact" w:before="94"/>
              <w:ind w:left="1197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1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57" w:lineRule="exact"/>
              <w:ind w:left="1368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2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8" w:lineRule="exact"/>
              <w:ind w:left="1506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3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3" w:lineRule="exact"/>
              <w:ind w:left="1634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4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32" w:lineRule="exact"/>
              <w:ind w:right="173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5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1" w:lineRule="exact"/>
              <w:ind w:right="1547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6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9" w:lineRule="exact"/>
              <w:ind w:right="1290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7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35" w:lineRule="exact"/>
              <w:ind w:right="1037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8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36" w:lineRule="exact"/>
              <w:ind w:right="803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color w:val="FF0000"/>
                <w:w w:val="99"/>
                <w:sz w:val="25"/>
              </w:rPr>
              <w:t>9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3" w:lineRule="exact"/>
              <w:ind w:right="560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10</w:t>
            </w:r>
          </w:p>
          <w:p>
            <w:pPr>
              <w:pStyle w:val="TableParagraph"/>
              <w:spacing w:line="240" w:lineRule="exact"/>
              <w:ind w:right="430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11</w:t>
            </w:r>
          </w:p>
          <w:p>
            <w:pPr>
              <w:pStyle w:val="TableParagraph"/>
              <w:spacing w:line="237" w:lineRule="exact"/>
              <w:ind w:right="344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12</w:t>
            </w:r>
          </w:p>
          <w:p>
            <w:pPr>
              <w:pStyle w:val="TableParagraph"/>
              <w:spacing w:line="241" w:lineRule="exact"/>
              <w:ind w:right="335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13</w:t>
            </w:r>
          </w:p>
          <w:p>
            <w:pPr>
              <w:pStyle w:val="TableParagraph"/>
              <w:spacing w:line="243" w:lineRule="exact"/>
              <w:ind w:right="256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14</w:t>
            </w:r>
          </w:p>
          <w:p>
            <w:pPr>
              <w:pStyle w:val="TableParagraph"/>
              <w:spacing w:line="235" w:lineRule="exact"/>
              <w:ind w:right="285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15</w:t>
            </w:r>
          </w:p>
          <w:p>
            <w:pPr>
              <w:pStyle w:val="TableParagraph"/>
              <w:spacing w:line="245" w:lineRule="exact"/>
              <w:ind w:right="227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16</w:t>
            </w:r>
          </w:p>
          <w:p>
            <w:pPr>
              <w:pStyle w:val="TableParagraph"/>
              <w:spacing w:line="241" w:lineRule="exact"/>
              <w:ind w:right="227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17</w:t>
            </w:r>
          </w:p>
          <w:p>
            <w:pPr>
              <w:pStyle w:val="TableParagraph"/>
              <w:spacing w:line="238" w:lineRule="exact"/>
              <w:ind w:right="231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18</w:t>
            </w:r>
          </w:p>
          <w:p>
            <w:pPr>
              <w:pStyle w:val="TableParagraph"/>
              <w:spacing w:line="275" w:lineRule="exact"/>
              <w:ind w:right="398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19</w:t>
            </w:r>
          </w:p>
        </w:tc>
        <w:tc>
          <w:tcPr>
            <w:tcW w:w="2701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ISOCPEUR" w:hAnsi="ISOCPEUR" w:cs="ISOCPEUR" w:eastAsia="ISOCPEUR"/>
                <w:i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1621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Лист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9</w:t>
            </w:r>
            <w:r>
              <w:rPr>
                <w:rFonts w:ascii="Times New Roman" w:hAnsi="Times New Roman"/>
                <w:sz w:val="19"/>
              </w:rPr>
            </w:r>
          </w:p>
        </w:tc>
      </w:tr>
    </w:tbl>
    <w:p>
      <w:pPr>
        <w:spacing w:before="84"/>
        <w:ind w:left="0" w:right="351" w:firstLine="0"/>
        <w:jc w:val="right"/>
        <w:rPr>
          <w:rFonts w:ascii="ISOCPEUR" w:hAnsi="ISOCPEUR" w:cs="ISOCPEUR" w:eastAsia="ISOCPEUR"/>
          <w:sz w:val="16"/>
          <w:szCs w:val="16"/>
        </w:rPr>
      </w:pPr>
      <w:bookmarkStart w:name="план границ 1 зона-9" w:id="9"/>
      <w:bookmarkEnd w:id="9"/>
      <w:r>
        <w:rPr/>
      </w:r>
      <w:r>
        <w:rPr>
          <w:rFonts w:ascii="ISOCPEUR" w:hAnsi="ISOCPEUR"/>
          <w:i/>
          <w:w w:val="105"/>
          <w:sz w:val="16"/>
        </w:rPr>
        <w:t>Формат:</w:t>
      </w:r>
      <w:r>
        <w:rPr>
          <w:rFonts w:ascii="ISOCPEUR" w:hAnsi="ISOCPEUR"/>
          <w:i/>
          <w:spacing w:val="-47"/>
          <w:w w:val="105"/>
          <w:sz w:val="16"/>
        </w:rPr>
        <w:t> </w:t>
      </w:r>
      <w:r>
        <w:rPr>
          <w:rFonts w:ascii="ISOCPEUR" w:hAnsi="ISOCPEUR"/>
          <w:i/>
          <w:w w:val="105"/>
          <w:sz w:val="16"/>
        </w:rPr>
        <w:t>А2</w:t>
      </w:r>
      <w:r>
        <w:rPr>
          <w:rFonts w:ascii="ISOCPEUR" w:hAnsi="ISOCPEUR"/>
          <w:sz w:val="16"/>
        </w:rPr>
      </w:r>
    </w:p>
    <w:p>
      <w:pPr>
        <w:spacing w:after="0"/>
        <w:jc w:val="right"/>
        <w:rPr>
          <w:rFonts w:ascii="ISOCPEUR" w:hAnsi="ISOCPEUR" w:cs="ISOCPEUR" w:eastAsia="ISOCPEUR"/>
          <w:sz w:val="16"/>
          <w:szCs w:val="16"/>
        </w:rPr>
        <w:sectPr>
          <w:pgSz w:w="22400" w:h="31660"/>
          <w:pgMar w:top="280" w:bottom="0" w:left="1060" w:right="220"/>
        </w:sectPr>
      </w:pPr>
    </w:p>
    <w:p>
      <w:pPr>
        <w:spacing w:line="240" w:lineRule="auto" w:before="6"/>
        <w:rPr>
          <w:rFonts w:ascii="ISOCPEUR" w:hAnsi="ISOCPEUR" w:cs="ISOCPEUR" w:eastAsia="ISOCPEUR"/>
          <w:i/>
          <w:sz w:val="6"/>
          <w:szCs w:val="6"/>
        </w:rPr>
      </w:pPr>
      <w:r>
        <w:rPr/>
        <w:pict>
          <v:group style="position:absolute;margin-left:.225659pt;margin-top:.037676pt;width:1119.7pt;height:1583.3pt;mso-position-horizontal-relative:page;mso-position-vertical-relative:page;z-index:-481768" coordorigin="5,1" coordsize="22394,31666">
            <v:shape style="position:absolute;left:1171;top:1203;width:20871;height:25331" type="#_x0000_t75" stroked="false">
              <v:imagedata r:id="rId24" o:title=""/>
            </v:shape>
            <v:group style="position:absolute;left:5577;top:3674;width:659;height:280" coordorigin="5577,3674" coordsize="659,280">
              <v:shape style="position:absolute;left:5577;top:3674;width:659;height:280" coordorigin="5577,3674" coordsize="659,280" path="m6206,3674l6236,3793,5577,3953e" filled="false" stroked="true" strokeweight=".676817pt" strokecolor="#00ff00">
                <v:path arrowok="t"/>
              </v:shape>
            </v:group>
            <v:group style="position:absolute;left:8749;top:1203;width:6162;height:25331" coordorigin="8749,1203" coordsize="6162,25331">
              <v:shape style="position:absolute;left:8749;top:1203;width:6162;height:25331" coordorigin="8749,1203" coordsize="6162,25331" path="m8749,1203l9216,1803,9775,5330,10051,4436,10303,4497,10136,5474,11177,10776,11014,10810,11695,13334,12018,15929,12171,15899,13047,19531,13746,23662,14910,24637,14755,24847,13622,24077,14125,26534e" filled="false" stroked="true" strokeweight=".676817pt" strokecolor="#000000">
                <v:path arrowok="t"/>
              </v:shape>
            </v:group>
            <v:group style="position:absolute;left:6743;top:1203;width:5343;height:25331" coordorigin="6743,1203" coordsize="5343,25331">
              <v:shape style="position:absolute;left:6743;top:1203;width:5343;height:25331" coordorigin="6743,1203" coordsize="5343,25331" path="m12086,26534l10076,16312,10310,16267,9724,13722,9302,11146,9130,11180,7352,3498,6743,1203e" filled="false" stroked="true" strokeweight=".676817pt" strokecolor="#000000">
                <v:path arrowok="t"/>
              </v:shape>
            </v:group>
            <v:group style="position:absolute;left:5252;top:1203;width:10308;height:25331" coordorigin="5252,1203" coordsize="10308,25331">
              <v:shape style="position:absolute;left:5252;top:1203;width:10308;height:25331" coordorigin="5252,1203" coordsize="10308,25331" path="m15560,26534l10931,4684,10396,2575,6003,3687,5624,2200,5252,1203e" filled="false" stroked="true" strokeweight=".676817pt" strokecolor="#00ff00">
                <v:path arrowok="t"/>
              </v:shape>
            </v:group>
            <v:group style="position:absolute;left:18926;top:3308;width:796;height:796" coordorigin="18926,3308" coordsize="796,796">
              <v:shape style="position:absolute;left:18926;top:3308;width:796;height:796" coordorigin="18926,3308" coordsize="796,796" path="m19722,3690l19714,3626,19697,3565,19670,3509,19636,3458,19594,3414,19546,3376,19493,3345,19435,3324,19373,3311,19308,3308,19276,3311,19213,3324,19155,3346,19101,3377,19053,3415,19012,3460,18978,3510,18951,3566,18934,3626,18926,3690,18926,3722,18929,3755,18942,3818,18964,3876,18994,3930,19033,3977,19078,4019,19128,4053,19184,4079,19244,4096,19308,4104,19340,4104,19373,4102,19435,4089,19494,4067,19547,4036,19595,3998,19637,3953,19671,3902,19697,3846,19714,3786,19722,3723,19722,3690e" filled="false" stroked="true" strokeweight=".67682pt" strokecolor="#000000">
                <v:path arrowok="t"/>
              </v:shape>
            </v:group>
            <v:group style="position:absolute;left:19068;top:3428;width:515;height:560" coordorigin="19068,3428" coordsize="515,560">
              <v:shape style="position:absolute;left:19068;top:3428;width:515;height:560" coordorigin="19068,3428" coordsize="515,560" path="m19583,3428l19068,3987e" filled="false" stroked="true" strokeweight=".676817pt" strokecolor="#000000">
                <v:path arrowok="t"/>
              </v:shape>
            </v:group>
            <v:group style="position:absolute;left:19046;top:3450;width:560;height:515" coordorigin="19046,3450" coordsize="560,515">
              <v:shape style="position:absolute;left:19046;top:3450;width:560;height:515" coordorigin="19046,3450" coordsize="560,515" path="m19605,3965l19046,3450e" filled="false" stroked="true" strokeweight=".676817pt" strokecolor="#000000">
                <v:path arrowok="t"/>
              </v:shape>
            </v:group>
            <v:group style="position:absolute;left:19276;top:2487;width:50;height:1221" coordorigin="19276,2487" coordsize="50,1221">
              <v:shape style="position:absolute;left:19276;top:2487;width:50;height:1221" coordorigin="19276,2487" coordsize="50,1221" path="m19325,3707l19325,3707,19276,2487e" filled="false" stroked="true" strokeweight=".676817pt" strokecolor="#000000">
                <v:path arrowok="t"/>
              </v:shape>
            </v:group>
            <v:group style="position:absolute;left:18682;top:3680;width:1286;height:52" coordorigin="18682,3680" coordsize="1286,52">
              <v:shape style="position:absolute;left:18682;top:3680;width:1286;height:52" coordorigin="18682,3680" coordsize="1286,52" path="m19968,3680l18682,3732e" filled="false" stroked="true" strokeweight=".676817pt" strokecolor="#000000">
                <v:path arrowok="t"/>
              </v:shape>
            </v:group>
            <v:group style="position:absolute;left:19325;top:3707;width:28;height:643" coordorigin="19325,3707" coordsize="28,643">
              <v:shape style="position:absolute;left:19325;top:3707;width:28;height:643" coordorigin="19325,3707" coordsize="28,643" path="m19352,4350l19325,3707e" filled="false" stroked="true" strokeweight=".676817pt" strokecolor="#000000">
                <v:path arrowok="t"/>
              </v:shape>
            </v:group>
            <v:group style="position:absolute;left:19416;top:3428;width:167;height:276" coordorigin="19416,3428" coordsize="167,276">
              <v:shape style="position:absolute;left:19416;top:3428;width:167;height:276" coordorigin="19416,3428" coordsize="167,276" path="m19583,3428l19416,3703e" filled="false" stroked="true" strokeweight=".676817pt" strokecolor="#000000">
                <v:path arrowok="t"/>
              </v:shape>
            </v:group>
            <v:group style="position:absolute;left:19046;top:3450;width:276;height:260" coordorigin="19046,3450" coordsize="276,260">
              <v:shape style="position:absolute;left:19046;top:3450;width:276;height:260" coordorigin="19046,3450" coordsize="276,260" path="m19235,3710l19046,3450,19321,3617e" filled="false" stroked="true" strokeweight=".676817pt" strokecolor="#000000">
                <v:path arrowok="t"/>
              </v:shape>
            </v:group>
            <v:group style="position:absolute;left:19068;top:3710;width:262;height:278" coordorigin="19068,3710" coordsize="262,278">
              <v:shape style="position:absolute;left:19068;top:3710;width:262;height:278" coordorigin="19068,3710" coordsize="262,278" path="m19330,3795l19068,3987,19235,3710e" filled="false" stroked="true" strokeweight=".676817pt" strokecolor="#000000">
                <v:path arrowok="t"/>
              </v:shape>
            </v:group>
            <v:group style="position:absolute;left:19330;top:3703;width:276;height:262" coordorigin="19330,3703" coordsize="276,262">
              <v:shape style="position:absolute;left:19330;top:3703;width:276;height:262" coordorigin="19330,3703" coordsize="276,262" path="m19416,3703l19605,3965,19330,3795e" filled="false" stroked="true" strokeweight=".676817pt" strokecolor="#000000">
                <v:path arrowok="t"/>
              </v:shape>
            </v:group>
            <v:group style="position:absolute;left:19321;top:3428;width:262;height:190" coordorigin="19321,3428" coordsize="262,190">
              <v:shape style="position:absolute;left:19321;top:3428;width:262;height:190" coordorigin="19321,3428" coordsize="262,190" path="m19321,3617l19583,3428e" filled="false" stroked="true" strokeweight=".676817pt" strokecolor="#000000">
                <v:path arrowok="t"/>
              </v:shape>
            </v:group>
            <v:group style="position:absolute;left:18682;top:2487;width:1286;height:1864" coordorigin="18682,2487" coordsize="1286,1864">
              <v:shape style="position:absolute;left:18682;top:2487;width:1286;height:1864" coordorigin="18682,2487" coordsize="1286,1864" path="m19377,3651l19968,3680,19382,3759,19352,4350,19273,3764,18682,3732,19269,3656,19276,2487,19377,3651e" filled="false" stroked="true" strokeweight=".676817pt" strokecolor="#000000">
                <v:path arrowok="t"/>
              </v:shape>
            </v:group>
            <v:group style="position:absolute;left:19325;top:3651;width:643;height:57" coordorigin="19325,3651" coordsize="643,57">
              <v:shape style="position:absolute;left:19325;top:3651;width:643;height:57" coordorigin="19325,3651" coordsize="643,57" path="m19325,3707l19968,3680,19377,3651,19325,3707xe" filled="true" fillcolor="#000000" stroked="false">
                <v:path arrowok="t"/>
                <v:fill type="solid"/>
              </v:shape>
            </v:group>
            <v:group style="position:absolute;left:19325;top:3651;width:643;height:57" coordorigin="19325,3651" coordsize="643,57">
              <v:shape style="position:absolute;left:19325;top:3651;width:643;height:57" coordorigin="19325,3651" coordsize="643,57" path="m19968,3680l19377,3651,19325,3707,19968,3680xe" filled="false" stroked="true" strokeweight="0pt" strokecolor="#000000">
                <v:path arrowok="t"/>
              </v:shape>
            </v:group>
            <v:group style="position:absolute;left:19382;top:3750;width:224;height:215" coordorigin="19382,3750" coordsize="224,215">
              <v:shape style="position:absolute;left:19382;top:3750;width:224;height:215" coordorigin="19382,3750" coordsize="224,215" path="m19382,3759l19605,3965,19449,3750,19382,3759xe" filled="true" fillcolor="#000000" stroked="false">
                <v:path arrowok="t"/>
                <v:fill type="solid"/>
              </v:shape>
            </v:group>
            <v:group style="position:absolute;left:19382;top:3750;width:224;height:215" coordorigin="19382,3750" coordsize="224,215">
              <v:shape style="position:absolute;left:19382;top:3750;width:224;height:215" coordorigin="19382,3750" coordsize="224,215" path="m19605,3965l19449,3750,19382,3759,19605,3965xe" filled="false" stroked="true" strokeweight="0pt" strokecolor="#000000">
                <v:path arrowok="t"/>
              </v:shape>
            </v:group>
            <v:group style="position:absolute;left:19325;top:3707;width:57;height:643" coordorigin="19325,3707" coordsize="57,643">
              <v:shape style="position:absolute;left:19325;top:3707;width:57;height:643" coordorigin="19325,3707" coordsize="57,643" path="m19325,3707l19352,4350,19382,3759,19325,3707xe" filled="true" fillcolor="#000000" stroked="false">
                <v:path arrowok="t"/>
                <v:fill type="solid"/>
              </v:shape>
            </v:group>
            <v:group style="position:absolute;left:19325;top:3707;width:57;height:643" coordorigin="19325,3707" coordsize="57,643">
              <v:shape style="position:absolute;left:19325;top:3707;width:57;height:643" coordorigin="19325,3707" coordsize="57,643" path="m19352,4350l19382,3759,19325,3707,19352,4350xe" filled="false" stroked="true" strokeweight="0pt" strokecolor="#000000">
                <v:path arrowok="t"/>
              </v:shape>
            </v:group>
            <v:group style="position:absolute;left:19068;top:3764;width:215;height:224" coordorigin="19068,3764" coordsize="215,224">
              <v:shape style="position:absolute;left:19068;top:3764;width:215;height:224" coordorigin="19068,3764" coordsize="215,224" path="m19068,3987l19283,3829,19273,3764,19068,3987xe" filled="true" fillcolor="#000000" stroked="false">
                <v:path arrowok="t"/>
                <v:fill type="solid"/>
              </v:shape>
            </v:group>
            <v:group style="position:absolute;left:19068;top:3764;width:215;height:224" coordorigin="19068,3764" coordsize="215,224">
              <v:shape style="position:absolute;left:19068;top:3764;width:215;height:224" coordorigin="19068,3764" coordsize="215,224" path="m19068,3987l19283,3829,19273,3764,19068,3987xe" filled="false" stroked="true" strokeweight="0pt" strokecolor="#000000">
                <v:path arrowok="t"/>
              </v:shape>
            </v:group>
            <v:group style="position:absolute;left:18682;top:3707;width:643;height:57" coordorigin="18682,3707" coordsize="643,57">
              <v:shape style="position:absolute;left:18682;top:3707;width:643;height:57" coordorigin="18682,3707" coordsize="643,57" path="m18682,3732l19273,3764,19325,3707,18682,3732xe" filled="true" fillcolor="#000000" stroked="false">
                <v:path arrowok="t"/>
                <v:fill type="solid"/>
              </v:shape>
            </v:group>
            <v:group style="position:absolute;left:18682;top:3707;width:643;height:57" coordorigin="18682,3707" coordsize="643,57">
              <v:shape style="position:absolute;left:18682;top:3707;width:643;height:57" coordorigin="18682,3707" coordsize="643,57" path="m18682,3732l19273,3764,19325,3707,18682,3732xe" filled="false" stroked="true" strokeweight="0pt" strokecolor="#000000">
                <v:path arrowok="t"/>
              </v:shape>
            </v:group>
            <v:group style="position:absolute;left:19046;top:3450;width:224;height:215" coordorigin="19046,3450" coordsize="224,215">
              <v:shape style="position:absolute;left:19046;top:3450;width:224;height:215" coordorigin="19046,3450" coordsize="224,215" path="m19046,3450l19201,3665,19269,3656,19046,3450xe" filled="true" fillcolor="#000000" stroked="false">
                <v:path arrowok="t"/>
                <v:fill type="solid"/>
              </v:shape>
            </v:group>
            <v:group style="position:absolute;left:19046;top:3450;width:224;height:215" coordorigin="19046,3450" coordsize="224,215">
              <v:shape style="position:absolute;left:19046;top:3450;width:224;height:215" coordorigin="19046,3450" coordsize="224,215" path="m19046,3450l19201,3665,19269,3656,19046,3450xe" filled="false" stroked="true" strokeweight="0pt" strokecolor="#000000">
                <v:path arrowok="t"/>
              </v:shape>
            </v:group>
            <v:group style="position:absolute;left:19269;top:2487;width:57;height:1221" coordorigin="19269,2487" coordsize="57,1221">
              <v:shape style="position:absolute;left:19269;top:2487;width:57;height:1221" coordorigin="19269,2487" coordsize="57,1221" path="m19269,3656l19325,3707,19276,2487,19269,3656xe" filled="true" fillcolor="#000000" stroked="false">
                <v:path arrowok="t"/>
                <v:fill type="solid"/>
              </v:shape>
            </v:group>
            <v:group style="position:absolute;left:19269;top:2487;width:57;height:1221" coordorigin="19269,2487" coordsize="57,1221">
              <v:shape style="position:absolute;left:19269;top:2487;width:57;height:1221" coordorigin="19269,2487" coordsize="57,1221" path="m19276,2487l19269,3656,19325,3707,19276,2487xe" filled="false" stroked="true" strokeweight="0pt" strokecolor="#000000">
                <v:path arrowok="t"/>
              </v:shape>
            </v:group>
            <v:group style="position:absolute;left:19371;top:3428;width:213;height:224" coordorigin="19371,3428" coordsize="213,224">
              <v:shape style="position:absolute;left:19371;top:3428;width:213;height:224" coordorigin="19371,3428" coordsize="213,224" path="m19371,3581l19377,3651,19583,3428,19371,3581xe" filled="true" fillcolor="#000000" stroked="false">
                <v:path arrowok="t"/>
                <v:fill type="solid"/>
              </v:shape>
            </v:group>
            <v:group style="position:absolute;left:19371;top:3428;width:213;height:224" coordorigin="19371,3428" coordsize="213,224">
              <v:shape style="position:absolute;left:19371;top:3428;width:213;height:224" coordorigin="19371,3428" coordsize="213,224" path="m19583,3428l19371,3581,19377,3651,19583,3428xe" filled="false" stroked="true" strokeweight="0pt" strokecolor="#000000">
                <v:path arrowok="t"/>
              </v:shape>
            </v:group>
            <v:group style="position:absolute;left:6364;top:3874;width:5;height:10" coordorigin="6364,3874" coordsize="5,10">
              <v:shape style="position:absolute;left:6364;top:3874;width:5;height:10" coordorigin="6364,3874" coordsize="5,10" path="m6364,3874l6367,3883,6369,3883,6364,3874xe" filled="true" fillcolor="#000000" stroked="false">
                <v:path arrowok="t"/>
                <v:fill type="solid"/>
              </v:shape>
            </v:group>
            <v:group style="position:absolute;left:6364;top:3874;width:5;height:10" coordorigin="6364,3874" coordsize="5,10">
              <v:shape style="position:absolute;left:6364;top:3874;width:5;height:10" coordorigin="6364,3874" coordsize="5,10" path="m6367,3883l6364,3874,6369,3883,6367,3883xe" filled="false" stroked="true" strokeweight="0pt" strokecolor="#000000">
                <v:path arrowok="t"/>
              </v:shape>
            </v:group>
            <v:group style="position:absolute;left:6367;top:3883;width:156;height:382" coordorigin="6367,3883" coordsize="156,382">
              <v:shape style="position:absolute;left:6367;top:3883;width:156;height:382" coordorigin="6367,3883" coordsize="156,382" path="m6367,3883l6504,4265,6522,4265e" filled="false" stroked="true" strokeweight=".225606pt" strokecolor="#000000">
                <v:path arrowok="t"/>
              </v:shape>
            </v:group>
            <v:group style="position:absolute;left:6337;top:3768;width:7;height:10" coordorigin="6337,3768" coordsize="7,10">
              <v:shape style="position:absolute;left:6337;top:3768;width:7;height:10" coordorigin="6337,3768" coordsize="7,10" path="m6337,3768l6342,3777,6344,3775,6337,3768xe" filled="true" fillcolor="#000000" stroked="false">
                <v:path arrowok="t"/>
                <v:fill type="solid"/>
              </v:shape>
            </v:group>
            <v:group style="position:absolute;left:6337;top:3768;width:7;height:10" coordorigin="6337,3768" coordsize="7,10">
              <v:shape style="position:absolute;left:6337;top:3768;width:7;height:10" coordorigin="6337,3768" coordsize="7,10" path="m6342,3777l6337,3768,6344,3775,6342,3777xe" filled="false" stroked="true" strokeweight="0pt" strokecolor="#000000">
                <v:path arrowok="t"/>
              </v:shape>
            </v:group>
            <v:group style="position:absolute;left:6342;top:3775;width:255;height:334" coordorigin="6342,3775" coordsize="255,334">
              <v:shape style="position:absolute;left:6342;top:3775;width:255;height:334" coordorigin="6342,3775" coordsize="255,334" path="m6342,3775l6576,4109,6597,4109e" filled="false" stroked="true" strokeweight=".225606pt" strokecolor="#000000">
                <v:path arrowok="t"/>
              </v:shape>
            </v:group>
            <v:group style="position:absolute;left:6373;top:3759;width:10;height:5" coordorigin="6373,3759" coordsize="10,5">
              <v:shape style="position:absolute;left:6373;top:3759;width:10;height:5" coordorigin="6373,3759" coordsize="10,5" path="m6373,3759l6382,3764,6382,3762,6373,3759xe" filled="true" fillcolor="#000000" stroked="false">
                <v:path arrowok="t"/>
                <v:fill type="solid"/>
              </v:shape>
            </v:group>
            <v:group style="position:absolute;left:6373;top:3759;width:10;height:5" coordorigin="6373,3759" coordsize="10,5">
              <v:shape style="position:absolute;left:6373;top:3759;width:10;height:5" coordorigin="6373,3759" coordsize="10,5" path="m6382,3764l6373,3759,6382,3762,6382,3764xe" filled="false" stroked="true" strokeweight="0pt" strokecolor="#000000">
                <v:path arrowok="t"/>
              </v:shape>
            </v:group>
            <v:group style="position:absolute;left:6382;top:3762;width:398;height:158" coordorigin="6382,3762" coordsize="398,158">
              <v:shape style="position:absolute;left:6382;top:3762;width:398;height:158" coordorigin="6382,3762" coordsize="398,158" path="m6382,3762l6761,3920,6779,3920e" filled="false" stroked="true" strokeweight=".225606pt" strokecolor="#000000">
                <v:path arrowok="t"/>
              </v:shape>
            </v:group>
            <v:group style="position:absolute;left:14308;top:19971;width:580;height:655" coordorigin="14308,19971" coordsize="580,655">
              <v:shape style="position:absolute;left:14308;top:19971;width:580;height:655" coordorigin="14308,19971" coordsize="580,655" path="m14308,20626l14867,19971,14888,19971e" filled="false" stroked="true" strokeweight=".338409pt" strokecolor="#000000">
                <v:path arrowok="t"/>
              </v:shape>
            </v:group>
            <v:group style="position:absolute;left:5424;top:1203;width:10302;height:25331" coordorigin="5424,1203" coordsize="10302,25331">
              <v:shape style="position:absolute;left:5424;top:1203;width:10302;height:25331" coordorigin="5424,1203" coordsize="10302,25331" path="m5424,1203l5778,2151,6067,3288,7251,2988,7265,3037,8966,2606,8952,2555,9649,2379,10010,2286,10064,2494,10511,2381,11086,4648,15725,26534e" filled="false" stroked="true" strokeweight=".78962pt" strokecolor="#ff0000">
                <v:path arrowok="t"/>
              </v:shape>
            </v:group>
            <v:group style="position:absolute;left:5081;top:1203;width:10317;height:25331" coordorigin="5081,1203" coordsize="10317,25331">
              <v:shape style="position:absolute;left:5081;top:1203;width:10317;height:25331" coordorigin="5081,1203" coordsize="10317,25331" path="m15398,26534l10775,4720,10279,2769,9401,2992,9072,3074,9058,3024,7368,3453,7382,3504,6373,3759,6337,3768,6364,3874,5498,4086,5448,3879,5861,3777,5473,2248,5081,1203e" filled="false" stroked="true" strokeweight=".78962pt" strokecolor="#ff0000">
                <v:path arrowok="t"/>
              </v:shape>
            </v:group>
            <v:group style="position:absolute;left:5776;top:2124;width:7;height:2" coordorigin="5776,2124" coordsize="7,2">
              <v:shape style="position:absolute;left:5776;top:2124;width:7;height:2" coordorigin="5776,2124" coordsize="7,0" path="m5776,2124l5782,2124e" filled="false" stroked="true" strokeweight="0pt" strokecolor="#000000">
                <v:path arrowok="t"/>
              </v:shape>
            </v:group>
            <v:group style="position:absolute;left:5776;top:2124;width:7;height:2" coordorigin="5776,2124" coordsize="7,2">
              <v:shape style="position:absolute;left:5776;top:2124;width:7;height:2" coordorigin="5776,2124" coordsize="7,0" path="m5776,2124l5782,2124e" filled="false" stroked="true" strokeweight="0pt" strokecolor="#000000">
                <v:path arrowok="t"/>
              </v:shape>
            </v:group>
            <v:group style="position:absolute;left:5773;top:2124;width:12;height:3" coordorigin="5773,2124" coordsize="12,3">
              <v:shape style="position:absolute;left:5773;top:2124;width:12;height:3" coordorigin="5773,2124" coordsize="12,3" path="m5773,2126l5785,2126,5776,2124,5773,2126xe" filled="true" fillcolor="#000000" stroked="false">
                <v:path arrowok="t"/>
                <v:fill type="solid"/>
              </v:shape>
              <v:shape style="position:absolute;left:5773;top:2124;width:12;height:3" coordorigin="5773,2124" coordsize="12,3" path="m5776,2124l5785,2126,5782,2124,5776,2124xe" filled="true" fillcolor="#000000" stroked="false">
                <v:path arrowok="t"/>
                <v:fill type="solid"/>
              </v:shape>
            </v:group>
            <v:group style="position:absolute;left:5776;top:2124;width:10;height:3" coordorigin="5776,2124" coordsize="10,3">
              <v:shape style="position:absolute;left:5776;top:2124;width:10;height:3" coordorigin="5776,2124" coordsize="10,3" path="m5782,2124l5776,2124,5785,2126,5782,2124xe" filled="false" stroked="true" strokeweight="0pt" strokecolor="#000000">
                <v:path arrowok="t"/>
              </v:shape>
            </v:group>
            <v:group style="position:absolute;left:5773;top:2124;width:12;height:3" coordorigin="5773,2124" coordsize="12,3">
              <v:shape style="position:absolute;left:5773;top:2124;width:12;height:3" coordorigin="5773,2124" coordsize="12,3" path="m5776,2124l5785,2126,5773,2126,5776,2124xe" filled="false" stroked="true" strokeweight="0pt" strokecolor="#000000">
                <v:path arrowok="t"/>
              </v:shape>
            </v:group>
            <v:group style="position:absolute;left:5771;top:2126;width:16;height:2" coordorigin="5771,2126" coordsize="16,2">
              <v:shape style="position:absolute;left:5771;top:2126;width:16;height:2" coordorigin="5771,2126" coordsize="16,0" path="m5771,2126l5787,2126e" filled="false" stroked="true" strokeweight="0pt" strokecolor="#000000">
                <v:path arrowok="t"/>
              </v:shape>
            </v:group>
            <v:group style="position:absolute;left:5773;top:2126;width:14;height:2" coordorigin="5773,2126" coordsize="14,2">
              <v:shape style="position:absolute;left:5773;top:2126;width:14;height:2" coordorigin="5773,2126" coordsize="14,0" path="m5773,2126l5787,2126e" filled="false" stroked="true" strokeweight="0pt" strokecolor="#000000">
                <v:path arrowok="t"/>
              </v:shape>
            </v:group>
            <v:group style="position:absolute;left:5771;top:2126;width:16;height:2" coordorigin="5771,2126" coordsize="16,2">
              <v:shape style="position:absolute;left:5771;top:2126;width:16;height:2" coordorigin="5771,2126" coordsize="16,0" path="m5771,2126l5787,2126e" filled="false" stroked="true" strokeweight="0pt" strokecolor="#000000">
                <v:path arrowok="t"/>
              </v:shape>
            </v:group>
            <v:group style="position:absolute;left:5769;top:2126;width:21;height:2" coordorigin="5769,2126" coordsize="21,2">
              <v:shape style="position:absolute;left:5769;top:2126;width:21;height:2" coordorigin="5769,2126" coordsize="21,0" path="m5769,2126l5789,2126e" filled="false" stroked="true" strokeweight="0pt" strokecolor="#000000">
                <v:path arrowok="t"/>
              </v:shape>
            </v:group>
            <v:group style="position:absolute;left:5771;top:2126;width:19;height:2" coordorigin="5771,2126" coordsize="19,2">
              <v:shape style="position:absolute;left:5771;top:2126;width:19;height:2" coordorigin="5771,2126" coordsize="19,0" path="m5771,2126l5789,2126e" filled="false" stroked="true" strokeweight="0pt" strokecolor="#000000">
                <v:path arrowok="t"/>
              </v:shape>
            </v:group>
            <v:group style="position:absolute;left:5769;top:2126;width:21;height:2" coordorigin="5769,2126" coordsize="21,2">
              <v:shape style="position:absolute;left:5769;top:2126;width:21;height:2" coordorigin="5769,2126" coordsize="21,0" path="m5769,2126l5789,2126e" filled="false" stroked="true" strokeweight="0pt" strokecolor="#000000">
                <v:path arrowok="t"/>
              </v:shape>
            </v:group>
            <v:group style="position:absolute;left:5766;top:2127;width:25;height:2" coordorigin="5766,2127" coordsize="25,2">
              <v:shape style="position:absolute;left:5766;top:2127;width:25;height:2" coordorigin="5766,2127" coordsize="25,0" path="m5766,2127l5791,2127e" filled="false" stroked="true" strokeweight=".112803pt" strokecolor="#000000">
                <v:path arrowok="t"/>
              </v:shape>
            </v:group>
            <v:group style="position:absolute;left:5769;top:2126;width:23;height:3" coordorigin="5769,2126" coordsize="23,3">
              <v:shape style="position:absolute;left:5769;top:2126;width:23;height:3" coordorigin="5769,2126" coordsize="23,3" path="m5789,2126l5769,2126,5791,2128,5789,2126xe" filled="false" stroked="true" strokeweight="0pt" strokecolor="#000000">
                <v:path arrowok="t"/>
              </v:shape>
            </v:group>
            <v:group style="position:absolute;left:5766;top:2126;width:25;height:3" coordorigin="5766,2126" coordsize="25,3">
              <v:shape style="position:absolute;left:5766;top:2126;width:25;height:3" coordorigin="5766,2126" coordsize="25,3" path="m5769,2126l5791,2128,5766,2128,5769,2126xe" filled="false" stroked="true" strokeweight="0pt" strokecolor="#000000">
                <v:path arrowok="t"/>
              </v:shape>
            </v:group>
            <v:group style="position:absolute;left:5764;top:2128;width:30;height:2" coordorigin="5764,2128" coordsize="30,2">
              <v:shape style="position:absolute;left:5764;top:2128;width:30;height:2" coordorigin="5764,2128" coordsize="30,0" path="m5764,2128l5794,2128e" filled="false" stroked="true" strokeweight="0pt" strokecolor="#000000">
                <v:path arrowok="t"/>
              </v:shape>
            </v:group>
            <v:group style="position:absolute;left:5766;top:2128;width:28;height:2" coordorigin="5766,2128" coordsize="28,2">
              <v:shape style="position:absolute;left:5766;top:2128;width:28;height:2" coordorigin="5766,2128" coordsize="28,0" path="m5766,2128l5794,2128e" filled="false" stroked="true" strokeweight="0pt" strokecolor="#000000">
                <v:path arrowok="t"/>
              </v:shape>
            </v:group>
            <v:group style="position:absolute;left:5764;top:2128;width:30;height:2" coordorigin="5764,2128" coordsize="30,2">
              <v:shape style="position:absolute;left:5764;top:2128;width:30;height:2" coordorigin="5764,2128" coordsize="30,0" path="m5764,2128l5794,2128e" filled="false" stroked="true" strokeweight="0pt" strokecolor="#000000">
                <v:path arrowok="t"/>
              </v:shape>
            </v:group>
            <v:group style="position:absolute;left:5762;top:2129;width:34;height:2" coordorigin="5762,2129" coordsize="34,2">
              <v:shape style="position:absolute;left:5762;top:2129;width:34;height:2" coordorigin="5762,2129" coordsize="34,0" path="m5762,2129l5796,2129e" filled="false" stroked="true" strokeweight=".112803pt" strokecolor="#000000">
                <v:path arrowok="t"/>
              </v:shape>
            </v:group>
            <v:group style="position:absolute;left:5764;top:2128;width:32;height:3" coordorigin="5764,2128" coordsize="32,3">
              <v:shape style="position:absolute;left:5764;top:2128;width:32;height:3" coordorigin="5764,2128" coordsize="32,3" path="m5794,2128l5764,2128,5796,2130,5794,2128xe" filled="false" stroked="true" strokeweight="0pt" strokecolor="#000000">
                <v:path arrowok="t"/>
              </v:shape>
            </v:group>
            <v:group style="position:absolute;left:5762;top:2128;width:34;height:3" coordorigin="5762,2128" coordsize="34,3">
              <v:shape style="position:absolute;left:5762;top:2128;width:34;height:3" coordorigin="5762,2128" coordsize="34,3" path="m5764,2128l5796,2130,5762,2130,5764,2128xe" filled="false" stroked="true" strokeweight="0pt" strokecolor="#000000">
                <v:path arrowok="t"/>
              </v:shape>
            </v:group>
            <v:group style="position:absolute;left:5760;top:2132;width:39;height:2" coordorigin="5760,2132" coordsize="39,2">
              <v:shape style="position:absolute;left:5760;top:2132;width:39;height:2" coordorigin="5760,2132" coordsize="39,0" path="m5760,2132l5798,2132e" filled="false" stroked="true" strokeweight=".112803pt" strokecolor="#000000">
                <v:path arrowok="t"/>
              </v:shape>
            </v:group>
            <v:group style="position:absolute;left:5762;top:2130;width:37;height:3" coordorigin="5762,2130" coordsize="37,3">
              <v:shape style="position:absolute;left:5762;top:2130;width:37;height:3" coordorigin="5762,2130" coordsize="37,3" path="m5796,2130l5762,2130,5798,2133,5796,2130xe" filled="false" stroked="true" strokeweight="0pt" strokecolor="#000000">
                <v:path arrowok="t"/>
              </v:shape>
            </v:group>
            <v:group style="position:absolute;left:5760;top:2130;width:39;height:3" coordorigin="5760,2130" coordsize="39,3">
              <v:shape style="position:absolute;left:5760;top:2130;width:39;height:3" coordorigin="5760,2130" coordsize="39,3" path="m5762,2130l5798,2133,5760,2133,5762,2130xe" filled="false" stroked="true" strokeweight="0pt" strokecolor="#000000">
                <v:path arrowok="t"/>
              </v:shape>
            </v:group>
            <v:group style="position:absolute;left:5757;top:2134;width:43;height:2" coordorigin="5757,2134" coordsize="43,2">
              <v:shape style="position:absolute;left:5757;top:2134;width:43;height:2" coordorigin="5757,2134" coordsize="43,0" path="m5757,2134l5800,2134e" filled="false" stroked="true" strokeweight=".112803pt" strokecolor="#000000">
                <v:path arrowok="t"/>
              </v:shape>
            </v:group>
            <v:group style="position:absolute;left:5760;top:2133;width:41;height:3" coordorigin="5760,2133" coordsize="41,3">
              <v:shape style="position:absolute;left:5760;top:2133;width:41;height:3" coordorigin="5760,2133" coordsize="41,3" path="m5798,2133l5760,2133,5800,2135,5798,2133xe" filled="false" stroked="true" strokeweight="0pt" strokecolor="#000000">
                <v:path arrowok="t"/>
              </v:shape>
            </v:group>
            <v:group style="position:absolute;left:5757;top:2133;width:43;height:3" coordorigin="5757,2133" coordsize="43,3">
              <v:shape style="position:absolute;left:5757;top:2133;width:43;height:3" coordorigin="5757,2133" coordsize="43,3" path="m5760,2133l5800,2135,5757,2135,5760,2133xe" filled="false" stroked="true" strokeweight="0pt" strokecolor="#000000">
                <v:path arrowok="t"/>
              </v:shape>
            </v:group>
            <v:group style="position:absolute;left:5757;top:2136;width:43;height:2" coordorigin="5757,2136" coordsize="43,2">
              <v:shape style="position:absolute;left:5757;top:2136;width:43;height:2" coordorigin="5757,2136" coordsize="43,0" path="m5757,2136l5800,2136e" filled="false" stroked="true" strokeweight=".112803pt" strokecolor="#000000">
                <v:path arrowok="t"/>
              </v:shape>
            </v:group>
            <v:group style="position:absolute;left:5757;top:2135;width:43;height:3" coordorigin="5757,2135" coordsize="43,3">
              <v:shape style="position:absolute;left:5757;top:2135;width:43;height:3" coordorigin="5757,2135" coordsize="43,3" path="m5800,2135l5757,2135,5800,2137,5800,2135xe" filled="false" stroked="true" strokeweight="0pt" strokecolor="#000000">
                <v:path arrowok="t"/>
              </v:shape>
            </v:group>
            <v:group style="position:absolute;left:5757;top:2135;width:43;height:3" coordorigin="5757,2135" coordsize="43,3">
              <v:shape style="position:absolute;left:5757;top:2135;width:43;height:3" coordorigin="5757,2135" coordsize="43,3" path="m5757,2135l5800,2137,5757,2137,5757,2135xe" filled="false" stroked="true" strokeweight="0pt" strokecolor="#000000">
                <v:path arrowok="t"/>
              </v:shape>
            </v:group>
            <v:group style="position:absolute;left:5755;top:2138;width:48;height:2" coordorigin="5755,2138" coordsize="48,2">
              <v:shape style="position:absolute;left:5755;top:2138;width:48;height:2" coordorigin="5755,2138" coordsize="48,0" path="m5755,2138l5803,2138e" filled="false" stroked="true" strokeweight=".112803pt" strokecolor="#000000">
                <v:path arrowok="t"/>
              </v:shape>
            </v:group>
            <v:group style="position:absolute;left:5757;top:2137;width:46;height:3" coordorigin="5757,2137" coordsize="46,3">
              <v:shape style="position:absolute;left:5757;top:2137;width:46;height:3" coordorigin="5757,2137" coordsize="46,3" path="m5800,2137l5757,2137,5803,2139,5800,2137xe" filled="false" stroked="true" strokeweight="0pt" strokecolor="#000000">
                <v:path arrowok="t"/>
              </v:shape>
            </v:group>
            <v:group style="position:absolute;left:5755;top:2137;width:48;height:3" coordorigin="5755,2137" coordsize="48,3">
              <v:shape style="position:absolute;left:5755;top:2137;width:48;height:3" coordorigin="5755,2137" coordsize="48,3" path="m5757,2137l5803,2139,5755,2139,5757,2137xe" filled="false" stroked="true" strokeweight="0pt" strokecolor="#000000">
                <v:path arrowok="t"/>
              </v:shape>
            </v:group>
            <v:group style="position:absolute;left:5755;top:2141;width:48;height:2" coordorigin="5755,2141" coordsize="48,2">
              <v:shape style="position:absolute;left:5755;top:2141;width:48;height:2" coordorigin="5755,2141" coordsize="48,0" path="m5755,2141l5803,2141e" filled="false" stroked="true" strokeweight=".112803pt" strokecolor="#000000">
                <v:path arrowok="t"/>
              </v:shape>
            </v:group>
            <v:group style="position:absolute;left:5755;top:2139;width:48;height:3" coordorigin="5755,2139" coordsize="48,3">
              <v:shape style="position:absolute;left:5755;top:2139;width:48;height:3" coordorigin="5755,2139" coordsize="48,3" path="m5803,2139l5755,2139,5803,2142,5803,2139xe" filled="false" stroked="true" strokeweight="0pt" strokecolor="#000000">
                <v:path arrowok="t"/>
              </v:shape>
            </v:group>
            <v:group style="position:absolute;left:5755;top:2139;width:48;height:3" coordorigin="5755,2139" coordsize="48,3">
              <v:shape style="position:absolute;left:5755;top:2139;width:48;height:3" coordorigin="5755,2139" coordsize="48,3" path="m5755,2139l5803,2142,5755,2142,5755,2139xe" filled="false" stroked="true" strokeweight="0pt" strokecolor="#000000">
                <v:path arrowok="t"/>
              </v:shape>
            </v:group>
            <v:group style="position:absolute;left:5753;top:2143;width:52;height:2" coordorigin="5753,2143" coordsize="52,2">
              <v:shape style="position:absolute;left:5753;top:2143;width:52;height:2" coordorigin="5753,2143" coordsize="52,0" path="m5753,2143l5805,2143e" filled="false" stroked="true" strokeweight=".112803pt" strokecolor="#000000">
                <v:path arrowok="t"/>
              </v:shape>
            </v:group>
            <v:group style="position:absolute;left:5755;top:2142;width:50;height:3" coordorigin="5755,2142" coordsize="50,3">
              <v:shape style="position:absolute;left:5755;top:2142;width:50;height:3" coordorigin="5755,2142" coordsize="50,3" path="m5803,2142l5755,2142,5805,2144,5803,2142xe" filled="false" stroked="true" strokeweight="0pt" strokecolor="#000000">
                <v:path arrowok="t"/>
              </v:shape>
            </v:group>
            <v:group style="position:absolute;left:5753;top:2142;width:52;height:3" coordorigin="5753,2142" coordsize="52,3">
              <v:shape style="position:absolute;left:5753;top:2142;width:52;height:3" coordorigin="5753,2142" coordsize="52,3" path="m5755,2142l5805,2144,5753,2144,5755,2142xe" filled="false" stroked="true" strokeweight="0pt" strokecolor="#000000">
                <v:path arrowok="t"/>
              </v:shape>
            </v:group>
            <v:group style="position:absolute;left:5753;top:2145;width:52;height:2" coordorigin="5753,2145" coordsize="52,2">
              <v:shape style="position:absolute;left:5753;top:2145;width:52;height:2" coordorigin="5753,2145" coordsize="52,0" path="m5753,2145l5805,2145e" filled="false" stroked="true" strokeweight=".112803pt" strokecolor="#000000">
                <v:path arrowok="t"/>
              </v:shape>
            </v:group>
            <v:group style="position:absolute;left:5753;top:2144;width:52;height:3" coordorigin="5753,2144" coordsize="52,3">
              <v:shape style="position:absolute;left:5753;top:2144;width:52;height:3" coordorigin="5753,2144" coordsize="52,3" path="m5805,2144l5753,2144,5805,2146,5805,2144xe" filled="false" stroked="true" strokeweight="0pt" strokecolor="#000000">
                <v:path arrowok="t"/>
              </v:shape>
            </v:group>
            <v:group style="position:absolute;left:5753;top:2144;width:52;height:3" coordorigin="5753,2144" coordsize="52,3">
              <v:shape style="position:absolute;left:5753;top:2144;width:52;height:3" coordorigin="5753,2144" coordsize="52,3" path="m5753,2144l5805,2146,5753,2146,5753,2144xe" filled="false" stroked="true" strokeweight="0pt" strokecolor="#000000">
                <v:path arrowok="t"/>
              </v:shape>
            </v:group>
            <v:group style="position:absolute;left:5753;top:2147;width:52;height:2" coordorigin="5753,2147" coordsize="52,2">
              <v:shape style="position:absolute;left:5753;top:2147;width:52;height:2" coordorigin="5753,2147" coordsize="52,0" path="m5753,2147l5805,2147e" filled="false" stroked="true" strokeweight=".112803pt" strokecolor="#000000">
                <v:path arrowok="t"/>
              </v:shape>
            </v:group>
            <v:group style="position:absolute;left:5753;top:2146;width:52;height:3" coordorigin="5753,2146" coordsize="52,3">
              <v:shape style="position:absolute;left:5753;top:2146;width:52;height:3" coordorigin="5753,2146" coordsize="52,3" path="m5805,2146l5753,2146,5805,2149,5805,2146xe" filled="false" stroked="true" strokeweight="0pt" strokecolor="#000000">
                <v:path arrowok="t"/>
              </v:shape>
            </v:group>
            <v:group style="position:absolute;left:5753;top:2146;width:52;height:3" coordorigin="5753,2146" coordsize="52,3">
              <v:shape style="position:absolute;left:5753;top:2146;width:52;height:3" coordorigin="5753,2146" coordsize="52,3" path="m5753,2146l5805,2149,5753,2149,5753,2146xe" filled="false" stroked="true" strokeweight="0pt" strokecolor="#000000">
                <v:path arrowok="t"/>
              </v:shape>
            </v:group>
            <v:group style="position:absolute;left:5753;top:2150;width:52;height:2" coordorigin="5753,2150" coordsize="52,2">
              <v:shape style="position:absolute;left:5753;top:2150;width:52;height:2" coordorigin="5753,2150" coordsize="52,0" path="m5753,2150l5805,2150e" filled="false" stroked="true" strokeweight=".112803pt" strokecolor="#000000">
                <v:path arrowok="t"/>
              </v:shape>
            </v:group>
            <v:group style="position:absolute;left:5753;top:2149;width:52;height:3" coordorigin="5753,2149" coordsize="52,3">
              <v:shape style="position:absolute;left:5753;top:2149;width:52;height:3" coordorigin="5753,2149" coordsize="52,3" path="m5805,2149l5753,2149,5805,2151,5805,2149xe" filled="false" stroked="true" strokeweight="0pt" strokecolor="#000000">
                <v:path arrowok="t"/>
              </v:shape>
            </v:group>
            <v:group style="position:absolute;left:5753;top:2149;width:52;height:3" coordorigin="5753,2149" coordsize="52,3">
              <v:shape style="position:absolute;left:5753;top:2149;width:52;height:3" coordorigin="5753,2149" coordsize="52,3" path="m5753,2149l5805,2151,5753,2151,5753,2149xe" filled="false" stroked="true" strokeweight="0pt" strokecolor="#000000">
                <v:path arrowok="t"/>
              </v:shape>
            </v:group>
            <v:group style="position:absolute;left:5753;top:2152;width:52;height:2" coordorigin="5753,2152" coordsize="52,2">
              <v:shape style="position:absolute;left:5753;top:2152;width:52;height:2" coordorigin="5753,2152" coordsize="52,0" path="m5753,2152l5805,2152e" filled="false" stroked="true" strokeweight=".112803pt" strokecolor="#000000">
                <v:path arrowok="t"/>
              </v:shape>
            </v:group>
            <v:group style="position:absolute;left:5753;top:2151;width:52;height:3" coordorigin="5753,2151" coordsize="52,3">
              <v:shape style="position:absolute;left:5753;top:2151;width:52;height:3" coordorigin="5753,2151" coordsize="52,3" path="m5805,2151l5753,2151,5805,2153,5805,2151xe" filled="false" stroked="true" strokeweight="0pt" strokecolor="#000000">
                <v:path arrowok="t"/>
              </v:shape>
            </v:group>
            <v:group style="position:absolute;left:5753;top:2151;width:52;height:3" coordorigin="5753,2151" coordsize="52,3">
              <v:shape style="position:absolute;left:5753;top:2151;width:52;height:3" coordorigin="5753,2151" coordsize="52,3" path="m5753,2151l5805,2153,5753,2153,5753,2151xe" filled="false" stroked="true" strokeweight="0pt" strokecolor="#000000">
                <v:path arrowok="t"/>
              </v:shape>
            </v:group>
            <v:group style="position:absolute;left:5753;top:2154;width:52;height:2" coordorigin="5753,2154" coordsize="52,2">
              <v:shape style="position:absolute;left:5753;top:2154;width:52;height:2" coordorigin="5753,2154" coordsize="52,0" path="m5753,2154l5805,2154e" filled="false" stroked="true" strokeweight=".112803pt" strokecolor="#000000">
                <v:path arrowok="t"/>
              </v:shape>
            </v:group>
            <v:group style="position:absolute;left:5753;top:2153;width:52;height:3" coordorigin="5753,2153" coordsize="52,3">
              <v:shape style="position:absolute;left:5753;top:2153;width:52;height:3" coordorigin="5753,2153" coordsize="52,3" path="m5805,2153l5753,2153,5805,2155,5805,2153xe" filled="false" stroked="true" strokeweight="0pt" strokecolor="#000000">
                <v:path arrowok="t"/>
              </v:shape>
            </v:group>
            <v:group style="position:absolute;left:5753;top:2153;width:52;height:3" coordorigin="5753,2153" coordsize="52,3">
              <v:shape style="position:absolute;left:5753;top:2153;width:52;height:3" coordorigin="5753,2153" coordsize="52,3" path="m5753,2153l5805,2155,5753,2155,5753,2153xe" filled="false" stroked="true" strokeweight="0pt" strokecolor="#000000">
                <v:path arrowok="t"/>
              </v:shape>
            </v:group>
            <v:group style="position:absolute;left:5753;top:2156;width:52;height:2" coordorigin="5753,2156" coordsize="52,2">
              <v:shape style="position:absolute;left:5753;top:2156;width:52;height:2" coordorigin="5753,2156" coordsize="52,0" path="m5753,2156l5805,2156e" filled="false" stroked="true" strokeweight=".112803pt" strokecolor="#000000">
                <v:path arrowok="t"/>
              </v:shape>
            </v:group>
            <v:group style="position:absolute;left:5753;top:2155;width:52;height:3" coordorigin="5753,2155" coordsize="52,3">
              <v:shape style="position:absolute;left:5753;top:2155;width:52;height:3" coordorigin="5753,2155" coordsize="52,3" path="m5805,2155l5753,2155,5805,2158,5805,2155xe" filled="false" stroked="true" strokeweight="0pt" strokecolor="#000000">
                <v:path arrowok="t"/>
              </v:shape>
            </v:group>
            <v:group style="position:absolute;left:5753;top:2155;width:52;height:3" coordorigin="5753,2155" coordsize="52,3">
              <v:shape style="position:absolute;left:5753;top:2155;width:52;height:3" coordorigin="5753,2155" coordsize="52,3" path="m5753,2155l5805,2158,5753,2158,5753,2155xe" filled="false" stroked="true" strokeweight="0pt" strokecolor="#000000">
                <v:path arrowok="t"/>
              </v:shape>
            </v:group>
            <v:group style="position:absolute;left:5753;top:2159;width:52;height:2" coordorigin="5753,2159" coordsize="52,2">
              <v:shape style="position:absolute;left:5753;top:2159;width:52;height:2" coordorigin="5753,2159" coordsize="52,0" path="m5753,2159l5805,2159e" filled="false" stroked="true" strokeweight=".112803pt" strokecolor="#000000">
                <v:path arrowok="t"/>
              </v:shape>
            </v:group>
            <v:group style="position:absolute;left:5753;top:2158;width:52;height:3" coordorigin="5753,2158" coordsize="52,3">
              <v:shape style="position:absolute;left:5753;top:2158;width:52;height:3" coordorigin="5753,2158" coordsize="52,3" path="m5805,2158l5753,2158,5803,2160,5805,2158xe" filled="false" stroked="true" strokeweight="0pt" strokecolor="#000000">
                <v:path arrowok="t"/>
              </v:shape>
            </v:group>
            <v:group style="position:absolute;left:5753;top:2158;width:50;height:3" coordorigin="5753,2158" coordsize="50,3">
              <v:shape style="position:absolute;left:5753;top:2158;width:50;height:3" coordorigin="5753,2158" coordsize="50,3" path="m5753,2158l5803,2160,5755,2160,5753,2158xe" filled="false" stroked="true" strokeweight="0pt" strokecolor="#000000">
                <v:path arrowok="t"/>
              </v:shape>
            </v:group>
            <v:group style="position:absolute;left:5755;top:2162;width:48;height:2" coordorigin="5755,2162" coordsize="48,2">
              <v:shape style="position:absolute;left:5755;top:2162;width:48;height:2" coordorigin="5755,2162" coordsize="48,0" path="m5755,2162l5803,2162e" filled="false" stroked="true" strokeweight=".225606pt" strokecolor="#000000">
                <v:path arrowok="t"/>
              </v:shape>
            </v:group>
            <v:group style="position:absolute;left:5755;top:2160;width:48;height:5" coordorigin="5755,2160" coordsize="48,5">
              <v:shape style="position:absolute;left:5755;top:2160;width:48;height:5" coordorigin="5755,2160" coordsize="48,5" path="m5803,2160l5755,2160,5803,2164,5803,2160xe" filled="false" stroked="true" strokeweight="0pt" strokecolor="#000000">
                <v:path arrowok="t"/>
              </v:shape>
            </v:group>
            <v:group style="position:absolute;left:5755;top:2160;width:48;height:5" coordorigin="5755,2160" coordsize="48,5">
              <v:shape style="position:absolute;left:5755;top:2160;width:48;height:5" coordorigin="5755,2160" coordsize="48,5" path="m5755,2160l5803,2164,5755,2164,5755,2160xe" filled="false" stroked="true" strokeweight="0pt" strokecolor="#000000">
                <v:path arrowok="t"/>
              </v:shape>
            </v:group>
            <v:group style="position:absolute;left:5755;top:2164;width:48;height:2" coordorigin="5755,2164" coordsize="48,2">
              <v:shape style="position:absolute;left:5755;top:2164;width:48;height:2" coordorigin="5755,2164" coordsize="48,0" path="m5755,2164l5803,2164e" filled="false" stroked="true" strokeweight="0pt" strokecolor="#000000">
                <v:path arrowok="t"/>
              </v:shape>
            </v:group>
            <v:group style="position:absolute;left:5755;top:2164;width:48;height:2" coordorigin="5755,2164" coordsize="48,2">
              <v:shape style="position:absolute;left:5755;top:2164;width:48;height:2" coordorigin="5755,2164" coordsize="48,0" path="m5755,2164l5803,2164e" filled="false" stroked="true" strokeweight="0pt" strokecolor="#000000">
                <v:path arrowok="t"/>
              </v:shape>
            </v:group>
            <v:group style="position:absolute;left:5755;top:2164;width:46;height:2" coordorigin="5755,2164" coordsize="46,2">
              <v:shape style="position:absolute;left:5755;top:2164;width:46;height:2" coordorigin="5755,2164" coordsize="46,0" path="m5755,2164l5800,2164e" filled="false" stroked="true" strokeweight="0pt" strokecolor="#000000">
                <v:path arrowok="t"/>
              </v:shape>
            </v:group>
            <v:group style="position:absolute;left:5757;top:2165;width:43;height:2" coordorigin="5757,2165" coordsize="43,2">
              <v:shape style="position:absolute;left:5757;top:2165;width:43;height:2" coordorigin="5757,2165" coordsize="43,0" path="m5757,2165l5800,2165e" filled="false" stroked="true" strokeweight=".112803pt" strokecolor="#000000">
                <v:path arrowok="t"/>
              </v:shape>
            </v:group>
            <v:group style="position:absolute;left:5757;top:2164;width:43;height:3" coordorigin="5757,2164" coordsize="43,3">
              <v:shape style="position:absolute;left:5757;top:2164;width:43;height:3" coordorigin="5757,2164" coordsize="43,3" path="m5800,2164l5757,2164,5800,2167,5800,2164xe" filled="false" stroked="true" strokeweight="0pt" strokecolor="#000000">
                <v:path arrowok="t"/>
              </v:shape>
            </v:group>
            <v:group style="position:absolute;left:5757;top:2164;width:43;height:3" coordorigin="5757,2164" coordsize="43,3">
              <v:shape style="position:absolute;left:5757;top:2164;width:43;height:3" coordorigin="5757,2164" coordsize="43,3" path="m5757,2164l5800,2167,5757,2167,5757,2164xe" filled="false" stroked="true" strokeweight="0pt" strokecolor="#000000">
                <v:path arrowok="t"/>
              </v:shape>
            </v:group>
            <v:group style="position:absolute;left:5757;top:2168;width:43;height:2" coordorigin="5757,2168" coordsize="43,2">
              <v:shape style="position:absolute;left:5757;top:2168;width:43;height:2" coordorigin="5757,2168" coordsize="43,0" path="m5757,2168l5800,2168e" filled="false" stroked="true" strokeweight=".112803pt" strokecolor="#000000">
                <v:path arrowok="t"/>
              </v:shape>
            </v:group>
            <v:group style="position:absolute;left:5757;top:2167;width:43;height:3" coordorigin="5757,2167" coordsize="43,3">
              <v:shape style="position:absolute;left:5757;top:2167;width:43;height:3" coordorigin="5757,2167" coordsize="43,3" path="m5800,2167l5757,2167,5798,2169,5800,2167xe" filled="false" stroked="true" strokeweight="0pt" strokecolor="#000000">
                <v:path arrowok="t"/>
              </v:shape>
            </v:group>
            <v:group style="position:absolute;left:5757;top:2167;width:41;height:3" coordorigin="5757,2167" coordsize="41,3">
              <v:shape style="position:absolute;left:5757;top:2167;width:41;height:3" coordorigin="5757,2167" coordsize="41,3" path="m5757,2167l5798,2169,5760,2169,5757,2167xe" filled="false" stroked="true" strokeweight="0pt" strokecolor="#000000">
                <v:path arrowok="t"/>
              </v:shape>
            </v:group>
            <v:group style="position:absolute;left:5760;top:2170;width:39;height:2" coordorigin="5760,2170" coordsize="39,2">
              <v:shape style="position:absolute;left:5760;top:2170;width:39;height:2" coordorigin="5760,2170" coordsize="39,0" path="m5760,2170l5798,2170e" filled="false" stroked="true" strokeweight=".112803pt" strokecolor="#000000">
                <v:path arrowok="t"/>
              </v:shape>
            </v:group>
            <v:group style="position:absolute;left:5760;top:2169;width:39;height:3" coordorigin="5760,2169" coordsize="39,3">
              <v:shape style="position:absolute;left:5760;top:2169;width:39;height:3" coordorigin="5760,2169" coordsize="39,3" path="m5798,2169l5760,2169,5796,2171,5798,2169xe" filled="false" stroked="true" strokeweight="0pt" strokecolor="#000000">
                <v:path arrowok="t"/>
              </v:shape>
            </v:group>
            <v:group style="position:absolute;left:5760;top:2169;width:37;height:3" coordorigin="5760,2169" coordsize="37,3">
              <v:shape style="position:absolute;left:5760;top:2169;width:37;height:3" coordorigin="5760,2169" coordsize="37,3" path="m5760,2169l5796,2171,5762,2171,5760,2169xe" filled="false" stroked="true" strokeweight="0pt" strokecolor="#000000">
                <v:path arrowok="t"/>
              </v:shape>
            </v:group>
            <v:group style="position:absolute;left:5762;top:2172;width:34;height:2" coordorigin="5762,2172" coordsize="34,2">
              <v:shape style="position:absolute;left:5762;top:2172;width:34;height:2" coordorigin="5762,2172" coordsize="34,0" path="m5762,2172l5796,2172e" filled="false" stroked="true" strokeweight=".112803pt" strokecolor="#000000">
                <v:path arrowok="t"/>
              </v:shape>
            </v:group>
            <v:group style="position:absolute;left:5762;top:2171;width:34;height:3" coordorigin="5762,2171" coordsize="34,3">
              <v:shape style="position:absolute;left:5762;top:2171;width:34;height:3" coordorigin="5762,2171" coordsize="34,3" path="m5796,2171l5762,2171,5794,2173,5796,2171xe" filled="false" stroked="true" strokeweight="0pt" strokecolor="#000000">
                <v:path arrowok="t"/>
              </v:shape>
            </v:group>
            <v:group style="position:absolute;left:5762;top:2171;width:32;height:3" coordorigin="5762,2171" coordsize="32,3">
              <v:shape style="position:absolute;left:5762;top:2171;width:32;height:3" coordorigin="5762,2171" coordsize="32,3" path="m5762,2171l5794,2173,5764,2173,5762,2171xe" filled="false" stroked="true" strokeweight="0pt" strokecolor="#000000">
                <v:path arrowok="t"/>
              </v:shape>
            </v:group>
            <v:group style="position:absolute;left:5764;top:2173;width:30;height:2" coordorigin="5764,2173" coordsize="30,2">
              <v:shape style="position:absolute;left:5764;top:2173;width:30;height:2" coordorigin="5764,2173" coordsize="30,0" path="m5764,2173l5794,2173e" filled="false" stroked="true" strokeweight="0pt" strokecolor="#000000">
                <v:path arrowok="t"/>
              </v:shape>
            </v:group>
            <v:group style="position:absolute;left:5764;top:2173;width:30;height:2" coordorigin="5764,2173" coordsize="30,2">
              <v:shape style="position:absolute;left:5764;top:2173;width:30;height:2" coordorigin="5764,2173" coordsize="30,0" path="m5764,2173l5794,2173e" filled="false" stroked="true" strokeweight="0pt" strokecolor="#000000">
                <v:path arrowok="t"/>
              </v:shape>
            </v:group>
            <v:group style="position:absolute;left:5764;top:2173;width:28;height:2" coordorigin="5764,2173" coordsize="28,2">
              <v:shape style="position:absolute;left:5764;top:2173;width:28;height:2" coordorigin="5764,2173" coordsize="28,0" path="m5764,2173l5791,2173e" filled="false" stroked="true" strokeweight="0pt" strokecolor="#000000">
                <v:path arrowok="t"/>
              </v:shape>
            </v:group>
            <v:group style="position:absolute;left:5766;top:2174;width:25;height:2" coordorigin="5766,2174" coordsize="25,2">
              <v:shape style="position:absolute;left:5766;top:2174;width:25;height:2" coordorigin="5766,2174" coordsize="25,0" path="m5766,2174l5791,2174e" filled="false" stroked="true" strokeweight=".112803pt" strokecolor="#000000">
                <v:path arrowok="t"/>
              </v:shape>
            </v:group>
            <v:group style="position:absolute;left:5766;top:2173;width:25;height:3" coordorigin="5766,2173" coordsize="25,3">
              <v:shape style="position:absolute;left:5766;top:2173;width:25;height:3" coordorigin="5766,2173" coordsize="25,3" path="m5791,2173l5766,2173,5789,2176,5791,2173xe" filled="false" stroked="true" strokeweight="0pt" strokecolor="#000000">
                <v:path arrowok="t"/>
              </v:shape>
            </v:group>
            <v:group style="position:absolute;left:5766;top:2173;width:23;height:3" coordorigin="5766,2173" coordsize="23,3">
              <v:shape style="position:absolute;left:5766;top:2173;width:23;height:3" coordorigin="5766,2173" coordsize="23,3" path="m5766,2173l5789,2176,5769,2176,5766,2173xe" filled="false" stroked="true" strokeweight="0pt" strokecolor="#000000">
                <v:path arrowok="t"/>
              </v:shape>
            </v:group>
            <v:group style="position:absolute;left:5769;top:2176;width:21;height:2" coordorigin="5769,2176" coordsize="21,2">
              <v:shape style="position:absolute;left:5769;top:2176;width:21;height:2" coordorigin="5769,2176" coordsize="21,0" path="m5769,2176l5789,2176e" filled="false" stroked="true" strokeweight="0pt" strokecolor="#000000">
                <v:path arrowok="t"/>
              </v:shape>
            </v:group>
            <v:group style="position:absolute;left:5769;top:2176;width:21;height:2" coordorigin="5769,2176" coordsize="21,2">
              <v:shape style="position:absolute;left:5769;top:2176;width:21;height:2" coordorigin="5769,2176" coordsize="21,0" path="m5769,2176l5789,2176e" filled="false" stroked="true" strokeweight="0pt" strokecolor="#000000">
                <v:path arrowok="t"/>
              </v:shape>
            </v:group>
            <v:group style="position:absolute;left:5769;top:2176;width:19;height:2" coordorigin="5769,2176" coordsize="19,2">
              <v:shape style="position:absolute;left:5769;top:2176;width:19;height:2" coordorigin="5769,2176" coordsize="19,0" path="m5769,2176l5787,2176e" filled="false" stroked="true" strokeweight="0pt" strokecolor="#000000">
                <v:path arrowok="t"/>
              </v:shape>
            </v:group>
            <v:group style="position:absolute;left:5771;top:2176;width:16;height:3" coordorigin="5771,2176" coordsize="16,3">
              <v:shape style="position:absolute;left:5771;top:2176;width:16;height:3" coordorigin="5771,2176" coordsize="16,3" path="m5771,2176l5785,2178,5787,2176,5771,2176xe" filled="true" fillcolor="#000000" stroked="false">
                <v:path arrowok="t"/>
                <v:fill type="solid"/>
              </v:shape>
              <v:shape style="position:absolute;left:5771;top:2176;width:16;height:3" coordorigin="5771,2176" coordsize="16,3" path="m5771,2176l5773,2178,5785,2178,5771,2176xe" filled="true" fillcolor="#000000" stroked="false">
                <v:path arrowok="t"/>
                <v:fill type="solid"/>
              </v:shape>
            </v:group>
            <v:group style="position:absolute;left:5771;top:2176;width:16;height:3" coordorigin="5771,2176" coordsize="16,3">
              <v:shape style="position:absolute;left:5771;top:2176;width:16;height:3" coordorigin="5771,2176" coordsize="16,3" path="m5787,2176l5771,2176,5785,2178,5787,2176xe" filled="false" stroked="true" strokeweight="0pt" strokecolor="#000000">
                <v:path arrowok="t"/>
              </v:shape>
            </v:group>
            <v:group style="position:absolute;left:5771;top:2176;width:14;height:3" coordorigin="5771,2176" coordsize="14,3">
              <v:shape style="position:absolute;left:5771;top:2176;width:14;height:3" coordorigin="5771,2176" coordsize="14,3" path="m5771,2176l5785,2178,5773,2178,5771,2176xe" filled="false" stroked="true" strokeweight="0pt" strokecolor="#000000">
                <v:path arrowok="t"/>
              </v:shape>
            </v:group>
            <v:group style="position:absolute;left:5773;top:2178;width:10;height:2" coordorigin="5773,2178" coordsize="10,2">
              <v:shape style="position:absolute;left:5773;top:2178;width:10;height:2" coordorigin="5773,2178" coordsize="10,0" path="m5773,2178l5782,2178e" filled="false" stroked="true" strokeweight="0pt" strokecolor="#000000">
                <v:path arrowok="t"/>
              </v:shape>
            </v:group>
            <v:group style="position:absolute;left:5773;top:2178;width:10;height:2" coordorigin="5773,2178" coordsize="10,2">
              <v:shape style="position:absolute;left:5773;top:2178;width:10;height:2" coordorigin="5773,2178" coordsize="10,0" path="m5773,2178l5782,2178e" filled="false" stroked="true" strokeweight="0pt" strokecolor="#000000">
                <v:path arrowok="t"/>
              </v:shape>
            </v:group>
            <v:group style="position:absolute;left:5776;top:2178;width:7;height:2" coordorigin="5776,2178" coordsize="7,2">
              <v:shape style="position:absolute;left:5776;top:2178;width:7;height:2" coordorigin="5776,2178" coordsize="7,0" path="m5776,2178l5782,2178e" filled="false" stroked="true" strokeweight="0pt" strokecolor="#000000">
                <v:path arrowok="t"/>
              </v:shape>
            </v:group>
            <v:group style="position:absolute;left:5773;top:2178;width:12;height:2" coordorigin="5773,2178" coordsize="12,2">
              <v:shape style="position:absolute;left:5773;top:2178;width:12;height:2" coordorigin="5773,2178" coordsize="12,0" path="m5773,2178l5785,2178e" filled="false" stroked="true" strokeweight="0pt" strokecolor="#000000">
                <v:path arrowok="t"/>
              </v:shape>
            </v:group>
            <v:group style="position:absolute;left:5773;top:2178;width:12;height:2" coordorigin="5773,2178" coordsize="12,2">
              <v:shape style="position:absolute;left:5773;top:2178;width:12;height:2" coordorigin="5773,2178" coordsize="12,0" path="m5773,2178l5785,2178e" filled="false" stroked="true" strokeweight="0pt" strokecolor="#000000">
                <v:path arrowok="t"/>
              </v:shape>
            </v:group>
            <v:group style="position:absolute;left:6062;top:3261;width:7;height:2" coordorigin="6062,3261" coordsize="7,2">
              <v:shape style="position:absolute;left:6062;top:3261;width:7;height:2" coordorigin="6062,3261" coordsize="7,0" path="m6062,3261l6069,3261e" filled="false" stroked="true" strokeweight="0pt" strokecolor="#000000">
                <v:path arrowok="t"/>
              </v:shape>
            </v:group>
            <v:group style="position:absolute;left:6062;top:3261;width:7;height:2" coordorigin="6062,3261" coordsize="7,2">
              <v:shape style="position:absolute;left:6062;top:3261;width:7;height:2" coordorigin="6062,3261" coordsize="7,0" path="m6062,3261l6069,3261e" filled="false" stroked="true" strokeweight="0pt" strokecolor="#000000">
                <v:path arrowok="t"/>
              </v:shape>
            </v:group>
            <v:group style="position:absolute;left:6060;top:3261;width:14;height:2" coordorigin="6060,3261" coordsize="14,2">
              <v:shape style="position:absolute;left:6060;top:3261;width:14;height:2" coordorigin="6060,3261" coordsize="14,0" path="m6060,3261l6073,3261e" filled="false" stroked="true" strokeweight="0pt" strokecolor="#000000">
                <v:path arrowok="t"/>
              </v:shape>
            </v:group>
            <v:group style="position:absolute;left:6062;top:3261;width:12;height:2" coordorigin="6062,3261" coordsize="12,2">
              <v:shape style="position:absolute;left:6062;top:3261;width:12;height:2" coordorigin="6062,3261" coordsize="12,0" path="m6062,3261l6073,3261e" filled="false" stroked="true" strokeweight="0pt" strokecolor="#000000">
                <v:path arrowok="t"/>
              </v:shape>
            </v:group>
            <v:group style="position:absolute;left:6060;top:3261;width:14;height:2" coordorigin="6060,3261" coordsize="14,2">
              <v:shape style="position:absolute;left:6060;top:3261;width:14;height:2" coordorigin="6060,3261" coordsize="14,0" path="m6060,3261l6073,3261e" filled="false" stroked="true" strokeweight="0pt" strokecolor="#000000">
                <v:path arrowok="t"/>
              </v:shape>
            </v:group>
            <v:group style="position:absolute;left:6058;top:3261;width:19;height:2" coordorigin="6058,3261" coordsize="19,2">
              <v:shape style="position:absolute;left:6058;top:3261;width:19;height:2" coordorigin="6058,3261" coordsize="19,0" path="m6058,3261l6076,3261e" filled="false" stroked="true" strokeweight="0pt" strokecolor="#000000">
                <v:path arrowok="t"/>
              </v:shape>
            </v:group>
            <v:group style="position:absolute;left:6060;top:3261;width:16;height:2" coordorigin="6060,3261" coordsize="16,2">
              <v:shape style="position:absolute;left:6060;top:3261;width:16;height:2" coordorigin="6060,3261" coordsize="16,0" path="m6060,3261l6076,3261e" filled="false" stroked="true" strokeweight="0pt" strokecolor="#000000">
                <v:path arrowok="t"/>
              </v:shape>
            </v:group>
            <v:group style="position:absolute;left:6058;top:3261;width:19;height:2" coordorigin="6058,3261" coordsize="19,2">
              <v:shape style="position:absolute;left:6058;top:3261;width:19;height:2" coordorigin="6058,3261" coordsize="19,0" path="m6058,3261l6076,3261e" filled="false" stroked="true" strokeweight="0pt" strokecolor="#000000">
                <v:path arrowok="t"/>
              </v:shape>
            </v:group>
            <v:group style="position:absolute;left:6055;top:3261;width:23;height:3" coordorigin="6055,3261" coordsize="23,3">
              <v:shape style="position:absolute;left:6055;top:3261;width:23;height:3" coordorigin="6055,3261" coordsize="23,3" path="m6055,3263l6078,3263,6058,3261,6055,3263xe" filled="true" fillcolor="#000000" stroked="false">
                <v:path arrowok="t"/>
                <v:fill type="solid"/>
              </v:shape>
              <v:shape style="position:absolute;left:6055;top:3261;width:23;height:3" coordorigin="6055,3261" coordsize="23,3" path="m6058,3261l6078,3263,6076,3261,6058,3261xe" filled="true" fillcolor="#000000" stroked="false">
                <v:path arrowok="t"/>
                <v:fill type="solid"/>
              </v:shape>
            </v:group>
            <v:group style="position:absolute;left:6058;top:3261;width:21;height:3" coordorigin="6058,3261" coordsize="21,3">
              <v:shape style="position:absolute;left:6058;top:3261;width:21;height:3" coordorigin="6058,3261" coordsize="21,3" path="m6076,3261l6058,3261,6078,3263,6076,3261xe" filled="false" stroked="true" strokeweight="0pt" strokecolor="#000000">
                <v:path arrowok="t"/>
              </v:shape>
            </v:group>
            <v:group style="position:absolute;left:6055;top:3261;width:23;height:3" coordorigin="6055,3261" coordsize="23,3">
              <v:shape style="position:absolute;left:6055;top:3261;width:23;height:3" coordorigin="6055,3261" coordsize="23,3" path="m6058,3261l6078,3263,6055,3263,6058,3261xe" filled="false" stroked="true" strokeweight="0pt" strokecolor="#000000">
                <v:path arrowok="t"/>
              </v:shape>
            </v:group>
            <v:group style="position:absolute;left:6053;top:3263;width:28;height:2" coordorigin="6053,3263" coordsize="28,2">
              <v:shape style="position:absolute;left:6053;top:3263;width:28;height:2" coordorigin="6053,3263" coordsize="28,0" path="m6053,3263l6080,3263e" filled="false" stroked="true" strokeweight="0pt" strokecolor="#000000">
                <v:path arrowok="t"/>
              </v:shape>
            </v:group>
            <v:group style="position:absolute;left:6055;top:3263;width:25;height:2" coordorigin="6055,3263" coordsize="25,2">
              <v:shape style="position:absolute;left:6055;top:3263;width:25;height:2" coordorigin="6055,3263" coordsize="25,0" path="m6055,3263l6080,3263e" filled="false" stroked="true" strokeweight="0pt" strokecolor="#000000">
                <v:path arrowok="t"/>
              </v:shape>
            </v:group>
            <v:group style="position:absolute;left:6053;top:3263;width:28;height:2" coordorigin="6053,3263" coordsize="28,2">
              <v:shape style="position:absolute;left:6053;top:3263;width:28;height:2" coordorigin="6053,3263" coordsize="28,0" path="m6053,3263l6080,3263e" filled="false" stroked="true" strokeweight="0pt" strokecolor="#000000">
                <v:path arrowok="t"/>
              </v:shape>
            </v:group>
            <v:group style="position:absolute;left:6051;top:3264;width:32;height:2" coordorigin="6051,3264" coordsize="32,2">
              <v:shape style="position:absolute;left:6051;top:3264;width:32;height:2" coordorigin="6051,3264" coordsize="32,0" path="m6051,3264l6082,3264e" filled="false" stroked="true" strokeweight=".112803pt" strokecolor="#000000">
                <v:path arrowok="t"/>
              </v:shape>
            </v:group>
            <v:group style="position:absolute;left:6053;top:3263;width:30;height:3" coordorigin="6053,3263" coordsize="30,3">
              <v:shape style="position:absolute;left:6053;top:3263;width:30;height:3" coordorigin="6053,3263" coordsize="30,3" path="m6080,3263l6053,3263,6082,3265,6080,3263xe" filled="false" stroked="true" strokeweight="0pt" strokecolor="#000000">
                <v:path arrowok="t"/>
              </v:shape>
            </v:group>
            <v:group style="position:absolute;left:6051;top:3263;width:32;height:3" coordorigin="6051,3263" coordsize="32,3">
              <v:shape style="position:absolute;left:6051;top:3263;width:32;height:3" coordorigin="6051,3263" coordsize="32,3" path="m6053,3263l6082,3265,6051,3265,6053,3263xe" filled="false" stroked="true" strokeweight="0pt" strokecolor="#000000">
                <v:path arrowok="t"/>
              </v:shape>
            </v:group>
            <v:group style="position:absolute;left:6048;top:3266;width:37;height:2" coordorigin="6048,3266" coordsize="37,2">
              <v:shape style="position:absolute;left:6048;top:3266;width:37;height:2" coordorigin="6048,3266" coordsize="37,0" path="m6048,3266l6085,3266e" filled="false" stroked="true" strokeweight=".112803pt" strokecolor="#000000">
                <v:path arrowok="t"/>
              </v:shape>
            </v:group>
            <v:group style="position:absolute;left:6051;top:3265;width:34;height:3" coordorigin="6051,3265" coordsize="34,3">
              <v:shape style="position:absolute;left:6051;top:3265;width:34;height:3" coordorigin="6051,3265" coordsize="34,3" path="m6082,3265l6051,3265,6085,3268,6082,3265xe" filled="false" stroked="true" strokeweight="0pt" strokecolor="#000000">
                <v:path arrowok="t"/>
              </v:shape>
            </v:group>
            <v:group style="position:absolute;left:6048;top:3265;width:37;height:3" coordorigin="6048,3265" coordsize="37,3">
              <v:shape style="position:absolute;left:6048;top:3265;width:37;height:3" coordorigin="6048,3265" coordsize="37,3" path="m6051,3265l6085,3268,6048,3268,6051,3265xe" filled="false" stroked="true" strokeweight="0pt" strokecolor="#000000">
                <v:path arrowok="t"/>
              </v:shape>
            </v:group>
            <v:group style="position:absolute;left:6048;top:3268;width:39;height:2" coordorigin="6048,3268" coordsize="39,2">
              <v:shape style="position:absolute;left:6048;top:3268;width:39;height:2" coordorigin="6048,3268" coordsize="39,0" path="m6048,3268l6087,3268e" filled="false" stroked="true" strokeweight="0pt" strokecolor="#000000">
                <v:path arrowok="t"/>
              </v:shape>
            </v:group>
            <v:group style="position:absolute;left:6048;top:3268;width:39;height:2" coordorigin="6048,3268" coordsize="39,2">
              <v:shape style="position:absolute;left:6048;top:3268;width:39;height:2" coordorigin="6048,3268" coordsize="39,0" path="m6048,3268l6087,3268e" filled="false" stroked="true" strokeweight="0pt" strokecolor="#000000">
                <v:path arrowok="t"/>
              </v:shape>
            </v:group>
            <v:group style="position:absolute;left:6048;top:3268;width:39;height:2" coordorigin="6048,3268" coordsize="39,2">
              <v:shape style="position:absolute;left:6048;top:3268;width:39;height:2" coordorigin="6048,3268" coordsize="39,0" path="m6048,3268l6087,3268e" filled="false" stroked="true" strokeweight="0pt" strokecolor="#000000">
                <v:path arrowok="t"/>
              </v:shape>
            </v:group>
            <v:group style="position:absolute;left:6046;top:3269;width:41;height:2" coordorigin="6046,3269" coordsize="41,2">
              <v:shape style="position:absolute;left:6046;top:3269;width:41;height:2" coordorigin="6046,3269" coordsize="41,0" path="m6046,3269l6087,3269e" filled="false" stroked="true" strokeweight=".112803pt" strokecolor="#000000">
                <v:path arrowok="t"/>
              </v:shape>
            </v:group>
            <v:group style="position:absolute;left:6048;top:3268;width:39;height:3" coordorigin="6048,3268" coordsize="39,3">
              <v:shape style="position:absolute;left:6048;top:3268;width:39;height:3" coordorigin="6048,3268" coordsize="39,3" path="m6087,3268l6048,3268,6087,3270,6087,3268xe" filled="false" stroked="true" strokeweight="0pt" strokecolor="#000000">
                <v:path arrowok="t"/>
              </v:shape>
            </v:group>
            <v:group style="position:absolute;left:6046;top:3268;width:41;height:3" coordorigin="6046,3268" coordsize="41,3">
              <v:shape style="position:absolute;left:6046;top:3268;width:41;height:3" coordorigin="6046,3268" coordsize="41,3" path="m6048,3268l6087,3270,6046,3270,6048,3268xe" filled="false" stroked="true" strokeweight="0pt" strokecolor="#000000">
                <v:path arrowok="t"/>
              </v:shape>
            </v:group>
            <v:group style="position:absolute;left:6044;top:3271;width:46;height:2" coordorigin="6044,3271" coordsize="46,2">
              <v:shape style="position:absolute;left:6044;top:3271;width:46;height:2" coordorigin="6044,3271" coordsize="46,0" path="m6044,3271l6089,3271e" filled="false" stroked="true" strokeweight=".112803pt" strokecolor="#000000">
                <v:path arrowok="t"/>
              </v:shape>
            </v:group>
            <v:group style="position:absolute;left:6046;top:3270;width:43;height:3" coordorigin="6046,3270" coordsize="43,3">
              <v:shape style="position:absolute;left:6046;top:3270;width:43;height:3" coordorigin="6046,3270" coordsize="43,3" path="m6087,3270l6046,3270,6089,3272,6087,3270xe" filled="false" stroked="true" strokeweight="0pt" strokecolor="#000000">
                <v:path arrowok="t"/>
              </v:shape>
            </v:group>
            <v:group style="position:absolute;left:6044;top:3270;width:46;height:3" coordorigin="6044,3270" coordsize="46,3">
              <v:shape style="position:absolute;left:6044;top:3270;width:46;height:3" coordorigin="6044,3270" coordsize="46,3" path="m6046,3270l6089,3272,6044,3272,6046,3270xe" filled="false" stroked="true" strokeweight="0pt" strokecolor="#000000">
                <v:path arrowok="t"/>
              </v:shape>
            </v:group>
            <v:group style="position:absolute;left:6044;top:3273;width:46;height:2" coordorigin="6044,3273" coordsize="46,2">
              <v:shape style="position:absolute;left:6044;top:3273;width:46;height:2" coordorigin="6044,3273" coordsize="46,0" path="m6044,3273l6089,3273e" filled="false" stroked="true" strokeweight=".112803pt" strokecolor="#000000">
                <v:path arrowok="t"/>
              </v:shape>
            </v:group>
            <v:group style="position:absolute;left:6044;top:3272;width:46;height:3" coordorigin="6044,3272" coordsize="46,3">
              <v:shape style="position:absolute;left:6044;top:3272;width:46;height:3" coordorigin="6044,3272" coordsize="46,3" path="m6089,3272l6044,3272,6089,3274,6089,3272xe" filled="false" stroked="true" strokeweight="0pt" strokecolor="#000000">
                <v:path arrowok="t"/>
              </v:shape>
            </v:group>
            <v:group style="position:absolute;left:6044;top:3272;width:46;height:3" coordorigin="6044,3272" coordsize="46,3">
              <v:shape style="position:absolute;left:6044;top:3272;width:46;height:3" coordorigin="6044,3272" coordsize="46,3" path="m6044,3272l6089,3274,6044,3274,6044,3272xe" filled="false" stroked="true" strokeweight="0pt" strokecolor="#000000">
                <v:path arrowok="t"/>
              </v:shape>
            </v:group>
            <v:group style="position:absolute;left:6042;top:3275;width:50;height:2" coordorigin="6042,3275" coordsize="50,2">
              <v:shape style="position:absolute;left:6042;top:3275;width:50;height:2" coordorigin="6042,3275" coordsize="50,0" path="m6042,3275l6091,3275e" filled="false" stroked="true" strokeweight=".112803pt" strokecolor="#000000">
                <v:path arrowok="t"/>
              </v:shape>
            </v:group>
            <v:group style="position:absolute;left:6044;top:3274;width:48;height:3" coordorigin="6044,3274" coordsize="48,3">
              <v:shape style="position:absolute;left:6044;top:3274;width:48;height:3" coordorigin="6044,3274" coordsize="48,3" path="m6089,3274l6044,3274,6091,3277,6089,3274xe" filled="false" stroked="true" strokeweight="0pt" strokecolor="#000000">
                <v:path arrowok="t"/>
              </v:shape>
            </v:group>
            <v:group style="position:absolute;left:6042;top:3274;width:50;height:3" coordorigin="6042,3274" coordsize="50,3">
              <v:shape style="position:absolute;left:6042;top:3274;width:50;height:3" coordorigin="6042,3274" coordsize="50,3" path="m6044,3274l6091,3277,6042,3277,6044,3274xe" filled="false" stroked="true" strokeweight="0pt" strokecolor="#000000">
                <v:path arrowok="t"/>
              </v:shape>
            </v:group>
            <v:group style="position:absolute;left:6042;top:3278;width:50;height:2" coordorigin="6042,3278" coordsize="50,2">
              <v:shape style="position:absolute;left:6042;top:3278;width:50;height:2" coordorigin="6042,3278" coordsize="50,0" path="m6042,3278l6091,3278e" filled="false" stroked="true" strokeweight=".112803pt" strokecolor="#000000">
                <v:path arrowok="t"/>
              </v:shape>
            </v:group>
            <v:group style="position:absolute;left:6042;top:3277;width:50;height:3" coordorigin="6042,3277" coordsize="50,3">
              <v:shape style="position:absolute;left:6042;top:3277;width:50;height:3" coordorigin="6042,3277" coordsize="50,3" path="m6091,3277l6042,3277,6091,3279,6091,3277xe" filled="false" stroked="true" strokeweight="0pt" strokecolor="#000000">
                <v:path arrowok="t"/>
              </v:shape>
            </v:group>
            <v:group style="position:absolute;left:6042;top:3277;width:50;height:3" coordorigin="6042,3277" coordsize="50,3">
              <v:shape style="position:absolute;left:6042;top:3277;width:50;height:3" coordorigin="6042,3277" coordsize="50,3" path="m6042,3277l6091,3279,6042,3279,6042,3277xe" filled="false" stroked="true" strokeweight="0pt" strokecolor="#000000">
                <v:path arrowok="t"/>
              </v:shape>
            </v:group>
            <v:group style="position:absolute;left:6039;top:3280;width:55;height:2" coordorigin="6039,3280" coordsize="55,2">
              <v:shape style="position:absolute;left:6039;top:3280;width:55;height:2" coordorigin="6039,3280" coordsize="55,0" path="m6039,3280l6094,3280e" filled="false" stroked="true" strokeweight=".112803pt" strokecolor="#000000">
                <v:path arrowok="t"/>
              </v:shape>
            </v:group>
            <v:group style="position:absolute;left:6042;top:3279;width:52;height:3" coordorigin="6042,3279" coordsize="52,3">
              <v:shape style="position:absolute;left:6042;top:3279;width:52;height:3" coordorigin="6042,3279" coordsize="52,3" path="m6091,3279l6042,3279,6094,3281,6091,3279xe" filled="false" stroked="true" strokeweight="0pt" strokecolor="#000000">
                <v:path arrowok="t"/>
              </v:shape>
            </v:group>
            <v:group style="position:absolute;left:6039;top:3279;width:55;height:3" coordorigin="6039,3279" coordsize="55,3">
              <v:shape style="position:absolute;left:6039;top:3279;width:55;height:3" coordorigin="6039,3279" coordsize="55,3" path="m6042,3279l6094,3281,6039,3281,6042,3279xe" filled="false" stroked="true" strokeweight="0pt" strokecolor="#000000">
                <v:path arrowok="t"/>
              </v:shape>
            </v:group>
            <v:group style="position:absolute;left:6039;top:3282;width:55;height:2" coordorigin="6039,3282" coordsize="55,2">
              <v:shape style="position:absolute;left:6039;top:3282;width:55;height:2" coordorigin="6039,3282" coordsize="55,0" path="m6039,3282l6094,3282e" filled="false" stroked="true" strokeweight=".112803pt" strokecolor="#000000">
                <v:path arrowok="t"/>
              </v:shape>
            </v:group>
            <v:group style="position:absolute;left:6039;top:3281;width:55;height:3" coordorigin="6039,3281" coordsize="55,3">
              <v:shape style="position:absolute;left:6039;top:3281;width:55;height:3" coordorigin="6039,3281" coordsize="55,3" path="m6094,3281l6039,3281,6094,3283,6094,3281xe" filled="false" stroked="true" strokeweight="0pt" strokecolor="#000000">
                <v:path arrowok="t"/>
              </v:shape>
            </v:group>
            <v:group style="position:absolute;left:6039;top:3281;width:55;height:3" coordorigin="6039,3281" coordsize="55,3">
              <v:shape style="position:absolute;left:6039;top:3281;width:55;height:3" coordorigin="6039,3281" coordsize="55,3" path="m6039,3281l6094,3283,6039,3283,6039,3281xe" filled="false" stroked="true" strokeweight="0pt" strokecolor="#000000">
                <v:path arrowok="t"/>
              </v:shape>
            </v:group>
            <v:group style="position:absolute;left:6039;top:3286;width:55;height:2" coordorigin="6039,3286" coordsize="55,2">
              <v:shape style="position:absolute;left:6039;top:3286;width:55;height:2" coordorigin="6039,3286" coordsize="55,0" path="m6039,3286l6094,3286e" filled="false" stroked="true" strokeweight=".225606pt" strokecolor="#000000">
                <v:path arrowok="t"/>
              </v:shape>
            </v:group>
            <v:group style="position:absolute;left:6039;top:3283;width:55;height:5" coordorigin="6039,3283" coordsize="55,5">
              <v:shape style="position:absolute;left:6039;top:3283;width:55;height:5" coordorigin="6039,3283" coordsize="55,5" path="m6094,3283l6039,3283,6094,3288,6094,3283xe" filled="false" stroked="true" strokeweight="0pt" strokecolor="#000000">
                <v:path arrowok="t"/>
              </v:shape>
            </v:group>
            <v:group style="position:absolute;left:6039;top:3283;width:55;height:5" coordorigin="6039,3283" coordsize="55,5">
              <v:shape style="position:absolute;left:6039;top:3283;width:55;height:5" coordorigin="6039,3283" coordsize="55,5" path="m6039,3283l6094,3288,6039,3288,6039,3283xe" filled="false" stroked="true" strokeweight="0pt" strokecolor="#000000">
                <v:path arrowok="t"/>
              </v:shape>
            </v:group>
            <v:group style="position:absolute;left:6039;top:3289;width:55;height:2" coordorigin="6039,3289" coordsize="55,2">
              <v:shape style="position:absolute;left:6039;top:3289;width:55;height:2" coordorigin="6039,3289" coordsize="55,0" path="m6039,3289l6094,3289e" filled="false" stroked="true" strokeweight=".112803pt" strokecolor="#000000">
                <v:path arrowok="t"/>
              </v:shape>
            </v:group>
            <v:group style="position:absolute;left:6039;top:3288;width:55;height:3" coordorigin="6039,3288" coordsize="55,3">
              <v:shape style="position:absolute;left:6039;top:3288;width:55;height:3" coordorigin="6039,3288" coordsize="55,3" path="m6094,3288l6039,3288,6094,3290,6094,3288xe" filled="false" stroked="true" strokeweight="0pt" strokecolor="#000000">
                <v:path arrowok="t"/>
              </v:shape>
            </v:group>
            <v:group style="position:absolute;left:6039;top:3288;width:55;height:3" coordorigin="6039,3288" coordsize="55,3">
              <v:shape style="position:absolute;left:6039;top:3288;width:55;height:3" coordorigin="6039,3288" coordsize="55,3" path="m6039,3288l6094,3290,6039,3290,6039,3288xe" filled="false" stroked="true" strokeweight="0pt" strokecolor="#000000">
                <v:path arrowok="t"/>
              </v:shape>
            </v:group>
            <v:group style="position:absolute;left:6039;top:3291;width:55;height:2" coordorigin="6039,3291" coordsize="55,2">
              <v:shape style="position:absolute;left:6039;top:3291;width:55;height:2" coordorigin="6039,3291" coordsize="55,0" path="m6039,3291l6094,3291e" filled="false" stroked="true" strokeweight=".112803pt" strokecolor="#000000">
                <v:path arrowok="t"/>
              </v:shape>
            </v:group>
            <v:group style="position:absolute;left:6039;top:3290;width:55;height:3" coordorigin="6039,3290" coordsize="55,3">
              <v:shape style="position:absolute;left:6039;top:3290;width:55;height:3" coordorigin="6039,3290" coordsize="55,3" path="m6094,3290l6039,3290,6094,3292,6094,3290xe" filled="false" stroked="true" strokeweight="0pt" strokecolor="#000000">
                <v:path arrowok="t"/>
              </v:shape>
            </v:group>
            <v:group style="position:absolute;left:6039;top:3290;width:55;height:3" coordorigin="6039,3290" coordsize="55,3">
              <v:shape style="position:absolute;left:6039;top:3290;width:55;height:3" coordorigin="6039,3290" coordsize="55,3" path="m6039,3290l6094,3292,6039,3292,6039,3290xe" filled="false" stroked="true" strokeweight="0pt" strokecolor="#000000">
                <v:path arrowok="t"/>
              </v:shape>
            </v:group>
            <v:group style="position:absolute;left:6039;top:3293;width:55;height:2" coordorigin="6039,3293" coordsize="55,2">
              <v:shape style="position:absolute;left:6039;top:3293;width:55;height:2" coordorigin="6039,3293" coordsize="55,0" path="m6039,3293l6094,3293e" filled="false" stroked="true" strokeweight=".112803pt" strokecolor="#000000">
                <v:path arrowok="t"/>
              </v:shape>
            </v:group>
            <v:group style="position:absolute;left:6039;top:3292;width:55;height:3" coordorigin="6039,3292" coordsize="55,3">
              <v:shape style="position:absolute;left:6039;top:3292;width:55;height:3" coordorigin="6039,3292" coordsize="55,3" path="m6094,3292l6039,3292,6091,3295,6094,3292xe" filled="false" stroked="true" strokeweight="0pt" strokecolor="#000000">
                <v:path arrowok="t"/>
              </v:shape>
            </v:group>
            <v:group style="position:absolute;left:6039;top:3292;width:52;height:3" coordorigin="6039,3292" coordsize="52,3">
              <v:shape style="position:absolute;left:6039;top:3292;width:52;height:3" coordorigin="6039,3292" coordsize="52,3" path="m6039,3292l6091,3295,6042,3295,6039,3292xe" filled="false" stroked="true" strokeweight="0pt" strokecolor="#000000">
                <v:path arrowok="t"/>
              </v:shape>
            </v:group>
            <v:group style="position:absolute;left:6042;top:3296;width:50;height:2" coordorigin="6042,3296" coordsize="50,2">
              <v:shape style="position:absolute;left:6042;top:3296;width:50;height:2" coordorigin="6042,3296" coordsize="50,0" path="m6042,3296l6091,3296e" filled="false" stroked="true" strokeweight=".112803pt" strokecolor="#000000">
                <v:path arrowok="t"/>
              </v:shape>
            </v:group>
            <v:group style="position:absolute;left:6042;top:3295;width:50;height:3" coordorigin="6042,3295" coordsize="50,3">
              <v:shape style="position:absolute;left:6042;top:3295;width:50;height:3" coordorigin="6042,3295" coordsize="50,3" path="m6091,3295l6042,3295,6091,3297,6091,3295xe" filled="false" stroked="true" strokeweight="0pt" strokecolor="#000000">
                <v:path arrowok="t"/>
              </v:shape>
            </v:group>
            <v:group style="position:absolute;left:6042;top:3295;width:50;height:3" coordorigin="6042,3295" coordsize="50,3">
              <v:shape style="position:absolute;left:6042;top:3295;width:50;height:3" coordorigin="6042,3295" coordsize="50,3" path="m6042,3295l6091,3297,6042,3297,6042,3295xe" filled="false" stroked="true" strokeweight="0pt" strokecolor="#000000">
                <v:path arrowok="t"/>
              </v:shape>
            </v:group>
            <v:group style="position:absolute;left:6042;top:3298;width:50;height:2" coordorigin="6042,3298" coordsize="50,2">
              <v:shape style="position:absolute;left:6042;top:3298;width:50;height:2" coordorigin="6042,3298" coordsize="50,0" path="m6042,3298l6091,3298e" filled="false" stroked="true" strokeweight=".112803pt" strokecolor="#000000">
                <v:path arrowok="t"/>
              </v:shape>
            </v:group>
            <v:group style="position:absolute;left:6042;top:3297;width:50;height:3" coordorigin="6042,3297" coordsize="50,3">
              <v:shape style="position:absolute;left:6042;top:3297;width:50;height:3" coordorigin="6042,3297" coordsize="50,3" path="m6091,3297l6042,3297,6089,3299,6091,3297xe" filled="false" stroked="true" strokeweight="0pt" strokecolor="#000000">
                <v:path arrowok="t"/>
              </v:shape>
            </v:group>
            <v:group style="position:absolute;left:6042;top:3297;width:48;height:3" coordorigin="6042,3297" coordsize="48,3">
              <v:shape style="position:absolute;left:6042;top:3297;width:48;height:3" coordorigin="6042,3297" coordsize="48,3" path="m6042,3297l6089,3299,6044,3299,6042,3297xe" filled="false" stroked="true" strokeweight="0pt" strokecolor="#000000">
                <v:path arrowok="t"/>
              </v:shape>
            </v:group>
            <v:group style="position:absolute;left:6044;top:3300;width:46;height:2" coordorigin="6044,3300" coordsize="46,2">
              <v:shape style="position:absolute;left:6044;top:3300;width:46;height:2" coordorigin="6044,3300" coordsize="46,0" path="m6044,3300l6089,3300e" filled="false" stroked="true" strokeweight=".112803pt" strokecolor="#000000">
                <v:path arrowok="t"/>
              </v:shape>
            </v:group>
            <v:group style="position:absolute;left:6044;top:3299;width:46;height:3" coordorigin="6044,3299" coordsize="46,3">
              <v:shape style="position:absolute;left:6044;top:3299;width:46;height:3" coordorigin="6044,3299" coordsize="46,3" path="m6089,3299l6044,3299,6089,3301,6089,3299xe" filled="false" stroked="true" strokeweight="0pt" strokecolor="#000000">
                <v:path arrowok="t"/>
              </v:shape>
            </v:group>
            <v:group style="position:absolute;left:6044;top:3299;width:46;height:3" coordorigin="6044,3299" coordsize="46,3">
              <v:shape style="position:absolute;left:6044;top:3299;width:46;height:3" coordorigin="6044,3299" coordsize="46,3" path="m6044,3299l6089,3301,6044,3301,6044,3299xe" filled="false" stroked="true" strokeweight="0pt" strokecolor="#000000">
                <v:path arrowok="t"/>
              </v:shape>
            </v:group>
            <v:group style="position:absolute;left:6044;top:3302;width:46;height:2" coordorigin="6044,3302" coordsize="46,2">
              <v:shape style="position:absolute;left:6044;top:3302;width:46;height:2" coordorigin="6044,3302" coordsize="46,0" path="m6044,3302l6089,3302e" filled="false" stroked="true" strokeweight=".112803pt" strokecolor="#000000">
                <v:path arrowok="t"/>
              </v:shape>
            </v:group>
            <v:group style="position:absolute;left:6044;top:3301;width:46;height:3" coordorigin="6044,3301" coordsize="46,3">
              <v:shape style="position:absolute;left:6044;top:3301;width:46;height:3" coordorigin="6044,3301" coordsize="46,3" path="m6089,3301l6044,3301,6087,3304,6089,3301xe" filled="false" stroked="true" strokeweight="0pt" strokecolor="#000000">
                <v:path arrowok="t"/>
              </v:shape>
            </v:group>
            <v:group style="position:absolute;left:6044;top:3301;width:43;height:3" coordorigin="6044,3301" coordsize="43,3">
              <v:shape style="position:absolute;left:6044;top:3301;width:43;height:3" coordorigin="6044,3301" coordsize="43,3" path="m6044,3301l6087,3304,6046,3304,6044,3301xe" filled="false" stroked="true" strokeweight="0pt" strokecolor="#000000">
                <v:path arrowok="t"/>
              </v:shape>
            </v:group>
            <v:group style="position:absolute;left:6046;top:3305;width:41;height:2" coordorigin="6046,3305" coordsize="41,2">
              <v:shape style="position:absolute;left:6046;top:3305;width:41;height:2" coordorigin="6046,3305" coordsize="41,0" path="m6046,3305l6087,3305e" filled="false" stroked="true" strokeweight=".112803pt" strokecolor="#000000">
                <v:path arrowok="t"/>
              </v:shape>
            </v:group>
            <v:group style="position:absolute;left:6046;top:3304;width:41;height:3" coordorigin="6046,3304" coordsize="41,3">
              <v:shape style="position:absolute;left:6046;top:3304;width:41;height:3" coordorigin="6046,3304" coordsize="41,3" path="m6087,3304l6046,3304,6087,3306,6087,3304xe" filled="false" stroked="true" strokeweight="0pt" strokecolor="#000000">
                <v:path arrowok="t"/>
              </v:shape>
            </v:group>
            <v:group style="position:absolute;left:6046;top:3304;width:41;height:3" coordorigin="6046,3304" coordsize="41,3">
              <v:shape style="position:absolute;left:6046;top:3304;width:41;height:3" coordorigin="6046,3304" coordsize="41,3" path="m6046,3304l6087,3306,6048,3306,6046,3304xe" filled="false" stroked="true" strokeweight="0pt" strokecolor="#000000">
                <v:path arrowok="t"/>
              </v:shape>
            </v:group>
            <v:group style="position:absolute;left:6048;top:3306;width:39;height:2" coordorigin="6048,3306" coordsize="39,2">
              <v:shape style="position:absolute;left:6048;top:3306;width:39;height:2" coordorigin="6048,3306" coordsize="39,0" path="m6048,3306l6087,3306e" filled="false" stroked="true" strokeweight="0pt" strokecolor="#000000">
                <v:path arrowok="t"/>
              </v:shape>
            </v:group>
            <v:group style="position:absolute;left:6048;top:3306;width:37;height:2" coordorigin="6048,3306" coordsize="37,2">
              <v:shape style="position:absolute;left:6048;top:3306;width:37;height:2" coordorigin="6048,3306" coordsize="37,0" path="m6048,3306l6085,3306e" filled="false" stroked="true" strokeweight="0pt" strokecolor="#000000">
                <v:path arrowok="t"/>
              </v:shape>
            </v:group>
            <v:group style="position:absolute;left:6048;top:3306;width:39;height:2" coordorigin="6048,3306" coordsize="39,2">
              <v:shape style="position:absolute;left:6048;top:3306;width:39;height:2" coordorigin="6048,3306" coordsize="39,0" path="m6048,3306l6087,3306e" filled="false" stroked="true" strokeweight="0pt" strokecolor="#000000">
                <v:path arrowok="t"/>
              </v:shape>
            </v:group>
            <v:group style="position:absolute;left:6048;top:3307;width:37;height:2" coordorigin="6048,3307" coordsize="37,2">
              <v:shape style="position:absolute;left:6048;top:3307;width:37;height:2" coordorigin="6048,3307" coordsize="37,0" path="m6048,3307l6085,3307e" filled="false" stroked="true" strokeweight=".112803pt" strokecolor="#000000">
                <v:path arrowok="t"/>
              </v:shape>
            </v:group>
            <v:group style="position:absolute;left:6048;top:3306;width:37;height:3" coordorigin="6048,3306" coordsize="37,3">
              <v:shape style="position:absolute;left:6048;top:3306;width:37;height:3" coordorigin="6048,3306" coordsize="37,3" path="m6085,3306l6048,3306,6082,3308,6085,3306xe" filled="false" stroked="true" strokeweight="0pt" strokecolor="#000000">
                <v:path arrowok="t"/>
              </v:shape>
            </v:group>
            <v:group style="position:absolute;left:6048;top:3306;width:34;height:3" coordorigin="6048,3306" coordsize="34,3">
              <v:shape style="position:absolute;left:6048;top:3306;width:34;height:3" coordorigin="6048,3306" coordsize="34,3" path="m6048,3306l6082,3308,6051,3308,6048,3306xe" filled="false" stroked="true" strokeweight="0pt" strokecolor="#000000">
                <v:path arrowok="t"/>
              </v:shape>
            </v:group>
            <v:group style="position:absolute;left:6051;top:3309;width:32;height:2" coordorigin="6051,3309" coordsize="32,2">
              <v:shape style="position:absolute;left:6051;top:3309;width:32;height:2" coordorigin="6051,3309" coordsize="32,0" path="m6051,3309l6082,3309e" filled="false" stroked="true" strokeweight=".112803pt" strokecolor="#000000">
                <v:path arrowok="t"/>
              </v:shape>
            </v:group>
            <v:group style="position:absolute;left:6051;top:3308;width:32;height:3" coordorigin="6051,3308" coordsize="32,3">
              <v:shape style="position:absolute;left:6051;top:3308;width:32;height:3" coordorigin="6051,3308" coordsize="32,3" path="m6082,3308l6051,3308,6080,3310,6082,3308xe" filled="false" stroked="true" strokeweight="0pt" strokecolor="#000000">
                <v:path arrowok="t"/>
              </v:shape>
            </v:group>
            <v:group style="position:absolute;left:6051;top:3308;width:30;height:3" coordorigin="6051,3308" coordsize="30,3">
              <v:shape style="position:absolute;left:6051;top:3308;width:30;height:3" coordorigin="6051,3308" coordsize="30,3" path="m6051,3308l6080,3310,6053,3310,6051,3308xe" filled="false" stroked="true" strokeweight="0pt" strokecolor="#000000">
                <v:path arrowok="t"/>
              </v:shape>
            </v:group>
            <v:group style="position:absolute;left:6053;top:3310;width:28;height:2" coordorigin="6053,3310" coordsize="28,2">
              <v:shape style="position:absolute;left:6053;top:3310;width:28;height:2" coordorigin="6053,3310" coordsize="28,0" path="m6053,3310l6080,3310e" filled="false" stroked="true" strokeweight="0pt" strokecolor="#000000">
                <v:path arrowok="t"/>
              </v:shape>
            </v:group>
            <v:group style="position:absolute;left:6053;top:3310;width:28;height:2" coordorigin="6053,3310" coordsize="28,2">
              <v:shape style="position:absolute;left:6053;top:3310;width:28;height:2" coordorigin="6053,3310" coordsize="28,0" path="m6053,3310l6080,3310e" filled="false" stroked="true" strokeweight="0pt" strokecolor="#000000">
                <v:path arrowok="t"/>
              </v:shape>
            </v:group>
            <v:group style="position:absolute;left:6053;top:3310;width:25;height:2" coordorigin="6053,3310" coordsize="25,2">
              <v:shape style="position:absolute;left:6053;top:3310;width:25;height:2" coordorigin="6053,3310" coordsize="25,0" path="m6053,3310l6078,3310e" filled="false" stroked="true" strokeweight="0pt" strokecolor="#000000">
                <v:path arrowok="t"/>
              </v:shape>
            </v:group>
            <v:group style="position:absolute;left:6055;top:3310;width:23;height:3" coordorigin="6055,3310" coordsize="23,3">
              <v:shape style="position:absolute;left:6055;top:3310;width:23;height:3" coordorigin="6055,3310" coordsize="23,3" path="m6055,3310l6076,3313,6078,3310,6055,3310xe" filled="true" fillcolor="#000000" stroked="false">
                <v:path arrowok="t"/>
                <v:fill type="solid"/>
              </v:shape>
              <v:shape style="position:absolute;left:6055;top:3310;width:23;height:3" coordorigin="6055,3310" coordsize="23,3" path="m6055,3310l6058,3313,6076,3313,6055,3310xe" filled="true" fillcolor="#000000" stroked="false">
                <v:path arrowok="t"/>
                <v:fill type="solid"/>
              </v:shape>
            </v:group>
            <v:group style="position:absolute;left:6055;top:3310;width:23;height:3" coordorigin="6055,3310" coordsize="23,3">
              <v:shape style="position:absolute;left:6055;top:3310;width:23;height:3" coordorigin="6055,3310" coordsize="23,3" path="m6078,3310l6055,3310,6076,3313,6078,3310xe" filled="false" stroked="true" strokeweight="0pt" strokecolor="#000000">
                <v:path arrowok="t"/>
              </v:shape>
            </v:group>
            <v:group style="position:absolute;left:6055;top:3310;width:21;height:3" coordorigin="6055,3310" coordsize="21,3">
              <v:shape style="position:absolute;left:6055;top:3310;width:21;height:3" coordorigin="6055,3310" coordsize="21,3" path="m6055,3310l6076,3313,6058,3313,6055,3310xe" filled="false" stroked="true" strokeweight="0pt" strokecolor="#000000">
                <v:path arrowok="t"/>
              </v:shape>
            </v:group>
            <v:group style="position:absolute;left:6058;top:3313;width:19;height:2" coordorigin="6058,3313" coordsize="19,2">
              <v:shape style="position:absolute;left:6058;top:3313;width:19;height:2" coordorigin="6058,3313" coordsize="19,0" path="m6058,3313l6076,3313e" filled="false" stroked="true" strokeweight="0pt" strokecolor="#000000">
                <v:path arrowok="t"/>
              </v:shape>
            </v:group>
            <v:group style="position:absolute;left:6058;top:3313;width:19;height:2" coordorigin="6058,3313" coordsize="19,2">
              <v:shape style="position:absolute;left:6058;top:3313;width:19;height:2" coordorigin="6058,3313" coordsize="19,0" path="m6058,3313l6076,3313e" filled="false" stroked="true" strokeweight="0pt" strokecolor="#000000">
                <v:path arrowok="t"/>
              </v:shape>
            </v:group>
            <v:group style="position:absolute;left:6058;top:3313;width:16;height:2" coordorigin="6058,3313" coordsize="16,2">
              <v:shape style="position:absolute;left:6058;top:3313;width:16;height:2" coordorigin="6058,3313" coordsize="16,0" path="m6058,3313l6073,3313e" filled="false" stroked="true" strokeweight="0pt" strokecolor="#000000">
                <v:path arrowok="t"/>
              </v:shape>
            </v:group>
            <v:group style="position:absolute;left:6060;top:3313;width:10;height:2" coordorigin="6060,3313" coordsize="10,2">
              <v:shape style="position:absolute;left:6060;top:3313;width:10;height:2" coordorigin="6060,3313" coordsize="10,0" path="m6060,3313l6069,3313e" filled="false" stroked="true" strokeweight="0pt" strokecolor="#000000">
                <v:path arrowok="t"/>
              </v:shape>
            </v:group>
            <v:group style="position:absolute;left:6062;top:3313;width:7;height:2" coordorigin="6062,3313" coordsize="7,2">
              <v:shape style="position:absolute;left:6062;top:3313;width:7;height:2" coordorigin="6062,3313" coordsize="7,0" path="m6062,3313l6069,3313e" filled="false" stroked="true" strokeweight="0pt" strokecolor="#000000">
                <v:path arrowok="t"/>
              </v:shape>
            </v:group>
            <v:group style="position:absolute;left:6060;top:3313;width:10;height:2" coordorigin="6060,3313" coordsize="10,2">
              <v:shape style="position:absolute;left:6060;top:3313;width:10;height:2" coordorigin="6060,3313" coordsize="10,0" path="m6060,3313l6069,3313e" filled="false" stroked="true" strokeweight="0pt" strokecolor="#000000">
                <v:path arrowok="t"/>
              </v:shape>
            </v:group>
            <v:group style="position:absolute;left:6060;top:3313;width:14;height:2" coordorigin="6060,3313" coordsize="14,2">
              <v:shape style="position:absolute;left:6060;top:3313;width:14;height:2" coordorigin="6060,3313" coordsize="14,0" path="m6060,3313l6073,3313e" filled="false" stroked="true" strokeweight="0pt" strokecolor="#000000">
                <v:path arrowok="t"/>
              </v:shape>
            </v:group>
            <v:group style="position:absolute;left:6060;top:3313;width:14;height:2" coordorigin="6060,3313" coordsize="14,2">
              <v:shape style="position:absolute;left:6060;top:3313;width:14;height:2" coordorigin="6060,3313" coordsize="14,0" path="m6060,3313l6073,3313e" filled="false" stroked="true" strokeweight="0pt" strokecolor="#000000">
                <v:path arrowok="t"/>
              </v:shape>
            </v:group>
            <v:group style="position:absolute;left:7246;top:2961;width:7;height:2" coordorigin="7246,2961" coordsize="7,2">
              <v:shape style="position:absolute;left:7246;top:2961;width:7;height:2" coordorigin="7246,2961" coordsize="7,0" path="m7246,2961l7253,2961e" filled="false" stroked="true" strokeweight="0pt" strokecolor="#000000">
                <v:path arrowok="t"/>
              </v:shape>
            </v:group>
            <v:group style="position:absolute;left:7246;top:2961;width:7;height:2" coordorigin="7246,2961" coordsize="7,2">
              <v:shape style="position:absolute;left:7246;top:2961;width:7;height:2" coordorigin="7246,2961" coordsize="7,0" path="m7246,2961l7253,2961e" filled="false" stroked="true" strokeweight="0pt" strokecolor="#000000">
                <v:path arrowok="t"/>
              </v:shape>
            </v:group>
            <v:group style="position:absolute;left:7246;top:2961;width:12;height:2" coordorigin="7246,2961" coordsize="12,2">
              <v:shape style="position:absolute;left:7246;top:2961;width:12;height:2" coordorigin="7246,2961" coordsize="12,0" path="m7246,2961l7258,2961e" filled="false" stroked="true" strokeweight="0pt" strokecolor="#000000">
                <v:path arrowok="t"/>
              </v:shape>
            </v:group>
            <v:group style="position:absolute;left:7246;top:2961;width:12;height:2" coordorigin="7246,2961" coordsize="12,2">
              <v:shape style="position:absolute;left:7246;top:2961;width:12;height:2" coordorigin="7246,2961" coordsize="12,0" path="m7246,2961l7258,2961e" filled="false" stroked="true" strokeweight="0pt" strokecolor="#000000">
                <v:path arrowok="t"/>
              </v:shape>
            </v:group>
            <v:group style="position:absolute;left:7246;top:2961;width:12;height:2" coordorigin="7246,2961" coordsize="12,2">
              <v:shape style="position:absolute;left:7246;top:2961;width:12;height:2" coordorigin="7246,2961" coordsize="12,0" path="m7246,2961l7258,2961e" filled="false" stroked="true" strokeweight="0pt" strokecolor="#000000">
                <v:path arrowok="t"/>
              </v:shape>
            </v:group>
            <v:group style="position:absolute;left:7242;top:2961;width:19;height:2" coordorigin="7242,2961" coordsize="19,2">
              <v:shape style="position:absolute;left:7242;top:2961;width:19;height:2" coordorigin="7242,2961" coordsize="19,0" path="m7242,2961l7260,2961e" filled="false" stroked="true" strokeweight="0pt" strokecolor="#000000">
                <v:path arrowok="t"/>
              </v:shape>
            </v:group>
            <v:group style="position:absolute;left:7246;top:2961;width:14;height:2" coordorigin="7246,2961" coordsize="14,2">
              <v:shape style="position:absolute;left:7246;top:2961;width:14;height:2" coordorigin="7246,2961" coordsize="14,0" path="m7246,2961l7260,2961e" filled="false" stroked="true" strokeweight="0pt" strokecolor="#000000">
                <v:path arrowok="t"/>
              </v:shape>
            </v:group>
            <v:group style="position:absolute;left:7242;top:2961;width:19;height:2" coordorigin="7242,2961" coordsize="19,2">
              <v:shape style="position:absolute;left:7242;top:2961;width:19;height:2" coordorigin="7242,2961" coordsize="19,0" path="m7242,2961l7260,2961e" filled="false" stroked="true" strokeweight="0pt" strokecolor="#000000">
                <v:path arrowok="t"/>
              </v:shape>
            </v:group>
            <v:group style="position:absolute;left:7240;top:2961;width:23;height:3" coordorigin="7240,2961" coordsize="23,3">
              <v:shape style="position:absolute;left:7240;top:2961;width:23;height:3" coordorigin="7240,2961" coordsize="23,3" path="m7240,2963l7262,2963,7242,2961,7240,2963xe" filled="true" fillcolor="#000000" stroked="false">
                <v:path arrowok="t"/>
                <v:fill type="solid"/>
              </v:shape>
              <v:shape style="position:absolute;left:7240;top:2961;width:23;height:3" coordorigin="7240,2961" coordsize="23,3" path="m7242,2961l7262,2963,7260,2961,7242,2961xe" filled="true" fillcolor="#000000" stroked="false">
                <v:path arrowok="t"/>
                <v:fill type="solid"/>
              </v:shape>
            </v:group>
            <v:group style="position:absolute;left:7242;top:2961;width:21;height:3" coordorigin="7242,2961" coordsize="21,3">
              <v:shape style="position:absolute;left:7242;top:2961;width:21;height:3" coordorigin="7242,2961" coordsize="21,3" path="m7260,2961l7242,2961,7262,2963,7260,2961xe" filled="false" stroked="true" strokeweight="0pt" strokecolor="#000000">
                <v:path arrowok="t"/>
              </v:shape>
            </v:group>
            <v:group style="position:absolute;left:7240;top:2961;width:23;height:3" coordorigin="7240,2961" coordsize="23,3">
              <v:shape style="position:absolute;left:7240;top:2961;width:23;height:3" coordorigin="7240,2961" coordsize="23,3" path="m7242,2961l7262,2963,7240,2963,7242,2961xe" filled="false" stroked="true" strokeweight="0pt" strokecolor="#000000">
                <v:path arrowok="t"/>
              </v:shape>
            </v:group>
            <v:group style="position:absolute;left:7237;top:2963;width:28;height:2" coordorigin="7237,2963" coordsize="28,2">
              <v:shape style="position:absolute;left:7237;top:2963;width:28;height:2" coordorigin="7237,2963" coordsize="28,0" path="m7237,2963l7265,2963e" filled="false" stroked="true" strokeweight="0pt" strokecolor="#000000">
                <v:path arrowok="t"/>
              </v:shape>
            </v:group>
            <v:group style="position:absolute;left:7240;top:2963;width:25;height:2" coordorigin="7240,2963" coordsize="25,2">
              <v:shape style="position:absolute;left:7240;top:2963;width:25;height:2" coordorigin="7240,2963" coordsize="25,0" path="m7240,2963l7265,2963e" filled="false" stroked="true" strokeweight="0pt" strokecolor="#000000">
                <v:path arrowok="t"/>
              </v:shape>
            </v:group>
            <v:group style="position:absolute;left:7237;top:2963;width:28;height:2" coordorigin="7237,2963" coordsize="28,2">
              <v:shape style="position:absolute;left:7237;top:2963;width:28;height:2" coordorigin="7237,2963" coordsize="28,0" path="m7237,2963l7265,2963e" filled="false" stroked="true" strokeweight="0pt" strokecolor="#000000">
                <v:path arrowok="t"/>
              </v:shape>
            </v:group>
            <v:group style="position:absolute;left:7235;top:2964;width:32;height:2" coordorigin="7235,2964" coordsize="32,2">
              <v:shape style="position:absolute;left:7235;top:2964;width:32;height:2" coordorigin="7235,2964" coordsize="32,0" path="m7235,2964l7267,2964e" filled="false" stroked="true" strokeweight=".112803pt" strokecolor="#000000">
                <v:path arrowok="t"/>
              </v:shape>
            </v:group>
            <v:group style="position:absolute;left:7237;top:2963;width:30;height:3" coordorigin="7237,2963" coordsize="30,3">
              <v:shape style="position:absolute;left:7237;top:2963;width:30;height:3" coordorigin="7237,2963" coordsize="30,3" path="m7265,2963l7237,2963,7267,2965,7265,2963xe" filled="false" stroked="true" strokeweight="0pt" strokecolor="#000000">
                <v:path arrowok="t"/>
              </v:shape>
            </v:group>
            <v:group style="position:absolute;left:7235;top:2963;width:32;height:3" coordorigin="7235,2963" coordsize="32,3">
              <v:shape style="position:absolute;left:7235;top:2963;width:32;height:3" coordorigin="7235,2963" coordsize="32,3" path="m7237,2963l7267,2965,7235,2965,7237,2963xe" filled="false" stroked="true" strokeweight="0pt" strokecolor="#000000">
                <v:path arrowok="t"/>
              </v:shape>
            </v:group>
            <v:group style="position:absolute;left:7233;top:2966;width:37;height:2" coordorigin="7233,2966" coordsize="37,2">
              <v:shape style="position:absolute;left:7233;top:2966;width:37;height:2" coordorigin="7233,2966" coordsize="37,0" path="m7233,2966l7269,2966e" filled="false" stroked="true" strokeweight=".112803pt" strokecolor="#000000">
                <v:path arrowok="t"/>
              </v:shape>
            </v:group>
            <v:group style="position:absolute;left:7235;top:2965;width:34;height:3" coordorigin="7235,2965" coordsize="34,3">
              <v:shape style="position:absolute;left:7235;top:2965;width:34;height:3" coordorigin="7235,2965" coordsize="34,3" path="m7267,2965l7235,2965,7269,2967,7267,2965xe" filled="false" stroked="true" strokeweight="0pt" strokecolor="#000000">
                <v:path arrowok="t"/>
              </v:shape>
            </v:group>
            <v:group style="position:absolute;left:7233;top:2965;width:37;height:3" coordorigin="7233,2965" coordsize="37,3">
              <v:shape style="position:absolute;left:7233;top:2965;width:37;height:3" coordorigin="7233,2965" coordsize="37,3" path="m7235,2965l7269,2967,7233,2967,7235,2965xe" filled="false" stroked="true" strokeweight="0pt" strokecolor="#000000">
                <v:path arrowok="t"/>
              </v:shape>
            </v:group>
            <v:group style="position:absolute;left:7233;top:2967;width:39;height:2" coordorigin="7233,2967" coordsize="39,2">
              <v:shape style="position:absolute;left:7233;top:2967;width:39;height:2" coordorigin="7233,2967" coordsize="39,0" path="m7233,2967l7271,2967e" filled="false" stroked="true" strokeweight="0pt" strokecolor="#000000">
                <v:path arrowok="t"/>
              </v:shape>
            </v:group>
            <v:group style="position:absolute;left:7233;top:2967;width:39;height:2" coordorigin="7233,2967" coordsize="39,2">
              <v:shape style="position:absolute;left:7233;top:2967;width:39;height:2" coordorigin="7233,2967" coordsize="39,0" path="m7233,2967l7271,2967e" filled="false" stroked="true" strokeweight="0pt" strokecolor="#000000">
                <v:path arrowok="t"/>
              </v:shape>
            </v:group>
            <v:group style="position:absolute;left:7233;top:2967;width:39;height:2" coordorigin="7233,2967" coordsize="39,2">
              <v:shape style="position:absolute;left:7233;top:2967;width:39;height:2" coordorigin="7233,2967" coordsize="39,0" path="m7233,2967l7271,2967e" filled="false" stroked="true" strokeweight="0pt" strokecolor="#000000">
                <v:path arrowok="t"/>
              </v:shape>
            </v:group>
            <v:group style="position:absolute;left:7231;top:2969;width:41;height:2" coordorigin="7231,2969" coordsize="41,2">
              <v:shape style="position:absolute;left:7231;top:2969;width:41;height:2" coordorigin="7231,2969" coordsize="41,0" path="m7231,2969l7271,2969e" filled="false" stroked="true" strokeweight=".112803pt" strokecolor="#000000">
                <v:path arrowok="t"/>
              </v:shape>
            </v:group>
            <v:group style="position:absolute;left:7233;top:2967;width:39;height:3" coordorigin="7233,2967" coordsize="39,3">
              <v:shape style="position:absolute;left:7233;top:2967;width:39;height:3" coordorigin="7233,2967" coordsize="39,3" path="m7271,2967l7233,2967,7271,2970,7271,2967xe" filled="false" stroked="true" strokeweight="0pt" strokecolor="#000000">
                <v:path arrowok="t"/>
              </v:shape>
            </v:group>
            <v:group style="position:absolute;left:7231;top:2967;width:41;height:3" coordorigin="7231,2967" coordsize="41,3">
              <v:shape style="position:absolute;left:7231;top:2967;width:41;height:3" coordorigin="7231,2967" coordsize="41,3" path="m7233,2967l7271,2970,7231,2970,7233,2967xe" filled="false" stroked="true" strokeweight="0pt" strokecolor="#000000">
                <v:path arrowok="t"/>
              </v:shape>
            </v:group>
            <v:group style="position:absolute;left:7228;top:2971;width:46;height:2" coordorigin="7228,2971" coordsize="46,2">
              <v:shape style="position:absolute;left:7228;top:2971;width:46;height:2" coordorigin="7228,2971" coordsize="46,0" path="m7228,2971l7274,2971e" filled="false" stroked="true" strokeweight=".112803pt" strokecolor="#000000">
                <v:path arrowok="t"/>
              </v:shape>
            </v:group>
            <v:group style="position:absolute;left:7231;top:2970;width:43;height:3" coordorigin="7231,2970" coordsize="43,3">
              <v:shape style="position:absolute;left:7231;top:2970;width:43;height:3" coordorigin="7231,2970" coordsize="43,3" path="m7271,2970l7231,2970,7274,2972,7271,2970xe" filled="false" stroked="true" strokeweight="0pt" strokecolor="#000000">
                <v:path arrowok="t"/>
              </v:shape>
            </v:group>
            <v:group style="position:absolute;left:7228;top:2970;width:46;height:3" coordorigin="7228,2970" coordsize="46,3">
              <v:shape style="position:absolute;left:7228;top:2970;width:46;height:3" coordorigin="7228,2970" coordsize="46,3" path="m7231,2970l7274,2972,7228,2972,7231,2970xe" filled="false" stroked="true" strokeweight="0pt" strokecolor="#000000">
                <v:path arrowok="t"/>
              </v:shape>
            </v:group>
            <v:group style="position:absolute;left:7228;top:2973;width:48;height:2" coordorigin="7228,2973" coordsize="48,2">
              <v:shape style="position:absolute;left:7228;top:2973;width:48;height:2" coordorigin="7228,2973" coordsize="48,0" path="m7228,2973l7276,2973e" filled="false" stroked="true" strokeweight=".112803pt" strokecolor="#000000">
                <v:path arrowok="t"/>
              </v:shape>
            </v:group>
            <v:group style="position:absolute;left:7228;top:2972;width:48;height:3" coordorigin="7228,2972" coordsize="48,3">
              <v:shape style="position:absolute;left:7228;top:2972;width:48;height:3" coordorigin="7228,2972" coordsize="48,3" path="m7274,2972l7228,2972,7276,2974,7274,2972xe" filled="false" stroked="true" strokeweight="0pt" strokecolor="#000000">
                <v:path arrowok="t"/>
              </v:shape>
            </v:group>
            <v:group style="position:absolute;left:7228;top:2972;width:48;height:3" coordorigin="7228,2972" coordsize="48,3">
              <v:shape style="position:absolute;left:7228;top:2972;width:48;height:3" coordorigin="7228,2972" coordsize="48,3" path="m7228,2972l7276,2974,7228,2974,7228,2972xe" filled="false" stroked="true" strokeweight="0pt" strokecolor="#000000">
                <v:path arrowok="t"/>
              </v:shape>
            </v:group>
            <v:group style="position:absolute;left:7226;top:2975;width:50;height:2" coordorigin="7226,2975" coordsize="50,2">
              <v:shape style="position:absolute;left:7226;top:2975;width:50;height:2" coordorigin="7226,2975" coordsize="50,0" path="m7226,2975l7276,2975e" filled="false" stroked="true" strokeweight=".112803pt" strokecolor="#000000">
                <v:path arrowok="t"/>
              </v:shape>
            </v:group>
            <v:group style="position:absolute;left:7228;top:2974;width:48;height:3" coordorigin="7228,2974" coordsize="48,3">
              <v:shape style="position:absolute;left:7228;top:2974;width:48;height:3" coordorigin="7228,2974" coordsize="48,3" path="m7276,2974l7228,2974,7276,2976,7276,2974xe" filled="false" stroked="true" strokeweight="0pt" strokecolor="#000000">
                <v:path arrowok="t"/>
              </v:shape>
            </v:group>
            <v:group style="position:absolute;left:7226;top:2974;width:50;height:3" coordorigin="7226,2974" coordsize="50,3">
              <v:shape style="position:absolute;left:7226;top:2974;width:50;height:3" coordorigin="7226,2974" coordsize="50,3" path="m7228,2974l7276,2976,7226,2976,7228,2974xe" filled="false" stroked="true" strokeweight="0pt" strokecolor="#000000">
                <v:path arrowok="t"/>
              </v:shape>
            </v:group>
            <v:group style="position:absolute;left:7226;top:2978;width:50;height:2" coordorigin="7226,2978" coordsize="50,2">
              <v:shape style="position:absolute;left:7226;top:2978;width:50;height:2" coordorigin="7226,2978" coordsize="50,0" path="m7226,2978l7276,2978e" filled="false" stroked="true" strokeweight=".112803pt" strokecolor="#000000">
                <v:path arrowok="t"/>
              </v:shape>
            </v:group>
            <v:group style="position:absolute;left:7226;top:2976;width:50;height:3" coordorigin="7226,2976" coordsize="50,3">
              <v:shape style="position:absolute;left:7226;top:2976;width:50;height:3" coordorigin="7226,2976" coordsize="50,3" path="m7276,2976l7226,2976,7276,2979,7276,2976xe" filled="false" stroked="true" strokeweight="0pt" strokecolor="#000000">
                <v:path arrowok="t"/>
              </v:shape>
            </v:group>
            <v:group style="position:absolute;left:7226;top:2976;width:50;height:3" coordorigin="7226,2976" coordsize="50,3">
              <v:shape style="position:absolute;left:7226;top:2976;width:50;height:3" coordorigin="7226,2976" coordsize="50,3" path="m7226,2976l7276,2979,7226,2979,7226,2976xe" filled="false" stroked="true" strokeweight="0pt" strokecolor="#000000">
                <v:path arrowok="t"/>
              </v:shape>
            </v:group>
            <v:group style="position:absolute;left:7226;top:2980;width:52;height:2" coordorigin="7226,2980" coordsize="52,2">
              <v:shape style="position:absolute;left:7226;top:2980;width:52;height:2" coordorigin="7226,2980" coordsize="52,0" path="m7226,2980l7278,2980e" filled="false" stroked="true" strokeweight=".112803pt" strokecolor="#000000">
                <v:path arrowok="t"/>
              </v:shape>
            </v:group>
            <v:group style="position:absolute;left:7226;top:2979;width:52;height:3" coordorigin="7226,2979" coordsize="52,3">
              <v:shape style="position:absolute;left:7226;top:2979;width:52;height:3" coordorigin="7226,2979" coordsize="52,3" path="m7276,2979l7226,2979,7278,2981,7276,2979xe" filled="false" stroked="true" strokeweight="0pt" strokecolor="#000000">
                <v:path arrowok="t"/>
              </v:shape>
            </v:group>
            <v:group style="position:absolute;left:7226;top:2979;width:52;height:3" coordorigin="7226,2979" coordsize="52,3">
              <v:shape style="position:absolute;left:7226;top:2979;width:52;height:3" coordorigin="7226,2979" coordsize="52,3" path="m7226,2979l7278,2981,7226,2981,7226,2979xe" filled="false" stroked="true" strokeweight="0pt" strokecolor="#000000">
                <v:path arrowok="t"/>
              </v:shape>
            </v:group>
            <v:group style="position:absolute;left:7224;top:2982;width:55;height:2" coordorigin="7224,2982" coordsize="55,2">
              <v:shape style="position:absolute;left:7224;top:2982;width:55;height:2" coordorigin="7224,2982" coordsize="55,0" path="m7224,2982l7278,2982e" filled="false" stroked="true" strokeweight=".112803pt" strokecolor="#000000">
                <v:path arrowok="t"/>
              </v:shape>
            </v:group>
            <v:group style="position:absolute;left:7226;top:2981;width:52;height:3" coordorigin="7226,2981" coordsize="52,3">
              <v:shape style="position:absolute;left:7226;top:2981;width:52;height:3" coordorigin="7226,2981" coordsize="52,3" path="m7278,2981l7226,2981,7278,2983,7278,2981xe" filled="false" stroked="true" strokeweight="0pt" strokecolor="#000000">
                <v:path arrowok="t"/>
              </v:shape>
            </v:group>
            <v:group style="position:absolute;left:7224;top:2981;width:55;height:3" coordorigin="7224,2981" coordsize="55,3">
              <v:shape style="position:absolute;left:7224;top:2981;width:55;height:3" coordorigin="7224,2981" coordsize="55,3" path="m7226,2981l7278,2983,7224,2983,7226,2981xe" filled="false" stroked="true" strokeweight="0pt" strokecolor="#000000">
                <v:path arrowok="t"/>
              </v:shape>
            </v:group>
            <v:group style="position:absolute;left:7224;top:2986;width:55;height:2" coordorigin="7224,2986" coordsize="55,2">
              <v:shape style="position:absolute;left:7224;top:2986;width:55;height:2" coordorigin="7224,2986" coordsize="55,0" path="m7224,2986l7278,2986e" filled="false" stroked="true" strokeweight=".225606pt" strokecolor="#000000">
                <v:path arrowok="t"/>
              </v:shape>
            </v:group>
            <v:group style="position:absolute;left:7224;top:2983;width:55;height:5" coordorigin="7224,2983" coordsize="55,5">
              <v:shape style="position:absolute;left:7224;top:2983;width:55;height:5" coordorigin="7224,2983" coordsize="55,5" path="m7278,2983l7224,2983,7278,2988,7278,2983xe" filled="false" stroked="true" strokeweight="0pt" strokecolor="#000000">
                <v:path arrowok="t"/>
              </v:shape>
            </v:group>
            <v:group style="position:absolute;left:7224;top:2983;width:55;height:5" coordorigin="7224,2983" coordsize="55,5">
              <v:shape style="position:absolute;left:7224;top:2983;width:55;height:5" coordorigin="7224,2983" coordsize="55,5" path="m7224,2983l7278,2988,7224,2988,7224,2983xe" filled="false" stroked="true" strokeweight="0pt" strokecolor="#000000">
                <v:path arrowok="t"/>
              </v:shape>
            </v:group>
            <v:group style="position:absolute;left:7224;top:2989;width:55;height:2" coordorigin="7224,2989" coordsize="55,2">
              <v:shape style="position:absolute;left:7224;top:2989;width:55;height:2" coordorigin="7224,2989" coordsize="55,0" path="m7224,2989l7278,2989e" filled="false" stroked="true" strokeweight=".112803pt" strokecolor="#000000">
                <v:path arrowok="t"/>
              </v:shape>
            </v:group>
            <v:group style="position:absolute;left:7224;top:2988;width:55;height:3" coordorigin="7224,2988" coordsize="55,3">
              <v:shape style="position:absolute;left:7224;top:2988;width:55;height:3" coordorigin="7224,2988" coordsize="55,3" path="m7278,2988l7224,2988,7278,2990,7278,2988xe" filled="false" stroked="true" strokeweight="0pt" strokecolor="#000000">
                <v:path arrowok="t"/>
              </v:shape>
            </v:group>
            <v:group style="position:absolute;left:7224;top:2988;width:55;height:3" coordorigin="7224,2988" coordsize="55,3">
              <v:shape style="position:absolute;left:7224;top:2988;width:55;height:3" coordorigin="7224,2988" coordsize="55,3" path="m7224,2988l7278,2990,7224,2990,7224,2988xe" filled="false" stroked="true" strokeweight="0pt" strokecolor="#000000">
                <v:path arrowok="t"/>
              </v:shape>
            </v:group>
            <v:group style="position:absolute;left:7224;top:2991;width:55;height:2" coordorigin="7224,2991" coordsize="55,2">
              <v:shape style="position:absolute;left:7224;top:2991;width:55;height:2" coordorigin="7224,2991" coordsize="55,0" path="m7224,2991l7278,2991e" filled="false" stroked="true" strokeweight=".112803pt" strokecolor="#000000">
                <v:path arrowok="t"/>
              </v:shape>
            </v:group>
            <v:group style="position:absolute;left:7224;top:2990;width:55;height:3" coordorigin="7224,2990" coordsize="55,3">
              <v:shape style="position:absolute;left:7224;top:2990;width:55;height:3" coordorigin="7224,2990" coordsize="55,3" path="m7278,2990l7224,2990,7278,2992,7278,2990xe" filled="false" stroked="true" strokeweight="0pt" strokecolor="#000000">
                <v:path arrowok="t"/>
              </v:shape>
            </v:group>
            <v:group style="position:absolute;left:7224;top:2990;width:55;height:3" coordorigin="7224,2990" coordsize="55,3">
              <v:shape style="position:absolute;left:7224;top:2990;width:55;height:3" coordorigin="7224,2990" coordsize="55,3" path="m7224,2990l7278,2992,7226,2992,7224,2990xe" filled="false" stroked="true" strokeweight="0pt" strokecolor="#000000">
                <v:path arrowok="t"/>
              </v:shape>
            </v:group>
            <v:group style="position:absolute;left:7226;top:2993;width:52;height:2" coordorigin="7226,2993" coordsize="52,2">
              <v:shape style="position:absolute;left:7226;top:2993;width:52;height:2" coordorigin="7226,2993" coordsize="52,0" path="m7226,2993l7278,2993e" filled="false" stroked="true" strokeweight=".112803pt" strokecolor="#000000">
                <v:path arrowok="t"/>
              </v:shape>
            </v:group>
            <v:group style="position:absolute;left:7226;top:2992;width:52;height:3" coordorigin="7226,2992" coordsize="52,3">
              <v:shape style="position:absolute;left:7226;top:2992;width:52;height:3" coordorigin="7226,2992" coordsize="52,3" path="m7278,2992l7226,2992,7276,2995,7278,2992xe" filled="false" stroked="true" strokeweight="0pt" strokecolor="#000000">
                <v:path arrowok="t"/>
              </v:shape>
            </v:group>
            <v:group style="position:absolute;left:7226;top:2992;width:50;height:3" coordorigin="7226,2992" coordsize="50,3">
              <v:shape style="position:absolute;left:7226;top:2992;width:50;height:3" coordorigin="7226,2992" coordsize="50,3" path="m7226,2992l7276,2995,7226,2995,7226,2992xe" filled="false" stroked="true" strokeweight="0pt" strokecolor="#000000">
                <v:path arrowok="t"/>
              </v:shape>
            </v:group>
            <v:group style="position:absolute;left:7226;top:2996;width:50;height:2" coordorigin="7226,2996" coordsize="50,2">
              <v:shape style="position:absolute;left:7226;top:2996;width:50;height:2" coordorigin="7226,2996" coordsize="50,0" path="m7226,2996l7276,2996e" filled="false" stroked="true" strokeweight=".112803pt" strokecolor="#000000">
                <v:path arrowok="t"/>
              </v:shape>
            </v:group>
            <v:group style="position:absolute;left:7226;top:2995;width:50;height:3" coordorigin="7226,2995" coordsize="50,3">
              <v:shape style="position:absolute;left:7226;top:2995;width:50;height:3" coordorigin="7226,2995" coordsize="50,3" path="m7276,2995l7226,2995,7276,2997,7276,2995xe" filled="false" stroked="true" strokeweight="0pt" strokecolor="#000000">
                <v:path arrowok="t"/>
              </v:shape>
            </v:group>
            <v:group style="position:absolute;left:7226;top:2995;width:50;height:3" coordorigin="7226,2995" coordsize="50,3">
              <v:shape style="position:absolute;left:7226;top:2995;width:50;height:3" coordorigin="7226,2995" coordsize="50,3" path="m7226,2995l7276,2997,7226,2997,7226,2995xe" filled="false" stroked="true" strokeweight="0pt" strokecolor="#000000">
                <v:path arrowok="t"/>
              </v:shape>
            </v:group>
            <v:group style="position:absolute;left:7226;top:2998;width:50;height:2" coordorigin="7226,2998" coordsize="50,2">
              <v:shape style="position:absolute;left:7226;top:2998;width:50;height:2" coordorigin="7226,2998" coordsize="50,0" path="m7226,2998l7276,2998e" filled="false" stroked="true" strokeweight=".112803pt" strokecolor="#000000">
                <v:path arrowok="t"/>
              </v:shape>
            </v:group>
            <v:group style="position:absolute;left:7226;top:2997;width:50;height:3" coordorigin="7226,2997" coordsize="50,3">
              <v:shape style="position:absolute;left:7226;top:2997;width:50;height:3" coordorigin="7226,2997" coordsize="50,3" path="m7276,2997l7226,2997,7276,2999,7276,2997xe" filled="false" stroked="true" strokeweight="0pt" strokecolor="#000000">
                <v:path arrowok="t"/>
              </v:shape>
            </v:group>
            <v:group style="position:absolute;left:7226;top:2997;width:50;height:3" coordorigin="7226,2997" coordsize="50,3">
              <v:shape style="position:absolute;left:7226;top:2997;width:50;height:3" coordorigin="7226,2997" coordsize="50,3" path="m7226,2997l7276,2999,7228,2999,7226,2997xe" filled="false" stroked="true" strokeweight="0pt" strokecolor="#000000">
                <v:path arrowok="t"/>
              </v:shape>
            </v:group>
            <v:group style="position:absolute;left:7228;top:3000;width:48;height:2" coordorigin="7228,3000" coordsize="48,2">
              <v:shape style="position:absolute;left:7228;top:3000;width:48;height:2" coordorigin="7228,3000" coordsize="48,0" path="m7228,3000l7276,3000e" filled="false" stroked="true" strokeweight=".112803pt" strokecolor="#000000">
                <v:path arrowok="t"/>
              </v:shape>
            </v:group>
            <v:group style="position:absolute;left:7228;top:2999;width:48;height:3" coordorigin="7228,2999" coordsize="48,3">
              <v:shape style="position:absolute;left:7228;top:2999;width:48;height:3" coordorigin="7228,2999" coordsize="48,3" path="m7276,2999l7228,2999,7274,3001,7276,2999xe" filled="false" stroked="true" strokeweight="0pt" strokecolor="#000000">
                <v:path arrowok="t"/>
              </v:shape>
            </v:group>
            <v:group style="position:absolute;left:7228;top:2999;width:46;height:3" coordorigin="7228,2999" coordsize="46,3">
              <v:shape style="position:absolute;left:7228;top:2999;width:46;height:3" coordorigin="7228,2999" coordsize="46,3" path="m7228,2999l7274,3001,7228,3001,7228,2999xe" filled="false" stroked="true" strokeweight="0pt" strokecolor="#000000">
                <v:path arrowok="t"/>
              </v:shape>
            </v:group>
            <v:group style="position:absolute;left:7228;top:3002;width:46;height:2" coordorigin="7228,3002" coordsize="46,2">
              <v:shape style="position:absolute;left:7228;top:3002;width:46;height:2" coordorigin="7228,3002" coordsize="46,0" path="m7228,3002l7274,3002e" filled="false" stroked="true" strokeweight=".112803pt" strokecolor="#000000">
                <v:path arrowok="t"/>
              </v:shape>
            </v:group>
            <v:group style="position:absolute;left:7228;top:3001;width:46;height:3" coordorigin="7228,3001" coordsize="46,3">
              <v:shape style="position:absolute;left:7228;top:3001;width:46;height:3" coordorigin="7228,3001" coordsize="46,3" path="m7274,3001l7228,3001,7271,3004,7274,3001xe" filled="false" stroked="true" strokeweight="0pt" strokecolor="#000000">
                <v:path arrowok="t"/>
              </v:shape>
            </v:group>
            <v:group style="position:absolute;left:7228;top:3001;width:43;height:3" coordorigin="7228,3001" coordsize="43,3">
              <v:shape style="position:absolute;left:7228;top:3001;width:43;height:3" coordorigin="7228,3001" coordsize="43,3" path="m7228,3001l7271,3004,7231,3004,7228,3001xe" filled="false" stroked="true" strokeweight="0pt" strokecolor="#000000">
                <v:path arrowok="t"/>
              </v:shape>
            </v:group>
            <v:group style="position:absolute;left:7231;top:3005;width:41;height:2" coordorigin="7231,3005" coordsize="41,2">
              <v:shape style="position:absolute;left:7231;top:3005;width:41;height:2" coordorigin="7231,3005" coordsize="41,0" path="m7231,3005l7271,3005e" filled="false" stroked="true" strokeweight=".112803pt" strokecolor="#000000">
                <v:path arrowok="t"/>
              </v:shape>
            </v:group>
            <v:group style="position:absolute;left:7231;top:3004;width:41;height:3" coordorigin="7231,3004" coordsize="41,3">
              <v:shape style="position:absolute;left:7231;top:3004;width:41;height:3" coordorigin="7231,3004" coordsize="41,3" path="m7271,3004l7231,3004,7271,3006,7271,3004xe" filled="false" stroked="true" strokeweight="0pt" strokecolor="#000000">
                <v:path arrowok="t"/>
              </v:shape>
            </v:group>
            <v:group style="position:absolute;left:7231;top:3004;width:41;height:3" coordorigin="7231,3004" coordsize="41,3">
              <v:shape style="position:absolute;left:7231;top:3004;width:41;height:3" coordorigin="7231,3004" coordsize="41,3" path="m7231,3004l7271,3006,7233,3006,7231,3004xe" filled="false" stroked="true" strokeweight="0pt" strokecolor="#000000">
                <v:path arrowok="t"/>
              </v:shape>
            </v:group>
            <v:group style="position:absolute;left:7233;top:3006;width:39;height:2" coordorigin="7233,3006" coordsize="39,2">
              <v:shape style="position:absolute;left:7233;top:3006;width:39;height:2" coordorigin="7233,3006" coordsize="39,0" path="m7233,3006l7271,3006e" filled="false" stroked="true" strokeweight="0pt" strokecolor="#000000">
                <v:path arrowok="t"/>
              </v:shape>
            </v:group>
            <v:group style="position:absolute;left:7233;top:3006;width:37;height:2" coordorigin="7233,3006" coordsize="37,2">
              <v:shape style="position:absolute;left:7233;top:3006;width:37;height:2" coordorigin="7233,3006" coordsize="37,0" path="m7233,3006l7269,3006e" filled="false" stroked="true" strokeweight="0pt" strokecolor="#000000">
                <v:path arrowok="t"/>
              </v:shape>
            </v:group>
            <v:group style="position:absolute;left:7233;top:3006;width:39;height:2" coordorigin="7233,3006" coordsize="39,2">
              <v:shape style="position:absolute;left:7233;top:3006;width:39;height:2" coordorigin="7233,3006" coordsize="39,0" path="m7233,3006l7271,3006e" filled="false" stroked="true" strokeweight="0pt" strokecolor="#000000">
                <v:path arrowok="t"/>
              </v:shape>
            </v:group>
            <v:group style="position:absolute;left:7233;top:3007;width:37;height:2" coordorigin="7233,3007" coordsize="37,2">
              <v:shape style="position:absolute;left:7233;top:3007;width:37;height:2" coordorigin="7233,3007" coordsize="37,0" path="m7233,3007l7269,3007e" filled="false" stroked="true" strokeweight=".112803pt" strokecolor="#000000">
                <v:path arrowok="t"/>
              </v:shape>
            </v:group>
            <v:group style="position:absolute;left:7233;top:3006;width:37;height:3" coordorigin="7233,3006" coordsize="37,3">
              <v:shape style="position:absolute;left:7233;top:3006;width:37;height:3" coordorigin="7233,3006" coordsize="37,3" path="m7269,3006l7233,3006,7267,3008,7269,3006xe" filled="false" stroked="true" strokeweight="0pt" strokecolor="#000000">
                <v:path arrowok="t"/>
              </v:shape>
            </v:group>
            <v:group style="position:absolute;left:7233;top:3006;width:34;height:3" coordorigin="7233,3006" coordsize="34,3">
              <v:shape style="position:absolute;left:7233;top:3006;width:34;height:3" coordorigin="7233,3006" coordsize="34,3" path="m7233,3006l7267,3008,7235,3008,7233,3006xe" filled="false" stroked="true" strokeweight="0pt" strokecolor="#000000">
                <v:path arrowok="t"/>
              </v:shape>
            </v:group>
            <v:group style="position:absolute;left:7235;top:3009;width:32;height:2" coordorigin="7235,3009" coordsize="32,2">
              <v:shape style="position:absolute;left:7235;top:3009;width:32;height:2" coordorigin="7235,3009" coordsize="32,0" path="m7235,3009l7267,3009e" filled="false" stroked="true" strokeweight=".112803pt" strokecolor="#000000">
                <v:path arrowok="t"/>
              </v:shape>
            </v:group>
            <v:group style="position:absolute;left:7235;top:3008;width:32;height:3" coordorigin="7235,3008" coordsize="32,3">
              <v:shape style="position:absolute;left:7235;top:3008;width:32;height:3" coordorigin="7235,3008" coordsize="32,3" path="m7267,3008l7235,3008,7265,3010,7267,3008xe" filled="false" stroked="true" strokeweight="0pt" strokecolor="#000000">
                <v:path arrowok="t"/>
              </v:shape>
            </v:group>
            <v:group style="position:absolute;left:7235;top:3008;width:30;height:3" coordorigin="7235,3008" coordsize="30,3">
              <v:shape style="position:absolute;left:7235;top:3008;width:30;height:3" coordorigin="7235,3008" coordsize="30,3" path="m7235,3008l7265,3010,7237,3010,7235,3008xe" filled="false" stroked="true" strokeweight="0pt" strokecolor="#000000">
                <v:path arrowok="t"/>
              </v:shape>
            </v:group>
            <v:group style="position:absolute;left:7237;top:3010;width:28;height:2" coordorigin="7237,3010" coordsize="28,2">
              <v:shape style="position:absolute;left:7237;top:3010;width:28;height:2" coordorigin="7237,3010" coordsize="28,0" path="m7237,3010l7265,3010e" filled="false" stroked="true" strokeweight="0pt" strokecolor="#000000">
                <v:path arrowok="t"/>
              </v:shape>
            </v:group>
            <v:group style="position:absolute;left:7237;top:3010;width:28;height:2" coordorigin="7237,3010" coordsize="28,2">
              <v:shape style="position:absolute;left:7237;top:3010;width:28;height:2" coordorigin="7237,3010" coordsize="28,0" path="m7237,3010l7265,3010e" filled="false" stroked="true" strokeweight="0pt" strokecolor="#000000">
                <v:path arrowok="t"/>
              </v:shape>
            </v:group>
            <v:group style="position:absolute;left:7237;top:3010;width:25;height:2" coordorigin="7237,3010" coordsize="25,2">
              <v:shape style="position:absolute;left:7237;top:3010;width:25;height:2" coordorigin="7237,3010" coordsize="25,0" path="m7237,3010l7262,3010e" filled="false" stroked="true" strokeweight="0pt" strokecolor="#000000">
                <v:path arrowok="t"/>
              </v:shape>
            </v:group>
            <v:group style="position:absolute;left:7240;top:3010;width:23;height:3" coordorigin="7240,3010" coordsize="23,3">
              <v:shape style="position:absolute;left:7240;top:3010;width:23;height:3" coordorigin="7240,3010" coordsize="23,3" path="m7240,3010l7260,3013,7262,3010,7240,3010xe" filled="true" fillcolor="#000000" stroked="false">
                <v:path arrowok="t"/>
                <v:fill type="solid"/>
              </v:shape>
              <v:shape style="position:absolute;left:7240;top:3010;width:23;height:3" coordorigin="7240,3010" coordsize="23,3" path="m7240,3010l7242,3013,7260,3013,7240,3010xe" filled="true" fillcolor="#000000" stroked="false">
                <v:path arrowok="t"/>
                <v:fill type="solid"/>
              </v:shape>
            </v:group>
            <v:group style="position:absolute;left:7240;top:3010;width:23;height:3" coordorigin="7240,3010" coordsize="23,3">
              <v:shape style="position:absolute;left:7240;top:3010;width:23;height:3" coordorigin="7240,3010" coordsize="23,3" path="m7262,3010l7240,3010,7260,3013,7262,3010xe" filled="false" stroked="true" strokeweight="0pt" strokecolor="#000000">
                <v:path arrowok="t"/>
              </v:shape>
            </v:group>
            <v:group style="position:absolute;left:7240;top:3010;width:21;height:3" coordorigin="7240,3010" coordsize="21,3">
              <v:shape style="position:absolute;left:7240;top:3010;width:21;height:3" coordorigin="7240,3010" coordsize="21,3" path="m7240,3010l7260,3013,7242,3013,7240,3010xe" filled="false" stroked="true" strokeweight="0pt" strokecolor="#000000">
                <v:path arrowok="t"/>
              </v:shape>
            </v:group>
            <v:group style="position:absolute;left:7242;top:3013;width:19;height:2" coordorigin="7242,3013" coordsize="19,2">
              <v:shape style="position:absolute;left:7242;top:3013;width:19;height:2" coordorigin="7242,3013" coordsize="19,0" path="m7242,3013l7260,3013e" filled="false" stroked="true" strokeweight="0pt" strokecolor="#000000">
                <v:path arrowok="t"/>
              </v:shape>
            </v:group>
            <v:group style="position:absolute;left:7242;top:3013;width:19;height:2" coordorigin="7242,3013" coordsize="19,2">
              <v:shape style="position:absolute;left:7242;top:3013;width:19;height:2" coordorigin="7242,3013" coordsize="19,0" path="m7242,3013l7260,3013e" filled="false" stroked="true" strokeweight="0pt" strokecolor="#000000">
                <v:path arrowok="t"/>
              </v:shape>
            </v:group>
            <v:group style="position:absolute;left:7242;top:3013;width:16;height:2" coordorigin="7242,3013" coordsize="16,2">
              <v:shape style="position:absolute;left:7242;top:3013;width:16;height:2" coordorigin="7242,3013" coordsize="16,0" path="m7242,3013l7258,3013e" filled="false" stroked="true" strokeweight="0pt" strokecolor="#000000">
                <v:path arrowok="t"/>
              </v:shape>
            </v:group>
            <v:group style="position:absolute;left:7246;top:3013;width:12;height:2" coordorigin="7246,3013" coordsize="12,2">
              <v:shape style="position:absolute;left:7246;top:3013;width:12;height:2" coordorigin="7246,3013" coordsize="12,0" path="m7246,3013l7258,3013e" filled="false" stroked="true" strokeweight="0pt" strokecolor="#000000">
                <v:path arrowok="t"/>
              </v:shape>
            </v:group>
            <v:group style="position:absolute;left:7246;top:3013;width:7;height:2" coordorigin="7246,3013" coordsize="7,2">
              <v:shape style="position:absolute;left:7246;top:3013;width:7;height:2" coordorigin="7246,3013" coordsize="7,0" path="m7246,3013l7253,3013e" filled="false" stroked="true" strokeweight="0pt" strokecolor="#000000">
                <v:path arrowok="t"/>
              </v:shape>
            </v:group>
            <v:group style="position:absolute;left:7246;top:3013;width:7;height:2" coordorigin="7246,3013" coordsize="7,2">
              <v:shape style="position:absolute;left:7246;top:3013;width:7;height:2" coordorigin="7246,3013" coordsize="7,0" path="m7246,3013l7253,3013e" filled="false" stroked="true" strokeweight="0pt" strokecolor="#000000">
                <v:path arrowok="t"/>
              </v:shape>
            </v:group>
            <v:group style="position:absolute;left:7246;top:3013;width:12;height:2" coordorigin="7246,3013" coordsize="12,2">
              <v:shape style="position:absolute;left:7246;top:3013;width:12;height:2" coordorigin="7246,3013" coordsize="12,0" path="m7246,3013l7258,3013e" filled="false" stroked="true" strokeweight="0pt" strokecolor="#000000">
                <v:path arrowok="t"/>
              </v:shape>
            </v:group>
            <v:group style="position:absolute;left:7260;top:3010;width:7;height:3" coordorigin="7260,3010" coordsize="7,3">
              <v:shape style="position:absolute;left:7260;top:3010;width:7;height:3" coordorigin="7260,3010" coordsize="7,3" path="m7260,3013l7267,3013,7265,3010,7260,3013xe" filled="true" fillcolor="#000000" stroked="false">
                <v:path arrowok="t"/>
                <v:fill type="solid"/>
              </v:shape>
            </v:group>
            <v:group style="position:absolute;left:7260;top:3010;width:7;height:3" coordorigin="7260,3010" coordsize="7,3">
              <v:shape style="position:absolute;left:7260;top:3010;width:7;height:3" coordorigin="7260,3010" coordsize="7,3" path="m7265,3010l7267,3013,7260,3013,7265,3010xe" filled="false" stroked="true" strokeweight="0pt" strokecolor="#000000">
                <v:path arrowok="t"/>
              </v:shape>
            </v:group>
            <v:group style="position:absolute;left:7258;top:3013;width:12;height:2" coordorigin="7258,3013" coordsize="12,2">
              <v:shape style="position:absolute;left:7258;top:3013;width:12;height:2" coordorigin="7258,3013" coordsize="12,0" path="m7258,3013l7269,3013e" filled="false" stroked="true" strokeweight="0pt" strokecolor="#000000">
                <v:path arrowok="t"/>
              </v:shape>
            </v:group>
            <v:group style="position:absolute;left:7260;top:3013;width:10;height:2" coordorigin="7260,3013" coordsize="10,2">
              <v:shape style="position:absolute;left:7260;top:3013;width:10;height:2" coordorigin="7260,3013" coordsize="10,0" path="m7260,3013l7269,3013e" filled="false" stroked="true" strokeweight="0pt" strokecolor="#000000">
                <v:path arrowok="t"/>
              </v:shape>
            </v:group>
            <v:group style="position:absolute;left:7258;top:3013;width:12;height:2" coordorigin="7258,3013" coordsize="12,2">
              <v:shape style="position:absolute;left:7258;top:3013;width:12;height:2" coordorigin="7258,3013" coordsize="12,0" path="m7258,3013l7269,3013e" filled="false" stroked="true" strokeweight="0pt" strokecolor="#000000">
                <v:path arrowok="t"/>
              </v:shape>
            </v:group>
            <v:group style="position:absolute;left:7255;top:3013;width:16;height:2" coordorigin="7255,3013" coordsize="16,2">
              <v:shape style="position:absolute;left:7255;top:3013;width:16;height:2" coordorigin="7255,3013" coordsize="16,0" path="m7255,3013l7271,3013e" filled="false" stroked="true" strokeweight="0pt" strokecolor="#000000">
                <v:path arrowok="t"/>
              </v:shape>
            </v:group>
            <v:group style="position:absolute;left:7258;top:3013;width:14;height:2" coordorigin="7258,3013" coordsize="14,2">
              <v:shape style="position:absolute;left:7258;top:3013;width:14;height:2" coordorigin="7258,3013" coordsize="14,0" path="m7258,3013l7271,3013e" filled="false" stroked="true" strokeweight="0pt" strokecolor="#000000">
                <v:path arrowok="t"/>
              </v:shape>
            </v:group>
            <v:group style="position:absolute;left:7255;top:3013;width:16;height:2" coordorigin="7255,3013" coordsize="16,2">
              <v:shape style="position:absolute;left:7255;top:3013;width:16;height:2" coordorigin="7255,3013" coordsize="16,0" path="m7255,3013l7271,3013e" filled="false" stroked="true" strokeweight="0pt" strokecolor="#000000">
                <v:path arrowok="t"/>
              </v:shape>
            </v:group>
            <v:group style="position:absolute;left:7253;top:3013;width:21;height:2" coordorigin="7253,3013" coordsize="21,2">
              <v:shape style="position:absolute;left:7253;top:3013;width:21;height:2" coordorigin="7253,3013" coordsize="21,0" path="m7253,3013l7274,3013e" filled="false" stroked="true" strokeweight="0pt" strokecolor="#000000">
                <v:path arrowok="t"/>
              </v:shape>
            </v:group>
            <v:group style="position:absolute;left:7255;top:3013;width:19;height:2" coordorigin="7255,3013" coordsize="19,2">
              <v:shape style="position:absolute;left:7255;top:3013;width:19;height:2" coordorigin="7255,3013" coordsize="19,0" path="m7255,3013l7274,3013e" filled="false" stroked="true" strokeweight="0pt" strokecolor="#000000">
                <v:path arrowok="t"/>
              </v:shape>
            </v:group>
            <v:group style="position:absolute;left:7253;top:3013;width:21;height:2" coordorigin="7253,3013" coordsize="21,2">
              <v:shape style="position:absolute;left:7253;top:3013;width:21;height:2" coordorigin="7253,3013" coordsize="21,0" path="m7253,3013l7274,3013e" filled="false" stroked="true" strokeweight="0pt" strokecolor="#000000">
                <v:path arrowok="t"/>
              </v:shape>
            </v:group>
            <v:group style="position:absolute;left:7251;top:3014;width:25;height:2" coordorigin="7251,3014" coordsize="25,2">
              <v:shape style="position:absolute;left:7251;top:3014;width:25;height:2" coordorigin="7251,3014" coordsize="25,0" path="m7251,3014l7276,3014e" filled="false" stroked="true" strokeweight=".112803pt" strokecolor="#000000">
                <v:path arrowok="t"/>
              </v:shape>
            </v:group>
            <v:group style="position:absolute;left:7253;top:3013;width:23;height:3" coordorigin="7253,3013" coordsize="23,3">
              <v:shape style="position:absolute;left:7253;top:3013;width:23;height:3" coordorigin="7253,3013" coordsize="23,3" path="m7274,3013l7253,3013,7276,3015,7274,3013xe" filled="false" stroked="true" strokeweight="0pt" strokecolor="#000000">
                <v:path arrowok="t"/>
              </v:shape>
            </v:group>
            <v:group style="position:absolute;left:7251;top:3013;width:25;height:3" coordorigin="7251,3013" coordsize="25,3">
              <v:shape style="position:absolute;left:7251;top:3013;width:25;height:3" coordorigin="7251,3013" coordsize="25,3" path="m7253,3013l7276,3015,7251,3015,7253,3013xe" filled="false" stroked="true" strokeweight="0pt" strokecolor="#000000">
                <v:path arrowok="t"/>
              </v:shape>
            </v:group>
            <v:group style="position:absolute;left:7249;top:3016;width:30;height:2" coordorigin="7249,3016" coordsize="30,2">
              <v:shape style="position:absolute;left:7249;top:3016;width:30;height:2" coordorigin="7249,3016" coordsize="30,0" path="m7249,3016l7278,3016e" filled="false" stroked="true" strokeweight=".112803pt" strokecolor="#000000">
                <v:path arrowok="t"/>
              </v:shape>
            </v:group>
            <v:group style="position:absolute;left:7251;top:3015;width:28;height:3" coordorigin="7251,3015" coordsize="28,3">
              <v:shape style="position:absolute;left:7251;top:3015;width:28;height:3" coordorigin="7251,3015" coordsize="28,3" path="m7276,3015l7251,3015,7278,3017,7276,3015xe" filled="false" stroked="true" strokeweight="0pt" strokecolor="#000000">
                <v:path arrowok="t"/>
              </v:shape>
            </v:group>
            <v:group style="position:absolute;left:7249;top:3015;width:30;height:3" coordorigin="7249,3015" coordsize="30,3">
              <v:shape style="position:absolute;left:7249;top:3015;width:30;height:3" coordorigin="7249,3015" coordsize="30,3" path="m7251,3015l7278,3017,7249,3017,7251,3015xe" filled="false" stroked="true" strokeweight="0pt" strokecolor="#000000">
                <v:path arrowok="t"/>
              </v:shape>
            </v:group>
            <v:group style="position:absolute;left:7246;top:3017;width:34;height:2" coordorigin="7246,3017" coordsize="34,2">
              <v:shape style="position:absolute;left:7246;top:3017;width:34;height:2" coordorigin="7246,3017" coordsize="34,0" path="m7246,3017l7280,3017e" filled="false" stroked="true" strokeweight="0pt" strokecolor="#000000">
                <v:path arrowok="t"/>
              </v:shape>
            </v:group>
            <v:group style="position:absolute;left:7249;top:3017;width:32;height:2" coordorigin="7249,3017" coordsize="32,2">
              <v:shape style="position:absolute;left:7249;top:3017;width:32;height:2" coordorigin="7249,3017" coordsize="32,0" path="m7249,3017l7280,3017e" filled="false" stroked="true" strokeweight="0pt" strokecolor="#000000">
                <v:path arrowok="t"/>
              </v:shape>
            </v:group>
            <v:group style="position:absolute;left:7246;top:3017;width:34;height:2" coordorigin="7246,3017" coordsize="34,2">
              <v:shape style="position:absolute;left:7246;top:3017;width:34;height:2" coordorigin="7246,3017" coordsize="34,0" path="m7246,3017l7280,3017e" filled="false" stroked="true" strokeweight="0pt" strokecolor="#000000">
                <v:path arrowok="t"/>
              </v:shape>
            </v:group>
            <v:group style="position:absolute;left:7244;top:3018;width:39;height:2" coordorigin="7244,3018" coordsize="39,2">
              <v:shape style="position:absolute;left:7244;top:3018;width:39;height:2" coordorigin="7244,3018" coordsize="39,0" path="m7244,3018l7283,3018e" filled="false" stroked="true" strokeweight=".112803pt" strokecolor="#000000">
                <v:path arrowok="t"/>
              </v:shape>
            </v:group>
            <v:group style="position:absolute;left:7246;top:3017;width:37;height:3" coordorigin="7246,3017" coordsize="37,3">
              <v:shape style="position:absolute;left:7246;top:3017;width:37;height:3" coordorigin="7246,3017" coordsize="37,3" path="m7280,3017l7246,3017,7283,3019,7280,3017xe" filled="false" stroked="true" strokeweight="0pt" strokecolor="#000000">
                <v:path arrowok="t"/>
              </v:shape>
            </v:group>
            <v:group style="position:absolute;left:7244;top:3017;width:39;height:3" coordorigin="7244,3017" coordsize="39,3">
              <v:shape style="position:absolute;left:7244;top:3017;width:39;height:3" coordorigin="7244,3017" coordsize="39,3" path="m7246,3017l7283,3019,7244,3019,7246,3017xe" filled="false" stroked="true" strokeweight="0pt" strokecolor="#000000">
                <v:path arrowok="t"/>
              </v:shape>
            </v:group>
            <v:group style="position:absolute;left:7242;top:3020;width:43;height:2" coordorigin="7242,3020" coordsize="43,2">
              <v:shape style="position:absolute;left:7242;top:3020;width:43;height:2" coordorigin="7242,3020" coordsize="43,0" path="m7242,3020l7285,3020e" filled="false" stroked="true" strokeweight=".112803pt" strokecolor="#000000">
                <v:path arrowok="t"/>
              </v:shape>
            </v:group>
            <v:group style="position:absolute;left:7244;top:3019;width:41;height:3" coordorigin="7244,3019" coordsize="41,3">
              <v:shape style="position:absolute;left:7244;top:3019;width:41;height:3" coordorigin="7244,3019" coordsize="41,3" path="m7283,3019l7244,3019,7285,3022,7283,3019xe" filled="false" stroked="true" strokeweight="0pt" strokecolor="#000000">
                <v:path arrowok="t"/>
              </v:shape>
            </v:group>
            <v:group style="position:absolute;left:7242;top:3019;width:43;height:3" coordorigin="7242,3019" coordsize="43,3">
              <v:shape style="position:absolute;left:7242;top:3019;width:43;height:3" coordorigin="7242,3019" coordsize="43,3" path="m7244,3019l7285,3022,7242,3022,7244,3019xe" filled="false" stroked="true" strokeweight="0pt" strokecolor="#000000">
                <v:path arrowok="t"/>
              </v:shape>
            </v:group>
            <v:group style="position:absolute;left:7242;top:3023;width:46;height:2" coordorigin="7242,3023" coordsize="46,2">
              <v:shape style="position:absolute;left:7242;top:3023;width:46;height:2" coordorigin="7242,3023" coordsize="46,0" path="m7242,3023l7287,3023e" filled="false" stroked="true" strokeweight=".112803pt" strokecolor="#000000">
                <v:path arrowok="t"/>
              </v:shape>
            </v:group>
            <v:group style="position:absolute;left:7242;top:3022;width:46;height:3" coordorigin="7242,3022" coordsize="46,3">
              <v:shape style="position:absolute;left:7242;top:3022;width:46;height:3" coordorigin="7242,3022" coordsize="46,3" path="m7285,3022l7242,3022,7287,3024,7285,3022xe" filled="false" stroked="true" strokeweight="0pt" strokecolor="#000000">
                <v:path arrowok="t"/>
              </v:shape>
            </v:group>
            <v:group style="position:absolute;left:7242;top:3022;width:46;height:3" coordorigin="7242,3022" coordsize="46,3">
              <v:shape style="position:absolute;left:7242;top:3022;width:46;height:3" coordorigin="7242,3022" coordsize="46,3" path="m7242,3022l7287,3024,7242,3024,7242,3022xe" filled="false" stroked="true" strokeweight="0pt" strokecolor="#000000">
                <v:path arrowok="t"/>
              </v:shape>
            </v:group>
            <v:group style="position:absolute;left:7240;top:3025;width:48;height:2" coordorigin="7240,3025" coordsize="48,2">
              <v:shape style="position:absolute;left:7240;top:3025;width:48;height:2" coordorigin="7240,3025" coordsize="48,0" path="m7240,3025l7287,3025e" filled="false" stroked="true" strokeweight=".112803pt" strokecolor="#000000">
                <v:path arrowok="t"/>
              </v:shape>
            </v:group>
            <v:group style="position:absolute;left:7242;top:3024;width:46;height:3" coordorigin="7242,3024" coordsize="46,3">
              <v:shape style="position:absolute;left:7242;top:3024;width:46;height:3" coordorigin="7242,3024" coordsize="46,3" path="m7287,3024l7242,3024,7287,3026,7287,3024xe" filled="false" stroked="true" strokeweight="0pt" strokecolor="#000000">
                <v:path arrowok="t"/>
              </v:shape>
            </v:group>
            <v:group style="position:absolute;left:7240;top:3024;width:48;height:3" coordorigin="7240,3024" coordsize="48,3">
              <v:shape style="position:absolute;left:7240;top:3024;width:48;height:3" coordorigin="7240,3024" coordsize="48,3" path="m7242,3024l7287,3026,7240,3026,7242,3024xe" filled="false" stroked="true" strokeweight="0pt" strokecolor="#000000">
                <v:path arrowok="t"/>
              </v:shape>
            </v:group>
            <v:group style="position:absolute;left:7240;top:3027;width:50;height:2" coordorigin="7240,3027" coordsize="50,2">
              <v:shape style="position:absolute;left:7240;top:3027;width:50;height:2" coordorigin="7240,3027" coordsize="50,0" path="m7240,3027l7289,3027e" filled="false" stroked="true" strokeweight=".112803pt" strokecolor="#000000">
                <v:path arrowok="t"/>
              </v:shape>
            </v:group>
            <v:group style="position:absolute;left:7240;top:3026;width:50;height:3" coordorigin="7240,3026" coordsize="50,3">
              <v:shape style="position:absolute;left:7240;top:3026;width:50;height:3" coordorigin="7240,3026" coordsize="50,3" path="m7287,3026l7240,3026,7289,3028,7287,3026xe" filled="false" stroked="true" strokeweight="0pt" strokecolor="#000000">
                <v:path arrowok="t"/>
              </v:shape>
            </v:group>
            <v:group style="position:absolute;left:7240;top:3026;width:50;height:3" coordorigin="7240,3026" coordsize="50,3">
              <v:shape style="position:absolute;left:7240;top:3026;width:50;height:3" coordorigin="7240,3026" coordsize="50,3" path="m7240,3026l7289,3028,7240,3028,7240,3026xe" filled="false" stroked="true" strokeweight="0pt" strokecolor="#000000">
                <v:path arrowok="t"/>
              </v:shape>
            </v:group>
            <v:group style="position:absolute;left:7237;top:3030;width:52;height:2" coordorigin="7237,3030" coordsize="52,2">
              <v:shape style="position:absolute;left:7237;top:3030;width:52;height:2" coordorigin="7237,3030" coordsize="52,0" path="m7237,3030l7289,3030e" filled="false" stroked="true" strokeweight=".112803pt" strokecolor="#000000">
                <v:path arrowok="t"/>
              </v:shape>
            </v:group>
            <v:group style="position:absolute;left:7240;top:3028;width:50;height:3" coordorigin="7240,3028" coordsize="50,3">
              <v:shape style="position:absolute;left:7240;top:3028;width:50;height:3" coordorigin="7240,3028" coordsize="50,3" path="m7289,3028l7240,3028,7289,3031,7289,3028xe" filled="false" stroked="true" strokeweight="0pt" strokecolor="#000000">
                <v:path arrowok="t"/>
              </v:shape>
            </v:group>
            <v:group style="position:absolute;left:7237;top:3028;width:52;height:3" coordorigin="7237,3028" coordsize="52,3">
              <v:shape style="position:absolute;left:7237;top:3028;width:52;height:3" coordorigin="7237,3028" coordsize="52,3" path="m7240,3028l7289,3031,7237,3031,7240,3028xe" filled="false" stroked="true" strokeweight="0pt" strokecolor="#000000">
                <v:path arrowok="t"/>
              </v:shape>
            </v:group>
            <v:group style="position:absolute;left:7237;top:3032;width:52;height:2" coordorigin="7237,3032" coordsize="52,2">
              <v:shape style="position:absolute;left:7237;top:3032;width:52;height:2" coordorigin="7237,3032" coordsize="52,0" path="m7237,3032l7289,3032e" filled="false" stroked="true" strokeweight=".112803pt" strokecolor="#000000">
                <v:path arrowok="t"/>
              </v:shape>
            </v:group>
            <v:group style="position:absolute;left:7237;top:3031;width:52;height:3" coordorigin="7237,3031" coordsize="52,3">
              <v:shape style="position:absolute;left:7237;top:3031;width:52;height:3" coordorigin="7237,3031" coordsize="52,3" path="m7289,3031l7237,3031,7289,3033,7289,3031xe" filled="false" stroked="true" strokeweight="0pt" strokecolor="#000000">
                <v:path arrowok="t"/>
              </v:shape>
            </v:group>
            <v:group style="position:absolute;left:7237;top:3031;width:52;height:3" coordorigin="7237,3031" coordsize="52,3">
              <v:shape style="position:absolute;left:7237;top:3031;width:52;height:3" coordorigin="7237,3031" coordsize="52,3" path="m7237,3031l7289,3033,7237,3033,7237,3031xe" filled="false" stroked="true" strokeweight="0pt" strokecolor="#000000">
                <v:path arrowok="t"/>
              </v:shape>
            </v:group>
            <v:group style="position:absolute;left:7237;top:3034;width:52;height:2" coordorigin="7237,3034" coordsize="52,2">
              <v:shape style="position:absolute;left:7237;top:3034;width:52;height:2" coordorigin="7237,3034" coordsize="52,0" path="m7237,3034l7289,3034e" filled="false" stroked="true" strokeweight=".112803pt" strokecolor="#000000">
                <v:path arrowok="t"/>
              </v:shape>
            </v:group>
            <v:group style="position:absolute;left:7237;top:3033;width:52;height:3" coordorigin="7237,3033" coordsize="52,3">
              <v:shape style="position:absolute;left:7237;top:3033;width:52;height:3" coordorigin="7237,3033" coordsize="52,3" path="m7289,3033l7237,3033,7289,3035,7289,3033xe" filled="false" stroked="true" strokeweight="0pt" strokecolor="#000000">
                <v:path arrowok="t"/>
              </v:shape>
            </v:group>
            <v:group style="position:absolute;left:7237;top:3033;width:52;height:3" coordorigin="7237,3033" coordsize="52,3">
              <v:shape style="position:absolute;left:7237;top:3033;width:52;height:3" coordorigin="7237,3033" coordsize="52,3" path="m7237,3033l7289,3035,7237,3035,7237,3033xe" filled="false" stroked="true" strokeweight="0pt" strokecolor="#000000">
                <v:path arrowok="t"/>
              </v:shape>
            </v:group>
            <v:group style="position:absolute;left:7237;top:3036;width:52;height:2" coordorigin="7237,3036" coordsize="52,2">
              <v:shape style="position:absolute;left:7237;top:3036;width:52;height:2" coordorigin="7237,3036" coordsize="52,0" path="m7237,3036l7289,3036e" filled="false" stroked="true" strokeweight=".112803pt" strokecolor="#000000">
                <v:path arrowok="t"/>
              </v:shape>
            </v:group>
            <v:group style="position:absolute;left:7237;top:3035;width:52;height:3" coordorigin="7237,3035" coordsize="52,3">
              <v:shape style="position:absolute;left:7237;top:3035;width:52;height:3" coordorigin="7237,3035" coordsize="52,3" path="m7289,3035l7237,3035,7289,3037,7289,3035xe" filled="false" stroked="true" strokeweight="0pt" strokecolor="#000000">
                <v:path arrowok="t"/>
              </v:shape>
            </v:group>
            <v:group style="position:absolute;left:7237;top:3035;width:52;height:3" coordorigin="7237,3035" coordsize="52,3">
              <v:shape style="position:absolute;left:7237;top:3035;width:52;height:3" coordorigin="7237,3035" coordsize="52,3" path="m7237,3035l7289,3037,7237,3037,7237,3035xe" filled="false" stroked="true" strokeweight="0pt" strokecolor="#000000">
                <v:path arrowok="t"/>
              </v:shape>
            </v:group>
            <v:group style="position:absolute;left:7237;top:3039;width:52;height:2" coordorigin="7237,3039" coordsize="52,2">
              <v:shape style="position:absolute;left:7237;top:3039;width:52;height:2" coordorigin="7237,3039" coordsize="52,0" path="m7237,3039l7289,3039e" filled="false" stroked="true" strokeweight=".112803pt" strokecolor="#000000">
                <v:path arrowok="t"/>
              </v:shape>
            </v:group>
            <v:group style="position:absolute;left:7237;top:3037;width:52;height:3" coordorigin="7237,3037" coordsize="52,3">
              <v:shape style="position:absolute;left:7237;top:3037;width:52;height:3" coordorigin="7237,3037" coordsize="52,3" path="m7289,3037l7237,3037,7289,3040,7289,3037xe" filled="false" stroked="true" strokeweight="0pt" strokecolor="#000000">
                <v:path arrowok="t"/>
              </v:shape>
            </v:group>
            <v:group style="position:absolute;left:7237;top:3037;width:52;height:3" coordorigin="7237,3037" coordsize="52,3">
              <v:shape style="position:absolute;left:7237;top:3037;width:52;height:3" coordorigin="7237,3037" coordsize="52,3" path="m7237,3037l7289,3040,7237,3040,7237,3037xe" filled="false" stroked="true" strokeweight="0pt" strokecolor="#000000">
                <v:path arrowok="t"/>
              </v:shape>
            </v:group>
            <v:group style="position:absolute;left:7237;top:3041;width:52;height:2" coordorigin="7237,3041" coordsize="52,2">
              <v:shape style="position:absolute;left:7237;top:3041;width:52;height:2" coordorigin="7237,3041" coordsize="52,0" path="m7237,3041l7289,3041e" filled="false" stroked="true" strokeweight=".112803pt" strokecolor="#000000">
                <v:path arrowok="t"/>
              </v:shape>
            </v:group>
            <v:group style="position:absolute;left:7237;top:3040;width:52;height:3" coordorigin="7237,3040" coordsize="52,3">
              <v:shape style="position:absolute;left:7237;top:3040;width:52;height:3" coordorigin="7237,3040" coordsize="52,3" path="m7289,3040l7237,3040,7289,3042,7289,3040xe" filled="false" stroked="true" strokeweight="0pt" strokecolor="#000000">
                <v:path arrowok="t"/>
              </v:shape>
            </v:group>
            <v:group style="position:absolute;left:7237;top:3040;width:52;height:3" coordorigin="7237,3040" coordsize="52,3">
              <v:shape style="position:absolute;left:7237;top:3040;width:52;height:3" coordorigin="7237,3040" coordsize="52,3" path="m7237,3040l7289,3042,7237,3042,7237,3040xe" filled="false" stroked="true" strokeweight="0pt" strokecolor="#000000">
                <v:path arrowok="t"/>
              </v:shape>
            </v:group>
            <v:group style="position:absolute;left:7237;top:3044;width:52;height:2" coordorigin="7237,3044" coordsize="52,2">
              <v:shape style="position:absolute;left:7237;top:3044;width:52;height:2" coordorigin="7237,3044" coordsize="52,0" path="m7237,3044l7289,3044e" filled="false" stroked="true" strokeweight=".225606pt" strokecolor="#000000">
                <v:path arrowok="t"/>
              </v:shape>
            </v:group>
            <v:group style="position:absolute;left:7237;top:3042;width:52;height:5" coordorigin="7237,3042" coordsize="52,5">
              <v:shape style="position:absolute;left:7237;top:3042;width:52;height:5" coordorigin="7237,3042" coordsize="52,5" path="m7289,3042l7237,3042,7289,3046,7289,3042xe" filled="false" stroked="true" strokeweight="0pt" strokecolor="#000000">
                <v:path arrowok="t"/>
              </v:shape>
            </v:group>
            <v:group style="position:absolute;left:7237;top:3042;width:52;height:5" coordorigin="7237,3042" coordsize="52,5">
              <v:shape style="position:absolute;left:7237;top:3042;width:52;height:5" coordorigin="7237,3042" coordsize="52,5" path="m7237,3042l7289,3046,7237,3046,7237,3042xe" filled="false" stroked="true" strokeweight="0pt" strokecolor="#000000">
                <v:path arrowok="t"/>
              </v:shape>
            </v:group>
            <v:group style="position:absolute;left:7237;top:3048;width:52;height:2" coordorigin="7237,3048" coordsize="52,2">
              <v:shape style="position:absolute;left:7237;top:3048;width:52;height:2" coordorigin="7237,3048" coordsize="52,0" path="m7237,3048l7289,3048e" filled="false" stroked="true" strokeweight=".112803pt" strokecolor="#000000">
                <v:path arrowok="t"/>
              </v:shape>
            </v:group>
            <v:group style="position:absolute;left:7237;top:3046;width:52;height:3" coordorigin="7237,3046" coordsize="52,3">
              <v:shape style="position:absolute;left:7237;top:3046;width:52;height:3" coordorigin="7237,3046" coordsize="52,3" path="m7289,3046l7237,3046,7289,3049,7289,3046xe" filled="false" stroked="true" strokeweight="0pt" strokecolor="#000000">
                <v:path arrowok="t"/>
              </v:shape>
            </v:group>
            <v:group style="position:absolute;left:7237;top:3046;width:52;height:3" coordorigin="7237,3046" coordsize="52,3">
              <v:shape style="position:absolute;left:7237;top:3046;width:52;height:3" coordorigin="7237,3046" coordsize="52,3" path="m7237,3046l7289,3049,7240,3049,7237,3046xe" filled="false" stroked="true" strokeweight="0pt" strokecolor="#000000">
                <v:path arrowok="t"/>
              </v:shape>
            </v:group>
            <v:group style="position:absolute;left:7240;top:3050;width:50;height:2" coordorigin="7240,3050" coordsize="50,2">
              <v:shape style="position:absolute;left:7240;top:3050;width:50;height:2" coordorigin="7240,3050" coordsize="50,0" path="m7240,3050l7289,3050e" filled="false" stroked="true" strokeweight=".112803pt" strokecolor="#000000">
                <v:path arrowok="t"/>
              </v:shape>
            </v:group>
            <v:group style="position:absolute;left:7240;top:3049;width:50;height:3" coordorigin="7240,3049" coordsize="50,3">
              <v:shape style="position:absolute;left:7240;top:3049;width:50;height:3" coordorigin="7240,3049" coordsize="50,3" path="m7289,3049l7240,3049,7287,3051,7289,3049xe" filled="false" stroked="true" strokeweight="0pt" strokecolor="#000000">
                <v:path arrowok="t"/>
              </v:shape>
            </v:group>
            <v:group style="position:absolute;left:7240;top:3049;width:48;height:3" coordorigin="7240,3049" coordsize="48,3">
              <v:shape style="position:absolute;left:7240;top:3049;width:48;height:3" coordorigin="7240,3049" coordsize="48,3" path="m7240,3049l7287,3051,7240,3051,7240,3049xe" filled="false" stroked="true" strokeweight="0pt" strokecolor="#000000">
                <v:path arrowok="t"/>
              </v:shape>
            </v:group>
            <v:group style="position:absolute;left:7240;top:3052;width:48;height:2" coordorigin="7240,3052" coordsize="48,2">
              <v:shape style="position:absolute;left:7240;top:3052;width:48;height:2" coordorigin="7240,3052" coordsize="48,0" path="m7240,3052l7287,3052e" filled="false" stroked="true" strokeweight=".112803pt" strokecolor="#000000">
                <v:path arrowok="t"/>
              </v:shape>
            </v:group>
            <v:group style="position:absolute;left:7240;top:3051;width:48;height:3" coordorigin="7240,3051" coordsize="48,3">
              <v:shape style="position:absolute;left:7240;top:3051;width:48;height:3" coordorigin="7240,3051" coordsize="48,3" path="m7287,3051l7240,3051,7287,3053,7287,3051xe" filled="false" stroked="true" strokeweight="0pt" strokecolor="#000000">
                <v:path arrowok="t"/>
              </v:shape>
            </v:group>
            <v:group style="position:absolute;left:7240;top:3051;width:48;height:3" coordorigin="7240,3051" coordsize="48,3">
              <v:shape style="position:absolute;left:7240;top:3051;width:48;height:3" coordorigin="7240,3051" coordsize="48,3" path="m7240,3051l7287,3053,7242,3053,7240,3051xe" filled="false" stroked="true" strokeweight="0pt" strokecolor="#000000">
                <v:path arrowok="t"/>
              </v:shape>
            </v:group>
            <v:group style="position:absolute;left:7242;top:3053;width:46;height:2" coordorigin="7242,3053" coordsize="46,2">
              <v:shape style="position:absolute;left:7242;top:3053;width:46;height:2" coordorigin="7242,3053" coordsize="46,0" path="m7242,3053l7287,3053e" filled="false" stroked="true" strokeweight="0pt" strokecolor="#000000">
                <v:path arrowok="t"/>
              </v:shape>
            </v:group>
            <v:group style="position:absolute;left:7242;top:3053;width:43;height:2" coordorigin="7242,3053" coordsize="43,2">
              <v:shape style="position:absolute;left:7242;top:3053;width:43;height:2" coordorigin="7242,3053" coordsize="43,0" path="m7242,3053l7285,3053e" filled="false" stroked="true" strokeweight="0pt" strokecolor="#000000">
                <v:path arrowok="t"/>
              </v:shape>
            </v:group>
            <v:group style="position:absolute;left:7242;top:3053;width:46;height:2" coordorigin="7242,3053" coordsize="46,2">
              <v:shape style="position:absolute;left:7242;top:3053;width:46;height:2" coordorigin="7242,3053" coordsize="46,0" path="m7242,3053l7287,3053e" filled="false" stroked="true" strokeweight="0pt" strokecolor="#000000">
                <v:path arrowok="t"/>
              </v:shape>
            </v:group>
            <v:group style="position:absolute;left:7242;top:3054;width:43;height:2" coordorigin="7242,3054" coordsize="43,2">
              <v:shape style="position:absolute;left:7242;top:3054;width:43;height:2" coordorigin="7242,3054" coordsize="43,0" path="m7242,3054l7285,3054e" filled="false" stroked="true" strokeweight=".112803pt" strokecolor="#000000">
                <v:path arrowok="t"/>
              </v:shape>
            </v:group>
            <v:group style="position:absolute;left:7242;top:3053;width:43;height:3" coordorigin="7242,3053" coordsize="43,3">
              <v:shape style="position:absolute;left:7242;top:3053;width:43;height:3" coordorigin="7242,3053" coordsize="43,3" path="m7285,3053l7242,3053,7283,3055,7285,3053xe" filled="false" stroked="true" strokeweight="0pt" strokecolor="#000000">
                <v:path arrowok="t"/>
              </v:shape>
            </v:group>
            <v:group style="position:absolute;left:7242;top:3053;width:41;height:3" coordorigin="7242,3053" coordsize="41,3">
              <v:shape style="position:absolute;left:7242;top:3053;width:41;height:3" coordorigin="7242,3053" coordsize="41,3" path="m7242,3053l7283,3055,7244,3055,7242,3053xe" filled="false" stroked="true" strokeweight="0pt" strokecolor="#000000">
                <v:path arrowok="t"/>
              </v:shape>
            </v:group>
            <v:group style="position:absolute;left:7244;top:3057;width:39;height:2" coordorigin="7244,3057" coordsize="39,2">
              <v:shape style="position:absolute;left:7244;top:3057;width:39;height:2" coordorigin="7244,3057" coordsize="39,0" path="m7244,3057l7283,3057e" filled="false" stroked="true" strokeweight=".112803pt" strokecolor="#000000">
                <v:path arrowok="t"/>
              </v:shape>
            </v:group>
            <v:group style="position:absolute;left:7244;top:3055;width:39;height:3" coordorigin="7244,3055" coordsize="39,3">
              <v:shape style="position:absolute;left:7244;top:3055;width:39;height:3" coordorigin="7244,3055" coordsize="39,3" path="m7283,3055l7244,3055,7280,3058,7283,3055xe" filled="false" stroked="true" strokeweight="0pt" strokecolor="#000000">
                <v:path arrowok="t"/>
              </v:shape>
            </v:group>
            <v:group style="position:absolute;left:7244;top:3055;width:37;height:3" coordorigin="7244,3055" coordsize="37,3">
              <v:shape style="position:absolute;left:7244;top:3055;width:37;height:3" coordorigin="7244,3055" coordsize="37,3" path="m7244,3055l7280,3058,7246,3058,7244,3055xe" filled="false" stroked="true" strokeweight="0pt" strokecolor="#000000">
                <v:path arrowok="t"/>
              </v:shape>
            </v:group>
            <v:group style="position:absolute;left:7246;top:3059;width:34;height:2" coordorigin="7246,3059" coordsize="34,2">
              <v:shape style="position:absolute;left:7246;top:3059;width:34;height:2" coordorigin="7246,3059" coordsize="34,0" path="m7246,3059l7280,3059e" filled="false" stroked="true" strokeweight=".112803pt" strokecolor="#000000">
                <v:path arrowok="t"/>
              </v:shape>
            </v:group>
            <v:group style="position:absolute;left:7246;top:3058;width:34;height:3" coordorigin="7246,3058" coordsize="34,3">
              <v:shape style="position:absolute;left:7246;top:3058;width:34;height:3" coordorigin="7246,3058" coordsize="34,3" path="m7280,3058l7246,3058,7278,3060,7280,3058xe" filled="false" stroked="true" strokeweight="0pt" strokecolor="#000000">
                <v:path arrowok="t"/>
              </v:shape>
            </v:group>
            <v:group style="position:absolute;left:7246;top:3058;width:32;height:3" coordorigin="7246,3058" coordsize="32,3">
              <v:shape style="position:absolute;left:7246;top:3058;width:32;height:3" coordorigin="7246,3058" coordsize="32,3" path="m7246,3058l7278,3060,7249,3060,7246,3058xe" filled="false" stroked="true" strokeweight="0pt" strokecolor="#000000">
                <v:path arrowok="t"/>
              </v:shape>
            </v:group>
            <v:group style="position:absolute;left:7249;top:3060;width:30;height:2" coordorigin="7249,3060" coordsize="30,2">
              <v:shape style="position:absolute;left:7249;top:3060;width:30;height:2" coordorigin="7249,3060" coordsize="30,0" path="m7249,3060l7278,3060e" filled="false" stroked="true" strokeweight="0pt" strokecolor="#000000">
                <v:path arrowok="t"/>
              </v:shape>
            </v:group>
            <v:group style="position:absolute;left:7249;top:3060;width:30;height:2" coordorigin="7249,3060" coordsize="30,2">
              <v:shape style="position:absolute;left:7249;top:3060;width:30;height:2" coordorigin="7249,3060" coordsize="30,0" path="m7249,3060l7278,3060e" filled="false" stroked="true" strokeweight="0pt" strokecolor="#000000">
                <v:path arrowok="t"/>
              </v:shape>
            </v:group>
            <v:group style="position:absolute;left:7249;top:3060;width:28;height:2" coordorigin="7249,3060" coordsize="28,2">
              <v:shape style="position:absolute;left:7249;top:3060;width:28;height:2" coordorigin="7249,3060" coordsize="28,0" path="m7249,3060l7276,3060e" filled="false" stroked="true" strokeweight="0pt" strokecolor="#000000">
                <v:path arrowok="t"/>
              </v:shape>
            </v:group>
            <v:group style="position:absolute;left:7251;top:3061;width:25;height:2" coordorigin="7251,3061" coordsize="25,2">
              <v:shape style="position:absolute;left:7251;top:3061;width:25;height:2" coordorigin="7251,3061" coordsize="25,0" path="m7251,3061l7276,3061e" filled="false" stroked="true" strokeweight=".112803pt" strokecolor="#000000">
                <v:path arrowok="t"/>
              </v:shape>
            </v:group>
            <v:group style="position:absolute;left:7251;top:3060;width:25;height:3" coordorigin="7251,3060" coordsize="25,3">
              <v:shape style="position:absolute;left:7251;top:3060;width:25;height:3" coordorigin="7251,3060" coordsize="25,3" path="m7276,3060l7251,3060,7274,3062,7276,3060xe" filled="false" stroked="true" strokeweight="0pt" strokecolor="#000000">
                <v:path arrowok="t"/>
              </v:shape>
            </v:group>
            <v:group style="position:absolute;left:7251;top:3060;width:23;height:3" coordorigin="7251,3060" coordsize="23,3">
              <v:shape style="position:absolute;left:7251;top:3060;width:23;height:3" coordorigin="7251,3060" coordsize="23,3" path="m7251,3060l7274,3062,7253,3062,7251,3060xe" filled="false" stroked="true" strokeweight="0pt" strokecolor="#000000">
                <v:path arrowok="t"/>
              </v:shape>
            </v:group>
            <v:group style="position:absolute;left:7253;top:3062;width:21;height:2" coordorigin="7253,3062" coordsize="21,2">
              <v:shape style="position:absolute;left:7253;top:3062;width:21;height:2" coordorigin="7253,3062" coordsize="21,0" path="m7253,3062l7274,3062e" filled="false" stroked="true" strokeweight="0pt" strokecolor="#000000">
                <v:path arrowok="t"/>
              </v:shape>
            </v:group>
            <v:group style="position:absolute;left:7253;top:3062;width:21;height:2" coordorigin="7253,3062" coordsize="21,2">
              <v:shape style="position:absolute;left:7253;top:3062;width:21;height:2" coordorigin="7253,3062" coordsize="21,0" path="m7253,3062l7274,3062e" filled="false" stroked="true" strokeweight="0pt" strokecolor="#000000">
                <v:path arrowok="t"/>
              </v:shape>
            </v:group>
            <v:group style="position:absolute;left:7253;top:3062;width:19;height:2" coordorigin="7253,3062" coordsize="19,2">
              <v:shape style="position:absolute;left:7253;top:3062;width:19;height:2" coordorigin="7253,3062" coordsize="19,0" path="m7253,3062l7271,3062e" filled="false" stroked="true" strokeweight="0pt" strokecolor="#000000">
                <v:path arrowok="t"/>
              </v:shape>
            </v:group>
            <v:group style="position:absolute;left:7255;top:3062;width:16;height:3" coordorigin="7255,3062" coordsize="16,3">
              <v:shape style="position:absolute;left:7255;top:3062;width:16;height:3" coordorigin="7255,3062" coordsize="16,3" path="m7255,3062l7269,3064,7271,3062,7255,3062xe" filled="true" fillcolor="#000000" stroked="false">
                <v:path arrowok="t"/>
                <v:fill type="solid"/>
              </v:shape>
              <v:shape style="position:absolute;left:7255;top:3062;width:16;height:3" coordorigin="7255,3062" coordsize="16,3" path="m7255,3062l7258,3064,7269,3064,7255,3062xe" filled="true" fillcolor="#000000" stroked="false">
                <v:path arrowok="t"/>
                <v:fill type="solid"/>
              </v:shape>
            </v:group>
            <v:group style="position:absolute;left:7255;top:3062;width:16;height:3" coordorigin="7255,3062" coordsize="16,3">
              <v:shape style="position:absolute;left:7255;top:3062;width:16;height:3" coordorigin="7255,3062" coordsize="16,3" path="m7271,3062l7255,3062,7269,3064,7271,3062xe" filled="false" stroked="true" strokeweight="0pt" strokecolor="#000000">
                <v:path arrowok="t"/>
              </v:shape>
            </v:group>
            <v:group style="position:absolute;left:7255;top:3062;width:14;height:3" coordorigin="7255,3062" coordsize="14,3">
              <v:shape style="position:absolute;left:7255;top:3062;width:14;height:3" coordorigin="7255,3062" coordsize="14,3" path="m7255,3062l7269,3064,7258,3064,7255,3062xe" filled="false" stroked="true" strokeweight="0pt" strokecolor="#000000">
                <v:path arrowok="t"/>
              </v:shape>
            </v:group>
            <v:group style="position:absolute;left:7258;top:3064;width:10;height:2" coordorigin="7258,3064" coordsize="10,2">
              <v:shape style="position:absolute;left:7258;top:3064;width:10;height:2" coordorigin="7258,3064" coordsize="10,0" path="m7258,3064l7267,3064e" filled="false" stroked="true" strokeweight="0pt" strokecolor="#000000">
                <v:path arrowok="t"/>
              </v:shape>
            </v:group>
            <v:group style="position:absolute;left:7258;top:3064;width:10;height:2" coordorigin="7258,3064" coordsize="10,2">
              <v:shape style="position:absolute;left:7258;top:3064;width:10;height:2" coordorigin="7258,3064" coordsize="10,0" path="m7258,3064l7267,3064e" filled="false" stroked="true" strokeweight="0pt" strokecolor="#000000">
                <v:path arrowok="t"/>
              </v:shape>
            </v:group>
            <v:group style="position:absolute;left:7260;top:3064;width:7;height:2" coordorigin="7260,3064" coordsize="7,2">
              <v:shape style="position:absolute;left:7260;top:3064;width:7;height:2" coordorigin="7260,3064" coordsize="7,0" path="m7260,3064l7267,3064e" filled="false" stroked="true" strokeweight="0pt" strokecolor="#000000">
                <v:path arrowok="t"/>
              </v:shape>
            </v:group>
            <v:group style="position:absolute;left:7258;top:3064;width:12;height:2" coordorigin="7258,3064" coordsize="12,2">
              <v:shape style="position:absolute;left:7258;top:3064;width:12;height:2" coordorigin="7258,3064" coordsize="12,0" path="m7258,3064l7269,3064e" filled="false" stroked="true" strokeweight="0pt" strokecolor="#000000">
                <v:path arrowok="t"/>
              </v:shape>
            </v:group>
            <v:group style="position:absolute;left:7258;top:3064;width:12;height:2" coordorigin="7258,3064" coordsize="12,2">
              <v:shape style="position:absolute;left:7258;top:3064;width:12;height:2" coordorigin="7258,3064" coordsize="12,0" path="m7258,3064l7269,3064e" filled="false" stroked="true" strokeweight="0pt" strokecolor="#000000">
                <v:path arrowok="t"/>
              </v:shape>
              <v:shape style="position:absolute;left:8924;top:2528;width:70;height:106" type="#_x0000_t75" stroked="false">
                <v:imagedata r:id="rId25" o:title=""/>
              </v:shape>
            </v:group>
            <v:group style="position:absolute;left:10008;top:2259;width:7;height:2" coordorigin="10008,2259" coordsize="7,2">
              <v:shape style="position:absolute;left:10008;top:2259;width:7;height:2" coordorigin="10008,2259" coordsize="7,0" path="m10008,2259l10015,2259e" filled="false" stroked="true" strokeweight=".0pt" strokecolor="#000000">
                <v:path arrowok="t"/>
              </v:shape>
            </v:group>
            <v:group style="position:absolute;left:10008;top:2259;width:7;height:2" coordorigin="10008,2259" coordsize="7,2">
              <v:shape style="position:absolute;left:10008;top:2259;width:7;height:2" coordorigin="10008,2259" coordsize="7,0" path="m10008,2259l10015,2259e" filled="false" stroked="true" strokeweight="0pt" strokecolor="#000000">
                <v:path arrowok="t"/>
              </v:shape>
            </v:group>
            <v:group style="position:absolute;left:10006;top:2259;width:12;height:3" coordorigin="10006,2259" coordsize="12,3">
              <v:shape style="position:absolute;left:10006;top:2259;width:12;height:3" coordorigin="10006,2259" coordsize="12,3" path="m10006,2261l10017,2261,10008,2259,10006,2261xe" filled="true" fillcolor="#000000" stroked="false">
                <v:path arrowok="t"/>
                <v:fill type="solid"/>
              </v:shape>
              <v:shape style="position:absolute;left:10006;top:2259;width:12;height:3" coordorigin="10006,2259" coordsize="12,3" path="m10008,2259l10017,2261,10015,2259,10008,2259xe" filled="true" fillcolor="#000000" stroked="false">
                <v:path arrowok="t"/>
                <v:fill type="solid"/>
              </v:shape>
            </v:group>
            <v:group style="position:absolute;left:10008;top:2259;width:10;height:3" coordorigin="10008,2259" coordsize="10,3">
              <v:shape style="position:absolute;left:10008;top:2259;width:10;height:3" coordorigin="10008,2259" coordsize="10,3" path="m10015,2259l10008,2259,10017,2261,10015,2259xe" filled="false" stroked="true" strokeweight="0pt" strokecolor="#000000">
                <v:path arrowok="t"/>
              </v:shape>
            </v:group>
            <v:group style="position:absolute;left:10006;top:2259;width:12;height:3" coordorigin="10006,2259" coordsize="12,3">
              <v:shape style="position:absolute;left:10006;top:2259;width:12;height:3" coordorigin="10006,2259" coordsize="12,3" path="m10008,2259l10017,2261,10006,2261,10008,2259xe" filled="false" stroked="true" strokeweight="0pt" strokecolor="#000000">
                <v:path arrowok="t"/>
              </v:shape>
            </v:group>
            <v:group style="position:absolute;left:10001;top:2261;width:19;height:2" coordorigin="10001,2261" coordsize="19,2">
              <v:shape style="position:absolute;left:10001;top:2261;width:19;height:2" coordorigin="10001,2261" coordsize="19,0" path="m10001,2261l10019,2261e" filled="false" stroked="true" strokeweight=".0pt" strokecolor="#000000">
                <v:path arrowok="t"/>
              </v:shape>
            </v:group>
            <v:group style="position:absolute;left:10006;top:2261;width:14;height:2" coordorigin="10006,2261" coordsize="14,2">
              <v:shape style="position:absolute;left:10006;top:2261;width:14;height:2" coordorigin="10006,2261" coordsize="14,0" path="m10006,2261l10019,2261e" filled="false" stroked="true" strokeweight="0pt" strokecolor="#000000">
                <v:path arrowok="t"/>
              </v:shape>
            </v:group>
            <v:group style="position:absolute;left:10001;top:2261;width:19;height:2" coordorigin="10001,2261" coordsize="19,2">
              <v:shape style="position:absolute;left:10001;top:2261;width:19;height:2" coordorigin="10001,2261" coordsize="19,0" path="m10001,2261l10019,2261e" filled="false" stroked="true" strokeweight="0pt" strokecolor="#000000">
                <v:path arrowok="t"/>
              </v:shape>
            </v:group>
            <v:group style="position:absolute;left:10001;top:2261;width:21;height:2" coordorigin="10001,2261" coordsize="21,2">
              <v:shape style="position:absolute;left:10001;top:2261;width:21;height:2" coordorigin="10001,2261" coordsize="21,0" path="m10001,2261l10021,2261e" filled="false" stroked="true" strokeweight=".0pt" strokecolor="#000000">
                <v:path arrowok="t"/>
              </v:shape>
            </v:group>
            <v:group style="position:absolute;left:10001;top:2261;width:21;height:2" coordorigin="10001,2261" coordsize="21,2">
              <v:shape style="position:absolute;left:10001;top:2261;width:21;height:2" coordorigin="10001,2261" coordsize="21,0" path="m10001,2261l10021,2261e" filled="false" stroked="true" strokeweight="0pt" strokecolor="#000000">
                <v:path arrowok="t"/>
              </v:shape>
            </v:group>
            <v:group style="position:absolute;left:10001;top:2261;width:21;height:2" coordorigin="10001,2261" coordsize="21,2">
              <v:shape style="position:absolute;left:10001;top:2261;width:21;height:2" coordorigin="10001,2261" coordsize="21,0" path="m10001,2261l10021,2261e" filled="false" stroked="true" strokeweight="0pt" strokecolor="#000000">
                <v:path arrowok="t"/>
              </v:shape>
            </v:group>
            <v:group style="position:absolute;left:9997;top:2262;width:28;height:2" coordorigin="9997,2262" coordsize="28,2">
              <v:shape style="position:absolute;left:9997;top:2262;width:28;height:2" coordorigin="9997,2262" coordsize="28,0" path="m9997,2262l10024,2262e" filled="false" stroked="true" strokeweight=".112803pt" strokecolor="#000000">
                <v:path arrowok="t"/>
              </v:shape>
            </v:group>
            <v:group style="position:absolute;left:10001;top:2261;width:23;height:3" coordorigin="10001,2261" coordsize="23,3">
              <v:shape style="position:absolute;left:10001;top:2261;width:23;height:3" coordorigin="10001,2261" coordsize="23,3" path="m10021,2261l10001,2261,10024,2264,10021,2261xe" filled="false" stroked="true" strokeweight="0pt" strokecolor="#000000">
                <v:path arrowok="t"/>
              </v:shape>
            </v:group>
            <v:group style="position:absolute;left:9997;top:2261;width:28;height:3" coordorigin="9997,2261" coordsize="28,3">
              <v:shape style="position:absolute;left:9997;top:2261;width:28;height:3" coordorigin="9997,2261" coordsize="28,3" path="m10001,2261l10024,2264,9997,2264,10001,2261xe" filled="false" stroked="true" strokeweight="0pt" strokecolor="#000000">
                <v:path arrowok="t"/>
              </v:shape>
            </v:group>
            <v:group style="position:absolute;left:9997;top:2264;width:30;height:2" coordorigin="9997,2264" coordsize="30,2">
              <v:shape style="position:absolute;left:9997;top:2264;width:30;height:2" coordorigin="9997,2264" coordsize="30,0" path="m9997,2264l10026,2264e" filled="false" stroked="true" strokeweight=".0pt" strokecolor="#000000">
                <v:path arrowok="t"/>
              </v:shape>
            </v:group>
            <v:group style="position:absolute;left:9997;top:2264;width:30;height:2" coordorigin="9997,2264" coordsize="30,2">
              <v:shape style="position:absolute;left:9997;top:2264;width:30;height:2" coordorigin="9997,2264" coordsize="30,0" path="m9997,2264l10026,2264e" filled="false" stroked="true" strokeweight="0pt" strokecolor="#000000">
                <v:path arrowok="t"/>
              </v:shape>
            </v:group>
            <v:group style="position:absolute;left:9997;top:2264;width:30;height:2" coordorigin="9997,2264" coordsize="30,2">
              <v:shape style="position:absolute;left:9997;top:2264;width:30;height:2" coordorigin="9997,2264" coordsize="30,0" path="m9997,2264l10026,2264e" filled="false" stroked="true" strokeweight="0pt" strokecolor="#000000">
                <v:path arrowok="t"/>
              </v:shape>
            </v:group>
            <v:group style="position:absolute;left:9994;top:2265;width:34;height:2" coordorigin="9994,2265" coordsize="34,2">
              <v:shape style="position:absolute;left:9994;top:2265;width:34;height:2" coordorigin="9994,2265" coordsize="34,0" path="m9994,2265l10028,2265e" filled="false" stroked="true" strokeweight=".112803pt" strokecolor="#000000">
                <v:path arrowok="t"/>
              </v:shape>
            </v:group>
            <v:group style="position:absolute;left:9997;top:2264;width:32;height:3" coordorigin="9997,2264" coordsize="32,3">
              <v:shape style="position:absolute;left:9997;top:2264;width:32;height:3" coordorigin="9997,2264" coordsize="32,3" path="m10026,2264l9997,2264,10028,2266,10026,2264xe" filled="false" stroked="true" strokeweight="0pt" strokecolor="#000000">
                <v:path arrowok="t"/>
              </v:shape>
            </v:group>
            <v:group style="position:absolute;left:9994;top:2264;width:34;height:3" coordorigin="9994,2264" coordsize="34,3">
              <v:shape style="position:absolute;left:9994;top:2264;width:34;height:3" coordorigin="9994,2264" coordsize="34,3" path="m9997,2264l10028,2266,9994,2266,9997,2264xe" filled="false" stroked="true" strokeweight="0pt" strokecolor="#000000">
                <v:path arrowok="t"/>
              </v:shape>
            </v:group>
            <v:group style="position:absolute;left:9992;top:2267;width:39;height:2" coordorigin="9992,2267" coordsize="39,2">
              <v:shape style="position:absolute;left:9992;top:2267;width:39;height:2" coordorigin="9992,2267" coordsize="39,0" path="m9992,2267l10030,2267e" filled="false" stroked="true" strokeweight=".112803pt" strokecolor="#000000">
                <v:path arrowok="t"/>
              </v:shape>
            </v:group>
            <v:group style="position:absolute;left:9994;top:2266;width:37;height:3" coordorigin="9994,2266" coordsize="37,3">
              <v:shape style="position:absolute;left:9994;top:2266;width:37;height:3" coordorigin="9994,2266" coordsize="37,3" path="m10028,2266l9994,2266,10030,2268,10028,2266xe" filled="false" stroked="true" strokeweight="0pt" strokecolor="#000000">
                <v:path arrowok="t"/>
              </v:shape>
            </v:group>
            <v:group style="position:absolute;left:9992;top:2266;width:39;height:3" coordorigin="9992,2266" coordsize="39,3">
              <v:shape style="position:absolute;left:9992;top:2266;width:39;height:3" coordorigin="9992,2266" coordsize="39,3" path="m9994,2266l10030,2268,9992,2268,9994,2266xe" filled="false" stroked="true" strokeweight="0pt" strokecolor="#000000">
                <v:path arrowok="t"/>
              </v:shape>
            </v:group>
            <v:group style="position:absolute;left:9990;top:2269;width:43;height:2" coordorigin="9990,2269" coordsize="43,2">
              <v:shape style="position:absolute;left:9990;top:2269;width:43;height:2" coordorigin="9990,2269" coordsize="43,0" path="m9990,2269l10033,2269e" filled="false" stroked="true" strokeweight=".112803pt" strokecolor="#000000">
                <v:path arrowok="t"/>
              </v:shape>
            </v:group>
            <v:group style="position:absolute;left:9992;top:2268;width:41;height:3" coordorigin="9992,2268" coordsize="41,3">
              <v:shape style="position:absolute;left:9992;top:2268;width:41;height:3" coordorigin="9992,2268" coordsize="41,3" path="m10030,2268l9992,2268,10033,2270,10030,2268xe" filled="false" stroked="true" strokeweight="0pt" strokecolor="#000000">
                <v:path arrowok="t"/>
              </v:shape>
            </v:group>
            <v:group style="position:absolute;left:9990;top:2268;width:43;height:3" coordorigin="9990,2268" coordsize="43,3">
              <v:shape style="position:absolute;left:9990;top:2268;width:43;height:3" coordorigin="9990,2268" coordsize="43,3" path="m9992,2268l10033,2270,9990,2270,9992,2268xe" filled="false" stroked="true" strokeweight="0pt" strokecolor="#000000">
                <v:path arrowok="t"/>
              </v:shape>
            </v:group>
            <v:group style="position:absolute;left:9988;top:2271;width:46;height:2" coordorigin="9988,2271" coordsize="46,2">
              <v:shape style="position:absolute;left:9988;top:2271;width:46;height:2" coordorigin="9988,2271" coordsize="46,0" path="m9988,2271l10033,2271e" filled="false" stroked="true" strokeweight=".112803pt" strokecolor="#000000">
                <v:path arrowok="t"/>
              </v:shape>
            </v:group>
            <v:group style="position:absolute;left:9990;top:2270;width:43;height:3" coordorigin="9990,2270" coordsize="43,3">
              <v:shape style="position:absolute;left:9990;top:2270;width:43;height:3" coordorigin="9990,2270" coordsize="43,3" path="m10033,2270l9990,2270,10033,2273,10033,2270xe" filled="false" stroked="true" strokeweight="0pt" strokecolor="#000000">
                <v:path arrowok="t"/>
              </v:shape>
            </v:group>
            <v:group style="position:absolute;left:9988;top:2270;width:46;height:3" coordorigin="9988,2270" coordsize="46,3">
              <v:shape style="position:absolute;left:9988;top:2270;width:46;height:3" coordorigin="9988,2270" coordsize="46,3" path="m9990,2270l10033,2273,9988,2273,9990,2270xe" filled="false" stroked="true" strokeweight="0pt" strokecolor="#000000">
                <v:path arrowok="t"/>
              </v:shape>
            </v:group>
            <v:group style="position:absolute;left:9988;top:2274;width:48;height:2" coordorigin="9988,2274" coordsize="48,2">
              <v:shape style="position:absolute;left:9988;top:2274;width:48;height:2" coordorigin="9988,2274" coordsize="48,0" path="m9988,2274l10035,2274e" filled="false" stroked="true" strokeweight=".112803pt" strokecolor="#000000">
                <v:path arrowok="t"/>
              </v:shape>
            </v:group>
            <v:group style="position:absolute;left:9988;top:2273;width:48;height:3" coordorigin="9988,2273" coordsize="48,3">
              <v:shape style="position:absolute;left:9988;top:2273;width:48;height:3" coordorigin="9988,2273" coordsize="48,3" path="m10033,2273l9988,2273,10035,2275,10033,2273xe" filled="false" stroked="true" strokeweight="0pt" strokecolor="#000000">
                <v:path arrowok="t"/>
              </v:shape>
            </v:group>
            <v:group style="position:absolute;left:9988;top:2273;width:48;height:3" coordorigin="9988,2273" coordsize="48,3">
              <v:shape style="position:absolute;left:9988;top:2273;width:48;height:3" coordorigin="9988,2273" coordsize="48,3" path="m9988,2273l10035,2275,9988,2275,9988,2273xe" filled="false" stroked="true" strokeweight="0pt" strokecolor="#000000">
                <v:path arrowok="t"/>
              </v:shape>
            </v:group>
            <v:group style="position:absolute;left:9985;top:2276;width:50;height:2" coordorigin="9985,2276" coordsize="50,2">
              <v:shape style="position:absolute;left:9985;top:2276;width:50;height:2" coordorigin="9985,2276" coordsize="50,0" path="m9985,2276l10035,2276e" filled="false" stroked="true" strokeweight=".112803pt" strokecolor="#000000">
                <v:path arrowok="t"/>
              </v:shape>
            </v:group>
            <v:group style="position:absolute;left:9988;top:2275;width:48;height:3" coordorigin="9988,2275" coordsize="48,3">
              <v:shape style="position:absolute;left:9988;top:2275;width:48;height:3" coordorigin="9988,2275" coordsize="48,3" path="m10035,2275l9988,2275,10035,2277,10035,2275xe" filled="false" stroked="true" strokeweight="0pt" strokecolor="#000000">
                <v:path arrowok="t"/>
              </v:shape>
            </v:group>
            <v:group style="position:absolute;left:9985;top:2275;width:50;height:3" coordorigin="9985,2275" coordsize="50,3">
              <v:shape style="position:absolute;left:9985;top:2275;width:50;height:3" coordorigin="9985,2275" coordsize="50,3" path="m9988,2275l10035,2277,9985,2277,9988,2275xe" filled="false" stroked="true" strokeweight="0pt" strokecolor="#000000">
                <v:path arrowok="t"/>
              </v:shape>
            </v:group>
            <v:group style="position:absolute;left:9985;top:2278;width:52;height:2" coordorigin="9985,2278" coordsize="52,2">
              <v:shape style="position:absolute;left:9985;top:2278;width:52;height:2" coordorigin="9985,2278" coordsize="52,0" path="m9985,2278l10037,2278e" filled="false" stroked="true" strokeweight=".112803pt" strokecolor="#000000">
                <v:path arrowok="t"/>
              </v:shape>
            </v:group>
            <v:group style="position:absolute;left:9985;top:2277;width:52;height:3" coordorigin="9985,2277" coordsize="52,3">
              <v:shape style="position:absolute;left:9985;top:2277;width:52;height:3" coordorigin="9985,2277" coordsize="52,3" path="m10035,2277l9985,2277,10037,2279,10035,2277xe" filled="false" stroked="true" strokeweight="0pt" strokecolor="#000000">
                <v:path arrowok="t"/>
              </v:shape>
            </v:group>
            <v:group style="position:absolute;left:9985;top:2277;width:52;height:3" coordorigin="9985,2277" coordsize="52,3">
              <v:shape style="position:absolute;left:9985;top:2277;width:52;height:3" coordorigin="9985,2277" coordsize="52,3" path="m9985,2277l10037,2279,9985,2279,9985,2277xe" filled="false" stroked="true" strokeweight="0pt" strokecolor="#000000">
                <v:path arrowok="t"/>
              </v:shape>
            </v:group>
            <v:group style="position:absolute;left:9985;top:2280;width:52;height:2" coordorigin="9985,2280" coordsize="52,2">
              <v:shape style="position:absolute;left:9985;top:2280;width:52;height:2" coordorigin="9985,2280" coordsize="52,0" path="m9985,2280l10037,2280e" filled="false" stroked="true" strokeweight=".112803pt" strokecolor="#000000">
                <v:path arrowok="t"/>
              </v:shape>
            </v:group>
            <v:group style="position:absolute;left:9985;top:2279;width:52;height:3" coordorigin="9985,2279" coordsize="52,3">
              <v:shape style="position:absolute;left:9985;top:2279;width:52;height:3" coordorigin="9985,2279" coordsize="52,3" path="m10037,2279l9985,2279,10037,2282,10037,2279xe" filled="false" stroked="true" strokeweight="0pt" strokecolor="#000000">
                <v:path arrowok="t"/>
              </v:shape>
            </v:group>
            <v:group style="position:absolute;left:9985;top:2279;width:52;height:3" coordorigin="9985,2279" coordsize="52,3">
              <v:shape style="position:absolute;left:9985;top:2279;width:52;height:3" coordorigin="9985,2279" coordsize="52,3" path="m9985,2279l10037,2282,9985,2282,9985,2279xe" filled="false" stroked="true" strokeweight="0pt" strokecolor="#000000">
                <v:path arrowok="t"/>
              </v:shape>
            </v:group>
            <v:group style="position:absolute;left:9985;top:2283;width:52;height:2" coordorigin="9985,2283" coordsize="52,2">
              <v:shape style="position:absolute;left:9985;top:2283;width:52;height:2" coordorigin="9985,2283" coordsize="52,0" path="m9985,2283l10037,2283e" filled="false" stroked="true" strokeweight=".112803pt" strokecolor="#000000">
                <v:path arrowok="t"/>
              </v:shape>
            </v:group>
            <v:group style="position:absolute;left:9985;top:2282;width:52;height:3" coordorigin="9985,2282" coordsize="52,3">
              <v:shape style="position:absolute;left:9985;top:2282;width:52;height:3" coordorigin="9985,2282" coordsize="52,3" path="m10037,2282l9985,2282,10037,2284,10037,2282xe" filled="false" stroked="true" strokeweight="0pt" strokecolor="#000000">
                <v:path arrowok="t"/>
              </v:shape>
            </v:group>
            <v:group style="position:absolute;left:9985;top:2282;width:52;height:3" coordorigin="9985,2282" coordsize="52,3">
              <v:shape style="position:absolute;left:9985;top:2282;width:52;height:3" coordorigin="9985,2282" coordsize="52,3" path="m9985,2282l10037,2284,9985,2284,9985,2282xe" filled="false" stroked="true" strokeweight="0pt" strokecolor="#000000">
                <v:path arrowok="t"/>
              </v:shape>
            </v:group>
            <v:group style="position:absolute;left:9985;top:2285;width:52;height:2" coordorigin="9985,2285" coordsize="52,2">
              <v:shape style="position:absolute;left:9985;top:2285;width:52;height:2" coordorigin="9985,2285" coordsize="52,0" path="m9985,2285l10037,2285e" filled="false" stroked="true" strokeweight=".112803pt" strokecolor="#000000">
                <v:path arrowok="t"/>
              </v:shape>
            </v:group>
            <v:group style="position:absolute;left:9985;top:2284;width:52;height:3" coordorigin="9985,2284" coordsize="52,3">
              <v:shape style="position:absolute;left:9985;top:2284;width:52;height:3" coordorigin="9985,2284" coordsize="52,3" path="m10037,2284l9985,2284,10037,2286,10037,2284xe" filled="false" stroked="true" strokeweight="0pt" strokecolor="#000000">
                <v:path arrowok="t"/>
              </v:shape>
            </v:group>
            <v:group style="position:absolute;left:9985;top:2284;width:52;height:3" coordorigin="9985,2284" coordsize="52,3">
              <v:shape style="position:absolute;left:9985;top:2284;width:52;height:3" coordorigin="9985,2284" coordsize="52,3" path="m9985,2284l10037,2286,9985,2286,9985,2284xe" filled="false" stroked="true" strokeweight="0pt" strokecolor="#000000">
                <v:path arrowok="t"/>
              </v:shape>
            </v:group>
            <v:group style="position:absolute;left:9985;top:2287;width:52;height:2" coordorigin="9985,2287" coordsize="52,2">
              <v:shape style="position:absolute;left:9985;top:2287;width:52;height:2" coordorigin="9985,2287" coordsize="52,0" path="m9985,2287l10037,2287e" filled="false" stroked="true" strokeweight=".112803pt" strokecolor="#000000">
                <v:path arrowok="t"/>
              </v:shape>
            </v:group>
            <v:group style="position:absolute;left:9985;top:2286;width:52;height:3" coordorigin="9985,2286" coordsize="52,3">
              <v:shape style="position:absolute;left:9985;top:2286;width:52;height:3" coordorigin="9985,2286" coordsize="52,3" path="m10037,2286l9985,2286,10037,2288,10037,2286xe" filled="false" stroked="true" strokeweight="0pt" strokecolor="#000000">
                <v:path arrowok="t"/>
              </v:shape>
            </v:group>
            <v:group style="position:absolute;left:9985;top:2286;width:52;height:3" coordorigin="9985,2286" coordsize="52,3">
              <v:shape style="position:absolute;left:9985;top:2286;width:52;height:3" coordorigin="9985,2286" coordsize="52,3" path="m9985,2286l10037,2288,9985,2288,9985,2286xe" filled="false" stroked="true" strokeweight="0pt" strokecolor="#000000">
                <v:path arrowok="t"/>
              </v:shape>
            </v:group>
            <v:group style="position:absolute;left:9985;top:2290;width:52;height:2" coordorigin="9985,2290" coordsize="52,2">
              <v:shape style="position:absolute;left:9985;top:2290;width:52;height:2" coordorigin="9985,2290" coordsize="52,0" path="m9985,2290l10037,2290e" filled="false" stroked="true" strokeweight=".112803pt" strokecolor="#000000">
                <v:path arrowok="t"/>
              </v:shape>
            </v:group>
            <v:group style="position:absolute;left:9985;top:2288;width:52;height:3" coordorigin="9985,2288" coordsize="52,3">
              <v:shape style="position:absolute;left:9985;top:2288;width:52;height:3" coordorigin="9985,2288" coordsize="52,3" path="m10037,2288l9985,2288,10037,2291,10037,2288xe" filled="false" stroked="true" strokeweight="0pt" strokecolor="#000000">
                <v:path arrowok="t"/>
              </v:shape>
            </v:group>
            <v:group style="position:absolute;left:9985;top:2288;width:52;height:3" coordorigin="9985,2288" coordsize="52,3">
              <v:shape style="position:absolute;left:9985;top:2288;width:52;height:3" coordorigin="9985,2288" coordsize="52,3" path="m9985,2288l10037,2291,9985,2291,9985,2288xe" filled="false" stroked="true" strokeweight="0pt" strokecolor="#000000">
                <v:path arrowok="t"/>
              </v:shape>
            </v:group>
            <v:group style="position:absolute;left:9985;top:2292;width:52;height:2" coordorigin="9985,2292" coordsize="52,2">
              <v:shape style="position:absolute;left:9985;top:2292;width:52;height:2" coordorigin="9985,2292" coordsize="52,0" path="m9985,2292l10037,2292e" filled="false" stroked="true" strokeweight=".112803pt" strokecolor="#000000">
                <v:path arrowok="t"/>
              </v:shape>
            </v:group>
            <v:group style="position:absolute;left:9985;top:2291;width:52;height:3" coordorigin="9985,2291" coordsize="52,3">
              <v:shape style="position:absolute;left:9985;top:2291;width:52;height:3" coordorigin="9985,2291" coordsize="52,3" path="m10037,2291l9985,2291,10037,2293,10037,2291xe" filled="false" stroked="true" strokeweight="0pt" strokecolor="#000000">
                <v:path arrowok="t"/>
              </v:shape>
            </v:group>
            <v:group style="position:absolute;left:9985;top:2291;width:52;height:3" coordorigin="9985,2291" coordsize="52,3">
              <v:shape style="position:absolute;left:9985;top:2291;width:52;height:3" coordorigin="9985,2291" coordsize="52,3" path="m9985,2291l10037,2293,9985,2293,9985,2291xe" filled="false" stroked="true" strokeweight="0pt" strokecolor="#000000">
                <v:path arrowok="t"/>
              </v:shape>
            </v:group>
            <v:group style="position:absolute;left:9985;top:2294;width:52;height:2" coordorigin="9985,2294" coordsize="52,2">
              <v:shape style="position:absolute;left:9985;top:2294;width:52;height:2" coordorigin="9985,2294" coordsize="52,0" path="m9985,2294l10037,2294e" filled="false" stroked="true" strokeweight=".112803pt" strokecolor="#000000">
                <v:path arrowok="t"/>
              </v:shape>
            </v:group>
            <v:group style="position:absolute;left:9985;top:2293;width:52;height:3" coordorigin="9985,2293" coordsize="52,3">
              <v:shape style="position:absolute;left:9985;top:2293;width:52;height:3" coordorigin="9985,2293" coordsize="52,3" path="m10037,2293l9985,2293,10035,2295,10037,2293xe" filled="false" stroked="true" strokeweight="0pt" strokecolor="#000000">
                <v:path arrowok="t"/>
              </v:shape>
            </v:group>
            <v:group style="position:absolute;left:9985;top:2293;width:50;height:3" coordorigin="9985,2293" coordsize="50,3">
              <v:shape style="position:absolute;left:9985;top:2293;width:50;height:3" coordorigin="9985,2293" coordsize="50,3" path="m9985,2293l10035,2295,9985,2295,9985,2293xe" filled="false" stroked="true" strokeweight="0pt" strokecolor="#000000">
                <v:path arrowok="t"/>
              </v:shape>
            </v:group>
            <v:group style="position:absolute;left:9985;top:2297;width:50;height:2" coordorigin="9985,2297" coordsize="50,2">
              <v:shape style="position:absolute;left:9985;top:2297;width:50;height:2" coordorigin="9985,2297" coordsize="50,0" path="m9985,2297l10035,2297e" filled="false" stroked="true" strokeweight=".225606pt" strokecolor="#000000">
                <v:path arrowok="t"/>
              </v:shape>
            </v:group>
            <v:group style="position:absolute;left:9985;top:2295;width:50;height:5" coordorigin="9985,2295" coordsize="50,5">
              <v:shape style="position:absolute;left:9985;top:2295;width:50;height:5" coordorigin="9985,2295" coordsize="50,5" path="m10035,2295l9985,2295,10035,2300,10035,2295xe" filled="false" stroked="true" strokeweight="0pt" strokecolor="#000000">
                <v:path arrowok="t"/>
              </v:shape>
            </v:group>
            <v:group style="position:absolute;left:9985;top:2295;width:50;height:5" coordorigin="9985,2295" coordsize="50,5">
              <v:shape style="position:absolute;left:9985;top:2295;width:50;height:5" coordorigin="9985,2295" coordsize="50,5" path="m9985,2295l10035,2300,9988,2300,9985,2295xe" filled="false" stroked="true" strokeweight="0pt" strokecolor="#000000">
                <v:path arrowok="t"/>
              </v:shape>
            </v:group>
            <v:group style="position:absolute;left:9988;top:2300;width:48;height:2" coordorigin="9988,2300" coordsize="48,2">
              <v:shape style="position:absolute;left:9988;top:2300;width:48;height:2" coordorigin="9988,2300" coordsize="48,0" path="m9988,2300l10035,2300e" filled="false" stroked="true" strokeweight=".0pt" strokecolor="#000000">
                <v:path arrowok="t"/>
              </v:shape>
            </v:group>
            <v:group style="position:absolute;left:9988;top:2300;width:46;height:2" coordorigin="9988,2300" coordsize="46,2">
              <v:shape style="position:absolute;left:9988;top:2300;width:46;height:2" coordorigin="9988,2300" coordsize="46,0" path="m9988,2300l10033,2300e" filled="false" stroked="true" strokeweight="0pt" strokecolor="#000000">
                <v:path arrowok="t"/>
              </v:shape>
            </v:group>
            <v:group style="position:absolute;left:9988;top:2300;width:48;height:2" coordorigin="9988,2300" coordsize="48,2">
              <v:shape style="position:absolute;left:9988;top:2300;width:48;height:2" coordorigin="9988,2300" coordsize="48,0" path="m9988,2300l10035,2300e" filled="false" stroked="true" strokeweight="0pt" strokecolor="#000000">
                <v:path arrowok="t"/>
              </v:shape>
            </v:group>
            <v:group style="position:absolute;left:9988;top:2301;width:46;height:2" coordorigin="9988,2301" coordsize="46,2">
              <v:shape style="position:absolute;left:9988;top:2301;width:46;height:2" coordorigin="9988,2301" coordsize="46,0" path="m9988,2301l10033,2301e" filled="false" stroked="true" strokeweight=".112803pt" strokecolor="#000000">
                <v:path arrowok="t"/>
              </v:shape>
            </v:group>
            <v:group style="position:absolute;left:9988;top:2300;width:46;height:3" coordorigin="9988,2300" coordsize="46,3">
              <v:shape style="position:absolute;left:9988;top:2300;width:46;height:3" coordorigin="9988,2300" coordsize="46,3" path="m10033,2300l9988,2300,10033,2302,10033,2300xe" filled="false" stroked="true" strokeweight="0pt" strokecolor="#000000">
                <v:path arrowok="t"/>
              </v:shape>
            </v:group>
            <v:group style="position:absolute;left:9988;top:2300;width:46;height:3" coordorigin="9988,2300" coordsize="46,3">
              <v:shape style="position:absolute;left:9988;top:2300;width:46;height:3" coordorigin="9988,2300" coordsize="46,3" path="m9988,2300l10033,2302,9990,2302,9988,2300xe" filled="false" stroked="true" strokeweight="0pt" strokecolor="#000000">
                <v:path arrowok="t"/>
              </v:shape>
            </v:group>
            <v:group style="position:absolute;left:9990;top:2303;width:43;height:2" coordorigin="9990,2303" coordsize="43,2">
              <v:shape style="position:absolute;left:9990;top:2303;width:43;height:2" coordorigin="9990,2303" coordsize="43,0" path="m9990,2303l10033,2303e" filled="false" stroked="true" strokeweight=".112803pt" strokecolor="#000000">
                <v:path arrowok="t"/>
              </v:shape>
            </v:group>
            <v:group style="position:absolute;left:9990;top:2302;width:43;height:3" coordorigin="9990,2302" coordsize="43,3">
              <v:shape style="position:absolute;left:9990;top:2302;width:43;height:3" coordorigin="9990,2302" coordsize="43,3" path="m10033,2302l9990,2302,10030,2304,10033,2302xe" filled="false" stroked="true" strokeweight="0pt" strokecolor="#000000">
                <v:path arrowok="t"/>
              </v:shape>
            </v:group>
            <v:group style="position:absolute;left:9990;top:2302;width:41;height:3" coordorigin="9990,2302" coordsize="41,3">
              <v:shape style="position:absolute;left:9990;top:2302;width:41;height:3" coordorigin="9990,2302" coordsize="41,3" path="m9990,2302l10030,2304,9992,2304,9990,2302xe" filled="false" stroked="true" strokeweight="0pt" strokecolor="#000000">
                <v:path arrowok="t"/>
              </v:shape>
            </v:group>
            <v:group style="position:absolute;left:9992;top:2305;width:39;height:2" coordorigin="9992,2305" coordsize="39,2">
              <v:shape style="position:absolute;left:9992;top:2305;width:39;height:2" coordorigin="9992,2305" coordsize="39,0" path="m9992,2305l10030,2305e" filled="false" stroked="true" strokeweight=".112803pt" strokecolor="#000000">
                <v:path arrowok="t"/>
              </v:shape>
            </v:group>
            <v:group style="position:absolute;left:9992;top:2304;width:39;height:3" coordorigin="9992,2304" coordsize="39,3">
              <v:shape style="position:absolute;left:9992;top:2304;width:39;height:3" coordorigin="9992,2304" coordsize="39,3" path="m10030,2304l9992,2304,10028,2306,10030,2304xe" filled="false" stroked="true" strokeweight="0pt" strokecolor="#000000">
                <v:path arrowok="t"/>
              </v:shape>
            </v:group>
            <v:group style="position:absolute;left:9992;top:2304;width:37;height:3" coordorigin="9992,2304" coordsize="37,3">
              <v:shape style="position:absolute;left:9992;top:2304;width:37;height:3" coordorigin="9992,2304" coordsize="37,3" path="m9992,2304l10028,2306,9994,2306,9992,2304xe" filled="false" stroked="true" strokeweight="0pt" strokecolor="#000000">
                <v:path arrowok="t"/>
              </v:shape>
            </v:group>
            <v:group style="position:absolute;left:9994;top:2308;width:34;height:2" coordorigin="9994,2308" coordsize="34,2">
              <v:shape style="position:absolute;left:9994;top:2308;width:34;height:2" coordorigin="9994,2308" coordsize="34,0" path="m9994,2308l10028,2308e" filled="false" stroked="true" strokeweight=".112803pt" strokecolor="#000000">
                <v:path arrowok="t"/>
              </v:shape>
            </v:group>
            <v:group style="position:absolute;left:9994;top:2306;width:34;height:3" coordorigin="9994,2306" coordsize="34,3">
              <v:shape style="position:absolute;left:9994;top:2306;width:34;height:3" coordorigin="9994,2306" coordsize="34,3" path="m10028,2306l9994,2306,10026,2309,10028,2306xe" filled="false" stroked="true" strokeweight="0pt" strokecolor="#000000">
                <v:path arrowok="t"/>
              </v:shape>
            </v:group>
            <v:group style="position:absolute;left:9994;top:2306;width:32;height:3" coordorigin="9994,2306" coordsize="32,3">
              <v:shape style="position:absolute;left:9994;top:2306;width:32;height:3" coordorigin="9994,2306" coordsize="32,3" path="m9994,2306l10026,2309,9997,2309,9994,2306xe" filled="false" stroked="true" strokeweight="0pt" strokecolor="#000000">
                <v:path arrowok="t"/>
              </v:shape>
            </v:group>
            <v:group style="position:absolute;left:9997;top:2309;width:30;height:2" coordorigin="9997,2309" coordsize="30,2">
              <v:shape style="position:absolute;left:9997;top:2309;width:30;height:2" coordorigin="9997,2309" coordsize="30,0" path="m9997,2309l10026,2309e" filled="false" stroked="true" strokeweight=".0pt" strokecolor="#000000">
                <v:path arrowok="t"/>
              </v:shape>
            </v:group>
            <v:group style="position:absolute;left:9997;top:2309;width:28;height:2" coordorigin="9997,2309" coordsize="28,2">
              <v:shape style="position:absolute;left:9997;top:2309;width:28;height:2" coordorigin="9997,2309" coordsize="28,0" path="m9997,2309l10024,2309e" filled="false" stroked="true" strokeweight="0pt" strokecolor="#000000">
                <v:path arrowok="t"/>
              </v:shape>
            </v:group>
            <v:group style="position:absolute;left:9997;top:2309;width:30;height:2" coordorigin="9997,2309" coordsize="30,2">
              <v:shape style="position:absolute;left:9997;top:2309;width:30;height:2" coordorigin="9997,2309" coordsize="30,0" path="m9997,2309l10026,2309e" filled="false" stroked="true" strokeweight="0pt" strokecolor="#000000">
                <v:path arrowok="t"/>
              </v:shape>
            </v:group>
            <v:group style="position:absolute;left:9997;top:2310;width:28;height:2" coordorigin="9997,2310" coordsize="28,2">
              <v:shape style="position:absolute;left:9997;top:2310;width:28;height:2" coordorigin="9997,2310" coordsize="28,0" path="m9997,2310l10024,2310e" filled="false" stroked="true" strokeweight=".112803pt" strokecolor="#000000">
                <v:path arrowok="t"/>
              </v:shape>
            </v:group>
            <v:group style="position:absolute;left:9997;top:2309;width:28;height:3" coordorigin="9997,2309" coordsize="28,3">
              <v:shape style="position:absolute;left:9997;top:2309;width:28;height:3" coordorigin="9997,2309" coordsize="28,3" path="m10024,2309l9997,2309,10021,2311,10024,2309xe" filled="false" stroked="true" strokeweight="0pt" strokecolor="#000000">
                <v:path arrowok="t"/>
              </v:shape>
            </v:group>
            <v:group style="position:absolute;left:9997;top:2309;width:25;height:3" coordorigin="9997,2309" coordsize="25,3">
              <v:shape style="position:absolute;left:9997;top:2309;width:25;height:3" coordorigin="9997,2309" coordsize="25,3" path="m9997,2309l10021,2311,10001,2311,9997,2309xe" filled="false" stroked="true" strokeweight="0pt" strokecolor="#000000">
                <v:path arrowok="t"/>
              </v:shape>
            </v:group>
            <v:group style="position:absolute;left:10001;top:2311;width:21;height:2" coordorigin="10001,2311" coordsize="21,2">
              <v:shape style="position:absolute;left:10001;top:2311;width:21;height:2" coordorigin="10001,2311" coordsize="21,0" path="m10001,2311l10021,2311e" filled="false" stroked="true" strokeweight=".0pt" strokecolor="#000000">
                <v:path arrowok="t"/>
              </v:shape>
            </v:group>
            <v:group style="position:absolute;left:10001;top:2311;width:19;height:2" coordorigin="10001,2311" coordsize="19,2">
              <v:shape style="position:absolute;left:10001;top:2311;width:19;height:2" coordorigin="10001,2311" coordsize="19,0" path="m10001,2311l10019,2311e" filled="false" stroked="true" strokeweight="0pt" strokecolor="#000000">
                <v:path arrowok="t"/>
              </v:shape>
            </v:group>
            <v:group style="position:absolute;left:10001;top:2311;width:21;height:2" coordorigin="10001,2311" coordsize="21,2">
              <v:shape style="position:absolute;left:10001;top:2311;width:21;height:2" coordorigin="10001,2311" coordsize="21,0" path="m10001,2311l10021,2311e" filled="false" stroked="true" strokeweight="0pt" strokecolor="#000000">
                <v:path arrowok="t"/>
              </v:shape>
            </v:group>
            <v:group style="position:absolute;left:10001;top:2311;width:19;height:3" coordorigin="10001,2311" coordsize="19,3">
              <v:shape style="position:absolute;left:10001;top:2311;width:19;height:3" coordorigin="10001,2311" coordsize="19,3" path="m10001,2311l10017,2313,10019,2311,10001,2311xe" filled="true" fillcolor="#000000" stroked="false">
                <v:path arrowok="t"/>
                <v:fill type="solid"/>
              </v:shape>
              <v:shape style="position:absolute;left:10001;top:2311;width:19;height:3" coordorigin="10001,2311" coordsize="19,3" path="m10001,2311l10006,2313,10017,2313,10001,2311xe" filled="true" fillcolor="#000000" stroked="false">
                <v:path arrowok="t"/>
                <v:fill type="solid"/>
              </v:shape>
            </v:group>
            <v:group style="position:absolute;left:10001;top:2311;width:19;height:3" coordorigin="10001,2311" coordsize="19,3">
              <v:shape style="position:absolute;left:10001;top:2311;width:19;height:3" coordorigin="10001,2311" coordsize="19,3" path="m10019,2311l10001,2311,10017,2313,10019,2311xe" filled="false" stroked="true" strokeweight="0pt" strokecolor="#000000">
                <v:path arrowok="t"/>
              </v:shape>
            </v:group>
            <v:group style="position:absolute;left:10001;top:2311;width:16;height:3" coordorigin="10001,2311" coordsize="16,3">
              <v:shape style="position:absolute;left:10001;top:2311;width:16;height:3" coordorigin="10001,2311" coordsize="16,3" path="m10001,2311l10017,2313,10006,2313,10001,2311xe" filled="false" stroked="true" strokeweight="0pt" strokecolor="#000000">
                <v:path arrowok="t"/>
              </v:shape>
            </v:group>
            <v:group style="position:absolute;left:10006;top:2313;width:10;height:2" coordorigin="10006,2313" coordsize="10,2">
              <v:shape style="position:absolute;left:10006;top:2313;width:10;height:2" coordorigin="10006,2313" coordsize="10,0" path="m10006,2313l10015,2313e" filled="false" stroked="true" strokeweight=".0pt" strokecolor="#000000">
                <v:path arrowok="t"/>
              </v:shape>
            </v:group>
            <v:group style="position:absolute;left:10006;top:2313;width:10;height:2" coordorigin="10006,2313" coordsize="10,2">
              <v:shape style="position:absolute;left:10006;top:2313;width:10;height:2" coordorigin="10006,2313" coordsize="10,0" path="m10006,2313l10015,2313e" filled="false" stroked="true" strokeweight="0pt" strokecolor="#000000">
                <v:path arrowok="t"/>
              </v:shape>
            </v:group>
            <v:group style="position:absolute;left:10008;top:2313;width:7;height:2" coordorigin="10008,2313" coordsize="7,2">
              <v:shape style="position:absolute;left:10008;top:2313;width:7;height:2" coordorigin="10008,2313" coordsize="7,0" path="m10008,2313l10015,2313e" filled="false" stroked="true" strokeweight="0pt" strokecolor="#000000">
                <v:path arrowok="t"/>
              </v:shape>
            </v:group>
            <v:group style="position:absolute;left:10006;top:2313;width:12;height:2" coordorigin="10006,2313" coordsize="12,2">
              <v:shape style="position:absolute;left:10006;top:2313;width:12;height:2" coordorigin="10006,2313" coordsize="12,0" path="m10006,2313l10017,2313e" filled="false" stroked="true" strokeweight=".0pt" strokecolor="#000000">
                <v:path arrowok="t"/>
              </v:shape>
            </v:group>
            <v:group style="position:absolute;left:10006;top:2313;width:12;height:2" coordorigin="10006,2313" coordsize="12,2">
              <v:shape style="position:absolute;left:10006;top:2313;width:12;height:2" coordorigin="10006,2313" coordsize="12,0" path="m10006,2313l10017,2313e" filled="false" stroked="true" strokeweight="0pt" strokecolor="#000000">
                <v:path arrowok="t"/>
              </v:shape>
            </v:group>
            <v:group style="position:absolute;left:10060;top:2467;width:7;height:2" coordorigin="10060,2467" coordsize="7,2">
              <v:shape style="position:absolute;left:10060;top:2467;width:7;height:2" coordorigin="10060,2467" coordsize="7,0" path="m10060,2467l10067,2467e" filled="false" stroked="true" strokeweight="0pt" strokecolor="#000000">
                <v:path arrowok="t"/>
              </v:shape>
            </v:group>
            <v:group style="position:absolute;left:10060;top:2467;width:7;height:2" coordorigin="10060,2467" coordsize="7,2">
              <v:shape style="position:absolute;left:10060;top:2467;width:7;height:2" coordorigin="10060,2467" coordsize="7,0" path="m10060,2467l10067,2467e" filled="false" stroked="true" strokeweight="0pt" strokecolor="#000000">
                <v:path arrowok="t"/>
              </v:shape>
            </v:group>
            <v:group style="position:absolute;left:10058;top:2467;width:12;height:2" coordorigin="10058,2467" coordsize="12,2">
              <v:shape style="position:absolute;left:10058;top:2467;width:12;height:2" coordorigin="10058,2467" coordsize="12,0" path="m10058,2467l10069,2467e" filled="false" stroked="true" strokeweight="0pt" strokecolor="#000000">
                <v:path arrowok="t"/>
              </v:shape>
            </v:group>
            <v:group style="position:absolute;left:10060;top:2467;width:10;height:2" coordorigin="10060,2467" coordsize="10,2">
              <v:shape style="position:absolute;left:10060;top:2467;width:10;height:2" coordorigin="10060,2467" coordsize="10,0" path="m10060,2467l10069,2467e" filled="false" stroked="true" strokeweight="0pt" strokecolor="#000000">
                <v:path arrowok="t"/>
              </v:shape>
            </v:group>
            <v:group style="position:absolute;left:10058;top:2467;width:12;height:2" coordorigin="10058,2467" coordsize="12,2">
              <v:shape style="position:absolute;left:10058;top:2467;width:12;height:2" coordorigin="10058,2467" coordsize="12,0" path="m10058,2467l10069,2467e" filled="false" stroked="true" strokeweight="0pt" strokecolor="#000000">
                <v:path arrowok="t"/>
              </v:shape>
            </v:group>
            <v:group style="position:absolute;left:10055;top:2467;width:16;height:3" coordorigin="10055,2467" coordsize="16,3">
              <v:shape style="position:absolute;left:10055;top:2467;width:16;height:3" coordorigin="10055,2467" coordsize="16,3" path="m10055,2469l10071,2469,10058,2467,10055,2469xe" filled="true" fillcolor="#000000" stroked="false">
                <v:path arrowok="t"/>
                <v:fill type="solid"/>
              </v:shape>
              <v:shape style="position:absolute;left:10055;top:2467;width:16;height:3" coordorigin="10055,2467" coordsize="16,3" path="m10058,2467l10071,2469,10069,2467,10058,2467xe" filled="true" fillcolor="#000000" stroked="false">
                <v:path arrowok="t"/>
                <v:fill type="solid"/>
              </v:shape>
            </v:group>
            <v:group style="position:absolute;left:10058;top:2467;width:14;height:3" coordorigin="10058,2467" coordsize="14,3">
              <v:shape style="position:absolute;left:10058;top:2467;width:14;height:3" coordorigin="10058,2467" coordsize="14,3" path="m10069,2467l10058,2467,10071,2469,10069,2467xe" filled="false" stroked="true" strokeweight="0pt" strokecolor="#000000">
                <v:path arrowok="t"/>
              </v:shape>
            </v:group>
            <v:group style="position:absolute;left:10055;top:2467;width:16;height:3" coordorigin="10055,2467" coordsize="16,3">
              <v:shape style="position:absolute;left:10055;top:2467;width:16;height:3" coordorigin="10055,2467" coordsize="16,3" path="m10058,2467l10071,2469,10055,2469,10058,2467xe" filled="false" stroked="true" strokeweight="0pt" strokecolor="#000000">
                <v:path arrowok="t"/>
              </v:shape>
            </v:group>
            <v:group style="position:absolute;left:10053;top:2469;width:23;height:2" coordorigin="10053,2469" coordsize="23,2">
              <v:shape style="position:absolute;left:10053;top:2469;width:23;height:2" coordorigin="10053,2469" coordsize="23,0" path="m10053,2469l10076,2469e" filled="false" stroked="true" strokeweight="0pt" strokecolor="#000000">
                <v:path arrowok="t"/>
              </v:shape>
            </v:group>
            <v:group style="position:absolute;left:10055;top:2469;width:21;height:2" coordorigin="10055,2469" coordsize="21,2">
              <v:shape style="position:absolute;left:10055;top:2469;width:21;height:2" coordorigin="10055,2469" coordsize="21,0" path="m10055,2469l10076,2469e" filled="false" stroked="true" strokeweight="0pt" strokecolor="#000000">
                <v:path arrowok="t"/>
              </v:shape>
            </v:group>
            <v:group style="position:absolute;left:10053;top:2469;width:23;height:2" coordorigin="10053,2469" coordsize="23,2">
              <v:shape style="position:absolute;left:10053;top:2469;width:23;height:2" coordorigin="10053,2469" coordsize="23,0" path="m10053,2469l10076,2469e" filled="false" stroked="true" strokeweight="0pt" strokecolor="#000000">
                <v:path arrowok="t"/>
              </v:shape>
            </v:group>
            <v:group style="position:absolute;left:10051;top:2470;width:25;height:2" coordorigin="10051,2470" coordsize="25,2">
              <v:shape style="position:absolute;left:10051;top:2470;width:25;height:2" coordorigin="10051,2470" coordsize="25,0" path="m10051,2470l10076,2470e" filled="false" stroked="true" strokeweight=".112803pt" strokecolor="#000000">
                <v:path arrowok="t"/>
              </v:shape>
            </v:group>
            <v:group style="position:absolute;left:10053;top:2469;width:23;height:3" coordorigin="10053,2469" coordsize="23,3">
              <v:shape style="position:absolute;left:10053;top:2469;width:23;height:3" coordorigin="10053,2469" coordsize="23,3" path="m10076,2469l10053,2469,10076,2471,10076,2469xe" filled="false" stroked="true" strokeweight="0pt" strokecolor="#000000">
                <v:path arrowok="t"/>
              </v:shape>
            </v:group>
            <v:group style="position:absolute;left:10051;top:2469;width:25;height:3" coordorigin="10051,2469" coordsize="25,3">
              <v:shape style="position:absolute;left:10051;top:2469;width:25;height:3" coordorigin="10051,2469" coordsize="25,3" path="m10053,2469l10076,2471,10051,2471,10053,2469xe" filled="false" stroked="true" strokeweight="0pt" strokecolor="#000000">
                <v:path arrowok="t"/>
              </v:shape>
            </v:group>
            <v:group style="position:absolute;left:10048;top:2471;width:32;height:2" coordorigin="10048,2471" coordsize="32,2">
              <v:shape style="position:absolute;left:10048;top:2471;width:32;height:2" coordorigin="10048,2471" coordsize="32,0" path="m10048,2471l10080,2471e" filled="false" stroked="true" strokeweight="0pt" strokecolor="#000000">
                <v:path arrowok="t"/>
              </v:shape>
            </v:group>
            <v:group style="position:absolute;left:10051;top:2471;width:30;height:2" coordorigin="10051,2471" coordsize="30,2">
              <v:shape style="position:absolute;left:10051;top:2471;width:30;height:2" coordorigin="10051,2471" coordsize="30,0" path="m10051,2471l10080,2471e" filled="false" stroked="true" strokeweight="0pt" strokecolor="#000000">
                <v:path arrowok="t"/>
              </v:shape>
            </v:group>
            <v:group style="position:absolute;left:10048;top:2471;width:32;height:2" coordorigin="10048,2471" coordsize="32,2">
              <v:shape style="position:absolute;left:10048;top:2471;width:32;height:2" coordorigin="10048,2471" coordsize="32,0" path="m10048,2471l10080,2471e" filled="false" stroked="true" strokeweight="0pt" strokecolor="#000000">
                <v:path arrowok="t"/>
              </v:shape>
            </v:group>
            <v:group style="position:absolute;left:10046;top:2472;width:34;height:2" coordorigin="10046,2472" coordsize="34,2">
              <v:shape style="position:absolute;left:10046;top:2472;width:34;height:2" coordorigin="10046,2472" coordsize="34,0" path="m10046,2472l10080,2472e" filled="false" stroked="true" strokeweight=".112803pt" strokecolor="#000000">
                <v:path arrowok="t"/>
              </v:shape>
            </v:group>
            <v:group style="position:absolute;left:10048;top:2471;width:32;height:3" coordorigin="10048,2471" coordsize="32,3">
              <v:shape style="position:absolute;left:10048;top:2471;width:32;height:3" coordorigin="10048,2471" coordsize="32,3" path="m10080,2471l10048,2471,10080,2473,10080,2471xe" filled="false" stroked="true" strokeweight="0pt" strokecolor="#000000">
                <v:path arrowok="t"/>
              </v:shape>
            </v:group>
            <v:group style="position:absolute;left:10046;top:2471;width:34;height:3" coordorigin="10046,2471" coordsize="34,3">
              <v:shape style="position:absolute;left:10046;top:2471;width:34;height:3" coordorigin="10046,2471" coordsize="34,3" path="m10048,2471l10080,2473,10046,2473,10048,2471xe" filled="false" stroked="true" strokeweight="0pt" strokecolor="#000000">
                <v:path arrowok="t"/>
              </v:shape>
            </v:group>
            <v:group style="position:absolute;left:10044;top:2475;width:39;height:2" coordorigin="10044,2475" coordsize="39,2">
              <v:shape style="position:absolute;left:10044;top:2475;width:39;height:2" coordorigin="10044,2475" coordsize="39,0" path="m10044,2475l10082,2475e" filled="false" stroked="true" strokeweight=".112803pt" strokecolor="#000000">
                <v:path arrowok="t"/>
              </v:shape>
            </v:group>
            <v:group style="position:absolute;left:10046;top:2473;width:37;height:3" coordorigin="10046,2473" coordsize="37,3">
              <v:shape style="position:absolute;left:10046;top:2473;width:37;height:3" coordorigin="10046,2473" coordsize="37,3" path="m10080,2473l10046,2473,10082,2476,10080,2473xe" filled="false" stroked="true" strokeweight="0pt" strokecolor="#000000">
                <v:path arrowok="t"/>
              </v:shape>
            </v:group>
            <v:group style="position:absolute;left:10044;top:2473;width:39;height:3" coordorigin="10044,2473" coordsize="39,3">
              <v:shape style="position:absolute;left:10044;top:2473;width:39;height:3" coordorigin="10044,2473" coordsize="39,3" path="m10046,2473l10082,2476,10044,2476,10046,2473xe" filled="false" stroked="true" strokeweight="0pt" strokecolor="#000000">
                <v:path arrowok="t"/>
              </v:shape>
            </v:group>
            <v:group style="position:absolute;left:10042;top:2476;width:43;height:2" coordorigin="10042,2476" coordsize="43,2">
              <v:shape style="position:absolute;left:10042;top:2476;width:43;height:2" coordorigin="10042,2476" coordsize="43,0" path="m10042,2476l10085,2476e" filled="false" stroked="true" strokeweight="0pt" strokecolor="#000000">
                <v:path arrowok="t"/>
              </v:shape>
            </v:group>
            <v:group style="position:absolute;left:10044;top:2476;width:41;height:2" coordorigin="10044,2476" coordsize="41,2">
              <v:shape style="position:absolute;left:10044;top:2476;width:41;height:2" coordorigin="10044,2476" coordsize="41,0" path="m10044,2476l10085,2476e" filled="false" stroked="true" strokeweight="0pt" strokecolor="#000000">
                <v:path arrowok="t"/>
              </v:shape>
            </v:group>
            <v:group style="position:absolute;left:10042;top:2476;width:43;height:2" coordorigin="10042,2476" coordsize="43,2">
              <v:shape style="position:absolute;left:10042;top:2476;width:43;height:2" coordorigin="10042,2476" coordsize="43,0" path="m10042,2476l10085,2476e" filled="false" stroked="true" strokeweight="0pt" strokecolor="#000000">
                <v:path arrowok="t"/>
              </v:shape>
            </v:group>
            <v:group style="position:absolute;left:10042;top:2477;width:46;height:2" coordorigin="10042,2477" coordsize="46,2">
              <v:shape style="position:absolute;left:10042;top:2477;width:46;height:2" coordorigin="10042,2477" coordsize="46,0" path="m10042,2477l10087,2477e" filled="false" stroked="true" strokeweight=".112803pt" strokecolor="#000000">
                <v:path arrowok="t"/>
              </v:shape>
            </v:group>
            <v:group style="position:absolute;left:10042;top:2476;width:46;height:3" coordorigin="10042,2476" coordsize="46,3">
              <v:shape style="position:absolute;left:10042;top:2476;width:46;height:3" coordorigin="10042,2476" coordsize="46,3" path="m10085,2476l10042,2476,10087,2478,10085,2476xe" filled="false" stroked="true" strokeweight="0pt" strokecolor="#000000">
                <v:path arrowok="t"/>
              </v:shape>
            </v:group>
            <v:group style="position:absolute;left:10042;top:2476;width:46;height:3" coordorigin="10042,2476" coordsize="46,3">
              <v:shape style="position:absolute;left:10042;top:2476;width:46;height:3" coordorigin="10042,2476" coordsize="46,3" path="m10042,2476l10087,2478,10042,2478,10042,2476xe" filled="false" stroked="true" strokeweight="0pt" strokecolor="#000000">
                <v:path arrowok="t"/>
              </v:shape>
            </v:group>
            <v:group style="position:absolute;left:10039;top:2479;width:48;height:2" coordorigin="10039,2479" coordsize="48,2">
              <v:shape style="position:absolute;left:10039;top:2479;width:48;height:2" coordorigin="10039,2479" coordsize="48,0" path="m10039,2479l10087,2479e" filled="false" stroked="true" strokeweight=".112803pt" strokecolor="#000000">
                <v:path arrowok="t"/>
              </v:shape>
            </v:group>
            <v:group style="position:absolute;left:10042;top:2478;width:46;height:3" coordorigin="10042,2478" coordsize="46,3">
              <v:shape style="position:absolute;left:10042;top:2478;width:46;height:3" coordorigin="10042,2478" coordsize="46,3" path="m10087,2478l10042,2478,10087,2480,10087,2478xe" filled="false" stroked="true" strokeweight="0pt" strokecolor="#000000">
                <v:path arrowok="t"/>
              </v:shape>
            </v:group>
            <v:group style="position:absolute;left:10039;top:2478;width:48;height:3" coordorigin="10039,2478" coordsize="48,3">
              <v:shape style="position:absolute;left:10039;top:2478;width:48;height:3" coordorigin="10039,2478" coordsize="48,3" path="m10042,2478l10087,2480,10039,2480,10042,2478xe" filled="false" stroked="true" strokeweight="0pt" strokecolor="#000000">
                <v:path arrowok="t"/>
              </v:shape>
            </v:group>
            <v:group style="position:absolute;left:10039;top:2481;width:50;height:2" coordorigin="10039,2481" coordsize="50,2">
              <v:shape style="position:absolute;left:10039;top:2481;width:50;height:2" coordorigin="10039,2481" coordsize="50,0" path="m10039,2481l10089,2481e" filled="false" stroked="true" strokeweight=".112803pt" strokecolor="#000000">
                <v:path arrowok="t"/>
              </v:shape>
            </v:group>
            <v:group style="position:absolute;left:10039;top:2480;width:50;height:3" coordorigin="10039,2480" coordsize="50,3">
              <v:shape style="position:absolute;left:10039;top:2480;width:50;height:3" coordorigin="10039,2480" coordsize="50,3" path="m10087,2480l10039,2480,10089,2482,10087,2480xe" filled="false" stroked="true" strokeweight="0pt" strokecolor="#000000">
                <v:path arrowok="t"/>
              </v:shape>
            </v:group>
            <v:group style="position:absolute;left:10039;top:2480;width:50;height:3" coordorigin="10039,2480" coordsize="50,3">
              <v:shape style="position:absolute;left:10039;top:2480;width:50;height:3" coordorigin="10039,2480" coordsize="50,3" path="m10039,2480l10089,2482,10039,2482,10039,2480xe" filled="false" stroked="true" strokeweight="0pt" strokecolor="#000000">
                <v:path arrowok="t"/>
              </v:shape>
            </v:group>
            <v:group style="position:absolute;left:10037;top:2484;width:52;height:2" coordorigin="10037,2484" coordsize="52,2">
              <v:shape style="position:absolute;left:10037;top:2484;width:52;height:2" coordorigin="10037,2484" coordsize="52,0" path="m10037,2484l10089,2484e" filled="false" stroked="true" strokeweight=".112803pt" strokecolor="#000000">
                <v:path arrowok="t"/>
              </v:shape>
            </v:group>
            <v:group style="position:absolute;left:10039;top:2482;width:50;height:3" coordorigin="10039,2482" coordsize="50,3">
              <v:shape style="position:absolute;left:10039;top:2482;width:50;height:3" coordorigin="10039,2482" coordsize="50,3" path="m10089,2482l10039,2482,10089,2485,10089,2482xe" filled="false" stroked="true" strokeweight="0pt" strokecolor="#000000">
                <v:path arrowok="t"/>
              </v:shape>
            </v:group>
            <v:group style="position:absolute;left:10037;top:2482;width:52;height:3" coordorigin="10037,2482" coordsize="52,3">
              <v:shape style="position:absolute;left:10037;top:2482;width:52;height:3" coordorigin="10037,2482" coordsize="52,3" path="m10039,2482l10089,2485,10037,2485,10039,2482xe" filled="false" stroked="true" strokeweight="0pt" strokecolor="#000000">
                <v:path arrowok="t"/>
              </v:shape>
            </v:group>
            <v:group style="position:absolute;left:10037;top:2487;width:52;height:2" coordorigin="10037,2487" coordsize="52,2">
              <v:shape style="position:absolute;left:10037;top:2487;width:52;height:2" coordorigin="10037,2487" coordsize="52,0" path="m10037,2487l10089,2487e" filled="false" stroked="true" strokeweight=".225606pt" strokecolor="#000000">
                <v:path arrowok="t"/>
              </v:shape>
            </v:group>
            <v:group style="position:absolute;left:10037;top:2485;width:52;height:5" coordorigin="10037,2485" coordsize="52,5">
              <v:shape style="position:absolute;left:10037;top:2485;width:52;height:5" coordorigin="10037,2485" coordsize="52,5" path="m10089,2485l10037,2485,10089,2489,10089,2485xe" filled="false" stroked="true" strokeweight="0pt" strokecolor="#000000">
                <v:path arrowok="t"/>
              </v:shape>
            </v:group>
            <v:group style="position:absolute;left:10037;top:2485;width:52;height:5" coordorigin="10037,2485" coordsize="52,5">
              <v:shape style="position:absolute;left:10037;top:2485;width:52;height:5" coordorigin="10037,2485" coordsize="52,5" path="m10037,2485l10089,2489,10037,2489,10037,2485xe" filled="false" stroked="true" strokeweight="0pt" strokecolor="#000000">
                <v:path arrowok="t"/>
              </v:shape>
            </v:group>
            <v:group style="position:absolute;left:10037;top:2490;width:52;height:2" coordorigin="10037,2490" coordsize="52,2">
              <v:shape style="position:absolute;left:10037;top:2490;width:52;height:2" coordorigin="10037,2490" coordsize="52,0" path="m10037,2490l10089,2490e" filled="false" stroked="true" strokeweight=".112803pt" strokecolor="#000000">
                <v:path arrowok="t"/>
              </v:shape>
            </v:group>
            <v:group style="position:absolute;left:10037;top:2489;width:52;height:3" coordorigin="10037,2489" coordsize="52,3">
              <v:shape style="position:absolute;left:10037;top:2489;width:52;height:3" coordorigin="10037,2489" coordsize="52,3" path="m10089,2489l10037,2489,10089,2491,10089,2489xe" filled="false" stroked="true" strokeweight="0pt" strokecolor="#000000">
                <v:path arrowok="t"/>
              </v:shape>
            </v:group>
            <v:group style="position:absolute;left:10037;top:2489;width:52;height:3" coordorigin="10037,2489" coordsize="52,3">
              <v:shape style="position:absolute;left:10037;top:2489;width:52;height:3" coordorigin="10037,2489" coordsize="52,3" path="m10037,2489l10089,2491,10037,2491,10037,2489xe" filled="false" stroked="true" strokeweight="0pt" strokecolor="#000000">
                <v:path arrowok="t"/>
              </v:shape>
            </v:group>
            <v:group style="position:absolute;left:10037;top:2493;width:55;height:2" coordorigin="10037,2493" coordsize="55,2">
              <v:shape style="position:absolute;left:10037;top:2493;width:55;height:2" coordorigin="10037,2493" coordsize="55,0" path="m10037,2493l10091,2493e" filled="false" stroked="true" strokeweight=".112803pt" strokecolor="#000000">
                <v:path arrowok="t"/>
              </v:shape>
            </v:group>
            <v:group style="position:absolute;left:10037;top:2491;width:55;height:3" coordorigin="10037,2491" coordsize="55,3">
              <v:shape style="position:absolute;left:10037;top:2491;width:55;height:3" coordorigin="10037,2491" coordsize="55,3" path="m10089,2491l10037,2491,10091,2494,10089,2491xe" filled="false" stroked="true" strokeweight="0pt" strokecolor="#000000">
                <v:path arrowok="t"/>
              </v:shape>
            </v:group>
            <v:group style="position:absolute;left:10037;top:2491;width:55;height:3" coordorigin="10037,2491" coordsize="55,3">
              <v:shape style="position:absolute;left:10037;top:2491;width:55;height:3" coordorigin="10037,2491" coordsize="55,3" path="m10037,2491l10091,2494,10037,2494,10037,2491xe" filled="false" stroked="true" strokeweight="0pt" strokecolor="#000000">
                <v:path arrowok="t"/>
              </v:shape>
            </v:group>
            <v:group style="position:absolute;left:10037;top:2495;width:55;height:2" coordorigin="10037,2495" coordsize="55,2">
              <v:shape style="position:absolute;left:10037;top:2495;width:55;height:2" coordorigin="10037,2495" coordsize="55,0" path="m10037,2495l10091,2495e" filled="false" stroked="true" strokeweight=".112803pt" strokecolor="#000000">
                <v:path arrowok="t"/>
              </v:shape>
            </v:group>
            <v:group style="position:absolute;left:10037;top:2494;width:55;height:3" coordorigin="10037,2494" coordsize="55,3">
              <v:shape style="position:absolute;left:10037;top:2494;width:55;height:3" coordorigin="10037,2494" coordsize="55,3" path="m10091,2494l10037,2494,10089,2496,10091,2494xe" filled="false" stroked="true" strokeweight="0pt" strokecolor="#000000">
                <v:path arrowok="t"/>
              </v:shape>
            </v:group>
            <v:group style="position:absolute;left:10037;top:2494;width:52;height:3" coordorigin="10037,2494" coordsize="52,3">
              <v:shape style="position:absolute;left:10037;top:2494;width:52;height:3" coordorigin="10037,2494" coordsize="52,3" path="m10037,2494l10089,2496,10037,2496,10037,2494xe" filled="false" stroked="true" strokeweight="0pt" strokecolor="#000000">
                <v:path arrowok="t"/>
              </v:shape>
            </v:group>
            <v:group style="position:absolute;left:10037;top:2497;width:52;height:2" coordorigin="10037,2497" coordsize="52,2">
              <v:shape style="position:absolute;left:10037;top:2497;width:52;height:2" coordorigin="10037,2497" coordsize="52,0" path="m10037,2497l10089,2497e" filled="false" stroked="true" strokeweight=".112803pt" strokecolor="#000000">
                <v:path arrowok="t"/>
              </v:shape>
            </v:group>
            <v:group style="position:absolute;left:10037;top:2496;width:52;height:3" coordorigin="10037,2496" coordsize="52,3">
              <v:shape style="position:absolute;left:10037;top:2496;width:52;height:3" coordorigin="10037,2496" coordsize="52,3" path="m10089,2496l10037,2496,10089,2498,10089,2496xe" filled="false" stroked="true" strokeweight="0pt" strokecolor="#000000">
                <v:path arrowok="t"/>
              </v:shape>
            </v:group>
            <v:group style="position:absolute;left:10037;top:2496;width:52;height:3" coordorigin="10037,2496" coordsize="52,3">
              <v:shape style="position:absolute;left:10037;top:2496;width:52;height:3" coordorigin="10037,2496" coordsize="52,3" path="m10037,2496l10089,2498,10037,2498,10037,2496xe" filled="false" stroked="true" strokeweight="0pt" strokecolor="#000000">
                <v:path arrowok="t"/>
              </v:shape>
            </v:group>
            <v:group style="position:absolute;left:10037;top:2499;width:52;height:2" coordorigin="10037,2499" coordsize="52,2">
              <v:shape style="position:absolute;left:10037;top:2499;width:52;height:2" coordorigin="10037,2499" coordsize="52,0" path="m10037,2499l10089,2499e" filled="false" stroked="true" strokeweight=".112803pt" strokecolor="#000000">
                <v:path arrowok="t"/>
              </v:shape>
            </v:group>
            <v:group style="position:absolute;left:10037;top:2498;width:52;height:3" coordorigin="10037,2498" coordsize="52,3">
              <v:shape style="position:absolute;left:10037;top:2498;width:52;height:3" coordorigin="10037,2498" coordsize="52,3" path="m10089,2498l10037,2498,10089,2500,10089,2498xe" filled="false" stroked="true" strokeweight="0pt" strokecolor="#000000">
                <v:path arrowok="t"/>
              </v:shape>
            </v:group>
            <v:group style="position:absolute;left:10037;top:2498;width:52;height:3" coordorigin="10037,2498" coordsize="52,3">
              <v:shape style="position:absolute;left:10037;top:2498;width:52;height:3" coordorigin="10037,2498" coordsize="52,3" path="m10037,2498l10089,2500,10037,2500,10037,2498xe" filled="false" stroked="true" strokeweight="0pt" strokecolor="#000000">
                <v:path arrowok="t"/>
              </v:shape>
            </v:group>
            <v:group style="position:absolute;left:10037;top:2502;width:52;height:2" coordorigin="10037,2502" coordsize="52,2">
              <v:shape style="position:absolute;left:10037;top:2502;width:52;height:2" coordorigin="10037,2502" coordsize="52,0" path="m10037,2502l10089,2502e" filled="false" stroked="true" strokeweight=".112803pt" strokecolor="#000000">
                <v:path arrowok="t"/>
              </v:shape>
            </v:group>
            <v:group style="position:absolute;left:10037;top:2500;width:52;height:3" coordorigin="10037,2500" coordsize="52,3">
              <v:shape style="position:absolute;left:10037;top:2500;width:52;height:3" coordorigin="10037,2500" coordsize="52,3" path="m10089,2500l10037,2500,10089,2503,10089,2500xe" filled="false" stroked="true" strokeweight="0pt" strokecolor="#000000">
                <v:path arrowok="t"/>
              </v:shape>
            </v:group>
            <v:group style="position:absolute;left:10037;top:2500;width:52;height:3" coordorigin="10037,2500" coordsize="52,3">
              <v:shape style="position:absolute;left:10037;top:2500;width:52;height:3" coordorigin="10037,2500" coordsize="52,3" path="m10037,2500l10089,2503,10039,2503,10037,2500xe" filled="false" stroked="true" strokeweight="0pt" strokecolor="#000000">
                <v:path arrowok="t"/>
              </v:shape>
            </v:group>
            <v:group style="position:absolute;left:10039;top:2504;width:50;height:2" coordorigin="10039,2504" coordsize="50,2">
              <v:shape style="position:absolute;left:10039;top:2504;width:50;height:2" coordorigin="10039,2504" coordsize="50,0" path="m10039,2504l10089,2504e" filled="false" stroked="true" strokeweight=".112803pt" strokecolor="#000000">
                <v:path arrowok="t"/>
              </v:shape>
            </v:group>
            <v:group style="position:absolute;left:10039;top:2503;width:50;height:3" coordorigin="10039,2503" coordsize="50,3">
              <v:shape style="position:absolute;left:10039;top:2503;width:50;height:3" coordorigin="10039,2503" coordsize="50,3" path="m10089,2503l10039,2503,10087,2505,10089,2503xe" filled="false" stroked="true" strokeweight="0pt" strokecolor="#000000">
                <v:path arrowok="t"/>
              </v:shape>
            </v:group>
            <v:group style="position:absolute;left:10039;top:2503;width:48;height:3" coordorigin="10039,2503" coordsize="48,3">
              <v:shape style="position:absolute;left:10039;top:2503;width:48;height:3" coordorigin="10039,2503" coordsize="48,3" path="m10039,2503l10087,2505,10039,2505,10039,2503xe" filled="false" stroked="true" strokeweight="0pt" strokecolor="#000000">
                <v:path arrowok="t"/>
              </v:shape>
            </v:group>
            <v:group style="position:absolute;left:10039;top:2506;width:48;height:2" coordorigin="10039,2506" coordsize="48,2">
              <v:shape style="position:absolute;left:10039;top:2506;width:48;height:2" coordorigin="10039,2506" coordsize="48,0" path="m10039,2506l10087,2506e" filled="false" stroked="true" strokeweight=".112803pt" strokecolor="#000000">
                <v:path arrowok="t"/>
              </v:shape>
            </v:group>
            <v:group style="position:absolute;left:10039;top:2505;width:48;height:3" coordorigin="10039,2505" coordsize="48,3">
              <v:shape style="position:absolute;left:10039;top:2505;width:48;height:3" coordorigin="10039,2505" coordsize="48,3" path="m10087,2505l10039,2505,10087,2507,10087,2505xe" filled="false" stroked="true" strokeweight="0pt" strokecolor="#000000">
                <v:path arrowok="t"/>
              </v:shape>
            </v:group>
            <v:group style="position:absolute;left:10039;top:2505;width:48;height:3" coordorigin="10039,2505" coordsize="48,3">
              <v:shape style="position:absolute;left:10039;top:2505;width:48;height:3" coordorigin="10039,2505" coordsize="48,3" path="m10039,2505l10087,2507,10042,2507,10039,2505xe" filled="false" stroked="true" strokeweight="0pt" strokecolor="#000000">
                <v:path arrowok="t"/>
              </v:shape>
            </v:group>
            <v:group style="position:absolute;left:10042;top:2508;width:46;height:2" coordorigin="10042,2508" coordsize="46,2">
              <v:shape style="position:absolute;left:10042;top:2508;width:46;height:2" coordorigin="10042,2508" coordsize="46,0" path="m10042,2508l10087,2508e" filled="false" stroked="true" strokeweight=".112803pt" strokecolor="#000000">
                <v:path arrowok="t"/>
              </v:shape>
            </v:group>
            <v:group style="position:absolute;left:10042;top:2507;width:46;height:3" coordorigin="10042,2507" coordsize="46,3">
              <v:shape style="position:absolute;left:10042;top:2507;width:46;height:3" coordorigin="10042,2507" coordsize="46,3" path="m10087,2507l10042,2507,10085,2509,10087,2507xe" filled="false" stroked="true" strokeweight="0pt" strokecolor="#000000">
                <v:path arrowok="t"/>
              </v:shape>
            </v:group>
            <v:group style="position:absolute;left:10042;top:2507;width:43;height:3" coordorigin="10042,2507" coordsize="43,3">
              <v:shape style="position:absolute;left:10042;top:2507;width:43;height:3" coordorigin="10042,2507" coordsize="43,3" path="m10042,2507l10085,2509,10042,2509,10042,2507xe" filled="false" stroked="true" strokeweight="0pt" strokecolor="#000000">
                <v:path arrowok="t"/>
              </v:shape>
            </v:group>
            <v:group style="position:absolute;left:10042;top:2511;width:43;height:2" coordorigin="10042,2511" coordsize="43,2">
              <v:shape style="position:absolute;left:10042;top:2511;width:43;height:2" coordorigin="10042,2511" coordsize="43,0" path="m10042,2511l10085,2511e" filled="false" stroked="true" strokeweight=".112803pt" strokecolor="#000000">
                <v:path arrowok="t"/>
              </v:shape>
            </v:group>
            <v:group style="position:absolute;left:10042;top:2509;width:43;height:3" coordorigin="10042,2509" coordsize="43,3">
              <v:shape style="position:absolute;left:10042;top:2509;width:43;height:3" coordorigin="10042,2509" coordsize="43,3" path="m10085,2509l10042,2509,10082,2512,10085,2509xe" filled="false" stroked="true" strokeweight="0pt" strokecolor="#000000">
                <v:path arrowok="t"/>
              </v:shape>
            </v:group>
            <v:group style="position:absolute;left:10042;top:2509;width:41;height:3" coordorigin="10042,2509" coordsize="41,3">
              <v:shape style="position:absolute;left:10042;top:2509;width:41;height:3" coordorigin="10042,2509" coordsize="41,3" path="m10042,2509l10082,2512,10044,2512,10042,2509xe" filled="false" stroked="true" strokeweight="0pt" strokecolor="#000000">
                <v:path arrowok="t"/>
              </v:shape>
            </v:group>
            <v:group style="position:absolute;left:10044;top:2513;width:39;height:2" coordorigin="10044,2513" coordsize="39,2">
              <v:shape style="position:absolute;left:10044;top:2513;width:39;height:2" coordorigin="10044,2513" coordsize="39,0" path="m10044,2513l10082,2513e" filled="false" stroked="true" strokeweight=".112803pt" strokecolor="#000000">
                <v:path arrowok="t"/>
              </v:shape>
            </v:group>
            <v:group style="position:absolute;left:10044;top:2512;width:39;height:3" coordorigin="10044,2512" coordsize="39,3">
              <v:shape style="position:absolute;left:10044;top:2512;width:39;height:3" coordorigin="10044,2512" coordsize="39,3" path="m10082,2512l10044,2512,10080,2514,10082,2512xe" filled="false" stroked="true" strokeweight="0pt" strokecolor="#000000">
                <v:path arrowok="t"/>
              </v:shape>
            </v:group>
            <v:group style="position:absolute;left:10044;top:2512;width:37;height:3" coordorigin="10044,2512" coordsize="37,3">
              <v:shape style="position:absolute;left:10044;top:2512;width:37;height:3" coordorigin="10044,2512" coordsize="37,3" path="m10044,2512l10080,2514,10046,2514,10044,2512xe" filled="false" stroked="true" strokeweight="0pt" strokecolor="#000000">
                <v:path arrowok="t"/>
              </v:shape>
            </v:group>
            <v:group style="position:absolute;left:10046;top:2514;width:34;height:2" coordorigin="10046,2514" coordsize="34,2">
              <v:shape style="position:absolute;left:10046;top:2514;width:34;height:2" coordorigin="10046,2514" coordsize="34,0" path="m10046,2514l10080,2514e" filled="false" stroked="true" strokeweight="0pt" strokecolor="#000000">
                <v:path arrowok="t"/>
              </v:shape>
            </v:group>
            <v:group style="position:absolute;left:10046;top:2514;width:34;height:2" coordorigin="10046,2514" coordsize="34,2">
              <v:shape style="position:absolute;left:10046;top:2514;width:34;height:2" coordorigin="10046,2514" coordsize="34,0" path="m10046,2514l10080,2514e" filled="false" stroked="true" strokeweight="0pt" strokecolor="#000000">
                <v:path arrowok="t"/>
              </v:shape>
            </v:group>
            <v:group style="position:absolute;left:10046;top:2514;width:34;height:2" coordorigin="10046,2514" coordsize="34,2">
              <v:shape style="position:absolute;left:10046;top:2514;width:34;height:2" coordorigin="10046,2514" coordsize="34,0" path="m10046,2514l10080,2514e" filled="false" stroked="true" strokeweight="0pt" strokecolor="#000000">
                <v:path arrowok="t"/>
              </v:shape>
            </v:group>
            <v:group style="position:absolute;left:10048;top:2515;width:32;height:2" coordorigin="10048,2515" coordsize="32,2">
              <v:shape style="position:absolute;left:10048;top:2515;width:32;height:2" coordorigin="10048,2515" coordsize="32,0" path="m10048,2515l10080,2515e" filled="false" stroked="true" strokeweight=".112803pt" strokecolor="#000000">
                <v:path arrowok="t"/>
              </v:shape>
            </v:group>
            <v:group style="position:absolute;left:10048;top:2514;width:32;height:3" coordorigin="10048,2514" coordsize="32,3">
              <v:shape style="position:absolute;left:10048;top:2514;width:32;height:3" coordorigin="10048,2514" coordsize="32,3" path="m10080,2514l10048,2514,10076,2516,10080,2514xe" filled="false" stroked="true" strokeweight="0pt" strokecolor="#000000">
                <v:path arrowok="t"/>
              </v:shape>
            </v:group>
            <v:group style="position:absolute;left:10048;top:2514;width:28;height:3" coordorigin="10048,2514" coordsize="28,3">
              <v:shape style="position:absolute;left:10048;top:2514;width:28;height:3" coordorigin="10048,2514" coordsize="28,3" path="m10048,2514l10076,2516,10051,2516,10048,2514xe" filled="false" stroked="true" strokeweight="0pt" strokecolor="#000000">
                <v:path arrowok="t"/>
              </v:shape>
            </v:group>
            <v:group style="position:absolute;left:10051;top:2517;width:25;height:2" coordorigin="10051,2517" coordsize="25,2">
              <v:shape style="position:absolute;left:10051;top:2517;width:25;height:2" coordorigin="10051,2517" coordsize="25,0" path="m10051,2517l10076,2517e" filled="false" stroked="true" strokeweight=".112803pt" strokecolor="#000000">
                <v:path arrowok="t"/>
              </v:shape>
            </v:group>
            <v:group style="position:absolute;left:10051;top:2516;width:25;height:3" coordorigin="10051,2516" coordsize="25,3">
              <v:shape style="position:absolute;left:10051;top:2516;width:25;height:3" coordorigin="10051,2516" coordsize="25,3" path="m10076,2516l10051,2516,10076,2519,10076,2516xe" filled="false" stroked="true" strokeweight="0pt" strokecolor="#000000">
                <v:path arrowok="t"/>
              </v:shape>
            </v:group>
            <v:group style="position:absolute;left:10051;top:2516;width:25;height:3" coordorigin="10051,2516" coordsize="25,3">
              <v:shape style="position:absolute;left:10051;top:2516;width:25;height:3" coordorigin="10051,2516" coordsize="25,3" path="m10051,2516l10076,2519,10053,2519,10051,2516xe" filled="false" stroked="true" strokeweight="0pt" strokecolor="#000000">
                <v:path arrowok="t"/>
              </v:shape>
            </v:group>
            <v:group style="position:absolute;left:10053;top:2519;width:23;height:2" coordorigin="10053,2519" coordsize="23,2">
              <v:shape style="position:absolute;left:10053;top:2519;width:23;height:2" coordorigin="10053,2519" coordsize="23,0" path="m10053,2519l10076,2519e" filled="false" stroked="true" strokeweight="0pt" strokecolor="#000000">
                <v:path arrowok="t"/>
              </v:shape>
            </v:group>
            <v:group style="position:absolute;left:10053;top:2519;width:23;height:2" coordorigin="10053,2519" coordsize="23,2">
              <v:shape style="position:absolute;left:10053;top:2519;width:23;height:2" coordorigin="10053,2519" coordsize="23,0" path="m10053,2519l10076,2519e" filled="false" stroked="true" strokeweight="0pt" strokecolor="#000000">
                <v:path arrowok="t"/>
              </v:shape>
            </v:group>
            <v:group style="position:absolute;left:10053;top:2519;width:19;height:2" coordorigin="10053,2519" coordsize="19,2">
              <v:shape style="position:absolute;left:10053;top:2519;width:19;height:2" coordorigin="10053,2519" coordsize="19,0" path="m10053,2519l10071,2519e" filled="false" stroked="true" strokeweight="0pt" strokecolor="#000000">
                <v:path arrowok="t"/>
              </v:shape>
            </v:group>
            <v:group style="position:absolute;left:10055;top:2519;width:16;height:2" coordorigin="10055,2519" coordsize="16,2">
              <v:shape style="position:absolute;left:10055;top:2519;width:16;height:2" coordorigin="10055,2519" coordsize="16,0" path="m10055,2519l10071,2519e" filled="false" stroked="true" strokeweight="0pt" strokecolor="#000000">
                <v:path arrowok="t"/>
              </v:shape>
            </v:group>
            <v:group style="position:absolute;left:10055;top:2519;width:16;height:2" coordorigin="10055,2519" coordsize="16,2">
              <v:shape style="position:absolute;left:10055;top:2519;width:16;height:2" coordorigin="10055,2519" coordsize="16,0" path="m10055,2519l10071,2519e" filled="false" stroked="true" strokeweight="0pt" strokecolor="#000000">
                <v:path arrowok="t"/>
              </v:shape>
            </v:group>
            <v:group style="position:absolute;left:10055;top:2519;width:14;height:2" coordorigin="10055,2519" coordsize="14,2">
              <v:shape style="position:absolute;left:10055;top:2519;width:14;height:2" coordorigin="10055,2519" coordsize="14,0" path="m10055,2519l10069,2519e" filled="false" stroked="true" strokeweight="0pt" strokecolor="#000000">
                <v:path arrowok="t"/>
              </v:shape>
            </v:group>
            <v:group style="position:absolute;left:10060;top:2519;width:7;height:3" coordorigin="10060,2519" coordsize="7,3">
              <v:shape style="position:absolute;left:10060;top:2519;width:7;height:3" coordorigin="10060,2519" coordsize="7,3" path="m10060,2519l10064,2521,10067,2519,10060,2519xe" filled="true" fillcolor="#000000" stroked="false">
                <v:path arrowok="t"/>
                <v:fill type="solid"/>
              </v:shape>
            </v:group>
            <v:group style="position:absolute;left:10058;top:2519;width:10;height:2" coordorigin="10058,2519" coordsize="10,2">
              <v:shape style="position:absolute;left:10058;top:2519;width:10;height:2" coordorigin="10058,2519" coordsize="10,0" path="m10058,2519l10067,2519e" filled="false" stroked="true" strokeweight="0pt" strokecolor="#000000">
                <v:path arrowok="t"/>
              </v:shape>
            </v:group>
            <v:group style="position:absolute;left:10060;top:2519;width:7;height:3" coordorigin="10060,2519" coordsize="7,3">
              <v:shape style="position:absolute;left:10060;top:2519;width:7;height:3" coordorigin="10060,2519" coordsize="7,3" path="m10060,2519l10067,2519,10064,2521,10060,2519xe" filled="false" stroked="true" strokeweight="0pt" strokecolor="#000000">
                <v:path arrowok="t"/>
              </v:shape>
            </v:group>
            <v:group style="position:absolute;left:10058;top:2519;width:12;height:2" coordorigin="10058,2519" coordsize="12,2">
              <v:shape style="position:absolute;left:10058;top:2519;width:12;height:2" coordorigin="10058,2519" coordsize="12,0" path="m10058,2519l10069,2519e" filled="false" stroked="true" strokeweight="0pt" strokecolor="#000000">
                <v:path arrowok="t"/>
              </v:shape>
            </v:group>
            <v:group style="position:absolute;left:10058;top:2519;width:12;height:2" coordorigin="10058,2519" coordsize="12,2">
              <v:shape style="position:absolute;left:10058;top:2519;width:12;height:2" coordorigin="10058,2519" coordsize="12,0" path="m10058,2519l10069,2519e" filled="false" stroked="true" strokeweight="0pt" strokecolor="#000000">
                <v:path arrowok="t"/>
              </v:shape>
            </v:group>
            <v:group style="position:absolute;left:10506;top:2354;width:7;height:2" coordorigin="10506,2354" coordsize="7,2">
              <v:shape style="position:absolute;left:10506;top:2354;width:7;height:2" coordorigin="10506,2354" coordsize="7,0" path="m10506,2354l10513,2354e" filled="false" stroked="true" strokeweight="0pt" strokecolor="#000000">
                <v:path arrowok="t"/>
              </v:shape>
            </v:group>
            <v:group style="position:absolute;left:10506;top:2354;width:7;height:2" coordorigin="10506,2354" coordsize="7,2">
              <v:shape style="position:absolute;left:10506;top:2354;width:7;height:2" coordorigin="10506,2354" coordsize="7,0" path="m10506,2354l10513,2354e" filled="false" stroked="true" strokeweight="0pt" strokecolor="#000000">
                <v:path arrowok="t"/>
              </v:shape>
            </v:group>
            <v:group style="position:absolute;left:10504;top:2354;width:14;height:2" coordorigin="10504,2354" coordsize="14,2">
              <v:shape style="position:absolute;left:10504;top:2354;width:14;height:2" coordorigin="10504,2354" coordsize="14,0" path="m10504,2354l10518,2354e" filled="false" stroked="true" strokeweight="0pt" strokecolor="#000000">
                <v:path arrowok="t"/>
              </v:shape>
            </v:group>
            <v:group style="position:absolute;left:10506;top:2354;width:12;height:2" coordorigin="10506,2354" coordsize="12,2">
              <v:shape style="position:absolute;left:10506;top:2354;width:12;height:2" coordorigin="10506,2354" coordsize="12,0" path="m10506,2354l10518,2354e" filled="false" stroked="true" strokeweight="0pt" strokecolor="#000000">
                <v:path arrowok="t"/>
              </v:shape>
            </v:group>
            <v:group style="position:absolute;left:10504;top:2354;width:14;height:2" coordorigin="10504,2354" coordsize="14,2">
              <v:shape style="position:absolute;left:10504;top:2354;width:14;height:2" coordorigin="10504,2354" coordsize="14,0" path="m10504,2354l10518,2354e" filled="false" stroked="true" strokeweight="0pt" strokecolor="#000000">
                <v:path arrowok="t"/>
              </v:shape>
            </v:group>
            <v:group style="position:absolute;left:10502;top:2354;width:19;height:3" coordorigin="10502,2354" coordsize="19,3">
              <v:shape style="position:absolute;left:10502;top:2354;width:19;height:3" coordorigin="10502,2354" coordsize="19,3" path="m10502,2356l10520,2356,10504,2354,10502,2356xe" filled="true" fillcolor="#000000" stroked="false">
                <v:path arrowok="t"/>
                <v:fill type="solid"/>
              </v:shape>
              <v:shape style="position:absolute;left:10502;top:2354;width:19;height:3" coordorigin="10502,2354" coordsize="19,3" path="m10504,2354l10520,2356,10518,2354,10504,2354xe" filled="true" fillcolor="#000000" stroked="false">
                <v:path arrowok="t"/>
                <v:fill type="solid"/>
              </v:shape>
            </v:group>
            <v:group style="position:absolute;left:10504;top:2354;width:16;height:3" coordorigin="10504,2354" coordsize="16,3">
              <v:shape style="position:absolute;left:10504;top:2354;width:16;height:3" coordorigin="10504,2354" coordsize="16,3" path="m10518,2354l10504,2354,10520,2356,10518,2354xe" filled="false" stroked="true" strokeweight="0pt" strokecolor="#000000">
                <v:path arrowok="t"/>
              </v:shape>
            </v:group>
            <v:group style="position:absolute;left:10502;top:2354;width:19;height:3" coordorigin="10502,2354" coordsize="19,3">
              <v:shape style="position:absolute;left:10502;top:2354;width:19;height:3" coordorigin="10502,2354" coordsize="19,3" path="m10504,2354l10520,2356,10502,2356,10504,2354xe" filled="false" stroked="true" strokeweight="0pt" strokecolor="#000000">
                <v:path arrowok="t"/>
              </v:shape>
            </v:group>
            <v:group style="position:absolute;left:10500;top:2356;width:23;height:2" coordorigin="10500,2356" coordsize="23,2">
              <v:shape style="position:absolute;left:10500;top:2356;width:23;height:2" coordorigin="10500,2356" coordsize="23,0" path="m10500,2356l10522,2356e" filled="false" stroked="true" strokeweight="0pt" strokecolor="#000000">
                <v:path arrowok="t"/>
              </v:shape>
            </v:group>
            <v:group style="position:absolute;left:10502;top:2356;width:21;height:2" coordorigin="10502,2356" coordsize="21,2">
              <v:shape style="position:absolute;left:10502;top:2356;width:21;height:2" coordorigin="10502,2356" coordsize="21,0" path="m10502,2356l10522,2356e" filled="false" stroked="true" strokeweight="0pt" strokecolor="#000000">
                <v:path arrowok="t"/>
              </v:shape>
            </v:group>
            <v:group style="position:absolute;left:10500;top:2356;width:23;height:2" coordorigin="10500,2356" coordsize="23,2">
              <v:shape style="position:absolute;left:10500;top:2356;width:23;height:2" coordorigin="10500,2356" coordsize="23,0" path="m10500,2356l10522,2356e" filled="false" stroked="true" strokeweight="0pt" strokecolor="#000000">
                <v:path arrowok="t"/>
              </v:shape>
            </v:group>
            <v:group style="position:absolute;left:10497;top:2356;width:28;height:2" coordorigin="10497,2356" coordsize="28,2">
              <v:shape style="position:absolute;left:10497;top:2356;width:28;height:2" coordorigin="10497,2356" coordsize="28,0" path="m10497,2356l10525,2356e" filled="false" stroked="true" strokeweight="0pt" strokecolor="#000000">
                <v:path arrowok="t"/>
              </v:shape>
            </v:group>
            <v:group style="position:absolute;left:10500;top:2356;width:25;height:2" coordorigin="10500,2356" coordsize="25,2">
              <v:shape style="position:absolute;left:10500;top:2356;width:25;height:2" coordorigin="10500,2356" coordsize="25,0" path="m10500,2356l10525,2356e" filled="false" stroked="true" strokeweight="0pt" strokecolor="#000000">
                <v:path arrowok="t"/>
              </v:shape>
            </v:group>
            <v:group style="position:absolute;left:10497;top:2356;width:28;height:2" coordorigin="10497,2356" coordsize="28,2">
              <v:shape style="position:absolute;left:10497;top:2356;width:28;height:2" coordorigin="10497,2356" coordsize="28,0" path="m10497,2356l10525,2356e" filled="false" stroked="true" strokeweight="0pt" strokecolor="#000000">
                <v:path arrowok="t"/>
              </v:shape>
            </v:group>
            <v:group style="position:absolute;left:10495;top:2357;width:32;height:2" coordorigin="10495,2357" coordsize="32,2">
              <v:shape style="position:absolute;left:10495;top:2357;width:32;height:2" coordorigin="10495,2357" coordsize="32,0" path="m10495,2357l10527,2357e" filled="false" stroked="true" strokeweight=".112803pt" strokecolor="#000000">
                <v:path arrowok="t"/>
              </v:shape>
            </v:group>
            <v:group style="position:absolute;left:10497;top:2356;width:30;height:3" coordorigin="10497,2356" coordsize="30,3">
              <v:shape style="position:absolute;left:10497;top:2356;width:30;height:3" coordorigin="10497,2356" coordsize="30,3" path="m10525,2356l10497,2356,10527,2358,10525,2356xe" filled="false" stroked="true" strokeweight="0pt" strokecolor="#000000">
                <v:path arrowok="t"/>
              </v:shape>
            </v:group>
            <v:group style="position:absolute;left:10495;top:2356;width:32;height:3" coordorigin="10495,2356" coordsize="32,3">
              <v:shape style="position:absolute;left:10495;top:2356;width:32;height:3" coordorigin="10495,2356" coordsize="32,3" path="m10497,2356l10527,2358,10495,2358,10497,2356xe" filled="false" stroked="true" strokeweight="0pt" strokecolor="#000000">
                <v:path arrowok="t"/>
              </v:shape>
            </v:group>
            <v:group style="position:absolute;left:10493;top:2359;width:37;height:2" coordorigin="10493,2359" coordsize="37,2">
              <v:shape style="position:absolute;left:10493;top:2359;width:37;height:2" coordorigin="10493,2359" coordsize="37,0" path="m10493,2359l10529,2359e" filled="false" stroked="true" strokeweight=".112803pt" strokecolor="#000000">
                <v:path arrowok="t"/>
              </v:shape>
            </v:group>
            <v:group style="position:absolute;left:10495;top:2358;width:34;height:3" coordorigin="10495,2358" coordsize="34,3">
              <v:shape style="position:absolute;left:10495;top:2358;width:34;height:3" coordorigin="10495,2358" coordsize="34,3" path="m10527,2358l10495,2358,10529,2361,10527,2358xe" filled="false" stroked="true" strokeweight="0pt" strokecolor="#000000">
                <v:path arrowok="t"/>
              </v:shape>
            </v:group>
            <v:group style="position:absolute;left:10493;top:2358;width:37;height:3" coordorigin="10493,2358" coordsize="37,3">
              <v:shape style="position:absolute;left:10493;top:2358;width:37;height:3" coordorigin="10493,2358" coordsize="37,3" path="m10495,2358l10529,2361,10493,2361,10495,2358xe" filled="false" stroked="true" strokeweight="0pt" strokecolor="#000000">
                <v:path arrowok="t"/>
              </v:shape>
            </v:group>
            <v:group style="position:absolute;left:10491;top:2362;width:39;height:2" coordorigin="10491,2362" coordsize="39,2">
              <v:shape style="position:absolute;left:10491;top:2362;width:39;height:2" coordorigin="10491,2362" coordsize="39,0" path="m10491,2362l10529,2362e" filled="false" stroked="true" strokeweight=".112803pt" strokecolor="#000000">
                <v:path arrowok="t"/>
              </v:shape>
            </v:group>
            <v:group style="position:absolute;left:10493;top:2361;width:37;height:3" coordorigin="10493,2361" coordsize="37,3">
              <v:shape style="position:absolute;left:10493;top:2361;width:37;height:3" coordorigin="10493,2361" coordsize="37,3" path="m10529,2361l10493,2361,10529,2363,10529,2361xe" filled="false" stroked="true" strokeweight="0pt" strokecolor="#000000">
                <v:path arrowok="t"/>
              </v:shape>
            </v:group>
            <v:group style="position:absolute;left:10491;top:2361;width:39;height:3" coordorigin="10491,2361" coordsize="39,3">
              <v:shape style="position:absolute;left:10491;top:2361;width:39;height:3" coordorigin="10491,2361" coordsize="39,3" path="m10493,2361l10529,2363,10491,2363,10493,2361xe" filled="false" stroked="true" strokeweight="0pt" strokecolor="#000000">
                <v:path arrowok="t"/>
              </v:shape>
            </v:group>
            <v:group style="position:absolute;left:10491;top:2363;width:41;height:2" coordorigin="10491,2363" coordsize="41,2">
              <v:shape style="position:absolute;left:10491;top:2363;width:41;height:2" coordorigin="10491,2363" coordsize="41,0" path="m10491,2363l10531,2363e" filled="false" stroked="true" strokeweight="0pt" strokecolor="#000000">
                <v:path arrowok="t"/>
              </v:shape>
            </v:group>
            <v:group style="position:absolute;left:10491;top:2363;width:41;height:2" coordorigin="10491,2363" coordsize="41,2">
              <v:shape style="position:absolute;left:10491;top:2363;width:41;height:2" coordorigin="10491,2363" coordsize="41,0" path="m10491,2363l10531,2363e" filled="false" stroked="true" strokeweight="0pt" strokecolor="#000000">
                <v:path arrowok="t"/>
              </v:shape>
            </v:group>
            <v:group style="position:absolute;left:10491;top:2363;width:41;height:2" coordorigin="10491,2363" coordsize="41,2">
              <v:shape style="position:absolute;left:10491;top:2363;width:41;height:2" coordorigin="10491,2363" coordsize="41,0" path="m10491,2363l10531,2363e" filled="false" stroked="true" strokeweight="0pt" strokecolor="#000000">
                <v:path arrowok="t"/>
              </v:shape>
            </v:group>
            <v:group style="position:absolute;left:10488;top:2364;width:46;height:2" coordorigin="10488,2364" coordsize="46,2">
              <v:shape style="position:absolute;left:10488;top:2364;width:46;height:2" coordorigin="10488,2364" coordsize="46,0" path="m10488,2364l10534,2364e" filled="false" stroked="true" strokeweight=".112803pt" strokecolor="#000000">
                <v:path arrowok="t"/>
              </v:shape>
            </v:group>
            <v:group style="position:absolute;left:10491;top:2363;width:43;height:3" coordorigin="10491,2363" coordsize="43,3">
              <v:shape style="position:absolute;left:10491;top:2363;width:43;height:3" coordorigin="10491,2363" coordsize="43,3" path="m10531,2363l10491,2363,10534,2365,10531,2363xe" filled="false" stroked="true" strokeweight="0pt" strokecolor="#000000">
                <v:path arrowok="t"/>
              </v:shape>
            </v:group>
            <v:group style="position:absolute;left:10488;top:2363;width:46;height:3" coordorigin="10488,2363" coordsize="46,3">
              <v:shape style="position:absolute;left:10488;top:2363;width:46;height:3" coordorigin="10488,2363" coordsize="46,3" path="m10491,2363l10534,2365,10488,2365,10491,2363xe" filled="false" stroked="true" strokeweight="0pt" strokecolor="#000000">
                <v:path arrowok="t"/>
              </v:shape>
            </v:group>
            <v:group style="position:absolute;left:10486;top:2366;width:48;height:2" coordorigin="10486,2366" coordsize="48,2">
              <v:shape style="position:absolute;left:10486;top:2366;width:48;height:2" coordorigin="10486,2366" coordsize="48,0" path="m10486,2366l10534,2366e" filled="false" stroked="true" strokeweight=".112803pt" strokecolor="#000000">
                <v:path arrowok="t"/>
              </v:shape>
            </v:group>
            <v:group style="position:absolute;left:10488;top:2365;width:46;height:3" coordorigin="10488,2365" coordsize="46,3">
              <v:shape style="position:absolute;left:10488;top:2365;width:46;height:3" coordorigin="10488,2365" coordsize="46,3" path="m10534,2365l10488,2365,10534,2367,10534,2365xe" filled="false" stroked="true" strokeweight="0pt" strokecolor="#000000">
                <v:path arrowok="t"/>
              </v:shape>
            </v:group>
            <v:group style="position:absolute;left:10486;top:2365;width:48;height:3" coordorigin="10486,2365" coordsize="48,3">
              <v:shape style="position:absolute;left:10486;top:2365;width:48;height:3" coordorigin="10486,2365" coordsize="48,3" path="m10488,2365l10534,2367,10486,2367,10488,2365xe" filled="false" stroked="true" strokeweight="0pt" strokecolor="#000000">
                <v:path arrowok="t"/>
              </v:shape>
            </v:group>
            <v:group style="position:absolute;left:10486;top:2368;width:50;height:2" coordorigin="10486,2368" coordsize="50,2">
              <v:shape style="position:absolute;left:10486;top:2368;width:50;height:2" coordorigin="10486,2368" coordsize="50,0" path="m10486,2368l10536,2368e" filled="false" stroked="true" strokeweight=".112803pt" strokecolor="#000000">
                <v:path arrowok="t"/>
              </v:shape>
            </v:group>
            <v:group style="position:absolute;left:10486;top:2367;width:50;height:3" coordorigin="10486,2367" coordsize="50,3">
              <v:shape style="position:absolute;left:10486;top:2367;width:50;height:3" coordorigin="10486,2367" coordsize="50,3" path="m10534,2367l10486,2367,10536,2370,10534,2367xe" filled="false" stroked="true" strokeweight="0pt" strokecolor="#000000">
                <v:path arrowok="t"/>
              </v:shape>
            </v:group>
            <v:group style="position:absolute;left:10486;top:2367;width:50;height:3" coordorigin="10486,2367" coordsize="50,3">
              <v:shape style="position:absolute;left:10486;top:2367;width:50;height:3" coordorigin="10486,2367" coordsize="50,3" path="m10486,2367l10536,2370,10486,2370,10486,2367xe" filled="false" stroked="true" strokeweight="0pt" strokecolor="#000000">
                <v:path arrowok="t"/>
              </v:shape>
            </v:group>
            <v:group style="position:absolute;left:10486;top:2371;width:50;height:2" coordorigin="10486,2371" coordsize="50,2">
              <v:shape style="position:absolute;left:10486;top:2371;width:50;height:2" coordorigin="10486,2371" coordsize="50,0" path="m10486,2371l10536,2371e" filled="false" stroked="true" strokeweight=".112803pt" strokecolor="#000000">
                <v:path arrowok="t"/>
              </v:shape>
            </v:group>
            <v:group style="position:absolute;left:10486;top:2370;width:50;height:3" coordorigin="10486,2370" coordsize="50,3">
              <v:shape style="position:absolute;left:10486;top:2370;width:50;height:3" coordorigin="10486,2370" coordsize="50,3" path="m10536,2370l10486,2370,10536,2372,10536,2370xe" filled="false" stroked="true" strokeweight="0pt" strokecolor="#000000">
                <v:path arrowok="t"/>
              </v:shape>
            </v:group>
            <v:group style="position:absolute;left:10486;top:2370;width:50;height:3" coordorigin="10486,2370" coordsize="50,3">
              <v:shape style="position:absolute;left:10486;top:2370;width:50;height:3" coordorigin="10486,2370" coordsize="50,3" path="m10486,2370l10536,2372,10486,2372,10486,2370xe" filled="false" stroked="true" strokeweight="0pt" strokecolor="#000000">
                <v:path arrowok="t"/>
              </v:shape>
            </v:group>
            <v:group style="position:absolute;left:10484;top:2373;width:52;height:2" coordorigin="10484,2373" coordsize="52,2">
              <v:shape style="position:absolute;left:10484;top:2373;width:52;height:2" coordorigin="10484,2373" coordsize="52,0" path="m10484,2373l10536,2373e" filled="false" stroked="true" strokeweight=".112803pt" strokecolor="#000000">
                <v:path arrowok="t"/>
              </v:shape>
            </v:group>
            <v:group style="position:absolute;left:10486;top:2372;width:50;height:3" coordorigin="10486,2372" coordsize="50,3">
              <v:shape style="position:absolute;left:10486;top:2372;width:50;height:3" coordorigin="10486,2372" coordsize="50,3" path="m10536,2372l10486,2372,10536,2374,10536,2372xe" filled="false" stroked="true" strokeweight="0pt" strokecolor="#000000">
                <v:path arrowok="t"/>
              </v:shape>
            </v:group>
            <v:group style="position:absolute;left:10484;top:2372;width:52;height:3" coordorigin="10484,2372" coordsize="52,3">
              <v:shape style="position:absolute;left:10484;top:2372;width:52;height:3" coordorigin="10484,2372" coordsize="52,3" path="m10486,2372l10536,2374,10484,2374,10486,2372xe" filled="false" stroked="true" strokeweight="0pt" strokecolor="#000000">
                <v:path arrowok="t"/>
              </v:shape>
            </v:group>
            <v:group style="position:absolute;left:10484;top:2376;width:55;height:2" coordorigin="10484,2376" coordsize="55,2">
              <v:shape style="position:absolute;left:10484;top:2376;width:55;height:2" coordorigin="10484,2376" coordsize="55,0" path="m10484,2376l10538,2376e" filled="false" stroked="true" strokeweight=".225606pt" strokecolor="#000000">
                <v:path arrowok="t"/>
              </v:shape>
            </v:group>
            <v:group style="position:absolute;left:10484;top:2374;width:55;height:5" coordorigin="10484,2374" coordsize="55,5">
              <v:shape style="position:absolute;left:10484;top:2374;width:55;height:5" coordorigin="10484,2374" coordsize="55,5" path="m10536,2374l10484,2374,10538,2379,10536,2374xe" filled="false" stroked="true" strokeweight="0pt" strokecolor="#000000">
                <v:path arrowok="t"/>
              </v:shape>
            </v:group>
            <v:group style="position:absolute;left:10484;top:2374;width:55;height:5" coordorigin="10484,2374" coordsize="55,5">
              <v:shape style="position:absolute;left:10484;top:2374;width:55;height:5" coordorigin="10484,2374" coordsize="55,5" path="m10484,2374l10538,2379,10484,2379,10484,2374xe" filled="false" stroked="true" strokeweight="0pt" strokecolor="#000000">
                <v:path arrowok="t"/>
              </v:shape>
            </v:group>
            <v:group style="position:absolute;left:10484;top:2380;width:55;height:2" coordorigin="10484,2380" coordsize="55,2">
              <v:shape style="position:absolute;left:10484;top:2380;width:55;height:2" coordorigin="10484,2380" coordsize="55,0" path="m10484,2380l10538,2380e" filled="false" stroked="true" strokeweight=".112803pt" strokecolor="#000000">
                <v:path arrowok="t"/>
              </v:shape>
            </v:group>
            <v:group style="position:absolute;left:10484;top:2379;width:55;height:3" coordorigin="10484,2379" coordsize="55,3">
              <v:shape style="position:absolute;left:10484;top:2379;width:55;height:3" coordorigin="10484,2379" coordsize="55,3" path="m10538,2379l10484,2379,10538,2381,10538,2379xe" filled="false" stroked="true" strokeweight="0pt" strokecolor="#000000">
                <v:path arrowok="t"/>
              </v:shape>
            </v:group>
            <v:group style="position:absolute;left:10484;top:2379;width:55;height:3" coordorigin="10484,2379" coordsize="55,3">
              <v:shape style="position:absolute;left:10484;top:2379;width:55;height:3" coordorigin="10484,2379" coordsize="55,3" path="m10484,2379l10538,2381,10484,2381,10484,2379xe" filled="false" stroked="true" strokeweight="0pt" strokecolor="#000000">
                <v:path arrowok="t"/>
              </v:shape>
            </v:group>
            <v:group style="position:absolute;left:10484;top:2382;width:55;height:2" coordorigin="10484,2382" coordsize="55,2">
              <v:shape style="position:absolute;left:10484;top:2382;width:55;height:2" coordorigin="10484,2382" coordsize="55,0" path="m10484,2382l10538,2382e" filled="false" stroked="true" strokeweight=".112803pt" strokecolor="#000000">
                <v:path arrowok="t"/>
              </v:shape>
            </v:group>
            <v:group style="position:absolute;left:10484;top:2381;width:55;height:3" coordorigin="10484,2381" coordsize="55,3">
              <v:shape style="position:absolute;left:10484;top:2381;width:55;height:3" coordorigin="10484,2381" coordsize="55,3" path="m10538,2381l10484,2381,10538,2383,10538,2381xe" filled="false" stroked="true" strokeweight="0pt" strokecolor="#000000">
                <v:path arrowok="t"/>
              </v:shape>
            </v:group>
            <v:group style="position:absolute;left:10484;top:2381;width:55;height:3" coordorigin="10484,2381" coordsize="55,3">
              <v:shape style="position:absolute;left:10484;top:2381;width:55;height:3" coordorigin="10484,2381" coordsize="55,3" path="m10484,2381l10538,2383,10484,2383,10484,2381xe" filled="false" stroked="true" strokeweight="0pt" strokecolor="#000000">
                <v:path arrowok="t"/>
              </v:shape>
            </v:group>
            <v:group style="position:absolute;left:10484;top:2384;width:55;height:2" coordorigin="10484,2384" coordsize="55,2">
              <v:shape style="position:absolute;left:10484;top:2384;width:55;height:2" coordorigin="10484,2384" coordsize="55,0" path="m10484,2384l10538,2384e" filled="false" stroked="true" strokeweight=".112803pt" strokecolor="#000000">
                <v:path arrowok="t"/>
              </v:shape>
            </v:group>
            <v:group style="position:absolute;left:10484;top:2383;width:55;height:3" coordorigin="10484,2383" coordsize="55,3">
              <v:shape style="position:absolute;left:10484;top:2383;width:55;height:3" coordorigin="10484,2383" coordsize="55,3" path="m10538,2383l10484,2383,10536,2385,10538,2383xe" filled="false" stroked="true" strokeweight="0pt" strokecolor="#000000">
                <v:path arrowok="t"/>
              </v:shape>
            </v:group>
            <v:group style="position:absolute;left:10484;top:2383;width:52;height:3" coordorigin="10484,2383" coordsize="52,3">
              <v:shape style="position:absolute;left:10484;top:2383;width:52;height:3" coordorigin="10484,2383" coordsize="52,3" path="m10484,2383l10536,2385,10484,2385,10484,2383xe" filled="false" stroked="true" strokeweight="0pt" strokecolor="#000000">
                <v:path arrowok="t"/>
              </v:shape>
            </v:group>
            <v:group style="position:absolute;left:10484;top:2387;width:52;height:2" coordorigin="10484,2387" coordsize="52,2">
              <v:shape style="position:absolute;left:10484;top:2387;width:52;height:2" coordorigin="10484,2387" coordsize="52,0" path="m10484,2387l10536,2387e" filled="false" stroked="true" strokeweight=".112803pt" strokecolor="#000000">
                <v:path arrowok="t"/>
              </v:shape>
            </v:group>
            <v:group style="position:absolute;left:10484;top:2385;width:52;height:3" coordorigin="10484,2385" coordsize="52,3">
              <v:shape style="position:absolute;left:10484;top:2385;width:52;height:3" coordorigin="10484,2385" coordsize="52,3" path="m10536,2385l10484,2385,10536,2388,10536,2385xe" filled="false" stroked="true" strokeweight="0pt" strokecolor="#000000">
                <v:path arrowok="t"/>
              </v:shape>
            </v:group>
            <v:group style="position:absolute;left:10484;top:2385;width:52;height:3" coordorigin="10484,2385" coordsize="52,3">
              <v:shape style="position:absolute;left:10484;top:2385;width:52;height:3" coordorigin="10484,2385" coordsize="52,3" path="m10484,2385l10536,2388,10486,2388,10484,2385xe" filled="false" stroked="true" strokeweight="0pt" strokecolor="#000000">
                <v:path arrowok="t"/>
              </v:shape>
            </v:group>
            <v:group style="position:absolute;left:10486;top:2389;width:50;height:2" coordorigin="10486,2389" coordsize="50,2">
              <v:shape style="position:absolute;left:10486;top:2389;width:50;height:2" coordorigin="10486,2389" coordsize="50,0" path="m10486,2389l10536,2389e" filled="false" stroked="true" strokeweight=".112803pt" strokecolor="#000000">
                <v:path arrowok="t"/>
              </v:shape>
            </v:group>
            <v:group style="position:absolute;left:10486;top:2388;width:50;height:3" coordorigin="10486,2388" coordsize="50,3">
              <v:shape style="position:absolute;left:10486;top:2388;width:50;height:3" coordorigin="10486,2388" coordsize="50,3" path="m10536,2388l10486,2388,10536,2390,10536,2388xe" filled="false" stroked="true" strokeweight="0pt" strokecolor="#000000">
                <v:path arrowok="t"/>
              </v:shape>
            </v:group>
            <v:group style="position:absolute;left:10486;top:2388;width:50;height:3" coordorigin="10486,2388" coordsize="50,3">
              <v:shape style="position:absolute;left:10486;top:2388;width:50;height:3" coordorigin="10486,2388" coordsize="50,3" path="m10486,2388l10536,2390,10486,2390,10486,2388xe" filled="false" stroked="true" strokeweight="0pt" strokecolor="#000000">
                <v:path arrowok="t"/>
              </v:shape>
            </v:group>
            <v:group style="position:absolute;left:10486;top:2391;width:50;height:2" coordorigin="10486,2391" coordsize="50,2">
              <v:shape style="position:absolute;left:10486;top:2391;width:50;height:2" coordorigin="10486,2391" coordsize="50,0" path="m10486,2391l10536,2391e" filled="false" stroked="true" strokeweight=".112803pt" strokecolor="#000000">
                <v:path arrowok="t"/>
              </v:shape>
            </v:group>
            <v:group style="position:absolute;left:10486;top:2390;width:50;height:3" coordorigin="10486,2390" coordsize="50,3">
              <v:shape style="position:absolute;left:10486;top:2390;width:50;height:3" coordorigin="10486,2390" coordsize="50,3" path="m10536,2390l10486,2390,10534,2392,10536,2390xe" filled="false" stroked="true" strokeweight="0pt" strokecolor="#000000">
                <v:path arrowok="t"/>
              </v:shape>
            </v:group>
            <v:group style="position:absolute;left:10486;top:2390;width:48;height:3" coordorigin="10486,2390" coordsize="48,3">
              <v:shape style="position:absolute;left:10486;top:2390;width:48;height:3" coordorigin="10486,2390" coordsize="48,3" path="m10486,2390l10534,2392,10486,2392,10486,2390xe" filled="false" stroked="true" strokeweight="0pt" strokecolor="#000000">
                <v:path arrowok="t"/>
              </v:shape>
            </v:group>
            <v:group style="position:absolute;left:10486;top:2393;width:48;height:2" coordorigin="10486,2393" coordsize="48,2">
              <v:shape style="position:absolute;left:10486;top:2393;width:48;height:2" coordorigin="10486,2393" coordsize="48,0" path="m10486,2393l10534,2393e" filled="false" stroked="true" strokeweight=".112803pt" strokecolor="#000000">
                <v:path arrowok="t"/>
              </v:shape>
            </v:group>
            <v:group style="position:absolute;left:10486;top:2392;width:48;height:3" coordorigin="10486,2392" coordsize="48,3">
              <v:shape style="position:absolute;left:10486;top:2392;width:48;height:3" coordorigin="10486,2392" coordsize="48,3" path="m10534,2392l10486,2392,10534,2394,10534,2392xe" filled="false" stroked="true" strokeweight="0pt" strokecolor="#000000">
                <v:path arrowok="t"/>
              </v:shape>
            </v:group>
            <v:group style="position:absolute;left:10486;top:2392;width:48;height:3" coordorigin="10486,2392" coordsize="48,3">
              <v:shape style="position:absolute;left:10486;top:2392;width:48;height:3" coordorigin="10486,2392" coordsize="48,3" path="m10486,2392l10534,2394,10488,2394,10486,2392xe" filled="false" stroked="true" strokeweight="0pt" strokecolor="#000000">
                <v:path arrowok="t"/>
              </v:shape>
            </v:group>
            <v:group style="position:absolute;left:10488;top:2396;width:46;height:2" coordorigin="10488,2396" coordsize="46,2">
              <v:shape style="position:absolute;left:10488;top:2396;width:46;height:2" coordorigin="10488,2396" coordsize="46,0" path="m10488,2396l10534,2396e" filled="false" stroked="true" strokeweight=".112803pt" strokecolor="#000000">
                <v:path arrowok="t"/>
              </v:shape>
            </v:group>
            <v:group style="position:absolute;left:10488;top:2394;width:46;height:3" coordorigin="10488,2394" coordsize="46,3">
              <v:shape style="position:absolute;left:10488;top:2394;width:46;height:3" coordorigin="10488,2394" coordsize="46,3" path="m10534,2394l10488,2394,10531,2397,10534,2394xe" filled="false" stroked="true" strokeweight="0pt" strokecolor="#000000">
                <v:path arrowok="t"/>
              </v:shape>
            </v:group>
            <v:group style="position:absolute;left:10488;top:2394;width:43;height:3" coordorigin="10488,2394" coordsize="43,3">
              <v:shape style="position:absolute;left:10488;top:2394;width:43;height:3" coordorigin="10488,2394" coordsize="43,3" path="m10488,2394l10531,2397,10491,2397,10488,2394xe" filled="false" stroked="true" strokeweight="0pt" strokecolor="#000000">
                <v:path arrowok="t"/>
              </v:shape>
            </v:group>
            <v:group style="position:absolute;left:10491;top:2398;width:41;height:2" coordorigin="10491,2398" coordsize="41,2">
              <v:shape style="position:absolute;left:10491;top:2398;width:41;height:2" coordorigin="10491,2398" coordsize="41,0" path="m10491,2398l10531,2398e" filled="false" stroked="true" strokeweight=".112803pt" strokecolor="#000000">
                <v:path arrowok="t"/>
              </v:shape>
            </v:group>
            <v:group style="position:absolute;left:10491;top:2397;width:41;height:3" coordorigin="10491,2397" coordsize="41,3">
              <v:shape style="position:absolute;left:10491;top:2397;width:41;height:3" coordorigin="10491,2397" coordsize="41,3" path="m10531,2397l10491,2397,10529,2399,10531,2397xe" filled="false" stroked="true" strokeweight="0pt" strokecolor="#000000">
                <v:path arrowok="t"/>
              </v:shape>
            </v:group>
            <v:group style="position:absolute;left:10491;top:2397;width:39;height:3" coordorigin="10491,2397" coordsize="39,3">
              <v:shape style="position:absolute;left:10491;top:2397;width:39;height:3" coordorigin="10491,2397" coordsize="39,3" path="m10491,2397l10529,2399,10491,2399,10491,2397xe" filled="false" stroked="true" strokeweight="0pt" strokecolor="#000000">
                <v:path arrowok="t"/>
              </v:shape>
            </v:group>
            <v:group style="position:absolute;left:10491;top:2400;width:39;height:2" coordorigin="10491,2400" coordsize="39,2">
              <v:shape style="position:absolute;left:10491;top:2400;width:39;height:2" coordorigin="10491,2400" coordsize="39,0" path="m10491,2400l10529,2400e" filled="false" stroked="true" strokeweight=".112803pt" strokecolor="#000000">
                <v:path arrowok="t"/>
              </v:shape>
            </v:group>
            <v:group style="position:absolute;left:10491;top:2399;width:39;height:3" coordorigin="10491,2399" coordsize="39,3">
              <v:shape style="position:absolute;left:10491;top:2399;width:39;height:3" coordorigin="10491,2399" coordsize="39,3" path="m10529,2399l10491,2399,10529,2401,10529,2399xe" filled="false" stroked="true" strokeweight="0pt" strokecolor="#000000">
                <v:path arrowok="t"/>
              </v:shape>
            </v:group>
            <v:group style="position:absolute;left:10491;top:2399;width:39;height:3" coordorigin="10491,2399" coordsize="39,3">
              <v:shape style="position:absolute;left:10491;top:2399;width:39;height:3" coordorigin="10491,2399" coordsize="39,3" path="m10491,2399l10529,2401,10493,2401,10491,2399xe" filled="false" stroked="true" strokeweight="0pt" strokecolor="#000000">
                <v:path arrowok="t"/>
              </v:shape>
            </v:group>
            <v:group style="position:absolute;left:10493;top:2401;width:37;height:2" coordorigin="10493,2401" coordsize="37,2">
              <v:shape style="position:absolute;left:10493;top:2401;width:37;height:2" coordorigin="10493,2401" coordsize="37,0" path="m10493,2401l10529,2401e" filled="false" stroked="true" strokeweight="0pt" strokecolor="#000000">
                <v:path arrowok="t"/>
              </v:shape>
            </v:group>
            <v:group style="position:absolute;left:10493;top:2401;width:37;height:2" coordorigin="10493,2401" coordsize="37,2">
              <v:shape style="position:absolute;left:10493;top:2401;width:37;height:2" coordorigin="10493,2401" coordsize="37,0" path="m10493,2401l10529,2401e" filled="false" stroked="true" strokeweight="0pt" strokecolor="#000000">
                <v:path arrowok="t"/>
              </v:shape>
            </v:group>
            <v:group style="position:absolute;left:10493;top:2401;width:34;height:2" coordorigin="10493,2401" coordsize="34,2">
              <v:shape style="position:absolute;left:10493;top:2401;width:34;height:2" coordorigin="10493,2401" coordsize="34,0" path="m10493,2401l10527,2401e" filled="false" stroked="true" strokeweight="0pt" strokecolor="#000000">
                <v:path arrowok="t"/>
              </v:shape>
            </v:group>
            <v:group style="position:absolute;left:10495;top:2402;width:32;height:2" coordorigin="10495,2402" coordsize="32,2">
              <v:shape style="position:absolute;left:10495;top:2402;width:32;height:2" coordorigin="10495,2402" coordsize="32,0" path="m10495,2402l10527,2402e" filled="false" stroked="true" strokeweight=".112803pt" strokecolor="#000000">
                <v:path arrowok="t"/>
              </v:shape>
            </v:group>
            <v:group style="position:absolute;left:10495;top:2401;width:32;height:3" coordorigin="10495,2401" coordsize="32,3">
              <v:shape style="position:absolute;left:10495;top:2401;width:32;height:3" coordorigin="10495,2401" coordsize="32,3" path="m10527,2401l10495,2401,10525,2403,10527,2401xe" filled="false" stroked="true" strokeweight="0pt" strokecolor="#000000">
                <v:path arrowok="t"/>
              </v:shape>
            </v:group>
            <v:group style="position:absolute;left:10495;top:2401;width:30;height:3" coordorigin="10495,2401" coordsize="30,3">
              <v:shape style="position:absolute;left:10495;top:2401;width:30;height:3" coordorigin="10495,2401" coordsize="30,3" path="m10495,2401l10525,2403,10497,2403,10495,2401xe" filled="false" stroked="true" strokeweight="0pt" strokecolor="#000000">
                <v:path arrowok="t"/>
              </v:shape>
            </v:group>
            <v:group style="position:absolute;left:10497;top:2403;width:28;height:2" coordorigin="10497,2403" coordsize="28,2">
              <v:shape style="position:absolute;left:10497;top:2403;width:28;height:2" coordorigin="10497,2403" coordsize="28,0" path="m10497,2403l10525,2403e" filled="false" stroked="true" strokeweight="0pt" strokecolor="#000000">
                <v:path arrowok="t"/>
              </v:shape>
            </v:group>
            <v:group style="position:absolute;left:10497;top:2403;width:28;height:2" coordorigin="10497,2403" coordsize="28,2">
              <v:shape style="position:absolute;left:10497;top:2403;width:28;height:2" coordorigin="10497,2403" coordsize="28,0" path="m10497,2403l10525,2403e" filled="false" stroked="true" strokeweight="0pt" strokecolor="#000000">
                <v:path arrowok="t"/>
              </v:shape>
            </v:group>
            <v:group style="position:absolute;left:10497;top:2403;width:25;height:2" coordorigin="10497,2403" coordsize="25,2">
              <v:shape style="position:absolute;left:10497;top:2403;width:25;height:2" coordorigin="10497,2403" coordsize="25,0" path="m10497,2403l10522,2403e" filled="false" stroked="true" strokeweight="0pt" strokecolor="#000000">
                <v:path arrowok="t"/>
              </v:shape>
            </v:group>
            <v:group style="position:absolute;left:10500;top:2403;width:23;height:3" coordorigin="10500,2403" coordsize="23,3">
              <v:shape style="position:absolute;left:10500;top:2403;width:23;height:3" coordorigin="10500,2403" coordsize="23,3" path="m10500,2403l10520,2406,10522,2403,10500,2403xe" filled="true" fillcolor="#000000" stroked="false">
                <v:path arrowok="t"/>
                <v:fill type="solid"/>
              </v:shape>
              <v:shape style="position:absolute;left:10500;top:2403;width:23;height:3" coordorigin="10500,2403" coordsize="23,3" path="m10500,2403l10502,2406,10520,2406,10500,2403xe" filled="true" fillcolor="#000000" stroked="false">
                <v:path arrowok="t"/>
                <v:fill type="solid"/>
              </v:shape>
            </v:group>
            <v:group style="position:absolute;left:10500;top:2403;width:23;height:3" coordorigin="10500,2403" coordsize="23,3">
              <v:shape style="position:absolute;left:10500;top:2403;width:23;height:3" coordorigin="10500,2403" coordsize="23,3" path="m10522,2403l10500,2403,10520,2406,10522,2403xe" filled="false" stroked="true" strokeweight="0pt" strokecolor="#000000">
                <v:path arrowok="t"/>
              </v:shape>
            </v:group>
            <v:group style="position:absolute;left:10500;top:2403;width:21;height:3" coordorigin="10500,2403" coordsize="21,3">
              <v:shape style="position:absolute;left:10500;top:2403;width:21;height:3" coordorigin="10500,2403" coordsize="21,3" path="m10500,2403l10520,2406,10502,2406,10500,2403xe" filled="false" stroked="true" strokeweight="0pt" strokecolor="#000000">
                <v:path arrowok="t"/>
              </v:shape>
            </v:group>
            <v:group style="position:absolute;left:10502;top:2406;width:19;height:2" coordorigin="10502,2406" coordsize="19,2">
              <v:shape style="position:absolute;left:10502;top:2406;width:19;height:2" coordorigin="10502,2406" coordsize="19,0" path="m10502,2406l10520,2406e" filled="false" stroked="true" strokeweight="0pt" strokecolor="#000000">
                <v:path arrowok="t"/>
              </v:shape>
            </v:group>
            <v:group style="position:absolute;left:10502;top:2406;width:19;height:2" coordorigin="10502,2406" coordsize="19,2">
              <v:shape style="position:absolute;left:10502;top:2406;width:19;height:2" coordorigin="10502,2406" coordsize="19,0" path="m10502,2406l10520,2406e" filled="false" stroked="true" strokeweight="0pt" strokecolor="#000000">
                <v:path arrowok="t"/>
              </v:shape>
            </v:group>
            <v:group style="position:absolute;left:10502;top:2406;width:16;height:2" coordorigin="10502,2406" coordsize="16,2">
              <v:shape style="position:absolute;left:10502;top:2406;width:16;height:2" coordorigin="10502,2406" coordsize="16,0" path="m10502,2406l10518,2406e" filled="false" stroked="true" strokeweight="0pt" strokecolor="#000000">
                <v:path arrowok="t"/>
              </v:shape>
            </v:group>
            <v:group style="position:absolute;left:10504;top:2406;width:10;height:2" coordorigin="10504,2406" coordsize="10,2">
              <v:shape style="position:absolute;left:10504;top:2406;width:10;height:2" coordorigin="10504,2406" coordsize="10,0" path="m10504,2406l10513,2406e" filled="false" stroked="true" strokeweight="0pt" strokecolor="#000000">
                <v:path arrowok="t"/>
              </v:shape>
            </v:group>
            <v:group style="position:absolute;left:10504;top:2406;width:10;height:2" coordorigin="10504,2406" coordsize="10,2">
              <v:shape style="position:absolute;left:10504;top:2406;width:10;height:2" coordorigin="10504,2406" coordsize="10,0" path="m10504,2406l10513,2406e" filled="false" stroked="true" strokeweight="0pt" strokecolor="#000000">
                <v:path arrowok="t"/>
              </v:shape>
            </v:group>
            <v:group style="position:absolute;left:10506;top:2406;width:7;height:2" coordorigin="10506,2406" coordsize="7,2">
              <v:shape style="position:absolute;left:10506;top:2406;width:7;height:2" coordorigin="10506,2406" coordsize="7,0" path="m10506,2406l10513,2406e" filled="false" stroked="true" strokeweight="0pt" strokecolor="#000000">
                <v:path arrowok="t"/>
              </v:shape>
            </v:group>
            <v:group style="position:absolute;left:10504;top:2406;width:14;height:2" coordorigin="10504,2406" coordsize="14,2">
              <v:shape style="position:absolute;left:10504;top:2406;width:14;height:2" coordorigin="10504,2406" coordsize="14,0" path="m10504,2406l10518,2406e" filled="false" stroked="true" strokeweight="0pt" strokecolor="#000000">
                <v:path arrowok="t"/>
              </v:shape>
            </v:group>
            <v:group style="position:absolute;left:10504;top:2406;width:14;height:2" coordorigin="10504,2406" coordsize="14,2">
              <v:shape style="position:absolute;left:10504;top:2406;width:14;height:2" coordorigin="10504,2406" coordsize="14,0" path="m10504,2406l10518,2406e" filled="false" stroked="true" strokeweight="0pt" strokecolor="#000000">
                <v:path arrowok="t"/>
              </v:shape>
            </v:group>
            <v:group style="position:absolute;left:11082;top:4621;width:7;height:2" coordorigin="11082,4621" coordsize="7,2">
              <v:shape style="position:absolute;left:11082;top:4621;width:7;height:2" coordorigin="11082,4621" coordsize="7,0" path="m11082,4621l11089,4621e" filled="false" stroked="true" strokeweight="0pt" strokecolor="#000000">
                <v:path arrowok="t"/>
              </v:shape>
            </v:group>
            <v:group style="position:absolute;left:11082;top:4621;width:7;height:2" coordorigin="11082,4621" coordsize="7,2">
              <v:shape style="position:absolute;left:11082;top:4621;width:7;height:2" coordorigin="11082,4621" coordsize="7,0" path="m11082,4621l11089,4621e" filled="false" stroked="true" strokeweight="0pt" strokecolor="#000000">
                <v:path arrowok="t"/>
              </v:shape>
            </v:group>
            <v:group style="position:absolute;left:11077;top:4621;width:16;height:2" coordorigin="11077,4621" coordsize="16,2">
              <v:shape style="position:absolute;left:11077;top:4621;width:16;height:2" coordorigin="11077,4621" coordsize="16,0" path="m11077,4621l11093,4621e" filled="false" stroked="true" strokeweight="0pt" strokecolor="#000000">
                <v:path arrowok="t"/>
              </v:shape>
            </v:group>
            <v:group style="position:absolute;left:11082;top:4621;width:12;height:2" coordorigin="11082,4621" coordsize="12,2">
              <v:shape style="position:absolute;left:11082;top:4621;width:12;height:2" coordorigin="11082,4621" coordsize="12,0" path="m11082,4621l11093,4621e" filled="false" stroked="true" strokeweight="0pt" strokecolor="#000000">
                <v:path arrowok="t"/>
              </v:shape>
            </v:group>
            <v:group style="position:absolute;left:11079;top:4621;width:14;height:2" coordorigin="11079,4621" coordsize="14,2">
              <v:shape style="position:absolute;left:11079;top:4621;width:14;height:2" coordorigin="11079,4621" coordsize="14,0" path="m11079,4621l11093,4621e" filled="false" stroked="true" strokeweight="0pt" strokecolor="#000000">
                <v:path arrowok="t"/>
              </v:shape>
            </v:group>
            <v:group style="position:absolute;left:11077;top:4621;width:16;height:2" coordorigin="11077,4621" coordsize="16,2">
              <v:shape style="position:absolute;left:11077;top:4621;width:16;height:2" coordorigin="11077,4621" coordsize="16,0" path="m11077,4621l11093,4621e" filled="false" stroked="true" strokeweight="0pt" strokecolor="#000000">
                <v:path arrowok="t"/>
              </v:shape>
            </v:group>
            <v:group style="position:absolute;left:11079;top:4621;width:14;height:2" coordorigin="11079,4621" coordsize="14,2">
              <v:shape style="position:absolute;left:11079;top:4621;width:14;height:2" coordorigin="11079,4621" coordsize="14,0" path="m11079,4621l11093,4621e" filled="false" stroked="true" strokeweight="0pt" strokecolor="#000000">
                <v:path arrowok="t"/>
              </v:shape>
            </v:group>
            <v:group style="position:absolute;left:11079;top:4621;width:14;height:2" coordorigin="11079,4621" coordsize="14,2">
              <v:shape style="position:absolute;left:11079;top:4621;width:14;height:2" coordorigin="11079,4621" coordsize="14,0" path="m11079,4621l11093,4621e" filled="false" stroked="true" strokeweight="0pt" strokecolor="#000000">
                <v:path arrowok="t"/>
              </v:shape>
            </v:group>
            <v:group style="position:absolute;left:11075;top:4621;width:23;height:3" coordorigin="11075,4621" coordsize="23,3">
              <v:shape style="position:absolute;left:11075;top:4621;width:23;height:3" coordorigin="11075,4621" coordsize="23,3" path="m11075,4623l11098,4623,11077,4621,11075,4623xe" filled="true" fillcolor="#000000" stroked="false">
                <v:path arrowok="t"/>
                <v:fill type="solid"/>
              </v:shape>
              <v:shape style="position:absolute;left:11075;top:4621;width:23;height:3" coordorigin="11075,4621" coordsize="23,3" path="m11077,4621l11098,4623,11093,4621,11077,4621xe" filled="true" fillcolor="#000000" stroked="false">
                <v:path arrowok="t"/>
                <v:fill type="solid"/>
              </v:shape>
            </v:group>
            <v:group style="position:absolute;left:11077;top:4621;width:21;height:3" coordorigin="11077,4621" coordsize="21,3">
              <v:shape style="position:absolute;left:11077;top:4621;width:21;height:3" coordorigin="11077,4621" coordsize="21,3" path="m11093,4621l11077,4621,11098,4623,11093,4621xe" filled="false" stroked="true" strokeweight="0pt" strokecolor="#000000">
                <v:path arrowok="t"/>
              </v:shape>
            </v:group>
            <v:group style="position:absolute;left:11075;top:4621;width:23;height:3" coordorigin="11075,4621" coordsize="23,3">
              <v:shape style="position:absolute;left:11075;top:4621;width:23;height:3" coordorigin="11075,4621" coordsize="23,3" path="m11077,4621l11098,4623,11075,4623,11077,4621xe" filled="false" stroked="true" strokeweight="0pt" strokecolor="#000000">
                <v:path arrowok="t"/>
              </v:shape>
            </v:group>
            <v:group style="position:absolute;left:11073;top:4623;width:28;height:2" coordorigin="11073,4623" coordsize="28,2">
              <v:shape style="position:absolute;left:11073;top:4623;width:28;height:2" coordorigin="11073,4623" coordsize="28,0" path="m11073,4623l11100,4623e" filled="false" stroked="true" strokeweight="0pt" strokecolor="#000000">
                <v:path arrowok="t"/>
              </v:shape>
            </v:group>
            <v:group style="position:absolute;left:11075;top:4623;width:25;height:2" coordorigin="11075,4623" coordsize="25,2">
              <v:shape style="position:absolute;left:11075;top:4623;width:25;height:2" coordorigin="11075,4623" coordsize="25,0" path="m11075,4623l11100,4623e" filled="false" stroked="true" strokeweight="0pt" strokecolor="#000000">
                <v:path arrowok="t"/>
              </v:shape>
            </v:group>
            <v:group style="position:absolute;left:11073;top:4623;width:28;height:2" coordorigin="11073,4623" coordsize="28,2">
              <v:shape style="position:absolute;left:11073;top:4623;width:28;height:2" coordorigin="11073,4623" coordsize="28,0" path="m11073,4623l11100,4623e" filled="false" stroked="true" strokeweight="0pt" strokecolor="#000000">
                <v:path arrowok="t"/>
              </v:shape>
            </v:group>
            <v:group style="position:absolute;left:11070;top:4625;width:32;height:2" coordorigin="11070,4625" coordsize="32,2">
              <v:shape style="position:absolute;left:11070;top:4625;width:32;height:2" coordorigin="11070,4625" coordsize="32,0" path="m11070,4625l11102,4625e" filled="false" stroked="true" strokeweight=".112803pt" strokecolor="#000000">
                <v:path arrowok="t"/>
              </v:shape>
            </v:group>
            <v:group style="position:absolute;left:11073;top:4623;width:30;height:3" coordorigin="11073,4623" coordsize="30,3">
              <v:shape style="position:absolute;left:11073;top:4623;width:30;height:3" coordorigin="11073,4623" coordsize="30,3" path="m11100,4623l11073,4623,11102,4626,11100,4623xe" filled="false" stroked="true" strokeweight="0pt" strokecolor="#000000">
                <v:path arrowok="t"/>
              </v:shape>
            </v:group>
            <v:group style="position:absolute;left:11070;top:4623;width:32;height:3" coordorigin="11070,4623" coordsize="32,3">
              <v:shape style="position:absolute;left:11070;top:4623;width:32;height:3" coordorigin="11070,4623" coordsize="32,3" path="m11073,4623l11102,4626,11070,4626,11073,4623xe" filled="false" stroked="true" strokeweight="0pt" strokecolor="#000000">
                <v:path arrowok="t"/>
              </v:shape>
            </v:group>
            <v:group style="position:absolute;left:11068;top:4627;width:34;height:2" coordorigin="11068,4627" coordsize="34,2">
              <v:shape style="position:absolute;left:11068;top:4627;width:34;height:2" coordorigin="11068,4627" coordsize="34,0" path="m11068,4627l11102,4627e" filled="false" stroked="true" strokeweight=".112803pt" strokecolor="#000000">
                <v:path arrowok="t"/>
              </v:shape>
            </v:group>
            <v:group style="position:absolute;left:11070;top:4626;width:32;height:3" coordorigin="11070,4626" coordsize="32,3">
              <v:shape style="position:absolute;left:11070;top:4626;width:32;height:3" coordorigin="11070,4626" coordsize="32,3" path="m11102,4626l11070,4626,11102,4628,11102,4626xe" filled="false" stroked="true" strokeweight="0pt" strokecolor="#000000">
                <v:path arrowok="t"/>
              </v:shape>
            </v:group>
            <v:group style="position:absolute;left:11068;top:4626;width:34;height:3" coordorigin="11068,4626" coordsize="34,3">
              <v:shape style="position:absolute;left:11068;top:4626;width:34;height:3" coordorigin="11068,4626" coordsize="34,3" path="m11070,4626l11102,4628,11068,4628,11070,4626xe" filled="false" stroked="true" strokeweight="0pt" strokecolor="#000000">
                <v:path arrowok="t"/>
              </v:shape>
            </v:group>
            <v:group style="position:absolute;left:11066;top:4628;width:39;height:2" coordorigin="11066,4628" coordsize="39,2">
              <v:shape style="position:absolute;left:11066;top:4628;width:39;height:2" coordorigin="11066,4628" coordsize="39,0" path="m11066,4628l11104,4628e" filled="false" stroked="true" strokeweight="0pt" strokecolor="#000000">
                <v:path arrowok="t"/>
              </v:shape>
            </v:group>
            <v:group style="position:absolute;left:11068;top:4628;width:37;height:2" coordorigin="11068,4628" coordsize="37,2">
              <v:shape style="position:absolute;left:11068;top:4628;width:37;height:2" coordorigin="11068,4628" coordsize="37,0" path="m11068,4628l11104,4628e" filled="false" stroked="true" strokeweight="0pt" strokecolor="#000000">
                <v:path arrowok="t"/>
              </v:shape>
            </v:group>
            <v:group style="position:absolute;left:11066;top:4628;width:39;height:2" coordorigin="11066,4628" coordsize="39,2">
              <v:shape style="position:absolute;left:11066;top:4628;width:39;height:2" coordorigin="11066,4628" coordsize="39,0" path="m11066,4628l11104,4628e" filled="false" stroked="true" strokeweight="0pt" strokecolor="#000000">
                <v:path arrowok="t"/>
              </v:shape>
            </v:group>
            <v:group style="position:absolute;left:11064;top:4629;width:43;height:2" coordorigin="11064,4629" coordsize="43,2">
              <v:shape style="position:absolute;left:11064;top:4629;width:43;height:2" coordorigin="11064,4629" coordsize="43,0" path="m11064,4629l11107,4629e" filled="false" stroked="true" strokeweight=".112803pt" strokecolor="#000000">
                <v:path arrowok="t"/>
              </v:shape>
            </v:group>
            <v:group style="position:absolute;left:11066;top:4628;width:41;height:3" coordorigin="11066,4628" coordsize="41,3">
              <v:shape style="position:absolute;left:11066;top:4628;width:41;height:3" coordorigin="11066,4628" coordsize="41,3" path="m11104,4628l11066,4628,11107,4630,11104,4628xe" filled="false" stroked="true" strokeweight="0pt" strokecolor="#000000">
                <v:path arrowok="t"/>
              </v:shape>
            </v:group>
            <v:group style="position:absolute;left:11064;top:4628;width:43;height:3" coordorigin="11064,4628" coordsize="43,3">
              <v:shape style="position:absolute;left:11064;top:4628;width:43;height:3" coordorigin="11064,4628" coordsize="43,3" path="m11066,4628l11107,4630,11064,4630,11066,4628xe" filled="false" stroked="true" strokeweight="0pt" strokecolor="#000000">
                <v:path arrowok="t"/>
              </v:shape>
            </v:group>
            <v:group style="position:absolute;left:11064;top:4631;width:46;height:2" coordorigin="11064,4631" coordsize="46,2">
              <v:shape style="position:absolute;left:11064;top:4631;width:46;height:2" coordorigin="11064,4631" coordsize="46,0" path="m11064,4631l11109,4631e" filled="false" stroked="true" strokeweight=".112803pt" strokecolor="#000000">
                <v:path arrowok="t"/>
              </v:shape>
            </v:group>
            <v:group style="position:absolute;left:11064;top:4630;width:46;height:3" coordorigin="11064,4630" coordsize="46,3">
              <v:shape style="position:absolute;left:11064;top:4630;width:46;height:3" coordorigin="11064,4630" coordsize="46,3" path="m11107,4630l11064,4630,11109,4632,11107,4630xe" filled="false" stroked="true" strokeweight="0pt" strokecolor="#000000">
                <v:path arrowok="t"/>
              </v:shape>
            </v:group>
            <v:group style="position:absolute;left:11064;top:4630;width:46;height:3" coordorigin="11064,4630" coordsize="46,3">
              <v:shape style="position:absolute;left:11064;top:4630;width:46;height:3" coordorigin="11064,4630" coordsize="46,3" path="m11064,4630l11109,4632,11064,4632,11064,4630xe" filled="false" stroked="true" strokeweight="0pt" strokecolor="#000000">
                <v:path arrowok="t"/>
              </v:shape>
            </v:group>
            <v:group style="position:absolute;left:11061;top:4634;width:48;height:2" coordorigin="11061,4634" coordsize="48,2">
              <v:shape style="position:absolute;left:11061;top:4634;width:48;height:2" coordorigin="11061,4634" coordsize="48,0" path="m11061,4634l11109,4634e" filled="false" stroked="true" strokeweight=".112803pt" strokecolor="#000000">
                <v:path arrowok="t"/>
              </v:shape>
            </v:group>
            <v:group style="position:absolute;left:11064;top:4632;width:46;height:3" coordorigin="11064,4632" coordsize="46,3">
              <v:shape style="position:absolute;left:11064;top:4632;width:46;height:3" coordorigin="11064,4632" coordsize="46,3" path="m11109,4632l11064,4632,11109,4635,11109,4632xe" filled="false" stroked="true" strokeweight="0pt" strokecolor="#000000">
                <v:path arrowok="t"/>
              </v:shape>
            </v:group>
            <v:group style="position:absolute;left:11061;top:4632;width:48;height:3" coordorigin="11061,4632" coordsize="48,3">
              <v:shape style="position:absolute;left:11061;top:4632;width:48;height:3" coordorigin="11061,4632" coordsize="48,3" path="m11064,4632l11109,4635,11061,4635,11064,4632xe" filled="false" stroked="true" strokeweight="0pt" strokecolor="#000000">
                <v:path arrowok="t"/>
              </v:shape>
            </v:group>
            <v:group style="position:absolute;left:11061;top:4636;width:50;height:2" coordorigin="11061,4636" coordsize="50,2">
              <v:shape style="position:absolute;left:11061;top:4636;width:50;height:2" coordorigin="11061,4636" coordsize="50,0" path="m11061,4636l11111,4636e" filled="false" stroked="true" strokeweight=".112803pt" strokecolor="#000000">
                <v:path arrowok="t"/>
              </v:shape>
            </v:group>
            <v:group style="position:absolute;left:11061;top:4635;width:50;height:3" coordorigin="11061,4635" coordsize="50,3">
              <v:shape style="position:absolute;left:11061;top:4635;width:50;height:3" coordorigin="11061,4635" coordsize="50,3" path="m11109,4635l11061,4635,11111,4637,11109,4635xe" filled="false" stroked="true" strokeweight="0pt" strokecolor="#000000">
                <v:path arrowok="t"/>
              </v:shape>
            </v:group>
            <v:group style="position:absolute;left:11061;top:4635;width:50;height:3" coordorigin="11061,4635" coordsize="50,3">
              <v:shape style="position:absolute;left:11061;top:4635;width:50;height:3" coordorigin="11061,4635" coordsize="50,3" path="m11061,4635l11111,4637,11061,4637,11061,4635xe" filled="false" stroked="true" strokeweight="0pt" strokecolor="#000000">
                <v:path arrowok="t"/>
              </v:shape>
            </v:group>
            <v:group style="position:absolute;left:11059;top:4638;width:52;height:2" coordorigin="11059,4638" coordsize="52,2">
              <v:shape style="position:absolute;left:11059;top:4638;width:52;height:2" coordorigin="11059,4638" coordsize="52,0" path="m11059,4638l11111,4638e" filled="false" stroked="true" strokeweight=".112803pt" strokecolor="#000000">
                <v:path arrowok="t"/>
              </v:shape>
            </v:group>
            <v:group style="position:absolute;left:11061;top:4637;width:50;height:3" coordorigin="11061,4637" coordsize="50,3">
              <v:shape style="position:absolute;left:11061;top:4637;width:50;height:3" coordorigin="11061,4637" coordsize="50,3" path="m11111,4637l11061,4637,11111,4639,11111,4637xe" filled="false" stroked="true" strokeweight="0pt" strokecolor="#000000">
                <v:path arrowok="t"/>
              </v:shape>
            </v:group>
            <v:group style="position:absolute;left:11059;top:4637;width:52;height:3" coordorigin="11059,4637" coordsize="52,3">
              <v:shape style="position:absolute;left:11059;top:4637;width:52;height:3" coordorigin="11059,4637" coordsize="52,3" path="m11061,4637l11111,4639,11059,4639,11061,4637xe" filled="false" stroked="true" strokeweight="0pt" strokecolor="#000000">
                <v:path arrowok="t"/>
              </v:shape>
            </v:group>
            <v:group style="position:absolute;left:11059;top:4640;width:52;height:2" coordorigin="11059,4640" coordsize="52,2">
              <v:shape style="position:absolute;left:11059;top:4640;width:52;height:2" coordorigin="11059,4640" coordsize="52,0" path="m11059,4640l11111,4640e" filled="false" stroked="true" strokeweight=".112803pt" strokecolor="#000000">
                <v:path arrowok="t"/>
              </v:shape>
            </v:group>
            <v:group style="position:absolute;left:11059;top:4639;width:52;height:3" coordorigin="11059,4639" coordsize="52,3">
              <v:shape style="position:absolute;left:11059;top:4639;width:52;height:3" coordorigin="11059,4639" coordsize="52,3" path="m11111,4639l11059,4639,11111,4641,11111,4639xe" filled="false" stroked="true" strokeweight="0pt" strokecolor="#000000">
                <v:path arrowok="t"/>
              </v:shape>
            </v:group>
            <v:group style="position:absolute;left:11059;top:4639;width:52;height:3" coordorigin="11059,4639" coordsize="52,3">
              <v:shape style="position:absolute;left:11059;top:4639;width:52;height:3" coordorigin="11059,4639" coordsize="52,3" path="m11059,4639l11111,4641,11059,4641,11059,4639xe" filled="false" stroked="true" strokeweight="0pt" strokecolor="#000000">
                <v:path arrowok="t"/>
              </v:shape>
            </v:group>
            <v:group style="position:absolute;left:11059;top:4644;width:52;height:2" coordorigin="11059,4644" coordsize="52,2">
              <v:shape style="position:absolute;left:11059;top:4644;width:52;height:2" coordorigin="11059,4644" coordsize="52,0" path="m11059,4644l11111,4644e" filled="false" stroked="true" strokeweight=".225606pt" strokecolor="#000000">
                <v:path arrowok="t"/>
              </v:shape>
            </v:group>
            <v:group style="position:absolute;left:11059;top:4641;width:52;height:5" coordorigin="11059,4641" coordsize="52,5">
              <v:shape style="position:absolute;left:11059;top:4641;width:52;height:5" coordorigin="11059,4641" coordsize="52,5" path="m11111,4641l11059,4641,11111,4646,11111,4641xe" filled="false" stroked="true" strokeweight="0pt" strokecolor="#000000">
                <v:path arrowok="t"/>
              </v:shape>
            </v:group>
            <v:group style="position:absolute;left:11059;top:4641;width:52;height:5" coordorigin="11059,4641" coordsize="52,5">
              <v:shape style="position:absolute;left:11059;top:4641;width:52;height:5" coordorigin="11059,4641" coordsize="52,5" path="m11059,4641l11111,4646,11059,4646,11059,4641xe" filled="false" stroked="true" strokeweight="0pt" strokecolor="#000000">
                <v:path arrowok="t"/>
              </v:shape>
            </v:group>
            <v:group style="position:absolute;left:11059;top:4647;width:55;height:2" coordorigin="11059,4647" coordsize="55,2">
              <v:shape style="position:absolute;left:11059;top:4647;width:55;height:2" coordorigin="11059,4647" coordsize="55,0" path="m11059,4647l11113,4647e" filled="false" stroked="true" strokeweight=".112803pt" strokecolor="#000000">
                <v:path arrowok="t"/>
              </v:shape>
            </v:group>
            <v:group style="position:absolute;left:11059;top:4646;width:55;height:3" coordorigin="11059,4646" coordsize="55,3">
              <v:shape style="position:absolute;left:11059;top:4646;width:55;height:3" coordorigin="11059,4646" coordsize="55,3" path="m11111,4646l11059,4646,11113,4648,11111,4646xe" filled="false" stroked="true" strokeweight="0pt" strokecolor="#000000">
                <v:path arrowok="t"/>
              </v:shape>
            </v:group>
            <v:group style="position:absolute;left:11059;top:4646;width:55;height:3" coordorigin="11059,4646" coordsize="55,3">
              <v:shape style="position:absolute;left:11059;top:4646;width:55;height:3" coordorigin="11059,4646" coordsize="55,3" path="m11059,4646l11113,4648,11059,4648,11059,4646xe" filled="false" stroked="true" strokeweight="0pt" strokecolor="#000000">
                <v:path arrowok="t"/>
              </v:shape>
            </v:group>
            <v:group style="position:absolute;left:11059;top:4649;width:55;height:2" coordorigin="11059,4649" coordsize="55,2">
              <v:shape style="position:absolute;left:11059;top:4649;width:55;height:2" coordorigin="11059,4649" coordsize="55,0" path="m11059,4649l11113,4649e" filled="false" stroked="true" strokeweight=".112803pt" strokecolor="#000000">
                <v:path arrowok="t"/>
              </v:shape>
            </v:group>
            <v:group style="position:absolute;left:11059;top:4648;width:55;height:3" coordorigin="11059,4648" coordsize="55,3">
              <v:shape style="position:absolute;left:11059;top:4648;width:55;height:3" coordorigin="11059,4648" coordsize="55,3" path="m11113,4648l11059,4648,11111,4650,11113,4648xe" filled="false" stroked="true" strokeweight="0pt" strokecolor="#000000">
                <v:path arrowok="t"/>
              </v:shape>
            </v:group>
            <v:group style="position:absolute;left:11059;top:4648;width:52;height:3" coordorigin="11059,4648" coordsize="52,3">
              <v:shape style="position:absolute;left:11059;top:4648;width:52;height:3" coordorigin="11059,4648" coordsize="52,3" path="m11059,4648l11111,4650,11059,4650,11059,4648xe" filled="false" stroked="true" strokeweight="0pt" strokecolor="#000000">
                <v:path arrowok="t"/>
              </v:shape>
            </v:group>
            <v:group style="position:absolute;left:11059;top:4652;width:52;height:2" coordorigin="11059,4652" coordsize="52,2">
              <v:shape style="position:absolute;left:11059;top:4652;width:52;height:2" coordorigin="11059,4652" coordsize="52,0" path="m11059,4652l11111,4652e" filled="false" stroked="true" strokeweight=".112803pt" strokecolor="#000000">
                <v:path arrowok="t"/>
              </v:shape>
            </v:group>
            <v:group style="position:absolute;left:11059;top:4650;width:52;height:3" coordorigin="11059,4650" coordsize="52,3">
              <v:shape style="position:absolute;left:11059;top:4650;width:52;height:3" coordorigin="11059,4650" coordsize="52,3" path="m11111,4650l11059,4650,11111,4653,11111,4650xe" filled="false" stroked="true" strokeweight="0pt" strokecolor="#000000">
                <v:path arrowok="t"/>
              </v:shape>
            </v:group>
            <v:group style="position:absolute;left:11059;top:4650;width:52;height:3" coordorigin="11059,4650" coordsize="52,3">
              <v:shape style="position:absolute;left:11059;top:4650;width:52;height:3" coordorigin="11059,4650" coordsize="52,3" path="m11059,4650l11111,4653,11059,4653,11059,4650xe" filled="false" stroked="true" strokeweight="0pt" strokecolor="#000000">
                <v:path arrowok="t"/>
              </v:shape>
            </v:group>
            <v:group style="position:absolute;left:11059;top:4654;width:52;height:2" coordorigin="11059,4654" coordsize="52,2">
              <v:shape style="position:absolute;left:11059;top:4654;width:52;height:2" coordorigin="11059,4654" coordsize="52,0" path="m11059,4654l11111,4654e" filled="false" stroked="true" strokeweight=".112803pt" strokecolor="#000000">
                <v:path arrowok="t"/>
              </v:shape>
            </v:group>
            <v:group style="position:absolute;left:11059;top:4653;width:52;height:3" coordorigin="11059,4653" coordsize="52,3">
              <v:shape style="position:absolute;left:11059;top:4653;width:52;height:3" coordorigin="11059,4653" coordsize="52,3" path="m11111,4653l11059,4653,11111,4655,11111,4653xe" filled="false" stroked="true" strokeweight="0pt" strokecolor="#000000">
                <v:path arrowok="t"/>
              </v:shape>
            </v:group>
            <v:group style="position:absolute;left:11059;top:4653;width:52;height:3" coordorigin="11059,4653" coordsize="52,3">
              <v:shape style="position:absolute;left:11059;top:4653;width:52;height:3" coordorigin="11059,4653" coordsize="52,3" path="m11059,4653l11111,4655,11059,4655,11059,4653xe" filled="false" stroked="true" strokeweight="0pt" strokecolor="#000000">
                <v:path arrowok="t"/>
              </v:shape>
            </v:group>
            <v:group style="position:absolute;left:11059;top:4656;width:52;height:2" coordorigin="11059,4656" coordsize="52,2">
              <v:shape style="position:absolute;left:11059;top:4656;width:52;height:2" coordorigin="11059,4656" coordsize="52,0" path="m11059,4656l11111,4656e" filled="false" stroked="true" strokeweight=".112803pt" strokecolor="#000000">
                <v:path arrowok="t"/>
              </v:shape>
            </v:group>
            <v:group style="position:absolute;left:11059;top:4655;width:52;height:3" coordorigin="11059,4655" coordsize="52,3">
              <v:shape style="position:absolute;left:11059;top:4655;width:52;height:3" coordorigin="11059,4655" coordsize="52,3" path="m11111,4655l11059,4655,11111,4657,11111,4655xe" filled="false" stroked="true" strokeweight="0pt" strokecolor="#000000">
                <v:path arrowok="t"/>
              </v:shape>
            </v:group>
            <v:group style="position:absolute;left:11059;top:4655;width:52;height:3" coordorigin="11059,4655" coordsize="52,3">
              <v:shape style="position:absolute;left:11059;top:4655;width:52;height:3" coordorigin="11059,4655" coordsize="52,3" path="m11059,4655l11111,4657,11061,4657,11059,4655xe" filled="false" stroked="true" strokeweight="0pt" strokecolor="#000000">
                <v:path arrowok="t"/>
              </v:shape>
            </v:group>
            <v:group style="position:absolute;left:11061;top:4658;width:50;height:2" coordorigin="11061,4658" coordsize="50,2">
              <v:shape style="position:absolute;left:11061;top:4658;width:50;height:2" coordorigin="11061,4658" coordsize="50,0" path="m11061,4658l11111,4658e" filled="false" stroked="true" strokeweight=".112803pt" strokecolor="#000000">
                <v:path arrowok="t"/>
              </v:shape>
            </v:group>
            <v:group style="position:absolute;left:11061;top:4657;width:50;height:3" coordorigin="11061,4657" coordsize="50,3">
              <v:shape style="position:absolute;left:11061;top:4657;width:50;height:3" coordorigin="11061,4657" coordsize="50,3" path="m11111,4657l11061,4657,11109,4660,11111,4657xe" filled="false" stroked="true" strokeweight="0pt" strokecolor="#000000">
                <v:path arrowok="t"/>
              </v:shape>
            </v:group>
            <v:group style="position:absolute;left:11061;top:4657;width:48;height:3" coordorigin="11061,4657" coordsize="48,3">
              <v:shape style="position:absolute;left:11061;top:4657;width:48;height:3" coordorigin="11061,4657" coordsize="48,3" path="m11061,4657l11109,4660,11061,4660,11061,4657xe" filled="false" stroked="true" strokeweight="0pt" strokecolor="#000000">
                <v:path arrowok="t"/>
              </v:shape>
            </v:group>
            <v:group style="position:absolute;left:11061;top:4661;width:48;height:2" coordorigin="11061,4661" coordsize="48,2">
              <v:shape style="position:absolute;left:11061;top:4661;width:48;height:2" coordorigin="11061,4661" coordsize="48,0" path="m11061,4661l11109,4661e" filled="false" stroked="true" strokeweight=".112803pt" strokecolor="#000000">
                <v:path arrowok="t"/>
              </v:shape>
            </v:group>
            <v:group style="position:absolute;left:11061;top:4660;width:48;height:3" coordorigin="11061,4660" coordsize="48,3">
              <v:shape style="position:absolute;left:11061;top:4660;width:48;height:3" coordorigin="11061,4660" coordsize="48,3" path="m11109,4660l11061,4660,11109,4662,11109,4660xe" filled="false" stroked="true" strokeweight="0pt" strokecolor="#000000">
                <v:path arrowok="t"/>
              </v:shape>
            </v:group>
            <v:group style="position:absolute;left:11061;top:4660;width:48;height:3" coordorigin="11061,4660" coordsize="48,3">
              <v:shape style="position:absolute;left:11061;top:4660;width:48;height:3" coordorigin="11061,4660" coordsize="48,3" path="m11061,4660l11109,4662,11064,4662,11061,4660xe" filled="false" stroked="true" strokeweight="0pt" strokecolor="#000000">
                <v:path arrowok="t"/>
              </v:shape>
            </v:group>
            <v:group style="position:absolute;left:11064;top:4663;width:46;height:2" coordorigin="11064,4663" coordsize="46,2">
              <v:shape style="position:absolute;left:11064;top:4663;width:46;height:2" coordorigin="11064,4663" coordsize="46,0" path="m11064,4663l11109,4663e" filled="false" stroked="true" strokeweight=".112803pt" strokecolor="#000000">
                <v:path arrowok="t"/>
              </v:shape>
            </v:group>
            <v:group style="position:absolute;left:11064;top:4662;width:46;height:3" coordorigin="11064,4662" coordsize="46,3">
              <v:shape style="position:absolute;left:11064;top:4662;width:46;height:3" coordorigin="11064,4662" coordsize="46,3" path="m11109,4662l11064,4662,11107,4664,11109,4662xe" filled="false" stroked="true" strokeweight="0pt" strokecolor="#000000">
                <v:path arrowok="t"/>
              </v:shape>
            </v:group>
            <v:group style="position:absolute;left:11064;top:4662;width:43;height:3" coordorigin="11064,4662" coordsize="43,3">
              <v:shape style="position:absolute;left:11064;top:4662;width:43;height:3" coordorigin="11064,4662" coordsize="43,3" path="m11064,4662l11107,4664,11064,4664,11064,4662xe" filled="false" stroked="true" strokeweight="0pt" strokecolor="#000000">
                <v:path arrowok="t"/>
              </v:shape>
            </v:group>
            <v:group style="position:absolute;left:11064;top:4665;width:43;height:2" coordorigin="11064,4665" coordsize="43,2">
              <v:shape style="position:absolute;left:11064;top:4665;width:43;height:2" coordorigin="11064,4665" coordsize="43,0" path="m11064,4665l11107,4665e" filled="false" stroked="true" strokeweight=".112803pt" strokecolor="#000000">
                <v:path arrowok="t"/>
              </v:shape>
            </v:group>
            <v:group style="position:absolute;left:11064;top:4664;width:43;height:3" coordorigin="11064,4664" coordsize="43,3">
              <v:shape style="position:absolute;left:11064;top:4664;width:43;height:3" coordorigin="11064,4664" coordsize="43,3" path="m11107,4664l11064,4664,11104,4666,11107,4664xe" filled="false" stroked="true" strokeweight="0pt" strokecolor="#000000">
                <v:path arrowok="t"/>
              </v:shape>
            </v:group>
            <v:group style="position:absolute;left:11064;top:4664;width:41;height:3" coordorigin="11064,4664" coordsize="41,3">
              <v:shape style="position:absolute;left:11064;top:4664;width:41;height:3" coordorigin="11064,4664" coordsize="41,3" path="m11064,4664l11104,4666,11066,4666,11064,4664xe" filled="false" stroked="true" strokeweight="0pt" strokecolor="#000000">
                <v:path arrowok="t"/>
              </v:shape>
            </v:group>
            <v:group style="position:absolute;left:11066;top:4667;width:39;height:2" coordorigin="11066,4667" coordsize="39,2">
              <v:shape style="position:absolute;left:11066;top:4667;width:39;height:2" coordorigin="11066,4667" coordsize="39,0" path="m11066,4667l11104,4667e" filled="false" stroked="true" strokeweight=".112803pt" strokecolor="#000000">
                <v:path arrowok="t"/>
              </v:shape>
            </v:group>
            <v:group style="position:absolute;left:11066;top:4666;width:39;height:3" coordorigin="11066,4666" coordsize="39,3">
              <v:shape style="position:absolute;left:11066;top:4666;width:39;height:3" coordorigin="11066,4666" coordsize="39,3" path="m11104,4666l11066,4666,11102,4669,11104,4666xe" filled="false" stroked="true" strokeweight="0pt" strokecolor="#000000">
                <v:path arrowok="t"/>
              </v:shape>
            </v:group>
            <v:group style="position:absolute;left:11066;top:4666;width:37;height:3" coordorigin="11066,4666" coordsize="37,3">
              <v:shape style="position:absolute;left:11066;top:4666;width:37;height:3" coordorigin="11066,4666" coordsize="37,3" path="m11066,4666l11102,4669,11068,4669,11066,4666xe" filled="false" stroked="true" strokeweight="0pt" strokecolor="#000000">
                <v:path arrowok="t"/>
              </v:shape>
            </v:group>
            <v:group style="position:absolute;left:11068;top:4669;width:34;height:2" coordorigin="11068,4669" coordsize="34,2">
              <v:shape style="position:absolute;left:11068;top:4669;width:34;height:2" coordorigin="11068,4669" coordsize="34,0" path="m11068,4669l11102,4669e" filled="false" stroked="true" strokeweight="0pt" strokecolor="#000000">
                <v:path arrowok="t"/>
              </v:shape>
            </v:group>
            <v:group style="position:absolute;left:11068;top:4669;width:34;height:2" coordorigin="11068,4669" coordsize="34,2">
              <v:shape style="position:absolute;left:11068;top:4669;width:34;height:2" coordorigin="11068,4669" coordsize="34,0" path="m11068,4669l11102,4669e" filled="false" stroked="true" strokeweight="0pt" strokecolor="#000000">
                <v:path arrowok="t"/>
              </v:shape>
            </v:group>
            <v:group style="position:absolute;left:11068;top:4669;width:34;height:2" coordorigin="11068,4669" coordsize="34,2">
              <v:shape style="position:absolute;left:11068;top:4669;width:34;height:2" coordorigin="11068,4669" coordsize="34,0" path="m11068,4669l11102,4669e" filled="false" stroked="true" strokeweight="0pt" strokecolor="#000000">
                <v:path arrowok="t"/>
              </v:shape>
            </v:group>
            <v:group style="position:absolute;left:11070;top:4670;width:32;height:2" coordorigin="11070,4670" coordsize="32,2">
              <v:shape style="position:absolute;left:11070;top:4670;width:32;height:2" coordorigin="11070,4670" coordsize="32,0" path="m11070,4670l11102,4670e" filled="false" stroked="true" strokeweight=".112803pt" strokecolor="#000000">
                <v:path arrowok="t"/>
              </v:shape>
            </v:group>
            <v:group style="position:absolute;left:11070;top:4669;width:32;height:3" coordorigin="11070,4669" coordsize="32,3">
              <v:shape style="position:absolute;left:11070;top:4669;width:32;height:3" coordorigin="11070,4669" coordsize="32,3" path="m11102,4669l11070,4669,11100,4671,11102,4669xe" filled="false" stroked="true" strokeweight="0pt" strokecolor="#000000">
                <v:path arrowok="t"/>
              </v:shape>
            </v:group>
            <v:group style="position:absolute;left:11070;top:4669;width:30;height:3" coordorigin="11070,4669" coordsize="30,3">
              <v:shape style="position:absolute;left:11070;top:4669;width:30;height:3" coordorigin="11070,4669" coordsize="30,3" path="m11070,4669l11100,4671,11073,4671,11070,4669xe" filled="false" stroked="true" strokeweight="0pt" strokecolor="#000000">
                <v:path arrowok="t"/>
              </v:shape>
            </v:group>
            <v:group style="position:absolute;left:11073;top:4671;width:28;height:2" coordorigin="11073,4671" coordsize="28,2">
              <v:shape style="position:absolute;left:11073;top:4671;width:28;height:2" coordorigin="11073,4671" coordsize="28,0" path="m11073,4671l11100,4671e" filled="false" stroked="true" strokeweight="0pt" strokecolor="#000000">
                <v:path arrowok="t"/>
              </v:shape>
            </v:group>
            <v:group style="position:absolute;left:11073;top:4671;width:28;height:2" coordorigin="11073,4671" coordsize="28,2">
              <v:shape style="position:absolute;left:11073;top:4671;width:28;height:2" coordorigin="11073,4671" coordsize="28,0" path="m11073,4671l11100,4671e" filled="false" stroked="true" strokeweight="0pt" strokecolor="#000000">
                <v:path arrowok="t"/>
              </v:shape>
            </v:group>
            <v:group style="position:absolute;left:11073;top:4671;width:25;height:2" coordorigin="11073,4671" coordsize="25,2">
              <v:shape style="position:absolute;left:11073;top:4671;width:25;height:2" coordorigin="11073,4671" coordsize="25,0" path="m11073,4671l11098,4671e" filled="false" stroked="true" strokeweight="0pt" strokecolor="#000000">
                <v:path arrowok="t"/>
              </v:shape>
            </v:group>
            <v:group style="position:absolute;left:11075;top:4671;width:23;height:3" coordorigin="11075,4671" coordsize="23,3">
              <v:shape style="position:absolute;left:11075;top:4671;width:23;height:3" coordorigin="11075,4671" coordsize="23,3" path="m11075,4671l11093,4673,11098,4671,11075,4671xe" filled="true" fillcolor="#000000" stroked="false">
                <v:path arrowok="t"/>
                <v:fill type="solid"/>
              </v:shape>
              <v:shape style="position:absolute;left:11075;top:4671;width:23;height:3" coordorigin="11075,4671" coordsize="23,3" path="m11075,4671l11077,4673,11093,4673,11075,4671xe" filled="true" fillcolor="#000000" stroked="false">
                <v:path arrowok="t"/>
                <v:fill type="solid"/>
              </v:shape>
            </v:group>
            <v:group style="position:absolute;left:11075;top:4671;width:23;height:3" coordorigin="11075,4671" coordsize="23,3">
              <v:shape style="position:absolute;left:11075;top:4671;width:23;height:3" coordorigin="11075,4671" coordsize="23,3" path="m11098,4671l11075,4671,11093,4673,11098,4671xe" filled="false" stroked="true" strokeweight="0pt" strokecolor="#000000">
                <v:path arrowok="t"/>
              </v:shape>
            </v:group>
            <v:group style="position:absolute;left:11075;top:4671;width:19;height:3" coordorigin="11075,4671" coordsize="19,3">
              <v:shape style="position:absolute;left:11075;top:4671;width:19;height:3" coordorigin="11075,4671" coordsize="19,3" path="m11075,4671l11093,4673,11077,4673,11075,4671xe" filled="false" stroked="true" strokeweight="0pt" strokecolor="#000000">
                <v:path arrowok="t"/>
              </v:shape>
            </v:group>
            <v:group style="position:absolute;left:11077;top:4673;width:16;height:2" coordorigin="11077,4673" coordsize="16,2">
              <v:shape style="position:absolute;left:11077;top:4673;width:16;height:2" coordorigin="11077,4673" coordsize="16,0" path="m11077,4673l11093,4673e" filled="false" stroked="true" strokeweight="0pt" strokecolor="#000000">
                <v:path arrowok="t"/>
              </v:shape>
            </v:group>
            <v:group style="position:absolute;left:11077;top:4673;width:16;height:2" coordorigin="11077,4673" coordsize="16,2">
              <v:shape style="position:absolute;left:11077;top:4673;width:16;height:2" coordorigin="11077,4673" coordsize="16,0" path="m11077,4673l11093,4673e" filled="false" stroked="true" strokeweight="0pt" strokecolor="#000000">
                <v:path arrowok="t"/>
              </v:shape>
            </v:group>
            <v:group style="position:absolute;left:11077;top:4673;width:16;height:2" coordorigin="11077,4673" coordsize="16,2">
              <v:shape style="position:absolute;left:11077;top:4673;width:16;height:2" coordorigin="11077,4673" coordsize="16,0" path="m11077,4673l11093,4673e" filled="false" stroked="true" strokeweight="0pt" strokecolor="#000000">
                <v:path arrowok="t"/>
              </v:shape>
            </v:group>
            <v:group style="position:absolute;left:11079;top:4673;width:10;height:2" coordorigin="11079,4673" coordsize="10,2">
              <v:shape style="position:absolute;left:11079;top:4673;width:10;height:2" coordorigin="11079,4673" coordsize="10,0" path="m11079,4673l11089,4673e" filled="false" stroked="true" strokeweight="0pt" strokecolor="#000000">
                <v:path arrowok="t"/>
              </v:shape>
            </v:group>
            <v:group style="position:absolute;left:11079;top:4673;width:10;height:2" coordorigin="11079,4673" coordsize="10,2">
              <v:shape style="position:absolute;left:11079;top:4673;width:10;height:2" coordorigin="11079,4673" coordsize="10,0" path="m11079,4673l11089,4673e" filled="false" stroked="true" strokeweight="0pt" strokecolor="#000000">
                <v:path arrowok="t"/>
              </v:shape>
            </v:group>
            <v:group style="position:absolute;left:11082;top:4673;width:7;height:2" coordorigin="11082,4673" coordsize="7,2">
              <v:shape style="position:absolute;left:11082;top:4673;width:7;height:2" coordorigin="11082,4673" coordsize="7,0" path="m11082,4673l11089,4673e" filled="false" stroked="true" strokeweight="0pt" strokecolor="#000000">
                <v:path arrowok="t"/>
              </v:shape>
            </v:group>
            <v:group style="position:absolute;left:11079;top:4673;width:14;height:2" coordorigin="11079,4673" coordsize="14,2">
              <v:shape style="position:absolute;left:11079;top:4673;width:14;height:2" coordorigin="11079,4673" coordsize="14,0" path="m11079,4673l11093,4673e" filled="false" stroked="true" strokeweight="0pt" strokecolor="#000000">
                <v:path arrowok="t"/>
              </v:shape>
            </v:group>
            <v:group style="position:absolute;left:11079;top:4673;width:14;height:2" coordorigin="11079,4673" coordsize="14,2">
              <v:shape style="position:absolute;left:11079;top:4673;width:14;height:2" coordorigin="11079,4673" coordsize="14,0" path="m11079,4673l11093,4673e" filled="false" stroked="true" strokeweight="0pt" strokecolor="#000000">
                <v:path arrowok="t"/>
              </v:shape>
            </v:group>
            <v:group style="position:absolute;left:10770;top:4693;width:7;height:2" coordorigin="10770,4693" coordsize="7,2">
              <v:shape style="position:absolute;left:10770;top:4693;width:7;height:2" coordorigin="10770,4693" coordsize="7,0" path="m10770,4693l10777,4693e" filled="false" stroked="true" strokeweight="0pt" strokecolor="#000000">
                <v:path arrowok="t"/>
              </v:shape>
            </v:group>
            <v:group style="position:absolute;left:10770;top:4693;width:7;height:2" coordorigin="10770,4693" coordsize="7,2">
              <v:shape style="position:absolute;left:10770;top:4693;width:7;height:2" coordorigin="10770,4693" coordsize="7,0" path="m10770,4693l10777,4693e" filled="false" stroked="true" strokeweight="0pt" strokecolor="#000000">
                <v:path arrowok="t"/>
              </v:shape>
            </v:group>
            <v:group style="position:absolute;left:10768;top:4693;width:12;height:2" coordorigin="10768,4693" coordsize="12,2">
              <v:shape style="position:absolute;left:10768;top:4693;width:12;height:2" coordorigin="10768,4693" coordsize="12,0" path="m10768,4693l10779,4693e" filled="false" stroked="true" strokeweight="0pt" strokecolor="#000000">
                <v:path arrowok="t"/>
              </v:shape>
            </v:group>
            <v:group style="position:absolute;left:10770;top:4693;width:10;height:2" coordorigin="10770,4693" coordsize="10,2">
              <v:shape style="position:absolute;left:10770;top:4693;width:10;height:2" coordorigin="10770,4693" coordsize="10,0" path="m10770,4693l10779,4693e" filled="false" stroked="true" strokeweight="0pt" strokecolor="#000000">
                <v:path arrowok="t"/>
              </v:shape>
            </v:group>
            <v:group style="position:absolute;left:10768;top:4693;width:12;height:2" coordorigin="10768,4693" coordsize="12,2">
              <v:shape style="position:absolute;left:10768;top:4693;width:12;height:2" coordorigin="10768,4693" coordsize="12,0" path="m10768,4693l10779,4693e" filled="false" stroked="true" strokeweight="0pt" strokecolor="#000000">
                <v:path arrowok="t"/>
              </v:shape>
            </v:group>
            <v:group style="position:absolute;left:10766;top:4693;width:16;height:2" coordorigin="10766,4693" coordsize="16,2">
              <v:shape style="position:absolute;left:10766;top:4693;width:16;height:2" coordorigin="10766,4693" coordsize="16,0" path="m10766,4693l10782,4693e" filled="false" stroked="true" strokeweight="0pt" strokecolor="#000000">
                <v:path arrowok="t"/>
              </v:shape>
            </v:group>
            <v:group style="position:absolute;left:10768;top:4693;width:14;height:2" coordorigin="10768,4693" coordsize="14,2">
              <v:shape style="position:absolute;left:10768;top:4693;width:14;height:2" coordorigin="10768,4693" coordsize="14,0" path="m10768,4693l10782,4693e" filled="false" stroked="true" strokeweight="0pt" strokecolor="#000000">
                <v:path arrowok="t"/>
              </v:shape>
            </v:group>
            <v:group style="position:absolute;left:10766;top:4693;width:16;height:2" coordorigin="10766,4693" coordsize="16,2">
              <v:shape style="position:absolute;left:10766;top:4693;width:16;height:2" coordorigin="10766,4693" coordsize="16,0" path="m10766,4693l10782,4693e" filled="false" stroked="true" strokeweight="0pt" strokecolor="#000000">
                <v:path arrowok="t"/>
              </v:shape>
            </v:group>
            <v:group style="position:absolute;left:10764;top:4693;width:21;height:3" coordorigin="10764,4693" coordsize="21,3">
              <v:shape style="position:absolute;left:10764;top:4693;width:21;height:3" coordorigin="10764,4693" coordsize="21,3" path="m10764,4696l10784,4696,10766,4693,10764,4696xe" filled="true" fillcolor="#000000" stroked="false">
                <v:path arrowok="t"/>
                <v:fill type="solid"/>
              </v:shape>
              <v:shape style="position:absolute;left:10764;top:4693;width:21;height:3" coordorigin="10764,4693" coordsize="21,3" path="m10766,4693l10784,4696,10782,4693,10766,4693xe" filled="true" fillcolor="#000000" stroked="false">
                <v:path arrowok="t"/>
                <v:fill type="solid"/>
              </v:shape>
            </v:group>
            <v:group style="position:absolute;left:10766;top:4693;width:19;height:3" coordorigin="10766,4693" coordsize="19,3">
              <v:shape style="position:absolute;left:10766;top:4693;width:19;height:3" coordorigin="10766,4693" coordsize="19,3" path="m10782,4693l10766,4693,10784,4696,10782,4693xe" filled="false" stroked="true" strokeweight="0pt" strokecolor="#000000">
                <v:path arrowok="t"/>
              </v:shape>
            </v:group>
            <v:group style="position:absolute;left:10764;top:4693;width:21;height:3" coordorigin="10764,4693" coordsize="21,3">
              <v:shape style="position:absolute;left:10764;top:4693;width:21;height:3" coordorigin="10764,4693" coordsize="21,3" path="m10766,4693l10784,4696,10764,4696,10766,4693xe" filled="false" stroked="true" strokeweight="0pt" strokecolor="#000000">
                <v:path arrowok="t"/>
              </v:shape>
            </v:group>
            <v:group style="position:absolute;left:10761;top:4696;width:25;height:2" coordorigin="10761,4696" coordsize="25,2">
              <v:shape style="position:absolute;left:10761;top:4696;width:25;height:2" coordorigin="10761,4696" coordsize="25,0" path="m10761,4696l10786,4696e" filled="false" stroked="true" strokeweight="0pt" strokecolor="#000000">
                <v:path arrowok="t"/>
              </v:shape>
            </v:group>
            <v:group style="position:absolute;left:10764;top:4696;width:23;height:2" coordorigin="10764,4696" coordsize="23,2">
              <v:shape style="position:absolute;left:10764;top:4696;width:23;height:2" coordorigin="10764,4696" coordsize="23,0" path="m10764,4696l10786,4696e" filled="false" stroked="true" strokeweight="0pt" strokecolor="#000000">
                <v:path arrowok="t"/>
              </v:shape>
            </v:group>
            <v:group style="position:absolute;left:10761;top:4696;width:25;height:2" coordorigin="10761,4696" coordsize="25,2">
              <v:shape style="position:absolute;left:10761;top:4696;width:25;height:2" coordorigin="10761,4696" coordsize="25,0" path="m10761,4696l10786,4696e" filled="false" stroked="true" strokeweight="0pt" strokecolor="#000000">
                <v:path arrowok="t"/>
              </v:shape>
            </v:group>
            <v:group style="position:absolute;left:10759;top:4697;width:30;height:2" coordorigin="10759,4697" coordsize="30,2">
              <v:shape style="position:absolute;left:10759;top:4697;width:30;height:2" coordorigin="10759,4697" coordsize="30,0" path="m10759,4697l10788,4697e" filled="false" stroked="true" strokeweight=".112803pt" strokecolor="#000000">
                <v:path arrowok="t"/>
              </v:shape>
            </v:group>
            <v:group style="position:absolute;left:10761;top:4696;width:28;height:3" coordorigin="10761,4696" coordsize="28,3">
              <v:shape style="position:absolute;left:10761;top:4696;width:28;height:3" coordorigin="10761,4696" coordsize="28,3" path="m10786,4696l10761,4696,10788,4698,10786,4696xe" filled="false" stroked="true" strokeweight="0pt" strokecolor="#000000">
                <v:path arrowok="t"/>
              </v:shape>
            </v:group>
            <v:group style="position:absolute;left:10759;top:4696;width:30;height:3" coordorigin="10759,4696" coordsize="30,3">
              <v:shape style="position:absolute;left:10759;top:4696;width:30;height:3" coordorigin="10759,4696" coordsize="30,3" path="m10761,4696l10788,4698,10759,4698,10761,4696xe" filled="false" stroked="true" strokeweight="0pt" strokecolor="#000000">
                <v:path arrowok="t"/>
              </v:shape>
            </v:group>
            <v:group style="position:absolute;left:10757;top:4699;width:34;height:2" coordorigin="10757,4699" coordsize="34,2">
              <v:shape style="position:absolute;left:10757;top:4699;width:34;height:2" coordorigin="10757,4699" coordsize="34,0" path="m10757,4699l10791,4699e" filled="false" stroked="true" strokeweight=".112803pt" strokecolor="#000000">
                <v:path arrowok="t"/>
              </v:shape>
            </v:group>
            <v:group style="position:absolute;left:10759;top:4698;width:32;height:3" coordorigin="10759,4698" coordsize="32,3">
              <v:shape style="position:absolute;left:10759;top:4698;width:32;height:3" coordorigin="10759,4698" coordsize="32,3" path="m10788,4698l10759,4698,10791,4700,10788,4698xe" filled="false" stroked="true" strokeweight="0pt" strokecolor="#000000">
                <v:path arrowok="t"/>
              </v:shape>
            </v:group>
            <v:group style="position:absolute;left:10757;top:4698;width:34;height:3" coordorigin="10757,4698" coordsize="34,3">
              <v:shape style="position:absolute;left:10757;top:4698;width:34;height:3" coordorigin="10757,4698" coordsize="34,3" path="m10759,4698l10791,4700,10757,4700,10759,4698xe" filled="false" stroked="true" strokeweight="0pt" strokecolor="#000000">
                <v:path arrowok="t"/>
              </v:shape>
            </v:group>
            <v:group style="position:absolute;left:10755;top:4700;width:39;height:2" coordorigin="10755,4700" coordsize="39,2">
              <v:shape style="position:absolute;left:10755;top:4700;width:39;height:2" coordorigin="10755,4700" coordsize="39,0" path="m10755,4700l10793,4700e" filled="false" stroked="true" strokeweight="0pt" strokecolor="#000000">
                <v:path arrowok="t"/>
              </v:shape>
            </v:group>
            <v:group style="position:absolute;left:10757;top:4700;width:37;height:2" coordorigin="10757,4700" coordsize="37,2">
              <v:shape style="position:absolute;left:10757;top:4700;width:37;height:2" coordorigin="10757,4700" coordsize="37,0" path="m10757,4700l10793,4700e" filled="false" stroked="true" strokeweight="0pt" strokecolor="#000000">
                <v:path arrowok="t"/>
              </v:shape>
            </v:group>
            <v:group style="position:absolute;left:10755;top:4700;width:39;height:2" coordorigin="10755,4700" coordsize="39,2">
              <v:shape style="position:absolute;left:10755;top:4700;width:39;height:2" coordorigin="10755,4700" coordsize="39,0" path="m10755,4700l10793,4700e" filled="false" stroked="true" strokeweight="0pt" strokecolor="#000000">
                <v:path arrowok="t"/>
              </v:shape>
            </v:group>
            <v:group style="position:absolute;left:10752;top:4701;width:43;height:2" coordorigin="10752,4701" coordsize="43,2">
              <v:shape style="position:absolute;left:10752;top:4701;width:43;height:2" coordorigin="10752,4701" coordsize="43,0" path="m10752,4701l10795,4701e" filled="false" stroked="true" strokeweight=".112803pt" strokecolor="#000000">
                <v:path arrowok="t"/>
              </v:shape>
            </v:group>
            <v:group style="position:absolute;left:10755;top:4700;width:41;height:3" coordorigin="10755,4700" coordsize="41,3">
              <v:shape style="position:absolute;left:10755;top:4700;width:41;height:3" coordorigin="10755,4700" coordsize="41,3" path="m10793,4700l10755,4700,10795,4702,10793,4700xe" filled="false" stroked="true" strokeweight="0pt" strokecolor="#000000">
                <v:path arrowok="t"/>
              </v:shape>
            </v:group>
            <v:group style="position:absolute;left:10752;top:4700;width:43;height:3" coordorigin="10752,4700" coordsize="43,3">
              <v:shape style="position:absolute;left:10752;top:4700;width:43;height:3" coordorigin="10752,4700" coordsize="43,3" path="m10755,4700l10795,4702,10752,4702,10755,4700xe" filled="false" stroked="true" strokeweight="0pt" strokecolor="#000000">
                <v:path arrowok="t"/>
              </v:shape>
            </v:group>
            <v:group style="position:absolute;left:10752;top:4704;width:46;height:2" coordorigin="10752,4704" coordsize="46,2">
              <v:shape style="position:absolute;left:10752;top:4704;width:46;height:2" coordorigin="10752,4704" coordsize="46,0" path="m10752,4704l10797,4704e" filled="false" stroked="true" strokeweight=".112803pt" strokecolor="#000000">
                <v:path arrowok="t"/>
              </v:shape>
            </v:group>
            <v:group style="position:absolute;left:10752;top:4702;width:46;height:3" coordorigin="10752,4702" coordsize="46,3">
              <v:shape style="position:absolute;left:10752;top:4702;width:46;height:3" coordorigin="10752,4702" coordsize="46,3" path="m10795,4702l10752,4702,10797,4705,10795,4702xe" filled="false" stroked="true" strokeweight="0pt" strokecolor="#000000">
                <v:path arrowok="t"/>
              </v:shape>
            </v:group>
            <v:group style="position:absolute;left:10752;top:4702;width:46;height:3" coordorigin="10752,4702" coordsize="46,3">
              <v:shape style="position:absolute;left:10752;top:4702;width:46;height:3" coordorigin="10752,4702" coordsize="46,3" path="m10752,4702l10797,4705,10752,4705,10752,4702xe" filled="false" stroked="true" strokeweight="0pt" strokecolor="#000000">
                <v:path arrowok="t"/>
              </v:shape>
            </v:group>
            <v:group style="position:absolute;left:10750;top:4706;width:48;height:2" coordorigin="10750,4706" coordsize="48,2">
              <v:shape style="position:absolute;left:10750;top:4706;width:48;height:2" coordorigin="10750,4706" coordsize="48,0" path="m10750,4706l10797,4706e" filled="false" stroked="true" strokeweight=".112803pt" strokecolor="#000000">
                <v:path arrowok="t"/>
              </v:shape>
            </v:group>
            <v:group style="position:absolute;left:10752;top:4705;width:46;height:3" coordorigin="10752,4705" coordsize="46,3">
              <v:shape style="position:absolute;left:10752;top:4705;width:46;height:3" coordorigin="10752,4705" coordsize="46,3" path="m10797,4705l10752,4705,10797,4707,10797,4705xe" filled="false" stroked="true" strokeweight="0pt" strokecolor="#000000">
                <v:path arrowok="t"/>
              </v:shape>
            </v:group>
            <v:group style="position:absolute;left:10750;top:4705;width:48;height:3" coordorigin="10750,4705" coordsize="48,3">
              <v:shape style="position:absolute;left:10750;top:4705;width:48;height:3" coordorigin="10750,4705" coordsize="48,3" path="m10752,4705l10797,4707,10750,4707,10752,4705xe" filled="false" stroked="true" strokeweight="0pt" strokecolor="#000000">
                <v:path arrowok="t"/>
              </v:shape>
            </v:group>
            <v:group style="position:absolute;left:10750;top:4708;width:50;height:2" coordorigin="10750,4708" coordsize="50,2">
              <v:shape style="position:absolute;left:10750;top:4708;width:50;height:2" coordorigin="10750,4708" coordsize="50,0" path="m10750,4708l10800,4708e" filled="false" stroked="true" strokeweight=".112803pt" strokecolor="#000000">
                <v:path arrowok="t"/>
              </v:shape>
            </v:group>
            <v:group style="position:absolute;left:10750;top:4707;width:50;height:3" coordorigin="10750,4707" coordsize="50,3">
              <v:shape style="position:absolute;left:10750;top:4707;width:50;height:3" coordorigin="10750,4707" coordsize="50,3" path="m10797,4707l10750,4707,10800,4709,10797,4707xe" filled="false" stroked="true" strokeweight="0pt" strokecolor="#000000">
                <v:path arrowok="t"/>
              </v:shape>
            </v:group>
            <v:group style="position:absolute;left:10750;top:4707;width:50;height:3" coordorigin="10750,4707" coordsize="50,3">
              <v:shape style="position:absolute;left:10750;top:4707;width:50;height:3" coordorigin="10750,4707" coordsize="50,3" path="m10750,4707l10800,4709,10750,4709,10750,4707xe" filled="false" stroked="true" strokeweight="0pt" strokecolor="#000000">
                <v:path arrowok="t"/>
              </v:shape>
            </v:group>
            <v:group style="position:absolute;left:10748;top:4710;width:52;height:2" coordorigin="10748,4710" coordsize="52,2">
              <v:shape style="position:absolute;left:10748;top:4710;width:52;height:2" coordorigin="10748,4710" coordsize="52,0" path="m10748,4710l10800,4710e" filled="false" stroked="true" strokeweight=".112803pt" strokecolor="#000000">
                <v:path arrowok="t"/>
              </v:shape>
            </v:group>
            <v:group style="position:absolute;left:10750;top:4709;width:50;height:3" coordorigin="10750,4709" coordsize="50,3">
              <v:shape style="position:absolute;left:10750;top:4709;width:50;height:3" coordorigin="10750,4709" coordsize="50,3" path="m10800,4709l10750,4709,10800,4711,10800,4709xe" filled="false" stroked="true" strokeweight="0pt" strokecolor="#000000">
                <v:path arrowok="t"/>
              </v:shape>
            </v:group>
            <v:group style="position:absolute;left:10748;top:4709;width:52;height:3" coordorigin="10748,4709" coordsize="52,3">
              <v:shape style="position:absolute;left:10748;top:4709;width:52;height:3" coordorigin="10748,4709" coordsize="52,3" path="m10750,4709l10800,4711,10748,4711,10750,4709xe" filled="false" stroked="true" strokeweight="0pt" strokecolor="#000000">
                <v:path arrowok="t"/>
              </v:shape>
            </v:group>
            <v:group style="position:absolute;left:10748;top:4713;width:52;height:2" coordorigin="10748,4713" coordsize="52,2">
              <v:shape style="position:absolute;left:10748;top:4713;width:52;height:2" coordorigin="10748,4713" coordsize="52,0" path="m10748,4713l10800,4713e" filled="false" stroked="true" strokeweight=".112803pt" strokecolor="#000000">
                <v:path arrowok="t"/>
              </v:shape>
            </v:group>
            <v:group style="position:absolute;left:10748;top:4711;width:52;height:3" coordorigin="10748,4711" coordsize="52,3">
              <v:shape style="position:absolute;left:10748;top:4711;width:52;height:3" coordorigin="10748,4711" coordsize="52,3" path="m10800,4711l10748,4711,10800,4714,10800,4711xe" filled="false" stroked="true" strokeweight="0pt" strokecolor="#000000">
                <v:path arrowok="t"/>
              </v:shape>
            </v:group>
            <v:group style="position:absolute;left:10748;top:4711;width:52;height:3" coordorigin="10748,4711" coordsize="52,3">
              <v:shape style="position:absolute;left:10748;top:4711;width:52;height:3" coordorigin="10748,4711" coordsize="52,3" path="m10748,4711l10800,4714,10748,4714,10748,4711xe" filled="false" stroked="true" strokeweight="0pt" strokecolor="#000000">
                <v:path arrowok="t"/>
              </v:shape>
            </v:group>
            <v:group style="position:absolute;left:10748;top:4715;width:52;height:2" coordorigin="10748,4715" coordsize="52,2">
              <v:shape style="position:absolute;left:10748;top:4715;width:52;height:2" coordorigin="10748,4715" coordsize="52,0" path="m10748,4715l10800,4715e" filled="false" stroked="true" strokeweight=".112803pt" strokecolor="#000000">
                <v:path arrowok="t"/>
              </v:shape>
            </v:group>
            <v:group style="position:absolute;left:10748;top:4714;width:52;height:3" coordorigin="10748,4714" coordsize="52,3">
              <v:shape style="position:absolute;left:10748;top:4714;width:52;height:3" coordorigin="10748,4714" coordsize="52,3" path="m10800,4714l10748,4714,10800,4716,10800,4714xe" filled="false" stroked="true" strokeweight="0pt" strokecolor="#000000">
                <v:path arrowok="t"/>
              </v:shape>
            </v:group>
            <v:group style="position:absolute;left:10748;top:4714;width:52;height:3" coordorigin="10748,4714" coordsize="52,3">
              <v:shape style="position:absolute;left:10748;top:4714;width:52;height:3" coordorigin="10748,4714" coordsize="52,3" path="m10748,4714l10800,4716,10748,4716,10748,4714xe" filled="false" stroked="true" strokeweight="0pt" strokecolor="#000000">
                <v:path arrowok="t"/>
              </v:shape>
            </v:group>
            <v:group style="position:absolute;left:10748;top:4718;width:52;height:2" coordorigin="10748,4718" coordsize="52,2">
              <v:shape style="position:absolute;left:10748;top:4718;width:52;height:2" coordorigin="10748,4718" coordsize="52,0" path="m10748,4718l10800,4718e" filled="false" stroked="true" strokeweight=".225606pt" strokecolor="#000000">
                <v:path arrowok="t"/>
              </v:shape>
            </v:group>
            <v:group style="position:absolute;left:10748;top:4716;width:52;height:5" coordorigin="10748,4716" coordsize="52,5">
              <v:shape style="position:absolute;left:10748;top:4716;width:52;height:5" coordorigin="10748,4716" coordsize="52,5" path="m10800,4716l10748,4716,10800,4720,10800,4716xe" filled="false" stroked="true" strokeweight="0pt" strokecolor="#000000">
                <v:path arrowok="t"/>
              </v:shape>
            </v:group>
            <v:group style="position:absolute;left:10748;top:4716;width:52;height:5" coordorigin="10748,4716" coordsize="52,5">
              <v:shape style="position:absolute;left:10748;top:4716;width:52;height:5" coordorigin="10748,4716" coordsize="52,5" path="m10748,4716l10800,4720,10748,4720,10748,4716xe" filled="false" stroked="true" strokeweight="0pt" strokecolor="#000000">
                <v:path arrowok="t"/>
              </v:shape>
            </v:group>
            <v:group style="position:absolute;left:10748;top:4722;width:52;height:2" coordorigin="10748,4722" coordsize="52,2">
              <v:shape style="position:absolute;left:10748;top:4722;width:52;height:2" coordorigin="10748,4722" coordsize="52,0" path="m10748,4722l10800,4722e" filled="false" stroked="true" strokeweight=".112803pt" strokecolor="#000000">
                <v:path arrowok="t"/>
              </v:shape>
            </v:group>
            <v:group style="position:absolute;left:10748;top:4720;width:52;height:3" coordorigin="10748,4720" coordsize="52,3">
              <v:shape style="position:absolute;left:10748;top:4720;width:52;height:3" coordorigin="10748,4720" coordsize="52,3" path="m10800,4720l10748,4720,10800,4723,10800,4720xe" filled="false" stroked="true" strokeweight="0pt" strokecolor="#000000">
                <v:path arrowok="t"/>
              </v:shape>
            </v:group>
            <v:group style="position:absolute;left:10748;top:4720;width:52;height:3" coordorigin="10748,4720" coordsize="52,3">
              <v:shape style="position:absolute;left:10748;top:4720;width:52;height:3" coordorigin="10748,4720" coordsize="52,3" path="m10748,4720l10800,4723,10748,4723,10748,4720xe" filled="false" stroked="true" strokeweight="0pt" strokecolor="#000000">
                <v:path arrowok="t"/>
              </v:shape>
            </v:group>
            <v:group style="position:absolute;left:10748;top:4724;width:52;height:2" coordorigin="10748,4724" coordsize="52,2">
              <v:shape style="position:absolute;left:10748;top:4724;width:52;height:2" coordorigin="10748,4724" coordsize="52,0" path="m10748,4724l10800,4724e" filled="false" stroked="true" strokeweight=".112803pt" strokecolor="#000000">
                <v:path arrowok="t"/>
              </v:shape>
            </v:group>
            <v:group style="position:absolute;left:10748;top:4723;width:52;height:3" coordorigin="10748,4723" coordsize="52,3">
              <v:shape style="position:absolute;left:10748;top:4723;width:52;height:3" coordorigin="10748,4723" coordsize="52,3" path="m10800,4723l10748,4723,10800,4725,10800,4723xe" filled="false" stroked="true" strokeweight="0pt" strokecolor="#000000">
                <v:path arrowok="t"/>
              </v:shape>
            </v:group>
            <v:group style="position:absolute;left:10748;top:4723;width:52;height:3" coordorigin="10748,4723" coordsize="52,3">
              <v:shape style="position:absolute;left:10748;top:4723;width:52;height:3" coordorigin="10748,4723" coordsize="52,3" path="m10748,4723l10800,4725,10748,4725,10748,4723xe" filled="false" stroked="true" strokeweight="0pt" strokecolor="#000000">
                <v:path arrowok="t"/>
              </v:shape>
            </v:group>
            <v:group style="position:absolute;left:10748;top:4726;width:52;height:2" coordorigin="10748,4726" coordsize="52,2">
              <v:shape style="position:absolute;left:10748;top:4726;width:52;height:2" coordorigin="10748,4726" coordsize="52,0" path="m10748,4726l10800,4726e" filled="false" stroked="true" strokeweight=".112803pt" strokecolor="#000000">
                <v:path arrowok="t"/>
              </v:shape>
            </v:group>
            <v:group style="position:absolute;left:10748;top:4725;width:52;height:3" coordorigin="10748,4725" coordsize="52,3">
              <v:shape style="position:absolute;left:10748;top:4725;width:52;height:3" coordorigin="10748,4725" coordsize="52,3" path="m10800,4725l10748,4725,10800,4727,10800,4725xe" filled="false" stroked="true" strokeweight="0pt" strokecolor="#000000">
                <v:path arrowok="t"/>
              </v:shape>
            </v:group>
            <v:group style="position:absolute;left:10748;top:4725;width:52;height:3" coordorigin="10748,4725" coordsize="52,3">
              <v:shape style="position:absolute;left:10748;top:4725;width:52;height:3" coordorigin="10748,4725" coordsize="52,3" path="m10748,4725l10800,4727,10748,4727,10748,4725xe" filled="false" stroked="true" strokeweight="0pt" strokecolor="#000000">
                <v:path arrowok="t"/>
              </v:shape>
            </v:group>
            <v:group style="position:absolute;left:10748;top:4728;width:52;height:2" coordorigin="10748,4728" coordsize="52,2">
              <v:shape style="position:absolute;left:10748;top:4728;width:52;height:2" coordorigin="10748,4728" coordsize="52,0" path="m10748,4728l10800,4728e" filled="false" stroked="true" strokeweight=".112803pt" strokecolor="#000000">
                <v:path arrowok="t"/>
              </v:shape>
            </v:group>
            <v:group style="position:absolute;left:10748;top:4727;width:52;height:3" coordorigin="10748,4727" coordsize="52,3">
              <v:shape style="position:absolute;left:10748;top:4727;width:52;height:3" coordorigin="10748,4727" coordsize="52,3" path="m10800,4727l10748,4727,10800,4729,10800,4727xe" filled="false" stroked="true" strokeweight="0pt" strokecolor="#000000">
                <v:path arrowok="t"/>
              </v:shape>
            </v:group>
            <v:group style="position:absolute;left:10748;top:4727;width:52;height:3" coordorigin="10748,4727" coordsize="52,3">
              <v:shape style="position:absolute;left:10748;top:4727;width:52;height:3" coordorigin="10748,4727" coordsize="52,3" path="m10748,4727l10800,4729,10750,4729,10748,4727xe" filled="false" stroked="true" strokeweight="0pt" strokecolor="#000000">
                <v:path arrowok="t"/>
              </v:shape>
            </v:group>
            <v:group style="position:absolute;left:10750;top:4731;width:50;height:2" coordorigin="10750,4731" coordsize="50,2">
              <v:shape style="position:absolute;left:10750;top:4731;width:50;height:2" coordorigin="10750,4731" coordsize="50,0" path="m10750,4731l10800,4731e" filled="false" stroked="true" strokeweight=".112803pt" strokecolor="#000000">
                <v:path arrowok="t"/>
              </v:shape>
            </v:group>
            <v:group style="position:absolute;left:10750;top:4729;width:50;height:3" coordorigin="10750,4729" coordsize="50,3">
              <v:shape style="position:absolute;left:10750;top:4729;width:50;height:3" coordorigin="10750,4729" coordsize="50,3" path="m10800,4729l10750,4729,10797,4732,10800,4729xe" filled="false" stroked="true" strokeweight="0pt" strokecolor="#000000">
                <v:path arrowok="t"/>
              </v:shape>
            </v:group>
            <v:group style="position:absolute;left:10750;top:4729;width:48;height:3" coordorigin="10750,4729" coordsize="48,3">
              <v:shape style="position:absolute;left:10750;top:4729;width:48;height:3" coordorigin="10750,4729" coordsize="48,3" path="m10750,4729l10797,4732,10750,4732,10750,4729xe" filled="false" stroked="true" strokeweight="0pt" strokecolor="#000000">
                <v:path arrowok="t"/>
              </v:shape>
            </v:group>
            <v:group style="position:absolute;left:10750;top:4733;width:48;height:2" coordorigin="10750,4733" coordsize="48,2">
              <v:shape style="position:absolute;left:10750;top:4733;width:48;height:2" coordorigin="10750,4733" coordsize="48,0" path="m10750,4733l10797,4733e" filled="false" stroked="true" strokeweight=".112803pt" strokecolor="#000000">
                <v:path arrowok="t"/>
              </v:shape>
            </v:group>
            <v:group style="position:absolute;left:10750;top:4732;width:48;height:3" coordorigin="10750,4732" coordsize="48,3">
              <v:shape style="position:absolute;left:10750;top:4732;width:48;height:3" coordorigin="10750,4732" coordsize="48,3" path="m10797,4732l10750,4732,10797,4734,10797,4732xe" filled="false" stroked="true" strokeweight="0pt" strokecolor="#000000">
                <v:path arrowok="t"/>
              </v:shape>
            </v:group>
            <v:group style="position:absolute;left:10750;top:4732;width:48;height:3" coordorigin="10750,4732" coordsize="48,3">
              <v:shape style="position:absolute;left:10750;top:4732;width:48;height:3" coordorigin="10750,4732" coordsize="48,3" path="m10750,4732l10797,4734,10752,4734,10750,4732xe" filled="false" stroked="true" strokeweight="0pt" strokecolor="#000000">
                <v:path arrowok="t"/>
              </v:shape>
            </v:group>
            <v:group style="position:absolute;left:10752;top:4735;width:46;height:2" coordorigin="10752,4735" coordsize="46,2">
              <v:shape style="position:absolute;left:10752;top:4735;width:46;height:2" coordorigin="10752,4735" coordsize="46,0" path="m10752,4735l10797,4735e" filled="false" stroked="true" strokeweight=".112803pt" strokecolor="#000000">
                <v:path arrowok="t"/>
              </v:shape>
            </v:group>
            <v:group style="position:absolute;left:10752;top:4734;width:46;height:3" coordorigin="10752,4734" coordsize="46,3">
              <v:shape style="position:absolute;left:10752;top:4734;width:46;height:3" coordorigin="10752,4734" coordsize="46,3" path="m10797,4734l10752,4734,10795,4736,10797,4734xe" filled="false" stroked="true" strokeweight="0pt" strokecolor="#000000">
                <v:path arrowok="t"/>
              </v:shape>
            </v:group>
            <v:group style="position:absolute;left:10752;top:4734;width:43;height:3" coordorigin="10752,4734" coordsize="43,3">
              <v:shape style="position:absolute;left:10752;top:4734;width:43;height:3" coordorigin="10752,4734" coordsize="43,3" path="m10752,4734l10795,4736,10752,4736,10752,4734xe" filled="false" stroked="true" strokeweight="0pt" strokecolor="#000000">
                <v:path arrowok="t"/>
              </v:shape>
            </v:group>
            <v:group style="position:absolute;left:10752;top:4737;width:43;height:2" coordorigin="10752,4737" coordsize="43,2">
              <v:shape style="position:absolute;left:10752;top:4737;width:43;height:2" coordorigin="10752,4737" coordsize="43,0" path="m10752,4737l10795,4737e" filled="false" stroked="true" strokeweight=".112803pt" strokecolor="#000000">
                <v:path arrowok="t"/>
              </v:shape>
            </v:group>
            <v:group style="position:absolute;left:10752;top:4736;width:43;height:3" coordorigin="10752,4736" coordsize="43,3">
              <v:shape style="position:absolute;left:10752;top:4736;width:43;height:3" coordorigin="10752,4736" coordsize="43,3" path="m10795,4736l10752,4736,10793,4738,10795,4736xe" filled="false" stroked="true" strokeweight="0pt" strokecolor="#000000">
                <v:path arrowok="t"/>
              </v:shape>
            </v:group>
            <v:group style="position:absolute;left:10752;top:4736;width:41;height:3" coordorigin="10752,4736" coordsize="41,3">
              <v:shape style="position:absolute;left:10752;top:4736;width:41;height:3" coordorigin="10752,4736" coordsize="41,3" path="m10752,4736l10793,4738,10755,4738,10752,4736xe" filled="false" stroked="true" strokeweight="0pt" strokecolor="#000000">
                <v:path arrowok="t"/>
              </v:shape>
            </v:group>
            <v:group style="position:absolute;left:10755;top:4738;width:39;height:2" coordorigin="10755,4738" coordsize="39,2">
              <v:shape style="position:absolute;left:10755;top:4738;width:39;height:2" coordorigin="10755,4738" coordsize="39,0" path="m10755,4738l10793,4738e" filled="false" stroked="true" strokeweight="0pt" strokecolor="#000000">
                <v:path arrowok="t"/>
              </v:shape>
            </v:group>
            <v:group style="position:absolute;left:10755;top:4738;width:39;height:2" coordorigin="10755,4738" coordsize="39,2">
              <v:shape style="position:absolute;left:10755;top:4738;width:39;height:2" coordorigin="10755,4738" coordsize="39,0" path="m10755,4738l10793,4738e" filled="false" stroked="true" strokeweight="0pt" strokecolor="#000000">
                <v:path arrowok="t"/>
              </v:shape>
            </v:group>
            <v:group style="position:absolute;left:10755;top:4738;width:37;height:2" coordorigin="10755,4738" coordsize="37,2">
              <v:shape style="position:absolute;left:10755;top:4738;width:37;height:2" coordorigin="10755,4738" coordsize="37,0" path="m10755,4738l10791,4738e" filled="false" stroked="true" strokeweight="0pt" strokecolor="#000000">
                <v:path arrowok="t"/>
              </v:shape>
            </v:group>
            <v:group style="position:absolute;left:10757;top:4740;width:34;height:2" coordorigin="10757,4740" coordsize="34,2">
              <v:shape style="position:absolute;left:10757;top:4740;width:34;height:2" coordorigin="10757,4740" coordsize="34,0" path="m10757,4740l10791,4740e" filled="false" stroked="true" strokeweight=".112803pt" strokecolor="#000000">
                <v:path arrowok="t"/>
              </v:shape>
            </v:group>
            <v:group style="position:absolute;left:10757;top:4738;width:34;height:3" coordorigin="10757,4738" coordsize="34,3">
              <v:shape style="position:absolute;left:10757;top:4738;width:34;height:3" coordorigin="10757,4738" coordsize="34,3" path="m10791,4738l10757,4738,10788,4741,10791,4738xe" filled="false" stroked="true" strokeweight="0pt" strokecolor="#000000">
                <v:path arrowok="t"/>
              </v:shape>
            </v:group>
            <v:group style="position:absolute;left:10757;top:4738;width:32;height:3" coordorigin="10757,4738" coordsize="32,3">
              <v:shape style="position:absolute;left:10757;top:4738;width:32;height:3" coordorigin="10757,4738" coordsize="32,3" path="m10757,4738l10788,4741,10759,4741,10757,4738xe" filled="false" stroked="true" strokeweight="0pt" strokecolor="#000000">
                <v:path arrowok="t"/>
              </v:shape>
            </v:group>
            <v:group style="position:absolute;left:10759;top:4742;width:30;height:2" coordorigin="10759,4742" coordsize="30,2">
              <v:shape style="position:absolute;left:10759;top:4742;width:30;height:2" coordorigin="10759,4742" coordsize="30,0" path="m10759,4742l10788,4742e" filled="false" stroked="true" strokeweight=".112803pt" strokecolor="#000000">
                <v:path arrowok="t"/>
              </v:shape>
            </v:group>
            <v:group style="position:absolute;left:10759;top:4741;width:30;height:3" coordorigin="10759,4741" coordsize="30,3">
              <v:shape style="position:absolute;left:10759;top:4741;width:30;height:3" coordorigin="10759,4741" coordsize="30,3" path="m10788,4741l10759,4741,10786,4743,10788,4741xe" filled="false" stroked="true" strokeweight="0pt" strokecolor="#000000">
                <v:path arrowok="t"/>
              </v:shape>
            </v:group>
            <v:group style="position:absolute;left:10759;top:4741;width:28;height:3" coordorigin="10759,4741" coordsize="28,3">
              <v:shape style="position:absolute;left:10759;top:4741;width:28;height:3" coordorigin="10759,4741" coordsize="28,3" path="m10759,4741l10786,4743,10761,4743,10759,4741xe" filled="false" stroked="true" strokeweight="0pt" strokecolor="#000000">
                <v:path arrowok="t"/>
              </v:shape>
            </v:group>
            <v:group style="position:absolute;left:10761;top:4743;width:25;height:2" coordorigin="10761,4743" coordsize="25,2">
              <v:shape style="position:absolute;left:10761;top:4743;width:25;height:2" coordorigin="10761,4743" coordsize="25,0" path="m10761,4743l10786,4743e" filled="false" stroked="true" strokeweight="0pt" strokecolor="#000000">
                <v:path arrowok="t"/>
              </v:shape>
            </v:group>
            <v:group style="position:absolute;left:10761;top:4743;width:25;height:2" coordorigin="10761,4743" coordsize="25,2">
              <v:shape style="position:absolute;left:10761;top:4743;width:25;height:2" coordorigin="10761,4743" coordsize="25,0" path="m10761,4743l10786,4743e" filled="false" stroked="true" strokeweight="0pt" strokecolor="#000000">
                <v:path arrowok="t"/>
              </v:shape>
            </v:group>
            <v:group style="position:absolute;left:10761;top:4743;width:23;height:2" coordorigin="10761,4743" coordsize="23,2">
              <v:shape style="position:absolute;left:10761;top:4743;width:23;height:2" coordorigin="10761,4743" coordsize="23,0" path="m10761,4743l10784,4743e" filled="false" stroked="true" strokeweight="0pt" strokecolor="#000000">
                <v:path arrowok="t"/>
              </v:shape>
            </v:group>
            <v:group style="position:absolute;left:10764;top:4743;width:21;height:3" coordorigin="10764,4743" coordsize="21,3">
              <v:shape style="position:absolute;left:10764;top:4743;width:21;height:3" coordorigin="10764,4743" coordsize="21,3" path="m10764,4743l10782,4745,10784,4743,10764,4743xe" filled="true" fillcolor="#000000" stroked="false">
                <v:path arrowok="t"/>
                <v:fill type="solid"/>
              </v:shape>
              <v:shape style="position:absolute;left:10764;top:4743;width:21;height:3" coordorigin="10764,4743" coordsize="21,3" path="m10764,4743l10766,4745,10782,4745,10764,4743xe" filled="true" fillcolor="#000000" stroked="false">
                <v:path arrowok="t"/>
                <v:fill type="solid"/>
              </v:shape>
            </v:group>
            <v:group style="position:absolute;left:10764;top:4743;width:21;height:3" coordorigin="10764,4743" coordsize="21,3">
              <v:shape style="position:absolute;left:10764;top:4743;width:21;height:3" coordorigin="10764,4743" coordsize="21,3" path="m10784,4743l10764,4743,10782,4745,10784,4743xe" filled="false" stroked="true" strokeweight="0pt" strokecolor="#000000">
                <v:path arrowok="t"/>
              </v:shape>
            </v:group>
            <v:group style="position:absolute;left:10764;top:4743;width:19;height:3" coordorigin="10764,4743" coordsize="19,3">
              <v:shape style="position:absolute;left:10764;top:4743;width:19;height:3" coordorigin="10764,4743" coordsize="19,3" path="m10764,4743l10782,4745,10766,4745,10764,4743xe" filled="false" stroked="true" strokeweight="0pt" strokecolor="#000000">
                <v:path arrowok="t"/>
              </v:shape>
            </v:group>
            <v:group style="position:absolute;left:10766;top:4745;width:16;height:2" coordorigin="10766,4745" coordsize="16,2">
              <v:shape style="position:absolute;left:10766;top:4745;width:16;height:2" coordorigin="10766,4745" coordsize="16,0" path="m10766,4745l10782,4745e" filled="false" stroked="true" strokeweight="0pt" strokecolor="#000000">
                <v:path arrowok="t"/>
              </v:shape>
            </v:group>
            <v:group style="position:absolute;left:10766;top:4745;width:16;height:2" coordorigin="10766,4745" coordsize="16,2">
              <v:shape style="position:absolute;left:10766;top:4745;width:16;height:2" coordorigin="10766,4745" coordsize="16,0" path="m10766,4745l10782,4745e" filled="false" stroked="true" strokeweight="0pt" strokecolor="#000000">
                <v:path arrowok="t"/>
              </v:shape>
            </v:group>
            <v:group style="position:absolute;left:10766;top:4745;width:14;height:2" coordorigin="10766,4745" coordsize="14,2">
              <v:shape style="position:absolute;left:10766;top:4745;width:14;height:2" coordorigin="10766,4745" coordsize="14,0" path="m10766,4745l10779,4745e" filled="false" stroked="true" strokeweight="0pt" strokecolor="#000000">
                <v:path arrowok="t"/>
              </v:shape>
            </v:group>
            <v:group style="position:absolute;left:10768;top:4745;width:10;height:2" coordorigin="10768,4745" coordsize="10,2">
              <v:shape style="position:absolute;left:10768;top:4745;width:10;height:2" coordorigin="10768,4745" coordsize="10,0" path="m10768,4745l10777,4745e" filled="false" stroked="true" strokeweight="0pt" strokecolor="#000000">
                <v:path arrowok="t"/>
              </v:shape>
            </v:group>
            <v:group style="position:absolute;left:10768;top:4745;width:10;height:2" coordorigin="10768,4745" coordsize="10,2">
              <v:shape style="position:absolute;left:10768;top:4745;width:10;height:2" coordorigin="10768,4745" coordsize="10,0" path="m10768,4745l10777,4745e" filled="false" stroked="true" strokeweight="0pt" strokecolor="#000000">
                <v:path arrowok="t"/>
              </v:shape>
            </v:group>
            <v:group style="position:absolute;left:10770;top:4745;width:7;height:2" coordorigin="10770,4745" coordsize="7,2">
              <v:shape style="position:absolute;left:10770;top:4745;width:7;height:2" coordorigin="10770,4745" coordsize="7,0" path="m10770,4745l10777,4745e" filled="false" stroked="true" strokeweight="0pt" strokecolor="#000000">
                <v:path arrowok="t"/>
              </v:shape>
            </v:group>
            <v:group style="position:absolute;left:10768;top:4745;width:12;height:2" coordorigin="10768,4745" coordsize="12,2">
              <v:shape style="position:absolute;left:10768;top:4745;width:12;height:2" coordorigin="10768,4745" coordsize="12,0" path="m10768,4745l10779,4745e" filled="false" stroked="true" strokeweight="0pt" strokecolor="#000000">
                <v:path arrowok="t"/>
              </v:shape>
            </v:group>
            <v:group style="position:absolute;left:10768;top:4745;width:12;height:2" coordorigin="10768,4745" coordsize="12,2">
              <v:shape style="position:absolute;left:10768;top:4745;width:12;height:2" coordorigin="10768,4745" coordsize="12,0" path="m10768,4745l10779,4745e" filled="false" stroked="true" strokeweight="0pt" strokecolor="#000000">
                <v:path arrowok="t"/>
              </v:shape>
            </v:group>
            <v:group style="position:absolute;left:10274;top:2742;width:7;height:2" coordorigin="10274,2742" coordsize="7,2">
              <v:shape style="position:absolute;left:10274;top:2742;width:7;height:2" coordorigin="10274,2742" coordsize="7,0" path="m10274,2742l10281,2742e" filled="false" stroked="true" strokeweight="0pt" strokecolor="#000000">
                <v:path arrowok="t"/>
              </v:shape>
            </v:group>
            <v:group style="position:absolute;left:10274;top:2742;width:7;height:2" coordorigin="10274,2742" coordsize="7,2">
              <v:shape style="position:absolute;left:10274;top:2742;width:7;height:2" coordorigin="10274,2742" coordsize="7,0" path="m10274,2742l10281,2742e" filled="false" stroked="true" strokeweight="0pt" strokecolor="#000000">
                <v:path arrowok="t"/>
              </v:shape>
            </v:group>
            <v:group style="position:absolute;left:10274;top:2742;width:12;height:2" coordorigin="10274,2742" coordsize="12,2">
              <v:shape style="position:absolute;left:10274;top:2742;width:12;height:2" coordorigin="10274,2742" coordsize="12,0" path="m10274,2742l10285,2742e" filled="false" stroked="true" strokeweight="0pt" strokecolor="#000000">
                <v:path arrowok="t"/>
              </v:shape>
            </v:group>
            <v:group style="position:absolute;left:10274;top:2742;width:12;height:2" coordorigin="10274,2742" coordsize="12,2">
              <v:shape style="position:absolute;left:10274;top:2742;width:12;height:2" coordorigin="10274,2742" coordsize="12,0" path="m10274,2742l10285,2742e" filled="false" stroked="true" strokeweight="0pt" strokecolor="#000000">
                <v:path arrowok="t"/>
              </v:shape>
            </v:group>
            <v:group style="position:absolute;left:10274;top:2742;width:12;height:2" coordorigin="10274,2742" coordsize="12,2">
              <v:shape style="position:absolute;left:10274;top:2742;width:12;height:2" coordorigin="10274,2742" coordsize="12,0" path="m10274,2742l10285,2742e" filled="false" stroked="true" strokeweight="0pt" strokecolor="#000000">
                <v:path arrowok="t"/>
              </v:shape>
            </v:group>
            <v:group style="position:absolute;left:10270;top:2742;width:19;height:2" coordorigin="10270,2742" coordsize="19,2">
              <v:shape style="position:absolute;left:10270;top:2742;width:19;height:2" coordorigin="10270,2742" coordsize="19,0" path="m10270,2742l10288,2742e" filled="false" stroked="true" strokeweight="0pt" strokecolor="#000000">
                <v:path arrowok="t"/>
              </v:shape>
            </v:group>
            <v:group style="position:absolute;left:10274;top:2742;width:14;height:2" coordorigin="10274,2742" coordsize="14,2">
              <v:shape style="position:absolute;left:10274;top:2742;width:14;height:2" coordorigin="10274,2742" coordsize="14,0" path="m10274,2742l10288,2742e" filled="false" stroked="true" strokeweight="0pt" strokecolor="#000000">
                <v:path arrowok="t"/>
              </v:shape>
            </v:group>
            <v:group style="position:absolute;left:10270;top:2742;width:19;height:2" coordorigin="10270,2742" coordsize="19,2">
              <v:shape style="position:absolute;left:10270;top:2742;width:19;height:2" coordorigin="10270,2742" coordsize="19,0" path="m10270,2742l10288,2742e" filled="false" stroked="true" strokeweight="0pt" strokecolor="#000000">
                <v:path arrowok="t"/>
              </v:shape>
            </v:group>
            <v:group style="position:absolute;left:10267;top:2742;width:23;height:3" coordorigin="10267,2742" coordsize="23,3">
              <v:shape style="position:absolute;left:10267;top:2742;width:23;height:3" coordorigin="10267,2742" coordsize="23,3" path="m10267,2744l10290,2744,10270,2742,10267,2744xe" filled="true" fillcolor="#000000" stroked="false">
                <v:path arrowok="t"/>
                <v:fill type="solid"/>
              </v:shape>
              <v:shape style="position:absolute;left:10267;top:2742;width:23;height:3" coordorigin="10267,2742" coordsize="23,3" path="m10270,2742l10290,2744,10288,2742,10270,2742xe" filled="true" fillcolor="#000000" stroked="false">
                <v:path arrowok="t"/>
                <v:fill type="solid"/>
              </v:shape>
            </v:group>
            <v:group style="position:absolute;left:10270;top:2742;width:21;height:3" coordorigin="10270,2742" coordsize="21,3">
              <v:shape style="position:absolute;left:10270;top:2742;width:21;height:3" coordorigin="10270,2742" coordsize="21,3" path="m10288,2742l10270,2742,10290,2744,10288,2742xe" filled="false" stroked="true" strokeweight="0pt" strokecolor="#000000">
                <v:path arrowok="t"/>
              </v:shape>
            </v:group>
            <v:group style="position:absolute;left:10267;top:2742;width:23;height:3" coordorigin="10267,2742" coordsize="23,3">
              <v:shape style="position:absolute;left:10267;top:2742;width:23;height:3" coordorigin="10267,2742" coordsize="23,3" path="m10270,2742l10290,2744,10267,2744,10270,2742xe" filled="false" stroked="true" strokeweight="0pt" strokecolor="#000000">
                <v:path arrowok="t"/>
              </v:shape>
            </v:group>
            <v:group style="position:absolute;left:10265;top:2744;width:28;height:2" coordorigin="10265,2744" coordsize="28,2">
              <v:shape style="position:absolute;left:10265;top:2744;width:28;height:2" coordorigin="10265,2744" coordsize="28,0" path="m10265,2744l10292,2744e" filled="false" stroked="true" strokeweight="0pt" strokecolor="#000000">
                <v:path arrowok="t"/>
              </v:shape>
            </v:group>
            <v:group style="position:absolute;left:10267;top:2744;width:25;height:2" coordorigin="10267,2744" coordsize="25,2">
              <v:shape style="position:absolute;left:10267;top:2744;width:25;height:2" coordorigin="10267,2744" coordsize="25,0" path="m10267,2744l10292,2744e" filled="false" stroked="true" strokeweight="0pt" strokecolor="#000000">
                <v:path arrowok="t"/>
              </v:shape>
            </v:group>
            <v:group style="position:absolute;left:10265;top:2744;width:28;height:2" coordorigin="10265,2744" coordsize="28,2">
              <v:shape style="position:absolute;left:10265;top:2744;width:28;height:2" coordorigin="10265,2744" coordsize="28,0" path="m10265,2744l10292,2744e" filled="false" stroked="true" strokeweight="0pt" strokecolor="#000000">
                <v:path arrowok="t"/>
              </v:shape>
            </v:group>
            <v:group style="position:absolute;left:10263;top:2745;width:32;height:2" coordorigin="10263,2745" coordsize="32,2">
              <v:shape style="position:absolute;left:10263;top:2745;width:32;height:2" coordorigin="10263,2745" coordsize="32,0" path="m10263,2745l10294,2745e" filled="false" stroked="true" strokeweight=".112803pt" strokecolor="#000000">
                <v:path arrowok="t"/>
              </v:shape>
            </v:group>
            <v:group style="position:absolute;left:10265;top:2744;width:30;height:3" coordorigin="10265,2744" coordsize="30,3">
              <v:shape style="position:absolute;left:10265;top:2744;width:30;height:3" coordorigin="10265,2744" coordsize="30,3" path="m10292,2744l10265,2744,10294,2746,10292,2744xe" filled="false" stroked="true" strokeweight="0pt" strokecolor="#000000">
                <v:path arrowok="t"/>
              </v:shape>
            </v:group>
            <v:group style="position:absolute;left:10263;top:2744;width:32;height:3" coordorigin="10263,2744" coordsize="32,3">
              <v:shape style="position:absolute;left:10263;top:2744;width:32;height:3" coordorigin="10263,2744" coordsize="32,3" path="m10265,2744l10294,2746,10263,2746,10265,2744xe" filled="false" stroked="true" strokeweight="0pt" strokecolor="#000000">
                <v:path arrowok="t"/>
              </v:shape>
            </v:group>
            <v:group style="position:absolute;left:10261;top:2748;width:37;height:2" coordorigin="10261,2748" coordsize="37,2">
              <v:shape style="position:absolute;left:10261;top:2748;width:37;height:2" coordorigin="10261,2748" coordsize="37,0" path="m10261,2748l10297,2748e" filled="false" stroked="true" strokeweight=".112803pt" strokecolor="#000000">
                <v:path arrowok="t"/>
              </v:shape>
            </v:group>
            <v:group style="position:absolute;left:10263;top:2746;width:34;height:3" coordorigin="10263,2746" coordsize="34,3">
              <v:shape style="position:absolute;left:10263;top:2746;width:34;height:3" coordorigin="10263,2746" coordsize="34,3" path="m10294,2746l10263,2746,10297,2749,10294,2746xe" filled="false" stroked="true" strokeweight="0pt" strokecolor="#000000">
                <v:path arrowok="t"/>
              </v:shape>
            </v:group>
            <v:group style="position:absolute;left:10261;top:2746;width:37;height:3" coordorigin="10261,2746" coordsize="37,3">
              <v:shape style="position:absolute;left:10261;top:2746;width:37;height:3" coordorigin="10261,2746" coordsize="37,3" path="m10263,2746l10297,2749,10261,2749,10263,2746xe" filled="false" stroked="true" strokeweight="0pt" strokecolor="#000000">
                <v:path arrowok="t"/>
              </v:shape>
            </v:group>
            <v:group style="position:absolute;left:10261;top:2750;width:39;height:2" coordorigin="10261,2750" coordsize="39,2">
              <v:shape style="position:absolute;left:10261;top:2750;width:39;height:2" coordorigin="10261,2750" coordsize="39,0" path="m10261,2750l10299,2750e" filled="false" stroked="true" strokeweight=".112803pt" strokecolor="#000000">
                <v:path arrowok="t"/>
              </v:shape>
            </v:group>
            <v:group style="position:absolute;left:10261;top:2749;width:39;height:3" coordorigin="10261,2749" coordsize="39,3">
              <v:shape style="position:absolute;left:10261;top:2749;width:39;height:3" coordorigin="10261,2749" coordsize="39,3" path="m10297,2749l10261,2749,10299,2751,10297,2749xe" filled="false" stroked="true" strokeweight="0pt" strokecolor="#000000">
                <v:path arrowok="t"/>
              </v:shape>
            </v:group>
            <v:group style="position:absolute;left:10261;top:2749;width:39;height:3" coordorigin="10261,2749" coordsize="39,3">
              <v:shape style="position:absolute;left:10261;top:2749;width:39;height:3" coordorigin="10261,2749" coordsize="39,3" path="m10261,2749l10299,2751,10261,2751,10261,2749xe" filled="false" stroked="true" strokeweight="0pt" strokecolor="#000000">
                <v:path arrowok="t"/>
              </v:shape>
            </v:group>
            <v:group style="position:absolute;left:10258;top:2751;width:41;height:2" coordorigin="10258,2751" coordsize="41,2">
              <v:shape style="position:absolute;left:10258;top:2751;width:41;height:2" coordorigin="10258,2751" coordsize="41,0" path="m10258,2751l10299,2751e" filled="false" stroked="true" strokeweight="0pt" strokecolor="#000000">
                <v:path arrowok="t"/>
              </v:shape>
            </v:group>
            <v:group style="position:absolute;left:10261;top:2751;width:39;height:2" coordorigin="10261,2751" coordsize="39,2">
              <v:shape style="position:absolute;left:10261;top:2751;width:39;height:2" coordorigin="10261,2751" coordsize="39,0" path="m10261,2751l10299,2751e" filled="false" stroked="true" strokeweight="0pt" strokecolor="#000000">
                <v:path arrowok="t"/>
              </v:shape>
            </v:group>
            <v:group style="position:absolute;left:10261;top:2751;width:39;height:2" coordorigin="10261,2751" coordsize="39,2">
              <v:shape style="position:absolute;left:10261;top:2751;width:39;height:2" coordorigin="10261,2751" coordsize="39,0" path="m10261,2751l10299,2751e" filled="false" stroked="true" strokeweight="0pt" strokecolor="#000000">
                <v:path arrowok="t"/>
              </v:shape>
            </v:group>
            <v:group style="position:absolute;left:10256;top:2752;width:46;height:2" coordorigin="10256,2752" coordsize="46,2">
              <v:shape style="position:absolute;left:10256;top:2752;width:46;height:2" coordorigin="10256,2752" coordsize="46,0" path="m10256,2752l10301,2752e" filled="false" stroked="true" strokeweight=".112803pt" strokecolor="#000000">
                <v:path arrowok="t"/>
              </v:shape>
            </v:group>
            <v:group style="position:absolute;left:10258;top:2751;width:43;height:3" coordorigin="10258,2751" coordsize="43,3">
              <v:shape style="position:absolute;left:10258;top:2751;width:43;height:3" coordorigin="10258,2751" coordsize="43,3" path="m10299,2751l10258,2751,10301,2753,10299,2751xe" filled="false" stroked="true" strokeweight="0pt" strokecolor="#000000">
                <v:path arrowok="t"/>
              </v:shape>
            </v:group>
            <v:group style="position:absolute;left:10256;top:2751;width:46;height:3" coordorigin="10256,2751" coordsize="46,3">
              <v:shape style="position:absolute;left:10256;top:2751;width:46;height:3" coordorigin="10256,2751" coordsize="46,3" path="m10258,2751l10301,2753,10256,2753,10258,2751xe" filled="false" stroked="true" strokeweight="0pt" strokecolor="#000000">
                <v:path arrowok="t"/>
              </v:shape>
            </v:group>
            <v:group style="position:absolute;left:10256;top:2754;width:48;height:2" coordorigin="10256,2754" coordsize="48,2">
              <v:shape style="position:absolute;left:10256;top:2754;width:48;height:2" coordorigin="10256,2754" coordsize="48,0" path="m10256,2754l10303,2754e" filled="false" stroked="true" strokeweight=".112803pt" strokecolor="#000000">
                <v:path arrowok="t"/>
              </v:shape>
            </v:group>
            <v:group style="position:absolute;left:10256;top:2753;width:48;height:3" coordorigin="10256,2753" coordsize="48,3">
              <v:shape style="position:absolute;left:10256;top:2753;width:48;height:3" coordorigin="10256,2753" coordsize="48,3" path="m10301,2753l10256,2753,10303,2755,10301,2753xe" filled="false" stroked="true" strokeweight="0pt" strokecolor="#000000">
                <v:path arrowok="t"/>
              </v:shape>
            </v:group>
            <v:group style="position:absolute;left:10256;top:2753;width:48;height:3" coordorigin="10256,2753" coordsize="48,3">
              <v:shape style="position:absolute;left:10256;top:2753;width:48;height:3" coordorigin="10256,2753" coordsize="48,3" path="m10256,2753l10303,2755,10256,2755,10256,2753xe" filled="false" stroked="true" strokeweight="0pt" strokecolor="#000000">
                <v:path arrowok="t"/>
              </v:shape>
            </v:group>
            <v:group style="position:absolute;left:10254;top:2757;width:50;height:2" coordorigin="10254,2757" coordsize="50,2">
              <v:shape style="position:absolute;left:10254;top:2757;width:50;height:2" coordorigin="10254,2757" coordsize="50,0" path="m10254,2757l10303,2757e" filled="false" stroked="true" strokeweight=".112803pt" strokecolor="#000000">
                <v:path arrowok="t"/>
              </v:shape>
            </v:group>
            <v:group style="position:absolute;left:10256;top:2755;width:48;height:3" coordorigin="10256,2755" coordsize="48,3">
              <v:shape style="position:absolute;left:10256;top:2755;width:48;height:3" coordorigin="10256,2755" coordsize="48,3" path="m10303,2755l10256,2755,10303,2758,10303,2755xe" filled="false" stroked="true" strokeweight="0pt" strokecolor="#000000">
                <v:path arrowok="t"/>
              </v:shape>
            </v:group>
            <v:group style="position:absolute;left:10254;top:2755;width:50;height:3" coordorigin="10254,2755" coordsize="50,3">
              <v:shape style="position:absolute;left:10254;top:2755;width:50;height:3" coordorigin="10254,2755" coordsize="50,3" path="m10256,2755l10303,2758,10254,2758,10256,2755xe" filled="false" stroked="true" strokeweight="0pt" strokecolor="#000000">
                <v:path arrowok="t"/>
              </v:shape>
            </v:group>
            <v:group style="position:absolute;left:10254;top:2759;width:50;height:2" coordorigin="10254,2759" coordsize="50,2">
              <v:shape style="position:absolute;left:10254;top:2759;width:50;height:2" coordorigin="10254,2759" coordsize="50,0" path="m10254,2759l10303,2759e" filled="false" stroked="true" strokeweight=".112803pt" strokecolor="#000000">
                <v:path arrowok="t"/>
              </v:shape>
            </v:group>
            <v:group style="position:absolute;left:10254;top:2758;width:50;height:3" coordorigin="10254,2758" coordsize="50,3">
              <v:shape style="position:absolute;left:10254;top:2758;width:50;height:3" coordorigin="10254,2758" coordsize="50,3" path="m10303,2758l10254,2758,10303,2760,10303,2758xe" filled="false" stroked="true" strokeweight="0pt" strokecolor="#000000">
                <v:path arrowok="t"/>
              </v:shape>
            </v:group>
            <v:group style="position:absolute;left:10254;top:2758;width:50;height:3" coordorigin="10254,2758" coordsize="50,3">
              <v:shape style="position:absolute;left:10254;top:2758;width:50;height:3" coordorigin="10254,2758" coordsize="50,3" path="m10254,2758l10303,2760,10254,2760,10254,2758xe" filled="false" stroked="true" strokeweight="0pt" strokecolor="#000000">
                <v:path arrowok="t"/>
              </v:shape>
            </v:group>
            <v:group style="position:absolute;left:10254;top:2761;width:52;height:2" coordorigin="10254,2761" coordsize="52,2">
              <v:shape style="position:absolute;left:10254;top:2761;width:52;height:2" coordorigin="10254,2761" coordsize="52,0" path="m10254,2761l10306,2761e" filled="false" stroked="true" strokeweight=".112803pt" strokecolor="#000000">
                <v:path arrowok="t"/>
              </v:shape>
            </v:group>
            <v:group style="position:absolute;left:10254;top:2760;width:52;height:3" coordorigin="10254,2760" coordsize="52,3">
              <v:shape style="position:absolute;left:10254;top:2760;width:52;height:3" coordorigin="10254,2760" coordsize="52,3" path="m10303,2760l10254,2760,10306,2762,10303,2760xe" filled="false" stroked="true" strokeweight="0pt" strokecolor="#000000">
                <v:path arrowok="t"/>
              </v:shape>
            </v:group>
            <v:group style="position:absolute;left:10254;top:2760;width:52;height:3" coordorigin="10254,2760" coordsize="52,3">
              <v:shape style="position:absolute;left:10254;top:2760;width:52;height:3" coordorigin="10254,2760" coordsize="52,3" path="m10254,2760l10306,2762,10254,2762,10254,2760xe" filled="false" stroked="true" strokeweight="0pt" strokecolor="#000000">
                <v:path arrowok="t"/>
              </v:shape>
            </v:group>
            <v:group style="position:absolute;left:10252;top:2764;width:55;height:2" coordorigin="10252,2764" coordsize="55,2">
              <v:shape style="position:absolute;left:10252;top:2764;width:55;height:2" coordorigin="10252,2764" coordsize="55,0" path="m10252,2764l10306,2764e" filled="false" stroked="true" strokeweight=".225606pt" strokecolor="#000000">
                <v:path arrowok="t"/>
              </v:shape>
            </v:group>
            <v:group style="position:absolute;left:10254;top:2762;width:52;height:5" coordorigin="10254,2762" coordsize="52,5">
              <v:shape style="position:absolute;left:10254;top:2762;width:52;height:5" coordorigin="10254,2762" coordsize="52,5" path="m10306,2762l10254,2762,10306,2767,10306,2762xe" filled="false" stroked="true" strokeweight="0pt" strokecolor="#000000">
                <v:path arrowok="t"/>
              </v:shape>
            </v:group>
            <v:group style="position:absolute;left:10252;top:2762;width:55;height:5" coordorigin="10252,2762" coordsize="55,5">
              <v:shape style="position:absolute;left:10252;top:2762;width:55;height:5" coordorigin="10252,2762" coordsize="55,5" path="m10254,2762l10306,2767,10252,2767,10254,2762xe" filled="false" stroked="true" strokeweight="0pt" strokecolor="#000000">
                <v:path arrowok="t"/>
              </v:shape>
            </v:group>
            <v:group style="position:absolute;left:10252;top:2768;width:55;height:2" coordorigin="10252,2768" coordsize="55,2">
              <v:shape style="position:absolute;left:10252;top:2768;width:55;height:2" coordorigin="10252,2768" coordsize="55,0" path="m10252,2768l10306,2768e" filled="false" stroked="true" strokeweight=".112803pt" strokecolor="#000000">
                <v:path arrowok="t"/>
              </v:shape>
            </v:group>
            <v:group style="position:absolute;left:10252;top:2767;width:55;height:3" coordorigin="10252,2767" coordsize="55,3">
              <v:shape style="position:absolute;left:10252;top:2767;width:55;height:3" coordorigin="10252,2767" coordsize="55,3" path="m10306,2767l10252,2767,10306,2769,10306,2767xe" filled="false" stroked="true" strokeweight="0pt" strokecolor="#000000">
                <v:path arrowok="t"/>
              </v:shape>
            </v:group>
            <v:group style="position:absolute;left:10252;top:2767;width:55;height:3" coordorigin="10252,2767" coordsize="55,3">
              <v:shape style="position:absolute;left:10252;top:2767;width:55;height:3" coordorigin="10252,2767" coordsize="55,3" path="m10252,2767l10306,2769,10252,2769,10252,2767xe" filled="false" stroked="true" strokeweight="0pt" strokecolor="#000000">
                <v:path arrowok="t"/>
              </v:shape>
            </v:group>
            <v:group style="position:absolute;left:10252;top:2770;width:55;height:2" coordorigin="10252,2770" coordsize="55,2">
              <v:shape style="position:absolute;left:10252;top:2770;width:55;height:2" coordorigin="10252,2770" coordsize="55,0" path="m10252,2770l10306,2770e" filled="false" stroked="true" strokeweight=".112803pt" strokecolor="#000000">
                <v:path arrowok="t"/>
              </v:shape>
            </v:group>
            <v:group style="position:absolute;left:10252;top:2769;width:55;height:3" coordorigin="10252,2769" coordsize="55,3">
              <v:shape style="position:absolute;left:10252;top:2769;width:55;height:3" coordorigin="10252,2769" coordsize="55,3" path="m10306,2769l10252,2769,10306,2771,10306,2769xe" filled="false" stroked="true" strokeweight="0pt" strokecolor="#000000">
                <v:path arrowok="t"/>
              </v:shape>
            </v:group>
            <v:group style="position:absolute;left:10252;top:2769;width:55;height:3" coordorigin="10252,2769" coordsize="55,3">
              <v:shape style="position:absolute;left:10252;top:2769;width:55;height:3" coordorigin="10252,2769" coordsize="55,3" path="m10252,2769l10306,2771,10252,2771,10252,2769xe" filled="false" stroked="true" strokeweight="0pt" strokecolor="#000000">
                <v:path arrowok="t"/>
              </v:shape>
            </v:group>
            <v:group style="position:absolute;left:10252;top:2772;width:55;height:2" coordorigin="10252,2772" coordsize="55,2">
              <v:shape style="position:absolute;left:10252;top:2772;width:55;height:2" coordorigin="10252,2772" coordsize="55,0" path="m10252,2772l10306,2772e" filled="false" stroked="true" strokeweight=".112803pt" strokecolor="#000000">
                <v:path arrowok="t"/>
              </v:shape>
            </v:group>
            <v:group style="position:absolute;left:10252;top:2771;width:55;height:3" coordorigin="10252,2771" coordsize="55,3">
              <v:shape style="position:absolute;left:10252;top:2771;width:55;height:3" coordorigin="10252,2771" coordsize="55,3" path="m10306,2771l10252,2771,10306,2773,10306,2771xe" filled="false" stroked="true" strokeweight="0pt" strokecolor="#000000">
                <v:path arrowok="t"/>
              </v:shape>
            </v:group>
            <v:group style="position:absolute;left:10252;top:2771;width:55;height:3" coordorigin="10252,2771" coordsize="55,3">
              <v:shape style="position:absolute;left:10252;top:2771;width:55;height:3" coordorigin="10252,2771" coordsize="55,3" path="m10252,2771l10306,2773,10254,2773,10252,2771xe" filled="false" stroked="true" strokeweight="0pt" strokecolor="#000000">
                <v:path arrowok="t"/>
              </v:shape>
            </v:group>
            <v:group style="position:absolute;left:10254;top:2775;width:52;height:2" coordorigin="10254,2775" coordsize="52,2">
              <v:shape style="position:absolute;left:10254;top:2775;width:52;height:2" coordorigin="10254,2775" coordsize="52,0" path="m10254,2775l10306,2775e" filled="false" stroked="true" strokeweight=".112803pt" strokecolor="#000000">
                <v:path arrowok="t"/>
              </v:shape>
            </v:group>
            <v:group style="position:absolute;left:10254;top:2773;width:52;height:3" coordorigin="10254,2773" coordsize="52,3">
              <v:shape style="position:absolute;left:10254;top:2773;width:52;height:3" coordorigin="10254,2773" coordsize="52,3" path="m10306,2773l10254,2773,10303,2776,10306,2773xe" filled="false" stroked="true" strokeweight="0pt" strokecolor="#000000">
                <v:path arrowok="t"/>
              </v:shape>
            </v:group>
            <v:group style="position:absolute;left:10254;top:2773;width:50;height:3" coordorigin="10254,2773" coordsize="50,3">
              <v:shape style="position:absolute;left:10254;top:2773;width:50;height:3" coordorigin="10254,2773" coordsize="50,3" path="m10254,2773l10303,2776,10254,2776,10254,2773xe" filled="false" stroked="true" strokeweight="0pt" strokecolor="#000000">
                <v:path arrowok="t"/>
              </v:shape>
            </v:group>
            <v:group style="position:absolute;left:10254;top:2777;width:50;height:2" coordorigin="10254,2777" coordsize="50,2">
              <v:shape style="position:absolute;left:10254;top:2777;width:50;height:2" coordorigin="10254,2777" coordsize="50,0" path="m10254,2777l10303,2777e" filled="false" stroked="true" strokeweight=".112803pt" strokecolor="#000000">
                <v:path arrowok="t"/>
              </v:shape>
            </v:group>
            <v:group style="position:absolute;left:10254;top:2776;width:50;height:3" coordorigin="10254,2776" coordsize="50,3">
              <v:shape style="position:absolute;left:10254;top:2776;width:50;height:3" coordorigin="10254,2776" coordsize="50,3" path="m10303,2776l10254,2776,10303,2778,10303,2776xe" filled="false" stroked="true" strokeweight="0pt" strokecolor="#000000">
                <v:path arrowok="t"/>
              </v:shape>
            </v:group>
            <v:group style="position:absolute;left:10254;top:2776;width:50;height:3" coordorigin="10254,2776" coordsize="50,3">
              <v:shape style="position:absolute;left:10254;top:2776;width:50;height:3" coordorigin="10254,2776" coordsize="50,3" path="m10254,2776l10303,2778,10254,2778,10254,2776xe" filled="false" stroked="true" strokeweight="0pt" strokecolor="#000000">
                <v:path arrowok="t"/>
              </v:shape>
            </v:group>
            <v:group style="position:absolute;left:10254;top:2779;width:50;height:2" coordorigin="10254,2779" coordsize="50,2">
              <v:shape style="position:absolute;left:10254;top:2779;width:50;height:2" coordorigin="10254,2779" coordsize="50,0" path="m10254,2779l10303,2779e" filled="false" stroked="true" strokeweight=".112803pt" strokecolor="#000000">
                <v:path arrowok="t"/>
              </v:shape>
            </v:group>
            <v:group style="position:absolute;left:10254;top:2778;width:50;height:3" coordorigin="10254,2778" coordsize="50,3">
              <v:shape style="position:absolute;left:10254;top:2778;width:50;height:3" coordorigin="10254,2778" coordsize="50,3" path="m10303,2778l10254,2778,10303,2780,10303,2778xe" filled="false" stroked="true" strokeweight="0pt" strokecolor="#000000">
                <v:path arrowok="t"/>
              </v:shape>
            </v:group>
            <v:group style="position:absolute;left:10254;top:2778;width:50;height:3" coordorigin="10254,2778" coordsize="50,3">
              <v:shape style="position:absolute;left:10254;top:2778;width:50;height:3" coordorigin="10254,2778" coordsize="50,3" path="m10254,2778l10303,2780,10256,2780,10254,2778xe" filled="false" stroked="true" strokeweight="0pt" strokecolor="#000000">
                <v:path arrowok="t"/>
              </v:shape>
            </v:group>
            <v:group style="position:absolute;left:10256;top:2781;width:48;height:2" coordorigin="10256,2781" coordsize="48,2">
              <v:shape style="position:absolute;left:10256;top:2781;width:48;height:2" coordorigin="10256,2781" coordsize="48,0" path="m10256,2781l10303,2781e" filled="false" stroked="true" strokeweight=".112803pt" strokecolor="#000000">
                <v:path arrowok="t"/>
              </v:shape>
            </v:group>
            <v:group style="position:absolute;left:10256;top:2780;width:48;height:3" coordorigin="10256,2780" coordsize="48,3">
              <v:shape style="position:absolute;left:10256;top:2780;width:48;height:3" coordorigin="10256,2780" coordsize="48,3" path="m10303,2780l10256,2780,10301,2782,10303,2780xe" filled="false" stroked="true" strokeweight="0pt" strokecolor="#000000">
                <v:path arrowok="t"/>
              </v:shape>
            </v:group>
            <v:group style="position:absolute;left:10256;top:2780;width:46;height:3" coordorigin="10256,2780" coordsize="46,3">
              <v:shape style="position:absolute;left:10256;top:2780;width:46;height:3" coordorigin="10256,2780" coordsize="46,3" path="m10256,2780l10301,2782,10256,2782,10256,2780xe" filled="false" stroked="true" strokeweight="0pt" strokecolor="#000000">
                <v:path arrowok="t"/>
              </v:shape>
            </v:group>
            <v:group style="position:absolute;left:10256;top:2784;width:46;height:2" coordorigin="10256,2784" coordsize="46,2">
              <v:shape style="position:absolute;left:10256;top:2784;width:46;height:2" coordorigin="10256,2784" coordsize="46,0" path="m10256,2784l10301,2784e" filled="false" stroked="true" strokeweight=".112803pt" strokecolor="#000000">
                <v:path arrowok="t"/>
              </v:shape>
            </v:group>
            <v:group style="position:absolute;left:10256;top:2782;width:46;height:3" coordorigin="10256,2782" coordsize="46,3">
              <v:shape style="position:absolute;left:10256;top:2782;width:46;height:3" coordorigin="10256,2782" coordsize="46,3" path="m10301,2782l10256,2782,10299,2785,10301,2782xe" filled="false" stroked="true" strokeweight="0pt" strokecolor="#000000">
                <v:path arrowok="t"/>
              </v:shape>
            </v:group>
            <v:group style="position:absolute;left:10256;top:2782;width:43;height:3" coordorigin="10256,2782" coordsize="43,3">
              <v:shape style="position:absolute;left:10256;top:2782;width:43;height:3" coordorigin="10256,2782" coordsize="43,3" path="m10256,2782l10299,2785,10258,2785,10256,2782xe" filled="false" stroked="true" strokeweight="0pt" strokecolor="#000000">
                <v:path arrowok="t"/>
              </v:shape>
            </v:group>
            <v:group style="position:absolute;left:10258;top:2786;width:41;height:2" coordorigin="10258,2786" coordsize="41,2">
              <v:shape style="position:absolute;left:10258;top:2786;width:41;height:2" coordorigin="10258,2786" coordsize="41,0" path="m10258,2786l10299,2786e" filled="false" stroked="true" strokeweight=".112803pt" strokecolor="#000000">
                <v:path arrowok="t"/>
              </v:shape>
            </v:group>
            <v:group style="position:absolute;left:10258;top:2785;width:41;height:3" coordorigin="10258,2785" coordsize="41,3">
              <v:shape style="position:absolute;left:10258;top:2785;width:41;height:3" coordorigin="10258,2785" coordsize="41,3" path="m10299,2785l10258,2785,10299,2787,10299,2785xe" filled="false" stroked="true" strokeweight="0pt" strokecolor="#000000">
                <v:path arrowok="t"/>
              </v:shape>
            </v:group>
            <v:group style="position:absolute;left:10258;top:2785;width:41;height:3" coordorigin="10258,2785" coordsize="41,3">
              <v:shape style="position:absolute;left:10258;top:2785;width:41;height:3" coordorigin="10258,2785" coordsize="41,3" path="m10258,2785l10299,2787,10261,2787,10258,2785xe" filled="false" stroked="true" strokeweight="0pt" strokecolor="#000000">
                <v:path arrowok="t"/>
              </v:shape>
            </v:group>
            <v:group style="position:absolute;left:10261;top:2788;width:39;height:2" coordorigin="10261,2788" coordsize="39,2">
              <v:shape style="position:absolute;left:10261;top:2788;width:39;height:2" coordorigin="10261,2788" coordsize="39,0" path="m10261,2788l10299,2788e" filled="false" stroked="true" strokeweight=".112803pt" strokecolor="#000000">
                <v:path arrowok="t"/>
              </v:shape>
            </v:group>
            <v:group style="position:absolute;left:10261;top:2787;width:39;height:3" coordorigin="10261,2787" coordsize="39,3">
              <v:shape style="position:absolute;left:10261;top:2787;width:39;height:3" coordorigin="10261,2787" coordsize="39,3" path="m10299,2787l10261,2787,10297,2789,10299,2787xe" filled="false" stroked="true" strokeweight="0pt" strokecolor="#000000">
                <v:path arrowok="t"/>
              </v:shape>
            </v:group>
            <v:group style="position:absolute;left:10261;top:2787;width:37;height:3" coordorigin="10261,2787" coordsize="37,3">
              <v:shape style="position:absolute;left:10261;top:2787;width:37;height:3" coordorigin="10261,2787" coordsize="37,3" path="m10261,2787l10297,2789,10261,2789,10261,2787xe" filled="false" stroked="true" strokeweight="0pt" strokecolor="#000000">
                <v:path arrowok="t"/>
              </v:shape>
            </v:group>
            <v:group style="position:absolute;left:10261;top:2789;width:37;height:2" coordorigin="10261,2789" coordsize="37,2">
              <v:shape style="position:absolute;left:10261;top:2789;width:37;height:2" coordorigin="10261,2789" coordsize="37,0" path="m10261,2789l10297,2789e" filled="false" stroked="true" strokeweight="0pt" strokecolor="#000000">
                <v:path arrowok="t"/>
              </v:shape>
            </v:group>
            <v:group style="position:absolute;left:10261;top:2789;width:37;height:2" coordorigin="10261,2789" coordsize="37,2">
              <v:shape style="position:absolute;left:10261;top:2789;width:37;height:2" coordorigin="10261,2789" coordsize="37,0" path="m10261,2789l10297,2789e" filled="false" stroked="true" strokeweight="0pt" strokecolor="#000000">
                <v:path arrowok="t"/>
              </v:shape>
            </v:group>
            <v:group style="position:absolute;left:10261;top:2789;width:34;height:2" coordorigin="10261,2789" coordsize="34,2">
              <v:shape style="position:absolute;left:10261;top:2789;width:34;height:2" coordorigin="10261,2789" coordsize="34,0" path="m10261,2789l10294,2789e" filled="false" stroked="true" strokeweight="0pt" strokecolor="#000000">
                <v:path arrowok="t"/>
              </v:shape>
            </v:group>
            <v:group style="position:absolute;left:10263;top:2790;width:32;height:2" coordorigin="10263,2790" coordsize="32,2">
              <v:shape style="position:absolute;left:10263;top:2790;width:32;height:2" coordorigin="10263,2790" coordsize="32,0" path="m10263,2790l10294,2790e" filled="false" stroked="true" strokeweight=".112803pt" strokecolor="#000000">
                <v:path arrowok="t"/>
              </v:shape>
            </v:group>
            <v:group style="position:absolute;left:10263;top:2789;width:32;height:3" coordorigin="10263,2789" coordsize="32,3">
              <v:shape style="position:absolute;left:10263;top:2789;width:32;height:3" coordorigin="10263,2789" coordsize="32,3" path="m10294,2789l10263,2789,10292,2791,10294,2789xe" filled="false" stroked="true" strokeweight="0pt" strokecolor="#000000">
                <v:path arrowok="t"/>
              </v:shape>
            </v:group>
            <v:group style="position:absolute;left:10263;top:2789;width:30;height:3" coordorigin="10263,2789" coordsize="30,3">
              <v:shape style="position:absolute;left:10263;top:2789;width:30;height:3" coordorigin="10263,2789" coordsize="30,3" path="m10263,2789l10292,2791,10265,2791,10263,2789xe" filled="false" stroked="true" strokeweight="0pt" strokecolor="#000000">
                <v:path arrowok="t"/>
              </v:shape>
            </v:group>
            <v:group style="position:absolute;left:10265;top:2791;width:28;height:2" coordorigin="10265,2791" coordsize="28,2">
              <v:shape style="position:absolute;left:10265;top:2791;width:28;height:2" coordorigin="10265,2791" coordsize="28,0" path="m10265,2791l10292,2791e" filled="false" stroked="true" strokeweight="0pt" strokecolor="#000000">
                <v:path arrowok="t"/>
              </v:shape>
            </v:group>
            <v:group style="position:absolute;left:10265;top:2791;width:28;height:2" coordorigin="10265,2791" coordsize="28,2">
              <v:shape style="position:absolute;left:10265;top:2791;width:28;height:2" coordorigin="10265,2791" coordsize="28,0" path="m10265,2791l10292,2791e" filled="false" stroked="true" strokeweight="0pt" strokecolor="#000000">
                <v:path arrowok="t"/>
              </v:shape>
            </v:group>
            <v:group style="position:absolute;left:10265;top:2791;width:25;height:2" coordorigin="10265,2791" coordsize="25,2">
              <v:shape style="position:absolute;left:10265;top:2791;width:25;height:2" coordorigin="10265,2791" coordsize="25,0" path="m10265,2791l10290,2791e" filled="false" stroked="true" strokeweight="0pt" strokecolor="#000000">
                <v:path arrowok="t"/>
              </v:shape>
            </v:group>
            <v:group style="position:absolute;left:10267;top:2791;width:23;height:3" coordorigin="10267,2791" coordsize="23,3">
              <v:shape style="position:absolute;left:10267;top:2791;width:23;height:3" coordorigin="10267,2791" coordsize="23,3" path="m10267,2791l10288,2794,10290,2791,10267,2791xe" filled="true" fillcolor="#000000" stroked="false">
                <v:path arrowok="t"/>
                <v:fill type="solid"/>
              </v:shape>
              <v:shape style="position:absolute;left:10267;top:2791;width:23;height:3" coordorigin="10267,2791" coordsize="23,3" path="m10267,2791l10270,2794,10288,2794,10267,2791xe" filled="true" fillcolor="#000000" stroked="false">
                <v:path arrowok="t"/>
                <v:fill type="solid"/>
              </v:shape>
            </v:group>
            <v:group style="position:absolute;left:10267;top:2791;width:23;height:3" coordorigin="10267,2791" coordsize="23,3">
              <v:shape style="position:absolute;left:10267;top:2791;width:23;height:3" coordorigin="10267,2791" coordsize="23,3" path="m10290,2791l10267,2791,10288,2794,10290,2791xe" filled="false" stroked="true" strokeweight="0pt" strokecolor="#000000">
                <v:path arrowok="t"/>
              </v:shape>
            </v:group>
            <v:group style="position:absolute;left:10267;top:2791;width:21;height:3" coordorigin="10267,2791" coordsize="21,3">
              <v:shape style="position:absolute;left:10267;top:2791;width:21;height:3" coordorigin="10267,2791" coordsize="21,3" path="m10267,2791l10288,2794,10270,2794,10267,2791xe" filled="false" stroked="true" strokeweight="0pt" strokecolor="#000000">
                <v:path arrowok="t"/>
              </v:shape>
            </v:group>
            <v:group style="position:absolute;left:10270;top:2794;width:19;height:2" coordorigin="10270,2794" coordsize="19,2">
              <v:shape style="position:absolute;left:10270;top:2794;width:19;height:2" coordorigin="10270,2794" coordsize="19,0" path="m10270,2794l10288,2794e" filled="false" stroked="true" strokeweight="0pt" strokecolor="#000000">
                <v:path arrowok="t"/>
              </v:shape>
            </v:group>
            <v:group style="position:absolute;left:10270;top:2794;width:19;height:2" coordorigin="10270,2794" coordsize="19,2">
              <v:shape style="position:absolute;left:10270;top:2794;width:19;height:2" coordorigin="10270,2794" coordsize="19,0" path="m10270,2794l10288,2794e" filled="false" stroked="true" strokeweight="0pt" strokecolor="#000000">
                <v:path arrowok="t"/>
              </v:shape>
            </v:group>
            <v:group style="position:absolute;left:10270;top:2794;width:16;height:2" coordorigin="10270,2794" coordsize="16,2">
              <v:shape style="position:absolute;left:10270;top:2794;width:16;height:2" coordorigin="10270,2794" coordsize="16,0" path="m10270,2794l10285,2794e" filled="false" stroked="true" strokeweight="0pt" strokecolor="#000000">
                <v:path arrowok="t"/>
              </v:shape>
            </v:group>
            <v:group style="position:absolute;left:10274;top:2794;width:12;height:2" coordorigin="10274,2794" coordsize="12,2">
              <v:shape style="position:absolute;left:10274;top:2794;width:12;height:2" coordorigin="10274,2794" coordsize="12,0" path="m10274,2794l10285,2794e" filled="false" stroked="true" strokeweight="0pt" strokecolor="#000000">
                <v:path arrowok="t"/>
              </v:shape>
            </v:group>
            <v:group style="position:absolute;left:10274;top:2794;width:7;height:2" coordorigin="10274,2794" coordsize="7,2">
              <v:shape style="position:absolute;left:10274;top:2794;width:7;height:2" coordorigin="10274,2794" coordsize="7,0" path="m10274,2794l10281,2794e" filled="false" stroked="true" strokeweight="0pt" strokecolor="#000000">
                <v:path arrowok="t"/>
              </v:shape>
            </v:group>
            <v:group style="position:absolute;left:10274;top:2794;width:7;height:2" coordorigin="10274,2794" coordsize="7,2">
              <v:shape style="position:absolute;left:10274;top:2794;width:7;height:2" coordorigin="10274,2794" coordsize="7,0" path="m10274,2794l10281,2794e" filled="false" stroked="true" strokeweight="0pt" strokecolor="#000000">
                <v:path arrowok="t"/>
              </v:shape>
            </v:group>
            <v:group style="position:absolute;left:10274;top:2794;width:12;height:2" coordorigin="10274,2794" coordsize="12,2">
              <v:shape style="position:absolute;left:10274;top:2794;width:12;height:2" coordorigin="10274,2794" coordsize="12,0" path="m10274,2794l10285,2794e" filled="false" stroked="true" strokeweight="0pt" strokecolor="#000000">
                <v:path arrowok="t"/>
              </v:shape>
            </v:group>
            <v:group style="position:absolute;left:9396;top:2965;width:7;height:2" coordorigin="9396,2965" coordsize="7,2">
              <v:shape style="position:absolute;left:9396;top:2965;width:7;height:2" coordorigin="9396,2965" coordsize="7,0" path="m9396,2965l9403,2965e" filled="false" stroked="true" strokeweight="0pt" strokecolor="#000000">
                <v:path arrowok="t"/>
              </v:shape>
            </v:group>
            <v:group style="position:absolute;left:9396;top:2965;width:7;height:2" coordorigin="9396,2965" coordsize="7,2">
              <v:shape style="position:absolute;left:9396;top:2965;width:7;height:2" coordorigin="9396,2965" coordsize="7,0" path="m9396,2965l9403,2965e" filled="false" stroked="true" strokeweight="0pt" strokecolor="#000000">
                <v:path arrowok="t"/>
              </v:shape>
            </v:group>
            <v:group style="position:absolute;left:9394;top:2965;width:14;height:2" coordorigin="9394,2965" coordsize="14,2">
              <v:shape style="position:absolute;left:9394;top:2965;width:14;height:2" coordorigin="9394,2965" coordsize="14,0" path="m9394,2965l9408,2965e" filled="false" stroked="true" strokeweight="0pt" strokecolor="#000000">
                <v:path arrowok="t"/>
              </v:shape>
            </v:group>
            <v:group style="position:absolute;left:9396;top:2965;width:12;height:2" coordorigin="9396,2965" coordsize="12,2">
              <v:shape style="position:absolute;left:9396;top:2965;width:12;height:2" coordorigin="9396,2965" coordsize="12,0" path="m9396,2965l9408,2965e" filled="false" stroked="true" strokeweight="0pt" strokecolor="#000000">
                <v:path arrowok="t"/>
              </v:shape>
            </v:group>
            <v:group style="position:absolute;left:9394;top:2965;width:14;height:2" coordorigin="9394,2965" coordsize="14,2">
              <v:shape style="position:absolute;left:9394;top:2965;width:14;height:2" coordorigin="9394,2965" coordsize="14,0" path="m9394,2965l9408,2965e" filled="false" stroked="true" strokeweight="0pt" strokecolor="#000000">
                <v:path arrowok="t"/>
              </v:shape>
            </v:group>
            <v:group style="position:absolute;left:9392;top:2965;width:19;height:2" coordorigin="9392,2965" coordsize="19,2">
              <v:shape style="position:absolute;left:9392;top:2965;width:19;height:2" coordorigin="9392,2965" coordsize="19,0" path="m9392,2965l9410,2965e" filled="false" stroked="true" strokeweight="0pt" strokecolor="#000000">
                <v:path arrowok="t"/>
              </v:shape>
            </v:group>
            <v:group style="position:absolute;left:9394;top:2965;width:16;height:2" coordorigin="9394,2965" coordsize="16,2">
              <v:shape style="position:absolute;left:9394;top:2965;width:16;height:2" coordorigin="9394,2965" coordsize="16,0" path="m9394,2965l9410,2965e" filled="false" stroked="true" strokeweight="0pt" strokecolor="#000000">
                <v:path arrowok="t"/>
              </v:shape>
            </v:group>
            <v:group style="position:absolute;left:9392;top:2965;width:19;height:2" coordorigin="9392,2965" coordsize="19,2">
              <v:shape style="position:absolute;left:9392;top:2965;width:19;height:2" coordorigin="9392,2965" coordsize="19,0" path="m9392,2965l9410,2965e" filled="false" stroked="true" strokeweight="0pt" strokecolor="#000000">
                <v:path arrowok="t"/>
              </v:shape>
            </v:group>
            <v:group style="position:absolute;left:9390;top:2965;width:23;height:3" coordorigin="9390,2965" coordsize="23,3">
              <v:shape style="position:absolute;left:9390;top:2965;width:23;height:3" coordorigin="9390,2965" coordsize="23,3" path="m9390,2967l9412,2967,9392,2965,9390,2967xe" filled="true" fillcolor="#000000" stroked="false">
                <v:path arrowok="t"/>
                <v:fill type="solid"/>
              </v:shape>
              <v:shape style="position:absolute;left:9390;top:2965;width:23;height:3" coordorigin="9390,2965" coordsize="23,3" path="m9392,2965l9412,2967,9410,2965,9392,2965xe" filled="true" fillcolor="#000000" stroked="false">
                <v:path arrowok="t"/>
                <v:fill type="solid"/>
              </v:shape>
            </v:group>
            <v:group style="position:absolute;left:9392;top:2965;width:21;height:3" coordorigin="9392,2965" coordsize="21,3">
              <v:shape style="position:absolute;left:9392;top:2965;width:21;height:3" coordorigin="9392,2965" coordsize="21,3" path="m9410,2965l9392,2965,9412,2967,9410,2965xe" filled="false" stroked="true" strokeweight="0pt" strokecolor="#000000">
                <v:path arrowok="t"/>
              </v:shape>
            </v:group>
            <v:group style="position:absolute;left:9390;top:2965;width:23;height:3" coordorigin="9390,2965" coordsize="23,3">
              <v:shape style="position:absolute;left:9390;top:2965;width:23;height:3" coordorigin="9390,2965" coordsize="23,3" path="m9392,2965l9412,2967,9390,2967,9392,2965xe" filled="false" stroked="true" strokeweight="0pt" strokecolor="#000000">
                <v:path arrowok="t"/>
              </v:shape>
            </v:group>
            <v:group style="position:absolute;left:9387;top:2967;width:28;height:2" coordorigin="9387,2967" coordsize="28,2">
              <v:shape style="position:absolute;left:9387;top:2967;width:28;height:2" coordorigin="9387,2967" coordsize="28,0" path="m9387,2967l9415,2967e" filled="false" stroked="true" strokeweight="0pt" strokecolor="#000000">
                <v:path arrowok="t"/>
              </v:shape>
            </v:group>
            <v:group style="position:absolute;left:9390;top:2967;width:25;height:2" coordorigin="9390,2967" coordsize="25,2">
              <v:shape style="position:absolute;left:9390;top:2967;width:25;height:2" coordorigin="9390,2967" coordsize="25,0" path="m9390,2967l9415,2967e" filled="false" stroked="true" strokeweight="0pt" strokecolor="#000000">
                <v:path arrowok="t"/>
              </v:shape>
            </v:group>
            <v:group style="position:absolute;left:9387;top:2967;width:28;height:2" coordorigin="9387,2967" coordsize="28,2">
              <v:shape style="position:absolute;left:9387;top:2967;width:28;height:2" coordorigin="9387,2967" coordsize="28,0" path="m9387,2967l9415,2967e" filled="false" stroked="true" strokeweight="0pt" strokecolor="#000000">
                <v:path arrowok="t"/>
              </v:shape>
            </v:group>
            <v:group style="position:absolute;left:9385;top:2969;width:32;height:2" coordorigin="9385,2969" coordsize="32,2">
              <v:shape style="position:absolute;left:9385;top:2969;width:32;height:2" coordorigin="9385,2969" coordsize="32,0" path="m9385,2969l9417,2969e" filled="false" stroked="true" strokeweight=".112803pt" strokecolor="#000000">
                <v:path arrowok="t"/>
              </v:shape>
            </v:group>
            <v:group style="position:absolute;left:9387;top:2967;width:30;height:3" coordorigin="9387,2967" coordsize="30,3">
              <v:shape style="position:absolute;left:9387;top:2967;width:30;height:3" coordorigin="9387,2967" coordsize="30,3" path="m9415,2967l9387,2967,9417,2970,9415,2967xe" filled="false" stroked="true" strokeweight="0pt" strokecolor="#000000">
                <v:path arrowok="t"/>
              </v:shape>
            </v:group>
            <v:group style="position:absolute;left:9385;top:2967;width:32;height:3" coordorigin="9385,2967" coordsize="32,3">
              <v:shape style="position:absolute;left:9385;top:2967;width:32;height:3" coordorigin="9385,2967" coordsize="32,3" path="m9387,2967l9417,2970,9385,2970,9387,2967xe" filled="false" stroked="true" strokeweight="0pt" strokecolor="#000000">
                <v:path arrowok="t"/>
              </v:shape>
            </v:group>
            <v:group style="position:absolute;left:9383;top:2971;width:34;height:2" coordorigin="9383,2971" coordsize="34,2">
              <v:shape style="position:absolute;left:9383;top:2971;width:34;height:2" coordorigin="9383,2971" coordsize="34,0" path="m9383,2971l9417,2971e" filled="false" stroked="true" strokeweight=".112803pt" strokecolor="#000000">
                <v:path arrowok="t"/>
              </v:shape>
            </v:group>
            <v:group style="position:absolute;left:9385;top:2970;width:32;height:3" coordorigin="9385,2970" coordsize="32,3">
              <v:shape style="position:absolute;left:9385;top:2970;width:32;height:3" coordorigin="9385,2970" coordsize="32,3" path="m9417,2970l9385,2970,9417,2972,9417,2970xe" filled="false" stroked="true" strokeweight="0pt" strokecolor="#000000">
                <v:path arrowok="t"/>
              </v:shape>
            </v:group>
            <v:group style="position:absolute;left:9383;top:2970;width:34;height:3" coordorigin="9383,2970" coordsize="34,3">
              <v:shape style="position:absolute;left:9383;top:2970;width:34;height:3" coordorigin="9383,2970" coordsize="34,3" path="m9385,2970l9417,2972,9383,2972,9385,2970xe" filled="false" stroked="true" strokeweight="0pt" strokecolor="#000000">
                <v:path arrowok="t"/>
              </v:shape>
            </v:group>
            <v:group style="position:absolute;left:9381;top:2972;width:39;height:2" coordorigin="9381,2972" coordsize="39,2">
              <v:shape style="position:absolute;left:9381;top:2972;width:39;height:2" coordorigin="9381,2972" coordsize="39,0" path="m9381,2972l9419,2972e" filled="false" stroked="true" strokeweight="0pt" strokecolor="#000000">
                <v:path arrowok="t"/>
              </v:shape>
            </v:group>
            <v:group style="position:absolute;left:9383;top:2972;width:37;height:2" coordorigin="9383,2972" coordsize="37,2">
              <v:shape style="position:absolute;left:9383;top:2972;width:37;height:2" coordorigin="9383,2972" coordsize="37,0" path="m9383,2972l9419,2972e" filled="false" stroked="true" strokeweight="0pt" strokecolor="#000000">
                <v:path arrowok="t"/>
              </v:shape>
            </v:group>
            <v:group style="position:absolute;left:9381;top:2972;width:39;height:2" coordorigin="9381,2972" coordsize="39,2">
              <v:shape style="position:absolute;left:9381;top:2972;width:39;height:2" coordorigin="9381,2972" coordsize="39,0" path="m9381,2972l9419,2972e" filled="false" stroked="true" strokeweight="0pt" strokecolor="#000000">
                <v:path arrowok="t"/>
              </v:shape>
            </v:group>
            <v:group style="position:absolute;left:9381;top:2973;width:41;height:2" coordorigin="9381,2973" coordsize="41,2">
              <v:shape style="position:absolute;left:9381;top:2973;width:41;height:2" coordorigin="9381,2973" coordsize="41,0" path="m9381,2973l9421,2973e" filled="false" stroked="true" strokeweight=".112803pt" strokecolor="#000000">
                <v:path arrowok="t"/>
              </v:shape>
            </v:group>
            <v:group style="position:absolute;left:9381;top:2972;width:41;height:3" coordorigin="9381,2972" coordsize="41,3">
              <v:shape style="position:absolute;left:9381;top:2972;width:41;height:3" coordorigin="9381,2972" coordsize="41,3" path="m9419,2972l9381,2972,9421,2974,9419,2972xe" filled="false" stroked="true" strokeweight="0pt" strokecolor="#000000">
                <v:path arrowok="t"/>
              </v:shape>
            </v:group>
            <v:group style="position:absolute;left:9381;top:2972;width:41;height:3" coordorigin="9381,2972" coordsize="41,3">
              <v:shape style="position:absolute;left:9381;top:2972;width:41;height:3" coordorigin="9381,2972" coordsize="41,3" path="m9381,2972l9421,2974,9381,2974,9381,2972xe" filled="false" stroked="true" strokeweight="0pt" strokecolor="#000000">
                <v:path arrowok="t"/>
              </v:shape>
            </v:group>
            <v:group style="position:absolute;left:9378;top:2975;width:46;height:2" coordorigin="9378,2975" coordsize="46,2">
              <v:shape style="position:absolute;left:9378;top:2975;width:46;height:2" coordorigin="9378,2975" coordsize="46,0" path="m9378,2975l9424,2975e" filled="false" stroked="true" strokeweight=".112803pt" strokecolor="#000000">
                <v:path arrowok="t"/>
              </v:shape>
            </v:group>
            <v:group style="position:absolute;left:9381;top:2974;width:43;height:3" coordorigin="9381,2974" coordsize="43,3">
              <v:shape style="position:absolute;left:9381;top:2974;width:43;height:3" coordorigin="9381,2974" coordsize="43,3" path="m9421,2974l9381,2974,9424,2976,9421,2974xe" filled="false" stroked="true" strokeweight="0pt" strokecolor="#000000">
                <v:path arrowok="t"/>
              </v:shape>
            </v:group>
            <v:group style="position:absolute;left:9378;top:2974;width:46;height:3" coordorigin="9378,2974" coordsize="46,3">
              <v:shape style="position:absolute;left:9378;top:2974;width:46;height:3" coordorigin="9378,2974" coordsize="46,3" path="m9381,2974l9424,2976,9378,2976,9381,2974xe" filled="false" stroked="true" strokeweight="0pt" strokecolor="#000000">
                <v:path arrowok="t"/>
              </v:shape>
            </v:group>
            <v:group style="position:absolute;left:9376;top:2978;width:48;height:2" coordorigin="9376,2978" coordsize="48,2">
              <v:shape style="position:absolute;left:9376;top:2978;width:48;height:2" coordorigin="9376,2978" coordsize="48,0" path="m9376,2978l9424,2978e" filled="false" stroked="true" strokeweight=".112803pt" strokecolor="#000000">
                <v:path arrowok="t"/>
              </v:shape>
            </v:group>
            <v:group style="position:absolute;left:9378;top:2976;width:46;height:3" coordorigin="9378,2976" coordsize="46,3">
              <v:shape style="position:absolute;left:9378;top:2976;width:46;height:3" coordorigin="9378,2976" coordsize="46,3" path="m9424,2976l9378,2976,9424,2979,9424,2976xe" filled="false" stroked="true" strokeweight="0pt" strokecolor="#000000">
                <v:path arrowok="t"/>
              </v:shape>
            </v:group>
            <v:group style="position:absolute;left:9376;top:2976;width:48;height:3" coordorigin="9376,2976" coordsize="48,3">
              <v:shape style="position:absolute;left:9376;top:2976;width:48;height:3" coordorigin="9376,2976" coordsize="48,3" path="m9378,2976l9424,2979,9376,2979,9378,2976xe" filled="false" stroked="true" strokeweight="0pt" strokecolor="#000000">
                <v:path arrowok="t"/>
              </v:shape>
            </v:group>
            <v:group style="position:absolute;left:9376;top:2980;width:50;height:2" coordorigin="9376,2980" coordsize="50,2">
              <v:shape style="position:absolute;left:9376;top:2980;width:50;height:2" coordorigin="9376,2980" coordsize="50,0" path="m9376,2980l9426,2980e" filled="false" stroked="true" strokeweight=".112803pt" strokecolor="#000000">
                <v:path arrowok="t"/>
              </v:shape>
            </v:group>
            <v:group style="position:absolute;left:9376;top:2979;width:50;height:3" coordorigin="9376,2979" coordsize="50,3">
              <v:shape style="position:absolute;left:9376;top:2979;width:50;height:3" coordorigin="9376,2979" coordsize="50,3" path="m9424,2979l9376,2979,9426,2981,9424,2979xe" filled="false" stroked="true" strokeweight="0pt" strokecolor="#000000">
                <v:path arrowok="t"/>
              </v:shape>
            </v:group>
            <v:group style="position:absolute;left:9376;top:2979;width:50;height:3" coordorigin="9376,2979" coordsize="50,3">
              <v:shape style="position:absolute;left:9376;top:2979;width:50;height:3" coordorigin="9376,2979" coordsize="50,3" path="m9376,2979l9426,2981,9376,2981,9376,2979xe" filled="false" stroked="true" strokeweight="0pt" strokecolor="#000000">
                <v:path arrowok="t"/>
              </v:shape>
            </v:group>
            <v:group style="position:absolute;left:9376;top:2982;width:50;height:2" coordorigin="9376,2982" coordsize="50,2">
              <v:shape style="position:absolute;left:9376;top:2982;width:50;height:2" coordorigin="9376,2982" coordsize="50,0" path="m9376,2982l9426,2982e" filled="false" stroked="true" strokeweight=".112803pt" strokecolor="#000000">
                <v:path arrowok="t"/>
              </v:shape>
            </v:group>
            <v:group style="position:absolute;left:9376;top:2981;width:50;height:3" coordorigin="9376,2981" coordsize="50,3">
              <v:shape style="position:absolute;left:9376;top:2981;width:50;height:3" coordorigin="9376,2981" coordsize="50,3" path="m9426,2981l9376,2981,9426,2983,9426,2981xe" filled="false" stroked="true" strokeweight="0pt" strokecolor="#000000">
                <v:path arrowok="t"/>
              </v:shape>
            </v:group>
            <v:group style="position:absolute;left:9376;top:2981;width:50;height:3" coordorigin="9376,2981" coordsize="50,3">
              <v:shape style="position:absolute;left:9376;top:2981;width:50;height:3" coordorigin="9376,2981" coordsize="50,3" path="m9376,2981l9426,2983,9376,2983,9376,2981xe" filled="false" stroked="true" strokeweight="0pt" strokecolor="#000000">
                <v:path arrowok="t"/>
              </v:shape>
            </v:group>
            <v:group style="position:absolute;left:9374;top:2984;width:52;height:2" coordorigin="9374,2984" coordsize="52,2">
              <v:shape style="position:absolute;left:9374;top:2984;width:52;height:2" coordorigin="9374,2984" coordsize="52,0" path="m9374,2984l9426,2984e" filled="false" stroked="true" strokeweight=".112803pt" strokecolor="#000000">
                <v:path arrowok="t"/>
              </v:shape>
            </v:group>
            <v:group style="position:absolute;left:9376;top:2983;width:50;height:3" coordorigin="9376,2983" coordsize="50,3">
              <v:shape style="position:absolute;left:9376;top:2983;width:50;height:3" coordorigin="9376,2983" coordsize="50,3" path="m9426,2983l9376,2983,9426,2986,9426,2983xe" filled="false" stroked="true" strokeweight="0pt" strokecolor="#000000">
                <v:path arrowok="t"/>
              </v:shape>
            </v:group>
            <v:group style="position:absolute;left:9374;top:2983;width:52;height:3" coordorigin="9374,2983" coordsize="52,3">
              <v:shape style="position:absolute;left:9374;top:2983;width:52;height:3" coordorigin="9374,2983" coordsize="52,3" path="m9376,2983l9426,2986,9374,2986,9376,2983xe" filled="false" stroked="true" strokeweight="0pt" strokecolor="#000000">
                <v:path arrowok="t"/>
              </v:shape>
            </v:group>
            <v:group style="position:absolute;left:9374;top:2988;width:55;height:2" coordorigin="9374,2988" coordsize="55,2">
              <v:shape style="position:absolute;left:9374;top:2988;width:55;height:2" coordorigin="9374,2988" coordsize="55,0" path="m9374,2988l9428,2988e" filled="false" stroked="true" strokeweight=".225606pt" strokecolor="#000000">
                <v:path arrowok="t"/>
              </v:shape>
            </v:group>
            <v:group style="position:absolute;left:9374;top:2986;width:55;height:5" coordorigin="9374,2986" coordsize="55,5">
              <v:shape style="position:absolute;left:9374;top:2986;width:55;height:5" coordorigin="9374,2986" coordsize="55,5" path="m9426,2986l9374,2986,9428,2990,9426,2986xe" filled="false" stroked="true" strokeweight="0pt" strokecolor="#000000">
                <v:path arrowok="t"/>
              </v:shape>
            </v:group>
            <v:group style="position:absolute;left:9374;top:2986;width:55;height:5" coordorigin="9374,2986" coordsize="55,5">
              <v:shape style="position:absolute;left:9374;top:2986;width:55;height:5" coordorigin="9374,2986" coordsize="55,5" path="m9374,2986l9428,2990,9374,2990,9374,2986xe" filled="false" stroked="true" strokeweight="0pt" strokecolor="#000000">
                <v:path arrowok="t"/>
              </v:shape>
            </v:group>
            <v:group style="position:absolute;left:9374;top:2991;width:55;height:2" coordorigin="9374,2991" coordsize="55,2">
              <v:shape style="position:absolute;left:9374;top:2991;width:55;height:2" coordorigin="9374,2991" coordsize="55,0" path="m9374,2991l9428,2991e" filled="false" stroked="true" strokeweight=".112803pt" strokecolor="#000000">
                <v:path arrowok="t"/>
              </v:shape>
            </v:group>
            <v:group style="position:absolute;left:9374;top:2990;width:55;height:3" coordorigin="9374,2990" coordsize="55,3">
              <v:shape style="position:absolute;left:9374;top:2990;width:55;height:3" coordorigin="9374,2990" coordsize="55,3" path="m9428,2990l9374,2990,9428,2992,9428,2990xe" filled="false" stroked="true" strokeweight="0pt" strokecolor="#000000">
                <v:path arrowok="t"/>
              </v:shape>
            </v:group>
            <v:group style="position:absolute;left:9374;top:2990;width:55;height:3" coordorigin="9374,2990" coordsize="55,3">
              <v:shape style="position:absolute;left:9374;top:2990;width:55;height:3" coordorigin="9374,2990" coordsize="55,3" path="m9374,2990l9428,2992,9374,2992,9374,2990xe" filled="false" stroked="true" strokeweight="0pt" strokecolor="#000000">
                <v:path arrowok="t"/>
              </v:shape>
            </v:group>
            <v:group style="position:absolute;left:9374;top:2993;width:55;height:2" coordorigin="9374,2993" coordsize="55,2">
              <v:shape style="position:absolute;left:9374;top:2993;width:55;height:2" coordorigin="9374,2993" coordsize="55,0" path="m9374,2993l9428,2993e" filled="false" stroked="true" strokeweight=".112803pt" strokecolor="#000000">
                <v:path arrowok="t"/>
              </v:shape>
            </v:group>
            <v:group style="position:absolute;left:9374;top:2992;width:55;height:3" coordorigin="9374,2992" coordsize="55,3">
              <v:shape style="position:absolute;left:9374;top:2992;width:55;height:3" coordorigin="9374,2992" coordsize="55,3" path="m9428,2992l9374,2992,9428,2995,9428,2992xe" filled="false" stroked="true" strokeweight="0pt" strokecolor="#000000">
                <v:path arrowok="t"/>
              </v:shape>
            </v:group>
            <v:group style="position:absolute;left:9374;top:2992;width:55;height:3" coordorigin="9374,2992" coordsize="55,3">
              <v:shape style="position:absolute;left:9374;top:2992;width:55;height:3" coordorigin="9374,2992" coordsize="55,3" path="m9374,2992l9428,2995,9374,2995,9374,2992xe" filled="false" stroked="true" strokeweight="0pt" strokecolor="#000000">
                <v:path arrowok="t"/>
              </v:shape>
            </v:group>
            <v:group style="position:absolute;left:9374;top:2996;width:55;height:2" coordorigin="9374,2996" coordsize="55,2">
              <v:shape style="position:absolute;left:9374;top:2996;width:55;height:2" coordorigin="9374,2996" coordsize="55,0" path="m9374,2996l9428,2996e" filled="false" stroked="true" strokeweight=".112803pt" strokecolor="#000000">
                <v:path arrowok="t"/>
              </v:shape>
            </v:group>
            <v:group style="position:absolute;left:9374;top:2995;width:55;height:3" coordorigin="9374,2995" coordsize="55,3">
              <v:shape style="position:absolute;left:9374;top:2995;width:55;height:3" coordorigin="9374,2995" coordsize="55,3" path="m9428,2995l9374,2995,9426,2997,9428,2995xe" filled="false" stroked="true" strokeweight="0pt" strokecolor="#000000">
                <v:path arrowok="t"/>
              </v:shape>
            </v:group>
            <v:group style="position:absolute;left:9374;top:2995;width:52;height:3" coordorigin="9374,2995" coordsize="52,3">
              <v:shape style="position:absolute;left:9374;top:2995;width:52;height:3" coordorigin="9374,2995" coordsize="52,3" path="m9374,2995l9426,2997,9374,2997,9374,2995xe" filled="false" stroked="true" strokeweight="0pt" strokecolor="#000000">
                <v:path arrowok="t"/>
              </v:shape>
            </v:group>
            <v:group style="position:absolute;left:9374;top:2998;width:52;height:2" coordorigin="9374,2998" coordsize="52,2">
              <v:shape style="position:absolute;left:9374;top:2998;width:52;height:2" coordorigin="9374,2998" coordsize="52,0" path="m9374,2998l9426,2998e" filled="false" stroked="true" strokeweight=".112803pt" strokecolor="#000000">
                <v:path arrowok="t"/>
              </v:shape>
            </v:group>
            <v:group style="position:absolute;left:9374;top:2997;width:52;height:3" coordorigin="9374,2997" coordsize="52,3">
              <v:shape style="position:absolute;left:9374;top:2997;width:52;height:3" coordorigin="9374,2997" coordsize="52,3" path="m9426,2997l9374,2997,9426,2999,9426,2997xe" filled="false" stroked="true" strokeweight="0pt" strokecolor="#000000">
                <v:path arrowok="t"/>
              </v:shape>
            </v:group>
            <v:group style="position:absolute;left:9374;top:2997;width:52;height:3" coordorigin="9374,2997" coordsize="52,3">
              <v:shape style="position:absolute;left:9374;top:2997;width:52;height:3" coordorigin="9374,2997" coordsize="52,3" path="m9374,2997l9426,2999,9376,2999,9374,2997xe" filled="false" stroked="true" strokeweight="0pt" strokecolor="#000000">
                <v:path arrowok="t"/>
              </v:shape>
            </v:group>
            <v:group style="position:absolute;left:9376;top:3000;width:50;height:2" coordorigin="9376,3000" coordsize="50,2">
              <v:shape style="position:absolute;left:9376;top:3000;width:50;height:2" coordorigin="9376,3000" coordsize="50,0" path="m9376,3000l9426,3000e" filled="false" stroked="true" strokeweight=".112803pt" strokecolor="#000000">
                <v:path arrowok="t"/>
              </v:shape>
            </v:group>
            <v:group style="position:absolute;left:9376;top:2999;width:50;height:3" coordorigin="9376,2999" coordsize="50,3">
              <v:shape style="position:absolute;left:9376;top:2999;width:50;height:3" coordorigin="9376,2999" coordsize="50,3" path="m9426,2999l9376,2999,9426,3001,9426,2999xe" filled="false" stroked="true" strokeweight="0pt" strokecolor="#000000">
                <v:path arrowok="t"/>
              </v:shape>
            </v:group>
            <v:group style="position:absolute;left:9376;top:2999;width:50;height:3" coordorigin="9376,2999" coordsize="50,3">
              <v:shape style="position:absolute;left:9376;top:2999;width:50;height:3" coordorigin="9376,2999" coordsize="50,3" path="m9376,2999l9426,3001,9376,3001,9376,2999xe" filled="false" stroked="true" strokeweight="0pt" strokecolor="#000000">
                <v:path arrowok="t"/>
              </v:shape>
            </v:group>
            <v:group style="position:absolute;left:9376;top:3002;width:50;height:2" coordorigin="9376,3002" coordsize="50,2">
              <v:shape style="position:absolute;left:9376;top:3002;width:50;height:2" coordorigin="9376,3002" coordsize="50,0" path="m9376,3002l9426,3002e" filled="false" stroked="true" strokeweight=".112803pt" strokecolor="#000000">
                <v:path arrowok="t"/>
              </v:shape>
            </v:group>
            <v:group style="position:absolute;left:9376;top:3001;width:50;height:3" coordorigin="9376,3001" coordsize="50,3">
              <v:shape style="position:absolute;left:9376;top:3001;width:50;height:3" coordorigin="9376,3001" coordsize="50,3" path="m9426,3001l9376,3001,9424,3004,9426,3001xe" filled="false" stroked="true" strokeweight="0pt" strokecolor="#000000">
                <v:path arrowok="t"/>
              </v:shape>
            </v:group>
            <v:group style="position:absolute;left:9376;top:3001;width:48;height:3" coordorigin="9376,3001" coordsize="48,3">
              <v:shape style="position:absolute;left:9376;top:3001;width:48;height:3" coordorigin="9376,3001" coordsize="48,3" path="m9376,3001l9424,3004,9376,3004,9376,3001xe" filled="false" stroked="true" strokeweight="0pt" strokecolor="#000000">
                <v:path arrowok="t"/>
              </v:shape>
            </v:group>
            <v:group style="position:absolute;left:9376;top:3005;width:48;height:2" coordorigin="9376,3005" coordsize="48,2">
              <v:shape style="position:absolute;left:9376;top:3005;width:48;height:2" coordorigin="9376,3005" coordsize="48,0" path="m9376,3005l9424,3005e" filled="false" stroked="true" strokeweight=".112803pt" strokecolor="#000000">
                <v:path arrowok="t"/>
              </v:shape>
            </v:group>
            <v:group style="position:absolute;left:9376;top:3004;width:48;height:3" coordorigin="9376,3004" coordsize="48,3">
              <v:shape style="position:absolute;left:9376;top:3004;width:48;height:3" coordorigin="9376,3004" coordsize="48,3" path="m9424,3004l9376,3004,9424,3006,9424,3004xe" filled="false" stroked="true" strokeweight="0pt" strokecolor="#000000">
                <v:path arrowok="t"/>
              </v:shape>
            </v:group>
            <v:group style="position:absolute;left:9376;top:3004;width:48;height:3" coordorigin="9376,3004" coordsize="48,3">
              <v:shape style="position:absolute;left:9376;top:3004;width:48;height:3" coordorigin="9376,3004" coordsize="48,3" path="m9376,3004l9424,3006,9378,3006,9376,3004xe" filled="false" stroked="true" strokeweight="0pt" strokecolor="#000000">
                <v:path arrowok="t"/>
              </v:shape>
            </v:group>
            <v:group style="position:absolute;left:9378;top:3007;width:46;height:2" coordorigin="9378,3007" coordsize="46,2">
              <v:shape style="position:absolute;left:9378;top:3007;width:46;height:2" coordorigin="9378,3007" coordsize="46,0" path="m9378,3007l9424,3007e" filled="false" stroked="true" strokeweight=".112803pt" strokecolor="#000000">
                <v:path arrowok="t"/>
              </v:shape>
            </v:group>
            <v:group style="position:absolute;left:9378;top:3006;width:46;height:3" coordorigin="9378,3006" coordsize="46,3">
              <v:shape style="position:absolute;left:9378;top:3006;width:46;height:3" coordorigin="9378,3006" coordsize="46,3" path="m9424,3006l9378,3006,9421,3008,9424,3006xe" filled="false" stroked="true" strokeweight="0pt" strokecolor="#000000">
                <v:path arrowok="t"/>
              </v:shape>
            </v:group>
            <v:group style="position:absolute;left:9378;top:3006;width:43;height:3" coordorigin="9378,3006" coordsize="43,3">
              <v:shape style="position:absolute;left:9378;top:3006;width:43;height:3" coordorigin="9378,3006" coordsize="43,3" path="m9378,3006l9421,3008,9381,3008,9378,3006xe" filled="false" stroked="true" strokeweight="0pt" strokecolor="#000000">
                <v:path arrowok="t"/>
              </v:shape>
            </v:group>
            <v:group style="position:absolute;left:9381;top:3009;width:41;height:2" coordorigin="9381,3009" coordsize="41,2">
              <v:shape style="position:absolute;left:9381;top:3009;width:41;height:2" coordorigin="9381,3009" coordsize="41,0" path="m9381,3009l9421,3009e" filled="false" stroked="true" strokeweight=".112803pt" strokecolor="#000000">
                <v:path arrowok="t"/>
              </v:shape>
            </v:group>
            <v:group style="position:absolute;left:9381;top:3008;width:41;height:3" coordorigin="9381,3008" coordsize="41,3">
              <v:shape style="position:absolute;left:9381;top:3008;width:41;height:3" coordorigin="9381,3008" coordsize="41,3" path="m9421,3008l9381,3008,9419,3010,9421,3008xe" filled="false" stroked="true" strokeweight="0pt" strokecolor="#000000">
                <v:path arrowok="t"/>
              </v:shape>
            </v:group>
            <v:group style="position:absolute;left:9381;top:3008;width:39;height:3" coordorigin="9381,3008" coordsize="39,3">
              <v:shape style="position:absolute;left:9381;top:3008;width:39;height:3" coordorigin="9381,3008" coordsize="39,3" path="m9381,3008l9419,3010,9381,3010,9381,3008xe" filled="false" stroked="true" strokeweight="0pt" strokecolor="#000000">
                <v:path arrowok="t"/>
              </v:shape>
            </v:group>
            <v:group style="position:absolute;left:9381;top:3011;width:39;height:2" coordorigin="9381,3011" coordsize="39,2">
              <v:shape style="position:absolute;left:9381;top:3011;width:39;height:2" coordorigin="9381,3011" coordsize="39,0" path="m9381,3011l9419,3011e" filled="false" stroked="true" strokeweight=".112803pt" strokecolor="#000000">
                <v:path arrowok="t"/>
              </v:shape>
            </v:group>
            <v:group style="position:absolute;left:9381;top:3010;width:39;height:3" coordorigin="9381,3010" coordsize="39,3">
              <v:shape style="position:absolute;left:9381;top:3010;width:39;height:3" coordorigin="9381,3010" coordsize="39,3" path="m9419,3010l9381,3010,9417,3013,9419,3010xe" filled="false" stroked="true" strokeweight="0pt" strokecolor="#000000">
                <v:path arrowok="t"/>
              </v:shape>
            </v:group>
            <v:group style="position:absolute;left:9381;top:3010;width:37;height:3" coordorigin="9381,3010" coordsize="37,3">
              <v:shape style="position:absolute;left:9381;top:3010;width:37;height:3" coordorigin="9381,3010" coordsize="37,3" path="m9381,3010l9417,3013,9383,3013,9381,3010xe" filled="false" stroked="true" strokeweight="0pt" strokecolor="#000000">
                <v:path arrowok="t"/>
              </v:shape>
            </v:group>
            <v:group style="position:absolute;left:9383;top:3013;width:34;height:2" coordorigin="9383,3013" coordsize="34,2">
              <v:shape style="position:absolute;left:9383;top:3013;width:34;height:2" coordorigin="9383,3013" coordsize="34,0" path="m9383,3013l9417,3013e" filled="false" stroked="true" strokeweight="0pt" strokecolor="#000000">
                <v:path arrowok="t"/>
              </v:shape>
            </v:group>
            <v:group style="position:absolute;left:9383;top:3013;width:34;height:2" coordorigin="9383,3013" coordsize="34,2">
              <v:shape style="position:absolute;left:9383;top:3013;width:34;height:2" coordorigin="9383,3013" coordsize="34,0" path="m9383,3013l9417,3013e" filled="false" stroked="true" strokeweight="0pt" strokecolor="#000000">
                <v:path arrowok="t"/>
              </v:shape>
            </v:group>
            <v:group style="position:absolute;left:9383;top:3013;width:34;height:2" coordorigin="9383,3013" coordsize="34,2">
              <v:shape style="position:absolute;left:9383;top:3013;width:34;height:2" coordorigin="9383,3013" coordsize="34,0" path="m9383,3013l9417,3013e" filled="false" stroked="true" strokeweight="0pt" strokecolor="#000000">
                <v:path arrowok="t"/>
              </v:shape>
            </v:group>
            <v:group style="position:absolute;left:9385;top:3014;width:32;height:2" coordorigin="9385,3014" coordsize="32,2">
              <v:shape style="position:absolute;left:9385;top:3014;width:32;height:2" coordorigin="9385,3014" coordsize="32,0" path="m9385,3014l9417,3014e" filled="false" stroked="true" strokeweight=".112803pt" strokecolor="#000000">
                <v:path arrowok="t"/>
              </v:shape>
            </v:group>
            <v:group style="position:absolute;left:9385;top:3013;width:32;height:3" coordorigin="9385,3013" coordsize="32,3">
              <v:shape style="position:absolute;left:9385;top:3013;width:32;height:3" coordorigin="9385,3013" coordsize="32,3" path="m9417,3013l9385,3013,9415,3015,9417,3013xe" filled="false" stroked="true" strokeweight="0pt" strokecolor="#000000">
                <v:path arrowok="t"/>
              </v:shape>
            </v:group>
            <v:group style="position:absolute;left:9385;top:3013;width:30;height:3" coordorigin="9385,3013" coordsize="30,3">
              <v:shape style="position:absolute;left:9385;top:3013;width:30;height:3" coordorigin="9385,3013" coordsize="30,3" path="m9385,3013l9415,3015,9387,3015,9385,3013xe" filled="false" stroked="true" strokeweight="0pt" strokecolor="#000000">
                <v:path arrowok="t"/>
              </v:shape>
            </v:group>
            <v:group style="position:absolute;left:9387;top:3015;width:28;height:2" coordorigin="9387,3015" coordsize="28,2">
              <v:shape style="position:absolute;left:9387;top:3015;width:28;height:2" coordorigin="9387,3015" coordsize="28,0" path="m9387,3015l9415,3015e" filled="false" stroked="true" strokeweight="0pt" strokecolor="#000000">
                <v:path arrowok="t"/>
              </v:shape>
            </v:group>
            <v:group style="position:absolute;left:9387;top:3015;width:28;height:2" coordorigin="9387,3015" coordsize="28,2">
              <v:shape style="position:absolute;left:9387;top:3015;width:28;height:2" coordorigin="9387,3015" coordsize="28,0" path="m9387,3015l9415,3015e" filled="false" stroked="true" strokeweight="0pt" strokecolor="#000000">
                <v:path arrowok="t"/>
              </v:shape>
            </v:group>
            <v:group style="position:absolute;left:9387;top:3015;width:25;height:2" coordorigin="9387,3015" coordsize="25,2">
              <v:shape style="position:absolute;left:9387;top:3015;width:25;height:2" coordorigin="9387,3015" coordsize="25,0" path="m9387,3015l9412,3015e" filled="false" stroked="true" strokeweight="0pt" strokecolor="#000000">
                <v:path arrowok="t"/>
              </v:shape>
            </v:group>
            <v:group style="position:absolute;left:9390;top:3015;width:23;height:3" coordorigin="9390,3015" coordsize="23,3">
              <v:shape style="position:absolute;left:9390;top:3015;width:23;height:3" coordorigin="9390,3015" coordsize="23,3" path="m9390,3015l9410,3017,9412,3015,9390,3015xe" filled="true" fillcolor="#000000" stroked="false">
                <v:path arrowok="t"/>
                <v:fill type="solid"/>
              </v:shape>
              <v:shape style="position:absolute;left:9390;top:3015;width:23;height:3" coordorigin="9390,3015" coordsize="23,3" path="m9390,3015l9392,3017,9410,3017,9390,3015xe" filled="true" fillcolor="#000000" stroked="false">
                <v:path arrowok="t"/>
                <v:fill type="solid"/>
              </v:shape>
            </v:group>
            <v:group style="position:absolute;left:9390;top:3015;width:23;height:3" coordorigin="9390,3015" coordsize="23,3">
              <v:shape style="position:absolute;left:9390;top:3015;width:23;height:3" coordorigin="9390,3015" coordsize="23,3" path="m9412,3015l9390,3015,9410,3017,9412,3015xe" filled="false" stroked="true" strokeweight="0pt" strokecolor="#000000">
                <v:path arrowok="t"/>
              </v:shape>
            </v:group>
            <v:group style="position:absolute;left:9390;top:3015;width:21;height:3" coordorigin="9390,3015" coordsize="21,3">
              <v:shape style="position:absolute;left:9390;top:3015;width:21;height:3" coordorigin="9390,3015" coordsize="21,3" path="m9390,3015l9410,3017,9392,3017,9390,3015xe" filled="false" stroked="true" strokeweight="0pt" strokecolor="#000000">
                <v:path arrowok="t"/>
              </v:shape>
            </v:group>
            <v:group style="position:absolute;left:9392;top:3017;width:19;height:2" coordorigin="9392,3017" coordsize="19,2">
              <v:shape style="position:absolute;left:9392;top:3017;width:19;height:2" coordorigin="9392,3017" coordsize="19,0" path="m9392,3017l9410,3017e" filled="false" stroked="true" strokeweight="0pt" strokecolor="#000000">
                <v:path arrowok="t"/>
              </v:shape>
            </v:group>
            <v:group style="position:absolute;left:9392;top:3017;width:19;height:2" coordorigin="9392,3017" coordsize="19,2">
              <v:shape style="position:absolute;left:9392;top:3017;width:19;height:2" coordorigin="9392,3017" coordsize="19,0" path="m9392,3017l9410,3017e" filled="false" stroked="true" strokeweight="0pt" strokecolor="#000000">
                <v:path arrowok="t"/>
              </v:shape>
            </v:group>
            <v:group style="position:absolute;left:9392;top:3017;width:16;height:2" coordorigin="9392,3017" coordsize="16,2">
              <v:shape style="position:absolute;left:9392;top:3017;width:16;height:2" coordorigin="9392,3017" coordsize="16,0" path="m9392,3017l9408,3017e" filled="false" stroked="true" strokeweight="0pt" strokecolor="#000000">
                <v:path arrowok="t"/>
              </v:shape>
            </v:group>
            <v:group style="position:absolute;left:9394;top:3017;width:10;height:2" coordorigin="9394,3017" coordsize="10,2">
              <v:shape style="position:absolute;left:9394;top:3017;width:10;height:2" coordorigin="9394,3017" coordsize="10,0" path="m9394,3017l9403,3017e" filled="false" stroked="true" strokeweight="0pt" strokecolor="#000000">
                <v:path arrowok="t"/>
              </v:shape>
            </v:group>
            <v:group style="position:absolute;left:9394;top:3017;width:10;height:2" coordorigin="9394,3017" coordsize="10,2">
              <v:shape style="position:absolute;left:9394;top:3017;width:10;height:2" coordorigin="9394,3017" coordsize="10,0" path="m9394,3017l9403,3017e" filled="false" stroked="true" strokeweight="0pt" strokecolor="#000000">
                <v:path arrowok="t"/>
              </v:shape>
            </v:group>
            <v:group style="position:absolute;left:9396;top:3017;width:7;height:2" coordorigin="9396,3017" coordsize="7,2">
              <v:shape style="position:absolute;left:9396;top:3017;width:7;height:2" coordorigin="9396,3017" coordsize="7,0" path="m9396,3017l9403,3017e" filled="false" stroked="true" strokeweight="0pt" strokecolor="#000000">
                <v:path arrowok="t"/>
              </v:shape>
            </v:group>
            <v:group style="position:absolute;left:9394;top:3017;width:14;height:2" coordorigin="9394,3017" coordsize="14,2">
              <v:shape style="position:absolute;left:9394;top:3017;width:14;height:2" coordorigin="9394,3017" coordsize="14,0" path="m9394,3017l9408,3017e" filled="false" stroked="true" strokeweight="0pt" strokecolor="#000000">
                <v:path arrowok="t"/>
              </v:shape>
            </v:group>
            <v:group style="position:absolute;left:9394;top:3017;width:14;height:2" coordorigin="9394,3017" coordsize="14,2">
              <v:shape style="position:absolute;left:9394;top:3017;width:14;height:2" coordorigin="9394,3017" coordsize="14,0" path="m9394,3017l9408,3017e" filled="false" stroked="true" strokeweight="0pt" strokecolor="#000000">
                <v:path arrowok="t"/>
              </v:shape>
              <v:shape style="position:absolute;left:9031;top:2997;width:70;height:104" type="#_x0000_t75" stroked="false">
                <v:imagedata r:id="rId26" o:title=""/>
              </v:shape>
            </v:group>
            <v:group style="position:absolute;left:7364;top:3425;width:7;height:2" coordorigin="7364,3425" coordsize="7,2">
              <v:shape style="position:absolute;left:7364;top:3425;width:7;height:2" coordorigin="7364,3425" coordsize="7,0" path="m7364,3425l7371,3425e" filled="false" stroked="true" strokeweight="0pt" strokecolor="#000000">
                <v:path arrowok="t"/>
              </v:shape>
            </v:group>
            <v:group style="position:absolute;left:7364;top:3425;width:7;height:2" coordorigin="7364,3425" coordsize="7,2">
              <v:shape style="position:absolute;left:7364;top:3425;width:7;height:2" coordorigin="7364,3425" coordsize="7,0" path="m7364,3425l7371,3425e" filled="false" stroked="true" strokeweight="0pt" strokecolor="#000000">
                <v:path arrowok="t"/>
              </v:shape>
            </v:group>
            <v:group style="position:absolute;left:7362;top:3425;width:12;height:2" coordorigin="7362,3425" coordsize="12,2">
              <v:shape style="position:absolute;left:7362;top:3425;width:12;height:2" coordorigin="7362,3425" coordsize="12,0" path="m7362,3425l7373,3425e" filled="false" stroked="true" strokeweight="0pt" strokecolor="#000000">
                <v:path arrowok="t"/>
              </v:shape>
            </v:group>
            <v:group style="position:absolute;left:7364;top:3425;width:10;height:2" coordorigin="7364,3425" coordsize="10,2">
              <v:shape style="position:absolute;left:7364;top:3425;width:10;height:2" coordorigin="7364,3425" coordsize="10,0" path="m7364,3425l7373,3425e" filled="false" stroked="true" strokeweight="0pt" strokecolor="#000000">
                <v:path arrowok="t"/>
              </v:shape>
            </v:group>
            <v:group style="position:absolute;left:7362;top:3425;width:12;height:2" coordorigin="7362,3425" coordsize="12,2">
              <v:shape style="position:absolute;left:7362;top:3425;width:12;height:2" coordorigin="7362,3425" coordsize="12,0" path="m7362,3425l7373,3425e" filled="false" stroked="true" strokeweight="0pt" strokecolor="#000000">
                <v:path arrowok="t"/>
              </v:shape>
            </v:group>
            <v:group style="position:absolute;left:7359;top:3425;width:16;height:3" coordorigin="7359,3425" coordsize="16,3">
              <v:shape style="position:absolute;left:7359;top:3425;width:16;height:3" coordorigin="7359,3425" coordsize="16,3" path="m7359,3428l7375,3428,7362,3425,7359,3428xe" filled="true" fillcolor="#000000" stroked="false">
                <v:path arrowok="t"/>
                <v:fill type="solid"/>
              </v:shape>
              <v:shape style="position:absolute;left:7359;top:3425;width:16;height:3" coordorigin="7359,3425" coordsize="16,3" path="m7362,3425l7375,3428,7373,3425,7362,3425xe" filled="true" fillcolor="#000000" stroked="false">
                <v:path arrowok="t"/>
                <v:fill type="solid"/>
              </v:shape>
            </v:group>
            <v:group style="position:absolute;left:7362;top:3425;width:14;height:3" coordorigin="7362,3425" coordsize="14,3">
              <v:shape style="position:absolute;left:7362;top:3425;width:14;height:3" coordorigin="7362,3425" coordsize="14,3" path="m7373,3425l7362,3425,7375,3428,7373,3425xe" filled="false" stroked="true" strokeweight="0pt" strokecolor="#000000">
                <v:path arrowok="t"/>
              </v:shape>
            </v:group>
            <v:group style="position:absolute;left:7359;top:3425;width:16;height:3" coordorigin="7359,3425" coordsize="16,3">
              <v:shape style="position:absolute;left:7359;top:3425;width:16;height:3" coordorigin="7359,3425" coordsize="16,3" path="m7362,3425l7375,3428,7359,3428,7362,3425xe" filled="false" stroked="true" strokeweight="0pt" strokecolor="#000000">
                <v:path arrowok="t"/>
              </v:shape>
            </v:group>
            <v:group style="position:absolute;left:7357;top:3428;width:23;height:2" coordorigin="7357,3428" coordsize="23,2">
              <v:shape style="position:absolute;left:7357;top:3428;width:23;height:2" coordorigin="7357,3428" coordsize="23,0" path="m7357,3428l7380,3428e" filled="false" stroked="true" strokeweight="0pt" strokecolor="#000000">
                <v:path arrowok="t"/>
              </v:shape>
            </v:group>
            <v:group style="position:absolute;left:7359;top:3428;width:21;height:2" coordorigin="7359,3428" coordsize="21,2">
              <v:shape style="position:absolute;left:7359;top:3428;width:21;height:2" coordorigin="7359,3428" coordsize="21,0" path="m7359,3428l7380,3428e" filled="false" stroked="true" strokeweight="0pt" strokecolor="#000000">
                <v:path arrowok="t"/>
              </v:shape>
            </v:group>
            <v:group style="position:absolute;left:7357;top:3428;width:23;height:2" coordorigin="7357,3428" coordsize="23,2">
              <v:shape style="position:absolute;left:7357;top:3428;width:23;height:2" coordorigin="7357,3428" coordsize="23,0" path="m7357,3428l7380,3428e" filled="false" stroked="true" strokeweight="0pt" strokecolor="#000000">
                <v:path arrowok="t"/>
              </v:shape>
            </v:group>
            <v:group style="position:absolute;left:7355;top:3429;width:25;height:2" coordorigin="7355,3429" coordsize="25,2">
              <v:shape style="position:absolute;left:7355;top:3429;width:25;height:2" coordorigin="7355,3429" coordsize="25,0" path="m7355,3429l7380,3429e" filled="false" stroked="true" strokeweight=".112803pt" strokecolor="#000000">
                <v:path arrowok="t"/>
              </v:shape>
            </v:group>
            <v:group style="position:absolute;left:7357;top:3428;width:23;height:3" coordorigin="7357,3428" coordsize="23,3">
              <v:shape style="position:absolute;left:7357;top:3428;width:23;height:3" coordorigin="7357,3428" coordsize="23,3" path="m7380,3428l7357,3428,7380,3430,7380,3428xe" filled="false" stroked="true" strokeweight="0pt" strokecolor="#000000">
                <v:path arrowok="t"/>
              </v:shape>
            </v:group>
            <v:group style="position:absolute;left:7355;top:3428;width:25;height:3" coordorigin="7355,3428" coordsize="25,3">
              <v:shape style="position:absolute;left:7355;top:3428;width:25;height:3" coordorigin="7355,3428" coordsize="25,3" path="m7357,3428l7380,3430,7355,3430,7357,3428xe" filled="false" stroked="true" strokeweight="0pt" strokecolor="#000000">
                <v:path arrowok="t"/>
              </v:shape>
            </v:group>
            <v:group style="position:absolute;left:7352;top:3430;width:30;height:2" coordorigin="7352,3430" coordsize="30,2">
              <v:shape style="position:absolute;left:7352;top:3430;width:30;height:2" coordorigin="7352,3430" coordsize="30,0" path="m7352,3430l7382,3430e" filled="false" stroked="true" strokeweight="0pt" strokecolor="#000000">
                <v:path arrowok="t"/>
              </v:shape>
            </v:group>
            <v:group style="position:absolute;left:7355;top:3430;width:28;height:2" coordorigin="7355,3430" coordsize="28,2">
              <v:shape style="position:absolute;left:7355;top:3430;width:28;height:2" coordorigin="7355,3430" coordsize="28,0" path="m7355,3430l7382,3430e" filled="false" stroked="true" strokeweight="0pt" strokecolor="#000000">
                <v:path arrowok="t"/>
              </v:shape>
            </v:group>
            <v:group style="position:absolute;left:7352;top:3430;width:30;height:2" coordorigin="7352,3430" coordsize="30,2">
              <v:shape style="position:absolute;left:7352;top:3430;width:30;height:2" coordorigin="7352,3430" coordsize="30,0" path="m7352,3430l7382,3430e" filled="false" stroked="true" strokeweight="0pt" strokecolor="#000000">
                <v:path arrowok="t"/>
              </v:shape>
            </v:group>
            <v:group style="position:absolute;left:7350;top:3431;width:34;height:2" coordorigin="7350,3431" coordsize="34,2">
              <v:shape style="position:absolute;left:7350;top:3431;width:34;height:2" coordorigin="7350,3431" coordsize="34,0" path="m7350,3431l7384,3431e" filled="false" stroked="true" strokeweight=".112803pt" strokecolor="#000000">
                <v:path arrowok="t"/>
              </v:shape>
            </v:group>
            <v:group style="position:absolute;left:7352;top:3430;width:32;height:3" coordorigin="7352,3430" coordsize="32,3">
              <v:shape style="position:absolute;left:7352;top:3430;width:32;height:3" coordorigin="7352,3430" coordsize="32,3" path="m7382,3430l7352,3430,7384,3432,7382,3430xe" filled="false" stroked="true" strokeweight="0pt" strokecolor="#000000">
                <v:path arrowok="t"/>
              </v:shape>
            </v:group>
            <v:group style="position:absolute;left:7350;top:3430;width:34;height:3" coordorigin="7350,3430" coordsize="34,3">
              <v:shape style="position:absolute;left:7350;top:3430;width:34;height:3" coordorigin="7350,3430" coordsize="34,3" path="m7352,3430l7384,3432,7350,3432,7352,3430xe" filled="false" stroked="true" strokeweight="0pt" strokecolor="#000000">
                <v:path arrowok="t"/>
              </v:shape>
            </v:group>
            <v:group style="position:absolute;left:7348;top:3433;width:39;height:2" coordorigin="7348,3433" coordsize="39,2">
              <v:shape style="position:absolute;left:7348;top:3433;width:39;height:2" coordorigin="7348,3433" coordsize="39,0" path="m7348,3433l7386,3433e" filled="false" stroked="true" strokeweight=".112803pt" strokecolor="#000000">
                <v:path arrowok="t"/>
              </v:shape>
            </v:group>
            <v:group style="position:absolute;left:7350;top:3432;width:37;height:3" coordorigin="7350,3432" coordsize="37,3">
              <v:shape style="position:absolute;left:7350;top:3432;width:37;height:3" coordorigin="7350,3432" coordsize="37,3" path="m7384,3432l7350,3432,7386,3434,7384,3432xe" filled="false" stroked="true" strokeweight="0pt" strokecolor="#000000">
                <v:path arrowok="t"/>
              </v:shape>
            </v:group>
            <v:group style="position:absolute;left:7348;top:3432;width:39;height:3" coordorigin="7348,3432" coordsize="39,3">
              <v:shape style="position:absolute;left:7348;top:3432;width:39;height:3" coordorigin="7348,3432" coordsize="39,3" path="m7350,3432l7386,3434,7348,3434,7350,3432xe" filled="false" stroked="true" strokeweight="0pt" strokecolor="#000000">
                <v:path arrowok="t"/>
              </v:shape>
            </v:group>
            <v:group style="position:absolute;left:7346;top:3434;width:43;height:2" coordorigin="7346,3434" coordsize="43,2">
              <v:shape style="position:absolute;left:7346;top:3434;width:43;height:2" coordorigin="7346,3434" coordsize="43,0" path="m7346,3434l7389,3434e" filled="false" stroked="true" strokeweight="0pt" strokecolor="#000000">
                <v:path arrowok="t"/>
              </v:shape>
            </v:group>
            <v:group style="position:absolute;left:7348;top:3434;width:41;height:2" coordorigin="7348,3434" coordsize="41,2">
              <v:shape style="position:absolute;left:7348;top:3434;width:41;height:2" coordorigin="7348,3434" coordsize="41,0" path="m7348,3434l7389,3434e" filled="false" stroked="true" strokeweight="0pt" strokecolor="#000000">
                <v:path arrowok="t"/>
              </v:shape>
            </v:group>
            <v:group style="position:absolute;left:7346;top:3434;width:43;height:2" coordorigin="7346,3434" coordsize="43,2">
              <v:shape style="position:absolute;left:7346;top:3434;width:43;height:2" coordorigin="7346,3434" coordsize="43,0" path="m7346,3434l7389,3434e" filled="false" stroked="true" strokeweight="0pt" strokecolor="#000000">
                <v:path arrowok="t"/>
              </v:shape>
            </v:group>
            <v:group style="position:absolute;left:7346;top:3436;width:46;height:2" coordorigin="7346,3436" coordsize="46,2">
              <v:shape style="position:absolute;left:7346;top:3436;width:46;height:2" coordorigin="7346,3436" coordsize="46,0" path="m7346,3436l7391,3436e" filled="false" stroked="true" strokeweight=".112803pt" strokecolor="#000000">
                <v:path arrowok="t"/>
              </v:shape>
            </v:group>
            <v:group style="position:absolute;left:7346;top:3434;width:46;height:3" coordorigin="7346,3434" coordsize="46,3">
              <v:shape style="position:absolute;left:7346;top:3434;width:46;height:3" coordorigin="7346,3434" coordsize="46,3" path="m7389,3434l7346,3434,7391,3437,7389,3434xe" filled="false" stroked="true" strokeweight="0pt" strokecolor="#000000">
                <v:path arrowok="t"/>
              </v:shape>
            </v:group>
            <v:group style="position:absolute;left:7346;top:3434;width:46;height:3" coordorigin="7346,3434" coordsize="46,3">
              <v:shape style="position:absolute;left:7346;top:3434;width:46;height:3" coordorigin="7346,3434" coordsize="46,3" path="m7346,3434l7391,3437,7346,3437,7346,3434xe" filled="false" stroked="true" strokeweight="0pt" strokecolor="#000000">
                <v:path arrowok="t"/>
              </v:shape>
            </v:group>
            <v:group style="position:absolute;left:7343;top:3438;width:48;height:2" coordorigin="7343,3438" coordsize="48,2">
              <v:shape style="position:absolute;left:7343;top:3438;width:48;height:2" coordorigin="7343,3438" coordsize="48,0" path="m7343,3438l7391,3438e" filled="false" stroked="true" strokeweight=".112803pt" strokecolor="#000000">
                <v:path arrowok="t"/>
              </v:shape>
            </v:group>
            <v:group style="position:absolute;left:7346;top:3437;width:46;height:3" coordorigin="7346,3437" coordsize="46,3">
              <v:shape style="position:absolute;left:7346;top:3437;width:46;height:3" coordorigin="7346,3437" coordsize="46,3" path="m7391,3437l7346,3437,7391,3439,7391,3437xe" filled="false" stroked="true" strokeweight="0pt" strokecolor="#000000">
                <v:path arrowok="t"/>
              </v:shape>
            </v:group>
            <v:group style="position:absolute;left:7343;top:3437;width:48;height:3" coordorigin="7343,3437" coordsize="48,3">
              <v:shape style="position:absolute;left:7343;top:3437;width:48;height:3" coordorigin="7343,3437" coordsize="48,3" path="m7346,3437l7391,3439,7343,3439,7346,3437xe" filled="false" stroked="true" strokeweight="0pt" strokecolor="#000000">
                <v:path arrowok="t"/>
              </v:shape>
            </v:group>
            <v:group style="position:absolute;left:7343;top:3440;width:50;height:2" coordorigin="7343,3440" coordsize="50,2">
              <v:shape style="position:absolute;left:7343;top:3440;width:50;height:2" coordorigin="7343,3440" coordsize="50,0" path="m7343,3440l7393,3440e" filled="false" stroked="true" strokeweight=".112803pt" strokecolor="#000000">
                <v:path arrowok="t"/>
              </v:shape>
            </v:group>
            <v:group style="position:absolute;left:7343;top:3439;width:50;height:3" coordorigin="7343,3439" coordsize="50,3">
              <v:shape style="position:absolute;left:7343;top:3439;width:50;height:3" coordorigin="7343,3439" coordsize="50,3" path="m7391,3439l7343,3439,7393,3441,7391,3439xe" filled="false" stroked="true" strokeweight="0pt" strokecolor="#000000">
                <v:path arrowok="t"/>
              </v:shape>
            </v:group>
            <v:group style="position:absolute;left:7343;top:3439;width:50;height:3" coordorigin="7343,3439" coordsize="50,3">
              <v:shape style="position:absolute;left:7343;top:3439;width:50;height:3" coordorigin="7343,3439" coordsize="50,3" path="m7343,3439l7393,3441,7343,3441,7343,3439xe" filled="false" stroked="true" strokeweight="0pt" strokecolor="#000000">
                <v:path arrowok="t"/>
              </v:shape>
            </v:group>
            <v:group style="position:absolute;left:7341;top:3442;width:52;height:2" coordorigin="7341,3442" coordsize="52,2">
              <v:shape style="position:absolute;left:7341;top:3442;width:52;height:2" coordorigin="7341,3442" coordsize="52,0" path="m7341,3442l7393,3442e" filled="false" stroked="true" strokeweight=".112803pt" strokecolor="#000000">
                <v:path arrowok="t"/>
              </v:shape>
            </v:group>
            <v:group style="position:absolute;left:7343;top:3441;width:50;height:3" coordorigin="7343,3441" coordsize="50,3">
              <v:shape style="position:absolute;left:7343;top:3441;width:50;height:3" coordorigin="7343,3441" coordsize="50,3" path="m7393,3441l7343,3441,7393,3443,7393,3441xe" filled="false" stroked="true" strokeweight="0pt" strokecolor="#000000">
                <v:path arrowok="t"/>
              </v:shape>
            </v:group>
            <v:group style="position:absolute;left:7341;top:3441;width:52;height:3" coordorigin="7341,3441" coordsize="52,3">
              <v:shape style="position:absolute;left:7341;top:3441;width:52;height:3" coordorigin="7341,3441" coordsize="52,3" path="m7343,3441l7393,3443,7341,3443,7343,3441xe" filled="false" stroked="true" strokeweight="0pt" strokecolor="#000000">
                <v:path arrowok="t"/>
              </v:shape>
            </v:group>
            <v:group style="position:absolute;left:7341;top:3446;width:52;height:2" coordorigin="7341,3446" coordsize="52,2">
              <v:shape style="position:absolute;left:7341;top:3446;width:52;height:2" coordorigin="7341,3446" coordsize="52,0" path="m7341,3446l7393,3446e" filled="false" stroked="true" strokeweight=".225606pt" strokecolor="#000000">
                <v:path arrowok="t"/>
              </v:shape>
            </v:group>
            <v:group style="position:absolute;left:7341;top:3443;width:52;height:5" coordorigin="7341,3443" coordsize="52,5">
              <v:shape style="position:absolute;left:7341;top:3443;width:52;height:5" coordorigin="7341,3443" coordsize="52,5" path="m7393,3443l7341,3443,7393,3448,7393,3443xe" filled="false" stroked="true" strokeweight="0pt" strokecolor="#000000">
                <v:path arrowok="t"/>
              </v:shape>
            </v:group>
            <v:group style="position:absolute;left:7341;top:3443;width:52;height:5" coordorigin="7341,3443" coordsize="52,5">
              <v:shape style="position:absolute;left:7341;top:3443;width:52;height:5" coordorigin="7341,3443" coordsize="52,5" path="m7341,3443l7393,3448,7341,3448,7341,3443xe" filled="false" stroked="true" strokeweight="0pt" strokecolor="#000000">
                <v:path arrowok="t"/>
              </v:shape>
            </v:group>
            <v:group style="position:absolute;left:7341;top:3449;width:52;height:2" coordorigin="7341,3449" coordsize="52,2">
              <v:shape style="position:absolute;left:7341;top:3449;width:52;height:2" coordorigin="7341,3449" coordsize="52,0" path="m7341,3449l7393,3449e" filled="false" stroked="true" strokeweight=".112803pt" strokecolor="#000000">
                <v:path arrowok="t"/>
              </v:shape>
            </v:group>
            <v:group style="position:absolute;left:7341;top:3448;width:52;height:3" coordorigin="7341,3448" coordsize="52,3">
              <v:shape style="position:absolute;left:7341;top:3448;width:52;height:3" coordorigin="7341,3448" coordsize="52,3" path="m7393,3448l7341,3448,7393,3450,7393,3448xe" filled="false" stroked="true" strokeweight="0pt" strokecolor="#000000">
                <v:path arrowok="t"/>
              </v:shape>
            </v:group>
            <v:group style="position:absolute;left:7341;top:3448;width:52;height:3" coordorigin="7341,3448" coordsize="52,3">
              <v:shape style="position:absolute;left:7341;top:3448;width:52;height:3" coordorigin="7341,3448" coordsize="52,3" path="m7341,3448l7393,3450,7341,3450,7341,3448xe" filled="false" stroked="true" strokeweight="0pt" strokecolor="#000000">
                <v:path arrowok="t"/>
              </v:shape>
            </v:group>
            <v:group style="position:absolute;left:7341;top:3451;width:52;height:2" coordorigin="7341,3451" coordsize="52,2">
              <v:shape style="position:absolute;left:7341;top:3451;width:52;height:2" coordorigin="7341,3451" coordsize="52,0" path="m7341,3451l7393,3451e" filled="false" stroked="true" strokeweight=".112803pt" strokecolor="#000000">
                <v:path arrowok="t"/>
              </v:shape>
            </v:group>
            <v:group style="position:absolute;left:7341;top:3450;width:52;height:3" coordorigin="7341,3450" coordsize="52,3">
              <v:shape style="position:absolute;left:7341;top:3450;width:52;height:3" coordorigin="7341,3450" coordsize="52,3" path="m7393,3450l7341,3450,7393,3453,7393,3450xe" filled="false" stroked="true" strokeweight="0pt" strokecolor="#000000">
                <v:path arrowok="t"/>
              </v:shape>
            </v:group>
            <v:group style="position:absolute;left:7341;top:3450;width:52;height:3" coordorigin="7341,3450" coordsize="52,3">
              <v:shape style="position:absolute;left:7341;top:3450;width:52;height:3" coordorigin="7341,3450" coordsize="52,3" path="m7341,3450l7393,3453,7341,3453,7341,3450xe" filled="false" stroked="true" strokeweight="0pt" strokecolor="#000000">
                <v:path arrowok="t"/>
              </v:shape>
            </v:group>
            <v:group style="position:absolute;left:7341;top:3454;width:52;height:2" coordorigin="7341,3454" coordsize="52,2">
              <v:shape style="position:absolute;left:7341;top:3454;width:52;height:2" coordorigin="7341,3454" coordsize="52,0" path="m7341,3454l7393,3454e" filled="false" stroked="true" strokeweight=".112803pt" strokecolor="#000000">
                <v:path arrowok="t"/>
              </v:shape>
            </v:group>
            <v:group style="position:absolute;left:7341;top:3453;width:52;height:3" coordorigin="7341,3453" coordsize="52,3">
              <v:shape style="position:absolute;left:7341;top:3453;width:52;height:3" coordorigin="7341,3453" coordsize="52,3" path="m7393,3453l7341,3453,7393,3455,7393,3453xe" filled="false" stroked="true" strokeweight="0pt" strokecolor="#000000">
                <v:path arrowok="t"/>
              </v:shape>
            </v:group>
            <v:group style="position:absolute;left:7341;top:3453;width:52;height:3" coordorigin="7341,3453" coordsize="52,3">
              <v:shape style="position:absolute;left:7341;top:3453;width:52;height:3" coordorigin="7341,3453" coordsize="52,3" path="m7341,3453l7393,3455,7341,3455,7341,3453xe" filled="false" stroked="true" strokeweight="0pt" strokecolor="#000000">
                <v:path arrowok="t"/>
              </v:shape>
            </v:group>
            <v:group style="position:absolute;left:7341;top:3456;width:52;height:2" coordorigin="7341,3456" coordsize="52,2">
              <v:shape style="position:absolute;left:7341;top:3456;width:52;height:2" coordorigin="7341,3456" coordsize="52,0" path="m7341,3456l7393,3456e" filled="false" stroked="true" strokeweight=".112803pt" strokecolor="#000000">
                <v:path arrowok="t"/>
              </v:shape>
            </v:group>
            <v:group style="position:absolute;left:7341;top:3455;width:52;height:3" coordorigin="7341,3455" coordsize="52,3">
              <v:shape style="position:absolute;left:7341;top:3455;width:52;height:3" coordorigin="7341,3455" coordsize="52,3" path="m7393,3455l7341,3455,7393,3457,7393,3455xe" filled="false" stroked="true" strokeweight="0pt" strokecolor="#000000">
                <v:path arrowok="t"/>
              </v:shape>
            </v:group>
            <v:group style="position:absolute;left:7341;top:3455;width:52;height:3" coordorigin="7341,3455" coordsize="52,3">
              <v:shape style="position:absolute;left:7341;top:3455;width:52;height:3" coordorigin="7341,3455" coordsize="52,3" path="m7341,3455l7393,3457,7341,3457,7341,3455xe" filled="false" stroked="true" strokeweight="0pt" strokecolor="#000000">
                <v:path arrowok="t"/>
              </v:shape>
            </v:group>
            <v:group style="position:absolute;left:7341;top:3458;width:52;height:2" coordorigin="7341,3458" coordsize="52,2">
              <v:shape style="position:absolute;left:7341;top:3458;width:52;height:2" coordorigin="7341,3458" coordsize="52,0" path="m7341,3458l7393,3458e" filled="false" stroked="true" strokeweight=".112803pt" strokecolor="#000000">
                <v:path arrowok="t"/>
              </v:shape>
            </v:group>
            <v:group style="position:absolute;left:7341;top:3457;width:52;height:3" coordorigin="7341,3457" coordsize="52,3">
              <v:shape style="position:absolute;left:7341;top:3457;width:52;height:3" coordorigin="7341,3457" coordsize="52,3" path="m7393,3457l7341,3457,7393,3459,7393,3457xe" filled="false" stroked="true" strokeweight="0pt" strokecolor="#000000">
                <v:path arrowok="t"/>
              </v:shape>
            </v:group>
            <v:group style="position:absolute;left:7341;top:3457;width:52;height:3" coordorigin="7341,3457" coordsize="52,3">
              <v:shape style="position:absolute;left:7341;top:3457;width:52;height:3" coordorigin="7341,3457" coordsize="52,3" path="m7341,3457l7393,3459,7341,3459,7341,3457xe" filled="false" stroked="true" strokeweight="0pt" strokecolor="#000000">
                <v:path arrowok="t"/>
              </v:shape>
            </v:group>
            <v:group style="position:absolute;left:7341;top:3460;width:52;height:2" coordorigin="7341,3460" coordsize="52,2">
              <v:shape style="position:absolute;left:7341;top:3460;width:52;height:2" coordorigin="7341,3460" coordsize="52,0" path="m7341,3460l7393,3460e" filled="false" stroked="true" strokeweight=".112803pt" strokecolor="#000000">
                <v:path arrowok="t"/>
              </v:shape>
            </v:group>
            <v:group style="position:absolute;left:7341;top:3459;width:52;height:3" coordorigin="7341,3459" coordsize="52,3">
              <v:shape style="position:absolute;left:7341;top:3459;width:52;height:3" coordorigin="7341,3459" coordsize="52,3" path="m7393,3459l7341,3459,7393,3462,7393,3459xe" filled="false" stroked="true" strokeweight="0pt" strokecolor="#000000">
                <v:path arrowok="t"/>
              </v:shape>
            </v:group>
            <v:group style="position:absolute;left:7341;top:3459;width:52;height:3" coordorigin="7341,3459" coordsize="52,3">
              <v:shape style="position:absolute;left:7341;top:3459;width:52;height:3" coordorigin="7341,3459" coordsize="52,3" path="m7341,3459l7393,3462,7343,3462,7341,3459xe" filled="false" stroked="true" strokeweight="0pt" strokecolor="#000000">
                <v:path arrowok="t"/>
              </v:shape>
            </v:group>
            <v:group style="position:absolute;left:7343;top:3463;width:50;height:2" coordorigin="7343,3463" coordsize="50,2">
              <v:shape style="position:absolute;left:7343;top:3463;width:50;height:2" coordorigin="7343,3463" coordsize="50,0" path="m7343,3463l7393,3463e" filled="false" stroked="true" strokeweight=".112803pt" strokecolor="#000000">
                <v:path arrowok="t"/>
              </v:shape>
            </v:group>
            <v:group style="position:absolute;left:7343;top:3462;width:50;height:3" coordorigin="7343,3462" coordsize="50,3">
              <v:shape style="position:absolute;left:7343;top:3462;width:50;height:3" coordorigin="7343,3462" coordsize="50,3" path="m7393,3462l7343,3462,7391,3464,7393,3462xe" filled="false" stroked="true" strokeweight="0pt" strokecolor="#000000">
                <v:path arrowok="t"/>
              </v:shape>
            </v:group>
            <v:group style="position:absolute;left:7343;top:3462;width:48;height:3" coordorigin="7343,3462" coordsize="48,3">
              <v:shape style="position:absolute;left:7343;top:3462;width:48;height:3" coordorigin="7343,3462" coordsize="48,3" path="m7343,3462l7391,3464,7343,3464,7343,3462xe" filled="false" stroked="true" strokeweight="0pt" strokecolor="#000000">
                <v:path arrowok="t"/>
              </v:shape>
            </v:group>
            <v:group style="position:absolute;left:7343;top:3465;width:48;height:2" coordorigin="7343,3465" coordsize="48,2">
              <v:shape style="position:absolute;left:7343;top:3465;width:48;height:2" coordorigin="7343,3465" coordsize="48,0" path="m7343,3465l7391,3465e" filled="false" stroked="true" strokeweight=".112803pt" strokecolor="#000000">
                <v:path arrowok="t"/>
              </v:shape>
            </v:group>
            <v:group style="position:absolute;left:7343;top:3464;width:48;height:3" coordorigin="7343,3464" coordsize="48,3">
              <v:shape style="position:absolute;left:7343;top:3464;width:48;height:3" coordorigin="7343,3464" coordsize="48,3" path="m7391,3464l7343,3464,7391,3466,7391,3464xe" filled="false" stroked="true" strokeweight="0pt" strokecolor="#000000">
                <v:path arrowok="t"/>
              </v:shape>
            </v:group>
            <v:group style="position:absolute;left:7343;top:3464;width:48;height:3" coordorigin="7343,3464" coordsize="48,3">
              <v:shape style="position:absolute;left:7343;top:3464;width:48;height:3" coordorigin="7343,3464" coordsize="48,3" path="m7343,3464l7391,3466,7346,3466,7343,3464xe" filled="false" stroked="true" strokeweight="0pt" strokecolor="#000000">
                <v:path arrowok="t"/>
              </v:shape>
            </v:group>
            <v:group style="position:absolute;left:7346;top:3467;width:46;height:2" coordorigin="7346,3467" coordsize="46,2">
              <v:shape style="position:absolute;left:7346;top:3467;width:46;height:2" coordorigin="7346,3467" coordsize="46,0" path="m7346,3467l7391,3467e" filled="false" stroked="true" strokeweight=".112803pt" strokecolor="#000000">
                <v:path arrowok="t"/>
              </v:shape>
            </v:group>
            <v:group style="position:absolute;left:7346;top:3466;width:46;height:3" coordorigin="7346,3466" coordsize="46,3">
              <v:shape style="position:absolute;left:7346;top:3466;width:46;height:3" coordorigin="7346,3466" coordsize="46,3" path="m7391,3466l7346,3466,7389,3468,7391,3466xe" filled="false" stroked="true" strokeweight="0pt" strokecolor="#000000">
                <v:path arrowok="t"/>
              </v:shape>
            </v:group>
            <v:group style="position:absolute;left:7346;top:3466;width:43;height:3" coordorigin="7346,3466" coordsize="43,3">
              <v:shape style="position:absolute;left:7346;top:3466;width:43;height:3" coordorigin="7346,3466" coordsize="43,3" path="m7346,3466l7389,3468,7346,3468,7346,3466xe" filled="false" stroked="true" strokeweight="0pt" strokecolor="#000000">
                <v:path arrowok="t"/>
              </v:shape>
            </v:group>
            <v:group style="position:absolute;left:7346;top:3469;width:43;height:2" coordorigin="7346,3469" coordsize="43,2">
              <v:shape style="position:absolute;left:7346;top:3469;width:43;height:2" coordorigin="7346,3469" coordsize="43,0" path="m7346,3469l7389,3469e" filled="false" stroked="true" strokeweight=".112803pt" strokecolor="#000000">
                <v:path arrowok="t"/>
              </v:shape>
            </v:group>
            <v:group style="position:absolute;left:7346;top:3468;width:43;height:3" coordorigin="7346,3468" coordsize="43,3">
              <v:shape style="position:absolute;left:7346;top:3468;width:43;height:3" coordorigin="7346,3468" coordsize="43,3" path="m7389,3468l7346,3468,7386,3471,7389,3468xe" filled="false" stroked="true" strokeweight="0pt" strokecolor="#000000">
                <v:path arrowok="t"/>
              </v:shape>
            </v:group>
            <v:group style="position:absolute;left:7346;top:3468;width:41;height:3" coordorigin="7346,3468" coordsize="41,3">
              <v:shape style="position:absolute;left:7346;top:3468;width:41;height:3" coordorigin="7346,3468" coordsize="41,3" path="m7346,3468l7386,3471,7348,3471,7346,3468xe" filled="false" stroked="true" strokeweight="0pt" strokecolor="#000000">
                <v:path arrowok="t"/>
              </v:shape>
            </v:group>
            <v:group style="position:absolute;left:7348;top:3472;width:39;height:2" coordorigin="7348,3472" coordsize="39,2">
              <v:shape style="position:absolute;left:7348;top:3472;width:39;height:2" coordorigin="7348,3472" coordsize="39,0" path="m7348,3472l7386,3472e" filled="false" stroked="true" strokeweight=".112803pt" strokecolor="#000000">
                <v:path arrowok="t"/>
              </v:shape>
            </v:group>
            <v:group style="position:absolute;left:7348;top:3471;width:39;height:3" coordorigin="7348,3471" coordsize="39,3">
              <v:shape style="position:absolute;left:7348;top:3471;width:39;height:3" coordorigin="7348,3471" coordsize="39,3" path="m7386,3471l7348,3471,7384,3473,7386,3471xe" filled="false" stroked="true" strokeweight="0pt" strokecolor="#000000">
                <v:path arrowok="t"/>
              </v:shape>
            </v:group>
            <v:group style="position:absolute;left:7348;top:3471;width:37;height:3" coordorigin="7348,3471" coordsize="37,3">
              <v:shape style="position:absolute;left:7348;top:3471;width:37;height:3" coordorigin="7348,3471" coordsize="37,3" path="m7348,3471l7384,3473,7350,3473,7348,3471xe" filled="false" stroked="true" strokeweight="0pt" strokecolor="#000000">
                <v:path arrowok="t"/>
              </v:shape>
            </v:group>
            <v:group style="position:absolute;left:7350;top:3473;width:34;height:2" coordorigin="7350,3473" coordsize="34,2">
              <v:shape style="position:absolute;left:7350;top:3473;width:34;height:2" coordorigin="7350,3473" coordsize="34,0" path="m7350,3473l7384,3473e" filled="false" stroked="true" strokeweight="0pt" strokecolor="#000000">
                <v:path arrowok="t"/>
              </v:shape>
            </v:group>
            <v:group style="position:absolute;left:7350;top:3473;width:34;height:2" coordorigin="7350,3473" coordsize="34,2">
              <v:shape style="position:absolute;left:7350;top:3473;width:34;height:2" coordorigin="7350,3473" coordsize="34,0" path="m7350,3473l7384,3473e" filled="false" stroked="true" strokeweight="0pt" strokecolor="#000000">
                <v:path arrowok="t"/>
              </v:shape>
            </v:group>
            <v:group style="position:absolute;left:7350;top:3473;width:32;height:2" coordorigin="7350,3473" coordsize="32,2">
              <v:shape style="position:absolute;left:7350;top:3473;width:32;height:2" coordorigin="7350,3473" coordsize="32,0" path="m7350,3473l7382,3473e" filled="false" stroked="true" strokeweight="0pt" strokecolor="#000000">
                <v:path arrowok="t"/>
              </v:shape>
            </v:group>
            <v:group style="position:absolute;left:7352;top:3474;width:30;height:2" coordorigin="7352,3474" coordsize="30,2">
              <v:shape style="position:absolute;left:7352;top:3474;width:30;height:2" coordorigin="7352,3474" coordsize="30,0" path="m7352,3474l7382,3474e" filled="false" stroked="true" strokeweight=".112803pt" strokecolor="#000000">
                <v:path arrowok="t"/>
              </v:shape>
            </v:group>
            <v:group style="position:absolute;left:7352;top:3473;width:30;height:3" coordorigin="7352,3473" coordsize="30,3">
              <v:shape style="position:absolute;left:7352;top:3473;width:30;height:3" coordorigin="7352,3473" coordsize="30,3" path="m7382,3473l7352,3473,7380,3475,7382,3473xe" filled="false" stroked="true" strokeweight="0pt" strokecolor="#000000">
                <v:path arrowok="t"/>
              </v:shape>
            </v:group>
            <v:group style="position:absolute;left:7352;top:3473;width:28;height:3" coordorigin="7352,3473" coordsize="28,3">
              <v:shape style="position:absolute;left:7352;top:3473;width:28;height:3" coordorigin="7352,3473" coordsize="28,3" path="m7352,3473l7380,3475,7355,3475,7352,3473xe" filled="false" stroked="true" strokeweight="0pt" strokecolor="#000000">
                <v:path arrowok="t"/>
              </v:shape>
            </v:group>
            <v:group style="position:absolute;left:7355;top:3475;width:25;height:2" coordorigin="7355,3475" coordsize="25,2">
              <v:shape style="position:absolute;left:7355;top:3475;width:25;height:2" coordorigin="7355,3475" coordsize="25,0" path="m7355,3475l7380,3475e" filled="false" stroked="true" strokeweight="0pt" strokecolor="#000000">
                <v:path arrowok="t"/>
              </v:shape>
            </v:group>
            <v:group style="position:absolute;left:7355;top:3475;width:25;height:2" coordorigin="7355,3475" coordsize="25,2">
              <v:shape style="position:absolute;left:7355;top:3475;width:25;height:2" coordorigin="7355,3475" coordsize="25,0" path="m7355,3475l7380,3475e" filled="false" stroked="true" strokeweight="0pt" strokecolor="#000000">
                <v:path arrowok="t"/>
              </v:shape>
            </v:group>
            <v:group style="position:absolute;left:7355;top:3475;width:25;height:2" coordorigin="7355,3475" coordsize="25,2">
              <v:shape style="position:absolute;left:7355;top:3475;width:25;height:2" coordorigin="7355,3475" coordsize="25,0" path="m7355,3475l7380,3475e" filled="false" stroked="true" strokeweight="0pt" strokecolor="#000000">
                <v:path arrowok="t"/>
              </v:shape>
            </v:group>
            <v:group style="position:absolute;left:7357;top:3475;width:23;height:3" coordorigin="7357,3475" coordsize="23,3">
              <v:shape style="position:absolute;left:7357;top:3475;width:23;height:3" coordorigin="7357,3475" coordsize="23,3" path="m7357,3475l7375,3477,7380,3475,7357,3475xe" filled="true" fillcolor="#000000" stroked="false">
                <v:path arrowok="t"/>
                <v:fill type="solid"/>
              </v:shape>
              <v:shape style="position:absolute;left:7357;top:3475;width:23;height:3" coordorigin="7357,3475" coordsize="23,3" path="m7357,3475l7359,3477,7375,3477,7357,3475xe" filled="true" fillcolor="#000000" stroked="false">
                <v:path arrowok="t"/>
                <v:fill type="solid"/>
              </v:shape>
            </v:group>
            <v:group style="position:absolute;left:7357;top:3475;width:23;height:3" coordorigin="7357,3475" coordsize="23,3">
              <v:shape style="position:absolute;left:7357;top:3475;width:23;height:3" coordorigin="7357,3475" coordsize="23,3" path="m7380,3475l7357,3475,7375,3477,7380,3475xe" filled="false" stroked="true" strokeweight="0pt" strokecolor="#000000">
                <v:path arrowok="t"/>
              </v:shape>
            </v:group>
            <v:group style="position:absolute;left:7357;top:3475;width:19;height:3" coordorigin="7357,3475" coordsize="19,3">
              <v:shape style="position:absolute;left:7357;top:3475;width:19;height:3" coordorigin="7357,3475" coordsize="19,3" path="m7357,3475l7375,3477,7359,3477,7357,3475xe" filled="false" stroked="true" strokeweight="0pt" strokecolor="#000000">
                <v:path arrowok="t"/>
              </v:shape>
            </v:group>
            <v:group style="position:absolute;left:7359;top:3477;width:16;height:2" coordorigin="7359,3477" coordsize="16,2">
              <v:shape style="position:absolute;left:7359;top:3477;width:16;height:2" coordorigin="7359,3477" coordsize="16,0" path="m7359,3477l7375,3477e" filled="false" stroked="true" strokeweight="0pt" strokecolor="#000000">
                <v:path arrowok="t"/>
              </v:shape>
            </v:group>
            <v:group style="position:absolute;left:7359;top:3477;width:16;height:2" coordorigin="7359,3477" coordsize="16,2">
              <v:shape style="position:absolute;left:7359;top:3477;width:16;height:2" coordorigin="7359,3477" coordsize="16,0" path="m7359,3477l7375,3477e" filled="false" stroked="true" strokeweight="0pt" strokecolor="#000000">
                <v:path arrowok="t"/>
              </v:shape>
            </v:group>
            <v:group style="position:absolute;left:7359;top:3477;width:14;height:2" coordorigin="7359,3477" coordsize="14,2">
              <v:shape style="position:absolute;left:7359;top:3477;width:14;height:2" coordorigin="7359,3477" coordsize="14,0" path="m7359,3477l7373,3477e" filled="false" stroked="true" strokeweight="0pt" strokecolor="#000000">
                <v:path arrowok="t"/>
              </v:shape>
            </v:group>
            <v:group style="position:absolute;left:7364;top:3477;width:7;height:3" coordorigin="7364,3477" coordsize="7,3">
              <v:shape style="position:absolute;left:7364;top:3477;width:7;height:3" coordorigin="7364,3477" coordsize="7,3" path="m7364,3477l7368,3480,7371,3477,7364,3477xe" filled="true" fillcolor="#000000" stroked="false">
                <v:path arrowok="t"/>
                <v:fill type="solid"/>
              </v:shape>
            </v:group>
            <v:group style="position:absolute;left:7362;top:3477;width:10;height:2" coordorigin="7362,3477" coordsize="10,2">
              <v:shape style="position:absolute;left:7362;top:3477;width:10;height:2" coordorigin="7362,3477" coordsize="10,0" path="m7362,3477l7371,3477e" filled="false" stroked="true" strokeweight="0pt" strokecolor="#000000">
                <v:path arrowok="t"/>
              </v:shape>
            </v:group>
            <v:group style="position:absolute;left:7364;top:3477;width:7;height:3" coordorigin="7364,3477" coordsize="7,3">
              <v:shape style="position:absolute;left:7364;top:3477;width:7;height:3" coordorigin="7364,3477" coordsize="7,3" path="m7364,3477l7371,3477,7368,3480,7364,3477xe" filled="false" stroked="true" strokeweight="0pt" strokecolor="#000000">
                <v:path arrowok="t"/>
              </v:shape>
            </v:group>
            <v:group style="position:absolute;left:7362;top:3477;width:12;height:2" coordorigin="7362,3477" coordsize="12,2">
              <v:shape style="position:absolute;left:7362;top:3477;width:12;height:2" coordorigin="7362,3477" coordsize="12,0" path="m7362,3477l7373,3477e" filled="false" stroked="true" strokeweight="0pt" strokecolor="#000000">
                <v:path arrowok="t"/>
              </v:shape>
            </v:group>
            <v:group style="position:absolute;left:7362;top:3477;width:12;height:2" coordorigin="7362,3477" coordsize="12,2">
              <v:shape style="position:absolute;left:7362;top:3477;width:12;height:2" coordorigin="7362,3477" coordsize="12,0" path="m7362,3477l7373,3477e" filled="false" stroked="true" strokeweight="0pt" strokecolor="#000000">
                <v:path arrowok="t"/>
              </v:shape>
            </v:group>
            <v:group style="position:absolute;left:7377;top:3477;width:7;height:2" coordorigin="7377,3477" coordsize="7,2">
              <v:shape style="position:absolute;left:7377;top:3477;width:7;height:2" coordorigin="7377,3477" coordsize="7,0" path="m7377,3477l7384,3477e" filled="false" stroked="true" strokeweight="0pt" strokecolor="#000000">
                <v:path arrowok="t"/>
              </v:shape>
            </v:group>
            <v:group style="position:absolute;left:7377;top:3477;width:7;height:2" coordorigin="7377,3477" coordsize="7,2">
              <v:shape style="position:absolute;left:7377;top:3477;width:7;height:2" coordorigin="7377,3477" coordsize="7,0" path="m7377,3477l7384,3477e" filled="false" stroked="true" strokeweight="0pt" strokecolor="#000000">
                <v:path arrowok="t"/>
              </v:shape>
            </v:group>
            <v:group style="position:absolute;left:7375;top:3477;width:12;height:2" coordorigin="7375,3477" coordsize="12,2">
              <v:shape style="position:absolute;left:7375;top:3477;width:12;height:2" coordorigin="7375,3477" coordsize="12,0" path="m7375,3477l7386,3477e" filled="false" stroked="true" strokeweight="0pt" strokecolor="#000000">
                <v:path arrowok="t"/>
              </v:shape>
            </v:group>
            <v:group style="position:absolute;left:7377;top:3477;width:10;height:2" coordorigin="7377,3477" coordsize="10,2">
              <v:shape style="position:absolute;left:7377;top:3477;width:10;height:2" coordorigin="7377,3477" coordsize="10,0" path="m7377,3477l7386,3477e" filled="false" stroked="true" strokeweight="0pt" strokecolor="#000000">
                <v:path arrowok="t"/>
              </v:shape>
            </v:group>
            <v:group style="position:absolute;left:7375;top:3477;width:12;height:2" coordorigin="7375,3477" coordsize="12,2">
              <v:shape style="position:absolute;left:7375;top:3477;width:12;height:2" coordorigin="7375,3477" coordsize="12,0" path="m7375,3477l7386,3477e" filled="false" stroked="true" strokeweight="0pt" strokecolor="#000000">
                <v:path arrowok="t"/>
              </v:shape>
            </v:group>
            <v:group style="position:absolute;left:7373;top:3477;width:16;height:3" coordorigin="7373,3477" coordsize="16,3">
              <v:shape style="position:absolute;left:7373;top:3477;width:16;height:3" coordorigin="7373,3477" coordsize="16,3" path="m7373,3480l7389,3480,7375,3477,7373,3480xe" filled="true" fillcolor="#000000" stroked="false">
                <v:path arrowok="t"/>
                <v:fill type="solid"/>
              </v:shape>
              <v:shape style="position:absolute;left:7373;top:3477;width:16;height:3" coordorigin="7373,3477" coordsize="16,3" path="m7375,3477l7389,3480,7386,3477,7375,3477xe" filled="true" fillcolor="#000000" stroked="false">
                <v:path arrowok="t"/>
                <v:fill type="solid"/>
              </v:shape>
            </v:group>
            <v:group style="position:absolute;left:7375;top:3477;width:14;height:3" coordorigin="7375,3477" coordsize="14,3">
              <v:shape style="position:absolute;left:7375;top:3477;width:14;height:3" coordorigin="7375,3477" coordsize="14,3" path="m7386,3477l7375,3477,7389,3480,7386,3477xe" filled="false" stroked="true" strokeweight="0pt" strokecolor="#000000">
                <v:path arrowok="t"/>
              </v:shape>
            </v:group>
            <v:group style="position:absolute;left:7373;top:3477;width:16;height:3" coordorigin="7373,3477" coordsize="16,3">
              <v:shape style="position:absolute;left:7373;top:3477;width:16;height:3" coordorigin="7373,3477" coordsize="16,3" path="m7375,3477l7389,3480,7373,3480,7375,3477xe" filled="false" stroked="true" strokeweight="0pt" strokecolor="#000000">
                <v:path arrowok="t"/>
              </v:shape>
            </v:group>
            <v:group style="position:absolute;left:7371;top:3480;width:21;height:2" coordorigin="7371,3480" coordsize="21,2">
              <v:shape style="position:absolute;left:7371;top:3480;width:21;height:2" coordorigin="7371,3480" coordsize="21,0" path="m7371,3480l7391,3480e" filled="false" stroked="true" strokeweight="0pt" strokecolor="#000000">
                <v:path arrowok="t"/>
              </v:shape>
            </v:group>
            <v:group style="position:absolute;left:7373;top:3480;width:19;height:2" coordorigin="7373,3480" coordsize="19,2">
              <v:shape style="position:absolute;left:7373;top:3480;width:19;height:2" coordorigin="7373,3480" coordsize="19,0" path="m7373,3480l7391,3480e" filled="false" stroked="true" strokeweight="0pt" strokecolor="#000000">
                <v:path arrowok="t"/>
              </v:shape>
            </v:group>
            <v:group style="position:absolute;left:7371;top:3480;width:21;height:2" coordorigin="7371,3480" coordsize="21,2">
              <v:shape style="position:absolute;left:7371;top:3480;width:21;height:2" coordorigin="7371,3480" coordsize="21,0" path="m7371,3480l7391,3480e" filled="false" stroked="true" strokeweight="0pt" strokecolor="#000000">
                <v:path arrowok="t"/>
              </v:shape>
            </v:group>
            <v:group style="position:absolute;left:7368;top:3480;width:25;height:2" coordorigin="7368,3480" coordsize="25,2">
              <v:shape style="position:absolute;left:7368;top:3480;width:25;height:2" coordorigin="7368,3480" coordsize="25,0" path="m7368,3480l7393,3480e" filled="false" stroked="true" strokeweight="0pt" strokecolor="#000000">
                <v:path arrowok="t"/>
              </v:shape>
            </v:group>
            <v:group style="position:absolute;left:7371;top:3480;width:23;height:2" coordorigin="7371,3480" coordsize="23,2">
              <v:shape style="position:absolute;left:7371;top:3480;width:23;height:2" coordorigin="7371,3480" coordsize="23,0" path="m7371,3480l7393,3480e" filled="false" stroked="true" strokeweight="0pt" strokecolor="#000000">
                <v:path arrowok="t"/>
              </v:shape>
            </v:group>
            <v:group style="position:absolute;left:7368;top:3480;width:25;height:2" coordorigin="7368,3480" coordsize="25,2">
              <v:shape style="position:absolute;left:7368;top:3480;width:25;height:2" coordorigin="7368,3480" coordsize="25,0" path="m7368,3480l7393,3480e" filled="false" stroked="true" strokeweight="0pt" strokecolor="#000000">
                <v:path arrowok="t"/>
              </v:shape>
            </v:group>
            <v:group style="position:absolute;left:7366;top:3481;width:30;height:2" coordorigin="7366,3481" coordsize="30,2">
              <v:shape style="position:absolute;left:7366;top:3481;width:30;height:2" coordorigin="7366,3481" coordsize="30,0" path="m7366,3481l7395,3481e" filled="false" stroked="true" strokeweight=".112803pt" strokecolor="#000000">
                <v:path arrowok="t"/>
              </v:shape>
            </v:group>
            <v:group style="position:absolute;left:7368;top:3480;width:28;height:3" coordorigin="7368,3480" coordsize="28,3">
              <v:shape style="position:absolute;left:7368;top:3480;width:28;height:3" coordorigin="7368,3480" coordsize="28,3" path="m7393,3480l7368,3480,7395,3482,7393,3480xe" filled="false" stroked="true" strokeweight="0pt" strokecolor="#000000">
                <v:path arrowok="t"/>
              </v:shape>
            </v:group>
            <v:group style="position:absolute;left:7366;top:3480;width:30;height:3" coordorigin="7366,3480" coordsize="30,3">
              <v:shape style="position:absolute;left:7366;top:3480;width:30;height:3" coordorigin="7366,3480" coordsize="30,3" path="m7368,3480l7395,3482,7366,3482,7368,3480xe" filled="false" stroked="true" strokeweight="0pt" strokecolor="#000000">
                <v:path arrowok="t"/>
              </v:shape>
            </v:group>
            <v:group style="position:absolute;left:7364;top:3483;width:34;height:2" coordorigin="7364,3483" coordsize="34,2">
              <v:shape style="position:absolute;left:7364;top:3483;width:34;height:2" coordorigin="7364,3483" coordsize="34,0" path="m7364,3483l7398,3483e" filled="false" stroked="true" strokeweight=".112803pt" strokecolor="#000000">
                <v:path arrowok="t"/>
              </v:shape>
            </v:group>
            <v:group style="position:absolute;left:7366;top:3482;width:32;height:3" coordorigin="7366,3482" coordsize="32,3">
              <v:shape style="position:absolute;left:7366;top:3482;width:32;height:3" coordorigin="7366,3482" coordsize="32,3" path="m7395,3482l7366,3482,7398,3484,7395,3482xe" filled="false" stroked="true" strokeweight="0pt" strokecolor="#000000">
                <v:path arrowok="t"/>
              </v:shape>
            </v:group>
            <v:group style="position:absolute;left:7364;top:3482;width:34;height:3" coordorigin="7364,3482" coordsize="34,3">
              <v:shape style="position:absolute;left:7364;top:3482;width:34;height:3" coordorigin="7364,3482" coordsize="34,3" path="m7366,3482l7398,3484,7364,3484,7366,3482xe" filled="false" stroked="true" strokeweight="0pt" strokecolor="#000000">
                <v:path arrowok="t"/>
              </v:shape>
            </v:group>
            <v:group style="position:absolute;left:7362;top:3485;width:39;height:2" coordorigin="7362,3485" coordsize="39,2">
              <v:shape style="position:absolute;left:7362;top:3485;width:39;height:2" coordorigin="7362,3485" coordsize="39,0" path="m7362,3485l7400,3485e" filled="false" stroked="true" strokeweight=".112803pt" strokecolor="#000000">
                <v:path arrowok="t"/>
              </v:shape>
            </v:group>
            <v:group style="position:absolute;left:7364;top:3484;width:37;height:3" coordorigin="7364,3484" coordsize="37,3">
              <v:shape style="position:absolute;left:7364;top:3484;width:37;height:3" coordorigin="7364,3484" coordsize="37,3" path="m7398,3484l7364,3484,7400,3486,7398,3484xe" filled="false" stroked="true" strokeweight="0pt" strokecolor="#000000">
                <v:path arrowok="t"/>
              </v:shape>
            </v:group>
            <v:group style="position:absolute;left:7362;top:3484;width:39;height:3" coordorigin="7362,3484" coordsize="39,3">
              <v:shape style="position:absolute;left:7362;top:3484;width:39;height:3" coordorigin="7362,3484" coordsize="39,3" path="m7364,3484l7400,3486,7362,3486,7364,3484xe" filled="false" stroked="true" strokeweight="0pt" strokecolor="#000000">
                <v:path arrowok="t"/>
              </v:shape>
            </v:group>
            <v:group style="position:absolute;left:7359;top:3486;width:43;height:2" coordorigin="7359,3486" coordsize="43,2">
              <v:shape style="position:absolute;left:7359;top:3486;width:43;height:2" coordorigin="7359,3486" coordsize="43,0" path="m7359,3486l7402,3486e" filled="false" stroked="true" strokeweight="0pt" strokecolor="#000000">
                <v:path arrowok="t"/>
              </v:shape>
            </v:group>
            <v:group style="position:absolute;left:7362;top:3486;width:41;height:2" coordorigin="7362,3486" coordsize="41,2">
              <v:shape style="position:absolute;left:7362;top:3486;width:41;height:2" coordorigin="7362,3486" coordsize="41,0" path="m7362,3486l7402,3486e" filled="false" stroked="true" strokeweight="0pt" strokecolor="#000000">
                <v:path arrowok="t"/>
              </v:shape>
            </v:group>
            <v:group style="position:absolute;left:7359;top:3486;width:43;height:2" coordorigin="7359,3486" coordsize="43,2">
              <v:shape style="position:absolute;left:7359;top:3486;width:43;height:2" coordorigin="7359,3486" coordsize="43,0" path="m7359,3486l7402,3486e" filled="false" stroked="true" strokeweight="0pt" strokecolor="#000000">
                <v:path arrowok="t"/>
              </v:shape>
            </v:group>
            <v:group style="position:absolute;left:7359;top:3487;width:43;height:2" coordorigin="7359,3487" coordsize="43,2">
              <v:shape style="position:absolute;left:7359;top:3487;width:43;height:2" coordorigin="7359,3487" coordsize="43,0" path="m7359,3487l7402,3487e" filled="false" stroked="true" strokeweight=".112803pt" strokecolor="#000000">
                <v:path arrowok="t"/>
              </v:shape>
            </v:group>
            <v:group style="position:absolute;left:7359;top:3486;width:43;height:3" coordorigin="7359,3486" coordsize="43,3">
              <v:shape style="position:absolute;left:7359;top:3486;width:43;height:3" coordorigin="7359,3486" coordsize="43,3" path="m7402,3486l7359,3486,7402,3489,7402,3486xe" filled="false" stroked="true" strokeweight="0pt" strokecolor="#000000">
                <v:path arrowok="t"/>
              </v:shape>
            </v:group>
            <v:group style="position:absolute;left:7359;top:3486;width:43;height:3" coordorigin="7359,3486" coordsize="43,3">
              <v:shape style="position:absolute;left:7359;top:3486;width:43;height:3" coordorigin="7359,3486" coordsize="43,3" path="m7359,3486l7402,3489,7359,3489,7359,3486xe" filled="false" stroked="true" strokeweight="0pt" strokecolor="#000000">
                <v:path arrowok="t"/>
              </v:shape>
            </v:group>
            <v:group style="position:absolute;left:7357;top:3490;width:48;height:2" coordorigin="7357,3490" coordsize="48,2">
              <v:shape style="position:absolute;left:7357;top:3490;width:48;height:2" coordorigin="7357,3490" coordsize="48,0" path="m7357,3490l7404,3490e" filled="false" stroked="true" strokeweight=".112803pt" strokecolor="#000000">
                <v:path arrowok="t"/>
              </v:shape>
            </v:group>
            <v:group style="position:absolute;left:7359;top:3489;width:46;height:3" coordorigin="7359,3489" coordsize="46,3">
              <v:shape style="position:absolute;left:7359;top:3489;width:46;height:3" coordorigin="7359,3489" coordsize="46,3" path="m7402,3489l7359,3489,7404,3491,7402,3489xe" filled="false" stroked="true" strokeweight="0pt" strokecolor="#000000">
                <v:path arrowok="t"/>
              </v:shape>
            </v:group>
            <v:group style="position:absolute;left:7357;top:3489;width:48;height:3" coordorigin="7357,3489" coordsize="48,3">
              <v:shape style="position:absolute;left:7357;top:3489;width:48;height:3" coordorigin="7357,3489" coordsize="48,3" path="m7359,3489l7404,3491,7357,3491,7359,3489xe" filled="false" stroked="true" strokeweight="0pt" strokecolor="#000000">
                <v:path arrowok="t"/>
              </v:shape>
            </v:group>
            <v:group style="position:absolute;left:7357;top:3492;width:50;height:2" coordorigin="7357,3492" coordsize="50,2">
              <v:shape style="position:absolute;left:7357;top:3492;width:50;height:2" coordorigin="7357,3492" coordsize="50,0" path="m7357,3492l7407,3492e" filled="false" stroked="true" strokeweight=".112803pt" strokecolor="#000000">
                <v:path arrowok="t"/>
              </v:shape>
            </v:group>
            <v:group style="position:absolute;left:7357;top:3491;width:50;height:3" coordorigin="7357,3491" coordsize="50,3">
              <v:shape style="position:absolute;left:7357;top:3491;width:50;height:3" coordorigin="7357,3491" coordsize="50,3" path="m7404,3491l7357,3491,7407,3493,7404,3491xe" filled="false" stroked="true" strokeweight="0pt" strokecolor="#000000">
                <v:path arrowok="t"/>
              </v:shape>
            </v:group>
            <v:group style="position:absolute;left:7357;top:3491;width:50;height:3" coordorigin="7357,3491" coordsize="50,3">
              <v:shape style="position:absolute;left:7357;top:3491;width:50;height:3" coordorigin="7357,3491" coordsize="50,3" path="m7357,3491l7407,3493,7357,3493,7357,3491xe" filled="false" stroked="true" strokeweight="0pt" strokecolor="#000000">
                <v:path arrowok="t"/>
              </v:shape>
            </v:group>
            <v:group style="position:absolute;left:7355;top:3494;width:52;height:2" coordorigin="7355,3494" coordsize="52,2">
              <v:shape style="position:absolute;left:7355;top:3494;width:52;height:2" coordorigin="7355,3494" coordsize="52,0" path="m7355,3494l7407,3494e" filled="false" stroked="true" strokeweight=".112803pt" strokecolor="#000000">
                <v:path arrowok="t"/>
              </v:shape>
            </v:group>
            <v:group style="position:absolute;left:7357;top:3493;width:50;height:3" coordorigin="7357,3493" coordsize="50,3">
              <v:shape style="position:absolute;left:7357;top:3493;width:50;height:3" coordorigin="7357,3493" coordsize="50,3" path="m7407,3493l7357,3493,7407,3495,7407,3493xe" filled="false" stroked="true" strokeweight="0pt" strokecolor="#000000">
                <v:path arrowok="t"/>
              </v:shape>
            </v:group>
            <v:group style="position:absolute;left:7355;top:3493;width:52;height:3" coordorigin="7355,3493" coordsize="52,3">
              <v:shape style="position:absolute;left:7355;top:3493;width:52;height:3" coordorigin="7355,3493" coordsize="52,3" path="m7357,3493l7407,3495,7355,3495,7357,3493xe" filled="false" stroked="true" strokeweight="0pt" strokecolor="#000000">
                <v:path arrowok="t"/>
              </v:shape>
            </v:group>
            <v:group style="position:absolute;left:7355;top:3497;width:52;height:2" coordorigin="7355,3497" coordsize="52,2">
              <v:shape style="position:absolute;left:7355;top:3497;width:52;height:2" coordorigin="7355,3497" coordsize="52,0" path="m7355,3497l7407,3497e" filled="false" stroked="true" strokeweight=".112803pt" strokecolor="#000000">
                <v:path arrowok="t"/>
              </v:shape>
            </v:group>
            <v:group style="position:absolute;left:7355;top:3495;width:52;height:3" coordorigin="7355,3495" coordsize="52,3">
              <v:shape style="position:absolute;left:7355;top:3495;width:52;height:3" coordorigin="7355,3495" coordsize="52,3" path="m7407,3495l7355,3495,7407,3498,7407,3495xe" filled="false" stroked="true" strokeweight="0pt" strokecolor="#000000">
                <v:path arrowok="t"/>
              </v:shape>
            </v:group>
            <v:group style="position:absolute;left:7355;top:3495;width:52;height:3" coordorigin="7355,3495" coordsize="52,3">
              <v:shape style="position:absolute;left:7355;top:3495;width:52;height:3" coordorigin="7355,3495" coordsize="52,3" path="m7355,3495l7407,3498,7355,3498,7355,3495xe" filled="false" stroked="true" strokeweight="0pt" strokecolor="#000000">
                <v:path arrowok="t"/>
              </v:shape>
            </v:group>
            <v:group style="position:absolute;left:7355;top:3500;width:52;height:2" coordorigin="7355,3500" coordsize="52,2">
              <v:shape style="position:absolute;left:7355;top:3500;width:52;height:2" coordorigin="7355,3500" coordsize="52,0" path="m7355,3500l7407,3500e" filled="false" stroked="true" strokeweight=".225606pt" strokecolor="#000000">
                <v:path arrowok="t"/>
              </v:shape>
            </v:group>
            <v:group style="position:absolute;left:7355;top:3498;width:52;height:5" coordorigin="7355,3498" coordsize="52,5">
              <v:shape style="position:absolute;left:7355;top:3498;width:52;height:5" coordorigin="7355,3498" coordsize="52,5" path="m7407,3498l7355,3498,7407,3502,7407,3498xe" filled="false" stroked="true" strokeweight="0pt" strokecolor="#000000">
                <v:path arrowok="t"/>
              </v:shape>
            </v:group>
            <v:group style="position:absolute;left:7355;top:3498;width:52;height:5" coordorigin="7355,3498" coordsize="52,5">
              <v:shape style="position:absolute;left:7355;top:3498;width:52;height:5" coordorigin="7355,3498" coordsize="52,5" path="m7355,3498l7407,3502,7355,3502,7355,3498xe" filled="false" stroked="true" strokeweight="0pt" strokecolor="#000000">
                <v:path arrowok="t"/>
              </v:shape>
            </v:group>
            <v:group style="position:absolute;left:7355;top:3503;width:52;height:2" coordorigin="7355,3503" coordsize="52,2">
              <v:shape style="position:absolute;left:7355;top:3503;width:52;height:2" coordorigin="7355,3503" coordsize="52,0" path="m7355,3503l7407,3503e" filled="false" stroked="true" strokeweight=".112803pt" strokecolor="#000000">
                <v:path arrowok="t"/>
              </v:shape>
            </v:group>
            <v:group style="position:absolute;left:7355;top:3502;width:52;height:3" coordorigin="7355,3502" coordsize="52,3">
              <v:shape style="position:absolute;left:7355;top:3502;width:52;height:3" coordorigin="7355,3502" coordsize="52,3" path="m7407,3502l7355,3502,7407,3504,7407,3502xe" filled="false" stroked="true" strokeweight="0pt" strokecolor="#000000">
                <v:path arrowok="t"/>
              </v:shape>
            </v:group>
            <v:group style="position:absolute;left:7355;top:3502;width:52;height:3" coordorigin="7355,3502" coordsize="52,3">
              <v:shape style="position:absolute;left:7355;top:3502;width:52;height:3" coordorigin="7355,3502" coordsize="52,3" path="m7355,3502l7407,3504,7355,3504,7355,3502xe" filled="false" stroked="true" strokeweight="0pt" strokecolor="#000000">
                <v:path arrowok="t"/>
              </v:shape>
            </v:group>
            <v:group style="position:absolute;left:7355;top:3506;width:52;height:2" coordorigin="7355,3506" coordsize="52,2">
              <v:shape style="position:absolute;left:7355;top:3506;width:52;height:2" coordorigin="7355,3506" coordsize="52,0" path="m7355,3506l7407,3506e" filled="false" stroked="true" strokeweight=".112803pt" strokecolor="#000000">
                <v:path arrowok="t"/>
              </v:shape>
            </v:group>
            <v:group style="position:absolute;left:7355;top:3504;width:52;height:3" coordorigin="7355,3504" coordsize="52,3">
              <v:shape style="position:absolute;left:7355;top:3504;width:52;height:3" coordorigin="7355,3504" coordsize="52,3" path="m7407,3504l7355,3504,7407,3507,7407,3504xe" filled="false" stroked="true" strokeweight="0pt" strokecolor="#000000">
                <v:path arrowok="t"/>
              </v:shape>
            </v:group>
            <v:group style="position:absolute;left:7355;top:3504;width:52;height:3" coordorigin="7355,3504" coordsize="52,3">
              <v:shape style="position:absolute;left:7355;top:3504;width:52;height:3" coordorigin="7355,3504" coordsize="52,3" path="m7355,3504l7407,3507,7355,3507,7355,3504xe" filled="false" stroked="true" strokeweight="0pt" strokecolor="#000000">
                <v:path arrowok="t"/>
              </v:shape>
            </v:group>
            <v:group style="position:absolute;left:7355;top:3508;width:52;height:2" coordorigin="7355,3508" coordsize="52,2">
              <v:shape style="position:absolute;left:7355;top:3508;width:52;height:2" coordorigin="7355,3508" coordsize="52,0" path="m7355,3508l7407,3508e" filled="false" stroked="true" strokeweight=".112803pt" strokecolor="#000000">
                <v:path arrowok="t"/>
              </v:shape>
            </v:group>
            <v:group style="position:absolute;left:7355;top:3507;width:52;height:3" coordorigin="7355,3507" coordsize="52,3">
              <v:shape style="position:absolute;left:7355;top:3507;width:52;height:3" coordorigin="7355,3507" coordsize="52,3" path="m7407,3507l7355,3507,7407,3509,7407,3507xe" filled="false" stroked="true" strokeweight="0pt" strokecolor="#000000">
                <v:path arrowok="t"/>
              </v:shape>
            </v:group>
            <v:group style="position:absolute;left:7355;top:3507;width:52;height:3" coordorigin="7355,3507" coordsize="52,3">
              <v:shape style="position:absolute;left:7355;top:3507;width:52;height:3" coordorigin="7355,3507" coordsize="52,3" path="m7355,3507l7407,3509,7355,3509,7355,3507xe" filled="false" stroked="true" strokeweight="0pt" strokecolor="#000000">
                <v:path arrowok="t"/>
              </v:shape>
            </v:group>
            <v:group style="position:absolute;left:7355;top:3510;width:52;height:2" coordorigin="7355,3510" coordsize="52,2">
              <v:shape style="position:absolute;left:7355;top:3510;width:52;height:2" coordorigin="7355,3510" coordsize="52,0" path="m7355,3510l7407,3510e" filled="false" stroked="true" strokeweight=".112803pt" strokecolor="#000000">
                <v:path arrowok="t"/>
              </v:shape>
            </v:group>
            <v:group style="position:absolute;left:7355;top:3509;width:52;height:3" coordorigin="7355,3509" coordsize="52,3">
              <v:shape style="position:absolute;left:7355;top:3509;width:52;height:3" coordorigin="7355,3509" coordsize="52,3" path="m7407,3509l7355,3509,7407,3511,7407,3509xe" filled="false" stroked="true" strokeweight="0pt" strokecolor="#000000">
                <v:path arrowok="t"/>
              </v:shape>
            </v:group>
            <v:group style="position:absolute;left:7355;top:3509;width:52;height:3" coordorigin="7355,3509" coordsize="52,3">
              <v:shape style="position:absolute;left:7355;top:3509;width:52;height:3" coordorigin="7355,3509" coordsize="52,3" path="m7355,3509l7407,3511,7355,3511,7355,3509xe" filled="false" stroked="true" strokeweight="0pt" strokecolor="#000000">
                <v:path arrowok="t"/>
              </v:shape>
            </v:group>
            <v:group style="position:absolute;left:7355;top:3512;width:52;height:2" coordorigin="7355,3512" coordsize="52,2">
              <v:shape style="position:absolute;left:7355;top:3512;width:52;height:2" coordorigin="7355,3512" coordsize="52,0" path="m7355,3512l7407,3512e" filled="false" stroked="true" strokeweight=".112803pt" strokecolor="#000000">
                <v:path arrowok="t"/>
              </v:shape>
            </v:group>
            <v:group style="position:absolute;left:7355;top:3511;width:52;height:3" coordorigin="7355,3511" coordsize="52,3">
              <v:shape style="position:absolute;left:7355;top:3511;width:52;height:3" coordorigin="7355,3511" coordsize="52,3" path="m7407,3511l7355,3511,7407,3513,7407,3511xe" filled="false" stroked="true" strokeweight="0pt" strokecolor="#000000">
                <v:path arrowok="t"/>
              </v:shape>
            </v:group>
            <v:group style="position:absolute;left:7355;top:3511;width:52;height:3" coordorigin="7355,3511" coordsize="52,3">
              <v:shape style="position:absolute;left:7355;top:3511;width:52;height:3" coordorigin="7355,3511" coordsize="52,3" path="m7355,3511l7407,3513,7357,3513,7355,3511xe" filled="false" stroked="true" strokeweight="0pt" strokecolor="#000000">
                <v:path arrowok="t"/>
              </v:shape>
            </v:group>
            <v:group style="position:absolute;left:7357;top:3515;width:50;height:2" coordorigin="7357,3515" coordsize="50,2">
              <v:shape style="position:absolute;left:7357;top:3515;width:50;height:2" coordorigin="7357,3515" coordsize="50,0" path="m7357,3515l7407,3515e" filled="false" stroked="true" strokeweight=".112803pt" strokecolor="#000000">
                <v:path arrowok="t"/>
              </v:shape>
            </v:group>
            <v:group style="position:absolute;left:7357;top:3513;width:50;height:3" coordorigin="7357,3513" coordsize="50,3">
              <v:shape style="position:absolute;left:7357;top:3513;width:50;height:3" coordorigin="7357,3513" coordsize="50,3" path="m7407,3513l7357,3513,7404,3516,7407,3513xe" filled="false" stroked="true" strokeweight="0pt" strokecolor="#000000">
                <v:path arrowok="t"/>
              </v:shape>
            </v:group>
            <v:group style="position:absolute;left:7357;top:3513;width:48;height:3" coordorigin="7357,3513" coordsize="48,3">
              <v:shape style="position:absolute;left:7357;top:3513;width:48;height:3" coordorigin="7357,3513" coordsize="48,3" path="m7357,3513l7404,3516,7357,3516,7357,3513xe" filled="false" stroked="true" strokeweight="0pt" strokecolor="#000000">
                <v:path arrowok="t"/>
              </v:shape>
            </v:group>
            <v:group style="position:absolute;left:7357;top:3517;width:48;height:2" coordorigin="7357,3517" coordsize="48,2">
              <v:shape style="position:absolute;left:7357;top:3517;width:48;height:2" coordorigin="7357,3517" coordsize="48,0" path="m7357,3517l7404,3517e" filled="false" stroked="true" strokeweight=".112803pt" strokecolor="#000000">
                <v:path arrowok="t"/>
              </v:shape>
            </v:group>
            <v:group style="position:absolute;left:7357;top:3516;width:48;height:3" coordorigin="7357,3516" coordsize="48,3">
              <v:shape style="position:absolute;left:7357;top:3516;width:48;height:3" coordorigin="7357,3516" coordsize="48,3" path="m7404,3516l7357,3516,7402,3518,7404,3516xe" filled="false" stroked="true" strokeweight="0pt" strokecolor="#000000">
                <v:path arrowok="t"/>
              </v:shape>
            </v:group>
            <v:group style="position:absolute;left:7357;top:3516;width:46;height:3" coordorigin="7357,3516" coordsize="46,3">
              <v:shape style="position:absolute;left:7357;top:3516;width:46;height:3" coordorigin="7357,3516" coordsize="46,3" path="m7357,3516l7402,3518,7359,3518,7357,3516xe" filled="false" stroked="true" strokeweight="0pt" strokecolor="#000000">
                <v:path arrowok="t"/>
              </v:shape>
            </v:group>
            <v:group style="position:absolute;left:7359;top:3519;width:43;height:2" coordorigin="7359,3519" coordsize="43,2">
              <v:shape style="position:absolute;left:7359;top:3519;width:43;height:2" coordorigin="7359,3519" coordsize="43,0" path="m7359,3519l7402,3519e" filled="false" stroked="true" strokeweight=".112803pt" strokecolor="#000000">
                <v:path arrowok="t"/>
              </v:shape>
            </v:group>
            <v:group style="position:absolute;left:7359;top:3518;width:43;height:3" coordorigin="7359,3518" coordsize="43,3">
              <v:shape style="position:absolute;left:7359;top:3518;width:43;height:3" coordorigin="7359,3518" coordsize="43,3" path="m7402,3518l7359,3518,7402,3520,7402,3518xe" filled="false" stroked="true" strokeweight="0pt" strokecolor="#000000">
                <v:path arrowok="t"/>
              </v:shape>
            </v:group>
            <v:group style="position:absolute;left:7359;top:3518;width:43;height:3" coordorigin="7359,3518" coordsize="43,3">
              <v:shape style="position:absolute;left:7359;top:3518;width:43;height:3" coordorigin="7359,3518" coordsize="43,3" path="m7359,3518l7402,3520,7359,3520,7359,3518xe" filled="false" stroked="true" strokeweight="0pt" strokecolor="#000000">
                <v:path arrowok="t"/>
              </v:shape>
            </v:group>
            <v:group style="position:absolute;left:7359;top:3521;width:43;height:2" coordorigin="7359,3521" coordsize="43,2">
              <v:shape style="position:absolute;left:7359;top:3521;width:43;height:2" coordorigin="7359,3521" coordsize="43,0" path="m7359,3521l7402,3521e" filled="false" stroked="true" strokeweight=".112803pt" strokecolor="#000000">
                <v:path arrowok="t"/>
              </v:shape>
            </v:group>
            <v:group style="position:absolute;left:7359;top:3520;width:43;height:3" coordorigin="7359,3520" coordsize="43,3">
              <v:shape style="position:absolute;left:7359;top:3520;width:43;height:3" coordorigin="7359,3520" coordsize="43,3" path="m7402,3520l7359,3520,7400,3522,7402,3520xe" filled="false" stroked="true" strokeweight="0pt" strokecolor="#000000">
                <v:path arrowok="t"/>
              </v:shape>
            </v:group>
            <v:group style="position:absolute;left:7359;top:3520;width:41;height:3" coordorigin="7359,3520" coordsize="41,3">
              <v:shape style="position:absolute;left:7359;top:3520;width:41;height:3" coordorigin="7359,3520" coordsize="41,3" path="m7359,3520l7400,3522,7362,3522,7359,3520xe" filled="false" stroked="true" strokeweight="0pt" strokecolor="#000000">
                <v:path arrowok="t"/>
              </v:shape>
            </v:group>
            <v:group style="position:absolute;left:7362;top:3524;width:39;height:2" coordorigin="7362,3524" coordsize="39,2">
              <v:shape style="position:absolute;left:7362;top:3524;width:39;height:2" coordorigin="7362,3524" coordsize="39,0" path="m7362,3524l7400,3524e" filled="false" stroked="true" strokeweight=".112803pt" strokecolor="#000000">
                <v:path arrowok="t"/>
              </v:shape>
            </v:group>
            <v:group style="position:absolute;left:7362;top:3522;width:39;height:3" coordorigin="7362,3522" coordsize="39,3">
              <v:shape style="position:absolute;left:7362;top:3522;width:39;height:3" coordorigin="7362,3522" coordsize="39,3" path="m7400,3522l7362,3522,7398,3525,7400,3522xe" filled="false" stroked="true" strokeweight="0pt" strokecolor="#000000">
                <v:path arrowok="t"/>
              </v:shape>
            </v:group>
            <v:group style="position:absolute;left:7362;top:3522;width:37;height:3" coordorigin="7362,3522" coordsize="37,3">
              <v:shape style="position:absolute;left:7362;top:3522;width:37;height:3" coordorigin="7362,3522" coordsize="37,3" path="m7362,3522l7398,3525,7364,3525,7362,3522xe" filled="false" stroked="true" strokeweight="0pt" strokecolor="#000000">
                <v:path arrowok="t"/>
              </v:shape>
            </v:group>
            <v:group style="position:absolute;left:7364;top:3525;width:34;height:2" coordorigin="7364,3525" coordsize="34,2">
              <v:shape style="position:absolute;left:7364;top:3525;width:34;height:2" coordorigin="7364,3525" coordsize="34,0" path="m7364,3525l7398,3525e" filled="false" stroked="true" strokeweight="0pt" strokecolor="#000000">
                <v:path arrowok="t"/>
              </v:shape>
            </v:group>
            <v:group style="position:absolute;left:7364;top:3525;width:34;height:2" coordorigin="7364,3525" coordsize="34,2">
              <v:shape style="position:absolute;left:7364;top:3525;width:34;height:2" coordorigin="7364,3525" coordsize="34,0" path="m7364,3525l7398,3525e" filled="false" stroked="true" strokeweight="0pt" strokecolor="#000000">
                <v:path arrowok="t"/>
              </v:shape>
            </v:group>
            <v:group style="position:absolute;left:7364;top:3525;width:32;height:2" coordorigin="7364,3525" coordsize="32,2">
              <v:shape style="position:absolute;left:7364;top:3525;width:32;height:2" coordorigin="7364,3525" coordsize="32,0" path="m7364,3525l7395,3525e" filled="false" stroked="true" strokeweight="0pt" strokecolor="#000000">
                <v:path arrowok="t"/>
              </v:shape>
            </v:group>
            <v:group style="position:absolute;left:7366;top:3526;width:30;height:2" coordorigin="7366,3526" coordsize="30,2">
              <v:shape style="position:absolute;left:7366;top:3526;width:30;height:2" coordorigin="7366,3526" coordsize="30,0" path="m7366,3526l7395,3526e" filled="false" stroked="true" strokeweight=".112803pt" strokecolor="#000000">
                <v:path arrowok="t"/>
              </v:shape>
            </v:group>
            <v:group style="position:absolute;left:7366;top:3525;width:30;height:3" coordorigin="7366,3525" coordsize="30,3">
              <v:shape style="position:absolute;left:7366;top:3525;width:30;height:3" coordorigin="7366,3525" coordsize="30,3" path="m7395,3525l7366,3525,7393,3527,7395,3525xe" filled="false" stroked="true" strokeweight="0pt" strokecolor="#000000">
                <v:path arrowok="t"/>
              </v:shape>
            </v:group>
            <v:group style="position:absolute;left:7366;top:3525;width:28;height:3" coordorigin="7366,3525" coordsize="28,3">
              <v:shape style="position:absolute;left:7366;top:3525;width:28;height:3" coordorigin="7366,3525" coordsize="28,3" path="m7366,3525l7393,3527,7368,3527,7366,3525xe" filled="false" stroked="true" strokeweight="0pt" strokecolor="#000000">
                <v:path arrowok="t"/>
              </v:shape>
            </v:group>
            <v:group style="position:absolute;left:7368;top:3527;width:25;height:2" coordorigin="7368,3527" coordsize="25,2">
              <v:shape style="position:absolute;left:7368;top:3527;width:25;height:2" coordorigin="7368,3527" coordsize="25,0" path="m7368,3527l7393,3527e" filled="false" stroked="true" strokeweight="0pt" strokecolor="#000000">
                <v:path arrowok="t"/>
              </v:shape>
            </v:group>
            <v:group style="position:absolute;left:7368;top:3527;width:25;height:2" coordorigin="7368,3527" coordsize="25,2">
              <v:shape style="position:absolute;left:7368;top:3527;width:25;height:2" coordorigin="7368,3527" coordsize="25,0" path="m7368,3527l7393,3527e" filled="false" stroked="true" strokeweight="0pt" strokecolor="#000000">
                <v:path arrowok="t"/>
              </v:shape>
            </v:group>
            <v:group style="position:absolute;left:7368;top:3527;width:23;height:2" coordorigin="7368,3527" coordsize="23,2">
              <v:shape style="position:absolute;left:7368;top:3527;width:23;height:2" coordorigin="7368,3527" coordsize="23,0" path="m7368,3527l7391,3527e" filled="false" stroked="true" strokeweight="0pt" strokecolor="#000000">
                <v:path arrowok="t"/>
              </v:shape>
            </v:group>
            <v:group style="position:absolute;left:7371;top:3527;width:21;height:3" coordorigin="7371,3527" coordsize="21,3">
              <v:shape style="position:absolute;left:7371;top:3527;width:21;height:3" coordorigin="7371,3527" coordsize="21,3" path="m7371,3527l7389,3529,7391,3527,7371,3527xe" filled="true" fillcolor="#000000" stroked="false">
                <v:path arrowok="t"/>
                <v:fill type="solid"/>
              </v:shape>
              <v:shape style="position:absolute;left:7371;top:3527;width:21;height:3" coordorigin="7371,3527" coordsize="21,3" path="m7371,3527l7373,3529,7389,3529,7371,3527xe" filled="true" fillcolor="#000000" stroked="false">
                <v:path arrowok="t"/>
                <v:fill type="solid"/>
              </v:shape>
            </v:group>
            <v:group style="position:absolute;left:7371;top:3527;width:21;height:3" coordorigin="7371,3527" coordsize="21,3">
              <v:shape style="position:absolute;left:7371;top:3527;width:21;height:3" coordorigin="7371,3527" coordsize="21,3" path="m7391,3527l7371,3527,7389,3529,7391,3527xe" filled="false" stroked="true" strokeweight="0pt" strokecolor="#000000">
                <v:path arrowok="t"/>
              </v:shape>
            </v:group>
            <v:group style="position:absolute;left:7371;top:3527;width:19;height:3" coordorigin="7371,3527" coordsize="19,3">
              <v:shape style="position:absolute;left:7371;top:3527;width:19;height:3" coordorigin="7371,3527" coordsize="19,3" path="m7371,3527l7389,3529,7373,3529,7371,3527xe" filled="false" stroked="true" strokeweight="0pt" strokecolor="#000000">
                <v:path arrowok="t"/>
              </v:shape>
            </v:group>
            <v:group style="position:absolute;left:7373;top:3529;width:16;height:2" coordorigin="7373,3529" coordsize="16,2">
              <v:shape style="position:absolute;left:7373;top:3529;width:16;height:2" coordorigin="7373,3529" coordsize="16,0" path="m7373,3529l7389,3529e" filled="false" stroked="true" strokeweight="0pt" strokecolor="#000000">
                <v:path arrowok="t"/>
              </v:shape>
            </v:group>
            <v:group style="position:absolute;left:7373;top:3529;width:16;height:2" coordorigin="7373,3529" coordsize="16,2">
              <v:shape style="position:absolute;left:7373;top:3529;width:16;height:2" coordorigin="7373,3529" coordsize="16,0" path="m7373,3529l7389,3529e" filled="false" stroked="true" strokeweight="0pt" strokecolor="#000000">
                <v:path arrowok="t"/>
              </v:shape>
            </v:group>
            <v:group style="position:absolute;left:7373;top:3529;width:14;height:2" coordorigin="7373,3529" coordsize="14,2">
              <v:shape style="position:absolute;left:7373;top:3529;width:14;height:2" coordorigin="7373,3529" coordsize="14,0" path="m7373,3529l7386,3529e" filled="false" stroked="true" strokeweight="0pt" strokecolor="#000000">
                <v:path arrowok="t"/>
              </v:shape>
            </v:group>
            <v:group style="position:absolute;left:7375;top:3529;width:10;height:2" coordorigin="7375,3529" coordsize="10,2">
              <v:shape style="position:absolute;left:7375;top:3529;width:10;height:2" coordorigin="7375,3529" coordsize="10,0" path="m7375,3529l7384,3529e" filled="false" stroked="true" strokeweight="0pt" strokecolor="#000000">
                <v:path arrowok="t"/>
              </v:shape>
            </v:group>
            <v:group style="position:absolute;left:7375;top:3529;width:10;height:2" coordorigin="7375,3529" coordsize="10,2">
              <v:shape style="position:absolute;left:7375;top:3529;width:10;height:2" coordorigin="7375,3529" coordsize="10,0" path="m7375,3529l7384,3529e" filled="false" stroked="true" strokeweight="0pt" strokecolor="#000000">
                <v:path arrowok="t"/>
              </v:shape>
            </v:group>
            <v:group style="position:absolute;left:7377;top:3529;width:7;height:2" coordorigin="7377,3529" coordsize="7,2">
              <v:shape style="position:absolute;left:7377;top:3529;width:7;height:2" coordorigin="7377,3529" coordsize="7,0" path="m7377,3529l7384,3529e" filled="false" stroked="true" strokeweight="0pt" strokecolor="#000000">
                <v:path arrowok="t"/>
              </v:shape>
            </v:group>
            <v:group style="position:absolute;left:7375;top:3529;width:12;height:2" coordorigin="7375,3529" coordsize="12,2">
              <v:shape style="position:absolute;left:7375;top:3529;width:12;height:2" coordorigin="7375,3529" coordsize="12,0" path="m7375,3529l7386,3529e" filled="false" stroked="true" strokeweight="0pt" strokecolor="#000000">
                <v:path arrowok="t"/>
              </v:shape>
            </v:group>
            <v:group style="position:absolute;left:7375;top:3529;width:12;height:2" coordorigin="7375,3529" coordsize="12,2">
              <v:shape style="position:absolute;left:7375;top:3529;width:12;height:2" coordorigin="7375,3529" coordsize="12,0" path="m7375,3529l7386,3529e" filled="false" stroked="true" strokeweight="0pt" strokecolor="#000000">
                <v:path arrowok="t"/>
              </v:shape>
              <v:shape style="position:absolute;left:6308;top:3732;width:94;height:169" type="#_x0000_t75" stroked="false">
                <v:imagedata r:id="rId27" o:title=""/>
              </v:shape>
            </v:group>
            <v:group style="position:absolute;left:5493;top:4059;width:7;height:2" coordorigin="5493,4059" coordsize="7,2">
              <v:shape style="position:absolute;left:5493;top:4059;width:7;height:2" coordorigin="5493,4059" coordsize="7,0" path="m5493,4059l5500,4059e" filled="false" stroked="true" strokeweight="0pt" strokecolor="#000000">
                <v:path arrowok="t"/>
              </v:shape>
            </v:group>
            <v:group style="position:absolute;left:5493;top:4059;width:7;height:2" coordorigin="5493,4059" coordsize="7,2">
              <v:shape style="position:absolute;left:5493;top:4059;width:7;height:2" coordorigin="5493,4059" coordsize="7,0" path="m5493,4059l5500,4059e" filled="false" stroked="true" strokeweight="0pt" strokecolor="#000000">
                <v:path arrowok="t"/>
              </v:shape>
            </v:group>
            <v:group style="position:absolute;left:5491;top:4059;width:14;height:2" coordorigin="5491,4059" coordsize="14,2">
              <v:shape style="position:absolute;left:5491;top:4059;width:14;height:2" coordorigin="5491,4059" coordsize="14,0" path="m5491,4059l5505,4059e" filled="false" stroked="true" strokeweight="0pt" strokecolor="#000000">
                <v:path arrowok="t"/>
              </v:shape>
            </v:group>
            <v:group style="position:absolute;left:5493;top:4059;width:12;height:2" coordorigin="5493,4059" coordsize="12,2">
              <v:shape style="position:absolute;left:5493;top:4059;width:12;height:2" coordorigin="5493,4059" coordsize="12,0" path="m5493,4059l5505,4059e" filled="false" stroked="true" strokeweight="0pt" strokecolor="#000000">
                <v:path arrowok="t"/>
              </v:shape>
            </v:group>
            <v:group style="position:absolute;left:5491;top:4059;width:14;height:2" coordorigin="5491,4059" coordsize="14,2">
              <v:shape style="position:absolute;left:5491;top:4059;width:14;height:2" coordorigin="5491,4059" coordsize="14,0" path="m5491,4059l5505,4059e" filled="false" stroked="true" strokeweight="0pt" strokecolor="#000000">
                <v:path arrowok="t"/>
              </v:shape>
            </v:group>
            <v:group style="position:absolute;left:5489;top:4059;width:19;height:3" coordorigin="5489,4059" coordsize="19,3">
              <v:shape style="position:absolute;left:5489;top:4059;width:19;height:3" coordorigin="5489,4059" coordsize="19,3" path="m5489,4062l5507,4062,5491,4059,5489,4062xe" filled="true" fillcolor="#000000" stroked="false">
                <v:path arrowok="t"/>
                <v:fill type="solid"/>
              </v:shape>
              <v:shape style="position:absolute;left:5489;top:4059;width:19;height:3" coordorigin="5489,4059" coordsize="19,3" path="m5491,4059l5507,4062,5505,4059,5491,4059xe" filled="true" fillcolor="#000000" stroked="false">
                <v:path arrowok="t"/>
                <v:fill type="solid"/>
              </v:shape>
            </v:group>
            <v:group style="position:absolute;left:5491;top:4059;width:16;height:3" coordorigin="5491,4059" coordsize="16,3">
              <v:shape style="position:absolute;left:5491;top:4059;width:16;height:3" coordorigin="5491,4059" coordsize="16,3" path="m5505,4059l5491,4059,5507,4062,5505,4059xe" filled="false" stroked="true" strokeweight="0pt" strokecolor="#000000">
                <v:path arrowok="t"/>
              </v:shape>
            </v:group>
            <v:group style="position:absolute;left:5489;top:4059;width:19;height:3" coordorigin="5489,4059" coordsize="19,3">
              <v:shape style="position:absolute;left:5489;top:4059;width:19;height:3" coordorigin="5489,4059" coordsize="19,3" path="m5491,4059l5507,4062,5489,4062,5491,4059xe" filled="false" stroked="true" strokeweight="0pt" strokecolor="#000000">
                <v:path arrowok="t"/>
              </v:shape>
            </v:group>
            <v:group style="position:absolute;left:5487;top:4062;width:23;height:2" coordorigin="5487,4062" coordsize="23,2">
              <v:shape style="position:absolute;left:5487;top:4062;width:23;height:2" coordorigin="5487,4062" coordsize="23,0" path="m5487,4062l5509,4062e" filled="false" stroked="true" strokeweight="0pt" strokecolor="#000000">
                <v:path arrowok="t"/>
              </v:shape>
            </v:group>
            <v:group style="position:absolute;left:5489;top:4062;width:21;height:2" coordorigin="5489,4062" coordsize="21,2">
              <v:shape style="position:absolute;left:5489;top:4062;width:21;height:2" coordorigin="5489,4062" coordsize="21,0" path="m5489,4062l5509,4062e" filled="false" stroked="true" strokeweight="0pt" strokecolor="#000000">
                <v:path arrowok="t"/>
              </v:shape>
            </v:group>
            <v:group style="position:absolute;left:5487;top:4062;width:23;height:2" coordorigin="5487,4062" coordsize="23,2">
              <v:shape style="position:absolute;left:5487;top:4062;width:23;height:2" coordorigin="5487,4062" coordsize="23,0" path="m5487,4062l5509,4062e" filled="false" stroked="true" strokeweight="0pt" strokecolor="#000000">
                <v:path arrowok="t"/>
              </v:shape>
            </v:group>
            <v:group style="position:absolute;left:5484;top:4063;width:28;height:2" coordorigin="5484,4063" coordsize="28,2">
              <v:shape style="position:absolute;left:5484;top:4063;width:28;height:2" coordorigin="5484,4063" coordsize="28,0" path="m5484,4063l5512,4063e" filled="false" stroked="true" strokeweight=".112803pt" strokecolor="#000000">
                <v:path arrowok="t"/>
              </v:shape>
            </v:group>
            <v:group style="position:absolute;left:5487;top:4062;width:25;height:3" coordorigin="5487,4062" coordsize="25,3">
              <v:shape style="position:absolute;left:5487;top:4062;width:25;height:3" coordorigin="5487,4062" coordsize="25,3" path="m5509,4062l5487,4062,5512,4064,5509,4062xe" filled="false" stroked="true" strokeweight="0pt" strokecolor="#000000">
                <v:path arrowok="t"/>
              </v:shape>
            </v:group>
            <v:group style="position:absolute;left:5484;top:4062;width:28;height:3" coordorigin="5484,4062" coordsize="28,3">
              <v:shape style="position:absolute;left:5484;top:4062;width:28;height:3" coordorigin="5484,4062" coordsize="28,3" path="m5487,4062l5512,4064,5484,4064,5487,4062xe" filled="false" stroked="true" strokeweight="0pt" strokecolor="#000000">
                <v:path arrowok="t"/>
              </v:shape>
            </v:group>
            <v:group style="position:absolute;left:5482;top:4064;width:32;height:2" coordorigin="5482,4064" coordsize="32,2">
              <v:shape style="position:absolute;left:5482;top:4064;width:32;height:2" coordorigin="5482,4064" coordsize="32,0" path="m5482,4064l5514,4064e" filled="false" stroked="true" strokeweight="0pt" strokecolor="#000000">
                <v:path arrowok="t"/>
              </v:shape>
            </v:group>
            <v:group style="position:absolute;left:5484;top:4064;width:30;height:2" coordorigin="5484,4064" coordsize="30,2">
              <v:shape style="position:absolute;left:5484;top:4064;width:30;height:2" coordorigin="5484,4064" coordsize="30,0" path="m5484,4064l5514,4064e" filled="false" stroked="true" strokeweight="0pt" strokecolor="#000000">
                <v:path arrowok="t"/>
              </v:shape>
            </v:group>
            <v:group style="position:absolute;left:5482;top:4064;width:32;height:2" coordorigin="5482,4064" coordsize="32,2">
              <v:shape style="position:absolute;left:5482;top:4064;width:32;height:2" coordorigin="5482,4064" coordsize="32,0" path="m5482,4064l5514,4064e" filled="false" stroked="true" strokeweight="0pt" strokecolor="#000000">
                <v:path arrowok="t"/>
              </v:shape>
            </v:group>
            <v:group style="position:absolute;left:5480;top:4065;width:37;height:2" coordorigin="5480,4065" coordsize="37,2">
              <v:shape style="position:absolute;left:5480;top:4065;width:37;height:2" coordorigin="5480,4065" coordsize="37,0" path="m5480,4065l5516,4065e" filled="false" stroked="true" strokeweight=".112803pt" strokecolor="#000000">
                <v:path arrowok="t"/>
              </v:shape>
            </v:group>
            <v:group style="position:absolute;left:5482;top:4064;width:34;height:3" coordorigin="5482,4064" coordsize="34,3">
              <v:shape style="position:absolute;left:5482;top:4064;width:34;height:3" coordorigin="5482,4064" coordsize="34,3" path="m5514,4064l5482,4064,5516,4066,5514,4064xe" filled="false" stroked="true" strokeweight="0pt" strokecolor="#000000">
                <v:path arrowok="t"/>
              </v:shape>
            </v:group>
            <v:group style="position:absolute;left:5480;top:4064;width:37;height:3" coordorigin="5480,4064" coordsize="37,3">
              <v:shape style="position:absolute;left:5480;top:4064;width:37;height:3" coordorigin="5480,4064" coordsize="37,3" path="m5482,4064l5516,4066,5480,4066,5482,4064xe" filled="false" stroked="true" strokeweight="0pt" strokecolor="#000000">
                <v:path arrowok="t"/>
              </v:shape>
            </v:group>
            <v:group style="position:absolute;left:5478;top:4067;width:41;height:2" coordorigin="5478,4067" coordsize="41,2">
              <v:shape style="position:absolute;left:5478;top:4067;width:41;height:2" coordorigin="5478,4067" coordsize="41,0" path="m5478,4067l5518,4067e" filled="false" stroked="true" strokeweight=".112803pt" strokecolor="#000000">
                <v:path arrowok="t"/>
              </v:shape>
            </v:group>
            <v:group style="position:absolute;left:5480;top:4066;width:39;height:3" coordorigin="5480,4066" coordsize="39,3">
              <v:shape style="position:absolute;left:5480;top:4066;width:39;height:3" coordorigin="5480,4066" coordsize="39,3" path="m5516,4066l5480,4066,5518,4068,5516,4066xe" filled="false" stroked="true" strokeweight="0pt" strokecolor="#000000">
                <v:path arrowok="t"/>
              </v:shape>
            </v:group>
            <v:group style="position:absolute;left:5478;top:4066;width:41;height:3" coordorigin="5478,4066" coordsize="41,3">
              <v:shape style="position:absolute;left:5478;top:4066;width:41;height:3" coordorigin="5478,4066" coordsize="41,3" path="m5480,4066l5518,4068,5478,4068,5480,4066xe" filled="false" stroked="true" strokeweight="0pt" strokecolor="#000000">
                <v:path arrowok="t"/>
              </v:shape>
            </v:group>
            <v:group style="position:absolute;left:5478;top:4070;width:41;height:2" coordorigin="5478,4070" coordsize="41,2">
              <v:shape style="position:absolute;left:5478;top:4070;width:41;height:2" coordorigin="5478,4070" coordsize="41,0" path="m5478,4070l5518,4070e" filled="false" stroked="true" strokeweight=".112803pt" strokecolor="#000000">
                <v:path arrowok="t"/>
              </v:shape>
            </v:group>
            <v:group style="position:absolute;left:5478;top:4068;width:41;height:3" coordorigin="5478,4068" coordsize="41,3">
              <v:shape style="position:absolute;left:5478;top:4068;width:41;height:3" coordorigin="5478,4068" coordsize="41,3" path="m5518,4068l5478,4068,5518,4071,5518,4068xe" filled="false" stroked="true" strokeweight="0pt" strokecolor="#000000">
                <v:path arrowok="t"/>
              </v:shape>
            </v:group>
            <v:group style="position:absolute;left:5478;top:4068;width:41;height:3" coordorigin="5478,4068" coordsize="41,3">
              <v:shape style="position:absolute;left:5478;top:4068;width:41;height:3" coordorigin="5478,4068" coordsize="41,3" path="m5478,4068l5518,4071,5478,4071,5478,4068xe" filled="false" stroked="true" strokeweight="0pt" strokecolor="#000000">
                <v:path arrowok="t"/>
              </v:shape>
            </v:group>
            <v:group style="position:absolute;left:5475;top:4071;width:46;height:2" coordorigin="5475,4071" coordsize="46,2">
              <v:shape style="position:absolute;left:5475;top:4071;width:46;height:2" coordorigin="5475,4071" coordsize="46,0" path="m5475,4071l5521,4071e" filled="false" stroked="true" strokeweight="0pt" strokecolor="#000000">
                <v:path arrowok="t"/>
              </v:shape>
            </v:group>
            <v:group style="position:absolute;left:5478;top:4071;width:43;height:2" coordorigin="5478,4071" coordsize="43,2">
              <v:shape style="position:absolute;left:5478;top:4071;width:43;height:2" coordorigin="5478,4071" coordsize="43,0" path="m5478,4071l5521,4071e" filled="false" stroked="true" strokeweight="0pt" strokecolor="#000000">
                <v:path arrowok="t"/>
              </v:shape>
            </v:group>
            <v:group style="position:absolute;left:5475;top:4071;width:46;height:2" coordorigin="5475,4071" coordsize="46,2">
              <v:shape style="position:absolute;left:5475;top:4071;width:46;height:2" coordorigin="5475,4071" coordsize="46,0" path="m5475,4071l5521,4071e" filled="false" stroked="true" strokeweight="0pt" strokecolor="#000000">
                <v:path arrowok="t"/>
              </v:shape>
            </v:group>
            <v:group style="position:absolute;left:5473;top:4072;width:48;height:2" coordorigin="5473,4072" coordsize="48,2">
              <v:shape style="position:absolute;left:5473;top:4072;width:48;height:2" coordorigin="5473,4072" coordsize="48,0" path="m5473,4072l5521,4072e" filled="false" stroked="true" strokeweight=".112803pt" strokecolor="#000000">
                <v:path arrowok="t"/>
              </v:shape>
            </v:group>
            <v:group style="position:absolute;left:5475;top:4071;width:46;height:3" coordorigin="5475,4071" coordsize="46,3">
              <v:shape style="position:absolute;left:5475;top:4071;width:46;height:3" coordorigin="5475,4071" coordsize="46,3" path="m5521,4071l5475,4071,5521,4073,5521,4071xe" filled="false" stroked="true" strokeweight="0pt" strokecolor="#000000">
                <v:path arrowok="t"/>
              </v:shape>
            </v:group>
            <v:group style="position:absolute;left:5473;top:4071;width:48;height:3" coordorigin="5473,4071" coordsize="48,3">
              <v:shape style="position:absolute;left:5473;top:4071;width:48;height:3" coordorigin="5473,4071" coordsize="48,3" path="m5475,4071l5521,4073,5473,4073,5475,4071xe" filled="false" stroked="true" strokeweight="0pt" strokecolor="#000000">
                <v:path arrowok="t"/>
              </v:shape>
            </v:group>
            <v:group style="position:absolute;left:5473;top:4074;width:50;height:2" coordorigin="5473,4074" coordsize="50,2">
              <v:shape style="position:absolute;left:5473;top:4074;width:50;height:2" coordorigin="5473,4074" coordsize="50,0" path="m5473,4074l5523,4074e" filled="false" stroked="true" strokeweight=".112803pt" strokecolor="#000000">
                <v:path arrowok="t"/>
              </v:shape>
            </v:group>
            <v:group style="position:absolute;left:5473;top:4073;width:50;height:3" coordorigin="5473,4073" coordsize="50,3">
              <v:shape style="position:absolute;left:5473;top:4073;width:50;height:3" coordorigin="5473,4073" coordsize="50,3" path="m5521,4073l5473,4073,5523,4075,5521,4073xe" filled="false" stroked="true" strokeweight="0pt" strokecolor="#000000">
                <v:path arrowok="t"/>
              </v:shape>
            </v:group>
            <v:group style="position:absolute;left:5473;top:4073;width:50;height:3" coordorigin="5473,4073" coordsize="50,3">
              <v:shape style="position:absolute;left:5473;top:4073;width:50;height:3" coordorigin="5473,4073" coordsize="50,3" path="m5473,4073l5523,4075,5473,4075,5473,4073xe" filled="false" stroked="true" strokeweight="0pt" strokecolor="#000000">
                <v:path arrowok="t"/>
              </v:shape>
            </v:group>
            <v:group style="position:absolute;left:5473;top:4077;width:50;height:2" coordorigin="5473,4077" coordsize="50,2">
              <v:shape style="position:absolute;left:5473;top:4077;width:50;height:2" coordorigin="5473,4077" coordsize="50,0" path="m5473,4077l5523,4077e" filled="false" stroked="true" strokeweight=".225606pt" strokecolor="#000000">
                <v:path arrowok="t"/>
              </v:shape>
            </v:group>
            <v:group style="position:absolute;left:5473;top:4075;width:50;height:5" coordorigin="5473,4075" coordsize="50,5">
              <v:shape style="position:absolute;left:5473;top:4075;width:50;height:5" coordorigin="5473,4075" coordsize="50,5" path="m5523,4075l5473,4075,5523,4080,5523,4075xe" filled="false" stroked="true" strokeweight="0pt" strokecolor="#000000">
                <v:path arrowok="t"/>
              </v:shape>
            </v:group>
            <v:group style="position:absolute;left:5473;top:4075;width:50;height:5" coordorigin="5473,4075" coordsize="50,5">
              <v:shape style="position:absolute;left:5473;top:4075;width:50;height:5" coordorigin="5473,4075" coordsize="50,5" path="m5473,4075l5523,4080,5473,4080,5473,4075xe" filled="false" stroked="true" strokeweight="0pt" strokecolor="#000000">
                <v:path arrowok="t"/>
              </v:shape>
            </v:group>
            <v:group style="position:absolute;left:5471;top:4081;width:55;height:2" coordorigin="5471,4081" coordsize="55,2">
              <v:shape style="position:absolute;left:5471;top:4081;width:55;height:2" coordorigin="5471,4081" coordsize="55,0" path="m5471,4081l5525,4081e" filled="false" stroked="true" strokeweight=".112803pt" strokecolor="#000000">
                <v:path arrowok="t"/>
              </v:shape>
            </v:group>
            <v:group style="position:absolute;left:5473;top:4080;width:52;height:3" coordorigin="5473,4080" coordsize="52,3">
              <v:shape style="position:absolute;left:5473;top:4080;width:52;height:3" coordorigin="5473,4080" coordsize="52,3" path="m5523,4080l5473,4080,5525,4082,5523,4080xe" filled="false" stroked="true" strokeweight="0pt" strokecolor="#000000">
                <v:path arrowok="t"/>
              </v:shape>
            </v:group>
            <v:group style="position:absolute;left:5471;top:4080;width:55;height:3" coordorigin="5471,4080" coordsize="55,3">
              <v:shape style="position:absolute;left:5471;top:4080;width:55;height:3" coordorigin="5471,4080" coordsize="55,3" path="m5473,4080l5525,4082,5471,4082,5473,4080xe" filled="false" stroked="true" strokeweight="0pt" strokecolor="#000000">
                <v:path arrowok="t"/>
              </v:shape>
            </v:group>
            <v:group style="position:absolute;left:5471;top:4083;width:55;height:2" coordorigin="5471,4083" coordsize="55,2">
              <v:shape style="position:absolute;left:5471;top:4083;width:55;height:2" coordorigin="5471,4083" coordsize="55,0" path="m5471,4083l5525,4083e" filled="false" stroked="true" strokeweight=".112803pt" strokecolor="#000000">
                <v:path arrowok="t"/>
              </v:shape>
            </v:group>
            <v:group style="position:absolute;left:5471;top:4082;width:55;height:3" coordorigin="5471,4082" coordsize="55,3">
              <v:shape style="position:absolute;left:5471;top:4082;width:55;height:3" coordorigin="5471,4082" coordsize="55,3" path="m5525,4082l5471,4082,5525,4084,5525,4082xe" filled="false" stroked="true" strokeweight="0pt" strokecolor="#000000">
                <v:path arrowok="t"/>
              </v:shape>
            </v:group>
            <v:group style="position:absolute;left:5471;top:4082;width:55;height:3" coordorigin="5471,4082" coordsize="55,3">
              <v:shape style="position:absolute;left:5471;top:4082;width:55;height:3" coordorigin="5471,4082" coordsize="55,3" path="m5471,4082l5525,4084,5471,4084,5471,4082xe" filled="false" stroked="true" strokeweight="0pt" strokecolor="#000000">
                <v:path arrowok="t"/>
              </v:shape>
            </v:group>
            <v:group style="position:absolute;left:5471;top:4085;width:55;height:2" coordorigin="5471,4085" coordsize="55,2">
              <v:shape style="position:absolute;left:5471;top:4085;width:55;height:2" coordorigin="5471,4085" coordsize="55,0" path="m5471,4085l5525,4085e" filled="false" stroked="true" strokeweight=".112803pt" strokecolor="#000000">
                <v:path arrowok="t"/>
              </v:shape>
            </v:group>
            <v:group style="position:absolute;left:5471;top:4084;width:55;height:3" coordorigin="5471,4084" coordsize="55,3">
              <v:shape style="position:absolute;left:5471;top:4084;width:55;height:3" coordorigin="5471,4084" coordsize="55,3" path="m5525,4084l5471,4084,5525,4086,5525,4084xe" filled="false" stroked="true" strokeweight="0pt" strokecolor="#000000">
                <v:path arrowok="t"/>
              </v:shape>
            </v:group>
            <v:group style="position:absolute;left:5471;top:4084;width:55;height:3" coordorigin="5471,4084" coordsize="55,3">
              <v:shape style="position:absolute;left:5471;top:4084;width:55;height:3" coordorigin="5471,4084" coordsize="55,3" path="m5471,4084l5525,4086,5471,4086,5471,4084xe" filled="false" stroked="true" strokeweight="0pt" strokecolor="#000000">
                <v:path arrowok="t"/>
              </v:shape>
            </v:group>
            <v:group style="position:absolute;left:5471;top:4088;width:55;height:2" coordorigin="5471,4088" coordsize="55,2">
              <v:shape style="position:absolute;left:5471;top:4088;width:55;height:2" coordorigin="5471,4088" coordsize="55,0" path="m5471,4088l5525,4088e" filled="false" stroked="true" strokeweight=".112803pt" strokecolor="#000000">
                <v:path arrowok="t"/>
              </v:shape>
            </v:group>
            <v:group style="position:absolute;left:5471;top:4086;width:55;height:3" coordorigin="5471,4086" coordsize="55,3">
              <v:shape style="position:absolute;left:5471;top:4086;width:55;height:3" coordorigin="5471,4086" coordsize="55,3" path="m5525,4086l5471,4086,5525,4089,5525,4086xe" filled="false" stroked="true" strokeweight="0pt" strokecolor="#000000">
                <v:path arrowok="t"/>
              </v:shape>
            </v:group>
            <v:group style="position:absolute;left:5471;top:4086;width:55;height:3" coordorigin="5471,4086" coordsize="55,3">
              <v:shape style="position:absolute;left:5471;top:4086;width:55;height:3" coordorigin="5471,4086" coordsize="55,3" path="m5471,4086l5525,4089,5471,4089,5471,4086xe" filled="false" stroked="true" strokeweight="0pt" strokecolor="#000000">
                <v:path arrowok="t"/>
              </v:shape>
            </v:group>
            <v:group style="position:absolute;left:5471;top:4090;width:55;height:2" coordorigin="5471,4090" coordsize="55,2">
              <v:shape style="position:absolute;left:5471;top:4090;width:55;height:2" coordorigin="5471,4090" coordsize="55,0" path="m5471,4090l5525,4090e" filled="false" stroked="true" strokeweight=".112803pt" strokecolor="#000000">
                <v:path arrowok="t"/>
              </v:shape>
            </v:group>
            <v:group style="position:absolute;left:5471;top:4089;width:55;height:3" coordorigin="5471,4089" coordsize="55,3">
              <v:shape style="position:absolute;left:5471;top:4089;width:55;height:3" coordorigin="5471,4089" coordsize="55,3" path="m5525,4089l5471,4089,5525,4091,5525,4089xe" filled="false" stroked="true" strokeweight="0pt" strokecolor="#000000">
                <v:path arrowok="t"/>
              </v:shape>
            </v:group>
            <v:group style="position:absolute;left:5471;top:4089;width:55;height:3" coordorigin="5471,4089" coordsize="55,3">
              <v:shape style="position:absolute;left:5471;top:4089;width:55;height:3" coordorigin="5471,4089" coordsize="55,3" path="m5471,4089l5525,4091,5471,4091,5471,4089xe" filled="false" stroked="true" strokeweight="0pt" strokecolor="#000000">
                <v:path arrowok="t"/>
              </v:shape>
            </v:group>
            <v:group style="position:absolute;left:5471;top:4092;width:55;height:2" coordorigin="5471,4092" coordsize="55,2">
              <v:shape style="position:absolute;left:5471;top:4092;width:55;height:2" coordorigin="5471,4092" coordsize="55,0" path="m5471,4092l5525,4092e" filled="false" stroked="true" strokeweight=".112803pt" strokecolor="#000000">
                <v:path arrowok="t"/>
              </v:shape>
            </v:group>
            <v:group style="position:absolute;left:5471;top:4091;width:55;height:3" coordorigin="5471,4091" coordsize="55,3">
              <v:shape style="position:absolute;left:5471;top:4091;width:55;height:3" coordorigin="5471,4091" coordsize="55,3" path="m5525,4091l5471,4091,5523,4093,5525,4091xe" filled="false" stroked="true" strokeweight="0pt" strokecolor="#000000">
                <v:path arrowok="t"/>
              </v:shape>
            </v:group>
            <v:group style="position:absolute;left:5471;top:4091;width:52;height:3" coordorigin="5471,4091" coordsize="52,3">
              <v:shape style="position:absolute;left:5471;top:4091;width:52;height:3" coordorigin="5471,4091" coordsize="52,3" path="m5471,4091l5523,4093,5473,4093,5471,4091xe" filled="false" stroked="true" strokeweight="0pt" strokecolor="#000000">
                <v:path arrowok="t"/>
              </v:shape>
            </v:group>
            <v:group style="position:absolute;left:5473;top:4094;width:50;height:2" coordorigin="5473,4094" coordsize="50,2">
              <v:shape style="position:absolute;left:5473;top:4094;width:50;height:2" coordorigin="5473,4094" coordsize="50,0" path="m5473,4094l5523,4094e" filled="false" stroked="true" strokeweight=".112803pt" strokecolor="#000000">
                <v:path arrowok="t"/>
              </v:shape>
            </v:group>
            <v:group style="position:absolute;left:5473;top:4093;width:50;height:3" coordorigin="5473,4093" coordsize="50,3">
              <v:shape style="position:absolute;left:5473;top:4093;width:50;height:3" coordorigin="5473,4093" coordsize="50,3" path="m5523,4093l5473,4093,5523,4095,5523,4093xe" filled="false" stroked="true" strokeweight="0pt" strokecolor="#000000">
                <v:path arrowok="t"/>
              </v:shape>
            </v:group>
            <v:group style="position:absolute;left:5473;top:4093;width:50;height:3" coordorigin="5473,4093" coordsize="50,3">
              <v:shape style="position:absolute;left:5473;top:4093;width:50;height:3" coordorigin="5473,4093" coordsize="50,3" path="m5473,4093l5523,4095,5473,4095,5473,4093xe" filled="false" stroked="true" strokeweight="0pt" strokecolor="#000000">
                <v:path arrowok="t"/>
              </v:shape>
            </v:group>
            <v:group style="position:absolute;left:5473;top:4097;width:50;height:2" coordorigin="5473,4097" coordsize="50,2">
              <v:shape style="position:absolute;left:5473;top:4097;width:50;height:2" coordorigin="5473,4097" coordsize="50,0" path="m5473,4097l5523,4097e" filled="false" stroked="true" strokeweight=".112803pt" strokecolor="#000000">
                <v:path arrowok="t"/>
              </v:shape>
            </v:group>
            <v:group style="position:absolute;left:5473;top:4095;width:50;height:3" coordorigin="5473,4095" coordsize="50,3">
              <v:shape style="position:absolute;left:5473;top:4095;width:50;height:3" coordorigin="5473,4095" coordsize="50,3" path="m5523,4095l5473,4095,5521,4098,5523,4095xe" filled="false" stroked="true" strokeweight="0pt" strokecolor="#000000">
                <v:path arrowok="t"/>
              </v:shape>
            </v:group>
            <v:group style="position:absolute;left:5473;top:4095;width:48;height:3" coordorigin="5473,4095" coordsize="48,3">
              <v:shape style="position:absolute;left:5473;top:4095;width:48;height:3" coordorigin="5473,4095" coordsize="48,3" path="m5473,4095l5521,4098,5473,4098,5473,4095xe" filled="false" stroked="true" strokeweight="0pt" strokecolor="#000000">
                <v:path arrowok="t"/>
              </v:shape>
            </v:group>
            <v:group style="position:absolute;left:5473;top:4099;width:48;height:2" coordorigin="5473,4099" coordsize="48,2">
              <v:shape style="position:absolute;left:5473;top:4099;width:48;height:2" coordorigin="5473,4099" coordsize="48,0" path="m5473,4099l5521,4099e" filled="false" stroked="true" strokeweight=".112803pt" strokecolor="#000000">
                <v:path arrowok="t"/>
              </v:shape>
            </v:group>
            <v:group style="position:absolute;left:5473;top:4098;width:48;height:3" coordorigin="5473,4098" coordsize="48,3">
              <v:shape style="position:absolute;left:5473;top:4098;width:48;height:3" coordorigin="5473,4098" coordsize="48,3" path="m5521,4098l5473,4098,5521,4100,5521,4098xe" filled="false" stroked="true" strokeweight="0pt" strokecolor="#000000">
                <v:path arrowok="t"/>
              </v:shape>
            </v:group>
            <v:group style="position:absolute;left:5473;top:4098;width:48;height:3" coordorigin="5473,4098" coordsize="48,3">
              <v:shape style="position:absolute;left:5473;top:4098;width:48;height:3" coordorigin="5473,4098" coordsize="48,3" path="m5473,4098l5521,4100,5475,4100,5473,4098xe" filled="false" stroked="true" strokeweight="0pt" strokecolor="#000000">
                <v:path arrowok="t"/>
              </v:shape>
            </v:group>
            <v:group style="position:absolute;left:5475;top:4101;width:46;height:2" coordorigin="5475,4101" coordsize="46,2">
              <v:shape style="position:absolute;left:5475;top:4101;width:46;height:2" coordorigin="5475,4101" coordsize="46,0" path="m5475,4101l5521,4101e" filled="false" stroked="true" strokeweight=".112803pt" strokecolor="#000000">
                <v:path arrowok="t"/>
              </v:shape>
            </v:group>
            <v:group style="position:absolute;left:5475;top:4100;width:46;height:3" coordorigin="5475,4100" coordsize="46,3">
              <v:shape style="position:absolute;left:5475;top:4100;width:46;height:3" coordorigin="5475,4100" coordsize="46,3" path="m5521,4100l5475,4100,5518,4102,5521,4100xe" filled="false" stroked="true" strokeweight="0pt" strokecolor="#000000">
                <v:path arrowok="t"/>
              </v:shape>
            </v:group>
            <v:group style="position:absolute;left:5475;top:4100;width:43;height:3" coordorigin="5475,4100" coordsize="43,3">
              <v:shape style="position:absolute;left:5475;top:4100;width:43;height:3" coordorigin="5475,4100" coordsize="43,3" path="m5475,4100l5518,4102,5478,4102,5475,4100xe" filled="false" stroked="true" strokeweight="0pt" strokecolor="#000000">
                <v:path arrowok="t"/>
              </v:shape>
            </v:group>
            <v:group style="position:absolute;left:5478;top:4103;width:41;height:2" coordorigin="5478,4103" coordsize="41,2">
              <v:shape style="position:absolute;left:5478;top:4103;width:41;height:2" coordorigin="5478,4103" coordsize="41,0" path="m5478,4103l5518,4103e" filled="false" stroked="true" strokeweight=".112803pt" strokecolor="#000000">
                <v:path arrowok="t"/>
              </v:shape>
            </v:group>
            <v:group style="position:absolute;left:5478;top:4102;width:41;height:3" coordorigin="5478,4102" coordsize="41,3">
              <v:shape style="position:absolute;left:5478;top:4102;width:41;height:3" coordorigin="5478,4102" coordsize="41,3" path="m5518,4102l5478,4102,5518,4105,5518,4102xe" filled="false" stroked="true" strokeweight="0pt" strokecolor="#000000">
                <v:path arrowok="t"/>
              </v:shape>
            </v:group>
            <v:group style="position:absolute;left:5478;top:4102;width:41;height:3" coordorigin="5478,4102" coordsize="41,3">
              <v:shape style="position:absolute;left:5478;top:4102;width:41;height:3" coordorigin="5478,4102" coordsize="41,3" path="m5478,4102l5518,4105,5478,4105,5478,4102xe" filled="false" stroked="true" strokeweight="0pt" strokecolor="#000000">
                <v:path arrowok="t"/>
              </v:shape>
            </v:group>
            <v:group style="position:absolute;left:5478;top:4106;width:41;height:2" coordorigin="5478,4106" coordsize="41,2">
              <v:shape style="position:absolute;left:5478;top:4106;width:41;height:2" coordorigin="5478,4106" coordsize="41,0" path="m5478,4106l5518,4106e" filled="false" stroked="true" strokeweight=".112803pt" strokecolor="#000000">
                <v:path arrowok="t"/>
              </v:shape>
            </v:group>
            <v:group style="position:absolute;left:5478;top:4105;width:41;height:3" coordorigin="5478,4105" coordsize="41,3">
              <v:shape style="position:absolute;left:5478;top:4105;width:41;height:3" coordorigin="5478,4105" coordsize="41,3" path="m5518,4105l5478,4105,5516,4107,5518,4105xe" filled="false" stroked="true" strokeweight="0pt" strokecolor="#000000">
                <v:path arrowok="t"/>
              </v:shape>
            </v:group>
            <v:group style="position:absolute;left:5478;top:4105;width:39;height:3" coordorigin="5478,4105" coordsize="39,3">
              <v:shape style="position:absolute;left:5478;top:4105;width:39;height:3" coordorigin="5478,4105" coordsize="39,3" path="m5478,4105l5516,4107,5480,4107,5478,4105xe" filled="false" stroked="true" strokeweight="0pt" strokecolor="#000000">
                <v:path arrowok="t"/>
              </v:shape>
            </v:group>
            <v:group style="position:absolute;left:5480;top:4107;width:37;height:2" coordorigin="5480,4107" coordsize="37,2">
              <v:shape style="position:absolute;left:5480;top:4107;width:37;height:2" coordorigin="5480,4107" coordsize="37,0" path="m5480,4107l5516,4107e" filled="false" stroked="true" strokeweight="0pt" strokecolor="#000000">
                <v:path arrowok="t"/>
              </v:shape>
            </v:group>
            <v:group style="position:absolute;left:5480;top:4107;width:37;height:2" coordorigin="5480,4107" coordsize="37,2">
              <v:shape style="position:absolute;left:5480;top:4107;width:37;height:2" coordorigin="5480,4107" coordsize="37,0" path="m5480,4107l5516,4107e" filled="false" stroked="true" strokeweight="0pt" strokecolor="#000000">
                <v:path arrowok="t"/>
              </v:shape>
            </v:group>
            <v:group style="position:absolute;left:5480;top:4107;width:34;height:2" coordorigin="5480,4107" coordsize="34,2">
              <v:shape style="position:absolute;left:5480;top:4107;width:34;height:2" coordorigin="5480,4107" coordsize="34,0" path="m5480,4107l5514,4107e" filled="false" stroked="true" strokeweight="0pt" strokecolor="#000000">
                <v:path arrowok="t"/>
              </v:shape>
            </v:group>
            <v:group style="position:absolute;left:5482;top:4108;width:32;height:2" coordorigin="5482,4108" coordsize="32,2">
              <v:shape style="position:absolute;left:5482;top:4108;width:32;height:2" coordorigin="5482,4108" coordsize="32,0" path="m5482,4108l5514,4108e" filled="false" stroked="true" strokeweight=".112803pt" strokecolor="#000000">
                <v:path arrowok="t"/>
              </v:shape>
            </v:group>
            <v:group style="position:absolute;left:5482;top:4107;width:32;height:3" coordorigin="5482,4107" coordsize="32,3">
              <v:shape style="position:absolute;left:5482;top:4107;width:32;height:3" coordorigin="5482,4107" coordsize="32,3" path="m5514,4107l5482,4107,5512,4109,5514,4107xe" filled="false" stroked="true" strokeweight="0pt" strokecolor="#000000">
                <v:path arrowok="t"/>
              </v:shape>
            </v:group>
            <v:group style="position:absolute;left:5482;top:4107;width:30;height:3" coordorigin="5482,4107" coordsize="30,3">
              <v:shape style="position:absolute;left:5482;top:4107;width:30;height:3" coordorigin="5482,4107" coordsize="30,3" path="m5482,4107l5512,4109,5484,4109,5482,4107xe" filled="false" stroked="true" strokeweight="0pt" strokecolor="#000000">
                <v:path arrowok="t"/>
              </v:shape>
            </v:group>
            <v:group style="position:absolute;left:5484;top:4110;width:28;height:2" coordorigin="5484,4110" coordsize="28,2">
              <v:shape style="position:absolute;left:5484;top:4110;width:28;height:2" coordorigin="5484,4110" coordsize="28,0" path="m5484,4110l5512,4110e" filled="false" stroked="true" strokeweight=".112803pt" strokecolor="#000000">
                <v:path arrowok="t"/>
              </v:shape>
            </v:group>
            <v:group style="position:absolute;left:5484;top:4109;width:28;height:3" coordorigin="5484,4109" coordsize="28,3">
              <v:shape style="position:absolute;left:5484;top:4109;width:28;height:3" coordorigin="5484,4109" coordsize="28,3" path="m5512,4109l5484,4109,5509,4111,5512,4109xe" filled="false" stroked="true" strokeweight="0pt" strokecolor="#000000">
                <v:path arrowok="t"/>
              </v:shape>
            </v:group>
            <v:group style="position:absolute;left:5484;top:4109;width:25;height:3" coordorigin="5484,4109" coordsize="25,3">
              <v:shape style="position:absolute;left:5484;top:4109;width:25;height:3" coordorigin="5484,4109" coordsize="25,3" path="m5484,4109l5509,4111,5487,4111,5484,4109xe" filled="false" stroked="true" strokeweight="0pt" strokecolor="#000000">
                <v:path arrowok="t"/>
              </v:shape>
            </v:group>
            <v:group style="position:absolute;left:5487;top:4111;width:23;height:2" coordorigin="5487,4111" coordsize="23,2">
              <v:shape style="position:absolute;left:5487;top:4111;width:23;height:2" coordorigin="5487,4111" coordsize="23,0" path="m5487,4111l5509,4111e" filled="false" stroked="true" strokeweight="0pt" strokecolor="#000000">
                <v:path arrowok="t"/>
              </v:shape>
            </v:group>
            <v:group style="position:absolute;left:5487;top:4111;width:23;height:2" coordorigin="5487,4111" coordsize="23,2">
              <v:shape style="position:absolute;left:5487;top:4111;width:23;height:2" coordorigin="5487,4111" coordsize="23,0" path="m5487,4111l5509,4111e" filled="false" stroked="true" strokeweight="0pt" strokecolor="#000000">
                <v:path arrowok="t"/>
              </v:shape>
            </v:group>
            <v:group style="position:absolute;left:5487;top:4111;width:21;height:2" coordorigin="5487,4111" coordsize="21,2">
              <v:shape style="position:absolute;left:5487;top:4111;width:21;height:2" coordorigin="5487,4111" coordsize="21,0" path="m5487,4111l5507,4111e" filled="false" stroked="true" strokeweight="0pt" strokecolor="#000000">
                <v:path arrowok="t"/>
              </v:shape>
            </v:group>
            <v:group style="position:absolute;left:5489;top:4111;width:19;height:2" coordorigin="5489,4111" coordsize="19,2">
              <v:shape style="position:absolute;left:5489;top:4111;width:19;height:2" coordorigin="5489,4111" coordsize="19,0" path="m5489,4111l5507,4111e" filled="false" stroked="true" strokeweight="0pt" strokecolor="#000000">
                <v:path arrowok="t"/>
              </v:shape>
            </v:group>
            <v:group style="position:absolute;left:5489;top:4111;width:19;height:2" coordorigin="5489,4111" coordsize="19,2">
              <v:shape style="position:absolute;left:5489;top:4111;width:19;height:2" coordorigin="5489,4111" coordsize="19,0" path="m5489,4111l5507,4111e" filled="false" stroked="true" strokeweight="0pt" strokecolor="#000000">
                <v:path arrowok="t"/>
              </v:shape>
            </v:group>
            <v:group style="position:absolute;left:5489;top:4111;width:16;height:2" coordorigin="5489,4111" coordsize="16,2">
              <v:shape style="position:absolute;left:5489;top:4111;width:16;height:2" coordorigin="5489,4111" coordsize="16,0" path="m5489,4111l5505,4111e" filled="false" stroked="true" strokeweight="0pt" strokecolor="#000000">
                <v:path arrowok="t"/>
              </v:shape>
            </v:group>
            <v:group style="position:absolute;left:5491;top:4111;width:10;height:3" coordorigin="5491,4111" coordsize="10,3">
              <v:shape style="position:absolute;left:5491;top:4111;width:10;height:3" coordorigin="5491,4111" coordsize="10,3" path="m5491,4111l5493,4114,5500,4114,5491,4111xe" filled="true" fillcolor="#000000" stroked="false">
                <v:path arrowok="t"/>
                <v:fill type="solid"/>
              </v:shape>
            </v:group>
            <v:group style="position:absolute;left:5493;top:4114;width:7;height:2" coordorigin="5493,4114" coordsize="7,2">
              <v:shape style="position:absolute;left:5493;top:4114;width:7;height:2" coordorigin="5493,4114" coordsize="7,0" path="m5493,4114l5500,4114e" filled="false" stroked="true" strokeweight="0pt" strokecolor="#000000">
                <v:path arrowok="t"/>
              </v:shape>
            </v:group>
            <v:group style="position:absolute;left:5491;top:4111;width:10;height:3" coordorigin="5491,4111" coordsize="10,3">
              <v:shape style="position:absolute;left:5491;top:4111;width:10;height:3" coordorigin="5491,4111" coordsize="10,3" path="m5500,4114l5493,4114,5491,4111,5500,4114xe" filled="false" stroked="true" strokeweight="0pt" strokecolor="#000000">
                <v:path arrowok="t"/>
              </v:shape>
            </v:group>
            <v:group style="position:absolute;left:5491;top:4111;width:14;height:3" coordorigin="5491,4111" coordsize="14,3">
              <v:shape style="position:absolute;left:5491;top:4111;width:14;height:3" coordorigin="5491,4111" coordsize="14,3" path="m5491,4111l5500,4114,5505,4111,5491,4111xe" filled="true" fillcolor="#000000" stroked="false">
                <v:path arrowok="t"/>
                <v:fill type="solid"/>
              </v:shape>
            </v:group>
            <v:group style="position:absolute;left:5491;top:4111;width:14;height:3" coordorigin="5491,4111" coordsize="14,3">
              <v:shape style="position:absolute;left:5491;top:4111;width:14;height:3" coordorigin="5491,4111" coordsize="14,3" path="m5491,4111l5505,4111,5500,4114,5491,4111xe" filled="false" stroked="true" strokeweight="0pt" strokecolor="#000000">
                <v:path arrowok="t"/>
              </v:shape>
            </v:group>
            <v:group style="position:absolute;left:5444;top:3852;width:7;height:3" coordorigin="5444,3852" coordsize="7,3">
              <v:shape style="position:absolute;left:5444;top:3852;width:7;height:3" coordorigin="5444,3852" coordsize="7,3" path="m5444,3854l5451,3854,5448,3852,5444,3854xe" filled="true" fillcolor="#000000" stroked="false">
                <v:path arrowok="t"/>
                <v:fill type="solid"/>
              </v:shape>
            </v:group>
            <v:group style="position:absolute;left:5444;top:3852;width:7;height:3" coordorigin="5444,3852" coordsize="7,3">
              <v:shape style="position:absolute;left:5444;top:3852;width:7;height:3" coordorigin="5444,3852" coordsize="7,3" path="m5448,3852l5451,3854,5444,3854,5448,3852xe" filled="false" stroked="true" strokeweight="0pt" strokecolor="#000000">
                <v:path arrowok="t"/>
              </v:shape>
            </v:group>
            <v:group style="position:absolute;left:5442;top:3854;width:12;height:2" coordorigin="5442,3854" coordsize="12,2">
              <v:shape style="position:absolute;left:5442;top:3854;width:12;height:2" coordorigin="5442,3854" coordsize="12,0" path="m5442,3854l5453,3854e" filled="false" stroked="true" strokeweight="0pt" strokecolor="#000000">
                <v:path arrowok="t"/>
              </v:shape>
            </v:group>
            <v:group style="position:absolute;left:5444;top:3854;width:10;height:2" coordorigin="5444,3854" coordsize="10,2">
              <v:shape style="position:absolute;left:5444;top:3854;width:10;height:2" coordorigin="5444,3854" coordsize="10,0" path="m5444,3854l5453,3854e" filled="false" stroked="true" strokeweight="0pt" strokecolor="#000000">
                <v:path arrowok="t"/>
              </v:shape>
            </v:group>
            <v:group style="position:absolute;left:5442;top:3854;width:12;height:2" coordorigin="5442,3854" coordsize="12,2">
              <v:shape style="position:absolute;left:5442;top:3854;width:12;height:2" coordorigin="5442,3854" coordsize="12,0" path="m5442,3854l5453,3854e" filled="false" stroked="true" strokeweight="0pt" strokecolor="#000000">
                <v:path arrowok="t"/>
              </v:shape>
            </v:group>
            <v:group style="position:absolute;left:5439;top:3854;width:16;height:2" coordorigin="5439,3854" coordsize="16,2">
              <v:shape style="position:absolute;left:5439;top:3854;width:16;height:2" coordorigin="5439,3854" coordsize="16,0" path="m5439,3854l5455,3854e" filled="false" stroked="true" strokeweight="0pt" strokecolor="#000000">
                <v:path arrowok="t"/>
              </v:shape>
            </v:group>
            <v:group style="position:absolute;left:5442;top:3854;width:14;height:2" coordorigin="5442,3854" coordsize="14,2">
              <v:shape style="position:absolute;left:5442;top:3854;width:14;height:2" coordorigin="5442,3854" coordsize="14,0" path="m5442,3854l5455,3854e" filled="false" stroked="true" strokeweight="0pt" strokecolor="#000000">
                <v:path arrowok="t"/>
              </v:shape>
            </v:group>
            <v:group style="position:absolute;left:5439;top:3854;width:16;height:2" coordorigin="5439,3854" coordsize="16,2">
              <v:shape style="position:absolute;left:5439;top:3854;width:16;height:2" coordorigin="5439,3854" coordsize="16,0" path="m5439,3854l5455,3854e" filled="false" stroked="true" strokeweight="0pt" strokecolor="#000000">
                <v:path arrowok="t"/>
              </v:shape>
            </v:group>
            <v:group style="position:absolute;left:5437;top:3854;width:21;height:2" coordorigin="5437,3854" coordsize="21,2">
              <v:shape style="position:absolute;left:5437;top:3854;width:21;height:2" coordorigin="5437,3854" coordsize="21,0" path="m5437,3854l5457,3854e" filled="false" stroked="true" strokeweight="0pt" strokecolor="#000000">
                <v:path arrowok="t"/>
              </v:shape>
            </v:group>
            <v:group style="position:absolute;left:5439;top:3854;width:19;height:2" coordorigin="5439,3854" coordsize="19,2">
              <v:shape style="position:absolute;left:5439;top:3854;width:19;height:2" coordorigin="5439,3854" coordsize="19,0" path="m5439,3854l5457,3854e" filled="false" stroked="true" strokeweight="0pt" strokecolor="#000000">
                <v:path arrowok="t"/>
              </v:shape>
            </v:group>
            <v:group style="position:absolute;left:5437;top:3854;width:21;height:2" coordorigin="5437,3854" coordsize="21,2">
              <v:shape style="position:absolute;left:5437;top:3854;width:21;height:2" coordorigin="5437,3854" coordsize="21,0" path="m5437,3854l5457,3854e" filled="false" stroked="true" strokeweight="0pt" strokecolor="#000000">
                <v:path arrowok="t"/>
              </v:shape>
            </v:group>
            <v:group style="position:absolute;left:5435;top:3855;width:25;height:2" coordorigin="5435,3855" coordsize="25,2">
              <v:shape style="position:absolute;left:5435;top:3855;width:25;height:2" coordorigin="5435,3855" coordsize="25,0" path="m5435,3855l5460,3855e" filled="false" stroked="true" strokeweight=".112803pt" strokecolor="#000000">
                <v:path arrowok="t"/>
              </v:shape>
            </v:group>
            <v:group style="position:absolute;left:5437;top:3854;width:23;height:3" coordorigin="5437,3854" coordsize="23,3">
              <v:shape style="position:absolute;left:5437;top:3854;width:23;height:3" coordorigin="5437,3854" coordsize="23,3" path="m5457,3854l5437,3854,5460,3856,5457,3854xe" filled="false" stroked="true" strokeweight="0pt" strokecolor="#000000">
                <v:path arrowok="t"/>
              </v:shape>
            </v:group>
            <v:group style="position:absolute;left:5435;top:3854;width:25;height:3" coordorigin="5435,3854" coordsize="25,3">
              <v:shape style="position:absolute;left:5435;top:3854;width:25;height:3" coordorigin="5435,3854" coordsize="25,3" path="m5437,3854l5460,3856,5435,3856,5437,3854xe" filled="false" stroked="true" strokeweight="0pt" strokecolor="#000000">
                <v:path arrowok="t"/>
              </v:shape>
            </v:group>
            <v:group style="position:absolute;left:5433;top:3857;width:30;height:2" coordorigin="5433,3857" coordsize="30,2">
              <v:shape style="position:absolute;left:5433;top:3857;width:30;height:2" coordorigin="5433,3857" coordsize="30,0" path="m5433,3857l5462,3857e" filled="false" stroked="true" strokeweight=".112803pt" strokecolor="#000000">
                <v:path arrowok="t"/>
              </v:shape>
            </v:group>
            <v:group style="position:absolute;left:5435;top:3856;width:28;height:3" coordorigin="5435,3856" coordsize="28,3">
              <v:shape style="position:absolute;left:5435;top:3856;width:28;height:3" coordorigin="5435,3856" coordsize="28,3" path="m5460,3856l5435,3856,5462,3859,5460,3856xe" filled="false" stroked="true" strokeweight="0pt" strokecolor="#000000">
                <v:path arrowok="t"/>
              </v:shape>
            </v:group>
            <v:group style="position:absolute;left:5433;top:3856;width:30;height:3" coordorigin="5433,3856" coordsize="30,3">
              <v:shape style="position:absolute;left:5433;top:3856;width:30;height:3" coordorigin="5433,3856" coordsize="30,3" path="m5435,3856l5462,3859,5433,3859,5435,3856xe" filled="false" stroked="true" strokeweight="0pt" strokecolor="#000000">
                <v:path arrowok="t"/>
              </v:shape>
            </v:group>
            <v:group style="position:absolute;left:5430;top:3859;width:34;height:2" coordorigin="5430,3859" coordsize="34,2">
              <v:shape style="position:absolute;left:5430;top:3859;width:34;height:2" coordorigin="5430,3859" coordsize="34,0" path="m5430,3859l5464,3859e" filled="false" stroked="true" strokeweight="0pt" strokecolor="#000000">
                <v:path arrowok="t"/>
              </v:shape>
            </v:group>
            <v:group style="position:absolute;left:5433;top:3859;width:32;height:2" coordorigin="5433,3859" coordsize="32,2">
              <v:shape style="position:absolute;left:5433;top:3859;width:32;height:2" coordorigin="5433,3859" coordsize="32,0" path="m5433,3859l5464,3859e" filled="false" stroked="true" strokeweight="0pt" strokecolor="#000000">
                <v:path arrowok="t"/>
              </v:shape>
            </v:group>
            <v:group style="position:absolute;left:5430;top:3859;width:34;height:2" coordorigin="5430,3859" coordsize="34,2">
              <v:shape style="position:absolute;left:5430;top:3859;width:34;height:2" coordorigin="5430,3859" coordsize="34,0" path="m5430,3859l5464,3859e" filled="false" stroked="true" strokeweight="0pt" strokecolor="#000000">
                <v:path arrowok="t"/>
              </v:shape>
            </v:group>
            <v:group style="position:absolute;left:5428;top:3860;width:39;height:2" coordorigin="5428,3860" coordsize="39,2">
              <v:shape style="position:absolute;left:5428;top:3860;width:39;height:2" coordorigin="5428,3860" coordsize="39,0" path="m5428,3860l5466,3860e" filled="false" stroked="true" strokeweight=".112803pt" strokecolor="#000000">
                <v:path arrowok="t"/>
              </v:shape>
            </v:group>
            <v:group style="position:absolute;left:5430;top:3859;width:37;height:3" coordorigin="5430,3859" coordsize="37,3">
              <v:shape style="position:absolute;left:5430;top:3859;width:37;height:3" coordorigin="5430,3859" coordsize="37,3" path="m5464,3859l5430,3859,5466,3861,5464,3859xe" filled="false" stroked="true" strokeweight="0pt" strokecolor="#000000">
                <v:path arrowok="t"/>
              </v:shape>
            </v:group>
            <v:group style="position:absolute;left:5428;top:3859;width:39;height:3" coordorigin="5428,3859" coordsize="39,3">
              <v:shape style="position:absolute;left:5428;top:3859;width:39;height:3" coordorigin="5428,3859" coordsize="39,3" path="m5430,3859l5466,3861,5428,3861,5430,3859xe" filled="false" stroked="true" strokeweight="0pt" strokecolor="#000000">
                <v:path arrowok="t"/>
              </v:shape>
            </v:group>
            <v:group style="position:absolute;left:5426;top:3862;width:43;height:2" coordorigin="5426,3862" coordsize="43,2">
              <v:shape style="position:absolute;left:5426;top:3862;width:43;height:2" coordorigin="5426,3862" coordsize="43,0" path="m5426,3862l5469,3862e" filled="false" stroked="true" strokeweight=".112803pt" strokecolor="#000000">
                <v:path arrowok="t"/>
              </v:shape>
            </v:group>
            <v:group style="position:absolute;left:5428;top:3861;width:41;height:3" coordorigin="5428,3861" coordsize="41,3">
              <v:shape style="position:absolute;left:5428;top:3861;width:41;height:3" coordorigin="5428,3861" coordsize="41,3" path="m5466,3861l5428,3861,5469,3863,5466,3861xe" filled="false" stroked="true" strokeweight="0pt" strokecolor="#000000">
                <v:path arrowok="t"/>
              </v:shape>
            </v:group>
            <v:group style="position:absolute;left:5426;top:3861;width:43;height:3" coordorigin="5426,3861" coordsize="43,3">
              <v:shape style="position:absolute;left:5426;top:3861;width:43;height:3" coordorigin="5426,3861" coordsize="43,3" path="m5428,3861l5469,3863,5426,3863,5428,3861xe" filled="false" stroked="true" strokeweight="0pt" strokecolor="#000000">
                <v:path arrowok="t"/>
              </v:shape>
            </v:group>
            <v:group style="position:absolute;left:5426;top:3864;width:43;height:2" coordorigin="5426,3864" coordsize="43,2">
              <v:shape style="position:absolute;left:5426;top:3864;width:43;height:2" coordorigin="5426,3864" coordsize="43,0" path="m5426,3864l5469,3864e" filled="false" stroked="true" strokeweight=".112803pt" strokecolor="#000000">
                <v:path arrowok="t"/>
              </v:shape>
            </v:group>
            <v:group style="position:absolute;left:5426;top:3863;width:43;height:3" coordorigin="5426,3863" coordsize="43,3">
              <v:shape style="position:absolute;left:5426;top:3863;width:43;height:3" coordorigin="5426,3863" coordsize="43,3" path="m5469,3863l5426,3863,5469,3865,5469,3863xe" filled="false" stroked="true" strokeweight="0pt" strokecolor="#000000">
                <v:path arrowok="t"/>
              </v:shape>
            </v:group>
            <v:group style="position:absolute;left:5426;top:3863;width:43;height:3" coordorigin="5426,3863" coordsize="43,3">
              <v:shape style="position:absolute;left:5426;top:3863;width:43;height:3" coordorigin="5426,3863" coordsize="43,3" path="m5426,3863l5469,3865,5426,3865,5426,3863xe" filled="false" stroked="true" strokeweight="0pt" strokecolor="#000000">
                <v:path arrowok="t"/>
              </v:shape>
            </v:group>
            <v:group style="position:absolute;left:5424;top:3867;width:48;height:2" coordorigin="5424,3867" coordsize="48,2">
              <v:shape style="position:absolute;left:5424;top:3867;width:48;height:2" coordorigin="5424,3867" coordsize="48,0" path="m5424,3867l5471,3867e" filled="false" stroked="true" strokeweight=".112803pt" strokecolor="#000000">
                <v:path arrowok="t"/>
              </v:shape>
            </v:group>
            <v:group style="position:absolute;left:5426;top:3865;width:46;height:3" coordorigin="5426,3865" coordsize="46,3">
              <v:shape style="position:absolute;left:5426;top:3865;width:46;height:3" coordorigin="5426,3865" coordsize="46,3" path="m5469,3865l5426,3865,5471,3868,5469,3865xe" filled="false" stroked="true" strokeweight="0pt" strokecolor="#000000">
                <v:path arrowok="t"/>
              </v:shape>
            </v:group>
            <v:group style="position:absolute;left:5424;top:3865;width:48;height:3" coordorigin="5424,3865" coordsize="48,3">
              <v:shape style="position:absolute;left:5424;top:3865;width:48;height:3" coordorigin="5424,3865" coordsize="48,3" path="m5426,3865l5471,3868,5424,3868,5426,3865xe" filled="false" stroked="true" strokeweight="0pt" strokecolor="#000000">
                <v:path arrowok="t"/>
              </v:shape>
            </v:group>
            <v:group style="position:absolute;left:5424;top:3869;width:48;height:2" coordorigin="5424,3869" coordsize="48,2">
              <v:shape style="position:absolute;left:5424;top:3869;width:48;height:2" coordorigin="5424,3869" coordsize="48,0" path="m5424,3869l5471,3869e" filled="false" stroked="true" strokeweight=".112803pt" strokecolor="#000000">
                <v:path arrowok="t"/>
              </v:shape>
            </v:group>
            <v:group style="position:absolute;left:5424;top:3868;width:48;height:3" coordorigin="5424,3868" coordsize="48,3">
              <v:shape style="position:absolute;left:5424;top:3868;width:48;height:3" coordorigin="5424,3868" coordsize="48,3" path="m5471,3868l5424,3868,5471,3870,5471,3868xe" filled="false" stroked="true" strokeweight="0pt" strokecolor="#000000">
                <v:path arrowok="t"/>
              </v:shape>
            </v:group>
            <v:group style="position:absolute;left:5424;top:3868;width:48;height:3" coordorigin="5424,3868" coordsize="48,3">
              <v:shape style="position:absolute;left:5424;top:3868;width:48;height:3" coordorigin="5424,3868" coordsize="48,3" path="m5424,3868l5471,3870,5424,3870,5424,3868xe" filled="false" stroked="true" strokeweight="0pt" strokecolor="#000000">
                <v:path arrowok="t"/>
              </v:shape>
            </v:group>
            <v:group style="position:absolute;left:5421;top:3871;width:52;height:2" coordorigin="5421,3871" coordsize="52,2">
              <v:shape style="position:absolute;left:5421;top:3871;width:52;height:2" coordorigin="5421,3871" coordsize="52,0" path="m5421,3871l5473,3871e" filled="false" stroked="true" strokeweight=".112803pt" strokecolor="#000000">
                <v:path arrowok="t"/>
              </v:shape>
            </v:group>
            <v:group style="position:absolute;left:5424;top:3870;width:50;height:3" coordorigin="5424,3870" coordsize="50,3">
              <v:shape style="position:absolute;left:5424;top:3870;width:50;height:3" coordorigin="5424,3870" coordsize="50,3" path="m5471,3870l5424,3870,5473,3872,5471,3870xe" filled="false" stroked="true" strokeweight="0pt" strokecolor="#000000">
                <v:path arrowok="t"/>
              </v:shape>
            </v:group>
            <v:group style="position:absolute;left:5421;top:3870;width:52;height:3" coordorigin="5421,3870" coordsize="52,3">
              <v:shape style="position:absolute;left:5421;top:3870;width:52;height:3" coordorigin="5421,3870" coordsize="52,3" path="m5424,3870l5473,3872,5421,3872,5424,3870xe" filled="false" stroked="true" strokeweight="0pt" strokecolor="#000000">
                <v:path arrowok="t"/>
              </v:shape>
            </v:group>
            <v:group style="position:absolute;left:5421;top:3873;width:52;height:2" coordorigin="5421,3873" coordsize="52,2">
              <v:shape style="position:absolute;left:5421;top:3873;width:52;height:2" coordorigin="5421,3873" coordsize="52,0" path="m5421,3873l5473,3873e" filled="false" stroked="true" strokeweight=".112803pt" strokecolor="#000000">
                <v:path arrowok="t"/>
              </v:shape>
            </v:group>
            <v:group style="position:absolute;left:5421;top:3872;width:52;height:3" coordorigin="5421,3872" coordsize="52,3">
              <v:shape style="position:absolute;left:5421;top:3872;width:52;height:3" coordorigin="5421,3872" coordsize="52,3" path="m5473,3872l5421,3872,5473,3874,5473,3872xe" filled="false" stroked="true" strokeweight="0pt" strokecolor="#000000">
                <v:path arrowok="t"/>
              </v:shape>
            </v:group>
            <v:group style="position:absolute;left:5421;top:3872;width:52;height:3" coordorigin="5421,3872" coordsize="52,3">
              <v:shape style="position:absolute;left:5421;top:3872;width:52;height:3" coordorigin="5421,3872" coordsize="52,3" path="m5421,3872l5473,3874,5421,3874,5421,3872xe" filled="false" stroked="true" strokeweight="0pt" strokecolor="#000000">
                <v:path arrowok="t"/>
              </v:shape>
            </v:group>
            <v:group style="position:absolute;left:5421;top:3876;width:52;height:2" coordorigin="5421,3876" coordsize="52,2">
              <v:shape style="position:absolute;left:5421;top:3876;width:52;height:2" coordorigin="5421,3876" coordsize="52,0" path="m5421,3876l5473,3876e" filled="false" stroked="true" strokeweight=".112803pt" strokecolor="#000000">
                <v:path arrowok="t"/>
              </v:shape>
            </v:group>
            <v:group style="position:absolute;left:5421;top:3874;width:52;height:3" coordorigin="5421,3874" coordsize="52,3">
              <v:shape style="position:absolute;left:5421;top:3874;width:52;height:3" coordorigin="5421,3874" coordsize="52,3" path="m5473,3874l5421,3874,5473,3877,5473,3874xe" filled="false" stroked="true" strokeweight="0pt" strokecolor="#000000">
                <v:path arrowok="t"/>
              </v:shape>
            </v:group>
            <v:group style="position:absolute;left:5421;top:3874;width:52;height:3" coordorigin="5421,3874" coordsize="52,3">
              <v:shape style="position:absolute;left:5421;top:3874;width:52;height:3" coordorigin="5421,3874" coordsize="52,3" path="m5421,3874l5473,3877,5421,3877,5421,3874xe" filled="false" stroked="true" strokeweight="0pt" strokecolor="#000000">
                <v:path arrowok="t"/>
              </v:shape>
            </v:group>
            <v:group style="position:absolute;left:5421;top:3878;width:52;height:2" coordorigin="5421,3878" coordsize="52,2">
              <v:shape style="position:absolute;left:5421;top:3878;width:52;height:2" coordorigin="5421,3878" coordsize="52,0" path="m5421,3878l5473,3878e" filled="false" stroked="true" strokeweight=".112803pt" strokecolor="#000000">
                <v:path arrowok="t"/>
              </v:shape>
            </v:group>
            <v:group style="position:absolute;left:5421;top:3877;width:52;height:3" coordorigin="5421,3877" coordsize="52,3">
              <v:shape style="position:absolute;left:5421;top:3877;width:52;height:3" coordorigin="5421,3877" coordsize="52,3" path="m5473,3877l5421,3877,5473,3879,5473,3877xe" filled="false" stroked="true" strokeweight="0pt" strokecolor="#000000">
                <v:path arrowok="t"/>
              </v:shape>
            </v:group>
            <v:group style="position:absolute;left:5421;top:3877;width:52;height:3" coordorigin="5421,3877" coordsize="52,3">
              <v:shape style="position:absolute;left:5421;top:3877;width:52;height:3" coordorigin="5421,3877" coordsize="52,3" path="m5421,3877l5473,3879,5421,3879,5421,3877xe" filled="false" stroked="true" strokeweight="0pt" strokecolor="#000000">
                <v:path arrowok="t"/>
              </v:shape>
            </v:group>
            <v:group style="position:absolute;left:5421;top:3880;width:52;height:2" coordorigin="5421,3880" coordsize="52,2">
              <v:shape style="position:absolute;left:5421;top:3880;width:52;height:2" coordorigin="5421,3880" coordsize="52,0" path="m5421,3880l5473,3880e" filled="false" stroked="true" strokeweight=".112803pt" strokecolor="#000000">
                <v:path arrowok="t"/>
              </v:shape>
            </v:group>
            <v:group style="position:absolute;left:5421;top:3879;width:52;height:3" coordorigin="5421,3879" coordsize="52,3">
              <v:shape style="position:absolute;left:5421;top:3879;width:52;height:3" coordorigin="5421,3879" coordsize="52,3" path="m5473,3879l5421,3879,5473,3881,5473,3879xe" filled="false" stroked="true" strokeweight="0pt" strokecolor="#000000">
                <v:path arrowok="t"/>
              </v:shape>
            </v:group>
            <v:group style="position:absolute;left:5421;top:3879;width:52;height:3" coordorigin="5421,3879" coordsize="52,3">
              <v:shape style="position:absolute;left:5421;top:3879;width:52;height:3" coordorigin="5421,3879" coordsize="52,3" path="m5421,3879l5473,3881,5421,3881,5421,3879xe" filled="false" stroked="true" strokeweight="0pt" strokecolor="#000000">
                <v:path arrowok="t"/>
              </v:shape>
            </v:group>
            <v:group style="position:absolute;left:5421;top:3882;width:52;height:2" coordorigin="5421,3882" coordsize="52,2">
              <v:shape style="position:absolute;left:5421;top:3882;width:52;height:2" coordorigin="5421,3882" coordsize="52,0" path="m5421,3882l5473,3882e" filled="false" stroked="true" strokeweight=".112803pt" strokecolor="#000000">
                <v:path arrowok="t"/>
              </v:shape>
            </v:group>
            <v:group style="position:absolute;left:5421;top:3881;width:52;height:3" coordorigin="5421,3881" coordsize="52,3">
              <v:shape style="position:absolute;left:5421;top:3881;width:52;height:3" coordorigin="5421,3881" coordsize="52,3" path="m5473,3881l5421,3881,5473,3883,5473,3881xe" filled="false" stroked="true" strokeweight="0pt" strokecolor="#000000">
                <v:path arrowok="t"/>
              </v:shape>
            </v:group>
            <v:group style="position:absolute;left:5421;top:3881;width:52;height:3" coordorigin="5421,3881" coordsize="52,3">
              <v:shape style="position:absolute;left:5421;top:3881;width:52;height:3" coordorigin="5421,3881" coordsize="52,3" path="m5421,3881l5473,3883,5421,3883,5421,3881xe" filled="false" stroked="true" strokeweight="0pt" strokecolor="#000000">
                <v:path arrowok="t"/>
              </v:shape>
            </v:group>
            <v:group style="position:absolute;left:5421;top:3886;width:52;height:2" coordorigin="5421,3886" coordsize="52,2">
              <v:shape style="position:absolute;left:5421;top:3886;width:52;height:2" coordorigin="5421,3886" coordsize="52,0" path="m5421,3886l5473,3886e" filled="false" stroked="true" strokeweight=".225606pt" strokecolor="#000000">
                <v:path arrowok="t"/>
              </v:shape>
            </v:group>
            <v:group style="position:absolute;left:5421;top:3883;width:52;height:5" coordorigin="5421,3883" coordsize="52,5">
              <v:shape style="position:absolute;left:5421;top:3883;width:52;height:5" coordorigin="5421,3883" coordsize="52,5" path="m5473,3883l5421,3883,5473,3888,5473,3883xe" filled="false" stroked="true" strokeweight="0pt" strokecolor="#000000">
                <v:path arrowok="t"/>
              </v:shape>
            </v:group>
            <v:group style="position:absolute;left:5421;top:3883;width:52;height:5" coordorigin="5421,3883" coordsize="52,5">
              <v:shape style="position:absolute;left:5421;top:3883;width:52;height:5" coordorigin="5421,3883" coordsize="52,5" path="m5421,3883l5473,3888,5421,3888,5421,3883xe" filled="false" stroked="true" strokeweight="0pt" strokecolor="#000000">
                <v:path arrowok="t"/>
              </v:shape>
            </v:group>
            <v:group style="position:absolute;left:5421;top:3889;width:52;height:2" coordorigin="5421,3889" coordsize="52,2">
              <v:shape style="position:absolute;left:5421;top:3889;width:52;height:2" coordorigin="5421,3889" coordsize="52,0" path="m5421,3889l5473,3889e" filled="false" stroked="true" strokeweight=".112803pt" strokecolor="#000000">
                <v:path arrowok="t"/>
              </v:shape>
            </v:group>
            <v:group style="position:absolute;left:5421;top:3888;width:52;height:3" coordorigin="5421,3888" coordsize="52,3">
              <v:shape style="position:absolute;left:5421;top:3888;width:52;height:3" coordorigin="5421,3888" coordsize="52,3" path="m5473,3888l5421,3888,5471,3890,5473,3888xe" filled="false" stroked="true" strokeweight="0pt" strokecolor="#000000">
                <v:path arrowok="t"/>
              </v:shape>
            </v:group>
            <v:group style="position:absolute;left:5421;top:3888;width:50;height:3" coordorigin="5421,3888" coordsize="50,3">
              <v:shape style="position:absolute;left:5421;top:3888;width:50;height:3" coordorigin="5421,3888" coordsize="50,3" path="m5421,3888l5471,3890,5424,3890,5421,3888xe" filled="false" stroked="true" strokeweight="0pt" strokecolor="#000000">
                <v:path arrowok="t"/>
              </v:shape>
            </v:group>
            <v:group style="position:absolute;left:5424;top:3891;width:48;height:2" coordorigin="5424,3891" coordsize="48,2">
              <v:shape style="position:absolute;left:5424;top:3891;width:48;height:2" coordorigin="5424,3891" coordsize="48,0" path="m5424,3891l5471,3891e" filled="false" stroked="true" strokeweight=".112803pt" strokecolor="#000000">
                <v:path arrowok="t"/>
              </v:shape>
            </v:group>
            <v:group style="position:absolute;left:5424;top:3890;width:48;height:3" coordorigin="5424,3890" coordsize="48,3">
              <v:shape style="position:absolute;left:5424;top:3890;width:48;height:3" coordorigin="5424,3890" coordsize="48,3" path="m5471,3890l5424,3890,5471,3892,5471,3890xe" filled="false" stroked="true" strokeweight="0pt" strokecolor="#000000">
                <v:path arrowok="t"/>
              </v:shape>
            </v:group>
            <v:group style="position:absolute;left:5424;top:3890;width:48;height:3" coordorigin="5424,3890" coordsize="48,3">
              <v:shape style="position:absolute;left:5424;top:3890;width:48;height:3" coordorigin="5424,3890" coordsize="48,3" path="m5424,3890l5471,3892,5424,3892,5424,3890xe" filled="false" stroked="true" strokeweight="0pt" strokecolor="#000000">
                <v:path arrowok="t"/>
              </v:shape>
            </v:group>
            <v:group style="position:absolute;left:5424;top:3894;width:48;height:2" coordorigin="5424,3894" coordsize="48,2">
              <v:shape style="position:absolute;left:5424;top:3894;width:48;height:2" coordorigin="5424,3894" coordsize="48,0" path="m5424,3894l5471,3894e" filled="false" stroked="true" strokeweight=".112803pt" strokecolor="#000000">
                <v:path arrowok="t"/>
              </v:shape>
            </v:group>
            <v:group style="position:absolute;left:5424;top:3892;width:48;height:3" coordorigin="5424,3892" coordsize="48,3">
              <v:shape style="position:absolute;left:5424;top:3892;width:48;height:3" coordorigin="5424,3892" coordsize="48,3" path="m5471,3892l5424,3892,5469,3895,5471,3892xe" filled="false" stroked="true" strokeweight="0pt" strokecolor="#000000">
                <v:path arrowok="t"/>
              </v:shape>
            </v:group>
            <v:group style="position:absolute;left:5424;top:3892;width:46;height:3" coordorigin="5424,3892" coordsize="46,3">
              <v:shape style="position:absolute;left:5424;top:3892;width:46;height:3" coordorigin="5424,3892" coordsize="46,3" path="m5424,3892l5469,3895,5426,3895,5424,3892xe" filled="false" stroked="true" strokeweight="0pt" strokecolor="#000000">
                <v:path arrowok="t"/>
              </v:shape>
            </v:group>
            <v:group style="position:absolute;left:5426;top:3896;width:43;height:2" coordorigin="5426,3896" coordsize="43,2">
              <v:shape style="position:absolute;left:5426;top:3896;width:43;height:2" coordorigin="5426,3896" coordsize="43,0" path="m5426,3896l5469,3896e" filled="false" stroked="true" strokeweight=".112803pt" strokecolor="#000000">
                <v:path arrowok="t"/>
              </v:shape>
            </v:group>
            <v:group style="position:absolute;left:5426;top:3895;width:43;height:3" coordorigin="5426,3895" coordsize="43,3">
              <v:shape style="position:absolute;left:5426;top:3895;width:43;height:3" coordorigin="5426,3895" coordsize="43,3" path="m5469,3895l5426,3895,5469,3897,5469,3895xe" filled="false" stroked="true" strokeweight="0pt" strokecolor="#000000">
                <v:path arrowok="t"/>
              </v:shape>
            </v:group>
            <v:group style="position:absolute;left:5426;top:3895;width:43;height:3" coordorigin="5426,3895" coordsize="43,3">
              <v:shape style="position:absolute;left:5426;top:3895;width:43;height:3" coordorigin="5426,3895" coordsize="43,3" path="m5426,3895l5469,3897,5426,3897,5426,3895xe" filled="false" stroked="true" strokeweight="0pt" strokecolor="#000000">
                <v:path arrowok="t"/>
              </v:shape>
            </v:group>
            <v:group style="position:absolute;left:5426;top:3897;width:43;height:2" coordorigin="5426,3897" coordsize="43,2">
              <v:shape style="position:absolute;left:5426;top:3897;width:43;height:2" coordorigin="5426,3897" coordsize="43,0" path="m5426,3897l5469,3897e" filled="false" stroked="true" strokeweight="0pt" strokecolor="#000000">
                <v:path arrowok="t"/>
              </v:shape>
            </v:group>
            <v:group style="position:absolute;left:5426;top:3897;width:43;height:2" coordorigin="5426,3897" coordsize="43,2">
              <v:shape style="position:absolute;left:5426;top:3897;width:43;height:2" coordorigin="5426,3897" coordsize="43,0" path="m5426,3897l5469,3897e" filled="false" stroked="true" strokeweight="0pt" strokecolor="#000000">
                <v:path arrowok="t"/>
              </v:shape>
            </v:group>
            <v:group style="position:absolute;left:5426;top:3897;width:41;height:2" coordorigin="5426,3897" coordsize="41,2">
              <v:shape style="position:absolute;left:5426;top:3897;width:41;height:2" coordorigin="5426,3897" coordsize="41,0" path="m5426,3897l5466,3897e" filled="false" stroked="true" strokeweight="0pt" strokecolor="#000000">
                <v:path arrowok="t"/>
              </v:shape>
            </v:group>
            <v:group style="position:absolute;left:5428;top:3898;width:39;height:2" coordorigin="5428,3898" coordsize="39,2">
              <v:shape style="position:absolute;left:5428;top:3898;width:39;height:2" coordorigin="5428,3898" coordsize="39,0" path="m5428,3898l5466,3898e" filled="false" stroked="true" strokeweight=".112803pt" strokecolor="#000000">
                <v:path arrowok="t"/>
              </v:shape>
            </v:group>
            <v:group style="position:absolute;left:5428;top:3897;width:39;height:3" coordorigin="5428,3897" coordsize="39,3">
              <v:shape style="position:absolute;left:5428;top:3897;width:39;height:3" coordorigin="5428,3897" coordsize="39,3" path="m5466,3897l5428,3897,5464,3899,5466,3897xe" filled="false" stroked="true" strokeweight="0pt" strokecolor="#000000">
                <v:path arrowok="t"/>
              </v:shape>
            </v:group>
            <v:group style="position:absolute;left:5428;top:3897;width:37;height:3" coordorigin="5428,3897" coordsize="37,3">
              <v:shape style="position:absolute;left:5428;top:3897;width:37;height:3" coordorigin="5428,3897" coordsize="37,3" path="m5428,3897l5464,3899,5430,3899,5428,3897xe" filled="false" stroked="true" strokeweight="0pt" strokecolor="#000000">
                <v:path arrowok="t"/>
              </v:shape>
            </v:group>
            <v:group style="position:absolute;left:5430;top:3900;width:34;height:2" coordorigin="5430,3900" coordsize="34,2">
              <v:shape style="position:absolute;left:5430;top:3900;width:34;height:2" coordorigin="5430,3900" coordsize="34,0" path="m5430,3900l5464,3900e" filled="false" stroked="true" strokeweight=".112803pt" strokecolor="#000000">
                <v:path arrowok="t"/>
              </v:shape>
            </v:group>
            <v:group style="position:absolute;left:5430;top:3899;width:34;height:3" coordorigin="5430,3899" coordsize="34,3">
              <v:shape style="position:absolute;left:5430;top:3899;width:34;height:3" coordorigin="5430,3899" coordsize="34,3" path="m5464,3899l5430,3899,5462,3901,5464,3899xe" filled="false" stroked="true" strokeweight="0pt" strokecolor="#000000">
                <v:path arrowok="t"/>
              </v:shape>
            </v:group>
            <v:group style="position:absolute;left:5430;top:3899;width:32;height:3" coordorigin="5430,3899" coordsize="32,3">
              <v:shape style="position:absolute;left:5430;top:3899;width:32;height:3" coordorigin="5430,3899" coordsize="32,3" path="m5430,3899l5462,3901,5433,3901,5430,3899xe" filled="false" stroked="true" strokeweight="0pt" strokecolor="#000000">
                <v:path arrowok="t"/>
              </v:shape>
            </v:group>
            <v:group style="position:absolute;left:5433;top:3901;width:30;height:2" coordorigin="5433,3901" coordsize="30,2">
              <v:shape style="position:absolute;left:5433;top:3901;width:30;height:2" coordorigin="5433,3901" coordsize="30,0" path="m5433,3901l5462,3901e" filled="false" stroked="true" strokeweight="0pt" strokecolor="#000000">
                <v:path arrowok="t"/>
              </v:shape>
            </v:group>
            <v:group style="position:absolute;left:5433;top:3901;width:30;height:2" coordorigin="5433,3901" coordsize="30,2">
              <v:shape style="position:absolute;left:5433;top:3901;width:30;height:2" coordorigin="5433,3901" coordsize="30,0" path="m5433,3901l5462,3901e" filled="false" stroked="true" strokeweight="0pt" strokecolor="#000000">
                <v:path arrowok="t"/>
              </v:shape>
            </v:group>
            <v:group style="position:absolute;left:5433;top:3901;width:28;height:2" coordorigin="5433,3901" coordsize="28,2">
              <v:shape style="position:absolute;left:5433;top:3901;width:28;height:2" coordorigin="5433,3901" coordsize="28,0" path="m5433,3901l5460,3901e" filled="false" stroked="true" strokeweight="0pt" strokecolor="#000000">
                <v:path arrowok="t"/>
              </v:shape>
            </v:group>
            <v:group style="position:absolute;left:5435;top:3903;width:25;height:2" coordorigin="5435,3903" coordsize="25,2">
              <v:shape style="position:absolute;left:5435;top:3903;width:25;height:2" coordorigin="5435,3903" coordsize="25,0" path="m5435,3903l5460,3903e" filled="false" stroked="true" strokeweight=".112803pt" strokecolor="#000000">
                <v:path arrowok="t"/>
              </v:shape>
            </v:group>
            <v:group style="position:absolute;left:5435;top:3901;width:25;height:3" coordorigin="5435,3901" coordsize="25,3">
              <v:shape style="position:absolute;left:5435;top:3901;width:25;height:3" coordorigin="5435,3901" coordsize="25,3" path="m5460,3901l5435,3901,5457,3904,5460,3901xe" filled="false" stroked="true" strokeweight="0pt" strokecolor="#000000">
                <v:path arrowok="t"/>
              </v:shape>
            </v:group>
            <v:group style="position:absolute;left:5435;top:3901;width:23;height:3" coordorigin="5435,3901" coordsize="23,3">
              <v:shape style="position:absolute;left:5435;top:3901;width:23;height:3" coordorigin="5435,3901" coordsize="23,3" path="m5435,3901l5457,3904,5437,3904,5435,3901xe" filled="false" stroked="true" strokeweight="0pt" strokecolor="#000000">
                <v:path arrowok="t"/>
              </v:shape>
            </v:group>
            <v:group style="position:absolute;left:5437;top:3904;width:21;height:2" coordorigin="5437,3904" coordsize="21,2">
              <v:shape style="position:absolute;left:5437;top:3904;width:21;height:2" coordorigin="5437,3904" coordsize="21,0" path="m5437,3904l5457,3904e" filled="false" stroked="true" strokeweight="0pt" strokecolor="#000000">
                <v:path arrowok="t"/>
              </v:shape>
            </v:group>
            <v:group style="position:absolute;left:5437;top:3904;width:21;height:2" coordorigin="5437,3904" coordsize="21,2">
              <v:shape style="position:absolute;left:5437;top:3904;width:21;height:2" coordorigin="5437,3904" coordsize="21,0" path="m5437,3904l5457,3904e" filled="false" stroked="true" strokeweight="0pt" strokecolor="#000000">
                <v:path arrowok="t"/>
              </v:shape>
            </v:group>
            <v:group style="position:absolute;left:5437;top:3904;width:19;height:2" coordorigin="5437,3904" coordsize="19,2">
              <v:shape style="position:absolute;left:5437;top:3904;width:19;height:2" coordorigin="5437,3904" coordsize="19,0" path="m5437,3904l5455,3904e" filled="false" stroked="true" strokeweight="0pt" strokecolor="#000000">
                <v:path arrowok="t"/>
              </v:shape>
            </v:group>
            <v:group style="position:absolute;left:5439;top:3904;width:16;height:3" coordorigin="5439,3904" coordsize="16,3">
              <v:shape style="position:absolute;left:5439;top:3904;width:16;height:3" coordorigin="5439,3904" coordsize="16,3" path="m5439,3904l5453,3906,5455,3904,5439,3904xe" filled="true" fillcolor="#000000" stroked="false">
                <v:path arrowok="t"/>
                <v:fill type="solid"/>
              </v:shape>
              <v:shape style="position:absolute;left:5439;top:3904;width:16;height:3" coordorigin="5439,3904" coordsize="16,3" path="m5439,3904l5442,3906,5453,3906,5439,3904xe" filled="true" fillcolor="#000000" stroked="false">
                <v:path arrowok="t"/>
                <v:fill type="solid"/>
              </v:shape>
            </v:group>
            <v:group style="position:absolute;left:5439;top:3904;width:16;height:3" coordorigin="5439,3904" coordsize="16,3">
              <v:shape style="position:absolute;left:5439;top:3904;width:16;height:3" coordorigin="5439,3904" coordsize="16,3" path="m5455,3904l5439,3904,5453,3906,5455,3904xe" filled="false" stroked="true" strokeweight="0pt" strokecolor="#000000">
                <v:path arrowok="t"/>
              </v:shape>
            </v:group>
            <v:group style="position:absolute;left:5439;top:3904;width:14;height:3" coordorigin="5439,3904" coordsize="14,3">
              <v:shape style="position:absolute;left:5439;top:3904;width:14;height:3" coordorigin="5439,3904" coordsize="14,3" path="m5439,3904l5453,3906,5442,3906,5439,3904xe" filled="false" stroked="true" strokeweight="0pt" strokecolor="#000000">
                <v:path arrowok="t"/>
              </v:shape>
            </v:group>
            <v:group style="position:absolute;left:5442;top:3906;width:10;height:2" coordorigin="5442,3906" coordsize="10,2">
              <v:shape style="position:absolute;left:5442;top:3906;width:10;height:2" coordorigin="5442,3906" coordsize="10,0" path="m5442,3906l5451,3906e" filled="false" stroked="true" strokeweight="0pt" strokecolor="#000000">
                <v:path arrowok="t"/>
              </v:shape>
            </v:group>
            <v:group style="position:absolute;left:5442;top:3906;width:10;height:2" coordorigin="5442,3906" coordsize="10,2">
              <v:shape style="position:absolute;left:5442;top:3906;width:10;height:2" coordorigin="5442,3906" coordsize="10,0" path="m5442,3906l5451,3906e" filled="false" stroked="true" strokeweight="0pt" strokecolor="#000000">
                <v:path arrowok="t"/>
              </v:shape>
            </v:group>
            <v:group style="position:absolute;left:5444;top:3906;width:7;height:2" coordorigin="5444,3906" coordsize="7,2">
              <v:shape style="position:absolute;left:5444;top:3906;width:7;height:2" coordorigin="5444,3906" coordsize="7,0" path="m5444,3906l5451,3906e" filled="false" stroked="true" strokeweight="0pt" strokecolor="#000000">
                <v:path arrowok="t"/>
              </v:shape>
            </v:group>
            <v:group style="position:absolute;left:5442;top:3906;width:12;height:2" coordorigin="5442,3906" coordsize="12,2">
              <v:shape style="position:absolute;left:5442;top:3906;width:12;height:2" coordorigin="5442,3906" coordsize="12,0" path="m5442,3906l5453,3906e" filled="false" stroked="true" strokeweight="0pt" strokecolor="#000000">
                <v:path arrowok="t"/>
              </v:shape>
            </v:group>
            <v:group style="position:absolute;left:5442;top:3906;width:12;height:2" coordorigin="5442,3906" coordsize="12,2">
              <v:shape style="position:absolute;left:5442;top:3906;width:12;height:2" coordorigin="5442,3906" coordsize="12,0" path="m5442,3906l5453,3906e" filled="false" stroked="true" strokeweight="0pt" strokecolor="#000000">
                <v:path arrowok="t"/>
              </v:shape>
            </v:group>
            <v:group style="position:absolute;left:5857;top:3753;width:7;height:2" coordorigin="5857,3753" coordsize="7,2">
              <v:shape style="position:absolute;left:5857;top:3753;width:7;height:2" coordorigin="5857,3753" coordsize="7,0" path="m5857,3753l5863,3753e" filled="false" stroked="true" strokeweight="0pt" strokecolor="#000000">
                <v:path arrowok="t"/>
              </v:shape>
            </v:group>
            <v:group style="position:absolute;left:5857;top:3753;width:7;height:2" coordorigin="5857,3753" coordsize="7,2">
              <v:shape style="position:absolute;left:5857;top:3753;width:7;height:2" coordorigin="5857,3753" coordsize="7,0" path="m5857,3753l5863,3753e" filled="false" stroked="true" strokeweight="0pt" strokecolor="#000000">
                <v:path arrowok="t"/>
              </v:shape>
            </v:group>
            <v:group style="position:absolute;left:5854;top:3753;width:14;height:2" coordorigin="5854,3753" coordsize="14,2">
              <v:shape style="position:absolute;left:5854;top:3753;width:14;height:2" coordorigin="5854,3753" coordsize="14,0" path="m5854,3753l5868,3753e" filled="false" stroked="true" strokeweight="0pt" strokecolor="#000000">
                <v:path arrowok="t"/>
              </v:shape>
            </v:group>
            <v:group style="position:absolute;left:5857;top:3753;width:12;height:2" coordorigin="5857,3753" coordsize="12,2">
              <v:shape style="position:absolute;left:5857;top:3753;width:12;height:2" coordorigin="5857,3753" coordsize="12,0" path="m5857,3753l5868,3753e" filled="false" stroked="true" strokeweight="0pt" strokecolor="#000000">
                <v:path arrowok="t"/>
              </v:shape>
            </v:group>
            <v:group style="position:absolute;left:5854;top:3753;width:14;height:2" coordorigin="5854,3753" coordsize="14,2">
              <v:shape style="position:absolute;left:5854;top:3753;width:14;height:2" coordorigin="5854,3753" coordsize="14,0" path="m5854,3753l5868,3753e" filled="false" stroked="true" strokeweight="0pt" strokecolor="#000000">
                <v:path arrowok="t"/>
              </v:shape>
            </v:group>
            <v:group style="position:absolute;left:5852;top:3753;width:19;height:2" coordorigin="5852,3753" coordsize="19,2">
              <v:shape style="position:absolute;left:5852;top:3753;width:19;height:2" coordorigin="5852,3753" coordsize="19,0" path="m5852,3753l5870,3753e" filled="false" stroked="true" strokeweight="0pt" strokecolor="#000000">
                <v:path arrowok="t"/>
              </v:shape>
            </v:group>
            <v:group style="position:absolute;left:5854;top:3753;width:16;height:2" coordorigin="5854,3753" coordsize="16,2">
              <v:shape style="position:absolute;left:5854;top:3753;width:16;height:2" coordorigin="5854,3753" coordsize="16,0" path="m5854,3753l5870,3753e" filled="false" stroked="true" strokeweight="0pt" strokecolor="#000000">
                <v:path arrowok="t"/>
              </v:shape>
            </v:group>
            <v:group style="position:absolute;left:5852;top:3753;width:19;height:2" coordorigin="5852,3753" coordsize="19,2">
              <v:shape style="position:absolute;left:5852;top:3753;width:19;height:2" coordorigin="5852,3753" coordsize="19,0" path="m5852,3753l5870,3753e" filled="false" stroked="true" strokeweight="0pt" strokecolor="#000000">
                <v:path arrowok="t"/>
              </v:shape>
            </v:group>
            <v:group style="position:absolute;left:5850;top:3753;width:23;height:3" coordorigin="5850,3753" coordsize="23,3">
              <v:shape style="position:absolute;left:5850;top:3753;width:23;height:3" coordorigin="5850,3753" coordsize="23,3" path="m5850,3755l5873,3755,5852,3753,5850,3755xe" filled="true" fillcolor="#000000" stroked="false">
                <v:path arrowok="t"/>
                <v:fill type="solid"/>
              </v:shape>
              <v:shape style="position:absolute;left:5850;top:3753;width:23;height:3" coordorigin="5850,3753" coordsize="23,3" path="m5852,3753l5873,3755,5870,3753,5852,3753xe" filled="true" fillcolor="#000000" stroked="false">
                <v:path arrowok="t"/>
                <v:fill type="solid"/>
              </v:shape>
            </v:group>
            <v:group style="position:absolute;left:5852;top:3753;width:21;height:3" coordorigin="5852,3753" coordsize="21,3">
              <v:shape style="position:absolute;left:5852;top:3753;width:21;height:3" coordorigin="5852,3753" coordsize="21,3" path="m5870,3753l5852,3753,5873,3755,5870,3753xe" filled="false" stroked="true" strokeweight="0pt" strokecolor="#000000">
                <v:path arrowok="t"/>
              </v:shape>
            </v:group>
            <v:group style="position:absolute;left:5850;top:3753;width:23;height:3" coordorigin="5850,3753" coordsize="23,3">
              <v:shape style="position:absolute;left:5850;top:3753;width:23;height:3" coordorigin="5850,3753" coordsize="23,3" path="m5852,3753l5873,3755,5850,3755,5852,3753xe" filled="false" stroked="true" strokeweight="0pt" strokecolor="#000000">
                <v:path arrowok="t"/>
              </v:shape>
            </v:group>
            <v:group style="position:absolute;left:5848;top:3755;width:28;height:2" coordorigin="5848,3755" coordsize="28,2">
              <v:shape style="position:absolute;left:5848;top:3755;width:28;height:2" coordorigin="5848,3755" coordsize="28,0" path="m5848,3755l5875,3755e" filled="false" stroked="true" strokeweight="0pt" strokecolor="#000000">
                <v:path arrowok="t"/>
              </v:shape>
            </v:group>
            <v:group style="position:absolute;left:5850;top:3755;width:25;height:2" coordorigin="5850,3755" coordsize="25,2">
              <v:shape style="position:absolute;left:5850;top:3755;width:25;height:2" coordorigin="5850,3755" coordsize="25,0" path="m5850,3755l5875,3755e" filled="false" stroked="true" strokeweight="0pt" strokecolor="#000000">
                <v:path arrowok="t"/>
              </v:shape>
            </v:group>
            <v:group style="position:absolute;left:5848;top:3755;width:28;height:2" coordorigin="5848,3755" coordsize="28,2">
              <v:shape style="position:absolute;left:5848;top:3755;width:28;height:2" coordorigin="5848,3755" coordsize="28,0" path="m5848,3755l5875,3755e" filled="false" stroked="true" strokeweight="0pt" strokecolor="#000000">
                <v:path arrowok="t"/>
              </v:shape>
            </v:group>
            <v:group style="position:absolute;left:5845;top:3756;width:32;height:2" coordorigin="5845,3756" coordsize="32,2">
              <v:shape style="position:absolute;left:5845;top:3756;width:32;height:2" coordorigin="5845,3756" coordsize="32,0" path="m5845,3756l5877,3756e" filled="false" stroked="true" strokeweight=".112803pt" strokecolor="#000000">
                <v:path arrowok="t"/>
              </v:shape>
            </v:group>
            <v:group style="position:absolute;left:5848;top:3755;width:30;height:3" coordorigin="5848,3755" coordsize="30,3">
              <v:shape style="position:absolute;left:5848;top:3755;width:30;height:3" coordorigin="5848,3755" coordsize="30,3" path="m5875,3755l5848,3755,5877,3757,5875,3755xe" filled="false" stroked="true" strokeweight="0pt" strokecolor="#000000">
                <v:path arrowok="t"/>
              </v:shape>
            </v:group>
            <v:group style="position:absolute;left:5845;top:3755;width:32;height:3" coordorigin="5845,3755" coordsize="32,3">
              <v:shape style="position:absolute;left:5845;top:3755;width:32;height:3" coordorigin="5845,3755" coordsize="32,3" path="m5848,3755l5877,3757,5845,3757,5848,3755xe" filled="false" stroked="true" strokeweight="0pt" strokecolor="#000000">
                <v:path arrowok="t"/>
              </v:shape>
            </v:group>
            <v:group style="position:absolute;left:5843;top:3757;width:34;height:2" coordorigin="5843,3757" coordsize="34,2">
              <v:shape style="position:absolute;left:5843;top:3757;width:34;height:2" coordorigin="5843,3757" coordsize="34,0" path="m5843,3757l5877,3757e" filled="false" stroked="true" strokeweight="0pt" strokecolor="#000000">
                <v:path arrowok="t"/>
              </v:shape>
            </v:group>
            <v:group style="position:absolute;left:5845;top:3757;width:32;height:2" coordorigin="5845,3757" coordsize="32,2">
              <v:shape style="position:absolute;left:5845;top:3757;width:32;height:2" coordorigin="5845,3757" coordsize="32,0" path="m5845,3757l5877,3757e" filled="false" stroked="true" strokeweight="0pt" strokecolor="#000000">
                <v:path arrowok="t"/>
              </v:shape>
            </v:group>
            <v:group style="position:absolute;left:5845;top:3757;width:32;height:2" coordorigin="5845,3757" coordsize="32,2">
              <v:shape style="position:absolute;left:5845;top:3757;width:32;height:2" coordorigin="5845,3757" coordsize="32,0" path="m5845,3757l5877,3757e" filled="false" stroked="true" strokeweight="0pt" strokecolor="#000000">
                <v:path arrowok="t"/>
              </v:shape>
            </v:group>
            <v:group style="position:absolute;left:5841;top:3758;width:39;height:2" coordorigin="5841,3758" coordsize="39,2">
              <v:shape style="position:absolute;left:5841;top:3758;width:39;height:2" coordorigin="5841,3758" coordsize="39,0" path="m5841,3758l5879,3758e" filled="false" stroked="true" strokeweight=".112803pt" strokecolor="#000000">
                <v:path arrowok="t"/>
              </v:shape>
            </v:group>
            <v:group style="position:absolute;left:5843;top:3757;width:37;height:3" coordorigin="5843,3757" coordsize="37,3">
              <v:shape style="position:absolute;left:5843;top:3757;width:37;height:3" coordorigin="5843,3757" coordsize="37,3" path="m5877,3757l5843,3757,5879,3759,5877,3757xe" filled="false" stroked="true" strokeweight="0pt" strokecolor="#000000">
                <v:path arrowok="t"/>
              </v:shape>
            </v:group>
            <v:group style="position:absolute;left:5841;top:3757;width:39;height:3" coordorigin="5841,3757" coordsize="39,3">
              <v:shape style="position:absolute;left:5841;top:3757;width:39;height:3" coordorigin="5841,3757" coordsize="39,3" path="m5843,3757l5879,3759,5841,3759,5843,3757xe" filled="false" stroked="true" strokeweight="0pt" strokecolor="#000000">
                <v:path arrowok="t"/>
              </v:shape>
            </v:group>
            <v:group style="position:absolute;left:5841;top:3760;width:41;height:2" coordorigin="5841,3760" coordsize="41,2">
              <v:shape style="position:absolute;left:5841;top:3760;width:41;height:2" coordorigin="5841,3760" coordsize="41,0" path="m5841,3760l5882,3760e" filled="false" stroked="true" strokeweight=".112803pt" strokecolor="#000000">
                <v:path arrowok="t"/>
              </v:shape>
            </v:group>
            <v:group style="position:absolute;left:5841;top:3759;width:41;height:3" coordorigin="5841,3759" coordsize="41,3">
              <v:shape style="position:absolute;left:5841;top:3759;width:41;height:3" coordorigin="5841,3759" coordsize="41,3" path="m5879,3759l5841,3759,5882,3762,5879,3759xe" filled="false" stroked="true" strokeweight="0pt" strokecolor="#000000">
                <v:path arrowok="t"/>
              </v:shape>
            </v:group>
            <v:group style="position:absolute;left:5841;top:3759;width:41;height:3" coordorigin="5841,3759" coordsize="41,3">
              <v:shape style="position:absolute;left:5841;top:3759;width:41;height:3" coordorigin="5841,3759" coordsize="41,3" path="m5841,3759l5882,3762,5841,3762,5841,3759xe" filled="false" stroked="true" strokeweight="0pt" strokecolor="#000000">
                <v:path arrowok="t"/>
              </v:shape>
            </v:group>
            <v:group style="position:absolute;left:5839;top:3763;width:46;height:2" coordorigin="5839,3763" coordsize="46,2">
              <v:shape style="position:absolute;left:5839;top:3763;width:46;height:2" coordorigin="5839,3763" coordsize="46,0" path="m5839,3763l5884,3763e" filled="false" stroked="true" strokeweight=".112803pt" strokecolor="#000000">
                <v:path arrowok="t"/>
              </v:shape>
            </v:group>
            <v:group style="position:absolute;left:5841;top:3762;width:43;height:3" coordorigin="5841,3762" coordsize="43,3">
              <v:shape style="position:absolute;left:5841;top:3762;width:43;height:3" coordorigin="5841,3762" coordsize="43,3" path="m5882,3762l5841,3762,5884,3764,5882,3762xe" filled="false" stroked="true" strokeweight="0pt" strokecolor="#000000">
                <v:path arrowok="t"/>
              </v:shape>
            </v:group>
            <v:group style="position:absolute;left:5839;top:3762;width:46;height:3" coordorigin="5839,3762" coordsize="46,3">
              <v:shape style="position:absolute;left:5839;top:3762;width:46;height:3" coordorigin="5839,3762" coordsize="46,3" path="m5841,3762l5884,3764,5839,3764,5841,3762xe" filled="false" stroked="true" strokeweight="0pt" strokecolor="#000000">
                <v:path arrowok="t"/>
              </v:shape>
            </v:group>
            <v:group style="position:absolute;left:5836;top:3765;width:48;height:2" coordorigin="5836,3765" coordsize="48,2">
              <v:shape style="position:absolute;left:5836;top:3765;width:48;height:2" coordorigin="5836,3765" coordsize="48,0" path="m5836,3765l5884,3765e" filled="false" stroked="true" strokeweight=".112803pt" strokecolor="#000000">
                <v:path arrowok="t"/>
              </v:shape>
            </v:group>
            <v:group style="position:absolute;left:5839;top:3764;width:46;height:3" coordorigin="5839,3764" coordsize="46,3">
              <v:shape style="position:absolute;left:5839;top:3764;width:46;height:3" coordorigin="5839,3764" coordsize="46,3" path="m5884,3764l5839,3764,5884,3766,5884,3764xe" filled="false" stroked="true" strokeweight="0pt" strokecolor="#000000">
                <v:path arrowok="t"/>
              </v:shape>
            </v:group>
            <v:group style="position:absolute;left:5836;top:3764;width:48;height:3" coordorigin="5836,3764" coordsize="48,3">
              <v:shape style="position:absolute;left:5836;top:3764;width:48;height:3" coordorigin="5836,3764" coordsize="48,3" path="m5839,3764l5884,3766,5836,3766,5839,3764xe" filled="false" stroked="true" strokeweight="0pt" strokecolor="#000000">
                <v:path arrowok="t"/>
              </v:shape>
            </v:group>
            <v:group style="position:absolute;left:5836;top:3767;width:50;height:2" coordorigin="5836,3767" coordsize="50,2">
              <v:shape style="position:absolute;left:5836;top:3767;width:50;height:2" coordorigin="5836,3767" coordsize="50,0" path="m5836,3767l5886,3767e" filled="false" stroked="true" strokeweight=".112803pt" strokecolor="#000000">
                <v:path arrowok="t"/>
              </v:shape>
            </v:group>
            <v:group style="position:absolute;left:5836;top:3766;width:50;height:3" coordorigin="5836,3766" coordsize="50,3">
              <v:shape style="position:absolute;left:5836;top:3766;width:50;height:3" coordorigin="5836,3766" coordsize="50,3" path="m5884,3766l5836,3766,5886,3768,5884,3766xe" filled="false" stroked="true" strokeweight="0pt" strokecolor="#000000">
                <v:path arrowok="t"/>
              </v:shape>
            </v:group>
            <v:group style="position:absolute;left:5836;top:3766;width:50;height:3" coordorigin="5836,3766" coordsize="50,3">
              <v:shape style="position:absolute;left:5836;top:3766;width:50;height:3" coordorigin="5836,3766" coordsize="50,3" path="m5836,3766l5886,3768,5836,3768,5836,3766xe" filled="false" stroked="true" strokeweight="0pt" strokecolor="#000000">
                <v:path arrowok="t"/>
              </v:shape>
            </v:group>
            <v:group style="position:absolute;left:5836;top:3769;width:50;height:2" coordorigin="5836,3769" coordsize="50,2">
              <v:shape style="position:absolute;left:5836;top:3769;width:50;height:2" coordorigin="5836,3769" coordsize="50,0" path="m5836,3769l5886,3769e" filled="false" stroked="true" strokeweight=".112803pt" strokecolor="#000000">
                <v:path arrowok="t"/>
              </v:shape>
            </v:group>
            <v:group style="position:absolute;left:5836;top:3768;width:50;height:3" coordorigin="5836,3768" coordsize="50,3">
              <v:shape style="position:absolute;left:5836;top:3768;width:50;height:3" coordorigin="5836,3768" coordsize="50,3" path="m5886,3768l5836,3768,5886,3771,5886,3768xe" filled="false" stroked="true" strokeweight="0pt" strokecolor="#000000">
                <v:path arrowok="t"/>
              </v:shape>
            </v:group>
            <v:group style="position:absolute;left:5836;top:3768;width:50;height:3" coordorigin="5836,3768" coordsize="50,3">
              <v:shape style="position:absolute;left:5836;top:3768;width:50;height:3" coordorigin="5836,3768" coordsize="50,3" path="m5836,3768l5886,3771,5836,3771,5836,3768xe" filled="false" stroked="true" strokeweight="0pt" strokecolor="#000000">
                <v:path arrowok="t"/>
              </v:shape>
            </v:group>
            <v:group style="position:absolute;left:5834;top:3772;width:52;height:2" coordorigin="5834,3772" coordsize="52,2">
              <v:shape style="position:absolute;left:5834;top:3772;width:52;height:2" coordorigin="5834,3772" coordsize="52,0" path="m5834,3772l5886,3772e" filled="false" stroked="true" strokeweight=".112803pt" strokecolor="#000000">
                <v:path arrowok="t"/>
              </v:shape>
            </v:group>
            <v:group style="position:absolute;left:5836;top:3771;width:50;height:3" coordorigin="5836,3771" coordsize="50,3">
              <v:shape style="position:absolute;left:5836;top:3771;width:50;height:3" coordorigin="5836,3771" coordsize="50,3" path="m5886,3771l5836,3771,5886,3773,5886,3771xe" filled="false" stroked="true" strokeweight="0pt" strokecolor="#000000">
                <v:path arrowok="t"/>
              </v:shape>
            </v:group>
            <v:group style="position:absolute;left:5834;top:3771;width:52;height:3" coordorigin="5834,3771" coordsize="52,3">
              <v:shape style="position:absolute;left:5834;top:3771;width:52;height:3" coordorigin="5834,3771" coordsize="52,3" path="m5836,3771l5886,3773,5834,3773,5836,3771xe" filled="false" stroked="true" strokeweight="0pt" strokecolor="#000000">
                <v:path arrowok="t"/>
              </v:shape>
            </v:group>
            <v:group style="position:absolute;left:5834;top:3774;width:55;height:2" coordorigin="5834,3774" coordsize="55,2">
              <v:shape style="position:absolute;left:5834;top:3774;width:55;height:2" coordorigin="5834,3774" coordsize="55,0" path="m5834,3774l5888,3774e" filled="false" stroked="true" strokeweight=".112803pt" strokecolor="#000000">
                <v:path arrowok="t"/>
              </v:shape>
            </v:group>
            <v:group style="position:absolute;left:5834;top:3773;width:55;height:3" coordorigin="5834,3773" coordsize="55,3">
              <v:shape style="position:absolute;left:5834;top:3773;width:55;height:3" coordorigin="5834,3773" coordsize="55,3" path="m5886,3773l5834,3773,5888,3775,5886,3773xe" filled="false" stroked="true" strokeweight="0pt" strokecolor="#000000">
                <v:path arrowok="t"/>
              </v:shape>
            </v:group>
            <v:group style="position:absolute;left:5834;top:3773;width:55;height:3" coordorigin="5834,3773" coordsize="55,3">
              <v:shape style="position:absolute;left:5834;top:3773;width:55;height:3" coordorigin="5834,3773" coordsize="55,3" path="m5834,3773l5888,3775,5834,3775,5834,3773xe" filled="false" stroked="true" strokeweight="0pt" strokecolor="#000000">
                <v:path arrowok="t"/>
              </v:shape>
            </v:group>
            <v:group style="position:absolute;left:5834;top:3776;width:55;height:2" coordorigin="5834,3776" coordsize="55,2">
              <v:shape style="position:absolute;left:5834;top:3776;width:55;height:2" coordorigin="5834,3776" coordsize="55,0" path="m5834,3776l5888,3776e" filled="false" stroked="true" strokeweight=".112803pt" strokecolor="#000000">
                <v:path arrowok="t"/>
              </v:shape>
            </v:group>
            <v:group style="position:absolute;left:5834;top:3775;width:55;height:3" coordorigin="5834,3775" coordsize="55,3">
              <v:shape style="position:absolute;left:5834;top:3775;width:55;height:3" coordorigin="5834,3775" coordsize="55,3" path="m5888,3775l5834,3775,5888,3777,5888,3775xe" filled="false" stroked="true" strokeweight="0pt" strokecolor="#000000">
                <v:path arrowok="t"/>
              </v:shape>
            </v:group>
            <v:group style="position:absolute;left:5834;top:3775;width:55;height:3" coordorigin="5834,3775" coordsize="55,3">
              <v:shape style="position:absolute;left:5834;top:3775;width:55;height:3" coordorigin="5834,3775" coordsize="55,3" path="m5834,3775l5888,3777,5834,3777,5834,3775xe" filled="false" stroked="true" strokeweight="0pt" strokecolor="#000000">
                <v:path arrowok="t"/>
              </v:shape>
            </v:group>
            <v:group style="position:absolute;left:5834;top:3779;width:55;height:2" coordorigin="5834,3779" coordsize="55,2">
              <v:shape style="position:absolute;left:5834;top:3779;width:55;height:2" coordorigin="5834,3779" coordsize="55,0" path="m5834,3779l5888,3779e" filled="false" stroked="true" strokeweight=".112803pt" strokecolor="#000000">
                <v:path arrowok="t"/>
              </v:shape>
            </v:group>
            <v:group style="position:absolute;left:5834;top:3777;width:55;height:3" coordorigin="5834,3777" coordsize="55,3">
              <v:shape style="position:absolute;left:5834;top:3777;width:55;height:3" coordorigin="5834,3777" coordsize="55,3" path="m5888,3777l5834,3777,5888,3780,5888,3777xe" filled="false" stroked="true" strokeweight="0pt" strokecolor="#000000">
                <v:path arrowok="t"/>
              </v:shape>
            </v:group>
            <v:group style="position:absolute;left:5834;top:3777;width:55;height:3" coordorigin="5834,3777" coordsize="55,3">
              <v:shape style="position:absolute;left:5834;top:3777;width:55;height:3" coordorigin="5834,3777" coordsize="55,3" path="m5834,3777l5888,3780,5834,3780,5834,3777xe" filled="false" stroked="true" strokeweight="0pt" strokecolor="#000000">
                <v:path arrowok="t"/>
              </v:shape>
            </v:group>
            <v:group style="position:absolute;left:5834;top:3782;width:55;height:2" coordorigin="5834,3782" coordsize="55,2">
              <v:shape style="position:absolute;left:5834;top:3782;width:55;height:2" coordorigin="5834,3782" coordsize="55,0" path="m5834,3782l5888,3782e" filled="false" stroked="true" strokeweight=".225606pt" strokecolor="#000000">
                <v:path arrowok="t"/>
              </v:shape>
            </v:group>
            <v:group style="position:absolute;left:5834;top:3780;width:55;height:5" coordorigin="5834,3780" coordsize="55,5">
              <v:shape style="position:absolute;left:5834;top:3780;width:55;height:5" coordorigin="5834,3780" coordsize="55,5" path="m5888,3780l5834,3780,5886,3784,5888,3780xe" filled="false" stroked="true" strokeweight="0pt" strokecolor="#000000">
                <v:path arrowok="t"/>
              </v:shape>
            </v:group>
            <v:group style="position:absolute;left:5834;top:3780;width:52;height:5" coordorigin="5834,3780" coordsize="52,5">
              <v:shape style="position:absolute;left:5834;top:3780;width:52;height:5" coordorigin="5834,3780" coordsize="52,5" path="m5834,3780l5886,3784,5834,3784,5834,3780xe" filled="false" stroked="true" strokeweight="0pt" strokecolor="#000000">
                <v:path arrowok="t"/>
              </v:shape>
            </v:group>
            <v:group style="position:absolute;left:5834;top:3785;width:52;height:2" coordorigin="5834,3785" coordsize="52,2">
              <v:shape style="position:absolute;left:5834;top:3785;width:52;height:2" coordorigin="5834,3785" coordsize="52,0" path="m5834,3785l5886,3785e" filled="false" stroked="true" strokeweight=".112803pt" strokecolor="#000000">
                <v:path arrowok="t"/>
              </v:shape>
            </v:group>
            <v:group style="position:absolute;left:5834;top:3784;width:52;height:3" coordorigin="5834,3784" coordsize="52,3">
              <v:shape style="position:absolute;left:5834;top:3784;width:52;height:3" coordorigin="5834,3784" coordsize="52,3" path="m5886,3784l5834,3784,5886,3786,5886,3784xe" filled="false" stroked="true" strokeweight="0pt" strokecolor="#000000">
                <v:path arrowok="t"/>
              </v:shape>
            </v:group>
            <v:group style="position:absolute;left:5834;top:3784;width:52;height:3" coordorigin="5834,3784" coordsize="52,3">
              <v:shape style="position:absolute;left:5834;top:3784;width:52;height:3" coordorigin="5834,3784" coordsize="52,3" path="m5834,3784l5886,3786,5836,3786,5834,3784xe" filled="false" stroked="true" strokeweight="0pt" strokecolor="#000000">
                <v:path arrowok="t"/>
              </v:shape>
            </v:group>
            <v:group style="position:absolute;left:5836;top:3788;width:50;height:2" coordorigin="5836,3788" coordsize="50,2">
              <v:shape style="position:absolute;left:5836;top:3788;width:50;height:2" coordorigin="5836,3788" coordsize="50,0" path="m5836,3788l5886,3788e" filled="false" stroked="true" strokeweight=".112803pt" strokecolor="#000000">
                <v:path arrowok="t"/>
              </v:shape>
            </v:group>
            <v:group style="position:absolute;left:5836;top:3786;width:50;height:3" coordorigin="5836,3786" coordsize="50,3">
              <v:shape style="position:absolute;left:5836;top:3786;width:50;height:3" coordorigin="5836,3786" coordsize="50,3" path="m5886,3786l5836,3786,5886,3789,5886,3786xe" filled="false" stroked="true" strokeweight="0pt" strokecolor="#000000">
                <v:path arrowok="t"/>
              </v:shape>
            </v:group>
            <v:group style="position:absolute;left:5836;top:3786;width:50;height:3" coordorigin="5836,3786" coordsize="50,3">
              <v:shape style="position:absolute;left:5836;top:3786;width:50;height:3" coordorigin="5836,3786" coordsize="50,3" path="m5836,3786l5886,3789,5836,3789,5836,3786xe" filled="false" stroked="true" strokeweight="0pt" strokecolor="#000000">
                <v:path arrowok="t"/>
              </v:shape>
            </v:group>
            <v:group style="position:absolute;left:5836;top:3790;width:50;height:2" coordorigin="5836,3790" coordsize="50,2">
              <v:shape style="position:absolute;left:5836;top:3790;width:50;height:2" coordorigin="5836,3790" coordsize="50,0" path="m5836,3790l5886,3790e" filled="false" stroked="true" strokeweight=".112803pt" strokecolor="#000000">
                <v:path arrowok="t"/>
              </v:shape>
            </v:group>
            <v:group style="position:absolute;left:5836;top:3789;width:50;height:3" coordorigin="5836,3789" coordsize="50,3">
              <v:shape style="position:absolute;left:5836;top:3789;width:50;height:3" coordorigin="5836,3789" coordsize="50,3" path="m5886,3789l5836,3789,5884,3791,5886,3789xe" filled="false" stroked="true" strokeweight="0pt" strokecolor="#000000">
                <v:path arrowok="t"/>
              </v:shape>
            </v:group>
            <v:group style="position:absolute;left:5836;top:3789;width:48;height:3" coordorigin="5836,3789" coordsize="48,3">
              <v:shape style="position:absolute;left:5836;top:3789;width:48;height:3" coordorigin="5836,3789" coordsize="48,3" path="m5836,3789l5884,3791,5836,3791,5836,3789xe" filled="false" stroked="true" strokeweight="0pt" strokecolor="#000000">
                <v:path arrowok="t"/>
              </v:shape>
            </v:group>
            <v:group style="position:absolute;left:5836;top:3792;width:48;height:2" coordorigin="5836,3792" coordsize="48,2">
              <v:shape style="position:absolute;left:5836;top:3792;width:48;height:2" coordorigin="5836,3792" coordsize="48,0" path="m5836,3792l5884,3792e" filled="false" stroked="true" strokeweight=".112803pt" strokecolor="#000000">
                <v:path arrowok="t"/>
              </v:shape>
            </v:group>
            <v:group style="position:absolute;left:5836;top:3791;width:48;height:3" coordorigin="5836,3791" coordsize="48,3">
              <v:shape style="position:absolute;left:5836;top:3791;width:48;height:3" coordorigin="5836,3791" coordsize="48,3" path="m5884,3791l5836,3791,5884,3793,5884,3791xe" filled="false" stroked="true" strokeweight="0pt" strokecolor="#000000">
                <v:path arrowok="t"/>
              </v:shape>
            </v:group>
            <v:group style="position:absolute;left:5836;top:3791;width:48;height:3" coordorigin="5836,3791" coordsize="48,3">
              <v:shape style="position:absolute;left:5836;top:3791;width:48;height:3" coordorigin="5836,3791" coordsize="48,3" path="m5836,3791l5884,3793,5839,3793,5836,3791xe" filled="false" stroked="true" strokeweight="0pt" strokecolor="#000000">
                <v:path arrowok="t"/>
              </v:shape>
            </v:group>
            <v:group style="position:absolute;left:5839;top:3794;width:46;height:2" coordorigin="5839,3794" coordsize="46,2">
              <v:shape style="position:absolute;left:5839;top:3794;width:46;height:2" coordorigin="5839,3794" coordsize="46,0" path="m5839,3794l5884,3794e" filled="false" stroked="true" strokeweight=".112803pt" strokecolor="#000000">
                <v:path arrowok="t"/>
              </v:shape>
            </v:group>
            <v:group style="position:absolute;left:5839;top:3793;width:46;height:3" coordorigin="5839,3793" coordsize="46,3">
              <v:shape style="position:absolute;left:5839;top:3793;width:46;height:3" coordorigin="5839,3793" coordsize="46,3" path="m5884,3793l5839,3793,5882,3795,5884,3793xe" filled="false" stroked="true" strokeweight="0pt" strokecolor="#000000">
                <v:path arrowok="t"/>
              </v:shape>
            </v:group>
            <v:group style="position:absolute;left:5839;top:3793;width:43;height:3" coordorigin="5839,3793" coordsize="43,3">
              <v:shape style="position:absolute;left:5839;top:3793;width:43;height:3" coordorigin="5839,3793" coordsize="43,3" path="m5839,3793l5882,3795,5841,3795,5839,3793xe" filled="false" stroked="true" strokeweight="0pt" strokecolor="#000000">
                <v:path arrowok="t"/>
              </v:shape>
            </v:group>
            <v:group style="position:absolute;left:5841;top:3795;width:41;height:2" coordorigin="5841,3795" coordsize="41,2">
              <v:shape style="position:absolute;left:5841;top:3795;width:41;height:2" coordorigin="5841,3795" coordsize="41,0" path="m5841,3795l5882,3795e" filled="false" stroked="true" strokeweight="0pt" strokecolor="#000000">
                <v:path arrowok="t"/>
              </v:shape>
            </v:group>
            <v:group style="position:absolute;left:5841;top:3795;width:39;height:2" coordorigin="5841,3795" coordsize="39,2">
              <v:shape style="position:absolute;left:5841;top:3795;width:39;height:2" coordorigin="5841,3795" coordsize="39,0" path="m5841,3795l5879,3795e" filled="false" stroked="true" strokeweight="0pt" strokecolor="#000000">
                <v:path arrowok="t"/>
              </v:shape>
            </v:group>
            <v:group style="position:absolute;left:5841;top:3795;width:41;height:2" coordorigin="5841,3795" coordsize="41,2">
              <v:shape style="position:absolute;left:5841;top:3795;width:41;height:2" coordorigin="5841,3795" coordsize="41,0" path="m5841,3795l5882,3795e" filled="false" stroked="true" strokeweight="0pt" strokecolor="#000000">
                <v:path arrowok="t"/>
              </v:shape>
            </v:group>
            <v:group style="position:absolute;left:5841;top:3797;width:39;height:2" coordorigin="5841,3797" coordsize="39,2">
              <v:shape style="position:absolute;left:5841;top:3797;width:39;height:2" coordorigin="5841,3797" coordsize="39,0" path="m5841,3797l5879,3797e" filled="false" stroked="true" strokeweight=".112803pt" strokecolor="#000000">
                <v:path arrowok="t"/>
              </v:shape>
            </v:group>
            <v:group style="position:absolute;left:5841;top:3795;width:39;height:3" coordorigin="5841,3795" coordsize="39,3">
              <v:shape style="position:absolute;left:5841;top:3795;width:39;height:3" coordorigin="5841,3795" coordsize="39,3" path="m5879,3795l5841,3795,5877,3798,5879,3795xe" filled="false" stroked="true" strokeweight="0pt" strokecolor="#000000">
                <v:path arrowok="t"/>
              </v:shape>
            </v:group>
            <v:group style="position:absolute;left:5841;top:3795;width:37;height:3" coordorigin="5841,3795" coordsize="37,3">
              <v:shape style="position:absolute;left:5841;top:3795;width:37;height:3" coordorigin="5841,3795" coordsize="37,3" path="m5841,3795l5877,3798,5843,3798,5841,3795xe" filled="false" stroked="true" strokeweight="0pt" strokecolor="#000000">
                <v:path arrowok="t"/>
              </v:shape>
            </v:group>
            <v:group style="position:absolute;left:5843;top:3799;width:34;height:2" coordorigin="5843,3799" coordsize="34,2">
              <v:shape style="position:absolute;left:5843;top:3799;width:34;height:2" coordorigin="5843,3799" coordsize="34,0" path="m5843,3799l5877,3799e" filled="false" stroked="true" strokeweight=".112803pt" strokecolor="#000000">
                <v:path arrowok="t"/>
              </v:shape>
            </v:group>
            <v:group style="position:absolute;left:5843;top:3798;width:34;height:3" coordorigin="5843,3798" coordsize="34,3">
              <v:shape style="position:absolute;left:5843;top:3798;width:34;height:3" coordorigin="5843,3798" coordsize="34,3" path="m5877,3798l5843,3798,5877,3800,5877,3798xe" filled="false" stroked="true" strokeweight="0pt" strokecolor="#000000">
                <v:path arrowok="t"/>
              </v:shape>
            </v:group>
            <v:group style="position:absolute;left:5843;top:3798;width:34;height:3" coordorigin="5843,3798" coordsize="34,3">
              <v:shape style="position:absolute;left:5843;top:3798;width:34;height:3" coordorigin="5843,3798" coordsize="34,3" path="m5843,3798l5877,3800,5845,3800,5843,3798xe" filled="false" stroked="true" strokeweight="0pt" strokecolor="#000000">
                <v:path arrowok="t"/>
              </v:shape>
            </v:group>
            <v:group style="position:absolute;left:5845;top:3801;width:32;height:2" coordorigin="5845,3801" coordsize="32,2">
              <v:shape style="position:absolute;left:5845;top:3801;width:32;height:2" coordorigin="5845,3801" coordsize="32,0" path="m5845,3801l5877,3801e" filled="false" stroked="true" strokeweight=".112803pt" strokecolor="#000000">
                <v:path arrowok="t"/>
              </v:shape>
            </v:group>
            <v:group style="position:absolute;left:5845;top:3800;width:32;height:3" coordorigin="5845,3800" coordsize="32,3">
              <v:shape style="position:absolute;left:5845;top:3800;width:32;height:3" coordorigin="5845,3800" coordsize="32,3" path="m5877,3800l5845,3800,5875,3802,5877,3800xe" filled="false" stroked="true" strokeweight="0pt" strokecolor="#000000">
                <v:path arrowok="t"/>
              </v:shape>
            </v:group>
            <v:group style="position:absolute;left:5845;top:3800;width:30;height:3" coordorigin="5845,3800" coordsize="30,3">
              <v:shape style="position:absolute;left:5845;top:3800;width:30;height:3" coordorigin="5845,3800" coordsize="30,3" path="m5845,3800l5875,3802,5848,3802,5845,3800xe" filled="false" stroked="true" strokeweight="0pt" strokecolor="#000000">
                <v:path arrowok="t"/>
              </v:shape>
            </v:group>
            <v:group style="position:absolute;left:5848;top:3802;width:28;height:2" coordorigin="5848,3802" coordsize="28,2">
              <v:shape style="position:absolute;left:5848;top:3802;width:28;height:2" coordorigin="5848,3802" coordsize="28,0" path="m5848,3802l5875,3802e" filled="false" stroked="true" strokeweight="0pt" strokecolor="#000000">
                <v:path arrowok="t"/>
              </v:shape>
            </v:group>
            <v:group style="position:absolute;left:5848;top:3802;width:28;height:2" coordorigin="5848,3802" coordsize="28,2">
              <v:shape style="position:absolute;left:5848;top:3802;width:28;height:2" coordorigin="5848,3802" coordsize="28,0" path="m5848,3802l5875,3802e" filled="false" stroked="true" strokeweight="0pt" strokecolor="#000000">
                <v:path arrowok="t"/>
              </v:shape>
            </v:group>
            <v:group style="position:absolute;left:5848;top:3802;width:25;height:2" coordorigin="5848,3802" coordsize="25,2">
              <v:shape style="position:absolute;left:5848;top:3802;width:25;height:2" coordorigin="5848,3802" coordsize="25,0" path="m5848,3802l5873,3802e" filled="false" stroked="true" strokeweight="0pt" strokecolor="#000000">
                <v:path arrowok="t"/>
              </v:shape>
            </v:group>
            <v:group style="position:absolute;left:5850;top:3802;width:23;height:2" coordorigin="5850,3802" coordsize="23,2">
              <v:shape style="position:absolute;left:5850;top:3802;width:23;height:2" coordorigin="5850,3802" coordsize="23,0" path="m5850,3802l5873,3802e" filled="false" stroked="true" strokeweight="0pt" strokecolor="#000000">
                <v:path arrowok="t"/>
              </v:shape>
            </v:group>
            <v:group style="position:absolute;left:5850;top:3802;width:23;height:2" coordorigin="5850,3802" coordsize="23,2">
              <v:shape style="position:absolute;left:5850;top:3802;width:23;height:2" coordorigin="5850,3802" coordsize="23,0" path="m5850,3802l5873,3802e" filled="false" stroked="true" strokeweight="0pt" strokecolor="#000000">
                <v:path arrowok="t"/>
              </v:shape>
            </v:group>
            <v:group style="position:absolute;left:5850;top:3802;width:21;height:2" coordorigin="5850,3802" coordsize="21,2">
              <v:shape style="position:absolute;left:5850;top:3802;width:21;height:2" coordorigin="5850,3802" coordsize="21,0" path="m5850,3802l5870,3802e" filled="false" stroked="true" strokeweight="0pt" strokecolor="#000000">
                <v:path arrowok="t"/>
              </v:shape>
            </v:group>
            <v:group style="position:absolute;left:5852;top:3802;width:19;height:3" coordorigin="5852,3802" coordsize="19,3">
              <v:shape style="position:absolute;left:5852;top:3802;width:19;height:3" coordorigin="5852,3802" coordsize="19,3" path="m5852,3802l5868,3804,5870,3802,5852,3802xe" filled="true" fillcolor="#000000" stroked="false">
                <v:path arrowok="t"/>
                <v:fill type="solid"/>
              </v:shape>
              <v:shape style="position:absolute;left:5852;top:3802;width:19;height:3" coordorigin="5852,3802" coordsize="19,3" path="m5852,3802l5854,3804,5868,3804,5852,3802xe" filled="true" fillcolor="#000000" stroked="false">
                <v:path arrowok="t"/>
                <v:fill type="solid"/>
              </v:shape>
            </v:group>
            <v:group style="position:absolute;left:5852;top:3802;width:19;height:3" coordorigin="5852,3802" coordsize="19,3">
              <v:shape style="position:absolute;left:5852;top:3802;width:19;height:3" coordorigin="5852,3802" coordsize="19,3" path="m5870,3802l5852,3802,5868,3804,5870,3802xe" filled="false" stroked="true" strokeweight="0pt" strokecolor="#000000">
                <v:path arrowok="t"/>
              </v:shape>
            </v:group>
            <v:group style="position:absolute;left:5852;top:3802;width:16;height:3" coordorigin="5852,3802" coordsize="16,3">
              <v:shape style="position:absolute;left:5852;top:3802;width:16;height:3" coordorigin="5852,3802" coordsize="16,3" path="m5852,3802l5868,3804,5854,3804,5852,3802xe" filled="false" stroked="true" strokeweight="0pt" strokecolor="#000000">
                <v:path arrowok="t"/>
              </v:shape>
            </v:group>
            <v:group style="position:absolute;left:5854;top:3804;width:10;height:2" coordorigin="5854,3804" coordsize="10,2">
              <v:shape style="position:absolute;left:5854;top:3804;width:10;height:2" coordorigin="5854,3804" coordsize="10,0" path="m5854,3804l5863,3804e" filled="false" stroked="true" strokeweight="0pt" strokecolor="#000000">
                <v:path arrowok="t"/>
              </v:shape>
            </v:group>
            <v:group style="position:absolute;left:5854;top:3804;width:10;height:2" coordorigin="5854,3804" coordsize="10,2">
              <v:shape style="position:absolute;left:5854;top:3804;width:10;height:2" coordorigin="5854,3804" coordsize="10,0" path="m5854,3804l5863,3804e" filled="false" stroked="true" strokeweight="0pt" strokecolor="#000000">
                <v:path arrowok="t"/>
              </v:shape>
            </v:group>
            <v:group style="position:absolute;left:5857;top:3804;width:7;height:2" coordorigin="5857,3804" coordsize="7,2">
              <v:shape style="position:absolute;left:5857;top:3804;width:7;height:2" coordorigin="5857,3804" coordsize="7,0" path="m5857,3804l5863,3804e" filled="false" stroked="true" strokeweight="0pt" strokecolor="#000000">
                <v:path arrowok="t"/>
              </v:shape>
            </v:group>
            <v:group style="position:absolute;left:5854;top:3804;width:14;height:2" coordorigin="5854,3804" coordsize="14,2">
              <v:shape style="position:absolute;left:5854;top:3804;width:14;height:2" coordorigin="5854,3804" coordsize="14,0" path="m5854,3804l5868,3804e" filled="false" stroked="true" strokeweight="0pt" strokecolor="#000000">
                <v:path arrowok="t"/>
              </v:shape>
            </v:group>
            <v:group style="position:absolute;left:5854;top:3804;width:14;height:2" coordorigin="5854,3804" coordsize="14,2">
              <v:shape style="position:absolute;left:5854;top:3804;width:14;height:2" coordorigin="5854,3804" coordsize="14,0" path="m5854,3804l5868,3804e" filled="false" stroked="true" strokeweight="0pt" strokecolor="#000000">
                <v:path arrowok="t"/>
              </v:shape>
            </v:group>
            <v:group style="position:absolute;left:5469;top:2221;width:7;height:2" coordorigin="5469,2221" coordsize="7,2">
              <v:shape style="position:absolute;left:5469;top:2221;width:7;height:2" coordorigin="5469,2221" coordsize="7,0" path="m5469,2221l5475,2221e" filled="false" stroked="true" strokeweight="0pt" strokecolor="#000000">
                <v:path arrowok="t"/>
              </v:shape>
            </v:group>
            <v:group style="position:absolute;left:5469;top:2221;width:7;height:2" coordorigin="5469,2221" coordsize="7,2">
              <v:shape style="position:absolute;left:5469;top:2221;width:7;height:2" coordorigin="5469,2221" coordsize="7,0" path="m5469,2221l5475,2221e" filled="false" stroked="true" strokeweight="0pt" strokecolor="#000000">
                <v:path arrowok="t"/>
              </v:shape>
            </v:group>
            <v:group style="position:absolute;left:5466;top:2221;width:14;height:2" coordorigin="5466,2221" coordsize="14,2">
              <v:shape style="position:absolute;left:5466;top:2221;width:14;height:2" coordorigin="5466,2221" coordsize="14,0" path="m5466,2221l5480,2221e" filled="false" stroked="true" strokeweight="0pt" strokecolor="#000000">
                <v:path arrowok="t"/>
              </v:shape>
            </v:group>
            <v:group style="position:absolute;left:5469;top:2221;width:12;height:2" coordorigin="5469,2221" coordsize="12,2">
              <v:shape style="position:absolute;left:5469;top:2221;width:12;height:2" coordorigin="5469,2221" coordsize="12,0" path="m5469,2221l5480,2221e" filled="false" stroked="true" strokeweight="0pt" strokecolor="#000000">
                <v:path arrowok="t"/>
              </v:shape>
            </v:group>
            <v:group style="position:absolute;left:5466;top:2221;width:14;height:2" coordorigin="5466,2221" coordsize="14,2">
              <v:shape style="position:absolute;left:5466;top:2221;width:14;height:2" coordorigin="5466,2221" coordsize="14,0" path="m5466,2221l5480,2221e" filled="false" stroked="true" strokeweight="0pt" strokecolor="#000000">
                <v:path arrowok="t"/>
              </v:shape>
            </v:group>
            <v:group style="position:absolute;left:5464;top:2221;width:19;height:2" coordorigin="5464,2221" coordsize="19,2">
              <v:shape style="position:absolute;left:5464;top:2221;width:19;height:2" coordorigin="5464,2221" coordsize="19,0" path="m5464,2221l5482,2221e" filled="false" stroked="true" strokeweight="0pt" strokecolor="#000000">
                <v:path arrowok="t"/>
              </v:shape>
            </v:group>
            <v:group style="position:absolute;left:5466;top:2221;width:16;height:2" coordorigin="5466,2221" coordsize="16,2">
              <v:shape style="position:absolute;left:5466;top:2221;width:16;height:2" coordorigin="5466,2221" coordsize="16,0" path="m5466,2221l5482,2221e" filled="false" stroked="true" strokeweight="0pt" strokecolor="#000000">
                <v:path arrowok="t"/>
              </v:shape>
            </v:group>
            <v:group style="position:absolute;left:5464;top:2221;width:19;height:2" coordorigin="5464,2221" coordsize="19,2">
              <v:shape style="position:absolute;left:5464;top:2221;width:19;height:2" coordorigin="5464,2221" coordsize="19,0" path="m5464,2221l5482,2221e" filled="false" stroked="true" strokeweight="0pt" strokecolor="#000000">
                <v:path arrowok="t"/>
              </v:shape>
            </v:group>
            <v:group style="position:absolute;left:5462;top:2221;width:23;height:3" coordorigin="5462,2221" coordsize="23,3">
              <v:shape style="position:absolute;left:5462;top:2221;width:23;height:3" coordorigin="5462,2221" coordsize="23,3" path="m5462,2223l5484,2223,5464,2221,5462,2223xe" filled="true" fillcolor="#000000" stroked="false">
                <v:path arrowok="t"/>
                <v:fill type="solid"/>
              </v:shape>
              <v:shape style="position:absolute;left:5462;top:2221;width:23;height:3" coordorigin="5462,2221" coordsize="23,3" path="m5464,2221l5484,2223,5482,2221,5464,2221xe" filled="true" fillcolor="#000000" stroked="false">
                <v:path arrowok="t"/>
                <v:fill type="solid"/>
              </v:shape>
            </v:group>
            <v:group style="position:absolute;left:5464;top:2221;width:21;height:3" coordorigin="5464,2221" coordsize="21,3">
              <v:shape style="position:absolute;left:5464;top:2221;width:21;height:3" coordorigin="5464,2221" coordsize="21,3" path="m5482,2221l5464,2221,5484,2223,5482,2221xe" filled="false" stroked="true" strokeweight="0pt" strokecolor="#000000">
                <v:path arrowok="t"/>
              </v:shape>
            </v:group>
            <v:group style="position:absolute;left:5462;top:2221;width:23;height:3" coordorigin="5462,2221" coordsize="23,3">
              <v:shape style="position:absolute;left:5462;top:2221;width:23;height:3" coordorigin="5462,2221" coordsize="23,3" path="m5464,2221l5484,2223,5462,2223,5464,2221xe" filled="false" stroked="true" strokeweight="0pt" strokecolor="#000000">
                <v:path arrowok="t"/>
              </v:shape>
            </v:group>
            <v:group style="position:absolute;left:5460;top:2223;width:28;height:2" coordorigin="5460,2223" coordsize="28,2">
              <v:shape style="position:absolute;left:5460;top:2223;width:28;height:2" coordorigin="5460,2223" coordsize="28,0" path="m5460,2223l5487,2223e" filled="false" stroked="true" strokeweight="0pt" strokecolor="#000000">
                <v:path arrowok="t"/>
              </v:shape>
            </v:group>
            <v:group style="position:absolute;left:5462;top:2223;width:25;height:2" coordorigin="5462,2223" coordsize="25,2">
              <v:shape style="position:absolute;left:5462;top:2223;width:25;height:2" coordorigin="5462,2223" coordsize="25,0" path="m5462,2223l5487,2223e" filled="false" stroked="true" strokeweight="0pt" strokecolor="#000000">
                <v:path arrowok="t"/>
              </v:shape>
            </v:group>
            <v:group style="position:absolute;left:5460;top:2223;width:28;height:2" coordorigin="5460,2223" coordsize="28,2">
              <v:shape style="position:absolute;left:5460;top:2223;width:28;height:2" coordorigin="5460,2223" coordsize="28,0" path="m5460,2223l5487,2223e" filled="false" stroked="true" strokeweight="0pt" strokecolor="#000000">
                <v:path arrowok="t"/>
              </v:shape>
            </v:group>
            <v:group style="position:absolute;left:5457;top:2224;width:32;height:2" coordorigin="5457,2224" coordsize="32,2">
              <v:shape style="position:absolute;left:5457;top:2224;width:32;height:2" coordorigin="5457,2224" coordsize="32,0" path="m5457,2224l5489,2224e" filled="false" stroked="true" strokeweight=".112803pt" strokecolor="#000000">
                <v:path arrowok="t"/>
              </v:shape>
            </v:group>
            <v:group style="position:absolute;left:5460;top:2223;width:30;height:3" coordorigin="5460,2223" coordsize="30,3">
              <v:shape style="position:absolute;left:5460;top:2223;width:30;height:3" coordorigin="5460,2223" coordsize="30,3" path="m5487,2223l5460,2223,5489,2225,5487,2223xe" filled="false" stroked="true" strokeweight="0pt" strokecolor="#000000">
                <v:path arrowok="t"/>
              </v:shape>
            </v:group>
            <v:group style="position:absolute;left:5457;top:2223;width:32;height:3" coordorigin="5457,2223" coordsize="32,3">
              <v:shape style="position:absolute;left:5457;top:2223;width:32;height:3" coordorigin="5457,2223" coordsize="32,3" path="m5460,2223l5489,2225,5457,2225,5460,2223xe" filled="false" stroked="true" strokeweight="0pt" strokecolor="#000000">
                <v:path arrowok="t"/>
              </v:shape>
            </v:group>
            <v:group style="position:absolute;left:5455;top:2226;width:37;height:2" coordorigin="5455,2226" coordsize="37,2">
              <v:shape style="position:absolute;left:5455;top:2226;width:37;height:2" coordorigin="5455,2226" coordsize="37,0" path="m5455,2226l5491,2226e" filled="false" stroked="true" strokeweight=".112803pt" strokecolor="#000000">
                <v:path arrowok="t"/>
              </v:shape>
            </v:group>
            <v:group style="position:absolute;left:5457;top:2225;width:34;height:3" coordorigin="5457,2225" coordsize="34,3">
              <v:shape style="position:absolute;left:5457;top:2225;width:34;height:3" coordorigin="5457,2225" coordsize="34,3" path="m5489,2225l5457,2225,5491,2227,5489,2225xe" filled="false" stroked="true" strokeweight="0pt" strokecolor="#000000">
                <v:path arrowok="t"/>
              </v:shape>
            </v:group>
            <v:group style="position:absolute;left:5455;top:2225;width:37;height:3" coordorigin="5455,2225" coordsize="37,3">
              <v:shape style="position:absolute;left:5455;top:2225;width:37;height:3" coordorigin="5455,2225" coordsize="37,3" path="m5457,2225l5491,2227,5455,2227,5457,2225xe" filled="false" stroked="true" strokeweight="0pt" strokecolor="#000000">
                <v:path arrowok="t"/>
              </v:shape>
            </v:group>
            <v:group style="position:absolute;left:5453;top:2227;width:39;height:2" coordorigin="5453,2227" coordsize="39,2">
              <v:shape style="position:absolute;left:5453;top:2227;width:39;height:2" coordorigin="5453,2227" coordsize="39,0" path="m5453,2227l5491,2227e" filled="false" stroked="true" strokeweight="0pt" strokecolor="#000000">
                <v:path arrowok="t"/>
              </v:shape>
            </v:group>
            <v:group style="position:absolute;left:5455;top:2227;width:37;height:2" coordorigin="5455,2227" coordsize="37,2">
              <v:shape style="position:absolute;left:5455;top:2227;width:37;height:2" coordorigin="5455,2227" coordsize="37,0" path="m5455,2227l5491,2227e" filled="false" stroked="true" strokeweight="0pt" strokecolor="#000000">
                <v:path arrowok="t"/>
              </v:shape>
            </v:group>
            <v:group style="position:absolute;left:5455;top:2227;width:37;height:2" coordorigin="5455,2227" coordsize="37,2">
              <v:shape style="position:absolute;left:5455;top:2227;width:37;height:2" coordorigin="5455,2227" coordsize="37,0" path="m5455,2227l5491,2227e" filled="false" stroked="true" strokeweight="0pt" strokecolor="#000000">
                <v:path arrowok="t"/>
              </v:shape>
            </v:group>
            <v:group style="position:absolute;left:5453;top:2229;width:41;height:2" coordorigin="5453,2229" coordsize="41,2">
              <v:shape style="position:absolute;left:5453;top:2229;width:41;height:2" coordorigin="5453,2229" coordsize="41,0" path="m5453,2229l5493,2229e" filled="false" stroked="true" strokeweight=".112803pt" strokecolor="#000000">
                <v:path arrowok="t"/>
              </v:shape>
            </v:group>
            <v:group style="position:absolute;left:5453;top:2227;width:41;height:3" coordorigin="5453,2227" coordsize="41,3">
              <v:shape style="position:absolute;left:5453;top:2227;width:41;height:3" coordorigin="5453,2227" coordsize="41,3" path="m5491,2227l5453,2227,5493,2230,5491,2227xe" filled="false" stroked="true" strokeweight="0pt" strokecolor="#000000">
                <v:path arrowok="t"/>
              </v:shape>
            </v:group>
            <v:group style="position:absolute;left:5453;top:2227;width:41;height:3" coordorigin="5453,2227" coordsize="41,3">
              <v:shape style="position:absolute;left:5453;top:2227;width:41;height:3" coordorigin="5453,2227" coordsize="41,3" path="m5453,2227l5493,2230,5453,2230,5453,2227xe" filled="false" stroked="true" strokeweight="0pt" strokecolor="#000000">
                <v:path arrowok="t"/>
              </v:shape>
            </v:group>
            <v:group style="position:absolute;left:5451;top:2231;width:46;height:2" coordorigin="5451,2231" coordsize="46,2">
              <v:shape style="position:absolute;left:5451;top:2231;width:46;height:2" coordorigin="5451,2231" coordsize="46,0" path="m5451,2231l5496,2231e" filled="false" stroked="true" strokeweight=".112803pt" strokecolor="#000000">
                <v:path arrowok="t"/>
              </v:shape>
            </v:group>
            <v:group style="position:absolute;left:5453;top:2230;width:43;height:3" coordorigin="5453,2230" coordsize="43,3">
              <v:shape style="position:absolute;left:5453;top:2230;width:43;height:3" coordorigin="5453,2230" coordsize="43,3" path="m5493,2230l5453,2230,5496,2232,5493,2230xe" filled="false" stroked="true" strokeweight="0pt" strokecolor="#000000">
                <v:path arrowok="t"/>
              </v:shape>
            </v:group>
            <v:group style="position:absolute;left:5451;top:2230;width:46;height:3" coordorigin="5451,2230" coordsize="46,3">
              <v:shape style="position:absolute;left:5451;top:2230;width:46;height:3" coordorigin="5451,2230" coordsize="46,3" path="m5453,2230l5496,2232,5451,2232,5453,2230xe" filled="false" stroked="true" strokeweight="0pt" strokecolor="#000000">
                <v:path arrowok="t"/>
              </v:shape>
            </v:group>
            <v:group style="position:absolute;left:5448;top:2233;width:48;height:2" coordorigin="5448,2233" coordsize="48,2">
              <v:shape style="position:absolute;left:5448;top:2233;width:48;height:2" coordorigin="5448,2233" coordsize="48,0" path="m5448,2233l5496,2233e" filled="false" stroked="true" strokeweight=".112803pt" strokecolor="#000000">
                <v:path arrowok="t"/>
              </v:shape>
            </v:group>
            <v:group style="position:absolute;left:5451;top:2232;width:46;height:3" coordorigin="5451,2232" coordsize="46,3">
              <v:shape style="position:absolute;left:5451;top:2232;width:46;height:3" coordorigin="5451,2232" coordsize="46,3" path="m5496,2232l5451,2232,5496,2234,5496,2232xe" filled="false" stroked="true" strokeweight="0pt" strokecolor="#000000">
                <v:path arrowok="t"/>
              </v:shape>
            </v:group>
            <v:group style="position:absolute;left:5448;top:2232;width:48;height:3" coordorigin="5448,2232" coordsize="48,3">
              <v:shape style="position:absolute;left:5448;top:2232;width:48;height:3" coordorigin="5448,2232" coordsize="48,3" path="m5451,2232l5496,2234,5448,2234,5451,2232xe" filled="false" stroked="true" strokeweight="0pt" strokecolor="#000000">
                <v:path arrowok="t"/>
              </v:shape>
            </v:group>
            <v:group style="position:absolute;left:5448;top:2235;width:50;height:2" coordorigin="5448,2235" coordsize="50,2">
              <v:shape style="position:absolute;left:5448;top:2235;width:50;height:2" coordorigin="5448,2235" coordsize="50,0" path="m5448,2235l5498,2235e" filled="false" stroked="true" strokeweight=".112803pt" strokecolor="#000000">
                <v:path arrowok="t"/>
              </v:shape>
            </v:group>
            <v:group style="position:absolute;left:5448;top:2234;width:50;height:3" coordorigin="5448,2234" coordsize="50,3">
              <v:shape style="position:absolute;left:5448;top:2234;width:50;height:3" coordorigin="5448,2234" coordsize="50,3" path="m5496,2234l5448,2234,5498,2237,5496,2234xe" filled="false" stroked="true" strokeweight="0pt" strokecolor="#000000">
                <v:path arrowok="t"/>
              </v:shape>
            </v:group>
            <v:group style="position:absolute;left:5448;top:2234;width:50;height:3" coordorigin="5448,2234" coordsize="50,3">
              <v:shape style="position:absolute;left:5448;top:2234;width:50;height:3" coordorigin="5448,2234" coordsize="50,3" path="m5448,2234l5498,2237,5448,2237,5448,2234xe" filled="false" stroked="true" strokeweight="0pt" strokecolor="#000000">
                <v:path arrowok="t"/>
              </v:shape>
            </v:group>
            <v:group style="position:absolute;left:5448;top:2238;width:50;height:2" coordorigin="5448,2238" coordsize="50,2">
              <v:shape style="position:absolute;left:5448;top:2238;width:50;height:2" coordorigin="5448,2238" coordsize="50,0" path="m5448,2238l5498,2238e" filled="false" stroked="true" strokeweight=".112803pt" strokecolor="#000000">
                <v:path arrowok="t"/>
              </v:shape>
            </v:group>
            <v:group style="position:absolute;left:5448;top:2237;width:50;height:3" coordorigin="5448,2237" coordsize="50,3">
              <v:shape style="position:absolute;left:5448;top:2237;width:50;height:3" coordorigin="5448,2237" coordsize="50,3" path="m5498,2237l5448,2237,5498,2239,5498,2237xe" filled="false" stroked="true" strokeweight="0pt" strokecolor="#000000">
                <v:path arrowok="t"/>
              </v:shape>
            </v:group>
            <v:group style="position:absolute;left:5448;top:2237;width:50;height:3" coordorigin="5448,2237" coordsize="50,3">
              <v:shape style="position:absolute;left:5448;top:2237;width:50;height:3" coordorigin="5448,2237" coordsize="50,3" path="m5448,2237l5498,2239,5448,2239,5448,2237xe" filled="false" stroked="true" strokeweight="0pt" strokecolor="#000000">
                <v:path arrowok="t"/>
              </v:shape>
            </v:group>
            <v:group style="position:absolute;left:5446;top:2240;width:52;height:2" coordorigin="5446,2240" coordsize="52,2">
              <v:shape style="position:absolute;left:5446;top:2240;width:52;height:2" coordorigin="5446,2240" coordsize="52,0" path="m5446,2240l5498,2240e" filled="false" stroked="true" strokeweight=".112803pt" strokecolor="#000000">
                <v:path arrowok="t"/>
              </v:shape>
            </v:group>
            <v:group style="position:absolute;left:5448;top:2239;width:50;height:3" coordorigin="5448,2239" coordsize="50,3">
              <v:shape style="position:absolute;left:5448;top:2239;width:50;height:3" coordorigin="5448,2239" coordsize="50,3" path="m5498,2239l5448,2239,5498,2241,5498,2239xe" filled="false" stroked="true" strokeweight="0pt" strokecolor="#000000">
                <v:path arrowok="t"/>
              </v:shape>
            </v:group>
            <v:group style="position:absolute;left:5446;top:2239;width:52;height:3" coordorigin="5446,2239" coordsize="52,3">
              <v:shape style="position:absolute;left:5446;top:2239;width:52;height:3" coordorigin="5446,2239" coordsize="52,3" path="m5448,2239l5498,2241,5446,2241,5448,2239xe" filled="false" stroked="true" strokeweight="0pt" strokecolor="#000000">
                <v:path arrowok="t"/>
              </v:shape>
            </v:group>
            <v:group style="position:absolute;left:5446;top:2242;width:55;height:2" coordorigin="5446,2242" coordsize="55,2">
              <v:shape style="position:absolute;left:5446;top:2242;width:55;height:2" coordorigin="5446,2242" coordsize="55,0" path="m5446,2242l5500,2242e" filled="false" stroked="true" strokeweight=".112803pt" strokecolor="#000000">
                <v:path arrowok="t"/>
              </v:shape>
            </v:group>
            <v:group style="position:absolute;left:5446;top:2241;width:55;height:3" coordorigin="5446,2241" coordsize="55,3">
              <v:shape style="position:absolute;left:5446;top:2241;width:55;height:3" coordorigin="5446,2241" coordsize="55,3" path="m5498,2241l5446,2241,5500,2243,5498,2241xe" filled="false" stroked="true" strokeweight="0pt" strokecolor="#000000">
                <v:path arrowok="t"/>
              </v:shape>
            </v:group>
            <v:group style="position:absolute;left:5446;top:2241;width:55;height:3" coordorigin="5446,2241" coordsize="55,3">
              <v:shape style="position:absolute;left:5446;top:2241;width:55;height:3" coordorigin="5446,2241" coordsize="55,3" path="m5446,2241l5500,2243,5446,2243,5446,2241xe" filled="false" stroked="true" strokeweight="0pt" strokecolor="#000000">
                <v:path arrowok="t"/>
              </v:shape>
            </v:group>
            <v:group style="position:absolute;left:5446;top:2246;width:55;height:2" coordorigin="5446,2246" coordsize="55,2">
              <v:shape style="position:absolute;left:5446;top:2246;width:55;height:2" coordorigin="5446,2246" coordsize="55,0" path="m5446,2246l5500,2246e" filled="false" stroked="true" strokeweight=".225606pt" strokecolor="#000000">
                <v:path arrowok="t"/>
              </v:shape>
            </v:group>
            <v:group style="position:absolute;left:5446;top:2243;width:55;height:5" coordorigin="5446,2243" coordsize="55,5">
              <v:shape style="position:absolute;left:5446;top:2243;width:55;height:5" coordorigin="5446,2243" coordsize="55,5" path="m5500,2243l5446,2243,5500,2248,5500,2243xe" filled="false" stroked="true" strokeweight="0pt" strokecolor="#000000">
                <v:path arrowok="t"/>
              </v:shape>
            </v:group>
            <v:group style="position:absolute;left:5446;top:2243;width:55;height:5" coordorigin="5446,2243" coordsize="55,5">
              <v:shape style="position:absolute;left:5446;top:2243;width:55;height:5" coordorigin="5446,2243" coordsize="55,5" path="m5446,2243l5500,2248,5446,2248,5446,2243xe" filled="false" stroked="true" strokeweight="0pt" strokecolor="#000000">
                <v:path arrowok="t"/>
              </v:shape>
            </v:group>
            <v:group style="position:absolute;left:5446;top:2249;width:55;height:2" coordorigin="5446,2249" coordsize="55,2">
              <v:shape style="position:absolute;left:5446;top:2249;width:55;height:2" coordorigin="5446,2249" coordsize="55,0" path="m5446,2249l5500,2249e" filled="false" stroked="true" strokeweight=".112803pt" strokecolor="#000000">
                <v:path arrowok="t"/>
              </v:shape>
            </v:group>
            <v:group style="position:absolute;left:5446;top:2248;width:55;height:3" coordorigin="5446,2248" coordsize="55,3">
              <v:shape style="position:absolute;left:5446;top:2248;width:55;height:3" coordorigin="5446,2248" coordsize="55,3" path="m5500,2248l5446,2248,5500,2250,5500,2248xe" filled="false" stroked="true" strokeweight="0pt" strokecolor="#000000">
                <v:path arrowok="t"/>
              </v:shape>
            </v:group>
            <v:group style="position:absolute;left:5446;top:2248;width:55;height:3" coordorigin="5446,2248" coordsize="55,3">
              <v:shape style="position:absolute;left:5446;top:2248;width:55;height:3" coordorigin="5446,2248" coordsize="55,3" path="m5446,2248l5500,2250,5446,2250,5446,2248xe" filled="false" stroked="true" strokeweight="0pt" strokecolor="#000000">
                <v:path arrowok="t"/>
              </v:shape>
            </v:group>
            <v:group style="position:absolute;left:5446;top:2251;width:55;height:2" coordorigin="5446,2251" coordsize="55,2">
              <v:shape style="position:absolute;left:5446;top:2251;width:55;height:2" coordorigin="5446,2251" coordsize="55,0" path="m5446,2251l5500,2251e" filled="false" stroked="true" strokeweight=".112803pt" strokecolor="#000000">
                <v:path arrowok="t"/>
              </v:shape>
            </v:group>
            <v:group style="position:absolute;left:5446;top:2250;width:55;height:3" coordorigin="5446,2250" coordsize="55,3">
              <v:shape style="position:absolute;left:5446;top:2250;width:55;height:3" coordorigin="5446,2250" coordsize="55,3" path="m5500,2250l5446,2250,5498,2252,5500,2250xe" filled="false" stroked="true" strokeweight="0pt" strokecolor="#000000">
                <v:path arrowok="t"/>
              </v:shape>
            </v:group>
            <v:group style="position:absolute;left:5446;top:2250;width:52;height:3" coordorigin="5446,2250" coordsize="52,3">
              <v:shape style="position:absolute;left:5446;top:2250;width:52;height:3" coordorigin="5446,2250" coordsize="52,3" path="m5446,2250l5498,2252,5446,2252,5446,2250xe" filled="false" stroked="true" strokeweight="0pt" strokecolor="#000000">
                <v:path arrowok="t"/>
              </v:shape>
            </v:group>
            <v:group style="position:absolute;left:5446;top:2253;width:52;height:2" coordorigin="5446,2253" coordsize="52,2">
              <v:shape style="position:absolute;left:5446;top:2253;width:52;height:2" coordorigin="5446,2253" coordsize="52,0" path="m5446,2253l5498,2253e" filled="false" stroked="true" strokeweight=".112803pt" strokecolor="#000000">
                <v:path arrowok="t"/>
              </v:shape>
            </v:group>
            <v:group style="position:absolute;left:5446;top:2252;width:52;height:3" coordorigin="5446,2252" coordsize="52,3">
              <v:shape style="position:absolute;left:5446;top:2252;width:52;height:3" coordorigin="5446,2252" coordsize="52,3" path="m5498,2252l5446,2252,5498,2255,5498,2252xe" filled="false" stroked="true" strokeweight="0pt" strokecolor="#000000">
                <v:path arrowok="t"/>
              </v:shape>
            </v:group>
            <v:group style="position:absolute;left:5446;top:2252;width:52;height:3" coordorigin="5446,2252" coordsize="52,3">
              <v:shape style="position:absolute;left:5446;top:2252;width:52;height:3" coordorigin="5446,2252" coordsize="52,3" path="m5446,2252l5498,2255,5448,2255,5446,2252xe" filled="false" stroked="true" strokeweight="0pt" strokecolor="#000000">
                <v:path arrowok="t"/>
              </v:shape>
            </v:group>
            <v:group style="position:absolute;left:5448;top:2256;width:50;height:2" coordorigin="5448,2256" coordsize="50,2">
              <v:shape style="position:absolute;left:5448;top:2256;width:50;height:2" coordorigin="5448,2256" coordsize="50,0" path="m5448,2256l5498,2256e" filled="false" stroked="true" strokeweight=".112803pt" strokecolor="#000000">
                <v:path arrowok="t"/>
              </v:shape>
            </v:group>
            <v:group style="position:absolute;left:5448;top:2255;width:50;height:3" coordorigin="5448,2255" coordsize="50,3">
              <v:shape style="position:absolute;left:5448;top:2255;width:50;height:3" coordorigin="5448,2255" coordsize="50,3" path="m5498,2255l5448,2255,5498,2257,5498,2255xe" filled="false" stroked="true" strokeweight="0pt" strokecolor="#000000">
                <v:path arrowok="t"/>
              </v:shape>
            </v:group>
            <v:group style="position:absolute;left:5448;top:2255;width:50;height:3" coordorigin="5448,2255" coordsize="50,3">
              <v:shape style="position:absolute;left:5448;top:2255;width:50;height:3" coordorigin="5448,2255" coordsize="50,3" path="m5448,2255l5498,2257,5448,2257,5448,2255xe" filled="false" stroked="true" strokeweight="0pt" strokecolor="#000000">
                <v:path arrowok="t"/>
              </v:shape>
            </v:group>
            <v:group style="position:absolute;left:5448;top:2258;width:50;height:2" coordorigin="5448,2258" coordsize="50,2">
              <v:shape style="position:absolute;left:5448;top:2258;width:50;height:2" coordorigin="5448,2258" coordsize="50,0" path="m5448,2258l5498,2258e" filled="false" stroked="true" strokeweight=".112803pt" strokecolor="#000000">
                <v:path arrowok="t"/>
              </v:shape>
            </v:group>
            <v:group style="position:absolute;left:5448;top:2257;width:50;height:3" coordorigin="5448,2257" coordsize="50,3">
              <v:shape style="position:absolute;left:5448;top:2257;width:50;height:3" coordorigin="5448,2257" coordsize="50,3" path="m5498,2257l5448,2257,5496,2259,5498,2257xe" filled="false" stroked="true" strokeweight="0pt" strokecolor="#000000">
                <v:path arrowok="t"/>
              </v:shape>
            </v:group>
            <v:group style="position:absolute;left:5448;top:2257;width:48;height:3" coordorigin="5448,2257" coordsize="48,3">
              <v:shape style="position:absolute;left:5448;top:2257;width:48;height:3" coordorigin="5448,2257" coordsize="48,3" path="m5448,2257l5496,2259,5448,2259,5448,2257xe" filled="false" stroked="true" strokeweight="0pt" strokecolor="#000000">
                <v:path arrowok="t"/>
              </v:shape>
            </v:group>
            <v:group style="position:absolute;left:5448;top:2260;width:48;height:2" coordorigin="5448,2260" coordsize="48,2">
              <v:shape style="position:absolute;left:5448;top:2260;width:48;height:2" coordorigin="5448,2260" coordsize="48,0" path="m5448,2260l5496,2260e" filled="false" stroked="true" strokeweight=".112803pt" strokecolor="#000000">
                <v:path arrowok="t"/>
              </v:shape>
            </v:group>
            <v:group style="position:absolute;left:5448;top:2259;width:48;height:3" coordorigin="5448,2259" coordsize="48,3">
              <v:shape style="position:absolute;left:5448;top:2259;width:48;height:3" coordorigin="5448,2259" coordsize="48,3" path="m5496,2259l5448,2259,5496,2261,5496,2259xe" filled="false" stroked="true" strokeweight="0pt" strokecolor="#000000">
                <v:path arrowok="t"/>
              </v:shape>
            </v:group>
            <v:group style="position:absolute;left:5448;top:2259;width:48;height:3" coordorigin="5448,2259" coordsize="48,3">
              <v:shape style="position:absolute;left:5448;top:2259;width:48;height:3" coordorigin="5448,2259" coordsize="48,3" path="m5448,2259l5496,2261,5451,2261,5448,2259xe" filled="false" stroked="true" strokeweight="0pt" strokecolor="#000000">
                <v:path arrowok="t"/>
              </v:shape>
            </v:group>
            <v:group style="position:absolute;left:5451;top:2262;width:46;height:2" coordorigin="5451,2262" coordsize="46,2">
              <v:shape style="position:absolute;left:5451;top:2262;width:46;height:2" coordorigin="5451,2262" coordsize="46,0" path="m5451,2262l5496,2262e" filled="false" stroked="true" strokeweight=".112803pt" strokecolor="#000000">
                <v:path arrowok="t"/>
              </v:shape>
            </v:group>
            <v:group style="position:absolute;left:5451;top:2261;width:46;height:3" coordorigin="5451,2261" coordsize="46,3">
              <v:shape style="position:absolute;left:5451;top:2261;width:46;height:3" coordorigin="5451,2261" coordsize="46,3" path="m5496,2261l5451,2261,5493,2264,5496,2261xe" filled="false" stroked="true" strokeweight="0pt" strokecolor="#000000">
                <v:path arrowok="t"/>
              </v:shape>
            </v:group>
            <v:group style="position:absolute;left:5451;top:2261;width:43;height:3" coordorigin="5451,2261" coordsize="43,3">
              <v:shape style="position:absolute;left:5451;top:2261;width:43;height:3" coordorigin="5451,2261" coordsize="43,3" path="m5451,2261l5493,2264,5453,2264,5451,2261xe" filled="false" stroked="true" strokeweight="0pt" strokecolor="#000000">
                <v:path arrowok="t"/>
              </v:shape>
            </v:group>
            <v:group style="position:absolute;left:5453;top:2265;width:41;height:2" coordorigin="5453,2265" coordsize="41,2">
              <v:shape style="position:absolute;left:5453;top:2265;width:41;height:2" coordorigin="5453,2265" coordsize="41,0" path="m5453,2265l5493,2265e" filled="false" stroked="true" strokeweight=".112803pt" strokecolor="#000000">
                <v:path arrowok="t"/>
              </v:shape>
            </v:group>
            <v:group style="position:absolute;left:5453;top:2264;width:41;height:3" coordorigin="5453,2264" coordsize="41,3">
              <v:shape style="position:absolute;left:5453;top:2264;width:41;height:3" coordorigin="5453,2264" coordsize="41,3" path="m5493,2264l5453,2264,5491,2266,5493,2264xe" filled="false" stroked="true" strokeweight="0pt" strokecolor="#000000">
                <v:path arrowok="t"/>
              </v:shape>
            </v:group>
            <v:group style="position:absolute;left:5453;top:2264;width:39;height:3" coordorigin="5453,2264" coordsize="39,3">
              <v:shape style="position:absolute;left:5453;top:2264;width:39;height:3" coordorigin="5453,2264" coordsize="39,3" path="m5453,2264l5491,2266,5453,2266,5453,2264xe" filled="false" stroked="true" strokeweight="0pt" strokecolor="#000000">
                <v:path arrowok="t"/>
              </v:shape>
            </v:group>
            <v:group style="position:absolute;left:5453;top:2267;width:39;height:2" coordorigin="5453,2267" coordsize="39,2">
              <v:shape style="position:absolute;left:5453;top:2267;width:39;height:2" coordorigin="5453,2267" coordsize="39,0" path="m5453,2267l5491,2267e" filled="false" stroked="true" strokeweight=".112803pt" strokecolor="#000000">
                <v:path arrowok="t"/>
              </v:shape>
            </v:group>
            <v:group style="position:absolute;left:5453;top:2266;width:39;height:3" coordorigin="5453,2266" coordsize="39,3">
              <v:shape style="position:absolute;left:5453;top:2266;width:39;height:3" coordorigin="5453,2266" coordsize="39,3" path="m5491,2266l5453,2266,5491,2268,5491,2266xe" filled="false" stroked="true" strokeweight="0pt" strokecolor="#000000">
                <v:path arrowok="t"/>
              </v:shape>
            </v:group>
            <v:group style="position:absolute;left:5453;top:2266;width:39;height:3" coordorigin="5453,2266" coordsize="39,3">
              <v:shape style="position:absolute;left:5453;top:2266;width:39;height:3" coordorigin="5453,2266" coordsize="39,3" path="m5453,2266l5491,2268,5455,2268,5453,2266xe" filled="false" stroked="true" strokeweight="0pt" strokecolor="#000000">
                <v:path arrowok="t"/>
              </v:shape>
            </v:group>
            <v:group style="position:absolute;left:5455;top:2268;width:37;height:2" coordorigin="5455,2268" coordsize="37,2">
              <v:shape style="position:absolute;left:5455;top:2268;width:37;height:2" coordorigin="5455,2268" coordsize="37,0" path="m5455,2268l5491,2268e" filled="false" stroked="true" strokeweight="0pt" strokecolor="#000000">
                <v:path arrowok="t"/>
              </v:shape>
            </v:group>
            <v:group style="position:absolute;left:5455;top:2268;width:37;height:2" coordorigin="5455,2268" coordsize="37,2">
              <v:shape style="position:absolute;left:5455;top:2268;width:37;height:2" coordorigin="5455,2268" coordsize="37,0" path="m5455,2268l5491,2268e" filled="false" stroked="true" strokeweight="0pt" strokecolor="#000000">
                <v:path arrowok="t"/>
              </v:shape>
            </v:group>
            <v:group style="position:absolute;left:5455;top:2268;width:34;height:2" coordorigin="5455,2268" coordsize="34,2">
              <v:shape style="position:absolute;left:5455;top:2268;width:34;height:2" coordorigin="5455,2268" coordsize="34,0" path="m5455,2268l5489,2268e" filled="false" stroked="true" strokeweight="0pt" strokecolor="#000000">
                <v:path arrowok="t"/>
              </v:shape>
            </v:group>
            <v:group style="position:absolute;left:5457;top:2269;width:32;height:2" coordorigin="5457,2269" coordsize="32,2">
              <v:shape style="position:absolute;left:5457;top:2269;width:32;height:2" coordorigin="5457,2269" coordsize="32,0" path="m5457,2269l5489,2269e" filled="false" stroked="true" strokeweight=".112803pt" strokecolor="#000000">
                <v:path arrowok="t"/>
              </v:shape>
            </v:group>
            <v:group style="position:absolute;left:5457;top:2268;width:32;height:3" coordorigin="5457,2268" coordsize="32,3">
              <v:shape style="position:absolute;left:5457;top:2268;width:32;height:3" coordorigin="5457,2268" coordsize="32,3" path="m5489,2268l5457,2268,5487,2270,5489,2268xe" filled="false" stroked="true" strokeweight="0pt" strokecolor="#000000">
                <v:path arrowok="t"/>
              </v:shape>
            </v:group>
            <v:group style="position:absolute;left:5457;top:2268;width:30;height:3" coordorigin="5457,2268" coordsize="30,3">
              <v:shape style="position:absolute;left:5457;top:2268;width:30;height:3" coordorigin="5457,2268" coordsize="30,3" path="m5457,2268l5487,2270,5460,2270,5457,2268xe" filled="false" stroked="true" strokeweight="0pt" strokecolor="#000000">
                <v:path arrowok="t"/>
              </v:shape>
            </v:group>
            <v:group style="position:absolute;left:5460;top:2270;width:28;height:2" coordorigin="5460,2270" coordsize="28,2">
              <v:shape style="position:absolute;left:5460;top:2270;width:28;height:2" coordorigin="5460,2270" coordsize="28,0" path="m5460,2270l5487,2270e" filled="false" stroked="true" strokeweight="0pt" strokecolor="#000000">
                <v:path arrowok="t"/>
              </v:shape>
            </v:group>
            <v:group style="position:absolute;left:5460;top:2270;width:28;height:2" coordorigin="5460,2270" coordsize="28,2">
              <v:shape style="position:absolute;left:5460;top:2270;width:28;height:2" coordorigin="5460,2270" coordsize="28,0" path="m5460,2270l5487,2270e" filled="false" stroked="true" strokeweight="0pt" strokecolor="#000000">
                <v:path arrowok="t"/>
              </v:shape>
            </v:group>
            <v:group style="position:absolute;left:5460;top:2270;width:25;height:2" coordorigin="5460,2270" coordsize="25,2">
              <v:shape style="position:absolute;left:5460;top:2270;width:25;height:2" coordorigin="5460,2270" coordsize="25,0" path="m5460,2270l5484,2270e" filled="false" stroked="true" strokeweight="0pt" strokecolor="#000000">
                <v:path arrowok="t"/>
              </v:shape>
            </v:group>
            <v:group style="position:absolute;left:5462;top:2270;width:23;height:3" coordorigin="5462,2270" coordsize="23,3">
              <v:shape style="position:absolute;left:5462;top:2270;width:23;height:3" coordorigin="5462,2270" coordsize="23,3" path="m5462,2270l5482,2273,5484,2270,5462,2270xe" filled="true" fillcolor="#000000" stroked="false">
                <v:path arrowok="t"/>
                <v:fill type="solid"/>
              </v:shape>
              <v:shape style="position:absolute;left:5462;top:2270;width:23;height:3" coordorigin="5462,2270" coordsize="23,3" path="m5462,2270l5464,2273,5482,2273,5462,2270xe" filled="true" fillcolor="#000000" stroked="false">
                <v:path arrowok="t"/>
                <v:fill type="solid"/>
              </v:shape>
            </v:group>
            <v:group style="position:absolute;left:5462;top:2270;width:23;height:3" coordorigin="5462,2270" coordsize="23,3">
              <v:shape style="position:absolute;left:5462;top:2270;width:23;height:3" coordorigin="5462,2270" coordsize="23,3" path="m5484,2270l5462,2270,5482,2273,5484,2270xe" filled="false" stroked="true" strokeweight="0pt" strokecolor="#000000">
                <v:path arrowok="t"/>
              </v:shape>
            </v:group>
            <v:group style="position:absolute;left:5462;top:2270;width:21;height:3" coordorigin="5462,2270" coordsize="21,3">
              <v:shape style="position:absolute;left:5462;top:2270;width:21;height:3" coordorigin="5462,2270" coordsize="21,3" path="m5462,2270l5482,2273,5464,2273,5462,2270xe" filled="false" stroked="true" strokeweight="0pt" strokecolor="#000000">
                <v:path arrowok="t"/>
              </v:shape>
            </v:group>
            <v:group style="position:absolute;left:5464;top:2273;width:19;height:2" coordorigin="5464,2273" coordsize="19,2">
              <v:shape style="position:absolute;left:5464;top:2273;width:19;height:2" coordorigin="5464,2273" coordsize="19,0" path="m5464,2273l5482,2273e" filled="false" stroked="true" strokeweight="0pt" strokecolor="#000000">
                <v:path arrowok="t"/>
              </v:shape>
            </v:group>
            <v:group style="position:absolute;left:5464;top:2273;width:19;height:2" coordorigin="5464,2273" coordsize="19,2">
              <v:shape style="position:absolute;left:5464;top:2273;width:19;height:2" coordorigin="5464,2273" coordsize="19,0" path="m5464,2273l5482,2273e" filled="false" stroked="true" strokeweight="0pt" strokecolor="#000000">
                <v:path arrowok="t"/>
              </v:shape>
            </v:group>
            <v:group style="position:absolute;left:5464;top:2273;width:16;height:2" coordorigin="5464,2273" coordsize="16,2">
              <v:shape style="position:absolute;left:5464;top:2273;width:16;height:2" coordorigin="5464,2273" coordsize="16,0" path="m5464,2273l5480,2273e" filled="false" stroked="true" strokeweight="0pt" strokecolor="#000000">
                <v:path arrowok="t"/>
              </v:shape>
            </v:group>
            <v:group style="position:absolute;left:5466;top:2273;width:10;height:2" coordorigin="5466,2273" coordsize="10,2">
              <v:shape style="position:absolute;left:5466;top:2273;width:10;height:2" coordorigin="5466,2273" coordsize="10,0" path="m5466,2273l5475,2273e" filled="false" stroked="true" strokeweight="0pt" strokecolor="#000000">
                <v:path arrowok="t"/>
              </v:shape>
            </v:group>
            <v:group style="position:absolute;left:5466;top:2273;width:10;height:2" coordorigin="5466,2273" coordsize="10,2">
              <v:shape style="position:absolute;left:5466;top:2273;width:10;height:2" coordorigin="5466,2273" coordsize="10,0" path="m5466,2273l5475,2273e" filled="false" stroked="true" strokeweight="0pt" strokecolor="#000000">
                <v:path arrowok="t"/>
              </v:shape>
            </v:group>
            <v:group style="position:absolute;left:5469;top:2273;width:7;height:2" coordorigin="5469,2273" coordsize="7,2">
              <v:shape style="position:absolute;left:5469;top:2273;width:7;height:2" coordorigin="5469,2273" coordsize="7,0" path="m5469,2273l5475,2273e" filled="false" stroked="true" strokeweight="0pt" strokecolor="#000000">
                <v:path arrowok="t"/>
              </v:shape>
            </v:group>
            <v:group style="position:absolute;left:5466;top:2273;width:14;height:2" coordorigin="5466,2273" coordsize="14,2">
              <v:shape style="position:absolute;left:5466;top:2273;width:14;height:2" coordorigin="5466,2273" coordsize="14,0" path="m5466,2273l5480,2273e" filled="false" stroked="true" strokeweight="0pt" strokecolor="#000000">
                <v:path arrowok="t"/>
              </v:shape>
            </v:group>
            <v:group style="position:absolute;left:5466;top:2273;width:14;height:2" coordorigin="5466,2273" coordsize="14,2">
              <v:shape style="position:absolute;left:5466;top:2273;width:14;height:2" coordorigin="5466,2273" coordsize="14,0" path="m5466,2273l5480,2273e" filled="false" stroked="true" strokeweight="0pt" strokecolor="#000000">
                <v:path arrowok="t"/>
              </v:shape>
            </v:group>
            <v:group style="position:absolute;left:9645;top:2352;width:7;height:2" coordorigin="9645,2352" coordsize="7,2">
              <v:shape style="position:absolute;left:9645;top:2352;width:7;height:2" coordorigin="9645,2352" coordsize="7,0" path="m9645,2352l9651,2352e" filled="false" stroked="true" strokeweight="0pt" strokecolor="#000000">
                <v:path arrowok="t"/>
              </v:shape>
            </v:group>
            <v:group style="position:absolute;left:9645;top:2352;width:7;height:2" coordorigin="9645,2352" coordsize="7,2">
              <v:shape style="position:absolute;left:9645;top:2352;width:7;height:2" coordorigin="9645,2352" coordsize="7,0" path="m9645,2352l9651,2352e" filled="false" stroked="true" strokeweight="0pt" strokecolor="#000000">
                <v:path arrowok="t"/>
              </v:shape>
            </v:group>
            <v:group style="position:absolute;left:9642;top:2352;width:14;height:2" coordorigin="9642,2352" coordsize="14,2">
              <v:shape style="position:absolute;left:9642;top:2352;width:14;height:2" coordorigin="9642,2352" coordsize="14,0" path="m9642,2352l9656,2352e" filled="false" stroked="true" strokeweight="0pt" strokecolor="#000000">
                <v:path arrowok="t"/>
              </v:shape>
            </v:group>
            <v:group style="position:absolute;left:9645;top:2352;width:12;height:2" coordorigin="9645,2352" coordsize="12,2">
              <v:shape style="position:absolute;left:9645;top:2352;width:12;height:2" coordorigin="9645,2352" coordsize="12,0" path="m9645,2352l9656,2352e" filled="false" stroked="true" strokeweight="0pt" strokecolor="#000000">
                <v:path arrowok="t"/>
              </v:shape>
            </v:group>
            <v:group style="position:absolute;left:9642;top:2352;width:14;height:2" coordorigin="9642,2352" coordsize="14,2">
              <v:shape style="position:absolute;left:9642;top:2352;width:14;height:2" coordorigin="9642,2352" coordsize="14,0" path="m9642,2352l9656,2352e" filled="false" stroked="true" strokeweight="0pt" strokecolor="#000000">
                <v:path arrowok="t"/>
              </v:shape>
            </v:group>
            <v:group style="position:absolute;left:9640;top:2352;width:19;height:3" coordorigin="9640,2352" coordsize="19,3">
              <v:shape style="position:absolute;left:9640;top:2352;width:19;height:3" coordorigin="9640,2352" coordsize="19,3" path="m9640,2354l9658,2354,9642,2352,9640,2354xe" filled="true" fillcolor="#000000" stroked="false">
                <v:path arrowok="t"/>
                <v:fill type="solid"/>
              </v:shape>
              <v:shape style="position:absolute;left:9640;top:2352;width:19;height:3" coordorigin="9640,2352" coordsize="19,3" path="m9642,2352l9658,2354,9656,2352,9642,2352xe" filled="true" fillcolor="#000000" stroked="false">
                <v:path arrowok="t"/>
                <v:fill type="solid"/>
              </v:shape>
            </v:group>
            <v:group style="position:absolute;left:9642;top:2352;width:16;height:3" coordorigin="9642,2352" coordsize="16,3">
              <v:shape style="position:absolute;left:9642;top:2352;width:16;height:3" coordorigin="9642,2352" coordsize="16,3" path="m9656,2352l9642,2352,9658,2354,9656,2352xe" filled="false" stroked="true" strokeweight="0pt" strokecolor="#000000">
                <v:path arrowok="t"/>
              </v:shape>
            </v:group>
            <v:group style="position:absolute;left:9640;top:2352;width:19;height:3" coordorigin="9640,2352" coordsize="19,3">
              <v:shape style="position:absolute;left:9640;top:2352;width:19;height:3" coordorigin="9640,2352" coordsize="19,3" path="m9642,2352l9658,2354,9640,2354,9642,2352xe" filled="false" stroked="true" strokeweight="0pt" strokecolor="#000000">
                <v:path arrowok="t"/>
              </v:shape>
            </v:group>
            <v:group style="position:absolute;left:9638;top:2354;width:23;height:2" coordorigin="9638,2354" coordsize="23,2">
              <v:shape style="position:absolute;left:9638;top:2354;width:23;height:2" coordorigin="9638,2354" coordsize="23,0" path="m9638,2354l9660,2354e" filled="false" stroked="true" strokeweight="0pt" strokecolor="#000000">
                <v:path arrowok="t"/>
              </v:shape>
            </v:group>
            <v:group style="position:absolute;left:9640;top:2354;width:21;height:2" coordorigin="9640,2354" coordsize="21,2">
              <v:shape style="position:absolute;left:9640;top:2354;width:21;height:2" coordorigin="9640,2354" coordsize="21,0" path="m9640,2354l9660,2354e" filled="false" stroked="true" strokeweight="0pt" strokecolor="#000000">
                <v:path arrowok="t"/>
              </v:shape>
            </v:group>
            <v:group style="position:absolute;left:9638;top:2354;width:23;height:2" coordorigin="9638,2354" coordsize="23,2">
              <v:shape style="position:absolute;left:9638;top:2354;width:23;height:2" coordorigin="9638,2354" coordsize="23,0" path="m9638,2354l9660,2354e" filled="false" stroked="true" strokeweight="0pt" strokecolor="#000000">
                <v:path arrowok="t"/>
              </v:shape>
            </v:group>
            <v:group style="position:absolute;left:9636;top:2355;width:28;height:2" coordorigin="9636,2355" coordsize="28,2">
              <v:shape style="position:absolute;left:9636;top:2355;width:28;height:2" coordorigin="9636,2355" coordsize="28,0" path="m9636,2355l9663,2355e" filled="false" stroked="true" strokeweight=".112803pt" strokecolor="#000000">
                <v:path arrowok="t"/>
              </v:shape>
            </v:group>
            <v:group style="position:absolute;left:9638;top:2354;width:25;height:3" coordorigin="9638,2354" coordsize="25,3">
              <v:shape style="position:absolute;left:9638;top:2354;width:25;height:3" coordorigin="9638,2354" coordsize="25,3" path="m9660,2354l9638,2354,9663,2356,9660,2354xe" filled="false" stroked="true" strokeweight="0pt" strokecolor="#000000">
                <v:path arrowok="t"/>
              </v:shape>
            </v:group>
            <v:group style="position:absolute;left:9636;top:2354;width:28;height:3" coordorigin="9636,2354" coordsize="28,3">
              <v:shape style="position:absolute;left:9636;top:2354;width:28;height:3" coordorigin="9636,2354" coordsize="28,3" path="m9638,2354l9663,2356,9636,2356,9638,2354xe" filled="false" stroked="true" strokeweight="0pt" strokecolor="#000000">
                <v:path arrowok="t"/>
              </v:shape>
            </v:group>
            <v:group style="position:absolute;left:9633;top:2356;width:32;height:2" coordorigin="9633,2356" coordsize="32,2">
              <v:shape style="position:absolute;left:9633;top:2356;width:32;height:2" coordorigin="9633,2356" coordsize="32,0" path="m9633,2356l9665,2356e" filled="false" stroked="true" strokeweight="0pt" strokecolor="#000000">
                <v:path arrowok="t"/>
              </v:shape>
            </v:group>
            <v:group style="position:absolute;left:9636;top:2356;width:30;height:2" coordorigin="9636,2356" coordsize="30,2">
              <v:shape style="position:absolute;left:9636;top:2356;width:30;height:2" coordorigin="9636,2356" coordsize="30,0" path="m9636,2356l9665,2356e" filled="false" stroked="true" strokeweight="0pt" strokecolor="#000000">
                <v:path arrowok="t"/>
              </v:shape>
            </v:group>
            <v:group style="position:absolute;left:9633;top:2356;width:32;height:2" coordorigin="9633,2356" coordsize="32,2">
              <v:shape style="position:absolute;left:9633;top:2356;width:32;height:2" coordorigin="9633,2356" coordsize="32,0" path="m9633,2356l9665,2356e" filled="false" stroked="true" strokeweight="0pt" strokecolor="#000000">
                <v:path arrowok="t"/>
              </v:shape>
            </v:group>
            <v:group style="position:absolute;left:9631;top:2357;width:37;height:2" coordorigin="9631,2357" coordsize="37,2">
              <v:shape style="position:absolute;left:9631;top:2357;width:37;height:2" coordorigin="9631,2357" coordsize="37,0" path="m9631,2357l9667,2357e" filled="false" stroked="true" strokeweight=".112803pt" strokecolor="#000000">
                <v:path arrowok="t"/>
              </v:shape>
            </v:group>
            <v:group style="position:absolute;left:9633;top:2356;width:34;height:3" coordorigin="9633,2356" coordsize="34,3">
              <v:shape style="position:absolute;left:9633;top:2356;width:34;height:3" coordorigin="9633,2356" coordsize="34,3" path="m9665,2356l9633,2356,9667,2358,9665,2356xe" filled="false" stroked="true" strokeweight="0pt" strokecolor="#000000">
                <v:path arrowok="t"/>
              </v:shape>
            </v:group>
            <v:group style="position:absolute;left:9631;top:2356;width:37;height:3" coordorigin="9631,2356" coordsize="37,3">
              <v:shape style="position:absolute;left:9631;top:2356;width:37;height:3" coordorigin="9631,2356" coordsize="37,3" path="m9633,2356l9667,2358,9631,2358,9633,2356xe" filled="false" stroked="true" strokeweight="0pt" strokecolor="#000000">
                <v:path arrowok="t"/>
              </v:shape>
            </v:group>
            <v:group style="position:absolute;left:9629;top:2359;width:39;height:2" coordorigin="9629,2359" coordsize="39,2">
              <v:shape style="position:absolute;left:9629;top:2359;width:39;height:2" coordorigin="9629,2359" coordsize="39,0" path="m9629,2359l9667,2359e" filled="false" stroked="true" strokeweight=".112803pt" strokecolor="#000000">
                <v:path arrowok="t"/>
              </v:shape>
            </v:group>
            <v:group style="position:absolute;left:9631;top:2358;width:37;height:3" coordorigin="9631,2358" coordsize="37,3">
              <v:shape style="position:absolute;left:9631;top:2358;width:37;height:3" coordorigin="9631,2358" coordsize="37,3" path="m9667,2358l9631,2358,9667,2361,9667,2358xe" filled="false" stroked="true" strokeweight="0pt" strokecolor="#000000">
                <v:path arrowok="t"/>
              </v:shape>
            </v:group>
            <v:group style="position:absolute;left:9629;top:2358;width:39;height:3" coordorigin="9629,2358" coordsize="39,3">
              <v:shape style="position:absolute;left:9629;top:2358;width:39;height:3" coordorigin="9629,2358" coordsize="39,3" path="m9631,2358l9667,2361,9629,2361,9631,2358xe" filled="false" stroked="true" strokeweight="0pt" strokecolor="#000000">
                <v:path arrowok="t"/>
              </v:shape>
            </v:group>
            <v:group style="position:absolute;left:9629;top:2361;width:41;height:2" coordorigin="9629,2361" coordsize="41,2">
              <v:shape style="position:absolute;left:9629;top:2361;width:41;height:2" coordorigin="9629,2361" coordsize="41,0" path="m9629,2361l9669,2361e" filled="false" stroked="true" strokeweight="0pt" strokecolor="#000000">
                <v:path arrowok="t"/>
              </v:shape>
            </v:group>
            <v:group style="position:absolute;left:9629;top:2361;width:41;height:2" coordorigin="9629,2361" coordsize="41,2">
              <v:shape style="position:absolute;left:9629;top:2361;width:41;height:2" coordorigin="9629,2361" coordsize="41,0" path="m9629,2361l9669,2361e" filled="false" stroked="true" strokeweight="0pt" strokecolor="#000000">
                <v:path arrowok="t"/>
              </v:shape>
            </v:group>
            <v:group style="position:absolute;left:9629;top:2361;width:41;height:2" coordorigin="9629,2361" coordsize="41,2">
              <v:shape style="position:absolute;left:9629;top:2361;width:41;height:2" coordorigin="9629,2361" coordsize="41,0" path="m9629,2361l9669,2361e" filled="false" stroked="true" strokeweight="0pt" strokecolor="#000000">
                <v:path arrowok="t"/>
              </v:shape>
            </v:group>
            <v:group style="position:absolute;left:9627;top:2362;width:46;height:2" coordorigin="9627,2362" coordsize="46,2">
              <v:shape style="position:absolute;left:9627;top:2362;width:46;height:2" coordorigin="9627,2362" coordsize="46,0" path="m9627,2362l9672,2362e" filled="false" stroked="true" strokeweight=".112803pt" strokecolor="#000000">
                <v:path arrowok="t"/>
              </v:shape>
            </v:group>
            <v:group style="position:absolute;left:9629;top:2361;width:43;height:3" coordorigin="9629,2361" coordsize="43,3">
              <v:shape style="position:absolute;left:9629;top:2361;width:43;height:3" coordorigin="9629,2361" coordsize="43,3" path="m9669,2361l9629,2361,9672,2363,9669,2361xe" filled="false" stroked="true" strokeweight="0pt" strokecolor="#000000">
                <v:path arrowok="t"/>
              </v:shape>
            </v:group>
            <v:group style="position:absolute;left:9627;top:2361;width:46;height:3" coordorigin="9627,2361" coordsize="46,3">
              <v:shape style="position:absolute;left:9627;top:2361;width:46;height:3" coordorigin="9627,2361" coordsize="46,3" path="m9629,2361l9672,2363,9627,2363,9629,2361xe" filled="false" stroked="true" strokeweight="0pt" strokecolor="#000000">
                <v:path arrowok="t"/>
              </v:shape>
            </v:group>
            <v:group style="position:absolute;left:9624;top:2364;width:48;height:2" coordorigin="9624,2364" coordsize="48,2">
              <v:shape style="position:absolute;left:9624;top:2364;width:48;height:2" coordorigin="9624,2364" coordsize="48,0" path="m9624,2364l9672,2364e" filled="false" stroked="true" strokeweight=".112803pt" strokecolor="#000000">
                <v:path arrowok="t"/>
              </v:shape>
            </v:group>
            <v:group style="position:absolute;left:9627;top:2363;width:46;height:3" coordorigin="9627,2363" coordsize="46,3">
              <v:shape style="position:absolute;left:9627;top:2363;width:46;height:3" coordorigin="9627,2363" coordsize="46,3" path="m9672,2363l9627,2363,9672,2365,9672,2363xe" filled="false" stroked="true" strokeweight="0pt" strokecolor="#000000">
                <v:path arrowok="t"/>
              </v:shape>
            </v:group>
            <v:group style="position:absolute;left:9624;top:2363;width:48;height:3" coordorigin="9624,2363" coordsize="48,3">
              <v:shape style="position:absolute;left:9624;top:2363;width:48;height:3" coordorigin="9624,2363" coordsize="48,3" path="m9627,2363l9672,2365,9624,2365,9627,2363xe" filled="false" stroked="true" strokeweight="0pt" strokecolor="#000000">
                <v:path arrowok="t"/>
              </v:shape>
            </v:group>
            <v:group style="position:absolute;left:9624;top:2366;width:50;height:2" coordorigin="9624,2366" coordsize="50,2">
              <v:shape style="position:absolute;left:9624;top:2366;width:50;height:2" coordorigin="9624,2366" coordsize="50,0" path="m9624,2366l9674,2366e" filled="false" stroked="true" strokeweight=".112803pt" strokecolor="#000000">
                <v:path arrowok="t"/>
              </v:shape>
            </v:group>
            <v:group style="position:absolute;left:9624;top:2365;width:50;height:3" coordorigin="9624,2365" coordsize="50,3">
              <v:shape style="position:absolute;left:9624;top:2365;width:50;height:3" coordorigin="9624,2365" coordsize="50,3" path="m9672,2365l9624,2365,9674,2367,9672,2365xe" filled="false" stroked="true" strokeweight="0pt" strokecolor="#000000">
                <v:path arrowok="t"/>
              </v:shape>
            </v:group>
            <v:group style="position:absolute;left:9624;top:2365;width:50;height:3" coordorigin="9624,2365" coordsize="50,3">
              <v:shape style="position:absolute;left:9624;top:2365;width:50;height:3" coordorigin="9624,2365" coordsize="50,3" path="m9624,2365l9674,2367,9624,2367,9624,2365xe" filled="false" stroked="true" strokeweight="0pt" strokecolor="#000000">
                <v:path arrowok="t"/>
              </v:shape>
            </v:group>
            <v:group style="position:absolute;left:9624;top:2368;width:50;height:2" coordorigin="9624,2368" coordsize="50,2">
              <v:shape style="position:absolute;left:9624;top:2368;width:50;height:2" coordorigin="9624,2368" coordsize="50,0" path="m9624,2368l9674,2368e" filled="false" stroked="true" strokeweight=".112803pt" strokecolor="#000000">
                <v:path arrowok="t"/>
              </v:shape>
            </v:group>
            <v:group style="position:absolute;left:9624;top:2367;width:50;height:3" coordorigin="9624,2367" coordsize="50,3">
              <v:shape style="position:absolute;left:9624;top:2367;width:50;height:3" coordorigin="9624,2367" coordsize="50,3" path="m9674,2367l9624,2367,9674,2370,9674,2367xe" filled="false" stroked="true" strokeweight="0pt" strokecolor="#000000">
                <v:path arrowok="t"/>
              </v:shape>
            </v:group>
            <v:group style="position:absolute;left:9624;top:2367;width:50;height:3" coordorigin="9624,2367" coordsize="50,3">
              <v:shape style="position:absolute;left:9624;top:2367;width:50;height:3" coordorigin="9624,2367" coordsize="50,3" path="m9624,2367l9674,2370,9624,2370,9624,2367xe" filled="false" stroked="true" strokeweight="0pt" strokecolor="#000000">
                <v:path arrowok="t"/>
              </v:shape>
            </v:group>
            <v:group style="position:absolute;left:9622;top:2372;width:55;height:2" coordorigin="9622,2372" coordsize="55,2">
              <v:shape style="position:absolute;left:9622;top:2372;width:55;height:2" coordorigin="9622,2372" coordsize="55,0" path="m9622,2372l9676,2372e" filled="false" stroked="true" strokeweight=".225606pt" strokecolor="#000000">
                <v:path arrowok="t"/>
              </v:shape>
            </v:group>
            <v:group style="position:absolute;left:9624;top:2370;width:52;height:5" coordorigin="9624,2370" coordsize="52,5">
              <v:shape style="position:absolute;left:9624;top:2370;width:52;height:5" coordorigin="9624,2370" coordsize="52,5" path="m9674,2370l9624,2370,9676,2374,9674,2370xe" filled="false" stroked="true" strokeweight="0pt" strokecolor="#000000">
                <v:path arrowok="t"/>
              </v:shape>
            </v:group>
            <v:group style="position:absolute;left:9622;top:2370;width:55;height:5" coordorigin="9622,2370" coordsize="55,5">
              <v:shape style="position:absolute;left:9622;top:2370;width:55;height:5" coordorigin="9622,2370" coordsize="55,5" path="m9624,2370l9676,2374,9622,2374,9624,2370xe" filled="false" stroked="true" strokeweight="0pt" strokecolor="#000000">
                <v:path arrowok="t"/>
              </v:shape>
            </v:group>
            <v:group style="position:absolute;left:9622;top:2375;width:55;height:2" coordorigin="9622,2375" coordsize="55,2">
              <v:shape style="position:absolute;left:9622;top:2375;width:55;height:2" coordorigin="9622,2375" coordsize="55,0" path="m9622,2375l9676,2375e" filled="false" stroked="true" strokeweight=".112803pt" strokecolor="#000000">
                <v:path arrowok="t"/>
              </v:shape>
            </v:group>
            <v:group style="position:absolute;left:9622;top:2374;width:55;height:3" coordorigin="9622,2374" coordsize="55,3">
              <v:shape style="position:absolute;left:9622;top:2374;width:55;height:3" coordorigin="9622,2374" coordsize="55,3" path="m9676,2374l9622,2374,9676,2376,9676,2374xe" filled="false" stroked="true" strokeweight="0pt" strokecolor="#000000">
                <v:path arrowok="t"/>
              </v:shape>
            </v:group>
            <v:group style="position:absolute;left:9622;top:2374;width:55;height:3" coordorigin="9622,2374" coordsize="55,3">
              <v:shape style="position:absolute;left:9622;top:2374;width:55;height:3" coordorigin="9622,2374" coordsize="55,3" path="m9622,2374l9676,2376,9622,2376,9622,2374xe" filled="false" stroked="true" strokeweight="0pt" strokecolor="#000000">
                <v:path arrowok="t"/>
              </v:shape>
            </v:group>
            <v:group style="position:absolute;left:9622;top:2378;width:55;height:2" coordorigin="9622,2378" coordsize="55,2">
              <v:shape style="position:absolute;left:9622;top:2378;width:55;height:2" coordorigin="9622,2378" coordsize="55,0" path="m9622,2378l9676,2378e" filled="false" stroked="true" strokeweight=".112803pt" strokecolor="#000000">
                <v:path arrowok="t"/>
              </v:shape>
            </v:group>
            <v:group style="position:absolute;left:9622;top:2376;width:55;height:3" coordorigin="9622,2376" coordsize="55,3">
              <v:shape style="position:absolute;left:9622;top:2376;width:55;height:3" coordorigin="9622,2376" coordsize="55,3" path="m9676,2376l9622,2376,9676,2379,9676,2376xe" filled="false" stroked="true" strokeweight="0pt" strokecolor="#000000">
                <v:path arrowok="t"/>
              </v:shape>
            </v:group>
            <v:group style="position:absolute;left:9622;top:2376;width:55;height:3" coordorigin="9622,2376" coordsize="55,3">
              <v:shape style="position:absolute;left:9622;top:2376;width:55;height:3" coordorigin="9622,2376" coordsize="55,3" path="m9622,2376l9676,2379,9622,2379,9622,2376xe" filled="false" stroked="true" strokeweight="0pt" strokecolor="#000000">
                <v:path arrowok="t"/>
              </v:shape>
            </v:group>
            <v:group style="position:absolute;left:9622;top:2380;width:55;height:2" coordorigin="9622,2380" coordsize="55,2">
              <v:shape style="position:absolute;left:9622;top:2380;width:55;height:2" coordorigin="9622,2380" coordsize="55,0" path="m9622,2380l9676,2380e" filled="false" stroked="true" strokeweight=".112803pt" strokecolor="#000000">
                <v:path arrowok="t"/>
              </v:shape>
            </v:group>
            <v:group style="position:absolute;left:9622;top:2379;width:55;height:3" coordorigin="9622,2379" coordsize="55,3">
              <v:shape style="position:absolute;left:9622;top:2379;width:55;height:3" coordorigin="9622,2379" coordsize="55,3" path="m9676,2379l9622,2379,9676,2381,9676,2379xe" filled="false" stroked="true" strokeweight="0pt" strokecolor="#000000">
                <v:path arrowok="t"/>
              </v:shape>
            </v:group>
            <v:group style="position:absolute;left:9622;top:2379;width:55;height:3" coordorigin="9622,2379" coordsize="55,3">
              <v:shape style="position:absolute;left:9622;top:2379;width:55;height:3" coordorigin="9622,2379" coordsize="55,3" path="m9622,2379l9676,2381,9622,2381,9622,2379xe" filled="false" stroked="true" strokeweight="0pt" strokecolor="#000000">
                <v:path arrowok="t"/>
              </v:shape>
            </v:group>
            <v:group style="position:absolute;left:9622;top:2382;width:55;height:2" coordorigin="9622,2382" coordsize="55,2">
              <v:shape style="position:absolute;left:9622;top:2382;width:55;height:2" coordorigin="9622,2382" coordsize="55,0" path="m9622,2382l9676,2382e" filled="false" stroked="true" strokeweight=".112803pt" strokecolor="#000000">
                <v:path arrowok="t"/>
              </v:shape>
            </v:group>
            <v:group style="position:absolute;left:9622;top:2381;width:55;height:3" coordorigin="9622,2381" coordsize="55,3">
              <v:shape style="position:absolute;left:9622;top:2381;width:55;height:3" coordorigin="9622,2381" coordsize="55,3" path="m9676,2381l9622,2381,9676,2383,9676,2381xe" filled="false" stroked="true" strokeweight="0pt" strokecolor="#000000">
                <v:path arrowok="t"/>
              </v:shape>
            </v:group>
            <v:group style="position:absolute;left:9622;top:2381;width:55;height:3" coordorigin="9622,2381" coordsize="55,3">
              <v:shape style="position:absolute;left:9622;top:2381;width:55;height:3" coordorigin="9622,2381" coordsize="55,3" path="m9622,2381l9676,2383,9622,2383,9622,2381xe" filled="false" stroked="true" strokeweight="0pt" strokecolor="#000000">
                <v:path arrowok="t"/>
              </v:shape>
            </v:group>
            <v:group style="position:absolute;left:9622;top:2384;width:55;height:2" coordorigin="9622,2384" coordsize="55,2">
              <v:shape style="position:absolute;left:9622;top:2384;width:55;height:2" coordorigin="9622,2384" coordsize="55,0" path="m9622,2384l9676,2384e" filled="false" stroked="true" strokeweight=".112803pt" strokecolor="#000000">
                <v:path arrowok="t"/>
              </v:shape>
            </v:group>
            <v:group style="position:absolute;left:9622;top:2383;width:55;height:3" coordorigin="9622,2383" coordsize="55,3">
              <v:shape style="position:absolute;left:9622;top:2383;width:55;height:3" coordorigin="9622,2383" coordsize="55,3" path="m9676,2383l9622,2383,9674,2385,9676,2383xe" filled="false" stroked="true" strokeweight="0pt" strokecolor="#000000">
                <v:path arrowok="t"/>
              </v:shape>
            </v:group>
            <v:group style="position:absolute;left:9622;top:2383;width:52;height:3" coordorigin="9622,2383" coordsize="52,3">
              <v:shape style="position:absolute;left:9622;top:2383;width:52;height:3" coordorigin="9622,2383" coordsize="52,3" path="m9622,2383l9674,2385,9624,2385,9622,2383xe" filled="false" stroked="true" strokeweight="0pt" strokecolor="#000000">
                <v:path arrowok="t"/>
              </v:shape>
            </v:group>
            <v:group style="position:absolute;left:9624;top:2387;width:50;height:2" coordorigin="9624,2387" coordsize="50,2">
              <v:shape style="position:absolute;left:9624;top:2387;width:50;height:2" coordorigin="9624,2387" coordsize="50,0" path="m9624,2387l9674,2387e" filled="false" stroked="true" strokeweight=".112803pt" strokecolor="#000000">
                <v:path arrowok="t"/>
              </v:shape>
            </v:group>
            <v:group style="position:absolute;left:9624;top:2385;width:50;height:3" coordorigin="9624,2385" coordsize="50,3">
              <v:shape style="position:absolute;left:9624;top:2385;width:50;height:3" coordorigin="9624,2385" coordsize="50,3" path="m9674,2385l9624,2385,9674,2388,9674,2385xe" filled="false" stroked="true" strokeweight="0pt" strokecolor="#000000">
                <v:path arrowok="t"/>
              </v:shape>
            </v:group>
            <v:group style="position:absolute;left:9624;top:2385;width:50;height:3" coordorigin="9624,2385" coordsize="50,3">
              <v:shape style="position:absolute;left:9624;top:2385;width:50;height:3" coordorigin="9624,2385" coordsize="50,3" path="m9624,2385l9674,2388,9624,2388,9624,2385xe" filled="false" stroked="true" strokeweight="0pt" strokecolor="#000000">
                <v:path arrowok="t"/>
              </v:shape>
            </v:group>
            <v:group style="position:absolute;left:9624;top:2389;width:50;height:2" coordorigin="9624,2389" coordsize="50,2">
              <v:shape style="position:absolute;left:9624;top:2389;width:50;height:2" coordorigin="9624,2389" coordsize="50,0" path="m9624,2389l9674,2389e" filled="false" stroked="true" strokeweight=".112803pt" strokecolor="#000000">
                <v:path arrowok="t"/>
              </v:shape>
            </v:group>
            <v:group style="position:absolute;left:9624;top:2388;width:50;height:3" coordorigin="9624,2388" coordsize="50,3">
              <v:shape style="position:absolute;left:9624;top:2388;width:50;height:3" coordorigin="9624,2388" coordsize="50,3" path="m9674,2388l9624,2388,9672,2390,9674,2388xe" filled="false" stroked="true" strokeweight="0pt" strokecolor="#000000">
                <v:path arrowok="t"/>
              </v:shape>
            </v:group>
            <v:group style="position:absolute;left:9624;top:2388;width:48;height:3" coordorigin="9624,2388" coordsize="48,3">
              <v:shape style="position:absolute;left:9624;top:2388;width:48;height:3" coordorigin="9624,2388" coordsize="48,3" path="m9624,2388l9672,2390,9624,2390,9624,2388xe" filled="false" stroked="true" strokeweight="0pt" strokecolor="#000000">
                <v:path arrowok="t"/>
              </v:shape>
            </v:group>
            <v:group style="position:absolute;left:9624;top:2391;width:48;height:2" coordorigin="9624,2391" coordsize="48,2">
              <v:shape style="position:absolute;left:9624;top:2391;width:48;height:2" coordorigin="9624,2391" coordsize="48,0" path="m9624,2391l9672,2391e" filled="false" stroked="true" strokeweight=".112803pt" strokecolor="#000000">
                <v:path arrowok="t"/>
              </v:shape>
            </v:group>
            <v:group style="position:absolute;left:9624;top:2390;width:48;height:3" coordorigin="9624,2390" coordsize="48,3">
              <v:shape style="position:absolute;left:9624;top:2390;width:48;height:3" coordorigin="9624,2390" coordsize="48,3" path="m9672,2390l9624,2390,9672,2392,9672,2390xe" filled="false" stroked="true" strokeweight="0pt" strokecolor="#000000">
                <v:path arrowok="t"/>
              </v:shape>
            </v:group>
            <v:group style="position:absolute;left:9624;top:2390;width:48;height:3" coordorigin="9624,2390" coordsize="48,3">
              <v:shape style="position:absolute;left:9624;top:2390;width:48;height:3" coordorigin="9624,2390" coordsize="48,3" path="m9624,2390l9672,2392,9627,2392,9624,2390xe" filled="false" stroked="true" strokeweight="0pt" strokecolor="#000000">
                <v:path arrowok="t"/>
              </v:shape>
            </v:group>
            <v:group style="position:absolute;left:9627;top:2393;width:46;height:2" coordorigin="9627,2393" coordsize="46,2">
              <v:shape style="position:absolute;left:9627;top:2393;width:46;height:2" coordorigin="9627,2393" coordsize="46,0" path="m9627,2393l9672,2393e" filled="false" stroked="true" strokeweight=".112803pt" strokecolor="#000000">
                <v:path arrowok="t"/>
              </v:shape>
            </v:group>
            <v:group style="position:absolute;left:9627;top:2392;width:46;height:3" coordorigin="9627,2392" coordsize="46,3">
              <v:shape style="position:absolute;left:9627;top:2392;width:46;height:3" coordorigin="9627,2392" coordsize="46,3" path="m9672,2392l9627,2392,9669,2394,9672,2392xe" filled="false" stroked="true" strokeweight="0pt" strokecolor="#000000">
                <v:path arrowok="t"/>
              </v:shape>
            </v:group>
            <v:group style="position:absolute;left:9627;top:2392;width:43;height:3" coordorigin="9627,2392" coordsize="43,3">
              <v:shape style="position:absolute;left:9627;top:2392;width:43;height:3" coordorigin="9627,2392" coordsize="43,3" path="m9627,2392l9669,2394,9629,2394,9627,2392xe" filled="false" stroked="true" strokeweight="0pt" strokecolor="#000000">
                <v:path arrowok="t"/>
              </v:shape>
            </v:group>
            <v:group style="position:absolute;left:9629;top:2396;width:41;height:2" coordorigin="9629,2396" coordsize="41,2">
              <v:shape style="position:absolute;left:9629;top:2396;width:41;height:2" coordorigin="9629,2396" coordsize="41,0" path="m9629,2396l9669,2396e" filled="false" stroked="true" strokeweight=".112803pt" strokecolor="#000000">
                <v:path arrowok="t"/>
              </v:shape>
            </v:group>
            <v:group style="position:absolute;left:9629;top:2394;width:41;height:3" coordorigin="9629,2394" coordsize="41,3">
              <v:shape style="position:absolute;left:9629;top:2394;width:41;height:3" coordorigin="9629,2394" coordsize="41,3" path="m9669,2394l9629,2394,9667,2397,9669,2394xe" filled="false" stroked="true" strokeweight="0pt" strokecolor="#000000">
                <v:path arrowok="t"/>
              </v:shape>
            </v:group>
            <v:group style="position:absolute;left:9629;top:2394;width:39;height:3" coordorigin="9629,2394" coordsize="39,3">
              <v:shape style="position:absolute;left:9629;top:2394;width:39;height:3" coordorigin="9629,2394" coordsize="39,3" path="m9629,2394l9667,2397,9629,2397,9629,2394xe" filled="false" stroked="true" strokeweight="0pt" strokecolor="#000000">
                <v:path arrowok="t"/>
              </v:shape>
            </v:group>
            <v:group style="position:absolute;left:9629;top:2398;width:39;height:2" coordorigin="9629,2398" coordsize="39,2">
              <v:shape style="position:absolute;left:9629;top:2398;width:39;height:2" coordorigin="9629,2398" coordsize="39,0" path="m9629,2398l9667,2398e" filled="false" stroked="true" strokeweight=".112803pt" strokecolor="#000000">
                <v:path arrowok="t"/>
              </v:shape>
            </v:group>
            <v:group style="position:absolute;left:9629;top:2397;width:39;height:3" coordorigin="9629,2397" coordsize="39,3">
              <v:shape style="position:absolute;left:9629;top:2397;width:39;height:3" coordorigin="9629,2397" coordsize="39,3" path="m9667,2397l9629,2397,9667,2399,9667,2397xe" filled="false" stroked="true" strokeweight="0pt" strokecolor="#000000">
                <v:path arrowok="t"/>
              </v:shape>
            </v:group>
            <v:group style="position:absolute;left:9629;top:2397;width:39;height:3" coordorigin="9629,2397" coordsize="39,3">
              <v:shape style="position:absolute;left:9629;top:2397;width:39;height:3" coordorigin="9629,2397" coordsize="39,3" path="m9629,2397l9667,2399,9631,2399,9629,2397xe" filled="false" stroked="true" strokeweight="0pt" strokecolor="#000000">
                <v:path arrowok="t"/>
              </v:shape>
            </v:group>
            <v:group style="position:absolute;left:9631;top:2399;width:37;height:2" coordorigin="9631,2399" coordsize="37,2">
              <v:shape style="position:absolute;left:9631;top:2399;width:37;height:2" coordorigin="9631,2399" coordsize="37,0" path="m9631,2399l9667,2399e" filled="false" stroked="true" strokeweight="0pt" strokecolor="#000000">
                <v:path arrowok="t"/>
              </v:shape>
            </v:group>
            <v:group style="position:absolute;left:9631;top:2399;width:37;height:2" coordorigin="9631,2399" coordsize="37,2">
              <v:shape style="position:absolute;left:9631;top:2399;width:37;height:2" coordorigin="9631,2399" coordsize="37,0" path="m9631,2399l9667,2399e" filled="false" stroked="true" strokeweight="0pt" strokecolor="#000000">
                <v:path arrowok="t"/>
              </v:shape>
            </v:group>
            <v:group style="position:absolute;left:9631;top:2399;width:34;height:2" coordorigin="9631,2399" coordsize="34,2">
              <v:shape style="position:absolute;left:9631;top:2399;width:34;height:2" coordorigin="9631,2399" coordsize="34,0" path="m9631,2399l9665,2399e" filled="false" stroked="true" strokeweight="0pt" strokecolor="#000000">
                <v:path arrowok="t"/>
              </v:shape>
            </v:group>
            <v:group style="position:absolute;left:9633;top:2400;width:32;height:2" coordorigin="9633,2400" coordsize="32,2">
              <v:shape style="position:absolute;left:9633;top:2400;width:32;height:2" coordorigin="9633,2400" coordsize="32,0" path="m9633,2400l9665,2400e" filled="false" stroked="true" strokeweight=".112803pt" strokecolor="#000000">
                <v:path arrowok="t"/>
              </v:shape>
            </v:group>
            <v:group style="position:absolute;left:9633;top:2399;width:32;height:3" coordorigin="9633,2399" coordsize="32,3">
              <v:shape style="position:absolute;left:9633;top:2399;width:32;height:3" coordorigin="9633,2399" coordsize="32,3" path="m9665,2399l9633,2399,9663,2401,9665,2399xe" filled="false" stroked="true" strokeweight="0pt" strokecolor="#000000">
                <v:path arrowok="t"/>
              </v:shape>
            </v:group>
            <v:group style="position:absolute;left:9633;top:2399;width:30;height:3" coordorigin="9633,2399" coordsize="30,3">
              <v:shape style="position:absolute;left:9633;top:2399;width:30;height:3" coordorigin="9633,2399" coordsize="30,3" path="m9633,2399l9663,2401,9636,2401,9633,2399xe" filled="false" stroked="true" strokeweight="0pt" strokecolor="#000000">
                <v:path arrowok="t"/>
              </v:shape>
            </v:group>
            <v:group style="position:absolute;left:9636;top:2401;width:28;height:2" coordorigin="9636,2401" coordsize="28,2">
              <v:shape style="position:absolute;left:9636;top:2401;width:28;height:2" coordorigin="9636,2401" coordsize="28,0" path="m9636,2401l9663,2401e" filled="false" stroked="true" strokeweight="0pt" strokecolor="#000000">
                <v:path arrowok="t"/>
              </v:shape>
            </v:group>
            <v:group style="position:absolute;left:9636;top:2401;width:28;height:2" coordorigin="9636,2401" coordsize="28,2">
              <v:shape style="position:absolute;left:9636;top:2401;width:28;height:2" coordorigin="9636,2401" coordsize="28,0" path="m9636,2401l9663,2401e" filled="false" stroked="true" strokeweight="0pt" strokecolor="#000000">
                <v:path arrowok="t"/>
              </v:shape>
            </v:group>
            <v:group style="position:absolute;left:9636;top:2401;width:25;height:2" coordorigin="9636,2401" coordsize="25,2">
              <v:shape style="position:absolute;left:9636;top:2401;width:25;height:2" coordorigin="9636,2401" coordsize="25,0" path="m9636,2401l9660,2401e" filled="false" stroked="true" strokeweight="0pt" strokecolor="#000000">
                <v:path arrowok="t"/>
              </v:shape>
            </v:group>
            <v:group style="position:absolute;left:9638;top:2401;width:23;height:3" coordorigin="9638,2401" coordsize="23,3">
              <v:shape style="position:absolute;left:9638;top:2401;width:23;height:3" coordorigin="9638,2401" coordsize="23,3" path="m9638,2401l9658,2403,9660,2401,9638,2401xe" filled="true" fillcolor="#000000" stroked="false">
                <v:path arrowok="t"/>
                <v:fill type="solid"/>
              </v:shape>
              <v:shape style="position:absolute;left:9638;top:2401;width:23;height:3" coordorigin="9638,2401" coordsize="23,3" path="m9638,2401l9640,2403,9658,2403,9638,2401xe" filled="true" fillcolor="#000000" stroked="false">
                <v:path arrowok="t"/>
                <v:fill type="solid"/>
              </v:shape>
            </v:group>
            <v:group style="position:absolute;left:9638;top:2401;width:23;height:3" coordorigin="9638,2401" coordsize="23,3">
              <v:shape style="position:absolute;left:9638;top:2401;width:23;height:3" coordorigin="9638,2401" coordsize="23,3" path="m9660,2401l9638,2401,9658,2403,9660,2401xe" filled="false" stroked="true" strokeweight="0pt" strokecolor="#000000">
                <v:path arrowok="t"/>
              </v:shape>
            </v:group>
            <v:group style="position:absolute;left:9638;top:2401;width:21;height:3" coordorigin="9638,2401" coordsize="21,3">
              <v:shape style="position:absolute;left:9638;top:2401;width:21;height:3" coordorigin="9638,2401" coordsize="21,3" path="m9638,2401l9658,2403,9640,2403,9638,2401xe" filled="false" stroked="true" strokeweight="0pt" strokecolor="#000000">
                <v:path arrowok="t"/>
              </v:shape>
            </v:group>
            <v:group style="position:absolute;left:9640;top:2403;width:19;height:2" coordorigin="9640,2403" coordsize="19,2">
              <v:shape style="position:absolute;left:9640;top:2403;width:19;height:2" coordorigin="9640,2403" coordsize="19,0" path="m9640,2403l9658,2403e" filled="false" stroked="true" strokeweight="0pt" strokecolor="#000000">
                <v:path arrowok="t"/>
              </v:shape>
            </v:group>
            <v:group style="position:absolute;left:9640;top:2403;width:19;height:2" coordorigin="9640,2403" coordsize="19,2">
              <v:shape style="position:absolute;left:9640;top:2403;width:19;height:2" coordorigin="9640,2403" coordsize="19,0" path="m9640,2403l9658,2403e" filled="false" stroked="true" strokeweight="0pt" strokecolor="#000000">
                <v:path arrowok="t"/>
              </v:shape>
            </v:group>
            <v:group style="position:absolute;left:9640;top:2403;width:16;height:2" coordorigin="9640,2403" coordsize="16,2">
              <v:shape style="position:absolute;left:9640;top:2403;width:16;height:2" coordorigin="9640,2403" coordsize="16,0" path="m9640,2403l9656,2403e" filled="false" stroked="true" strokeweight="0pt" strokecolor="#000000">
                <v:path arrowok="t"/>
              </v:shape>
            </v:group>
            <v:group style="position:absolute;left:9645;top:2403;width:7;height:3" coordorigin="9645,2403" coordsize="7,3">
              <v:shape style="position:absolute;left:9645;top:2403;width:7;height:3" coordorigin="9645,2403" coordsize="7,3" path="m9645,2403l9649,2406,9651,2403,9645,2403xe" filled="true" fillcolor="#000000" stroked="false">
                <v:path arrowok="t"/>
                <v:fill type="solid"/>
              </v:shape>
            </v:group>
            <v:group style="position:absolute;left:9642;top:2403;width:10;height:2" coordorigin="9642,2403" coordsize="10,2">
              <v:shape style="position:absolute;left:9642;top:2403;width:10;height:2" coordorigin="9642,2403" coordsize="10,0" path="m9642,2403l9651,2403e" filled="false" stroked="true" strokeweight="0pt" strokecolor="#000000">
                <v:path arrowok="t"/>
              </v:shape>
            </v:group>
            <v:group style="position:absolute;left:9645;top:2403;width:7;height:3" coordorigin="9645,2403" coordsize="7,3">
              <v:shape style="position:absolute;left:9645;top:2403;width:7;height:3" coordorigin="9645,2403" coordsize="7,3" path="m9645,2403l9651,2403,9649,2406,9645,2403xe" filled="false" stroked="true" strokeweight="0pt" strokecolor="#000000">
                <v:path arrowok="t"/>
              </v:shape>
            </v:group>
            <v:group style="position:absolute;left:9642;top:2403;width:14;height:2" coordorigin="9642,2403" coordsize="14,2">
              <v:shape style="position:absolute;left:9642;top:2403;width:14;height:2" coordorigin="9642,2403" coordsize="14,0" path="m9642,2403l9656,2403e" filled="false" stroked="true" strokeweight="0pt" strokecolor="#000000">
                <v:path arrowok="t"/>
              </v:shape>
            </v:group>
            <v:group style="position:absolute;left:9642;top:2403;width:14;height:2" coordorigin="9642,2403" coordsize="14,2">
              <v:shape style="position:absolute;left:9642;top:2403;width:14;height:2" coordorigin="9642,2403" coordsize="14,0" path="m9642,2403l9656,2403e" filled="false" stroked="true" strokeweight="0pt" strokecolor="#000000">
                <v:path arrowok="t"/>
              </v:shape>
            </v:group>
            <v:group style="position:absolute;left:11;top:8;width:22381;height:31653" coordorigin="11,8" coordsize="22381,31653">
              <v:shape style="position:absolute;left:11;top:8;width:22381;height:31653" coordorigin="11,8" coordsize="22381,31653" path="m11,31660l11,8,22391,8,11,8,11,31660e" filled="false" stroked="true" strokeweight=".676817pt" strokecolor="#000000">
                <v:path arrowok="t"/>
              </v:shape>
            </v:group>
            <v:group style="position:absolute;left:1083;top:281;width:21052;height:31123" coordorigin="1083,281" coordsize="21052,31123">
              <v:shape style="position:absolute;left:1083;top:281;width:21052;height:31123" coordorigin="1083,281" coordsize="21052,31123" path="m22134,281l1083,281,1083,31403,22134,31403,22134,281e" filled="false" stroked="true" strokeweight=".676817pt" strokecolor="#000000">
                <v:path arrowok="t"/>
              </v:shape>
            </v:group>
            <v:group style="position:absolute;left:1649;top:29652;width:1999;height:2" coordorigin="1649,29652" coordsize="1999,2">
              <v:shape style="position:absolute;left:1649;top:29652;width:1999;height:2" coordorigin="1649,29652" coordsize="1999,0" path="m1649,29652l3648,29652e" filled="false" stroked="true" strokeweight=".78962pt" strokecolor="#0000ff">
                <v:path arrowok="t"/>
              </v:shape>
            </v:group>
            <v:group style="position:absolute;left:1642;top:29160;width:1999;height:2" coordorigin="1642,29160" coordsize="1999,2">
              <v:shape style="position:absolute;left:1642;top:29160;width:1999;height:2" coordorigin="1642,29160" coordsize="1999,0" path="m1642,29160l3641,29160e" filled="false" stroked="true" strokeweight=".78962pt" strokecolor="#000000">
                <v:path arrowok="t"/>
              </v:shape>
            </v:group>
            <v:group style="position:absolute;left:1638;top:28533;width:2006;height:2" coordorigin="1638,28533" coordsize="2006,2">
              <v:shape style="position:absolute;left:1638;top:28533;width:2006;height:2" coordorigin="1638,28533" coordsize="2006,0" path="m1638,28533l3644,28533e" filled="false" stroked="true" strokeweight=".78962pt" strokecolor="#ff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0,29932l2788,29932,2775,29930,2770,29932xe" filled="true" fillcolor="#000000" stroked="false">
                <v:path arrowok="t"/>
                <v:fill type="solid"/>
              </v:shape>
              <v:shape style="position:absolute;left:2770;top:29930;width:19;height:3" coordorigin="2770,29930" coordsize="19,3" path="m2775,29930l2788,29932,2786,29930,2775,29930xe" filled="true" fillcolor="#000000" stroked="false">
                <v:path arrowok="t"/>
                <v:fill type="solid"/>
              </v:shape>
            </v:group>
            <v:group style="position:absolute;left:2775;top:29930;width:14;height:3" coordorigin="2775,29930" coordsize="14,3">
              <v:shape style="position:absolute;left:2775;top:29930;width:14;height:3" coordorigin="2775,29930" coordsize="14,3" path="m2786,29930l2775,29930,2788,29932,2786,29930x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5,29930l2788,29932,2770,29932,2775,29930x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70;top:29932;width:23;height:2" coordorigin="2770,29932" coordsize="23,2">
              <v:shape style="position:absolute;left:2770;top:29932;width:23;height:2" coordorigin="2770,29932" coordsize="23,0" path="m2770,29932l2793,29932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66;top:29933;width:30;height:2" coordorigin="2766,29933" coordsize="30,2">
              <v:shape style="position:absolute;left:2766;top:29933;width:30;height:2" coordorigin="2766,29933" coordsize="30,0" path="m2766,29933l2795,29933e" filled="false" stroked="true" strokeweight=".112803pt" strokecolor="#000000">
                <v:path arrowok="t"/>
              </v:shape>
            </v:group>
            <v:group style="position:absolute;left:2768;top:29932;width:28;height:3" coordorigin="2768,29932" coordsize="28,3">
              <v:shape style="position:absolute;left:2768;top:29932;width:28;height:3" coordorigin="2768,29932" coordsize="28,3" path="m2793,29932l2768,29932,2795,29934,2793,29932xe" filled="false" stroked="true" strokeweight="0pt" strokecolor="#000000">
                <v:path arrowok="t"/>
              </v:shape>
            </v:group>
            <v:group style="position:absolute;left:2766;top:29932;width:30;height:3" coordorigin="2766,29932" coordsize="30,3">
              <v:shape style="position:absolute;left:2766;top:29932;width:30;height:3" coordorigin="2766,29932" coordsize="30,3" path="m2768,29932l2795,29934,2766,29934,2768,29932x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6;top:29934;width:32;height:2" coordorigin="2766,29934" coordsize="32,2">
              <v:shape style="position:absolute;left:2766;top:29934;width:32;height:2" coordorigin="2766,29934" coordsize="32,0" path="m2766,29934l2798,29934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1;top:29935;width:39;height:2" coordorigin="2761,29935" coordsize="39,2">
              <v:shape style="position:absolute;left:2761;top:29935;width:39;height:2" coordorigin="2761,29935" coordsize="39,0" path="m2761,29935l2800,29935e" filled="false" stroked="true" strokeweight=".112803pt" strokecolor="#000000">
                <v:path arrowok="t"/>
              </v:shape>
            </v:group>
            <v:group style="position:absolute;left:2764;top:29934;width:37;height:3" coordorigin="2764,29934" coordsize="37,3">
              <v:shape style="position:absolute;left:2764;top:29934;width:37;height:3" coordorigin="2764,29934" coordsize="37,3" path="m2798,29934l2764,29934,2800,29936,2798,29934xe" filled="false" stroked="true" strokeweight="0pt" strokecolor="#000000">
                <v:path arrowok="t"/>
              </v:shape>
            </v:group>
            <v:group style="position:absolute;left:2761;top:29934;width:39;height:3" coordorigin="2761,29934" coordsize="39,3">
              <v:shape style="position:absolute;left:2761;top:29934;width:39;height:3" coordorigin="2761,29934" coordsize="39,3" path="m2764,29934l2800,29936,2761,29936,2764,29934xe" filled="false" stroked="true" strokeweight="0pt" strokecolor="#000000">
                <v:path arrowok="t"/>
              </v:shape>
            </v:group>
            <v:group style="position:absolute;left:2759;top:29938;width:43;height:2" coordorigin="2759,29938" coordsize="43,2">
              <v:shape style="position:absolute;left:2759;top:29938;width:43;height:2" coordorigin="2759,29938" coordsize="43,0" path="m2759,29938l2802,29938e" filled="false" stroked="true" strokeweight=".112803pt" strokecolor="#000000">
                <v:path arrowok="t"/>
              </v:shape>
            </v:group>
            <v:group style="position:absolute;left:2761;top:29936;width:41;height:3" coordorigin="2761,29936" coordsize="41,3">
              <v:shape style="position:absolute;left:2761;top:29936;width:41;height:3" coordorigin="2761,29936" coordsize="41,3" path="m2800,29936l2761,29936,2802,29939,2800,29936xe" filled="false" stroked="true" strokeweight="0pt" strokecolor="#000000">
                <v:path arrowok="t"/>
              </v:shape>
            </v:group>
            <v:group style="position:absolute;left:2759;top:29936;width:43;height:3" coordorigin="2759,29936" coordsize="43,3">
              <v:shape style="position:absolute;left:2759;top:29936;width:43;height:3" coordorigin="2759,29936" coordsize="43,3" path="m2761,29936l2802,29939,2759,29939,2761,29936xe" filled="false" stroked="true" strokeweight="0pt" strokecolor="#000000">
                <v:path arrowok="t"/>
              </v:shape>
            </v:group>
            <v:group style="position:absolute;left:2757;top:29940;width:46;height:2" coordorigin="2757,29940" coordsize="46,2">
              <v:shape style="position:absolute;left:2757;top:29940;width:46;height:2" coordorigin="2757,29940" coordsize="46,0" path="m2757,29940l2802,29940e" filled="false" stroked="true" strokeweight=".112803pt" strokecolor="#000000">
                <v:path arrowok="t"/>
              </v:shape>
            </v:group>
            <v:group style="position:absolute;left:2759;top:29939;width:43;height:3" coordorigin="2759,29939" coordsize="43,3">
              <v:shape style="position:absolute;left:2759;top:29939;width:43;height:3" coordorigin="2759,29939" coordsize="43,3" path="m2802,29939l2759,29939,2802,29941,2802,29939xe" filled="false" stroked="true" strokeweight="0pt" strokecolor="#000000">
                <v:path arrowok="t"/>
              </v:shape>
            </v:group>
            <v:group style="position:absolute;left:2757;top:29939;width:46;height:3" coordorigin="2757,29939" coordsize="46,3">
              <v:shape style="position:absolute;left:2757;top:29939;width:46;height:3" coordorigin="2757,29939" coordsize="46,3" path="m2759,29939l2802,29941,2757,29941,2759,29939xe" filled="false" stroked="true" strokeweight="0pt" strokecolor="#000000">
                <v:path arrowok="t"/>
              </v:shape>
            </v:group>
            <v:group style="position:absolute;left:2757;top:29942;width:48;height:2" coordorigin="2757,29942" coordsize="48,2">
              <v:shape style="position:absolute;left:2757;top:29942;width:48;height:2" coordorigin="2757,29942" coordsize="48,0" path="m2757,29942l2804,29942e" filled="false" stroked="true" strokeweight=".112803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802,29941l2757,29941,2804,29943,2802,29941xe" filled="false" stroked="true" strokeweight="0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757,29941l2804,29943,2757,29943,2757,29941xe" filled="false" stroked="true" strokeweight="0pt" strokecolor="#000000">
                <v:path arrowok="t"/>
              </v:shape>
            </v:group>
            <v:group style="position:absolute;left:2755;top:29944;width:52;height:2" coordorigin="2755,29944" coordsize="52,2">
              <v:shape style="position:absolute;left:2755;top:29944;width:52;height:2" coordorigin="2755,29944" coordsize="52,0" path="m2755,29944l2807,29944e" filled="false" stroked="true" strokeweight=".112803pt" strokecolor="#000000">
                <v:path arrowok="t"/>
              </v:shape>
            </v:group>
            <v:group style="position:absolute;left:2757;top:29943;width:50;height:3" coordorigin="2757,29943" coordsize="50,3">
              <v:shape style="position:absolute;left:2757;top:29943;width:50;height:3" coordorigin="2757,29943" coordsize="50,3" path="m2804,29943l2757,29943,2807,29945,2804,29943xe" filled="false" stroked="true" strokeweight="0pt" strokecolor="#000000">
                <v:path arrowok="t"/>
              </v:shape>
            </v:group>
            <v:group style="position:absolute;left:2755;top:29943;width:52;height:3" coordorigin="2755,29943" coordsize="52,3">
              <v:shape style="position:absolute;left:2755;top:29943;width:52;height:3" coordorigin="2755,29943" coordsize="52,3" path="m2757,29943l2807,29945,2755,29945,2757,29943xe" filled="false" stroked="true" strokeweight="0pt" strokecolor="#000000">
                <v:path arrowok="t"/>
              </v:shape>
            </v:group>
            <v:group style="position:absolute;left:2755;top:29947;width:52;height:2" coordorigin="2755,29947" coordsize="52,2">
              <v:shape style="position:absolute;left:2755;top:29947;width:52;height:2" coordorigin="2755,29947" coordsize="52,0" path="m2755,29947l2807,29947e" filled="false" stroked="true" strokeweight=".112803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807,29945l2755,29945,2807,29948,2807,29945xe" filled="false" stroked="true" strokeweight="0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755,29945l2807,29948,2755,29948,2755,29945xe" filled="false" stroked="true" strokeweight="0pt" strokecolor="#000000">
                <v:path arrowok="t"/>
              </v:shape>
            </v:group>
            <v:group style="position:absolute;left:2752;top:29949;width:55;height:2" coordorigin="2752,29949" coordsize="55,2">
              <v:shape style="position:absolute;left:2752;top:29949;width:55;height:2" coordorigin="2752,29949" coordsize="55,0" path="m2752,29949l2807,29949e" filled="false" stroked="true" strokeweight=".112803pt" strokecolor="#000000">
                <v:path arrowok="t"/>
              </v:shape>
            </v:group>
            <v:group style="position:absolute;left:2755;top:29948;width:52;height:3" coordorigin="2755,29948" coordsize="52,3">
              <v:shape style="position:absolute;left:2755;top:29948;width:52;height:3" coordorigin="2755,29948" coordsize="52,3" path="m2807,29948l2755,29948,2807,29950,2807,29948xe" filled="false" stroked="true" strokeweight="0pt" strokecolor="#000000">
                <v:path arrowok="t"/>
              </v:shape>
            </v:group>
            <v:group style="position:absolute;left:2752;top:29948;width:55;height:3" coordorigin="2752,29948" coordsize="55,3">
              <v:shape style="position:absolute;left:2752;top:29948;width:55;height:3" coordorigin="2752,29948" coordsize="55,3" path="m2755,29948l2807,29950,2752,29950,2755,29948xe" filled="false" stroked="true" strokeweight="0pt" strokecolor="#000000">
                <v:path arrowok="t"/>
              </v:shape>
            </v:group>
            <v:group style="position:absolute;left:2752;top:29951;width:57;height:2" coordorigin="2752,29951" coordsize="57,2">
              <v:shape style="position:absolute;left:2752;top:29951;width:57;height:2" coordorigin="2752,29951" coordsize="57,0" path="m2752,29951l2809,29951e" filled="false" stroked="true" strokeweight=".112803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807,29950l2752,29950,2809,29952,2807,29950xe" filled="false" stroked="true" strokeweight="0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752,29950l2809,29952,2752,29952,2752,29950xe" filled="false" stroked="true" strokeweight="0pt" strokecolor="#000000">
                <v:path arrowok="t"/>
              </v:shape>
            </v:group>
            <v:group style="position:absolute;left:2752;top:29953;width:57;height:2" coordorigin="2752,29953" coordsize="57,2">
              <v:shape style="position:absolute;left:2752;top:29953;width:57;height:2" coordorigin="2752,29953" coordsize="57,0" path="m2752,29953l2809,29953e" filled="false" stroked="true" strokeweight=".112803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809,29952l2752,29952,2809,29954,2809,29952xe" filled="false" stroked="true" strokeweight="0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752,29952l2809,29954,2752,29954,2752,29952xe" filled="false" stroked="true" strokeweight="0pt" strokecolor="#000000">
                <v:path arrowok="t"/>
              </v:shape>
            </v:group>
            <v:group style="position:absolute;left:2752;top:29957;width:57;height:2" coordorigin="2752,29957" coordsize="57,2">
              <v:shape style="position:absolute;left:2752;top:29957;width:57;height:2" coordorigin="2752,29957" coordsize="57,0" path="m2752,29957l2809,29957e" filled="false" stroked="true" strokeweight=".225606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809,29954l2752,29954,2809,29959,2809,29954xe" filled="false" stroked="true" strokeweight="0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752,29954l2809,29959,2752,29959,2752,29954xe" filled="false" stroked="true" strokeweight="0pt" strokecolor="#000000">
                <v:path arrowok="t"/>
              </v:shape>
            </v:group>
            <v:group style="position:absolute;left:2752;top:29960;width:57;height:2" coordorigin="2752,29960" coordsize="57,2">
              <v:shape style="position:absolute;left:2752;top:29960;width:57;height:2" coordorigin="2752,29960" coordsize="57,0" path="m2752,29960l2809,29960e" filled="false" stroked="true" strokeweight=".112803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809,29959l2752,29959,2809,29961,2809,29959xe" filled="false" stroked="true" strokeweight="0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752,29959l2809,29961,2752,29961,2752,29959xe" filled="false" stroked="true" strokeweight="0pt" strokecolor="#000000">
                <v:path arrowok="t"/>
              </v:shape>
            </v:group>
            <v:group style="position:absolute;left:2752;top:29962;width:57;height:2" coordorigin="2752,29962" coordsize="57,2">
              <v:shape style="position:absolute;left:2752;top:29962;width:57;height:2" coordorigin="2752,29962" coordsize="57,0" path="m2752,29962l2809,29962e" filled="false" stroked="true" strokeweight=".112803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809,29961l2752,29961,2809,29963,2809,29961xe" filled="false" stroked="true" strokeweight="0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752,29961l2809,29963,2752,29963,2752,29961xe" filled="false" stroked="true" strokeweight="0pt" strokecolor="#000000">
                <v:path arrowok="t"/>
              </v:shape>
            </v:group>
            <v:group style="position:absolute;left:2752;top:29965;width:57;height:2" coordorigin="2752,29965" coordsize="57,2">
              <v:shape style="position:absolute;left:2752;top:29965;width:57;height:2" coordorigin="2752,29965" coordsize="57,0" path="m2752,29965l2809,29965e" filled="false" stroked="true" strokeweight=".112803pt" strokecolor="#000000">
                <v:path arrowok="t"/>
              </v:shape>
            </v:group>
            <v:group style="position:absolute;left:2752;top:29963;width:57;height:3" coordorigin="2752,29963" coordsize="57,3">
              <v:shape style="position:absolute;left:2752;top:29963;width:57;height:3" coordorigin="2752,29963" coordsize="57,3" path="m2809,29963l2752,29963,2807,29966,2809,29963xe" filled="false" stroked="true" strokeweight="0pt" strokecolor="#000000">
                <v:path arrowok="t"/>
              </v:shape>
            </v:group>
            <v:group style="position:absolute;left:2752;top:29963;width:55;height:3" coordorigin="2752,29963" coordsize="55,3">
              <v:shape style="position:absolute;left:2752;top:29963;width:55;height:3" coordorigin="2752,29963" coordsize="55,3" path="m2752,29963l2807,29966,2752,29966,2752,29963xe" filled="false" stroked="true" strokeweight="0pt" strokecolor="#000000">
                <v:path arrowok="t"/>
              </v:shape>
            </v:group>
            <v:group style="position:absolute;left:2752;top:29967;width:55;height:2" coordorigin="2752,29967" coordsize="55,2">
              <v:shape style="position:absolute;left:2752;top:29967;width:55;height:2" coordorigin="2752,29967" coordsize="55,0" path="m2752,29967l2807,29967e" filled="false" stroked="true" strokeweight=".112803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807,29966l2752,29966,2807,29968,2807,29966xe" filled="false" stroked="true" strokeweight="0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752,29966l2807,29968,2755,29968,2752,29966xe" filled="false" stroked="true" strokeweight="0pt" strokecolor="#000000">
                <v:path arrowok="t"/>
              </v:shape>
            </v:group>
            <v:group style="position:absolute;left:2755;top:29969;width:52;height:2" coordorigin="2755,29969" coordsize="52,2">
              <v:shape style="position:absolute;left:2755;top:29969;width:52;height:2" coordorigin="2755,29969" coordsize="52,0" path="m2755,29969l2807,29969e" filled="false" stroked="true" strokeweight=".112803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807,29968l2755,29968,2807,29970,2807,29968xe" filled="false" stroked="true" strokeweight="0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755,29968l2807,29970,2755,29970,2755,29968xe" filled="false" stroked="true" strokeweight="0pt" strokecolor="#000000">
                <v:path arrowok="t"/>
              </v:shape>
            </v:group>
            <v:group style="position:absolute;left:2755;top:29972;width:52;height:2" coordorigin="2755,29972" coordsize="52,2">
              <v:shape style="position:absolute;left:2755;top:29972;width:52;height:2" coordorigin="2755,29972" coordsize="52,0" path="m2755,29972l2807,29972e" filled="false" stroked="true" strokeweight=".225606pt" strokecolor="#000000">
                <v:path arrowok="t"/>
              </v:shape>
            </v:group>
            <v:group style="position:absolute;left:2755;top:29970;width:52;height:5" coordorigin="2755,29970" coordsize="52,5">
              <v:shape style="position:absolute;left:2755;top:29970;width:52;height:5" coordorigin="2755,29970" coordsize="52,5" path="m2807,29970l2755,29970,2804,29975,2807,29970xe" filled="false" stroked="true" strokeweight="0pt" strokecolor="#000000">
                <v:path arrowok="t"/>
              </v:shape>
            </v:group>
            <v:group style="position:absolute;left:2755;top:29970;width:50;height:5" coordorigin="2755,29970" coordsize="50,5">
              <v:shape style="position:absolute;left:2755;top:29970;width:50;height:5" coordorigin="2755,29970" coordsize="50,5" path="m2755,29970l2804,29975,2757,29975,2755,29970xe" filled="false" stroked="true" strokeweight="0pt" strokecolor="#000000">
                <v:path arrowok="t"/>
              </v:shape>
            </v:group>
            <v:group style="position:absolute;left:2757;top:29976;width:48;height:2" coordorigin="2757,29976" coordsize="48,2">
              <v:shape style="position:absolute;left:2757;top:29976;width:48;height:2" coordorigin="2757,29976" coordsize="48,0" path="m2757,29976l2804,29976e" filled="false" stroked="true" strokeweight=".112803pt" strokecolor="#000000">
                <v:path arrowok="t"/>
              </v:shape>
            </v:group>
            <v:group style="position:absolute;left:2757;top:29975;width:48;height:3" coordorigin="2757,29975" coordsize="48,3">
              <v:shape style="position:absolute;left:2757;top:29975;width:48;height:3" coordorigin="2757,29975" coordsize="48,3" path="m2804,29975l2757,29975,2802,29977,2804,29975xe" filled="false" stroked="true" strokeweight="0pt" strokecolor="#000000">
                <v:path arrowok="t"/>
              </v:shape>
            </v:group>
            <v:group style="position:absolute;left:2757;top:29975;width:46;height:3" coordorigin="2757,29975" coordsize="46,3">
              <v:shape style="position:absolute;left:2757;top:29975;width:46;height:3" coordorigin="2757,29975" coordsize="46,3" path="m2757,29975l2802,29977,2757,29977,2757,29975x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9;top:29978;width:43;height:2" coordorigin="2759,29978" coordsize="43,2">
              <v:shape style="position:absolute;left:2759;top:29978;width:43;height:2" coordorigin="2759,29978" coordsize="43,0" path="m2759,29978l2802,29978e" filled="false" stroked="true" strokeweight=".112803pt" strokecolor="#000000">
                <v:path arrowok="t"/>
              </v:shape>
            </v:group>
            <v:group style="position:absolute;left:2759;top:29977;width:43;height:3" coordorigin="2759,29977" coordsize="43,3">
              <v:shape style="position:absolute;left:2759;top:29977;width:43;height:3" coordorigin="2759,29977" coordsize="43,3" path="m2802,29977l2759,29977,2800,29979,2802,29977xe" filled="false" stroked="true" strokeweight="0pt" strokecolor="#000000">
                <v:path arrowok="t"/>
              </v:shape>
            </v:group>
            <v:group style="position:absolute;left:2759;top:29977;width:41;height:3" coordorigin="2759,29977" coordsize="41,3">
              <v:shape style="position:absolute;left:2759;top:29977;width:41;height:3" coordorigin="2759,29977" coordsize="41,3" path="m2759,29977l2800,29979,2761,29979,2759,29977xe" filled="false" stroked="true" strokeweight="0pt" strokecolor="#000000">
                <v:path arrowok="t"/>
              </v:shape>
            </v:group>
            <v:group style="position:absolute;left:2761;top:29980;width:39;height:2" coordorigin="2761,29980" coordsize="39,2">
              <v:shape style="position:absolute;left:2761;top:29980;width:39;height:2" coordorigin="2761,29980" coordsize="39,0" path="m2761,29980l2800,29980e" filled="false" stroked="true" strokeweight=".112803pt" strokecolor="#000000">
                <v:path arrowok="t"/>
              </v:shape>
            </v:group>
            <v:group style="position:absolute;left:2761;top:29979;width:39;height:3" coordorigin="2761,29979" coordsize="39,3">
              <v:shape style="position:absolute;left:2761;top:29979;width:39;height:3" coordorigin="2761,29979" coordsize="39,3" path="m2800,29979l2761,29979,2798,29981,2800,29979xe" filled="false" stroked="true" strokeweight="0pt" strokecolor="#000000">
                <v:path arrowok="t"/>
              </v:shape>
            </v:group>
            <v:group style="position:absolute;left:2761;top:29979;width:37;height:3" coordorigin="2761,29979" coordsize="37,3">
              <v:shape style="position:absolute;left:2761;top:29979;width:37;height:3" coordorigin="2761,29979" coordsize="37,3" path="m2761,29979l2798,29981,2764,29981,2761,29979xe" filled="false" stroked="true" strokeweight="0pt" strokecolor="#000000">
                <v:path arrowok="t"/>
              </v:shape>
            </v:group>
            <v:group style="position:absolute;left:2764;top:29983;width:34;height:2" coordorigin="2764,29983" coordsize="34,2">
              <v:shape style="position:absolute;left:2764;top:29983;width:34;height:2" coordorigin="2764,29983" coordsize="34,0" path="m2764,29983l2798,29983e" filled="false" stroked="true" strokeweight=".112803pt" strokecolor="#000000">
                <v:path arrowok="t"/>
              </v:shape>
            </v:group>
            <v:group style="position:absolute;left:2764;top:29981;width:34;height:3" coordorigin="2764,29981" coordsize="34,3">
              <v:shape style="position:absolute;left:2764;top:29981;width:34;height:3" coordorigin="2764,29981" coordsize="34,3" path="m2798,29981l2764,29981,2795,29984,2798,29981xe" filled="false" stroked="true" strokeweight="0pt" strokecolor="#000000">
                <v:path arrowok="t"/>
              </v:shape>
            </v:group>
            <v:group style="position:absolute;left:2764;top:29981;width:32;height:3" coordorigin="2764,29981" coordsize="32,3">
              <v:shape style="position:absolute;left:2764;top:29981;width:32;height:3" coordorigin="2764,29981" coordsize="32,3" path="m2764,29981l2795,29984,2766,29984,2764,29981x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28;height:2" coordorigin="2766,29984" coordsize="28,2">
              <v:shape style="position:absolute;left:2766;top:29984;width:28;height:2" coordorigin="2766,29984" coordsize="28,0" path="m2766,29984l2793,29984e" filled="false" stroked="true" strokeweight="0pt" strokecolor="#000000">
                <v:path arrowok="t"/>
              </v:shape>
            </v:group>
            <v:group style="position:absolute;left:2768;top:29985;width:25;height:2" coordorigin="2768,29985" coordsize="25,2">
              <v:shape style="position:absolute;left:2768;top:29985;width:25;height:2" coordorigin="2768,29985" coordsize="25,0" path="m2768,29985l2793,29985e" filled="false" stroked="true" strokeweight=".112803pt" strokecolor="#000000">
                <v:path arrowok="t"/>
              </v:shape>
            </v:group>
            <v:group style="position:absolute;left:2768;top:29984;width:25;height:3" coordorigin="2768,29984" coordsize="25,3">
              <v:shape style="position:absolute;left:2768;top:29984;width:25;height:3" coordorigin="2768,29984" coordsize="25,3" path="m2793,29984l2768,29984,2788,29986,2793,29984xe" filled="false" stroked="true" strokeweight="0pt" strokecolor="#000000">
                <v:path arrowok="t"/>
              </v:shape>
            </v:group>
            <v:group style="position:absolute;left:2768;top:29984;width:21;height:3" coordorigin="2768,29984" coordsize="21,3">
              <v:shape style="position:absolute;left:2768;top:29984;width:21;height:3" coordorigin="2768,29984" coordsize="21,3" path="m2768,29984l2788,29986,2770,29986,2768,29984x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6;height:2" coordorigin="2770,29986" coordsize="16,2">
              <v:shape style="position:absolute;left:2770;top:29986;width:16;height:2" coordorigin="2770,29986" coordsize="16,0" path="m2770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15122;top:26679;width:199;height:242" coordorigin="15122,26679" coordsize="199,242">
              <v:shape style="position:absolute;left:15122;top:26679;width:199;height:242" coordorigin="15122,26679" coordsize="199,242" path="m15122,26920l15321,26920,15321,26679,15122,26679,15122,26920e" filled="false" stroked="true" strokeweight=".225606pt" strokecolor="#000000">
                <v:path arrowok="t"/>
              </v:shape>
            </v:group>
            <v:group style="position:absolute;left:15280;top:26920;width:199;height:242" coordorigin="15280,26920" coordsize="199,242">
              <v:shape style="position:absolute;left:15280;top:26920;width:199;height:242" coordorigin="15280,26920" coordsize="199,242" path="m15280,27161l15479,27161,15479,26920,15280,26920,15280,27161e" filled="false" stroked="true" strokeweight=".225606pt" strokecolor="#000000">
                <v:path arrowok="t"/>
              </v:shape>
            </v:group>
            <v:group style="position:absolute;left:15413;top:27161;width:199;height:242" coordorigin="15413,27161" coordsize="199,242">
              <v:shape style="position:absolute;left:15413;top:27161;width:199;height:242" coordorigin="15413,27161" coordsize="199,242" path="m15413,27403l15612,27403,15612,27161,15413,27161,15413,27403e" filled="false" stroked="true" strokeweight=".225606pt" strokecolor="#000000">
                <v:path arrowok="t"/>
              </v:shape>
            </v:group>
            <v:group style="position:absolute;left:15567;top:27403;width:199;height:242" coordorigin="15567,27403" coordsize="199,242">
              <v:shape style="position:absolute;left:15567;top:27403;width:199;height:242" coordorigin="15567,27403" coordsize="199,242" path="m15567,27644l15765,27644,15765,27403,15567,27403,15567,27644e" filled="false" stroked="true" strokeweight=".225606pt" strokecolor="#000000">
                <v:path arrowok="t"/>
              </v:shape>
            </v:group>
            <v:group style="position:absolute;left:15684;top:27644;width:199;height:240" coordorigin="15684,27644" coordsize="199,240">
              <v:shape style="position:absolute;left:15684;top:27644;width:199;height:240" coordorigin="15684,27644" coordsize="199,240" path="m15684,27883l15883,27883,15883,27644,15684,27644,15684,27883e" filled="false" stroked="true" strokeweight=".225606pt" strokecolor="#000000">
                <v:path arrowok="t"/>
              </v:shape>
            </v:group>
            <v:group style="position:absolute;left:15781;top:27883;width:199;height:242" coordorigin="15781,27883" coordsize="199,242">
              <v:shape style="position:absolute;left:15781;top:27883;width:199;height:242" coordorigin="15781,27883" coordsize="199,242" path="m15781,28125l15980,28125,15980,27883,15781,27883,15781,28125e" filled="false" stroked="true" strokeweight=".225606pt" strokecolor="#000000">
                <v:path arrowok="t"/>
              </v:shape>
            </v:group>
            <v:group style="position:absolute;left:15901;top:28125;width:199;height:242" coordorigin="15901,28125" coordsize="199,242">
              <v:shape style="position:absolute;left:15901;top:28125;width:199;height:242" coordorigin="15901,28125" coordsize="199,242" path="m15901,28366l16099,28366,16099,28125,15901,28125,15901,28366e" filled="false" stroked="true" strokeweight=".225606pt" strokecolor="#000000">
                <v:path arrowok="t"/>
              </v:shape>
            </v:group>
            <v:group style="position:absolute;left:16004;top:28366;width:199;height:242" coordorigin="16004,28366" coordsize="199,242">
              <v:shape style="position:absolute;left:16004;top:28366;width:199;height:242" coordorigin="16004,28366" coordsize="199,242" path="m16004,28608l16203,28608,16203,28366,16004,28366,16004,28608e" filled="false" stroked="true" strokeweight=".225606pt" strokecolor="#000000">
                <v:path arrowok="t"/>
              </v:shape>
            </v:group>
            <v:group style="position:absolute;left:16153;top:28608;width:199;height:242" coordorigin="16153,28608" coordsize="199,242">
              <v:shape style="position:absolute;left:16153;top:28608;width:199;height:242" coordorigin="16153,28608" coordsize="199,242" path="m16153,28849l16352,28849,16352,28608,16153,28608,16153,28849e" filled="false" stroked="true" strokeweight=".225606pt" strokecolor="#000000">
                <v:path arrowok="t"/>
              </v:shape>
            </v:group>
            <v:group style="position:absolute;left:16257;top:28849;width:199;height:242" coordorigin="16257,28849" coordsize="199,242">
              <v:shape style="position:absolute;left:16257;top:28849;width:199;height:242" coordorigin="16257,28849" coordsize="199,242" path="m16257,29090l16456,29090,16456,28849,16257,28849,16257,29090e" filled="false" stroked="true" strokeweight=".225606pt" strokecolor="#ff0000">
                <v:path arrowok="t"/>
              </v:shape>
            </v:group>
            <v:group style="position:absolute;left:16336;top:29090;width:199;height:242" coordorigin="16336,29090" coordsize="199,242">
              <v:shape style="position:absolute;left:16336;top:29090;width:199;height:242" coordorigin="16336,29090" coordsize="199,242" path="m16336,29332l16535,29332,16535,29090,16336,29090,16336,29332e" filled="false" stroked="true" strokeweight=".225606pt" strokecolor="#000000">
                <v:path arrowok="t"/>
              </v:shape>
            </v:group>
            <v:group style="position:absolute;left:16377;top:29332;width:199;height:240" coordorigin="16377,29332" coordsize="199,240">
              <v:shape style="position:absolute;left:16377;top:29332;width:199;height:240" coordorigin="16377,29332" coordsize="199,240" path="m16377,29571l16575,29571,16575,29332,16377,29332,16377,29571e" filled="false" stroked="true" strokeweight=".225606pt" strokecolor="#000000">
                <v:path arrowok="t"/>
              </v:shape>
            </v:group>
            <v:group style="position:absolute;left:16377;top:29571;width:199;height:242" coordorigin="16377,29571" coordsize="199,242">
              <v:shape style="position:absolute;left:16377;top:29571;width:199;height:242" coordorigin="16377,29571" coordsize="199,242" path="m16377,29812l16575,29812,16575,29571,16377,29571,16377,29812e" filled="false" stroked="true" strokeweight=".225606pt" strokecolor="#000000">
                <v:path arrowok="t"/>
              </v:shape>
            </v:group>
            <v:group style="position:absolute;left:16413;top:29812;width:199;height:242" coordorigin="16413,29812" coordsize="199,242">
              <v:shape style="position:absolute;left:16413;top:29812;width:199;height:242" coordorigin="16413,29812" coordsize="199,242" path="m16413,30054l16611,30054,16611,29812,16413,29812,16413,30054e" filled="false" stroked="true" strokeweight=".225606pt" strokecolor="#000000">
                <v:path arrowok="t"/>
              </v:shape>
            </v:group>
            <v:group style="position:absolute;left:16413;top:30054;width:199;height:242" coordorigin="16413,30054" coordsize="199,242">
              <v:shape style="position:absolute;left:16413;top:30054;width:199;height:242" coordorigin="16413,30054" coordsize="199,242" path="m16413,30295l16611,30295,16611,30054,16413,30054,16413,30295e" filled="false" stroked="true" strokeweight=".225606pt" strokecolor="#000000">
                <v:path arrowok="t"/>
              </v:shape>
            </v:group>
            <v:group style="position:absolute;left:16433;top:30295;width:199;height:242" coordorigin="16433,30295" coordsize="199,242">
              <v:shape style="position:absolute;left:16433;top:30295;width:199;height:242" coordorigin="16433,30295" coordsize="199,242" path="m16433,30536l16632,30536,16632,30295,16433,30295,16433,30536e" filled="false" stroked="true" strokeweight=".225606pt" strokecolor="#000000">
                <v:path arrowok="t"/>
              </v:shape>
            </v:group>
            <v:group style="position:absolute;left:16438;top:30536;width:199;height:242" coordorigin="16438,30536" coordsize="199,242">
              <v:shape style="position:absolute;left:16438;top:30536;width:199;height:242" coordorigin="16438,30536" coordsize="199,242" path="m16438,30778l16636,30778,16636,30536,16438,30536,16438,30778e" filled="false" stroked="true" strokeweight=".225606pt" strokecolor="#000000">
                <v:path arrowok="t"/>
              </v:shape>
            </v:group>
            <v:group style="position:absolute;left:16438;top:30778;width:199;height:242" coordorigin="16438,30778" coordsize="199,242">
              <v:shape style="position:absolute;left:16438;top:30778;width:199;height:242" coordorigin="16438,30778" coordsize="199,242" path="m16438,31019l16636,31019,16636,30778,16438,30778,16438,31019e" filled="false" stroked="true" strokeweight=".225606pt" strokecolor="#000000">
                <v:path arrowok="t"/>
              </v:shape>
            </v:group>
            <v:group style="position:absolute;left:16356;top:31019;width:199;height:242" coordorigin="16356,31019" coordsize="199,242">
              <v:shape style="position:absolute;left:16356;top:31019;width:199;height:242" coordorigin="16356,31019" coordsize="199,242" path="m16356,31261l16555,31261,16555,31019,16356,31019,16356,31261e" filled="false" stroked="true" strokeweight=".225606pt" strokecolor="#000000">
                <v:path arrowok="t"/>
              </v:shape>
            </v:group>
            <w10:wrap type="none"/>
          </v:group>
        </w:pict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876"/>
      </w:tblGrid>
      <w:tr>
        <w:trPr>
          <w:trHeight w:val="413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3"/>
              <w:ind w:left="248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Раздел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4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422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3"/>
              <w:ind w:left="307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Схема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расположения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25336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0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02"/>
              <w:ind w:left="791" w:right="0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7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9</w:t>
            </w:r>
            <w:r>
              <w:rPr>
                <w:rFonts w:ascii="ISOCPEUR" w:hAnsi="ISOCPEUR"/>
                <w:sz w:val="16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tabs>
                <w:tab w:pos="3952" w:val="left" w:leader="none"/>
              </w:tabs>
              <w:spacing w:line="191" w:lineRule="exact" w:before="101"/>
              <w:ind w:right="7261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36</w:t>
              <w:tab/>
            </w:r>
            <w:r>
              <w:rPr>
                <w:rFonts w:ascii="Times New Roman"/>
                <w:w w:val="105"/>
                <w:position w:val="-5"/>
                <w:sz w:val="15"/>
              </w:rPr>
              <w:t>43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tabs>
                <w:tab w:pos="4478" w:val="left" w:leader="none"/>
                <w:tab w:pos="5515" w:val="left" w:leader="none"/>
              </w:tabs>
              <w:spacing w:line="112" w:lineRule="exact"/>
              <w:ind w:right="7471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114</w:t>
              <w:tab/>
            </w:r>
            <w:r>
              <w:rPr>
                <w:rFonts w:ascii="Times New Roman"/>
                <w:position w:val="2"/>
                <w:sz w:val="15"/>
              </w:rPr>
              <w:t>42</w:t>
              <w:tab/>
            </w:r>
            <w:r>
              <w:rPr>
                <w:rFonts w:ascii="Times New Roman"/>
                <w:w w:val="105"/>
                <w:sz w:val="15"/>
              </w:rPr>
              <w:t>45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tabs>
                <w:tab w:pos="1170" w:val="left" w:leader="none"/>
              </w:tabs>
              <w:spacing w:line="176" w:lineRule="exact"/>
              <w:ind w:right="4019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position w:val="-4"/>
                <w:sz w:val="15"/>
              </w:rPr>
              <w:t>41</w:t>
              <w:tab/>
            </w:r>
            <w:r>
              <w:rPr>
                <w:rFonts w:ascii="Times New Roman"/>
                <w:w w:val="105"/>
                <w:sz w:val="15"/>
              </w:rPr>
              <w:t>44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165" w:lineRule="exact"/>
              <w:ind w:right="5616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40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157" w:lineRule="exact" w:before="46"/>
              <w:ind w:left="6062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38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tabs>
                <w:tab w:pos="2659" w:val="left" w:leader="none"/>
              </w:tabs>
              <w:spacing w:line="162" w:lineRule="exact"/>
              <w:ind w:right="5673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position w:val="3"/>
                <w:sz w:val="15"/>
              </w:rPr>
              <w:t>39</w:t>
              <w:tab/>
            </w:r>
            <w:r>
              <w:rPr>
                <w:rFonts w:ascii="Times New Roman"/>
                <w:w w:val="105"/>
                <w:sz w:val="15"/>
              </w:rPr>
              <w:t>102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tabs>
                <w:tab w:pos="2659" w:val="left" w:leader="none"/>
              </w:tabs>
              <w:spacing w:line="257" w:lineRule="exact"/>
              <w:ind w:right="7404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37</w:t>
              <w:tab/>
            </w:r>
            <w:r>
              <w:rPr>
                <w:rFonts w:ascii="Times New Roman"/>
                <w:w w:val="105"/>
                <w:position w:val="-8"/>
                <w:sz w:val="15"/>
              </w:rPr>
              <w:t>105   </w:t>
            </w:r>
            <w:r>
              <w:rPr>
                <w:rFonts w:ascii="Times New Roman"/>
                <w:w w:val="105"/>
                <w:position w:val="-4"/>
                <w:sz w:val="15"/>
              </w:rPr>
              <w:t>104 </w:t>
            </w:r>
            <w:r>
              <w:rPr>
                <w:rFonts w:ascii="Times New Roman"/>
                <w:spacing w:val="21"/>
                <w:w w:val="105"/>
                <w:position w:val="-4"/>
                <w:sz w:val="15"/>
              </w:rPr>
              <w:t> </w:t>
            </w:r>
            <w:r>
              <w:rPr>
                <w:rFonts w:ascii="Times New Roman"/>
                <w:w w:val="105"/>
                <w:position w:val="2"/>
                <w:sz w:val="15"/>
              </w:rPr>
              <w:t>103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151" w:lineRule="exact" w:before="137"/>
              <w:ind w:left="629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106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tabs>
                <w:tab w:pos="1867" w:val="left" w:leader="none"/>
              </w:tabs>
              <w:spacing w:line="206" w:lineRule="exact"/>
              <w:ind w:right="10003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position w:val="-6"/>
                <w:sz w:val="15"/>
              </w:rPr>
              <w:t>113</w:t>
              <w:tab/>
            </w:r>
            <w:r>
              <w:rPr>
                <w:rFonts w:ascii="Times New Roman"/>
                <w:w w:val="105"/>
                <w:sz w:val="15"/>
              </w:rPr>
              <w:t>107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tabs>
                <w:tab w:pos="5590" w:val="left" w:leader="none"/>
              </w:tabs>
              <w:spacing w:line="248" w:lineRule="exact"/>
              <w:ind w:left="4011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112</w:t>
              <w:tab/>
            </w:r>
            <w:r>
              <w:rPr>
                <w:rFonts w:ascii="Times New Roman"/>
                <w:w w:val="105"/>
                <w:position w:val="-8"/>
                <w:sz w:val="15"/>
              </w:rPr>
              <w:t>108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140" w:lineRule="exact" w:before="12"/>
              <w:ind w:right="9809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109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tabs>
                <w:tab w:pos="5333" w:val="left" w:leader="none"/>
              </w:tabs>
              <w:spacing w:line="190" w:lineRule="exact"/>
              <w:ind w:left="4106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111</w:t>
              <w:tab/>
            </w:r>
            <w:r>
              <w:rPr>
                <w:rFonts w:ascii="Times New Roman"/>
                <w:w w:val="105"/>
                <w:position w:val="-4"/>
                <w:sz w:val="15"/>
              </w:rPr>
              <w:t>110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139" w:lineRule="exact" w:before="168"/>
              <w:ind w:right="741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46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139" w:lineRule="exact"/>
              <w:ind w:right="2043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101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ISOCPEUR" w:hAnsi="ISOCPEUR" w:cs="ISOCPEUR" w:eastAsia="ISOCPEUR"/>
                <w:i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13886" w:right="3930" w:firstLine="556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Приморскийкрай</w:t>
            </w:r>
            <w:r>
              <w:rPr>
                <w:rFonts w:ascii="Times New Roman" w:hAnsi="Times New Roman"/>
                <w:b/>
                <w:i/>
                <w:color w:val="B80000"/>
                <w:w w:val="102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Уссурийский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городской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округ</w:t>
            </w:r>
            <w:r>
              <w:rPr>
                <w:rFonts w:ascii="Times New Roman" w:hAns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ISOCPEUR" w:hAnsi="ISOCPEUR" w:cs="ISOCPEUR" w:eastAsia="ISOCPEUR"/>
                <w:i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right="4037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25:34:000000:7994(2)</w:t>
            </w:r>
            <w:r>
              <w:rPr>
                <w:rFonts w:asci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5205"/>
              <w:jc w:val="righ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sz w:val="23"/>
              </w:rPr>
              <w:t>25:34:016601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ISOCPEUR" w:hAnsi="ISOCPEUR" w:cs="ISOCPEUR" w:eastAsia="ISOCPEUR"/>
                <w:i/>
                <w:sz w:val="31"/>
                <w:szCs w:val="31"/>
              </w:rPr>
            </w:pPr>
          </w:p>
          <w:p>
            <w:pPr>
              <w:pStyle w:val="TableParagraph"/>
              <w:spacing w:line="240" w:lineRule="auto"/>
              <w:ind w:left="4496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25:34:016601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ISOCPEUR" w:hAnsi="ISOCPEUR" w:cs="ISOCPEUR" w:eastAsia="ISOCPEUR"/>
                <w:i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8496" w:right="0" w:firstLine="5216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газопровод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ISOCPEUR" w:hAnsi="ISOCPEUR" w:cs="ISOCPEUR" w:eastAsia="ISOCPEUR"/>
                <w:i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right="2150"/>
              <w:jc w:val="center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7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11</w:t>
            </w:r>
            <w:r>
              <w:rPr>
                <w:rFonts w:ascii="ISOCPEUR" w:hAnsi="ISOCPEUR"/>
                <w:sz w:val="16"/>
              </w:rPr>
            </w:r>
          </w:p>
        </w:tc>
      </w:tr>
      <w:tr>
        <w:trPr>
          <w:trHeight w:val="4785" w:hRule="exact"/>
        </w:trPr>
        <w:tc>
          <w:tcPr>
            <w:tcW w:w="20876" w:type="dxa"/>
            <w:tcBorders>
              <w:top w:val="single" w:sz="0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14076" w:val="right" w:leader="none"/>
              </w:tabs>
              <w:spacing w:line="323" w:lineRule="exact" w:before="61"/>
              <w:ind w:left="9500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Масштаб</w:t>
            </w:r>
            <w:r>
              <w:rPr>
                <w:rFonts w:ascii="Times New Roman" w:hAnsi="Times New Roman"/>
                <w:spacing w:val="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1:1000</w:t>
            </w:r>
            <w:r>
              <w:rPr>
                <w:rFonts w:ascii="ISOCPEUR" w:hAnsi="ISOCPEUR"/>
                <w:position w:val="-9"/>
                <w:sz w:val="25"/>
              </w:rPr>
              <w:tab/>
              <w:t>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56" w:lineRule="exact"/>
              <w:ind w:right="658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2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8" w:lineRule="exact"/>
              <w:ind w:right="644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3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3" w:lineRule="exact"/>
              <w:ind w:right="6298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4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12994" w:val="left" w:leader="none"/>
              </w:tabs>
              <w:spacing w:line="232" w:lineRule="exact"/>
              <w:ind w:right="462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Используемые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условные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знаки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обозначения:</w:t>
            </w:r>
            <w:r>
              <w:rPr>
                <w:rFonts w:ascii="ISOCPEUR" w:hAnsi="ISOCPEUR"/>
                <w:w w:val="105"/>
                <w:sz w:val="25"/>
              </w:rPr>
              <w:tab/>
              <w:t>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41" w:lineRule="exact"/>
              <w:ind w:right="6095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6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2630" w:val="left" w:leader="none"/>
                <w:tab w:pos="14781" w:val="left" w:leader="none"/>
              </w:tabs>
              <w:spacing w:line="252" w:lineRule="exact"/>
              <w:ind w:left="473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00FF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0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Местоположение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инженерного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сооружения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(газопровод)</w:t>
            </w:r>
            <w:r>
              <w:rPr>
                <w:rFonts w:ascii="ISOCPEUR" w:hAnsi="ISOCPEUR"/>
                <w:w w:val="105"/>
                <w:position w:val="-6"/>
                <w:sz w:val="25"/>
              </w:rPr>
              <w:tab/>
              <w:t>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2780" w:val="left" w:leader="none"/>
                <w:tab w:pos="14907" w:val="left" w:leader="none"/>
              </w:tabs>
              <w:spacing w:line="232" w:lineRule="exact" w:before="0" w:after="0"/>
              <w:ind w:left="2779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Проектная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sz w:val="25"/>
              </w:rPr>
              <w:tab/>
              <w:t>8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17" w:lineRule="exact"/>
              <w:ind w:right="572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9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1680" w:val="left" w:leader="none"/>
                <w:tab w:pos="14111" w:val="left" w:leader="none"/>
              </w:tabs>
              <w:spacing w:line="231" w:lineRule="exact"/>
              <w:ind w:right="461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position w:val="-7"/>
                <w:sz w:val="19"/>
              </w:rPr>
              <w:t>25:18:035201:137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Кадастровый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земельного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участка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color w:val="FF0000"/>
                <w:w w:val="105"/>
                <w:position w:val="-7"/>
                <w:sz w:val="25"/>
              </w:rPr>
              <w:tab/>
              <w:t>10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2759" w:val="left" w:leader="none"/>
                <w:tab w:pos="15165" w:val="left" w:leader="none"/>
              </w:tabs>
              <w:spacing w:line="250" w:lineRule="exact" w:before="0" w:after="0"/>
              <w:ind w:left="2758" w:right="0" w:hanging="114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земельных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участков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7"/>
                <w:sz w:val="25"/>
              </w:rPr>
              <w:tab/>
              <w:t>11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750" w:val="left" w:leader="none"/>
                <w:tab w:pos="14303" w:val="left" w:leader="none"/>
              </w:tabs>
              <w:spacing w:line="246" w:lineRule="exact"/>
              <w:ind w:right="454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color w:val="0000FF"/>
                <w:position w:val="-3"/>
                <w:sz w:val="23"/>
              </w:rPr>
              <w:t>25:34:016701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кадастрового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ISOCPEUR" w:hAnsi="ISOCPEUR"/>
                <w:w w:val="105"/>
                <w:position w:val="-7"/>
                <w:sz w:val="25"/>
              </w:rPr>
              <w:tab/>
              <w:t>12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2766" w:val="left" w:leader="none"/>
                <w:tab w:pos="15219" w:val="left" w:leader="none"/>
              </w:tabs>
              <w:spacing w:line="253" w:lineRule="exact" w:before="0" w:after="0"/>
              <w:ind w:left="2765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Граница  кадастрового</w:t>
            </w:r>
            <w:r>
              <w:rPr>
                <w:rFonts w:ascii="Times New Roman" w:hAnsi="Times New Roman"/>
                <w:spacing w:val="4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квартала</w:t>
            </w:r>
            <w:r>
              <w:rPr>
                <w:rFonts w:ascii="ISOCPEUR" w:hAnsi="ISOCPEUR"/>
                <w:position w:val="-8"/>
                <w:sz w:val="25"/>
              </w:rPr>
              <w:tab/>
              <w:t>13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985" w:val="left" w:leader="none"/>
                <w:tab w:pos="13558" w:val="left" w:leader="none"/>
              </w:tabs>
              <w:spacing w:line="240" w:lineRule="exact"/>
              <w:ind w:right="540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5"/>
              </w:rPr>
              <w:t>1</w:t>
              <w:tab/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-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Характерная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точка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проектной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границы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position w:val="-3"/>
                <w:sz w:val="25"/>
              </w:rPr>
              <w:tab/>
            </w:r>
            <w:r>
              <w:rPr>
                <w:rFonts w:ascii="ISOCPEUR" w:hAnsi="ISOCPEUR"/>
                <w:w w:val="95"/>
                <w:position w:val="-3"/>
                <w:sz w:val="25"/>
              </w:rPr>
              <w:t>14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2675" w:val="left" w:leader="none"/>
                <w:tab w:pos="15244" w:val="left" w:leader="none"/>
              </w:tabs>
              <w:spacing w:line="238" w:lineRule="exact"/>
              <w:ind w:left="498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B800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Установленные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границы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административно-территориального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1"/>
                <w:sz w:val="25"/>
              </w:rPr>
              <w:tab/>
              <w:t>15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844" w:val="left" w:leader="none"/>
                <w:tab w:pos="14442" w:val="left" w:leader="none"/>
              </w:tabs>
              <w:spacing w:line="294" w:lineRule="exact"/>
              <w:ind w:right="4564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-2"/>
                <w:sz w:val="15"/>
              </w:rPr>
              <w:t>Приморскийкрай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субъекта</w:t>
            </w:r>
            <w:r>
              <w:rPr>
                <w:rFonts w:ascii="Times New Roman" w:hAnsi="Times New Roman"/>
                <w:spacing w:val="-3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РФ,</w:t>
            </w:r>
            <w:r>
              <w:rPr>
                <w:rFonts w:ascii="ISOCPEUR" w:hAnsi="ISOCPEUR"/>
                <w:w w:val="105"/>
                <w:position w:val="10"/>
                <w:sz w:val="25"/>
              </w:rPr>
              <w:tab/>
              <w:t>16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5273" w:val="left" w:leader="none"/>
              </w:tabs>
              <w:spacing w:line="227" w:lineRule="exact"/>
              <w:ind w:left="461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4"/>
                <w:sz w:val="15"/>
              </w:rPr>
              <w:t>Уссурийский городской округ    </w:t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муниципального</w:t>
            </w:r>
            <w:r>
              <w:rPr>
                <w:rFonts w:ascii="Times New Roman" w:hAnsi="Times New Roman"/>
                <w:spacing w:val="-3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10"/>
                <w:sz w:val="25"/>
              </w:rPr>
              <w:tab/>
              <w:t>17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4518" w:val="left" w:leader="none"/>
              </w:tabs>
              <w:spacing w:line="243" w:lineRule="exact"/>
              <w:ind w:right="412"/>
              <w:jc w:val="righ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ISOCPEUR" w:hAnsi="ISOCPEUR"/>
                <w:w w:val="95"/>
                <w:position w:val="11"/>
                <w:sz w:val="25"/>
              </w:rPr>
              <w:t>18</w:t>
              <w:tab/>
            </w:r>
            <w:r>
              <w:rPr>
                <w:rFonts w:ascii="Times New Roman" w:hAnsi="Times New Roman"/>
                <w:sz w:val="19"/>
              </w:rPr>
              <w:t>Лист</w:t>
            </w:r>
            <w:r>
              <w:rPr>
                <w:rFonts w:ascii="Times New Roman" w:hAnsi="Times New Roman"/>
                <w:spacing w:val="2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10</w:t>
            </w:r>
          </w:p>
          <w:p>
            <w:pPr>
              <w:pStyle w:val="TableParagraph"/>
              <w:spacing w:line="234" w:lineRule="exact"/>
              <w:ind w:right="5481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5"/>
                <w:sz w:val="25"/>
              </w:rPr>
              <w:t>19</w:t>
            </w:r>
            <w:r>
              <w:rPr>
                <w:rFonts w:ascii="ISOCPEUR"/>
                <w:sz w:val="25"/>
              </w:rPr>
            </w:r>
          </w:p>
        </w:tc>
      </w:tr>
    </w:tbl>
    <w:p>
      <w:pPr>
        <w:spacing w:before="84"/>
        <w:ind w:left="0" w:right="351" w:firstLine="0"/>
        <w:jc w:val="right"/>
        <w:rPr>
          <w:rFonts w:ascii="ISOCPEUR" w:hAnsi="ISOCPEUR" w:cs="ISOCPEUR" w:eastAsia="ISOCPEUR"/>
          <w:sz w:val="16"/>
          <w:szCs w:val="16"/>
        </w:rPr>
      </w:pPr>
      <w:bookmarkStart w:name="план границ 1 зона-10" w:id="10"/>
      <w:bookmarkEnd w:id="10"/>
      <w:r>
        <w:rPr/>
      </w:r>
      <w:r>
        <w:rPr>
          <w:rFonts w:ascii="ISOCPEUR" w:hAnsi="ISOCPEUR"/>
          <w:i/>
          <w:w w:val="105"/>
          <w:sz w:val="16"/>
        </w:rPr>
        <w:t>Формат:</w:t>
      </w:r>
      <w:r>
        <w:rPr>
          <w:rFonts w:ascii="ISOCPEUR" w:hAnsi="ISOCPEUR"/>
          <w:i/>
          <w:spacing w:val="-47"/>
          <w:w w:val="105"/>
          <w:sz w:val="16"/>
        </w:rPr>
        <w:t> </w:t>
      </w:r>
      <w:r>
        <w:rPr>
          <w:rFonts w:ascii="ISOCPEUR" w:hAnsi="ISOCPEUR"/>
          <w:i/>
          <w:w w:val="105"/>
          <w:sz w:val="16"/>
        </w:rPr>
        <w:t>А2</w:t>
      </w:r>
      <w:r>
        <w:rPr>
          <w:rFonts w:ascii="ISOCPEUR" w:hAnsi="ISOCPEUR"/>
          <w:sz w:val="16"/>
        </w:rPr>
      </w:r>
    </w:p>
    <w:p>
      <w:pPr>
        <w:spacing w:after="0"/>
        <w:jc w:val="right"/>
        <w:rPr>
          <w:rFonts w:ascii="ISOCPEUR" w:hAnsi="ISOCPEUR" w:cs="ISOCPEUR" w:eastAsia="ISOCPEUR"/>
          <w:sz w:val="16"/>
          <w:szCs w:val="16"/>
        </w:rPr>
        <w:sectPr>
          <w:pgSz w:w="22400" w:h="31660"/>
          <w:pgMar w:top="280" w:bottom="0" w:left="1060" w:right="220"/>
        </w:sectPr>
      </w:pPr>
    </w:p>
    <w:p>
      <w:pPr>
        <w:spacing w:line="240" w:lineRule="auto" w:before="6"/>
        <w:rPr>
          <w:rFonts w:ascii="ISOCPEUR" w:hAnsi="ISOCPEUR" w:cs="ISOCPEUR" w:eastAsia="ISOCPEUR"/>
          <w:i/>
          <w:sz w:val="6"/>
          <w:szCs w:val="6"/>
        </w:rPr>
      </w:pPr>
      <w:r>
        <w:rPr/>
        <w:pict>
          <v:group style="position:absolute;margin-left:.225659pt;margin-top:.037676pt;width:1119.7pt;height:1583.3pt;mso-position-horizontal-relative:page;mso-position-vertical-relative:page;z-index:-481744" coordorigin="5,1" coordsize="22394,31666">
            <v:shape style="position:absolute;left:1171;top:1203;width:20871;height:25331" type="#_x0000_t75" stroked="false">
              <v:imagedata r:id="rId28" o:title=""/>
            </v:shape>
            <v:group style="position:absolute;left:10649;top:18029;width:1309;height:8506" coordorigin="10649,18029" coordsize="1309,8506">
              <v:shape style="position:absolute;left:10649;top:18029;width:1309;height:8506" coordorigin="10649,18029" coordsize="1309,8506" path="m11395,26534l10649,24346,10795,18045,11343,18029,11339,18223,11183,24265,11957,26534e" filled="false" stroked="true" strokeweight=".676817pt" strokecolor="#000000">
                <v:path arrowok="t"/>
              </v:shape>
            </v:group>
            <v:group style="position:absolute;left:5785;top:1203;width:4989;height:25331" coordorigin="5785,1203" coordsize="4989,25331">
              <v:shape style="position:absolute;left:5785;top:1203;width:4989;height:25331" coordorigin="5785,1203" coordsize="4989,25331" path="m5785,1203l6283,3647,6468,3610,7959,11405,8654,12046,8487,12247,7851,11768,8945,17609,9200,17388,9685,17803,9096,18620,9737,22557,10773,26534e" filled="false" stroked="true" strokeweight=".676817pt" strokecolor="#000000">
                <v:path arrowok="t"/>
              </v:shape>
            </v:group>
            <v:group style="position:absolute;left:3745;top:1203;width:4885;height:25331" coordorigin="3745,1203" coordsize="4885,25331">
              <v:shape style="position:absolute;left:3745;top:1203;width:4885;height:25331" coordorigin="3745,1203" coordsize="4885,25331" path="m8629,26534l8336,24998,7986,22367,7023,21099,7222,20930,8196,21932,7777,20003,7576,20089,7280,19836,7655,18627,7323,17684,7380,19222,7118,19243,6883,17149,3745,1203e" filled="false" stroked="true" strokeweight=".676817pt" strokecolor="#000000">
                <v:path arrowok="t"/>
              </v:shape>
            </v:group>
            <v:group style="position:absolute;left:7219;top:1203;width:6949;height:25331" coordorigin="7219,1203" coordsize="6949,25331">
              <v:shape style="position:absolute;left:7219;top:1203;width:6949;height:25331" coordorigin="7219,1203" coordsize="6949,25331" path="m14168,26534l11779,17589,8878,9025,7219,1203e" filled="false" stroked="true" strokeweight=".676817pt" strokecolor="#00ff00">
                <v:path arrowok="t"/>
              </v:shape>
            </v:group>
            <v:group style="position:absolute;left:19096;top:4042;width:796;height:796" coordorigin="19096,4042" coordsize="796,796">
              <v:shape style="position:absolute;left:19096;top:4042;width:796;height:796" coordorigin="19096,4042" coordsize="796,796" path="m19891,4423l19884,4359,19866,4299,19840,4242,19805,4192,19763,4147,19715,4109,19662,4079,19604,4057,19542,4044,19477,4042,19445,4044,19382,4057,19324,4079,19270,4110,19222,4148,19181,4193,19147,4244,19121,4299,19103,4360,19096,4423,19096,4456,19098,4488,19111,4551,19133,4609,19164,4663,19202,4711,19247,4752,19298,4786,19353,4812,19413,4830,19477,4837,19510,4837,19542,4835,19605,4822,19663,4800,19717,4769,19765,4731,19806,4686,19840,4635,19866,4580,19884,4520,19891,4456,19891,4423e" filled="false" stroked="true" strokeweight=".67682pt" strokecolor="#000000">
                <v:path arrowok="t"/>
              </v:shape>
            </v:group>
            <v:group style="position:absolute;left:19235;top:4163;width:517;height:558" coordorigin="19235,4163" coordsize="517,558">
              <v:shape style="position:absolute;left:19235;top:4163;width:517;height:558" coordorigin="19235,4163" coordsize="517,558" path="m19752,4163l19235,4720e" filled="false" stroked="true" strokeweight=".676817pt" strokecolor="#000000">
                <v:path arrowok="t"/>
              </v:shape>
            </v:group>
            <v:group style="position:absolute;left:19215;top:4183;width:558;height:517" coordorigin="19215,4183" coordsize="558,517">
              <v:shape style="position:absolute;left:19215;top:4183;width:558;height:517" coordorigin="19215,4183" coordsize="558,517" path="m19772,4700l19215,4183e" filled="false" stroked="true" strokeweight=".676817pt" strokecolor="#000000">
                <v:path arrowok="t"/>
              </v:shape>
            </v:group>
            <v:group style="position:absolute;left:19445;top:3222;width:50;height:1219" coordorigin="19445,3222" coordsize="50,1219">
              <v:shape style="position:absolute;left:19445;top:3222;width:50;height:1219" coordorigin="19445,3222" coordsize="50,1219" path="m19495,4441l19495,4441,19445,3222e" filled="false" stroked="true" strokeweight=".676817pt" strokecolor="#000000">
                <v:path arrowok="t"/>
              </v:shape>
            </v:group>
            <v:group style="position:absolute;left:18849;top:4416;width:1289;height:52" coordorigin="18849,4416" coordsize="1289,52">
              <v:shape style="position:absolute;left:18849;top:4416;width:1289;height:52" coordorigin="18849,4416" coordsize="1289,52" path="m20138,4416l18849,4468e" filled="false" stroked="true" strokeweight=".676817pt" strokecolor="#000000">
                <v:path arrowok="t"/>
              </v:shape>
            </v:group>
            <v:group style="position:absolute;left:19495;top:4441;width:25;height:646" coordorigin="19495,4441" coordsize="25,646">
              <v:shape style="position:absolute;left:19495;top:4441;width:25;height:646" coordorigin="19495,4441" coordsize="25,646" path="m19519,5086l19495,4441e" filled="false" stroked="true" strokeweight=".676817pt" strokecolor="#000000">
                <v:path arrowok="t"/>
              </v:shape>
            </v:group>
            <v:group style="position:absolute;left:19583;top:4163;width:170;height:276" coordorigin="19583,4163" coordsize="170,276">
              <v:shape style="position:absolute;left:19583;top:4163;width:170;height:276" coordorigin="19583,4163" coordsize="170,276" path="m19752,4163l19583,4438e" filled="false" stroked="true" strokeweight=".676817pt" strokecolor="#000000">
                <v:path arrowok="t"/>
              </v:shape>
            </v:group>
            <v:group style="position:absolute;left:19215;top:4183;width:276;height:262" coordorigin="19215,4183" coordsize="276,262">
              <v:shape style="position:absolute;left:19215;top:4183;width:276;height:262" coordorigin="19215,4183" coordsize="276,262" path="m19404,4445l19215,4183,19490,4353e" filled="false" stroked="true" strokeweight=".676817pt" strokecolor="#000000">
                <v:path arrowok="t"/>
              </v:shape>
            </v:group>
            <v:group style="position:absolute;left:19235;top:4445;width:262;height:276" coordorigin="19235,4445" coordsize="262,276">
              <v:shape style="position:absolute;left:19235;top:4445;width:262;height:276" coordorigin="19235,4445" coordsize="262,276" path="m19497,4531l19235,4720,19404,4445e" filled="false" stroked="true" strokeweight=".676817pt" strokecolor="#000000">
                <v:path arrowok="t"/>
              </v:shape>
            </v:group>
            <v:group style="position:absolute;left:19497;top:4438;width:276;height:262" coordorigin="19497,4438" coordsize="276,262">
              <v:shape style="position:absolute;left:19497;top:4438;width:276;height:262" coordorigin="19497,4438" coordsize="276,262" path="m19583,4438l19772,4700,19497,4531e" filled="false" stroked="true" strokeweight=".676817pt" strokecolor="#000000">
                <v:path arrowok="t"/>
              </v:shape>
            </v:group>
            <v:group style="position:absolute;left:19490;top:4163;width:262;height:190" coordorigin="19490,4163" coordsize="262,190">
              <v:shape style="position:absolute;left:19490;top:4163;width:262;height:190" coordorigin="19490,4163" coordsize="262,190" path="m19490,4353l19752,4163e" filled="false" stroked="true" strokeweight=".676817pt" strokecolor="#000000">
                <v:path arrowok="t"/>
              </v:shape>
            </v:group>
            <v:group style="position:absolute;left:18849;top:3222;width:1289;height:1864" coordorigin="18849,3222" coordsize="1289,1864">
              <v:shape style="position:absolute;left:18849;top:3222;width:1289;height:1864" coordorigin="18849,3222" coordsize="1289,1864" path="m19544,4387l20138,4416,19549,4493,19519,5086,19443,4497,18849,4468,19438,4391,19445,3222,19544,4387e" filled="false" stroked="true" strokeweight=".676817pt" strokecolor="#000000">
                <v:path arrowok="t"/>
              </v:shape>
            </v:group>
            <v:group style="position:absolute;left:19495;top:4387;width:643;height:55" coordorigin="19495,4387" coordsize="643,55">
              <v:shape style="position:absolute;left:19495;top:4387;width:643;height:55" coordorigin="19495,4387" coordsize="643,55" path="m19495,4441l20138,4416,19544,4387,19495,4441xe" filled="true" fillcolor="#000000" stroked="false">
                <v:path arrowok="t"/>
                <v:fill type="solid"/>
              </v:shape>
            </v:group>
            <v:group style="position:absolute;left:19495;top:4387;width:643;height:55" coordorigin="19495,4387" coordsize="643,55">
              <v:shape style="position:absolute;left:19495;top:4387;width:643;height:55" coordorigin="19495,4387" coordsize="643,55" path="m20138,4416l19544,4387,19495,4441,20138,4416xe" filled="false" stroked="true" strokeweight="0pt" strokecolor="#000000">
                <v:path arrowok="t"/>
              </v:shape>
            </v:group>
            <v:group style="position:absolute;left:19549;top:4484;width:224;height:217" coordorigin="19549,4484" coordsize="224,217">
              <v:shape style="position:absolute;left:19549;top:4484;width:224;height:217" coordorigin="19549,4484" coordsize="224,217" path="m19549,4493l19772,4700,19616,4484,19549,4493xe" filled="true" fillcolor="#000000" stroked="false">
                <v:path arrowok="t"/>
                <v:fill type="solid"/>
              </v:shape>
            </v:group>
            <v:group style="position:absolute;left:19549;top:4484;width:224;height:217" coordorigin="19549,4484" coordsize="224,217">
              <v:shape style="position:absolute;left:19549;top:4484;width:224;height:217" coordorigin="19549,4484" coordsize="224,217" path="m19772,4700l19616,4484,19549,4493,19772,4700xe" filled="false" stroked="true" strokeweight="0pt" strokecolor="#000000">
                <v:path arrowok="t"/>
              </v:shape>
            </v:group>
            <v:group style="position:absolute;left:19495;top:4441;width:55;height:646" coordorigin="19495,4441" coordsize="55,646">
              <v:shape style="position:absolute;left:19495;top:4441;width:55;height:646" coordorigin="19495,4441" coordsize="55,646" path="m19495,4441l19519,5086,19549,4493,19495,4441xe" filled="true" fillcolor="#000000" stroked="false">
                <v:path arrowok="t"/>
                <v:fill type="solid"/>
              </v:shape>
            </v:group>
            <v:group style="position:absolute;left:19495;top:4441;width:55;height:646" coordorigin="19495,4441" coordsize="55,646">
              <v:shape style="position:absolute;left:19495;top:4441;width:55;height:646" coordorigin="19495,4441" coordsize="55,646" path="m19519,5086l19549,4493,19495,4441,19519,5086xe" filled="false" stroked="true" strokeweight="0pt" strokecolor="#000000">
                <v:path arrowok="t"/>
              </v:shape>
            </v:group>
            <v:group style="position:absolute;left:19235;top:4497;width:217;height:224" coordorigin="19235,4497" coordsize="217,224">
              <v:shape style="position:absolute;left:19235;top:4497;width:217;height:224" coordorigin="19235,4497" coordsize="217,224" path="m19235,4720l19452,4565,19443,4497,19235,4720xe" filled="true" fillcolor="#000000" stroked="false">
                <v:path arrowok="t"/>
                <v:fill type="solid"/>
              </v:shape>
            </v:group>
            <v:group style="position:absolute;left:19235;top:4497;width:217;height:224" coordorigin="19235,4497" coordsize="217,224">
              <v:shape style="position:absolute;left:19235;top:4497;width:217;height:224" coordorigin="19235,4497" coordsize="217,224" path="m19235,4720l19452,4565,19443,4497,19235,4720xe" filled="false" stroked="true" strokeweight="0pt" strokecolor="#000000">
                <v:path arrowok="t"/>
              </v:shape>
            </v:group>
            <v:group style="position:absolute;left:18849;top:4441;width:646;height:57" coordorigin="18849,4441" coordsize="646,57">
              <v:shape style="position:absolute;left:18849;top:4441;width:646;height:57" coordorigin="18849,4441" coordsize="646,57" path="m18849,4468l19443,4497,19495,4441,18849,4468xe" filled="true" fillcolor="#000000" stroked="false">
                <v:path arrowok="t"/>
                <v:fill type="solid"/>
              </v:shape>
            </v:group>
            <v:group style="position:absolute;left:18849;top:4441;width:646;height:57" coordorigin="18849,4441" coordsize="646,57">
              <v:shape style="position:absolute;left:18849;top:4441;width:646;height:57" coordorigin="18849,4441" coordsize="646,57" path="m18849,4468l19443,4497,19495,4441,18849,4468xe" filled="false" stroked="true" strokeweight="0pt" strokecolor="#000000">
                <v:path arrowok="t"/>
              </v:shape>
            </v:group>
            <v:group style="position:absolute;left:19215;top:4183;width:224;height:217" coordorigin="19215,4183" coordsize="224,217">
              <v:shape style="position:absolute;left:19215;top:4183;width:224;height:217" coordorigin="19215,4183" coordsize="224,217" path="m19215,4183l19371,4400,19438,4391,19215,4183xe" filled="true" fillcolor="#000000" stroked="false">
                <v:path arrowok="t"/>
                <v:fill type="solid"/>
              </v:shape>
            </v:group>
            <v:group style="position:absolute;left:19215;top:4183;width:224;height:217" coordorigin="19215,4183" coordsize="224,217">
              <v:shape style="position:absolute;left:19215;top:4183;width:224;height:217" coordorigin="19215,4183" coordsize="224,217" path="m19215,4183l19371,4400,19438,4391,19215,4183xe" filled="false" stroked="true" strokeweight="0pt" strokecolor="#000000">
                <v:path arrowok="t"/>
              </v:shape>
            </v:group>
            <v:group style="position:absolute;left:19438;top:3222;width:57;height:1219" coordorigin="19438,3222" coordsize="57,1219">
              <v:shape style="position:absolute;left:19438;top:3222;width:57;height:1219" coordorigin="19438,3222" coordsize="57,1219" path="m19438,4391l19495,4441,19445,3222,19438,4391xe" filled="true" fillcolor="#000000" stroked="false">
                <v:path arrowok="t"/>
                <v:fill type="solid"/>
              </v:shape>
            </v:group>
            <v:group style="position:absolute;left:19438;top:3222;width:57;height:1219" coordorigin="19438,3222" coordsize="57,1219">
              <v:shape style="position:absolute;left:19438;top:3222;width:57;height:1219" coordorigin="19438,3222" coordsize="57,1219" path="m19445,3222l19438,4391,19495,4441,19445,3222xe" filled="false" stroked="true" strokeweight="0pt" strokecolor="#000000">
                <v:path arrowok="t"/>
              </v:shape>
            </v:group>
            <v:group style="position:absolute;left:19540;top:4163;width:213;height:224" coordorigin="19540,4163" coordsize="213,224">
              <v:shape style="position:absolute;left:19540;top:4163;width:213;height:224" coordorigin="19540,4163" coordsize="213,224" path="m19540,4317l19544,4387,19752,4163,19540,4317xe" filled="true" fillcolor="#000000" stroked="false">
                <v:path arrowok="t"/>
                <v:fill type="solid"/>
              </v:shape>
            </v:group>
            <v:group style="position:absolute;left:19540;top:4163;width:213;height:224" coordorigin="19540,4163" coordsize="213,224">
              <v:shape style="position:absolute;left:19540;top:4163;width:213;height:224" coordorigin="19540,4163" coordsize="213,224" path="m19752,4163l19540,4317,19544,4387,19752,4163xe" filled="false" stroked="true" strokeweight="0pt" strokecolor="#000000">
                <v:path arrowok="t"/>
              </v:shape>
            </v:group>
            <v:group style="position:absolute;left:10942;top:14464;width:578;height:655" coordorigin="10942,14464" coordsize="578,655">
              <v:shape style="position:absolute;left:10942;top:14464;width:578;height:655" coordorigin="10942,14464" coordsize="578,655" path="m10942,15119l11501,14464,11519,14464e" filled="false" stroked="true" strokeweight=".338409pt" strokecolor="#000000">
                <v:path arrowok="t"/>
              </v:shape>
            </v:group>
            <v:group style="position:absolute;left:7384;top:1203;width:6949;height:25331" coordorigin="7384,1203" coordsize="6949,25331">
              <v:shape style="position:absolute;left:7384;top:1203;width:6949;height:25331" coordorigin="7384,1203" coordsize="6949,25331" path="m7384,1203l9031,8982,9164,9370,11930,17544,12722,20502,14333,26534e" filled="false" stroked="true" strokeweight=".78962pt" strokecolor="#ff0000">
                <v:path arrowok="t"/>
              </v:shape>
            </v:group>
            <v:group style="position:absolute;left:7057;top:1203;width:6947;height:25331" coordorigin="7057,1203" coordsize="6947,25331">
              <v:shape style="position:absolute;left:7057;top:1203;width:6947;height:25331" coordorigin="7057,1203" coordsize="6947,25331" path="m14003,26534l11625,17636,8724,9068,7057,1203e" filled="false" stroked="true" strokeweight=".78962pt" strokecolor="#ff0000">
                <v:path arrowok="t"/>
              </v:shape>
            </v:group>
            <v:group style="position:absolute;left:9029;top:8957;width:7;height:2" coordorigin="9029,8957" coordsize="7,2">
              <v:shape style="position:absolute;left:9029;top:8957;width:7;height:2" coordorigin="9029,8957" coordsize="7,0" path="m9029,8957l9036,8957e" filled="false" stroked="true" strokeweight="0pt" strokecolor="#000000">
                <v:path arrowok="t"/>
              </v:shape>
            </v:group>
            <v:group style="position:absolute;left:9029;top:8957;width:7;height:2" coordorigin="9029,8957" coordsize="7,2">
              <v:shape style="position:absolute;left:9029;top:8957;width:7;height:2" coordorigin="9029,8957" coordsize="7,0" path="m9029,8957l9036,8957e" filled="false" stroked="true" strokeweight="0pt" strokecolor="#000000">
                <v:path arrowok="t"/>
              </v:shape>
            </v:group>
            <v:group style="position:absolute;left:9026;top:8957;width:12;height:2" coordorigin="9026,8957" coordsize="12,2">
              <v:shape style="position:absolute;left:9026;top:8957;width:12;height:2" coordorigin="9026,8957" coordsize="12,0" path="m9026,8957l9038,8957e" filled="false" stroked="true" strokeweight="0pt" strokecolor="#000000">
                <v:path arrowok="t"/>
              </v:shape>
            </v:group>
            <v:group style="position:absolute;left:9029;top:8957;width:10;height:2" coordorigin="9029,8957" coordsize="10,2">
              <v:shape style="position:absolute;left:9029;top:8957;width:10;height:2" coordorigin="9029,8957" coordsize="10,0" path="m9029,8957l9038,8957e" filled="false" stroked="true" strokeweight="0pt" strokecolor="#000000">
                <v:path arrowok="t"/>
              </v:shape>
            </v:group>
            <v:group style="position:absolute;left:9026;top:8957;width:12;height:2" coordorigin="9026,8957" coordsize="12,2">
              <v:shape style="position:absolute;left:9026;top:8957;width:12;height:2" coordorigin="9026,8957" coordsize="12,0" path="m9026,8957l9038,8957e" filled="false" stroked="true" strokeweight="0pt" strokecolor="#000000">
                <v:path arrowok="t"/>
              </v:shape>
            </v:group>
            <v:group style="position:absolute;left:9022;top:8957;width:19;height:2" coordorigin="9022,8957" coordsize="19,2">
              <v:shape style="position:absolute;left:9022;top:8957;width:19;height:2" coordorigin="9022,8957" coordsize="19,0" path="m9022,8957l9040,8957e" filled="false" stroked="true" strokeweight="0pt" strokecolor="#000000">
                <v:path arrowok="t"/>
              </v:shape>
            </v:group>
            <v:group style="position:absolute;left:9026;top:8957;width:14;height:2" coordorigin="9026,8957" coordsize="14,2">
              <v:shape style="position:absolute;left:9026;top:8957;width:14;height:2" coordorigin="9026,8957" coordsize="14,0" path="m9026,8957l9040,8957e" filled="false" stroked="true" strokeweight="0pt" strokecolor="#000000">
                <v:path arrowok="t"/>
              </v:shape>
            </v:group>
            <v:group style="position:absolute;left:9022;top:8957;width:19;height:2" coordorigin="9022,8957" coordsize="19,2">
              <v:shape style="position:absolute;left:9022;top:8957;width:19;height:2" coordorigin="9022,8957" coordsize="19,0" path="m9022,8957l9040,8957e" filled="false" stroked="true" strokeweight="0pt" strokecolor="#000000">
                <v:path arrowok="t"/>
              </v:shape>
            </v:group>
            <v:group style="position:absolute;left:9022;top:8957;width:21;height:3" coordorigin="9022,8957" coordsize="21,3">
              <v:shape style="position:absolute;left:9022;top:8957;width:21;height:3" coordorigin="9022,8957" coordsize="21,3" path="m9022,8957l9022,8960,9042,8960,9022,8957xe" filled="true" fillcolor="#000000" stroked="false">
                <v:path arrowok="t"/>
                <v:fill type="solid"/>
              </v:shape>
              <v:shape style="position:absolute;left:9022;top:8957;width:21;height:3" coordorigin="9022,8957" coordsize="21,3" path="m9022,8957l9042,8960,9040,8957,9022,8957xe" filled="true" fillcolor="#000000" stroked="false">
                <v:path arrowok="t"/>
                <v:fill type="solid"/>
              </v:shape>
            </v:group>
            <v:group style="position:absolute;left:9022;top:8957;width:21;height:3" coordorigin="9022,8957" coordsize="21,3">
              <v:shape style="position:absolute;left:9022;top:8957;width:21;height:3" coordorigin="9022,8957" coordsize="21,3" path="m9040,8957l9022,8957,9042,8960,9040,8957xe" filled="false" stroked="true" strokeweight="0pt" strokecolor="#000000">
                <v:path arrowok="t"/>
              </v:shape>
            </v:group>
            <v:group style="position:absolute;left:9022;top:8957;width:21;height:3" coordorigin="9022,8957" coordsize="21,3">
              <v:shape style="position:absolute;left:9022;top:8957;width:21;height:3" coordorigin="9022,8957" coordsize="21,3" path="m9022,8957l9042,8960,9022,8960,9022,8957xe" filled="false" stroked="true" strokeweight="0pt" strokecolor="#000000">
                <v:path arrowok="t"/>
              </v:shape>
            </v:group>
            <v:group style="position:absolute;left:9017;top:8960;width:28;height:2" coordorigin="9017,8960" coordsize="28,2">
              <v:shape style="position:absolute;left:9017;top:8960;width:28;height:2" coordorigin="9017,8960" coordsize="28,0" path="m9017,8960l9045,8960e" filled="false" stroked="true" strokeweight="0pt" strokecolor="#000000">
                <v:path arrowok="t"/>
              </v:shape>
            </v:group>
            <v:group style="position:absolute;left:9022;top:8960;width:23;height:2" coordorigin="9022,8960" coordsize="23,2">
              <v:shape style="position:absolute;left:9022;top:8960;width:23;height:2" coordorigin="9022,8960" coordsize="23,0" path="m9022,8960l9045,8960e" filled="false" stroked="true" strokeweight="0pt" strokecolor="#000000">
                <v:path arrowok="t"/>
              </v:shape>
            </v:group>
            <v:group style="position:absolute;left:9017;top:8960;width:28;height:2" coordorigin="9017,8960" coordsize="28,2">
              <v:shape style="position:absolute;left:9017;top:8960;width:28;height:2" coordorigin="9017,8960" coordsize="28,0" path="m9017,8960l9045,8960e" filled="false" stroked="true" strokeweight="0pt" strokecolor="#000000">
                <v:path arrowok="t"/>
              </v:shape>
            </v:group>
            <v:group style="position:absolute;left:9017;top:8961;width:30;height:2" coordorigin="9017,8961" coordsize="30,2">
              <v:shape style="position:absolute;left:9017;top:8961;width:30;height:2" coordorigin="9017,8961" coordsize="30,0" path="m9017,8961l9047,8961e" filled="false" stroked="true" strokeweight=".112803pt" strokecolor="#000000">
                <v:path arrowok="t"/>
              </v:shape>
            </v:group>
            <v:group style="position:absolute;left:9017;top:8960;width:30;height:3" coordorigin="9017,8960" coordsize="30,3">
              <v:shape style="position:absolute;left:9017;top:8960;width:30;height:3" coordorigin="9017,8960" coordsize="30,3" path="m9045,8960l9017,8960,9047,8962,9045,8960xe" filled="false" stroked="true" strokeweight="0pt" strokecolor="#000000">
                <v:path arrowok="t"/>
              </v:shape>
            </v:group>
            <v:group style="position:absolute;left:9017;top:8960;width:30;height:3" coordorigin="9017,8960" coordsize="30,3">
              <v:shape style="position:absolute;left:9017;top:8960;width:30;height:3" coordorigin="9017,8960" coordsize="30,3" path="m9017,8960l9047,8962,9017,8962,9017,8960xe" filled="false" stroked="true" strokeweight="0pt" strokecolor="#000000">
                <v:path arrowok="t"/>
              </v:shape>
            </v:group>
            <v:group style="position:absolute;left:9015;top:8962;width:34;height:2" coordorigin="9015,8962" coordsize="34,2">
              <v:shape style="position:absolute;left:9015;top:8962;width:34;height:2" coordorigin="9015,8962" coordsize="34,0" path="m9015,8962l9049,8962e" filled="false" stroked="true" strokeweight="0pt" strokecolor="#000000">
                <v:path arrowok="t"/>
              </v:shape>
            </v:group>
            <v:group style="position:absolute;left:9017;top:8962;width:32;height:2" coordorigin="9017,8962" coordsize="32,2">
              <v:shape style="position:absolute;left:9017;top:8962;width:32;height:2" coordorigin="9017,8962" coordsize="32,0" path="m9017,8962l9049,8962e" filled="false" stroked="true" strokeweight="0pt" strokecolor="#000000">
                <v:path arrowok="t"/>
              </v:shape>
            </v:group>
            <v:group style="position:absolute;left:9015;top:8962;width:34;height:2" coordorigin="9015,8962" coordsize="34,2">
              <v:shape style="position:absolute;left:9015;top:8962;width:34;height:2" coordorigin="9015,8962" coordsize="34,0" path="m9015,8962l9049,8962e" filled="false" stroked="true" strokeweight="0pt" strokecolor="#000000">
                <v:path arrowok="t"/>
              </v:shape>
            </v:group>
            <v:group style="position:absolute;left:9013;top:8963;width:39;height:2" coordorigin="9013,8963" coordsize="39,2">
              <v:shape style="position:absolute;left:9013;top:8963;width:39;height:2" coordorigin="9013,8963" coordsize="39,0" path="m9013,8963l9051,8963e" filled="false" stroked="true" strokeweight=".112803pt" strokecolor="#000000">
                <v:path arrowok="t"/>
              </v:shape>
            </v:group>
            <v:group style="position:absolute;left:9015;top:8962;width:37;height:3" coordorigin="9015,8962" coordsize="37,3">
              <v:shape style="position:absolute;left:9015;top:8962;width:37;height:3" coordorigin="9015,8962" coordsize="37,3" path="m9049,8962l9015,8962,9051,8964,9049,8962xe" filled="false" stroked="true" strokeweight="0pt" strokecolor="#000000">
                <v:path arrowok="t"/>
              </v:shape>
            </v:group>
            <v:group style="position:absolute;left:9013;top:8962;width:39;height:3" coordorigin="9013,8962" coordsize="39,3">
              <v:shape style="position:absolute;left:9013;top:8962;width:39;height:3" coordorigin="9013,8962" coordsize="39,3" path="m9015,8962l9051,8964,9013,8964,9015,8962xe" filled="false" stroked="true" strokeweight="0pt" strokecolor="#000000">
                <v:path arrowok="t"/>
              </v:shape>
            </v:group>
            <v:group style="position:absolute;left:9011;top:8965;width:43;height:2" coordorigin="9011,8965" coordsize="43,2">
              <v:shape style="position:absolute;left:9011;top:8965;width:43;height:2" coordorigin="9011,8965" coordsize="43,0" path="m9011,8965l9054,8965e" filled="false" stroked="true" strokeweight=".112803pt" strokecolor="#000000">
                <v:path arrowok="t"/>
              </v:shape>
            </v:group>
            <v:group style="position:absolute;left:9013;top:8964;width:41;height:3" coordorigin="9013,8964" coordsize="41,3">
              <v:shape style="position:absolute;left:9013;top:8964;width:41;height:3" coordorigin="9013,8964" coordsize="41,3" path="m9051,8964l9013,8964,9054,8966,9051,8964xe" filled="false" stroked="true" strokeweight="0pt" strokecolor="#000000">
                <v:path arrowok="t"/>
              </v:shape>
            </v:group>
            <v:group style="position:absolute;left:9011;top:8964;width:43;height:3" coordorigin="9011,8964" coordsize="43,3">
              <v:shape style="position:absolute;left:9011;top:8964;width:43;height:3" coordorigin="9011,8964" coordsize="43,3" path="m9013,8964l9054,8966,9011,8966,9013,8964xe" filled="false" stroked="true" strokeweight="0pt" strokecolor="#000000">
                <v:path arrowok="t"/>
              </v:shape>
            </v:group>
            <v:group style="position:absolute;left:9008;top:8967;width:46;height:2" coordorigin="9008,8967" coordsize="46,2">
              <v:shape style="position:absolute;left:9008;top:8967;width:46;height:2" coordorigin="9008,8967" coordsize="46,0" path="m9008,8967l9054,8967e" filled="false" stroked="true" strokeweight=".112803pt" strokecolor="#000000">
                <v:path arrowok="t"/>
              </v:shape>
            </v:group>
            <v:group style="position:absolute;left:9011;top:8966;width:43;height:3" coordorigin="9011,8966" coordsize="43,3">
              <v:shape style="position:absolute;left:9011;top:8966;width:43;height:3" coordorigin="9011,8966" coordsize="43,3" path="m9054,8966l9011,8966,9054,8969,9054,8966xe" filled="false" stroked="true" strokeweight="0pt" strokecolor="#000000">
                <v:path arrowok="t"/>
              </v:shape>
            </v:group>
            <v:group style="position:absolute;left:9008;top:8966;width:46;height:3" coordorigin="9008,8966" coordsize="46,3">
              <v:shape style="position:absolute;left:9008;top:8966;width:46;height:3" coordorigin="9008,8966" coordsize="46,3" path="m9011,8966l9054,8969,9008,8969,9011,8966xe" filled="false" stroked="true" strokeweight="0pt" strokecolor="#000000">
                <v:path arrowok="t"/>
              </v:shape>
            </v:group>
            <v:group style="position:absolute;left:9008;top:8970;width:48;height:2" coordorigin="9008,8970" coordsize="48,2">
              <v:shape style="position:absolute;left:9008;top:8970;width:48;height:2" coordorigin="9008,8970" coordsize="48,0" path="m9008,8970l9056,8970e" filled="false" stroked="true" strokeweight=".112803pt" strokecolor="#000000">
                <v:path arrowok="t"/>
              </v:shape>
            </v:group>
            <v:group style="position:absolute;left:9008;top:8969;width:48;height:3" coordorigin="9008,8969" coordsize="48,3">
              <v:shape style="position:absolute;left:9008;top:8969;width:48;height:3" coordorigin="9008,8969" coordsize="48,3" path="m9054,8969l9008,8969,9056,8971,9054,8969xe" filled="false" stroked="true" strokeweight="0pt" strokecolor="#000000">
                <v:path arrowok="t"/>
              </v:shape>
            </v:group>
            <v:group style="position:absolute;left:9008;top:8969;width:48;height:3" coordorigin="9008,8969" coordsize="48,3">
              <v:shape style="position:absolute;left:9008;top:8969;width:48;height:3" coordorigin="9008,8969" coordsize="48,3" path="m9008,8969l9056,8971,9008,8971,9008,8969xe" filled="false" stroked="true" strokeweight="0pt" strokecolor="#000000">
                <v:path arrowok="t"/>
              </v:shape>
            </v:group>
            <v:group style="position:absolute;left:9006;top:8972;width:50;height:2" coordorigin="9006,8972" coordsize="50,2">
              <v:shape style="position:absolute;left:9006;top:8972;width:50;height:2" coordorigin="9006,8972" coordsize="50,0" path="m9006,8972l9056,8972e" filled="false" stroked="true" strokeweight=".112803pt" strokecolor="#000000">
                <v:path arrowok="t"/>
              </v:shape>
            </v:group>
            <v:group style="position:absolute;left:9008;top:8971;width:48;height:3" coordorigin="9008,8971" coordsize="48,3">
              <v:shape style="position:absolute;left:9008;top:8971;width:48;height:3" coordorigin="9008,8971" coordsize="48,3" path="m9056,8971l9008,8971,9056,8973,9056,8971xe" filled="false" stroked="true" strokeweight="0pt" strokecolor="#000000">
                <v:path arrowok="t"/>
              </v:shape>
            </v:group>
            <v:group style="position:absolute;left:9006;top:8971;width:50;height:3" coordorigin="9006,8971" coordsize="50,3">
              <v:shape style="position:absolute;left:9006;top:8971;width:50;height:3" coordorigin="9006,8971" coordsize="50,3" path="m9008,8971l9056,8973,9006,8973,9008,8971xe" filled="false" stroked="true" strokeweight="0pt" strokecolor="#000000">
                <v:path arrowok="t"/>
              </v:shape>
            </v:group>
            <v:group style="position:absolute;left:9006;top:8974;width:52;height:2" coordorigin="9006,8974" coordsize="52,2">
              <v:shape style="position:absolute;left:9006;top:8974;width:52;height:2" coordorigin="9006,8974" coordsize="52,0" path="m9006,8974l9058,8974e" filled="false" stroked="true" strokeweight=".112803pt" strokecolor="#000000">
                <v:path arrowok="t"/>
              </v:shape>
            </v:group>
            <v:group style="position:absolute;left:9006;top:8973;width:52;height:3" coordorigin="9006,8973" coordsize="52,3">
              <v:shape style="position:absolute;left:9006;top:8973;width:52;height:3" coordorigin="9006,8973" coordsize="52,3" path="m9056,8973l9006,8973,9058,8975,9056,8973xe" filled="false" stroked="true" strokeweight="0pt" strokecolor="#000000">
                <v:path arrowok="t"/>
              </v:shape>
            </v:group>
            <v:group style="position:absolute;left:9006;top:8973;width:52;height:3" coordorigin="9006,8973" coordsize="52,3">
              <v:shape style="position:absolute;left:9006;top:8973;width:52;height:3" coordorigin="9006,8973" coordsize="52,3" path="m9006,8973l9058,8975,9006,8975,9006,8973xe" filled="false" stroked="true" strokeweight="0pt" strokecolor="#000000">
                <v:path arrowok="t"/>
              </v:shape>
            </v:group>
            <v:group style="position:absolute;left:9006;top:8976;width:52;height:2" coordorigin="9006,8976" coordsize="52,2">
              <v:shape style="position:absolute;left:9006;top:8976;width:52;height:2" coordorigin="9006,8976" coordsize="52,0" path="m9006,8976l9058,8976e" filled="false" stroked="true" strokeweight=".112803pt" strokecolor="#000000">
                <v:path arrowok="t"/>
              </v:shape>
            </v:group>
            <v:group style="position:absolute;left:9006;top:8975;width:52;height:3" coordorigin="9006,8975" coordsize="52,3">
              <v:shape style="position:absolute;left:9006;top:8975;width:52;height:3" coordorigin="9006,8975" coordsize="52,3" path="m9058,8975l9006,8975,9058,8978,9058,8975xe" filled="false" stroked="true" strokeweight="0pt" strokecolor="#000000">
                <v:path arrowok="t"/>
              </v:shape>
            </v:group>
            <v:group style="position:absolute;left:9006;top:8975;width:52;height:3" coordorigin="9006,8975" coordsize="52,3">
              <v:shape style="position:absolute;left:9006;top:8975;width:52;height:3" coordorigin="9006,8975" coordsize="52,3" path="m9006,8975l9058,8978,9006,8978,9006,8975xe" filled="false" stroked="true" strokeweight="0pt" strokecolor="#000000">
                <v:path arrowok="t"/>
              </v:shape>
            </v:group>
            <v:group style="position:absolute;left:9006;top:8979;width:52;height:2" coordorigin="9006,8979" coordsize="52,2">
              <v:shape style="position:absolute;left:9006;top:8979;width:52;height:2" coordorigin="9006,8979" coordsize="52,0" path="m9006,8979l9058,8979e" filled="false" stroked="true" strokeweight=".112803pt" strokecolor="#000000">
                <v:path arrowok="t"/>
              </v:shape>
            </v:group>
            <v:group style="position:absolute;left:9006;top:8978;width:52;height:3" coordorigin="9006,8978" coordsize="52,3">
              <v:shape style="position:absolute;left:9006;top:8978;width:52;height:3" coordorigin="9006,8978" coordsize="52,3" path="m9058,8978l9006,8978,9058,8980,9058,8978xe" filled="false" stroked="true" strokeweight="0pt" strokecolor="#000000">
                <v:path arrowok="t"/>
              </v:shape>
            </v:group>
            <v:group style="position:absolute;left:9006;top:8978;width:52;height:3" coordorigin="9006,8978" coordsize="52,3">
              <v:shape style="position:absolute;left:9006;top:8978;width:52;height:3" coordorigin="9006,8978" coordsize="52,3" path="m9006,8978l9058,8980,9006,8980,9006,8978xe" filled="false" stroked="true" strokeweight="0pt" strokecolor="#000000">
                <v:path arrowok="t"/>
              </v:shape>
            </v:group>
            <v:group style="position:absolute;left:9006;top:8981;width:52;height:2" coordorigin="9006,8981" coordsize="52,2">
              <v:shape style="position:absolute;left:9006;top:8981;width:52;height:2" coordorigin="9006,8981" coordsize="52,0" path="m9006,8981l9058,8981e" filled="false" stroked="true" strokeweight=".112803pt" strokecolor="#000000">
                <v:path arrowok="t"/>
              </v:shape>
            </v:group>
            <v:group style="position:absolute;left:9006;top:8980;width:52;height:3" coordorigin="9006,8980" coordsize="52,3">
              <v:shape style="position:absolute;left:9006;top:8980;width:52;height:3" coordorigin="9006,8980" coordsize="52,3" path="m9058,8980l9006,8980,9058,8982,9058,8980xe" filled="false" stroked="true" strokeweight="0pt" strokecolor="#000000">
                <v:path arrowok="t"/>
              </v:shape>
            </v:group>
            <v:group style="position:absolute;left:9006;top:8980;width:52;height:3" coordorigin="9006,8980" coordsize="52,3">
              <v:shape style="position:absolute;left:9006;top:8980;width:52;height:3" coordorigin="9006,8980" coordsize="52,3" path="m9006,8980l9058,8982,9006,8982,9006,8980xe" filled="false" stroked="true" strokeweight="0pt" strokecolor="#000000">
                <v:path arrowok="t"/>
              </v:shape>
            </v:group>
            <v:group style="position:absolute;left:9006;top:8983;width:52;height:2" coordorigin="9006,8983" coordsize="52,2">
              <v:shape style="position:absolute;left:9006;top:8983;width:52;height:2" coordorigin="9006,8983" coordsize="52,0" path="m9006,8983l9058,8983e" filled="false" stroked="true" strokeweight=".112803pt" strokecolor="#000000">
                <v:path arrowok="t"/>
              </v:shape>
            </v:group>
            <v:group style="position:absolute;left:9006;top:8982;width:52;height:3" coordorigin="9006,8982" coordsize="52,3">
              <v:shape style="position:absolute;left:9006;top:8982;width:52;height:3" coordorigin="9006,8982" coordsize="52,3" path="m9058,8982l9006,8982,9058,8984,9058,8982xe" filled="false" stroked="true" strokeweight="0pt" strokecolor="#000000">
                <v:path arrowok="t"/>
              </v:shape>
            </v:group>
            <v:group style="position:absolute;left:9006;top:8982;width:52;height:3" coordorigin="9006,8982" coordsize="52,3">
              <v:shape style="position:absolute;left:9006;top:8982;width:52;height:3" coordorigin="9006,8982" coordsize="52,3" path="m9006,8982l9058,8984,9006,8984,9006,8982xe" filled="false" stroked="true" strokeweight="0pt" strokecolor="#000000">
                <v:path arrowok="t"/>
              </v:shape>
            </v:group>
            <v:group style="position:absolute;left:9006;top:8987;width:52;height:2" coordorigin="9006,8987" coordsize="52,2">
              <v:shape style="position:absolute;left:9006;top:8987;width:52;height:2" coordorigin="9006,8987" coordsize="52,0" path="m9006,8987l9058,8987e" filled="false" stroked="true" strokeweight=".225606pt" strokecolor="#000000">
                <v:path arrowok="t"/>
              </v:shape>
            </v:group>
            <v:group style="position:absolute;left:9006;top:8984;width:52;height:5" coordorigin="9006,8984" coordsize="52,5">
              <v:shape style="position:absolute;left:9006;top:8984;width:52;height:5" coordorigin="9006,8984" coordsize="52,5" path="m9058,8984l9006,8984,9058,8989,9058,8984xe" filled="false" stroked="true" strokeweight="0pt" strokecolor="#000000">
                <v:path arrowok="t"/>
              </v:shape>
            </v:group>
            <v:group style="position:absolute;left:9006;top:8984;width:52;height:5" coordorigin="9006,8984" coordsize="52,5">
              <v:shape style="position:absolute;left:9006;top:8984;width:52;height:5" coordorigin="9006,8984" coordsize="52,5" path="m9006,8984l9058,8989,9006,8989,9006,8984xe" filled="false" stroked="true" strokeweight="0pt" strokecolor="#000000">
                <v:path arrowok="t"/>
              </v:shape>
            </v:group>
            <v:group style="position:absolute;left:9006;top:8990;width:52;height:2" coordorigin="9006,8990" coordsize="52,2">
              <v:shape style="position:absolute;left:9006;top:8990;width:52;height:2" coordorigin="9006,8990" coordsize="52,0" path="m9006,8990l9058,8990e" filled="false" stroked="true" strokeweight=".112803pt" strokecolor="#000000">
                <v:path arrowok="t"/>
              </v:shape>
            </v:group>
            <v:group style="position:absolute;left:9006;top:8989;width:52;height:3" coordorigin="9006,8989" coordsize="52,3">
              <v:shape style="position:absolute;left:9006;top:8989;width:52;height:3" coordorigin="9006,8989" coordsize="52,3" path="m9058,8989l9006,8989,9058,8991,9058,8989xe" filled="false" stroked="true" strokeweight="0pt" strokecolor="#000000">
                <v:path arrowok="t"/>
              </v:shape>
            </v:group>
            <v:group style="position:absolute;left:9006;top:8989;width:52;height:3" coordorigin="9006,8989" coordsize="52,3">
              <v:shape style="position:absolute;left:9006;top:8989;width:52;height:3" coordorigin="9006,8989" coordsize="52,3" path="m9006,8989l9058,8991,9006,8991,9006,8989xe" filled="false" stroked="true" strokeweight="0pt" strokecolor="#000000">
                <v:path arrowok="t"/>
              </v:shape>
            </v:group>
            <v:group style="position:absolute;left:9006;top:8992;width:52;height:2" coordorigin="9006,8992" coordsize="52,2">
              <v:shape style="position:absolute;left:9006;top:8992;width:52;height:2" coordorigin="9006,8992" coordsize="52,0" path="m9006,8992l9058,8992e" filled="false" stroked="true" strokeweight=".112803pt" strokecolor="#000000">
                <v:path arrowok="t"/>
              </v:shape>
            </v:group>
            <v:group style="position:absolute;left:9006;top:8991;width:52;height:3" coordorigin="9006,8991" coordsize="52,3">
              <v:shape style="position:absolute;left:9006;top:8991;width:52;height:3" coordorigin="9006,8991" coordsize="52,3" path="m9058,8991l9006,8991,9056,8993,9058,8991xe" filled="false" stroked="true" strokeweight="0pt" strokecolor="#000000">
                <v:path arrowok="t"/>
              </v:shape>
            </v:group>
            <v:group style="position:absolute;left:9006;top:8991;width:50;height:3" coordorigin="9006,8991" coordsize="50,3">
              <v:shape style="position:absolute;left:9006;top:8991;width:50;height:3" coordorigin="9006,8991" coordsize="50,3" path="m9006,8991l9056,8993,9006,8993,9006,8991xe" filled="false" stroked="true" strokeweight="0pt" strokecolor="#000000">
                <v:path arrowok="t"/>
              </v:shape>
            </v:group>
            <v:group style="position:absolute;left:9006;top:8995;width:50;height:2" coordorigin="9006,8995" coordsize="50,2">
              <v:shape style="position:absolute;left:9006;top:8995;width:50;height:2" coordorigin="9006,8995" coordsize="50,0" path="m9006,8995l9056,8995e" filled="false" stroked="true" strokeweight=".112803pt" strokecolor="#000000">
                <v:path arrowok="t"/>
              </v:shape>
            </v:group>
            <v:group style="position:absolute;left:9006;top:8993;width:50;height:3" coordorigin="9006,8993" coordsize="50,3">
              <v:shape style="position:absolute;left:9006;top:8993;width:50;height:3" coordorigin="9006,8993" coordsize="50,3" path="m9056,8993l9006,8993,9056,8996,9056,8993xe" filled="false" stroked="true" strokeweight="0pt" strokecolor="#000000">
                <v:path arrowok="t"/>
              </v:shape>
            </v:group>
            <v:group style="position:absolute;left:9006;top:8993;width:50;height:3" coordorigin="9006,8993" coordsize="50,3">
              <v:shape style="position:absolute;left:9006;top:8993;width:50;height:3" coordorigin="9006,8993" coordsize="50,3" path="m9006,8993l9056,8996,9008,8996,9006,8993xe" filled="false" stroked="true" strokeweight="0pt" strokecolor="#000000">
                <v:path arrowok="t"/>
              </v:shape>
            </v:group>
            <v:group style="position:absolute;left:9008;top:8997;width:48;height:2" coordorigin="9008,8997" coordsize="48,2">
              <v:shape style="position:absolute;left:9008;top:8997;width:48;height:2" coordorigin="9008,8997" coordsize="48,0" path="m9008,8997l9056,8997e" filled="false" stroked="true" strokeweight=".112803pt" strokecolor="#000000">
                <v:path arrowok="t"/>
              </v:shape>
            </v:group>
            <v:group style="position:absolute;left:9008;top:8996;width:48;height:3" coordorigin="9008,8996" coordsize="48,3">
              <v:shape style="position:absolute;left:9008;top:8996;width:48;height:3" coordorigin="9008,8996" coordsize="48,3" path="m9056,8996l9008,8996,9054,8998,9056,8996xe" filled="false" stroked="true" strokeweight="0pt" strokecolor="#000000">
                <v:path arrowok="t"/>
              </v:shape>
            </v:group>
            <v:group style="position:absolute;left:9008;top:8996;width:46;height:3" coordorigin="9008,8996" coordsize="46,3">
              <v:shape style="position:absolute;left:9008;top:8996;width:46;height:3" coordorigin="9008,8996" coordsize="46,3" path="m9008,8996l9054,8998,9008,8998,9008,8996xe" filled="false" stroked="true" strokeweight="0pt" strokecolor="#000000">
                <v:path arrowok="t"/>
              </v:shape>
            </v:group>
            <v:group style="position:absolute;left:9008;top:8999;width:46;height:2" coordorigin="9008,8999" coordsize="46,2">
              <v:shape style="position:absolute;left:9008;top:8999;width:46;height:2" coordorigin="9008,8999" coordsize="46,0" path="m9008,8999l9054,8999e" filled="false" stroked="true" strokeweight=".112803pt" strokecolor="#000000">
                <v:path arrowok="t"/>
              </v:shape>
            </v:group>
            <v:group style="position:absolute;left:9008;top:8998;width:46;height:3" coordorigin="9008,8998" coordsize="46,3">
              <v:shape style="position:absolute;left:9008;top:8998;width:46;height:3" coordorigin="9008,8998" coordsize="46,3" path="m9054,8998l9008,8998,9054,9000,9054,8998xe" filled="false" stroked="true" strokeweight="0pt" strokecolor="#000000">
                <v:path arrowok="t"/>
              </v:shape>
            </v:group>
            <v:group style="position:absolute;left:9008;top:8998;width:46;height:3" coordorigin="9008,8998" coordsize="46,3">
              <v:shape style="position:absolute;left:9008;top:8998;width:46;height:3" coordorigin="9008,8998" coordsize="46,3" path="m9008,8998l9054,9000,9011,9000,9008,8998xe" filled="false" stroked="true" strokeweight="0pt" strokecolor="#000000">
                <v:path arrowok="t"/>
              </v:shape>
            </v:group>
            <v:group style="position:absolute;left:9011;top:9000;width:43;height:2" coordorigin="9011,9000" coordsize="43,2">
              <v:shape style="position:absolute;left:9011;top:9000;width:43;height:2" coordorigin="9011,9000" coordsize="43,0" path="m9011,9000l9054,9000e" filled="false" stroked="true" strokeweight="0pt" strokecolor="#000000">
                <v:path arrowok="t"/>
              </v:shape>
            </v:group>
            <v:group style="position:absolute;left:9011;top:9000;width:43;height:2" coordorigin="9011,9000" coordsize="43,2">
              <v:shape style="position:absolute;left:9011;top:9000;width:43;height:2" coordorigin="9011,9000" coordsize="43,0" path="m9011,9000l9054,9000e" filled="false" stroked="true" strokeweight="0pt" strokecolor="#000000">
                <v:path arrowok="t"/>
              </v:shape>
            </v:group>
            <v:group style="position:absolute;left:9011;top:9000;width:41;height:2" coordorigin="9011,9000" coordsize="41,2">
              <v:shape style="position:absolute;left:9011;top:9000;width:41;height:2" coordorigin="9011,9000" coordsize="41,0" path="m9011,9000l9051,9000e" filled="false" stroked="true" strokeweight="0pt" strokecolor="#000000">
                <v:path arrowok="t"/>
              </v:shape>
            </v:group>
            <v:group style="position:absolute;left:9013;top:9001;width:39;height:2" coordorigin="9013,9001" coordsize="39,2">
              <v:shape style="position:absolute;left:9013;top:9001;width:39;height:2" coordorigin="9013,9001" coordsize="39,0" path="m9013,9001l9051,9001e" filled="false" stroked="true" strokeweight=".112803pt" strokecolor="#000000">
                <v:path arrowok="t"/>
              </v:shape>
            </v:group>
            <v:group style="position:absolute;left:9013;top:9000;width:39;height:3" coordorigin="9013,9000" coordsize="39,3">
              <v:shape style="position:absolute;left:9013;top:9000;width:39;height:3" coordorigin="9013,9000" coordsize="39,3" path="m9051,9000l9013,9000,9049,9002,9051,9000xe" filled="false" stroked="true" strokeweight="0pt" strokecolor="#000000">
                <v:path arrowok="t"/>
              </v:shape>
            </v:group>
            <v:group style="position:absolute;left:9013;top:9000;width:37;height:3" coordorigin="9013,9000" coordsize="37,3">
              <v:shape style="position:absolute;left:9013;top:9000;width:37;height:3" coordorigin="9013,9000" coordsize="37,3" path="m9013,9000l9049,9002,9015,9002,9013,9000xe" filled="false" stroked="true" strokeweight="0pt" strokecolor="#000000">
                <v:path arrowok="t"/>
              </v:shape>
            </v:group>
            <v:group style="position:absolute;left:9015;top:9004;width:34;height:2" coordorigin="9015,9004" coordsize="34,2">
              <v:shape style="position:absolute;left:9015;top:9004;width:34;height:2" coordorigin="9015,9004" coordsize="34,0" path="m9015,9004l9049,9004e" filled="false" stroked="true" strokeweight=".112803pt" strokecolor="#000000">
                <v:path arrowok="t"/>
              </v:shape>
            </v:group>
            <v:group style="position:absolute;left:9015;top:9002;width:34;height:3" coordorigin="9015,9002" coordsize="34,3">
              <v:shape style="position:absolute;left:9015;top:9002;width:34;height:3" coordorigin="9015,9002" coordsize="34,3" path="m9049,9002l9015,9002,9047,9005,9049,9002xe" filled="false" stroked="true" strokeweight="0pt" strokecolor="#000000">
                <v:path arrowok="t"/>
              </v:shape>
            </v:group>
            <v:group style="position:absolute;left:9015;top:9002;width:32;height:3" coordorigin="9015,9002" coordsize="32,3">
              <v:shape style="position:absolute;left:9015;top:9002;width:32;height:3" coordorigin="9015,9002" coordsize="32,3" path="m9015,9002l9047,9005,9017,9005,9015,9002xe" filled="false" stroked="true" strokeweight="0pt" strokecolor="#000000">
                <v:path arrowok="t"/>
              </v:shape>
            </v:group>
            <v:group style="position:absolute;left:9017;top:9006;width:30;height:2" coordorigin="9017,9006" coordsize="30,2">
              <v:shape style="position:absolute;left:9017;top:9006;width:30;height:2" coordorigin="9017,9006" coordsize="30,0" path="m9017,9006l9047,9006e" filled="false" stroked="true" strokeweight=".112803pt" strokecolor="#000000">
                <v:path arrowok="t"/>
              </v:shape>
            </v:group>
            <v:group style="position:absolute;left:9017;top:9005;width:30;height:3" coordorigin="9017,9005" coordsize="30,3">
              <v:shape style="position:absolute;left:9017;top:9005;width:30;height:3" coordorigin="9017,9005" coordsize="30,3" path="m9047,9005l9017,9005,9045,9007,9047,9005xe" filled="false" stroked="true" strokeweight="0pt" strokecolor="#000000">
                <v:path arrowok="t"/>
              </v:shape>
            </v:group>
            <v:group style="position:absolute;left:9017;top:9005;width:28;height:3" coordorigin="9017,9005" coordsize="28,3">
              <v:shape style="position:absolute;left:9017;top:9005;width:28;height:3" coordorigin="9017,9005" coordsize="28,3" path="m9017,9005l9045,9007,9017,9007,9017,9005xe" filled="false" stroked="true" strokeweight="0pt" strokecolor="#000000">
                <v:path arrowok="t"/>
              </v:shape>
            </v:group>
            <v:group style="position:absolute;left:9017;top:9007;width:28;height:2" coordorigin="9017,9007" coordsize="28,2">
              <v:shape style="position:absolute;left:9017;top:9007;width:28;height:2" coordorigin="9017,9007" coordsize="28,0" path="m9017,9007l9045,9007e" filled="false" stroked="true" strokeweight="0pt" strokecolor="#000000">
                <v:path arrowok="t"/>
              </v:shape>
            </v:group>
            <v:group style="position:absolute;left:9017;top:9007;width:28;height:2" coordorigin="9017,9007" coordsize="28,2">
              <v:shape style="position:absolute;left:9017;top:9007;width:28;height:2" coordorigin="9017,9007" coordsize="28,0" path="m9017,9007l9045,9007e" filled="false" stroked="true" strokeweight="0pt" strokecolor="#000000">
                <v:path arrowok="t"/>
              </v:shape>
            </v:group>
            <v:group style="position:absolute;left:9017;top:9007;width:25;height:2" coordorigin="9017,9007" coordsize="25,2">
              <v:shape style="position:absolute;left:9017;top:9007;width:25;height:2" coordorigin="9017,9007" coordsize="25,0" path="m9017,9007l9042,9007e" filled="false" stroked="true" strokeweight="0pt" strokecolor="#000000">
                <v:path arrowok="t"/>
              </v:shape>
            </v:group>
            <v:group style="position:absolute;left:9022;top:9007;width:21;height:2" coordorigin="9022,9007" coordsize="21,2">
              <v:shape style="position:absolute;left:9022;top:9007;width:21;height:2" coordorigin="9022,9007" coordsize="21,0" path="m9022,9007l9042,9007e" filled="false" stroked="true" strokeweight="0pt" strokecolor="#000000">
                <v:path arrowok="t"/>
              </v:shape>
            </v:group>
            <v:group style="position:absolute;left:9022;top:9007;width:19;height:2" coordorigin="9022,9007" coordsize="19,2">
              <v:shape style="position:absolute;left:9022;top:9007;width:19;height:2" coordorigin="9022,9007" coordsize="19,0" path="m9022,9007l9040,9007e" filled="false" stroked="true" strokeweight="0pt" strokecolor="#000000">
                <v:path arrowok="t"/>
              </v:shape>
            </v:group>
            <v:group style="position:absolute;left:9022;top:9007;width:21;height:2" coordorigin="9022,9007" coordsize="21,2">
              <v:shape style="position:absolute;left:9022;top:9007;width:21;height:2" coordorigin="9022,9007" coordsize="21,0" path="m9022,9007l9042,9007e" filled="false" stroked="true" strokeweight="0pt" strokecolor="#000000">
                <v:path arrowok="t"/>
              </v:shape>
            </v:group>
            <v:group style="position:absolute;left:9022;top:9007;width:19;height:3" coordorigin="9022,9007" coordsize="19,3">
              <v:shape style="position:absolute;left:9022;top:9007;width:19;height:3" coordorigin="9022,9007" coordsize="19,3" path="m9022,9007l9038,9009,9040,9007,9022,9007xe" filled="true" fillcolor="#000000" stroked="false">
                <v:path arrowok="t"/>
                <v:fill type="solid"/>
              </v:shape>
              <v:shape style="position:absolute;left:9022;top:9007;width:19;height:3" coordorigin="9022,9007" coordsize="19,3" path="m9022,9007l9026,9009,9038,9009,9022,9007xe" filled="true" fillcolor="#000000" stroked="false">
                <v:path arrowok="t"/>
                <v:fill type="solid"/>
              </v:shape>
            </v:group>
            <v:group style="position:absolute;left:9022;top:9007;width:19;height:3" coordorigin="9022,9007" coordsize="19,3">
              <v:shape style="position:absolute;left:9022;top:9007;width:19;height:3" coordorigin="9022,9007" coordsize="19,3" path="m9040,9007l9022,9007,9038,9009,9040,9007xe" filled="false" stroked="true" strokeweight="0pt" strokecolor="#000000">
                <v:path arrowok="t"/>
              </v:shape>
            </v:group>
            <v:group style="position:absolute;left:9022;top:9007;width:16;height:3" coordorigin="9022,9007" coordsize="16,3">
              <v:shape style="position:absolute;left:9022;top:9007;width:16;height:3" coordorigin="9022,9007" coordsize="16,3" path="m9022,9007l9038,9009,9026,9009,9022,9007xe" filled="false" stroked="true" strokeweight="0pt" strokecolor="#000000">
                <v:path arrowok="t"/>
              </v:shape>
            </v:group>
            <v:group style="position:absolute;left:9026;top:9009;width:10;height:2" coordorigin="9026,9009" coordsize="10,2">
              <v:shape style="position:absolute;left:9026;top:9009;width:10;height:2" coordorigin="9026,9009" coordsize="10,0" path="m9026,9009l9036,9009e" filled="false" stroked="true" strokeweight="0pt" strokecolor="#000000">
                <v:path arrowok="t"/>
              </v:shape>
            </v:group>
            <v:group style="position:absolute;left:9026;top:9009;width:10;height:2" coordorigin="9026,9009" coordsize="10,2">
              <v:shape style="position:absolute;left:9026;top:9009;width:10;height:2" coordorigin="9026,9009" coordsize="10,0" path="m9026,9009l9036,9009e" filled="false" stroked="true" strokeweight="0pt" strokecolor="#000000">
                <v:path arrowok="t"/>
              </v:shape>
            </v:group>
            <v:group style="position:absolute;left:9029;top:9009;width:7;height:2" coordorigin="9029,9009" coordsize="7,2">
              <v:shape style="position:absolute;left:9029;top:9009;width:7;height:2" coordorigin="9029,9009" coordsize="7,0" path="m9029,9009l9036,9009e" filled="false" stroked="true" strokeweight="0pt" strokecolor="#000000">
                <v:path arrowok="t"/>
              </v:shape>
            </v:group>
            <v:group style="position:absolute;left:9026;top:9009;width:12;height:2" coordorigin="9026,9009" coordsize="12,2">
              <v:shape style="position:absolute;left:9026;top:9009;width:12;height:2" coordorigin="9026,9009" coordsize="12,0" path="m9026,9009l9038,9009e" filled="false" stroked="true" strokeweight="0pt" strokecolor="#000000">
                <v:path arrowok="t"/>
              </v:shape>
            </v:group>
            <v:group style="position:absolute;left:9026;top:9009;width:12;height:2" coordorigin="9026,9009" coordsize="12,2">
              <v:shape style="position:absolute;left:9026;top:9009;width:12;height:2" coordorigin="9026,9009" coordsize="12,0" path="m9026,9009l9038,9009e" filled="false" stroked="true" strokeweight="0pt" strokecolor="#000000">
                <v:path arrowok="t"/>
              </v:shape>
            </v:group>
            <v:group style="position:absolute;left:11928;top:17517;width:7;height:2" coordorigin="11928,17517" coordsize="7,2">
              <v:shape style="position:absolute;left:11928;top:17517;width:7;height:2" coordorigin="11928,17517" coordsize="7,0" path="m11928,17517l11935,17517e" filled="false" stroked="true" strokeweight="0pt" strokecolor="#000000">
                <v:path arrowok="t"/>
              </v:shape>
            </v:group>
            <v:group style="position:absolute;left:11928;top:17517;width:7;height:2" coordorigin="11928,17517" coordsize="7,2">
              <v:shape style="position:absolute;left:11928;top:17517;width:7;height:2" coordorigin="11928,17517" coordsize="7,0" path="m11928,17517l11935,17517e" filled="false" stroked="true" strokeweight="0pt" strokecolor="#000000">
                <v:path arrowok="t"/>
              </v:shape>
            </v:group>
            <v:group style="position:absolute;left:11926;top:17517;width:12;height:2" coordorigin="11926,17517" coordsize="12,2">
              <v:shape style="position:absolute;left:11926;top:17517;width:12;height:2" coordorigin="11926,17517" coordsize="12,0" path="m11926,17517l11937,17517e" filled="false" stroked="true" strokeweight="0pt" strokecolor="#000000">
                <v:path arrowok="t"/>
              </v:shape>
            </v:group>
            <v:group style="position:absolute;left:11928;top:17517;width:10;height:2" coordorigin="11928,17517" coordsize="10,2">
              <v:shape style="position:absolute;left:11928;top:17517;width:10;height:2" coordorigin="11928,17517" coordsize="10,0" path="m11928,17517l11937,17517e" filled="false" stroked="true" strokeweight="0pt" strokecolor="#000000">
                <v:path arrowok="t"/>
              </v:shape>
            </v:group>
            <v:group style="position:absolute;left:11926;top:17517;width:12;height:2" coordorigin="11926,17517" coordsize="12,2">
              <v:shape style="position:absolute;left:11926;top:17517;width:12;height:2" coordorigin="11926,17517" coordsize="12,0" path="m11926,17517l11937,17517e" filled="false" stroked="true" strokeweight="0pt" strokecolor="#000000">
                <v:path arrowok="t"/>
              </v:shape>
            </v:group>
            <v:group style="position:absolute;left:11921;top:17517;width:19;height:3" coordorigin="11921,17517" coordsize="19,3">
              <v:shape style="position:absolute;left:11921;top:17517;width:19;height:3" coordorigin="11921,17517" coordsize="19,3" path="m11921,17519l11939,17519,11926,17517,11921,17519xe" filled="true" fillcolor="#000000" stroked="false">
                <v:path arrowok="t"/>
                <v:fill type="solid"/>
              </v:shape>
              <v:shape style="position:absolute;left:11921;top:17517;width:19;height:3" coordorigin="11921,17517" coordsize="19,3" path="m11926,17517l11939,17519,11937,17517,11926,17517xe" filled="true" fillcolor="#000000" stroked="false">
                <v:path arrowok="t"/>
                <v:fill type="solid"/>
              </v:shape>
            </v:group>
            <v:group style="position:absolute;left:11926;top:17517;width:14;height:3" coordorigin="11926,17517" coordsize="14,3">
              <v:shape style="position:absolute;left:11926;top:17517;width:14;height:3" coordorigin="11926,17517" coordsize="14,3" path="m11937,17517l11926,17517,11939,17519,11937,17517xe" filled="false" stroked="true" strokeweight="0pt" strokecolor="#000000">
                <v:path arrowok="t"/>
              </v:shape>
            </v:group>
            <v:group style="position:absolute;left:11921;top:17517;width:19;height:3" coordorigin="11921,17517" coordsize="19,3">
              <v:shape style="position:absolute;left:11921;top:17517;width:19;height:3" coordorigin="11921,17517" coordsize="19,3" path="m11926,17517l11939,17519,11921,17519,11926,17517xe" filled="false" stroked="true" strokeweight="0pt" strokecolor="#000000">
                <v:path arrowok="t"/>
              </v:shape>
            </v:group>
            <v:group style="position:absolute;left:11921;top:17519;width:21;height:2" coordorigin="11921,17519" coordsize="21,2">
              <v:shape style="position:absolute;left:11921;top:17519;width:21;height:2" coordorigin="11921,17519" coordsize="21,0" path="m11921,17519l11941,17519e" filled="false" stroked="true" strokeweight="0pt" strokecolor="#000000">
                <v:path arrowok="t"/>
              </v:shape>
            </v:group>
            <v:group style="position:absolute;left:11921;top:17519;width:21;height:2" coordorigin="11921,17519" coordsize="21,2">
              <v:shape style="position:absolute;left:11921;top:17519;width:21;height:2" coordorigin="11921,17519" coordsize="21,0" path="m11921,17519l11941,17519e" filled="false" stroked="true" strokeweight="0pt" strokecolor="#000000">
                <v:path arrowok="t"/>
              </v:shape>
            </v:group>
            <v:group style="position:absolute;left:11921;top:17519;width:21;height:2" coordorigin="11921,17519" coordsize="21,2">
              <v:shape style="position:absolute;left:11921;top:17519;width:21;height:2" coordorigin="11921,17519" coordsize="21,0" path="m11921,17519l11941,17519e" filled="false" stroked="true" strokeweight="0pt" strokecolor="#000000">
                <v:path arrowok="t"/>
              </v:shape>
            </v:group>
            <v:group style="position:absolute;left:11916;top:17520;width:28;height:2" coordorigin="11916,17520" coordsize="28,2">
              <v:shape style="position:absolute;left:11916;top:17520;width:28;height:2" coordorigin="11916,17520" coordsize="28,0" path="m11916,17520l11944,17520e" filled="false" stroked="true" strokeweight=".112803pt" strokecolor="#000000">
                <v:path arrowok="t"/>
              </v:shape>
            </v:group>
            <v:group style="position:absolute;left:11921;top:17519;width:23;height:3" coordorigin="11921,17519" coordsize="23,3">
              <v:shape style="position:absolute;left:11921;top:17519;width:23;height:3" coordorigin="11921,17519" coordsize="23,3" path="m11941,17519l11921,17519,11944,17521,11941,17519xe" filled="false" stroked="true" strokeweight="0pt" strokecolor="#000000">
                <v:path arrowok="t"/>
              </v:shape>
            </v:group>
            <v:group style="position:absolute;left:11916;top:17519;width:28;height:3" coordorigin="11916,17519" coordsize="28,3">
              <v:shape style="position:absolute;left:11916;top:17519;width:28;height:3" coordorigin="11916,17519" coordsize="28,3" path="m11921,17519l11944,17521,11916,17521,11921,17519xe" filled="false" stroked="true" strokeweight="0pt" strokecolor="#000000">
                <v:path arrowok="t"/>
              </v:shape>
            </v:group>
            <v:group style="position:absolute;left:11916;top:17521;width:30;height:2" coordorigin="11916,17521" coordsize="30,2">
              <v:shape style="position:absolute;left:11916;top:17521;width:30;height:2" coordorigin="11916,17521" coordsize="30,0" path="m11916,17521l11946,17521e" filled="false" stroked="true" strokeweight="0pt" strokecolor="#000000">
                <v:path arrowok="t"/>
              </v:shape>
            </v:group>
            <v:group style="position:absolute;left:11916;top:17521;width:30;height:2" coordorigin="11916,17521" coordsize="30,2">
              <v:shape style="position:absolute;left:11916;top:17521;width:30;height:2" coordorigin="11916,17521" coordsize="30,0" path="m11916,17521l11946,17521e" filled="false" stroked="true" strokeweight="0pt" strokecolor="#000000">
                <v:path arrowok="t"/>
              </v:shape>
            </v:group>
            <v:group style="position:absolute;left:11916;top:17521;width:30;height:2" coordorigin="11916,17521" coordsize="30,2">
              <v:shape style="position:absolute;left:11916;top:17521;width:30;height:2" coordorigin="11916,17521" coordsize="30,0" path="m11916,17521l11946,17521e" filled="false" stroked="true" strokeweight="0pt" strokecolor="#000000">
                <v:path arrowok="t"/>
              </v:shape>
            </v:group>
            <v:group style="position:absolute;left:11914;top:17522;width:34;height:2" coordorigin="11914,17522" coordsize="34,2">
              <v:shape style="position:absolute;left:11914;top:17522;width:34;height:2" coordorigin="11914,17522" coordsize="34,0" path="m11914,17522l11948,17522e" filled="false" stroked="true" strokeweight=".112803pt" strokecolor="#000000">
                <v:path arrowok="t"/>
              </v:shape>
            </v:group>
            <v:group style="position:absolute;left:11916;top:17521;width:32;height:3" coordorigin="11916,17521" coordsize="32,3">
              <v:shape style="position:absolute;left:11916;top:17521;width:32;height:3" coordorigin="11916,17521" coordsize="32,3" path="m11946,17521l11916,17521,11948,17524,11946,17521xe" filled="false" stroked="true" strokeweight="0pt" strokecolor="#000000">
                <v:path arrowok="t"/>
              </v:shape>
            </v:group>
            <v:group style="position:absolute;left:11914;top:17521;width:34;height:3" coordorigin="11914,17521" coordsize="34,3">
              <v:shape style="position:absolute;left:11914;top:17521;width:34;height:3" coordorigin="11914,17521" coordsize="34,3" path="m11916,17521l11948,17524,11914,17524,11916,17521xe" filled="false" stroked="true" strokeweight="0pt" strokecolor="#000000">
                <v:path arrowok="t"/>
              </v:shape>
            </v:group>
            <v:group style="position:absolute;left:11912;top:17525;width:39;height:2" coordorigin="11912,17525" coordsize="39,2">
              <v:shape style="position:absolute;left:11912;top:17525;width:39;height:2" coordorigin="11912,17525" coordsize="39,0" path="m11912,17525l11950,17525e" filled="false" stroked="true" strokeweight=".112803pt" strokecolor="#000000">
                <v:path arrowok="t"/>
              </v:shape>
            </v:group>
            <v:group style="position:absolute;left:11914;top:17524;width:37;height:3" coordorigin="11914,17524" coordsize="37,3">
              <v:shape style="position:absolute;left:11914;top:17524;width:37;height:3" coordorigin="11914,17524" coordsize="37,3" path="m11948,17524l11914,17524,11950,17526,11948,17524xe" filled="false" stroked="true" strokeweight="0pt" strokecolor="#000000">
                <v:path arrowok="t"/>
              </v:shape>
            </v:group>
            <v:group style="position:absolute;left:11912;top:17524;width:39;height:3" coordorigin="11912,17524" coordsize="39,3">
              <v:shape style="position:absolute;left:11912;top:17524;width:39;height:3" coordorigin="11912,17524" coordsize="39,3" path="m11914,17524l11950,17526,11912,17526,11914,17524xe" filled="false" stroked="true" strokeweight="0pt" strokecolor="#000000">
                <v:path arrowok="t"/>
              </v:shape>
            </v:group>
            <v:group style="position:absolute;left:11910;top:17527;width:43;height:2" coordorigin="11910,17527" coordsize="43,2">
              <v:shape style="position:absolute;left:11910;top:17527;width:43;height:2" coordorigin="11910,17527" coordsize="43,0" path="m11910,17527l11953,17527e" filled="false" stroked="true" strokeweight=".112803pt" strokecolor="#000000">
                <v:path arrowok="t"/>
              </v:shape>
            </v:group>
            <v:group style="position:absolute;left:11912;top:17526;width:41;height:3" coordorigin="11912,17526" coordsize="41,3">
              <v:shape style="position:absolute;left:11912;top:17526;width:41;height:3" coordorigin="11912,17526" coordsize="41,3" path="m11950,17526l11912,17526,11953,17528,11950,17526xe" filled="false" stroked="true" strokeweight="0pt" strokecolor="#000000">
                <v:path arrowok="t"/>
              </v:shape>
            </v:group>
            <v:group style="position:absolute;left:11910;top:17526;width:43;height:3" coordorigin="11910,17526" coordsize="43,3">
              <v:shape style="position:absolute;left:11910;top:17526;width:43;height:3" coordorigin="11910,17526" coordsize="43,3" path="m11912,17526l11953,17528,11910,17528,11912,17526xe" filled="false" stroked="true" strokeweight="0pt" strokecolor="#000000">
                <v:path arrowok="t"/>
              </v:shape>
            </v:group>
            <v:group style="position:absolute;left:11907;top:17529;width:46;height:2" coordorigin="11907,17529" coordsize="46,2">
              <v:shape style="position:absolute;left:11907;top:17529;width:46;height:2" coordorigin="11907,17529" coordsize="46,0" path="m11907,17529l11953,17529e" filled="false" stroked="true" strokeweight=".112803pt" strokecolor="#000000">
                <v:path arrowok="t"/>
              </v:shape>
            </v:group>
            <v:group style="position:absolute;left:11910;top:17528;width:43;height:3" coordorigin="11910,17528" coordsize="43,3">
              <v:shape style="position:absolute;left:11910;top:17528;width:43;height:3" coordorigin="11910,17528" coordsize="43,3" path="m11953,17528l11910,17528,11953,17530,11953,17528xe" filled="false" stroked="true" strokeweight="0pt" strokecolor="#000000">
                <v:path arrowok="t"/>
              </v:shape>
            </v:group>
            <v:group style="position:absolute;left:11907;top:17528;width:46;height:3" coordorigin="11907,17528" coordsize="46,3">
              <v:shape style="position:absolute;left:11907;top:17528;width:46;height:3" coordorigin="11907,17528" coordsize="46,3" path="m11910,17528l11953,17530,11907,17530,11910,17528xe" filled="false" stroked="true" strokeweight="0pt" strokecolor="#000000">
                <v:path arrowok="t"/>
              </v:shape>
            </v:group>
            <v:group style="position:absolute;left:11907;top:17531;width:48;height:2" coordorigin="11907,17531" coordsize="48,2">
              <v:shape style="position:absolute;left:11907;top:17531;width:48;height:2" coordorigin="11907,17531" coordsize="48,0" path="m11907,17531l11955,17531e" filled="false" stroked="true" strokeweight=".112803pt" strokecolor="#000000">
                <v:path arrowok="t"/>
              </v:shape>
            </v:group>
            <v:group style="position:absolute;left:11907;top:17530;width:48;height:3" coordorigin="11907,17530" coordsize="48,3">
              <v:shape style="position:absolute;left:11907;top:17530;width:48;height:3" coordorigin="11907,17530" coordsize="48,3" path="m11953,17530l11907,17530,11955,17533,11953,17530xe" filled="false" stroked="true" strokeweight="0pt" strokecolor="#000000">
                <v:path arrowok="t"/>
              </v:shape>
            </v:group>
            <v:group style="position:absolute;left:11907;top:17530;width:48;height:3" coordorigin="11907,17530" coordsize="48,3">
              <v:shape style="position:absolute;left:11907;top:17530;width:48;height:3" coordorigin="11907,17530" coordsize="48,3" path="m11907,17530l11955,17533,11907,17533,11907,17530xe" filled="false" stroked="true" strokeweight="0pt" strokecolor="#000000">
                <v:path arrowok="t"/>
              </v:shape>
            </v:group>
            <v:group style="position:absolute;left:11905;top:17534;width:50;height:2" coordorigin="11905,17534" coordsize="50,2">
              <v:shape style="position:absolute;left:11905;top:17534;width:50;height:2" coordorigin="11905,17534" coordsize="50,0" path="m11905,17534l11955,17534e" filled="false" stroked="true" strokeweight=".112803pt" strokecolor="#000000">
                <v:path arrowok="t"/>
              </v:shape>
            </v:group>
            <v:group style="position:absolute;left:11907;top:17533;width:48;height:3" coordorigin="11907,17533" coordsize="48,3">
              <v:shape style="position:absolute;left:11907;top:17533;width:48;height:3" coordorigin="11907,17533" coordsize="48,3" path="m11955,17533l11907,17533,11955,17535,11955,17533xe" filled="false" stroked="true" strokeweight="0pt" strokecolor="#000000">
                <v:path arrowok="t"/>
              </v:shape>
            </v:group>
            <v:group style="position:absolute;left:11905;top:17533;width:50;height:3" coordorigin="11905,17533" coordsize="50,3">
              <v:shape style="position:absolute;left:11905;top:17533;width:50;height:3" coordorigin="11905,17533" coordsize="50,3" path="m11907,17533l11955,17535,11905,17535,11907,17533xe" filled="false" stroked="true" strokeweight="0pt" strokecolor="#000000">
                <v:path arrowok="t"/>
              </v:shape>
            </v:group>
            <v:group style="position:absolute;left:11905;top:17536;width:52;height:2" coordorigin="11905,17536" coordsize="52,2">
              <v:shape style="position:absolute;left:11905;top:17536;width:52;height:2" coordorigin="11905,17536" coordsize="52,0" path="m11905,17536l11957,17536e" filled="false" stroked="true" strokeweight=".112803pt" strokecolor="#000000">
                <v:path arrowok="t"/>
              </v:shape>
            </v:group>
            <v:group style="position:absolute;left:11905;top:17535;width:52;height:3" coordorigin="11905,17535" coordsize="52,3">
              <v:shape style="position:absolute;left:11905;top:17535;width:52;height:3" coordorigin="11905,17535" coordsize="52,3" path="m11955,17535l11905,17535,11957,17537,11955,17535xe" filled="false" stroked="true" strokeweight="0pt" strokecolor="#000000">
                <v:path arrowok="t"/>
              </v:shape>
            </v:group>
            <v:group style="position:absolute;left:11905;top:17535;width:52;height:3" coordorigin="11905,17535" coordsize="52,3">
              <v:shape style="position:absolute;left:11905;top:17535;width:52;height:3" coordorigin="11905,17535" coordsize="52,3" path="m11905,17535l11957,17537,11905,17537,11905,17535xe" filled="false" stroked="true" strokeweight="0pt" strokecolor="#000000">
                <v:path arrowok="t"/>
              </v:shape>
            </v:group>
            <v:group style="position:absolute;left:11905;top:17538;width:52;height:2" coordorigin="11905,17538" coordsize="52,2">
              <v:shape style="position:absolute;left:11905;top:17538;width:52;height:2" coordorigin="11905,17538" coordsize="52,0" path="m11905,17538l11957,17538e" filled="false" stroked="true" strokeweight=".112803pt" strokecolor="#000000">
                <v:path arrowok="t"/>
              </v:shape>
            </v:group>
            <v:group style="position:absolute;left:11905;top:17537;width:52;height:3" coordorigin="11905,17537" coordsize="52,3">
              <v:shape style="position:absolute;left:11905;top:17537;width:52;height:3" coordorigin="11905,17537" coordsize="52,3" path="m11957,17537l11905,17537,11957,17539,11957,17537xe" filled="false" stroked="true" strokeweight="0pt" strokecolor="#000000">
                <v:path arrowok="t"/>
              </v:shape>
            </v:group>
            <v:group style="position:absolute;left:11905;top:17537;width:52;height:3" coordorigin="11905,17537" coordsize="52,3">
              <v:shape style="position:absolute;left:11905;top:17537;width:52;height:3" coordorigin="11905,17537" coordsize="52,3" path="m11905,17537l11957,17539,11905,17539,11905,17537xe" filled="false" stroked="true" strokeweight="0pt" strokecolor="#000000">
                <v:path arrowok="t"/>
              </v:shape>
            </v:group>
            <v:group style="position:absolute;left:11905;top:17540;width:52;height:2" coordorigin="11905,17540" coordsize="52,2">
              <v:shape style="position:absolute;left:11905;top:17540;width:52;height:2" coordorigin="11905,17540" coordsize="52,0" path="m11905,17540l11957,17540e" filled="false" stroked="true" strokeweight=".112803pt" strokecolor="#000000">
                <v:path arrowok="t"/>
              </v:shape>
            </v:group>
            <v:group style="position:absolute;left:11905;top:17539;width:52;height:3" coordorigin="11905,17539" coordsize="52,3">
              <v:shape style="position:absolute;left:11905;top:17539;width:52;height:3" coordorigin="11905,17539" coordsize="52,3" path="m11957,17539l11905,17539,11957,17542,11957,17539xe" filled="false" stroked="true" strokeweight="0pt" strokecolor="#000000">
                <v:path arrowok="t"/>
              </v:shape>
            </v:group>
            <v:group style="position:absolute;left:11905;top:17539;width:52;height:3" coordorigin="11905,17539" coordsize="52,3">
              <v:shape style="position:absolute;left:11905;top:17539;width:52;height:3" coordorigin="11905,17539" coordsize="52,3" path="m11905,17539l11957,17542,11905,17542,11905,17539xe" filled="false" stroked="true" strokeweight="0pt" strokecolor="#000000">
                <v:path arrowok="t"/>
              </v:shape>
            </v:group>
            <v:group style="position:absolute;left:11905;top:17543;width:52;height:2" coordorigin="11905,17543" coordsize="52,2">
              <v:shape style="position:absolute;left:11905;top:17543;width:52;height:2" coordorigin="11905,17543" coordsize="52,0" path="m11905,17543l11957,17543e" filled="false" stroked="true" strokeweight=".112803pt" strokecolor="#000000">
                <v:path arrowok="t"/>
              </v:shape>
            </v:group>
            <v:group style="position:absolute;left:11905;top:17542;width:52;height:3" coordorigin="11905,17542" coordsize="52,3">
              <v:shape style="position:absolute;left:11905;top:17542;width:52;height:3" coordorigin="11905,17542" coordsize="52,3" path="m11957,17542l11905,17542,11957,17544,11957,17542xe" filled="false" stroked="true" strokeweight="0pt" strokecolor="#000000">
                <v:path arrowok="t"/>
              </v:shape>
            </v:group>
            <v:group style="position:absolute;left:11905;top:17542;width:52;height:3" coordorigin="11905,17542" coordsize="52,3">
              <v:shape style="position:absolute;left:11905;top:17542;width:52;height:3" coordorigin="11905,17542" coordsize="52,3" path="m11905,17542l11957,17544,11905,17544,11905,17542xe" filled="false" stroked="true" strokeweight="0pt" strokecolor="#000000">
                <v:path arrowok="t"/>
              </v:shape>
            </v:group>
            <v:group style="position:absolute;left:11905;top:17545;width:52;height:2" coordorigin="11905,17545" coordsize="52,2">
              <v:shape style="position:absolute;left:11905;top:17545;width:52;height:2" coordorigin="11905,17545" coordsize="52,0" path="m11905,17545l11957,17545e" filled="false" stroked="true" strokeweight=".112803pt" strokecolor="#000000">
                <v:path arrowok="t"/>
              </v:shape>
            </v:group>
            <v:group style="position:absolute;left:11905;top:17544;width:52;height:3" coordorigin="11905,17544" coordsize="52,3">
              <v:shape style="position:absolute;left:11905;top:17544;width:52;height:3" coordorigin="11905,17544" coordsize="52,3" path="m11957,17544l11905,17544,11957,17546,11957,17544xe" filled="false" stroked="true" strokeweight="0pt" strokecolor="#000000">
                <v:path arrowok="t"/>
              </v:shape>
            </v:group>
            <v:group style="position:absolute;left:11905;top:17544;width:52;height:3" coordorigin="11905,17544" coordsize="52,3">
              <v:shape style="position:absolute;left:11905;top:17544;width:52;height:3" coordorigin="11905,17544" coordsize="52,3" path="m11905,17544l11957,17546,11905,17546,11905,17544xe" filled="false" stroked="true" strokeweight="0pt" strokecolor="#000000">
                <v:path arrowok="t"/>
              </v:shape>
            </v:group>
            <v:group style="position:absolute;left:11905;top:17547;width:52;height:2" coordorigin="11905,17547" coordsize="52,2">
              <v:shape style="position:absolute;left:11905;top:17547;width:52;height:2" coordorigin="11905,17547" coordsize="52,0" path="m11905,17547l11957,17547e" filled="false" stroked="true" strokeweight=".112803pt" strokecolor="#000000">
                <v:path arrowok="t"/>
              </v:shape>
            </v:group>
            <v:group style="position:absolute;left:11905;top:17546;width:52;height:3" coordorigin="11905,17546" coordsize="52,3">
              <v:shape style="position:absolute;left:11905;top:17546;width:52;height:3" coordorigin="11905,17546" coordsize="52,3" path="m11957,17546l11905,17546,11957,17548,11957,17546xe" filled="false" stroked="true" strokeweight="0pt" strokecolor="#000000">
                <v:path arrowok="t"/>
              </v:shape>
            </v:group>
            <v:group style="position:absolute;left:11905;top:17546;width:52;height:3" coordorigin="11905,17546" coordsize="52,3">
              <v:shape style="position:absolute;left:11905;top:17546;width:52;height:3" coordorigin="11905,17546" coordsize="52,3" path="m11905,17546l11957,17548,11905,17548,11905,17546xe" filled="false" stroked="true" strokeweight="0pt" strokecolor="#000000">
                <v:path arrowok="t"/>
              </v:shape>
            </v:group>
            <v:group style="position:absolute;left:11905;top:17549;width:52;height:2" coordorigin="11905,17549" coordsize="52,2">
              <v:shape style="position:absolute;left:11905;top:17549;width:52;height:2" coordorigin="11905,17549" coordsize="52,0" path="m11905,17549l11957,17549e" filled="false" stroked="true" strokeweight=".112803pt" strokecolor="#000000">
                <v:path arrowok="t"/>
              </v:shape>
            </v:group>
            <v:group style="position:absolute;left:11905;top:17548;width:52;height:3" coordorigin="11905,17548" coordsize="52,3">
              <v:shape style="position:absolute;left:11905;top:17548;width:52;height:3" coordorigin="11905,17548" coordsize="52,3" path="m11957,17548l11905,17548,11957,17551,11957,17548xe" filled="false" stroked="true" strokeweight="0pt" strokecolor="#000000">
                <v:path arrowok="t"/>
              </v:shape>
            </v:group>
            <v:group style="position:absolute;left:11905;top:17548;width:52;height:3" coordorigin="11905,17548" coordsize="52,3">
              <v:shape style="position:absolute;left:11905;top:17548;width:52;height:3" coordorigin="11905,17548" coordsize="52,3" path="m11905,17548l11957,17551,11905,17551,11905,17548xe" filled="false" stroked="true" strokeweight="0pt" strokecolor="#000000">
                <v:path arrowok="t"/>
              </v:shape>
            </v:group>
            <v:group style="position:absolute;left:11905;top:17552;width:52;height:2" coordorigin="11905,17552" coordsize="52,2">
              <v:shape style="position:absolute;left:11905;top:17552;width:52;height:2" coordorigin="11905,17552" coordsize="52,0" path="m11905,17552l11957,17552e" filled="false" stroked="true" strokeweight=".112803pt" strokecolor="#000000">
                <v:path arrowok="t"/>
              </v:shape>
            </v:group>
            <v:group style="position:absolute;left:11905;top:17551;width:52;height:3" coordorigin="11905,17551" coordsize="52,3">
              <v:shape style="position:absolute;left:11905;top:17551;width:52;height:3" coordorigin="11905,17551" coordsize="52,3" path="m11957,17551l11905,17551,11955,17553,11957,17551xe" filled="false" stroked="true" strokeweight="0pt" strokecolor="#000000">
                <v:path arrowok="t"/>
              </v:shape>
            </v:group>
            <v:group style="position:absolute;left:11905;top:17551;width:50;height:3" coordorigin="11905,17551" coordsize="50,3">
              <v:shape style="position:absolute;left:11905;top:17551;width:50;height:3" coordorigin="11905,17551" coordsize="50,3" path="m11905,17551l11955,17553,11905,17553,11905,17551xe" filled="false" stroked="true" strokeweight="0pt" strokecolor="#000000">
                <v:path arrowok="t"/>
              </v:shape>
            </v:group>
            <v:group style="position:absolute;left:11905;top:17554;width:50;height:2" coordorigin="11905,17554" coordsize="50,2">
              <v:shape style="position:absolute;left:11905;top:17554;width:50;height:2" coordorigin="11905,17554" coordsize="50,0" path="m11905,17554l11955,17554e" filled="false" stroked="true" strokeweight=".112803pt" strokecolor="#000000">
                <v:path arrowok="t"/>
              </v:shape>
            </v:group>
            <v:group style="position:absolute;left:11905;top:17553;width:50;height:3" coordorigin="11905,17553" coordsize="50,3">
              <v:shape style="position:absolute;left:11905;top:17553;width:50;height:3" coordorigin="11905,17553" coordsize="50,3" path="m11955,17553l11905,17553,11955,17555,11955,17553xe" filled="false" stroked="true" strokeweight="0pt" strokecolor="#000000">
                <v:path arrowok="t"/>
              </v:shape>
            </v:group>
            <v:group style="position:absolute;left:11905;top:17553;width:50;height:3" coordorigin="11905,17553" coordsize="50,3">
              <v:shape style="position:absolute;left:11905;top:17553;width:50;height:3" coordorigin="11905,17553" coordsize="50,3" path="m11905,17553l11955,17555,11907,17555,11905,17553xe" filled="false" stroked="true" strokeweight="0pt" strokecolor="#000000">
                <v:path arrowok="t"/>
              </v:shape>
            </v:group>
            <v:group style="position:absolute;left:11907;top:17556;width:48;height:2" coordorigin="11907,17556" coordsize="48,2">
              <v:shape style="position:absolute;left:11907;top:17556;width:48;height:2" coordorigin="11907,17556" coordsize="48,0" path="m11907,17556l11955,17556e" filled="false" stroked="true" strokeweight=".112803pt" strokecolor="#000000">
                <v:path arrowok="t"/>
              </v:shape>
            </v:group>
            <v:group style="position:absolute;left:11907;top:17555;width:48;height:3" coordorigin="11907,17555" coordsize="48,3">
              <v:shape style="position:absolute;left:11907;top:17555;width:48;height:3" coordorigin="11907,17555" coordsize="48,3" path="m11955,17555l11907,17555,11953,17557,11955,17555xe" filled="false" stroked="true" strokeweight="0pt" strokecolor="#000000">
                <v:path arrowok="t"/>
              </v:shape>
            </v:group>
            <v:group style="position:absolute;left:11907;top:17555;width:46;height:3" coordorigin="11907,17555" coordsize="46,3">
              <v:shape style="position:absolute;left:11907;top:17555;width:46;height:3" coordorigin="11907,17555" coordsize="46,3" path="m11907,17555l11953,17557,11907,17557,11907,17555xe" filled="false" stroked="true" strokeweight="0pt" strokecolor="#000000">
                <v:path arrowok="t"/>
              </v:shape>
            </v:group>
            <v:group style="position:absolute;left:11907;top:17559;width:46;height:2" coordorigin="11907,17559" coordsize="46,2">
              <v:shape style="position:absolute;left:11907;top:17559;width:46;height:2" coordorigin="11907,17559" coordsize="46,0" path="m11907,17559l11953,17559e" filled="false" stroked="true" strokeweight=".112803pt" strokecolor="#000000">
                <v:path arrowok="t"/>
              </v:shape>
            </v:group>
            <v:group style="position:absolute;left:11907;top:17557;width:46;height:3" coordorigin="11907,17557" coordsize="46,3">
              <v:shape style="position:absolute;left:11907;top:17557;width:46;height:3" coordorigin="11907,17557" coordsize="46,3" path="m11953,17557l11907,17557,11953,17560,11953,17557xe" filled="false" stroked="true" strokeweight="0pt" strokecolor="#000000">
                <v:path arrowok="t"/>
              </v:shape>
            </v:group>
            <v:group style="position:absolute;left:11907;top:17557;width:46;height:3" coordorigin="11907,17557" coordsize="46,3">
              <v:shape style="position:absolute;left:11907;top:17557;width:46;height:3" coordorigin="11907,17557" coordsize="46,3" path="m11907,17557l11953,17560,11910,17560,11907,17557xe" filled="false" stroked="true" strokeweight="0pt" strokecolor="#000000">
                <v:path arrowok="t"/>
              </v:shape>
            </v:group>
            <v:group style="position:absolute;left:11910;top:17561;width:43;height:2" coordorigin="11910,17561" coordsize="43,2">
              <v:shape style="position:absolute;left:11910;top:17561;width:43;height:2" coordorigin="11910,17561" coordsize="43,0" path="m11910,17561l11953,17561e" filled="false" stroked="true" strokeweight=".112803pt" strokecolor="#000000">
                <v:path arrowok="t"/>
              </v:shape>
            </v:group>
            <v:group style="position:absolute;left:11910;top:17560;width:43;height:3" coordorigin="11910,17560" coordsize="43,3">
              <v:shape style="position:absolute;left:11910;top:17560;width:43;height:3" coordorigin="11910,17560" coordsize="43,3" path="m11953,17560l11910,17560,11950,17562,11953,17560xe" filled="false" stroked="true" strokeweight="0pt" strokecolor="#000000">
                <v:path arrowok="t"/>
              </v:shape>
            </v:group>
            <v:group style="position:absolute;left:11910;top:17560;width:41;height:3" coordorigin="11910,17560" coordsize="41,3">
              <v:shape style="position:absolute;left:11910;top:17560;width:41;height:3" coordorigin="11910,17560" coordsize="41,3" path="m11910,17560l11950,17562,11912,17562,11910,17560xe" filled="false" stroked="true" strokeweight="0pt" strokecolor="#000000">
                <v:path arrowok="t"/>
              </v:shape>
            </v:group>
            <v:group style="position:absolute;left:11912;top:17563;width:39;height:2" coordorigin="11912,17563" coordsize="39,2">
              <v:shape style="position:absolute;left:11912;top:17563;width:39;height:2" coordorigin="11912,17563" coordsize="39,0" path="m11912,17563l11950,17563e" filled="false" stroked="true" strokeweight=".112803pt" strokecolor="#000000">
                <v:path arrowok="t"/>
              </v:shape>
            </v:group>
            <v:group style="position:absolute;left:11912;top:17562;width:39;height:3" coordorigin="11912,17562" coordsize="39,3">
              <v:shape style="position:absolute;left:11912;top:17562;width:39;height:3" coordorigin="11912,17562" coordsize="39,3" path="m11950,17562l11912,17562,11948,17564,11950,17562xe" filled="false" stroked="true" strokeweight="0pt" strokecolor="#000000">
                <v:path arrowok="t"/>
              </v:shape>
            </v:group>
            <v:group style="position:absolute;left:11912;top:17562;width:37;height:3" coordorigin="11912,17562" coordsize="37,3">
              <v:shape style="position:absolute;left:11912;top:17562;width:37;height:3" coordorigin="11912,17562" coordsize="37,3" path="m11912,17562l11948,17564,11914,17564,11912,17562xe" filled="false" stroked="true" strokeweight="0pt" strokecolor="#000000">
                <v:path arrowok="t"/>
              </v:shape>
            </v:group>
            <v:group style="position:absolute;left:11914;top:17565;width:34;height:2" coordorigin="11914,17565" coordsize="34,2">
              <v:shape style="position:absolute;left:11914;top:17565;width:34;height:2" coordorigin="11914,17565" coordsize="34,0" path="m11914,17565l11948,17565e" filled="false" stroked="true" strokeweight=".112803pt" strokecolor="#000000">
                <v:path arrowok="t"/>
              </v:shape>
            </v:group>
            <v:group style="position:absolute;left:11914;top:17564;width:34;height:3" coordorigin="11914,17564" coordsize="34,3">
              <v:shape style="position:absolute;left:11914;top:17564;width:34;height:3" coordorigin="11914,17564" coordsize="34,3" path="m11948,17564l11914,17564,11946,17566,11948,17564xe" filled="false" stroked="true" strokeweight="0pt" strokecolor="#000000">
                <v:path arrowok="t"/>
              </v:shape>
            </v:group>
            <v:group style="position:absolute;left:11914;top:17564;width:32;height:3" coordorigin="11914,17564" coordsize="32,3">
              <v:shape style="position:absolute;left:11914;top:17564;width:32;height:3" coordorigin="11914,17564" coordsize="32,3" path="m11914,17564l11946,17566,11916,17566,11914,17564xe" filled="false" stroked="true" strokeweight="0pt" strokecolor="#000000">
                <v:path arrowok="t"/>
              </v:shape>
            </v:group>
            <v:group style="position:absolute;left:11916;top:17566;width:30;height:2" coordorigin="11916,17566" coordsize="30,2">
              <v:shape style="position:absolute;left:11916;top:17566;width:30;height:2" coordorigin="11916,17566" coordsize="30,0" path="m11916,17566l11946,17566e" filled="false" stroked="true" strokeweight="0pt" strokecolor="#000000">
                <v:path arrowok="t"/>
              </v:shape>
            </v:group>
            <v:group style="position:absolute;left:11916;top:17566;width:28;height:2" coordorigin="11916,17566" coordsize="28,2">
              <v:shape style="position:absolute;left:11916;top:17566;width:28;height:2" coordorigin="11916,17566" coordsize="28,0" path="m11916,17566l11944,17566e" filled="false" stroked="true" strokeweight="0pt" strokecolor="#000000">
                <v:path arrowok="t"/>
              </v:shape>
            </v:group>
            <v:group style="position:absolute;left:11916;top:17566;width:30;height:2" coordorigin="11916,17566" coordsize="30,2">
              <v:shape style="position:absolute;left:11916;top:17566;width:30;height:2" coordorigin="11916,17566" coordsize="30,0" path="m11916,17566l11946,17566e" filled="false" stroked="true" strokeweight="0pt" strokecolor="#000000">
                <v:path arrowok="t"/>
              </v:shape>
            </v:group>
            <v:group style="position:absolute;left:11916;top:17568;width:28;height:2" coordorigin="11916,17568" coordsize="28,2">
              <v:shape style="position:absolute;left:11916;top:17568;width:28;height:2" coordorigin="11916,17568" coordsize="28,0" path="m11916,17568l11944,17568e" filled="false" stroked="true" strokeweight=".112803pt" strokecolor="#000000">
                <v:path arrowok="t"/>
              </v:shape>
            </v:group>
            <v:group style="position:absolute;left:11916;top:17566;width:28;height:3" coordorigin="11916,17566" coordsize="28,3">
              <v:shape style="position:absolute;left:11916;top:17566;width:28;height:3" coordorigin="11916,17566" coordsize="28,3" path="m11944,17566l11916,17566,11941,17569,11944,17566xe" filled="false" stroked="true" strokeweight="0pt" strokecolor="#000000">
                <v:path arrowok="t"/>
              </v:shape>
            </v:group>
            <v:group style="position:absolute;left:11916;top:17566;width:25;height:3" coordorigin="11916,17566" coordsize="25,3">
              <v:shape style="position:absolute;left:11916;top:17566;width:25;height:3" coordorigin="11916,17566" coordsize="25,3" path="m11916,17566l11941,17569,11921,17569,11916,17566xe" filled="false" stroked="true" strokeweight="0pt" strokecolor="#000000">
                <v:path arrowok="t"/>
              </v:shape>
            </v:group>
            <v:group style="position:absolute;left:11921;top:17569;width:21;height:2" coordorigin="11921,17569" coordsize="21,2">
              <v:shape style="position:absolute;left:11921;top:17569;width:21;height:2" coordorigin="11921,17569" coordsize="21,0" path="m11921,17569l11941,17569e" filled="false" stroked="true" strokeweight="0pt" strokecolor="#000000">
                <v:path arrowok="t"/>
              </v:shape>
            </v:group>
            <v:group style="position:absolute;left:11921;top:17569;width:19;height:2" coordorigin="11921,17569" coordsize="19,2">
              <v:shape style="position:absolute;left:11921;top:17569;width:19;height:2" coordorigin="11921,17569" coordsize="19,0" path="m11921,17569l11939,17569e" filled="false" stroked="true" strokeweight="0pt" strokecolor="#000000">
                <v:path arrowok="t"/>
              </v:shape>
            </v:group>
            <v:group style="position:absolute;left:11921;top:17569;width:21;height:2" coordorigin="11921,17569" coordsize="21,2">
              <v:shape style="position:absolute;left:11921;top:17569;width:21;height:2" coordorigin="11921,17569" coordsize="21,0" path="m11921,17569l11941,17569e" filled="false" stroked="true" strokeweight="0pt" strokecolor="#000000">
                <v:path arrowok="t"/>
              </v:shape>
            </v:group>
            <v:group style="position:absolute;left:11921;top:17569;width:19;height:2" coordorigin="11921,17569" coordsize="19,2">
              <v:shape style="position:absolute;left:11921;top:17569;width:19;height:2" coordorigin="11921,17569" coordsize="19,0" path="m11921,17569l11939,17569e" filled="false" stroked="true" strokeweight="0pt" strokecolor="#000000">
                <v:path arrowok="t"/>
              </v:shape>
            </v:group>
            <v:group style="position:absolute;left:11921;top:17569;width:19;height:2" coordorigin="11921,17569" coordsize="19,2">
              <v:shape style="position:absolute;left:11921;top:17569;width:19;height:2" coordorigin="11921,17569" coordsize="19,0" path="m11921,17569l11939,17569e" filled="false" stroked="true" strokeweight="0pt" strokecolor="#000000">
                <v:path arrowok="t"/>
              </v:shape>
            </v:group>
            <v:group style="position:absolute;left:11921;top:17569;width:16;height:2" coordorigin="11921,17569" coordsize="16,2">
              <v:shape style="position:absolute;left:11921;top:17569;width:16;height:2" coordorigin="11921,17569" coordsize="16,0" path="m11921,17569l11937,17569e" filled="false" stroked="true" strokeweight="0pt" strokecolor="#000000">
                <v:path arrowok="t"/>
              </v:shape>
            </v:group>
            <v:group style="position:absolute;left:11926;top:17569;width:10;height:3" coordorigin="11926,17569" coordsize="10,3">
              <v:shape style="position:absolute;left:11926;top:17569;width:10;height:3" coordorigin="11926,17569" coordsize="10,3" path="m11926,17569l11928,17571,11935,17571,11926,17569xe" filled="true" fillcolor="#000000" stroked="false">
                <v:path arrowok="t"/>
                <v:fill type="solid"/>
              </v:shape>
            </v:group>
            <v:group style="position:absolute;left:11926;top:17569;width:10;height:3" coordorigin="11926,17569" coordsize="10,3">
              <v:shape style="position:absolute;left:11926;top:17569;width:10;height:3" coordorigin="11926,17569" coordsize="10,3" path="m11926,17569l11928,17571,11935,17571,11926,17569xe" filled="false" stroked="true" strokeweight="0pt" strokecolor="#000000">
                <v:path arrowok="t"/>
              </v:shape>
            </v:group>
            <v:group style="position:absolute;left:11928;top:17571;width:7;height:2" coordorigin="11928,17571" coordsize="7,2">
              <v:shape style="position:absolute;left:11928;top:17571;width:7;height:2" coordorigin="11928,17571" coordsize="7,0" path="m11928,17571l11935,17571e" filled="false" stroked="true" strokeweight="0pt" strokecolor="#000000">
                <v:path arrowok="t"/>
              </v:shape>
            </v:group>
            <v:group style="position:absolute;left:11926;top:17569;width:12;height:3" coordorigin="11926,17569" coordsize="12,3">
              <v:shape style="position:absolute;left:11926;top:17569;width:12;height:3" coordorigin="11926,17569" coordsize="12,3" path="m11926,17569l11935,17571,11937,17569,11926,17569xe" filled="true" fillcolor="#000000" stroked="false">
                <v:path arrowok="t"/>
                <v:fill type="solid"/>
              </v:shape>
            </v:group>
            <v:group style="position:absolute;left:11926;top:17569;width:12;height:3" coordorigin="11926,17569" coordsize="12,3">
              <v:shape style="position:absolute;left:11926;top:17569;width:12;height:3" coordorigin="11926,17569" coordsize="12,3" path="m11926,17569l11937,17569,11935,17571,11926,17569xe" filled="false" stroked="true" strokeweight="0pt" strokecolor="#000000">
                <v:path arrowok="t"/>
              </v:shape>
            </v:group>
            <v:group style="position:absolute;left:11621;top:17609;width:7;height:2" coordorigin="11621,17609" coordsize="7,2">
              <v:shape style="position:absolute;left:11621;top:17609;width:7;height:2" coordorigin="11621,17609" coordsize="7,0" path="m11621,17609l11628,17609e" filled="false" stroked="true" strokeweight="0pt" strokecolor="#000000">
                <v:path arrowok="t"/>
              </v:shape>
            </v:group>
            <v:group style="position:absolute;left:11621;top:17609;width:7;height:2" coordorigin="11621,17609" coordsize="7,2">
              <v:shape style="position:absolute;left:11621;top:17609;width:7;height:2" coordorigin="11621,17609" coordsize="7,0" path="m11621,17609l11628,17609e" filled="false" stroked="true" strokeweight="0pt" strokecolor="#000000">
                <v:path arrowok="t"/>
              </v:shape>
            </v:group>
            <v:group style="position:absolute;left:11619;top:17609;width:14;height:3" coordorigin="11619,17609" coordsize="14,3">
              <v:shape style="position:absolute;left:11619;top:17609;width:14;height:3" coordorigin="11619,17609" coordsize="14,3" path="m11619,17612l11632,17612,11621,17609,11619,17612xe" filled="true" fillcolor="#000000" stroked="false">
                <v:path arrowok="t"/>
                <v:fill type="solid"/>
              </v:shape>
              <v:shape style="position:absolute;left:11619;top:17609;width:14;height:3" coordorigin="11619,17609" coordsize="14,3" path="m11621,17609l11632,17612,11628,17609,11621,17609xe" filled="true" fillcolor="#000000" stroked="false">
                <v:path arrowok="t"/>
                <v:fill type="solid"/>
              </v:shape>
            </v:group>
            <v:group style="position:absolute;left:11621;top:17609;width:12;height:3" coordorigin="11621,17609" coordsize="12,3">
              <v:shape style="position:absolute;left:11621;top:17609;width:12;height:3" coordorigin="11621,17609" coordsize="12,3" path="m11628,17609l11621,17609,11632,17612,11628,17609xe" filled="false" stroked="true" strokeweight="0pt" strokecolor="#000000">
                <v:path arrowok="t"/>
              </v:shape>
            </v:group>
            <v:group style="position:absolute;left:11619;top:17609;width:14;height:3" coordorigin="11619,17609" coordsize="14,3">
              <v:shape style="position:absolute;left:11619;top:17609;width:14;height:3" coordorigin="11619,17609" coordsize="14,3" path="m11621,17609l11632,17612,11619,17612,11621,17609xe" filled="false" stroked="true" strokeweight="0pt" strokecolor="#000000">
                <v:path arrowok="t"/>
              </v:shape>
            </v:group>
            <v:group style="position:absolute;left:11616;top:17612;width:16;height:2" coordorigin="11616,17612" coordsize="16,2">
              <v:shape style="position:absolute;left:11616;top:17612;width:16;height:2" coordorigin="11616,17612" coordsize="16,0" path="m11616,17612l11632,17612e" filled="false" stroked="true" strokeweight="0pt" strokecolor="#000000">
                <v:path arrowok="t"/>
              </v:shape>
            </v:group>
            <v:group style="position:absolute;left:11619;top:17612;width:14;height:2" coordorigin="11619,17612" coordsize="14,2">
              <v:shape style="position:absolute;left:11619;top:17612;width:14;height:2" coordorigin="11619,17612" coordsize="14,0" path="m11619,17612l11632,17612e" filled="false" stroked="true" strokeweight="0pt" strokecolor="#000000">
                <v:path arrowok="t"/>
              </v:shape>
            </v:group>
            <v:group style="position:absolute;left:11619;top:17612;width:14;height:2" coordorigin="11619,17612" coordsize="14,2">
              <v:shape style="position:absolute;left:11619;top:17612;width:14;height:2" coordorigin="11619,17612" coordsize="14,0" path="m11619,17612l11632,17612e" filled="false" stroked="true" strokeweight="0pt" strokecolor="#000000">
                <v:path arrowok="t"/>
              </v:shape>
            </v:group>
            <v:group style="position:absolute;left:11614;top:17612;width:23;height:2" coordorigin="11614,17612" coordsize="23,2">
              <v:shape style="position:absolute;left:11614;top:17612;width:23;height:2" coordorigin="11614,17612" coordsize="23,0" path="m11614,17612l11637,17612e" filled="false" stroked="true" strokeweight="0pt" strokecolor="#000000">
                <v:path arrowok="t"/>
              </v:shape>
            </v:group>
            <v:group style="position:absolute;left:11616;top:17612;width:21;height:2" coordorigin="11616,17612" coordsize="21,2">
              <v:shape style="position:absolute;left:11616;top:17612;width:21;height:2" coordorigin="11616,17612" coordsize="21,0" path="m11616,17612l11637,17612e" filled="false" stroked="true" strokeweight="0pt" strokecolor="#000000">
                <v:path arrowok="t"/>
              </v:shape>
            </v:group>
            <v:group style="position:absolute;left:11614;top:17612;width:23;height:2" coordorigin="11614,17612" coordsize="23,2">
              <v:shape style="position:absolute;left:11614;top:17612;width:23;height:2" coordorigin="11614,17612" coordsize="23,0" path="m11614,17612l11637,17612e" filled="false" stroked="true" strokeweight="0pt" strokecolor="#000000">
                <v:path arrowok="t"/>
              </v:shape>
            </v:group>
            <v:group style="position:absolute;left:11612;top:17613;width:28;height:2" coordorigin="11612,17613" coordsize="28,2">
              <v:shape style="position:absolute;left:11612;top:17613;width:28;height:2" coordorigin="11612,17613" coordsize="28,0" path="m11612,17613l11639,17613e" filled="false" stroked="true" strokeweight=".112803pt" strokecolor="#000000">
                <v:path arrowok="t"/>
              </v:shape>
            </v:group>
            <v:group style="position:absolute;left:11614;top:17612;width:25;height:3" coordorigin="11614,17612" coordsize="25,3">
              <v:shape style="position:absolute;left:11614;top:17612;width:25;height:3" coordorigin="11614,17612" coordsize="25,3" path="m11637,17612l11614,17612,11639,17614,11637,17612xe" filled="false" stroked="true" strokeweight="0pt" strokecolor="#000000">
                <v:path arrowok="t"/>
              </v:shape>
            </v:group>
            <v:group style="position:absolute;left:11612;top:17612;width:28;height:3" coordorigin="11612,17612" coordsize="28,3">
              <v:shape style="position:absolute;left:11612;top:17612;width:28;height:3" coordorigin="11612,17612" coordsize="28,3" path="m11614,17612l11639,17614,11612,17614,11614,17612xe" filled="false" stroked="true" strokeweight="0pt" strokecolor="#000000">
                <v:path arrowok="t"/>
              </v:shape>
            </v:group>
            <v:group style="position:absolute;left:11610;top:17614;width:32;height:2" coordorigin="11610,17614" coordsize="32,2">
              <v:shape style="position:absolute;left:11610;top:17614;width:32;height:2" coordorigin="11610,17614" coordsize="32,0" path="m11610,17614l11641,17614e" filled="false" stroked="true" strokeweight="0pt" strokecolor="#000000">
                <v:path arrowok="t"/>
              </v:shape>
            </v:group>
            <v:group style="position:absolute;left:11612;top:17614;width:30;height:2" coordorigin="11612,17614" coordsize="30,2">
              <v:shape style="position:absolute;left:11612;top:17614;width:30;height:2" coordorigin="11612,17614" coordsize="30,0" path="m11612,17614l11641,17614e" filled="false" stroked="true" strokeweight="0pt" strokecolor="#000000">
                <v:path arrowok="t"/>
              </v:shape>
            </v:group>
            <v:group style="position:absolute;left:11610;top:17614;width:32;height:2" coordorigin="11610,17614" coordsize="32,2">
              <v:shape style="position:absolute;left:11610;top:17614;width:32;height:2" coordorigin="11610,17614" coordsize="32,0" path="m11610,17614l11641,17614e" filled="false" stroked="true" strokeweight="0pt" strokecolor="#000000">
                <v:path arrowok="t"/>
              </v:shape>
            </v:group>
            <v:group style="position:absolute;left:11607;top:17615;width:34;height:2" coordorigin="11607,17615" coordsize="34,2">
              <v:shape style="position:absolute;left:11607;top:17615;width:34;height:2" coordorigin="11607,17615" coordsize="34,0" path="m11607,17615l11641,17615e" filled="false" stroked="true" strokeweight=".112803pt" strokecolor="#000000">
                <v:path arrowok="t"/>
              </v:shape>
            </v:group>
            <v:group style="position:absolute;left:11610;top:17614;width:32;height:3" coordorigin="11610,17614" coordsize="32,3">
              <v:shape style="position:absolute;left:11610;top:17614;width:32;height:3" coordorigin="11610,17614" coordsize="32,3" path="m11641,17614l11610,17614,11641,17616,11641,17614xe" filled="false" stroked="true" strokeweight="0pt" strokecolor="#000000">
                <v:path arrowok="t"/>
              </v:shape>
            </v:group>
            <v:group style="position:absolute;left:11607;top:17614;width:34;height:3" coordorigin="11607,17614" coordsize="34,3">
              <v:shape style="position:absolute;left:11607;top:17614;width:34;height:3" coordorigin="11607,17614" coordsize="34,3" path="m11610,17614l11641,17616,11607,17616,11610,17614xe" filled="false" stroked="true" strokeweight="0pt" strokecolor="#000000">
                <v:path arrowok="t"/>
              </v:shape>
            </v:group>
            <v:group style="position:absolute;left:11605;top:17617;width:39;height:2" coordorigin="11605,17617" coordsize="39,2">
              <v:shape style="position:absolute;left:11605;top:17617;width:39;height:2" coordorigin="11605,17617" coordsize="39,0" path="m11605,17617l11644,17617e" filled="false" stroked="true" strokeweight=".112803pt" strokecolor="#000000">
                <v:path arrowok="t"/>
              </v:shape>
            </v:group>
            <v:group style="position:absolute;left:11607;top:17616;width:37;height:3" coordorigin="11607,17616" coordsize="37,3">
              <v:shape style="position:absolute;left:11607;top:17616;width:37;height:3" coordorigin="11607,17616" coordsize="37,3" path="m11641,17616l11607,17616,11644,17618,11641,17616xe" filled="false" stroked="true" strokeweight="0pt" strokecolor="#000000">
                <v:path arrowok="t"/>
              </v:shape>
            </v:group>
            <v:group style="position:absolute;left:11605;top:17616;width:39;height:3" coordorigin="11605,17616" coordsize="39,3">
              <v:shape style="position:absolute;left:11605;top:17616;width:39;height:3" coordorigin="11605,17616" coordsize="39,3" path="m11607,17616l11644,17618,11605,17618,11607,17616xe" filled="false" stroked="true" strokeweight="0pt" strokecolor="#000000">
                <v:path arrowok="t"/>
              </v:shape>
            </v:group>
            <v:group style="position:absolute;left:11603;top:17619;width:43;height:2" coordorigin="11603,17619" coordsize="43,2">
              <v:shape style="position:absolute;left:11603;top:17619;width:43;height:2" coordorigin="11603,17619" coordsize="43,0" path="m11603,17619l11646,17619e" filled="false" stroked="true" strokeweight=".112803pt" strokecolor="#000000">
                <v:path arrowok="t"/>
              </v:shape>
            </v:group>
            <v:group style="position:absolute;left:11605;top:17618;width:41;height:3" coordorigin="11605,17618" coordsize="41,3">
              <v:shape style="position:absolute;left:11605;top:17618;width:41;height:3" coordorigin="11605,17618" coordsize="41,3" path="m11644,17618l11605,17618,11646,17621,11644,17618xe" filled="false" stroked="true" strokeweight="0pt" strokecolor="#000000">
                <v:path arrowok="t"/>
              </v:shape>
            </v:group>
            <v:group style="position:absolute;left:11603;top:17618;width:43;height:3" coordorigin="11603,17618" coordsize="43,3">
              <v:shape style="position:absolute;left:11603;top:17618;width:43;height:3" coordorigin="11603,17618" coordsize="43,3" path="m11605,17618l11646,17621,11603,17621,11605,17618xe" filled="false" stroked="true" strokeweight="0pt" strokecolor="#000000">
                <v:path arrowok="t"/>
              </v:shape>
            </v:group>
            <v:group style="position:absolute;left:11603;top:17622;width:46;height:2" coordorigin="11603,17622" coordsize="46,2">
              <v:shape style="position:absolute;left:11603;top:17622;width:46;height:2" coordorigin="11603,17622" coordsize="46,0" path="m11603,17622l11648,17622e" filled="false" stroked="true" strokeweight=".112803pt" strokecolor="#000000">
                <v:path arrowok="t"/>
              </v:shape>
            </v:group>
            <v:group style="position:absolute;left:11603;top:17621;width:46;height:3" coordorigin="11603,17621" coordsize="46,3">
              <v:shape style="position:absolute;left:11603;top:17621;width:46;height:3" coordorigin="11603,17621" coordsize="46,3" path="m11646,17621l11603,17621,11648,17623,11646,17621xe" filled="false" stroked="true" strokeweight="0pt" strokecolor="#000000">
                <v:path arrowok="t"/>
              </v:shape>
            </v:group>
            <v:group style="position:absolute;left:11603;top:17621;width:46;height:3" coordorigin="11603,17621" coordsize="46,3">
              <v:shape style="position:absolute;left:11603;top:17621;width:46;height:3" coordorigin="11603,17621" coordsize="46,3" path="m11603,17621l11648,17623,11603,17623,11603,17621xe" filled="false" stroked="true" strokeweight="0pt" strokecolor="#000000">
                <v:path arrowok="t"/>
              </v:shape>
            </v:group>
            <v:group style="position:absolute;left:11601;top:17624;width:48;height:2" coordorigin="11601,17624" coordsize="48,2">
              <v:shape style="position:absolute;left:11601;top:17624;width:48;height:2" coordorigin="11601,17624" coordsize="48,0" path="m11601,17624l11648,17624e" filled="false" stroked="true" strokeweight=".112803pt" strokecolor="#000000">
                <v:path arrowok="t"/>
              </v:shape>
            </v:group>
            <v:group style="position:absolute;left:11603;top:17623;width:46;height:3" coordorigin="11603,17623" coordsize="46,3">
              <v:shape style="position:absolute;left:11603;top:17623;width:46;height:3" coordorigin="11603,17623" coordsize="46,3" path="m11648,17623l11603,17623,11648,17625,11648,17623xe" filled="false" stroked="true" strokeweight="0pt" strokecolor="#000000">
                <v:path arrowok="t"/>
              </v:shape>
            </v:group>
            <v:group style="position:absolute;left:11601;top:17623;width:48;height:3" coordorigin="11601,17623" coordsize="48,3">
              <v:shape style="position:absolute;left:11601;top:17623;width:48;height:3" coordorigin="11601,17623" coordsize="48,3" path="m11603,17623l11648,17625,11601,17625,11603,17623xe" filled="false" stroked="true" strokeweight="0pt" strokecolor="#000000">
                <v:path arrowok="t"/>
              </v:shape>
            </v:group>
            <v:group style="position:absolute;left:11601;top:17626;width:50;height:2" coordorigin="11601,17626" coordsize="50,2">
              <v:shape style="position:absolute;left:11601;top:17626;width:50;height:2" coordorigin="11601,17626" coordsize="50,0" path="m11601,17626l11650,17626e" filled="false" stroked="true" strokeweight=".112803pt" strokecolor="#000000">
                <v:path arrowok="t"/>
              </v:shape>
            </v:group>
            <v:group style="position:absolute;left:11601;top:17625;width:50;height:3" coordorigin="11601,17625" coordsize="50,3">
              <v:shape style="position:absolute;left:11601;top:17625;width:50;height:3" coordorigin="11601,17625" coordsize="50,3" path="m11648,17625l11601,17625,11650,17627,11648,17625xe" filled="false" stroked="true" strokeweight="0pt" strokecolor="#000000">
                <v:path arrowok="t"/>
              </v:shape>
            </v:group>
            <v:group style="position:absolute;left:11601;top:17625;width:50;height:3" coordorigin="11601,17625" coordsize="50,3">
              <v:shape style="position:absolute;left:11601;top:17625;width:50;height:3" coordorigin="11601,17625" coordsize="50,3" path="m11601,17625l11650,17627,11601,17627,11601,17625xe" filled="false" stroked="true" strokeweight="0pt" strokecolor="#000000">
                <v:path arrowok="t"/>
              </v:shape>
            </v:group>
            <v:group style="position:absolute;left:11598;top:17628;width:52;height:2" coordorigin="11598,17628" coordsize="52,2">
              <v:shape style="position:absolute;left:11598;top:17628;width:52;height:2" coordorigin="11598,17628" coordsize="52,0" path="m11598,17628l11650,17628e" filled="false" stroked="true" strokeweight=".112803pt" strokecolor="#000000">
                <v:path arrowok="t"/>
              </v:shape>
            </v:group>
            <v:group style="position:absolute;left:11601;top:17627;width:50;height:3" coordorigin="11601,17627" coordsize="50,3">
              <v:shape style="position:absolute;left:11601;top:17627;width:50;height:3" coordorigin="11601,17627" coordsize="50,3" path="m11650,17627l11601,17627,11650,17630,11650,17627xe" filled="false" stroked="true" strokeweight="0pt" strokecolor="#000000">
                <v:path arrowok="t"/>
              </v:shape>
            </v:group>
            <v:group style="position:absolute;left:11598;top:17627;width:52;height:3" coordorigin="11598,17627" coordsize="52,3">
              <v:shape style="position:absolute;left:11598;top:17627;width:52;height:3" coordorigin="11598,17627" coordsize="52,3" path="m11601,17627l11650,17630,11598,17630,11601,17627xe" filled="false" stroked="true" strokeweight="0pt" strokecolor="#000000">
                <v:path arrowok="t"/>
              </v:shape>
            </v:group>
            <v:group style="position:absolute;left:11598;top:17631;width:52;height:2" coordorigin="11598,17631" coordsize="52,2">
              <v:shape style="position:absolute;left:11598;top:17631;width:52;height:2" coordorigin="11598,17631" coordsize="52,0" path="m11598,17631l11650,17631e" filled="false" stroked="true" strokeweight=".112803pt" strokecolor="#000000">
                <v:path arrowok="t"/>
              </v:shape>
            </v:group>
            <v:group style="position:absolute;left:11598;top:17630;width:52;height:3" coordorigin="11598,17630" coordsize="52,3">
              <v:shape style="position:absolute;left:11598;top:17630;width:52;height:3" coordorigin="11598,17630" coordsize="52,3" path="m11650,17630l11598,17630,11650,17632,11650,17630xe" filled="false" stroked="true" strokeweight="0pt" strokecolor="#000000">
                <v:path arrowok="t"/>
              </v:shape>
            </v:group>
            <v:group style="position:absolute;left:11598;top:17630;width:52;height:3" coordorigin="11598,17630" coordsize="52,3">
              <v:shape style="position:absolute;left:11598;top:17630;width:52;height:3" coordorigin="11598,17630" coordsize="52,3" path="m11598,17630l11650,17632,11598,17632,11598,17630xe" filled="false" stroked="true" strokeweight="0pt" strokecolor="#000000">
                <v:path arrowok="t"/>
              </v:shape>
            </v:group>
            <v:group style="position:absolute;left:11598;top:17633;width:52;height:2" coordorigin="11598,17633" coordsize="52,2">
              <v:shape style="position:absolute;left:11598;top:17633;width:52;height:2" coordorigin="11598,17633" coordsize="52,0" path="m11598,17633l11650,17633e" filled="false" stroked="true" strokeweight=".112803pt" strokecolor="#000000">
                <v:path arrowok="t"/>
              </v:shape>
            </v:group>
            <v:group style="position:absolute;left:11598;top:17632;width:52;height:3" coordorigin="11598,17632" coordsize="52,3">
              <v:shape style="position:absolute;left:11598;top:17632;width:52;height:3" coordorigin="11598,17632" coordsize="52,3" path="m11650,17632l11598,17632,11650,17634,11650,17632xe" filled="false" stroked="true" strokeweight="0pt" strokecolor="#000000">
                <v:path arrowok="t"/>
              </v:shape>
            </v:group>
            <v:group style="position:absolute;left:11598;top:17632;width:52;height:3" coordorigin="11598,17632" coordsize="52,3">
              <v:shape style="position:absolute;left:11598;top:17632;width:52;height:3" coordorigin="11598,17632" coordsize="52,3" path="m11598,17632l11650,17634,11598,17634,11598,17632xe" filled="false" stroked="true" strokeweight="0pt" strokecolor="#000000">
                <v:path arrowok="t"/>
              </v:shape>
            </v:group>
            <v:group style="position:absolute;left:11598;top:17635;width:55;height:2" coordorigin="11598,17635" coordsize="55,2">
              <v:shape style="position:absolute;left:11598;top:17635;width:55;height:2" coordorigin="11598,17635" coordsize="55,0" path="m11598,17635l11653,17635e" filled="false" stroked="true" strokeweight=".112803pt" strokecolor="#000000">
                <v:path arrowok="t"/>
              </v:shape>
            </v:group>
            <v:group style="position:absolute;left:11598;top:17634;width:55;height:3" coordorigin="11598,17634" coordsize="55,3">
              <v:shape style="position:absolute;left:11598;top:17634;width:55;height:3" coordorigin="11598,17634" coordsize="55,3" path="m11650,17634l11598,17634,11653,17636,11650,17634xe" filled="false" stroked="true" strokeweight="0pt" strokecolor="#000000">
                <v:path arrowok="t"/>
              </v:shape>
            </v:group>
            <v:group style="position:absolute;left:11598;top:17634;width:55;height:3" coordorigin="11598,17634" coordsize="55,3">
              <v:shape style="position:absolute;left:11598;top:17634;width:55;height:3" coordorigin="11598,17634" coordsize="55,3" path="m11598,17634l11653,17636,11598,17636,11598,17634xe" filled="false" stroked="true" strokeweight="0pt" strokecolor="#000000">
                <v:path arrowok="t"/>
              </v:shape>
            </v:group>
            <v:group style="position:absolute;left:11598;top:17637;width:55;height:2" coordorigin="11598,17637" coordsize="55,2">
              <v:shape style="position:absolute;left:11598;top:17637;width:55;height:2" coordorigin="11598,17637" coordsize="55,0" path="m11598,17637l11653,17637e" filled="false" stroked="true" strokeweight=".112803pt" strokecolor="#000000">
                <v:path arrowok="t"/>
              </v:shape>
            </v:group>
            <v:group style="position:absolute;left:11598;top:17636;width:55;height:3" coordorigin="11598,17636" coordsize="55,3">
              <v:shape style="position:absolute;left:11598;top:17636;width:55;height:3" coordorigin="11598,17636" coordsize="55,3" path="m11653,17636l11598,17636,11650,17639,11653,17636xe" filled="false" stroked="true" strokeweight="0pt" strokecolor="#000000">
                <v:path arrowok="t"/>
              </v:shape>
            </v:group>
            <v:group style="position:absolute;left:11598;top:17636;width:52;height:3" coordorigin="11598,17636" coordsize="52,3">
              <v:shape style="position:absolute;left:11598;top:17636;width:52;height:3" coordorigin="11598,17636" coordsize="52,3" path="m11598,17636l11650,17639,11598,17639,11598,17636xe" filled="false" stroked="true" strokeweight="0pt" strokecolor="#000000">
                <v:path arrowok="t"/>
              </v:shape>
            </v:group>
            <v:group style="position:absolute;left:11598;top:17640;width:52;height:2" coordorigin="11598,17640" coordsize="52,2">
              <v:shape style="position:absolute;left:11598;top:17640;width:52;height:2" coordorigin="11598,17640" coordsize="52,0" path="m11598,17640l11650,17640e" filled="false" stroked="true" strokeweight=".112803pt" strokecolor="#000000">
                <v:path arrowok="t"/>
              </v:shape>
            </v:group>
            <v:group style="position:absolute;left:11598;top:17639;width:52;height:3" coordorigin="11598,17639" coordsize="52,3">
              <v:shape style="position:absolute;left:11598;top:17639;width:52;height:3" coordorigin="11598,17639" coordsize="52,3" path="m11650,17639l11598,17639,11650,17641,11650,17639xe" filled="false" stroked="true" strokeweight="0pt" strokecolor="#000000">
                <v:path arrowok="t"/>
              </v:shape>
            </v:group>
            <v:group style="position:absolute;left:11598;top:17639;width:52;height:3" coordorigin="11598,17639" coordsize="52,3">
              <v:shape style="position:absolute;left:11598;top:17639;width:52;height:3" coordorigin="11598,17639" coordsize="52,3" path="m11598,17639l11650,17641,11598,17641,11598,17639xe" filled="false" stroked="true" strokeweight="0pt" strokecolor="#000000">
                <v:path arrowok="t"/>
              </v:shape>
            </v:group>
            <v:group style="position:absolute;left:11598;top:17642;width:52;height:2" coordorigin="11598,17642" coordsize="52,2">
              <v:shape style="position:absolute;left:11598;top:17642;width:52;height:2" coordorigin="11598,17642" coordsize="52,0" path="m11598,17642l11650,17642e" filled="false" stroked="true" strokeweight=".112803pt" strokecolor="#000000">
                <v:path arrowok="t"/>
              </v:shape>
            </v:group>
            <v:group style="position:absolute;left:11598;top:17641;width:52;height:3" coordorigin="11598,17641" coordsize="52,3">
              <v:shape style="position:absolute;left:11598;top:17641;width:52;height:3" coordorigin="11598,17641" coordsize="52,3" path="m11650,17641l11598,17641,11650,17643,11650,17641xe" filled="false" stroked="true" strokeweight="0pt" strokecolor="#000000">
                <v:path arrowok="t"/>
              </v:shape>
            </v:group>
            <v:group style="position:absolute;left:11598;top:17641;width:52;height:3" coordorigin="11598,17641" coordsize="52,3">
              <v:shape style="position:absolute;left:11598;top:17641;width:52;height:3" coordorigin="11598,17641" coordsize="52,3" path="m11598,17641l11650,17643,11598,17643,11598,17641xe" filled="false" stroked="true" strokeweight="0pt" strokecolor="#000000">
                <v:path arrowok="t"/>
              </v:shape>
            </v:group>
            <v:group style="position:absolute;left:11598;top:17644;width:52;height:2" coordorigin="11598,17644" coordsize="52,2">
              <v:shape style="position:absolute;left:11598;top:17644;width:52;height:2" coordorigin="11598,17644" coordsize="52,0" path="m11598,17644l11650,17644e" filled="false" stroked="true" strokeweight=".112803pt" strokecolor="#000000">
                <v:path arrowok="t"/>
              </v:shape>
            </v:group>
            <v:group style="position:absolute;left:11598;top:17643;width:52;height:3" coordorigin="11598,17643" coordsize="52,3">
              <v:shape style="position:absolute;left:11598;top:17643;width:52;height:3" coordorigin="11598,17643" coordsize="52,3" path="m11650,17643l11598,17643,11650,17645,11650,17643xe" filled="false" stroked="true" strokeweight="0pt" strokecolor="#000000">
                <v:path arrowok="t"/>
              </v:shape>
            </v:group>
            <v:group style="position:absolute;left:11598;top:17643;width:52;height:3" coordorigin="11598,17643" coordsize="52,3">
              <v:shape style="position:absolute;left:11598;top:17643;width:52;height:3" coordorigin="11598,17643" coordsize="52,3" path="m11598,17643l11650,17645,11601,17645,11598,17643xe" filled="false" stroked="true" strokeweight="0pt" strokecolor="#000000">
                <v:path arrowok="t"/>
              </v:shape>
            </v:group>
            <v:group style="position:absolute;left:11601;top:17647;width:50;height:2" coordorigin="11601,17647" coordsize="50,2">
              <v:shape style="position:absolute;left:11601;top:17647;width:50;height:2" coordorigin="11601,17647" coordsize="50,0" path="m11601,17647l11650,17647e" filled="false" stroked="true" strokeweight=".112803pt" strokecolor="#000000">
                <v:path arrowok="t"/>
              </v:shape>
            </v:group>
            <v:group style="position:absolute;left:11601;top:17645;width:50;height:3" coordorigin="11601,17645" coordsize="50,3">
              <v:shape style="position:absolute;left:11601;top:17645;width:50;height:3" coordorigin="11601,17645" coordsize="50,3" path="m11650,17645l11601,17645,11648,17648,11650,17645xe" filled="false" stroked="true" strokeweight="0pt" strokecolor="#000000">
                <v:path arrowok="t"/>
              </v:shape>
            </v:group>
            <v:group style="position:absolute;left:11601;top:17645;width:48;height:3" coordorigin="11601,17645" coordsize="48,3">
              <v:shape style="position:absolute;left:11601;top:17645;width:48;height:3" coordorigin="11601,17645" coordsize="48,3" path="m11601,17645l11648,17648,11601,17648,11601,17645xe" filled="false" stroked="true" strokeweight="0pt" strokecolor="#000000">
                <v:path arrowok="t"/>
              </v:shape>
            </v:group>
            <v:group style="position:absolute;left:11601;top:17649;width:48;height:2" coordorigin="11601,17649" coordsize="48,2">
              <v:shape style="position:absolute;left:11601;top:17649;width:48;height:2" coordorigin="11601,17649" coordsize="48,0" path="m11601,17649l11648,17649e" filled="false" stroked="true" strokeweight=".112803pt" strokecolor="#000000">
                <v:path arrowok="t"/>
              </v:shape>
            </v:group>
            <v:group style="position:absolute;left:11601;top:17648;width:48;height:3" coordorigin="11601,17648" coordsize="48,3">
              <v:shape style="position:absolute;left:11601;top:17648;width:48;height:3" coordorigin="11601,17648" coordsize="48,3" path="m11648,17648l11601,17648,11648,17650,11648,17648xe" filled="false" stroked="true" strokeweight="0pt" strokecolor="#000000">
                <v:path arrowok="t"/>
              </v:shape>
            </v:group>
            <v:group style="position:absolute;left:11601;top:17648;width:48;height:3" coordorigin="11601,17648" coordsize="48,3">
              <v:shape style="position:absolute;left:11601;top:17648;width:48;height:3" coordorigin="11601,17648" coordsize="48,3" path="m11601,17648l11648,17650,11603,17650,11601,17648xe" filled="false" stroked="true" strokeweight="0pt" strokecolor="#000000">
                <v:path arrowok="t"/>
              </v:shape>
            </v:group>
            <v:group style="position:absolute;left:11603;top:17651;width:46;height:2" coordorigin="11603,17651" coordsize="46,2">
              <v:shape style="position:absolute;left:11603;top:17651;width:46;height:2" coordorigin="11603,17651" coordsize="46,0" path="m11603,17651l11648,17651e" filled="false" stroked="true" strokeweight=".112803pt" strokecolor="#000000">
                <v:path arrowok="t"/>
              </v:shape>
            </v:group>
            <v:group style="position:absolute;left:11603;top:17650;width:46;height:3" coordorigin="11603,17650" coordsize="46,3">
              <v:shape style="position:absolute;left:11603;top:17650;width:46;height:3" coordorigin="11603,17650" coordsize="46,3" path="m11648,17650l11603,17650,11646,17652,11648,17650xe" filled="false" stroked="true" strokeweight="0pt" strokecolor="#000000">
                <v:path arrowok="t"/>
              </v:shape>
            </v:group>
            <v:group style="position:absolute;left:11603;top:17650;width:43;height:3" coordorigin="11603,17650" coordsize="43,3">
              <v:shape style="position:absolute;left:11603;top:17650;width:43;height:3" coordorigin="11603,17650" coordsize="43,3" path="m11603,17650l11646,17652,11603,17652,11603,17650xe" filled="false" stroked="true" strokeweight="0pt" strokecolor="#000000">
                <v:path arrowok="t"/>
              </v:shape>
            </v:group>
            <v:group style="position:absolute;left:11603;top:17653;width:43;height:2" coordorigin="11603,17653" coordsize="43,2">
              <v:shape style="position:absolute;left:11603;top:17653;width:43;height:2" coordorigin="11603,17653" coordsize="43,0" path="m11603,17653l11646,17653e" filled="false" stroked="true" strokeweight=".112803pt" strokecolor="#000000">
                <v:path arrowok="t"/>
              </v:shape>
            </v:group>
            <v:group style="position:absolute;left:11603;top:17652;width:43;height:3" coordorigin="11603,17652" coordsize="43,3">
              <v:shape style="position:absolute;left:11603;top:17652;width:43;height:3" coordorigin="11603,17652" coordsize="43,3" path="m11646,17652l11603,17652,11644,17654,11646,17652xe" filled="false" stroked="true" strokeweight="0pt" strokecolor="#000000">
                <v:path arrowok="t"/>
              </v:shape>
            </v:group>
            <v:group style="position:absolute;left:11603;top:17652;width:41;height:3" coordorigin="11603,17652" coordsize="41,3">
              <v:shape style="position:absolute;left:11603;top:17652;width:41;height:3" coordorigin="11603,17652" coordsize="41,3" path="m11603,17652l11644,17654,11605,17654,11603,17652xe" filled="false" stroked="true" strokeweight="0pt" strokecolor="#000000">
                <v:path arrowok="t"/>
              </v:shape>
            </v:group>
            <v:group style="position:absolute;left:11605;top:17656;width:39;height:2" coordorigin="11605,17656" coordsize="39,2">
              <v:shape style="position:absolute;left:11605;top:17656;width:39;height:2" coordorigin="11605,17656" coordsize="39,0" path="m11605,17656l11644,17656e" filled="false" stroked="true" strokeweight=".112803pt" strokecolor="#000000">
                <v:path arrowok="t"/>
              </v:shape>
            </v:group>
            <v:group style="position:absolute;left:11605;top:17654;width:39;height:3" coordorigin="11605,17654" coordsize="39,3">
              <v:shape style="position:absolute;left:11605;top:17654;width:39;height:3" coordorigin="11605,17654" coordsize="39,3" path="m11644,17654l11605,17654,11641,17657,11644,17654xe" filled="false" stroked="true" strokeweight="0pt" strokecolor="#000000">
                <v:path arrowok="t"/>
              </v:shape>
            </v:group>
            <v:group style="position:absolute;left:11605;top:17654;width:37;height:3" coordorigin="11605,17654" coordsize="37,3">
              <v:shape style="position:absolute;left:11605;top:17654;width:37;height:3" coordorigin="11605,17654" coordsize="37,3" path="m11605,17654l11641,17657,11607,17657,11605,17654xe" filled="false" stroked="true" strokeweight="0pt" strokecolor="#000000">
                <v:path arrowok="t"/>
              </v:shape>
            </v:group>
            <v:group style="position:absolute;left:11607;top:17658;width:34;height:2" coordorigin="11607,17658" coordsize="34,2">
              <v:shape style="position:absolute;left:11607;top:17658;width:34;height:2" coordorigin="11607,17658" coordsize="34,0" path="m11607,17658l11641,17658e" filled="false" stroked="true" strokeweight=".112803pt" strokecolor="#000000">
                <v:path arrowok="t"/>
              </v:shape>
            </v:group>
            <v:group style="position:absolute;left:11607;top:17657;width:34;height:3" coordorigin="11607,17657" coordsize="34,3">
              <v:shape style="position:absolute;left:11607;top:17657;width:34;height:3" coordorigin="11607,17657" coordsize="34,3" path="m11641,17657l11607,17657,11641,17659,11641,17657xe" filled="false" stroked="true" strokeweight="0pt" strokecolor="#000000">
                <v:path arrowok="t"/>
              </v:shape>
            </v:group>
            <v:group style="position:absolute;left:11607;top:17657;width:34;height:3" coordorigin="11607,17657" coordsize="34,3">
              <v:shape style="position:absolute;left:11607;top:17657;width:34;height:3" coordorigin="11607,17657" coordsize="34,3" path="m11607,17657l11641,17659,11610,17659,11607,17657xe" filled="false" stroked="true" strokeweight="0pt" strokecolor="#000000">
                <v:path arrowok="t"/>
              </v:shape>
            </v:group>
            <v:group style="position:absolute;left:11610;top:17659;width:32;height:2" coordorigin="11610,17659" coordsize="32,2">
              <v:shape style="position:absolute;left:11610;top:17659;width:32;height:2" coordorigin="11610,17659" coordsize="32,0" path="m11610,17659l11641,17659e" filled="false" stroked="true" strokeweight="0pt" strokecolor="#000000">
                <v:path arrowok="t"/>
              </v:shape>
            </v:group>
            <v:group style="position:absolute;left:11610;top:17659;width:32;height:2" coordorigin="11610,17659" coordsize="32,2">
              <v:shape style="position:absolute;left:11610;top:17659;width:32;height:2" coordorigin="11610,17659" coordsize="32,0" path="m11610,17659l11641,17659e" filled="false" stroked="true" strokeweight="0pt" strokecolor="#000000">
                <v:path arrowok="t"/>
              </v:shape>
            </v:group>
            <v:group style="position:absolute;left:11610;top:17659;width:30;height:2" coordorigin="11610,17659" coordsize="30,2">
              <v:shape style="position:absolute;left:11610;top:17659;width:30;height:2" coordorigin="11610,17659" coordsize="30,0" path="m11610,17659l11639,17659e" filled="false" stroked="true" strokeweight="0pt" strokecolor="#000000">
                <v:path arrowok="t"/>
              </v:shape>
            </v:group>
            <v:group style="position:absolute;left:11612;top:17660;width:28;height:2" coordorigin="11612,17660" coordsize="28,2">
              <v:shape style="position:absolute;left:11612;top:17660;width:28;height:2" coordorigin="11612,17660" coordsize="28,0" path="m11612,17660l11639,17660e" filled="false" stroked="true" strokeweight=".112803pt" strokecolor="#000000">
                <v:path arrowok="t"/>
              </v:shape>
            </v:group>
            <v:group style="position:absolute;left:11612;top:17659;width:28;height:3" coordorigin="11612,17659" coordsize="28,3">
              <v:shape style="position:absolute;left:11612;top:17659;width:28;height:3" coordorigin="11612,17659" coordsize="28,3" path="m11639,17659l11612,17659,11637,17661,11639,17659xe" filled="false" stroked="true" strokeweight="0pt" strokecolor="#000000">
                <v:path arrowok="t"/>
              </v:shape>
            </v:group>
            <v:group style="position:absolute;left:11612;top:17659;width:25;height:3" coordorigin="11612,17659" coordsize="25,3">
              <v:shape style="position:absolute;left:11612;top:17659;width:25;height:3" coordorigin="11612,17659" coordsize="25,3" path="m11612,17659l11637,17661,11614,17661,11612,17659xe" filled="false" stroked="true" strokeweight="0pt" strokecolor="#000000">
                <v:path arrowok="t"/>
              </v:shape>
            </v:group>
            <v:group style="position:absolute;left:11614;top:17661;width:23;height:2" coordorigin="11614,17661" coordsize="23,2">
              <v:shape style="position:absolute;left:11614;top:17661;width:23;height:2" coordorigin="11614,17661" coordsize="23,0" path="m11614,17661l11637,17661e" filled="false" stroked="true" strokeweight="0pt" strokecolor="#000000">
                <v:path arrowok="t"/>
              </v:shape>
            </v:group>
            <v:group style="position:absolute;left:11614;top:17661;width:23;height:2" coordorigin="11614,17661" coordsize="23,2">
              <v:shape style="position:absolute;left:11614;top:17661;width:23;height:2" coordorigin="11614,17661" coordsize="23,0" path="m11614,17661l11637,17661e" filled="false" stroked="true" strokeweight="0pt" strokecolor="#000000">
                <v:path arrowok="t"/>
              </v:shape>
            </v:group>
            <v:group style="position:absolute;left:11614;top:17661;width:19;height:2" coordorigin="11614,17661" coordsize="19,2">
              <v:shape style="position:absolute;left:11614;top:17661;width:19;height:2" coordorigin="11614,17661" coordsize="19,0" path="m11614,17661l11632,17661e" filled="false" stroked="true" strokeweight="0pt" strokecolor="#000000">
                <v:path arrowok="t"/>
              </v:shape>
            </v:group>
            <v:group style="position:absolute;left:11616;top:17661;width:16;height:3" coordorigin="11616,17661" coordsize="16,3">
              <v:shape style="position:absolute;left:11616;top:17661;width:16;height:3" coordorigin="11616,17661" coordsize="16,3" path="m11616,17661l11619,17663,11632,17663,11616,17661xe" filled="true" fillcolor="#000000" stroked="false">
                <v:path arrowok="t"/>
                <v:fill type="solid"/>
              </v:shape>
              <v:shape style="position:absolute;left:11616;top:17661;width:16;height:3" coordorigin="11616,17661" coordsize="16,3" path="m11616,17661l11632,17663,11632,17661,11616,17661xe" filled="true" fillcolor="#000000" stroked="false">
                <v:path arrowok="t"/>
                <v:fill type="solid"/>
              </v:shape>
            </v:group>
            <v:group style="position:absolute;left:11616;top:17661;width:16;height:3" coordorigin="11616,17661" coordsize="16,3">
              <v:shape style="position:absolute;left:11616;top:17661;width:16;height:3" coordorigin="11616,17661" coordsize="16,3" path="m11632,17661l11616,17661,11632,17663,11632,17661xe" filled="false" stroked="true" strokeweight="0pt" strokecolor="#000000">
                <v:path arrowok="t"/>
              </v:shape>
            </v:group>
            <v:group style="position:absolute;left:11616;top:17661;width:16;height:3" coordorigin="11616,17661" coordsize="16,3">
              <v:shape style="position:absolute;left:11616;top:17661;width:16;height:3" coordorigin="11616,17661" coordsize="16,3" path="m11616,17661l11632,17663,11619,17663,11616,17661xe" filled="false" stroked="true" strokeweight="0pt" strokecolor="#000000">
                <v:path arrowok="t"/>
              </v:shape>
            </v:group>
            <v:group style="position:absolute;left:11619;top:17663;width:10;height:2" coordorigin="11619,17663" coordsize="10,2">
              <v:shape style="position:absolute;left:11619;top:17663;width:10;height:2" coordorigin="11619,17663" coordsize="10,0" path="m11619,17663l11628,17663e" filled="false" stroked="true" strokeweight="0pt" strokecolor="#000000">
                <v:path arrowok="t"/>
              </v:shape>
            </v:group>
            <v:group style="position:absolute;left:11619;top:17663;width:10;height:2" coordorigin="11619,17663" coordsize="10,2">
              <v:shape style="position:absolute;left:11619;top:17663;width:10;height:2" coordorigin="11619,17663" coordsize="10,0" path="m11619,17663l11628,17663e" filled="false" stroked="true" strokeweight="0pt" strokecolor="#000000">
                <v:path arrowok="t"/>
              </v:shape>
            </v:group>
            <v:group style="position:absolute;left:11621;top:17663;width:7;height:2" coordorigin="11621,17663" coordsize="7,2">
              <v:shape style="position:absolute;left:11621;top:17663;width:7;height:2" coordorigin="11621,17663" coordsize="7,0" path="m11621,17663l11628,17663e" filled="false" stroked="true" strokeweight="0pt" strokecolor="#000000">
                <v:path arrowok="t"/>
              </v:shape>
            </v:group>
            <v:group style="position:absolute;left:11619;top:17663;width:14;height:2" coordorigin="11619,17663" coordsize="14,2">
              <v:shape style="position:absolute;left:11619;top:17663;width:14;height:2" coordorigin="11619,17663" coordsize="14,0" path="m11619,17663l11632,17663e" filled="false" stroked="true" strokeweight="0pt" strokecolor="#000000">
                <v:path arrowok="t"/>
              </v:shape>
            </v:group>
            <v:group style="position:absolute;left:11619;top:17663;width:14;height:2" coordorigin="11619,17663" coordsize="14,2">
              <v:shape style="position:absolute;left:11619;top:17663;width:14;height:2" coordorigin="11619,17663" coordsize="14,0" path="m11619,17663l11632,17663e" filled="false" stroked="true" strokeweight="0pt" strokecolor="#000000">
                <v:path arrowok="t"/>
              </v:shape>
            </v:group>
            <v:group style="position:absolute;left:8720;top:9041;width:7;height:2" coordorigin="8720,9041" coordsize="7,2">
              <v:shape style="position:absolute;left:8720;top:9041;width:7;height:2" coordorigin="8720,9041" coordsize="7,0" path="m8720,9041l8726,9041e" filled="false" stroked="true" strokeweight="0pt" strokecolor="#000000">
                <v:path arrowok="t"/>
              </v:shape>
            </v:group>
            <v:group style="position:absolute;left:8720;top:9041;width:7;height:2" coordorigin="8720,9041" coordsize="7,2">
              <v:shape style="position:absolute;left:8720;top:9041;width:7;height:2" coordorigin="8720,9041" coordsize="7,0" path="m8720,9041l8726,9041e" filled="false" stroked="true" strokeweight="0pt" strokecolor="#000000">
                <v:path arrowok="t"/>
              </v:shape>
            </v:group>
            <v:group style="position:absolute;left:8717;top:9041;width:12;height:2" coordorigin="8717,9041" coordsize="12,2">
              <v:shape style="position:absolute;left:8717;top:9041;width:12;height:2" coordorigin="8717,9041" coordsize="12,0" path="m8717,9041l8729,9041e" filled="false" stroked="true" strokeweight="0pt" strokecolor="#000000">
                <v:path arrowok="t"/>
              </v:shape>
            </v:group>
            <v:group style="position:absolute;left:8720;top:9041;width:10;height:2" coordorigin="8720,9041" coordsize="10,2">
              <v:shape style="position:absolute;left:8720;top:9041;width:10;height:2" coordorigin="8720,9041" coordsize="10,0" path="m8720,9041l8729,9041e" filled="false" stroked="true" strokeweight="0pt" strokecolor="#000000">
                <v:path arrowok="t"/>
              </v:shape>
            </v:group>
            <v:group style="position:absolute;left:8717;top:9041;width:12;height:2" coordorigin="8717,9041" coordsize="12,2">
              <v:shape style="position:absolute;left:8717;top:9041;width:12;height:2" coordorigin="8717,9041" coordsize="12,0" path="m8717,9041l8729,9041e" filled="false" stroked="true" strokeweight="0pt" strokecolor="#000000">
                <v:path arrowok="t"/>
              </v:shape>
            </v:group>
            <v:group style="position:absolute;left:8715;top:9041;width:16;height:3" coordorigin="8715,9041" coordsize="16,3">
              <v:shape style="position:absolute;left:8715;top:9041;width:16;height:3" coordorigin="8715,9041" coordsize="16,3" path="m8715,9043l8731,9043,8717,9041,8715,9043xe" filled="true" fillcolor="#000000" stroked="false">
                <v:path arrowok="t"/>
                <v:fill type="solid"/>
              </v:shape>
              <v:shape style="position:absolute;left:8715;top:9041;width:16;height:3" coordorigin="8715,9041" coordsize="16,3" path="m8717,9041l8731,9043,8729,9041,8717,9041xe" filled="true" fillcolor="#000000" stroked="false">
                <v:path arrowok="t"/>
                <v:fill type="solid"/>
              </v:shape>
            </v:group>
            <v:group style="position:absolute;left:8717;top:9041;width:14;height:3" coordorigin="8717,9041" coordsize="14,3">
              <v:shape style="position:absolute;left:8717;top:9041;width:14;height:3" coordorigin="8717,9041" coordsize="14,3" path="m8729,9041l8717,9041,8731,9043,8729,9041xe" filled="false" stroked="true" strokeweight="0pt" strokecolor="#000000">
                <v:path arrowok="t"/>
              </v:shape>
            </v:group>
            <v:group style="position:absolute;left:8715;top:9041;width:16;height:3" coordorigin="8715,9041" coordsize="16,3">
              <v:shape style="position:absolute;left:8715;top:9041;width:16;height:3" coordorigin="8715,9041" coordsize="16,3" path="m8717,9041l8731,9043,8715,9043,8717,9041xe" filled="false" stroked="true" strokeweight="0pt" strokecolor="#000000">
                <v:path arrowok="t"/>
              </v:shape>
            </v:group>
            <v:group style="position:absolute;left:8713;top:9043;width:21;height:2" coordorigin="8713,9043" coordsize="21,2">
              <v:shape style="position:absolute;left:8713;top:9043;width:21;height:2" coordorigin="8713,9043" coordsize="21,0" path="m8713,9043l8733,9043e" filled="false" stroked="true" strokeweight="0pt" strokecolor="#000000">
                <v:path arrowok="t"/>
              </v:shape>
            </v:group>
            <v:group style="position:absolute;left:8715;top:9043;width:19;height:2" coordorigin="8715,9043" coordsize="19,2">
              <v:shape style="position:absolute;left:8715;top:9043;width:19;height:2" coordorigin="8715,9043" coordsize="19,0" path="m8715,9043l8733,9043e" filled="false" stroked="true" strokeweight="0pt" strokecolor="#000000">
                <v:path arrowok="t"/>
              </v:shape>
            </v:group>
            <v:group style="position:absolute;left:8713;top:9043;width:21;height:2" coordorigin="8713,9043" coordsize="21,2">
              <v:shape style="position:absolute;left:8713;top:9043;width:21;height:2" coordorigin="8713,9043" coordsize="21,0" path="m8713,9043l8733,9043e" filled="false" stroked="true" strokeweight="0pt" strokecolor="#000000">
                <v:path arrowok="t"/>
              </v:shape>
            </v:group>
            <v:group style="position:absolute;left:8711;top:9044;width:25;height:2" coordorigin="8711,9044" coordsize="25,2">
              <v:shape style="position:absolute;left:8711;top:9044;width:25;height:2" coordorigin="8711,9044" coordsize="25,0" path="m8711,9044l8735,9044e" filled="false" stroked="true" strokeweight=".112803pt" strokecolor="#000000">
                <v:path arrowok="t"/>
              </v:shape>
            </v:group>
            <v:group style="position:absolute;left:8713;top:9043;width:23;height:3" coordorigin="8713,9043" coordsize="23,3">
              <v:shape style="position:absolute;left:8713;top:9043;width:23;height:3" coordorigin="8713,9043" coordsize="23,3" path="m8733,9043l8713,9043,8735,9045,8733,9043xe" filled="false" stroked="true" strokeweight="0pt" strokecolor="#000000">
                <v:path arrowok="t"/>
              </v:shape>
            </v:group>
            <v:group style="position:absolute;left:8711;top:9043;width:25;height:3" coordorigin="8711,9043" coordsize="25,3">
              <v:shape style="position:absolute;left:8711;top:9043;width:25;height:3" coordorigin="8711,9043" coordsize="25,3" path="m8713,9043l8735,9045,8711,9045,8713,9043xe" filled="false" stroked="true" strokeweight="0pt" strokecolor="#000000">
                <v:path arrowok="t"/>
              </v:shape>
            </v:group>
            <v:group style="position:absolute;left:8708;top:9045;width:30;height:2" coordorigin="8708,9045" coordsize="30,2">
              <v:shape style="position:absolute;left:8708;top:9045;width:30;height:2" coordorigin="8708,9045" coordsize="30,0" path="m8708,9045l8738,9045e" filled="false" stroked="true" strokeweight="0pt" strokecolor="#000000">
                <v:path arrowok="t"/>
              </v:shape>
            </v:group>
            <v:group style="position:absolute;left:8711;top:9045;width:28;height:2" coordorigin="8711,9045" coordsize="28,2">
              <v:shape style="position:absolute;left:8711;top:9045;width:28;height:2" coordorigin="8711,9045" coordsize="28,0" path="m8711,9045l8738,9045e" filled="false" stroked="true" strokeweight="0pt" strokecolor="#000000">
                <v:path arrowok="t"/>
              </v:shape>
            </v:group>
            <v:group style="position:absolute;left:8708;top:9045;width:30;height:2" coordorigin="8708,9045" coordsize="30,2">
              <v:shape style="position:absolute;left:8708;top:9045;width:30;height:2" coordorigin="8708,9045" coordsize="30,0" path="m8708,9045l8738,9045e" filled="false" stroked="true" strokeweight="0pt" strokecolor="#000000">
                <v:path arrowok="t"/>
              </v:shape>
            </v:group>
            <v:group style="position:absolute;left:8706;top:9046;width:34;height:2" coordorigin="8706,9046" coordsize="34,2">
              <v:shape style="position:absolute;left:8706;top:9046;width:34;height:2" coordorigin="8706,9046" coordsize="34,0" path="m8706,9046l8740,9046e" filled="false" stroked="true" strokeweight=".112803pt" strokecolor="#000000">
                <v:path arrowok="t"/>
              </v:shape>
            </v:group>
            <v:group style="position:absolute;left:8708;top:9045;width:32;height:3" coordorigin="8708,9045" coordsize="32,3">
              <v:shape style="position:absolute;left:8708;top:9045;width:32;height:3" coordorigin="8708,9045" coordsize="32,3" path="m8738,9045l8708,9045,8740,9048,8738,9045xe" filled="false" stroked="true" strokeweight="0pt" strokecolor="#000000">
                <v:path arrowok="t"/>
              </v:shape>
            </v:group>
            <v:group style="position:absolute;left:8706;top:9045;width:34;height:3" coordorigin="8706,9045" coordsize="34,3">
              <v:shape style="position:absolute;left:8706;top:9045;width:34;height:3" coordorigin="8706,9045" coordsize="34,3" path="m8708,9045l8740,9048,8706,9048,8708,9045xe" filled="false" stroked="true" strokeweight="0pt" strokecolor="#000000">
                <v:path arrowok="t"/>
              </v:shape>
            </v:group>
            <v:group style="position:absolute;left:8704;top:9049;width:39;height:2" coordorigin="8704,9049" coordsize="39,2">
              <v:shape style="position:absolute;left:8704;top:9049;width:39;height:2" coordorigin="8704,9049" coordsize="39,0" path="m8704,9049l8742,9049e" filled="false" stroked="true" strokeweight=".112803pt" strokecolor="#000000">
                <v:path arrowok="t"/>
              </v:shape>
            </v:group>
            <v:group style="position:absolute;left:8706;top:9048;width:37;height:3" coordorigin="8706,9048" coordsize="37,3">
              <v:shape style="position:absolute;left:8706;top:9048;width:37;height:3" coordorigin="8706,9048" coordsize="37,3" path="m8740,9048l8706,9048,8742,9050,8740,9048xe" filled="false" stroked="true" strokeweight="0pt" strokecolor="#000000">
                <v:path arrowok="t"/>
              </v:shape>
            </v:group>
            <v:group style="position:absolute;left:8704;top:9048;width:39;height:3" coordorigin="8704,9048" coordsize="39,3">
              <v:shape style="position:absolute;left:8704;top:9048;width:39;height:3" coordorigin="8704,9048" coordsize="39,3" path="m8706,9048l8742,9050,8704,9050,8706,9048xe" filled="false" stroked="true" strokeweight="0pt" strokecolor="#000000">
                <v:path arrowok="t"/>
              </v:shape>
            </v:group>
            <v:group style="position:absolute;left:8702;top:9051;width:43;height:2" coordorigin="8702,9051" coordsize="43,2">
              <v:shape style="position:absolute;left:8702;top:9051;width:43;height:2" coordorigin="8702,9051" coordsize="43,0" path="m8702,9051l8744,9051e" filled="false" stroked="true" strokeweight=".112803pt" strokecolor="#000000">
                <v:path arrowok="t"/>
              </v:shape>
            </v:group>
            <v:group style="position:absolute;left:8704;top:9050;width:41;height:3" coordorigin="8704,9050" coordsize="41,3">
              <v:shape style="position:absolute;left:8704;top:9050;width:41;height:3" coordorigin="8704,9050" coordsize="41,3" path="m8742,9050l8704,9050,8744,9052,8742,9050xe" filled="false" stroked="true" strokeweight="0pt" strokecolor="#000000">
                <v:path arrowok="t"/>
              </v:shape>
            </v:group>
            <v:group style="position:absolute;left:8702;top:9050;width:43;height:3" coordorigin="8702,9050" coordsize="43,3">
              <v:shape style="position:absolute;left:8702;top:9050;width:43;height:3" coordorigin="8702,9050" coordsize="43,3" path="m8704,9050l8744,9052,8702,9052,8704,9050xe" filled="false" stroked="true" strokeweight="0pt" strokecolor="#000000">
                <v:path arrowok="t"/>
              </v:shape>
            </v:group>
            <v:group style="position:absolute;left:8702;top:9052;width:43;height:2" coordorigin="8702,9052" coordsize="43,2">
              <v:shape style="position:absolute;left:8702;top:9052;width:43;height:2" coordorigin="8702,9052" coordsize="43,0" path="m8702,9052l8744,9052e" filled="false" stroked="true" strokeweight="0pt" strokecolor="#000000">
                <v:path arrowok="t"/>
              </v:shape>
            </v:group>
            <v:group style="position:absolute;left:8702;top:9052;width:43;height:2" coordorigin="8702,9052" coordsize="43,2">
              <v:shape style="position:absolute;left:8702;top:9052;width:43;height:2" coordorigin="8702,9052" coordsize="43,0" path="m8702,9052l8744,9052e" filled="false" stroked="true" strokeweight="0pt" strokecolor="#000000">
                <v:path arrowok="t"/>
              </v:shape>
            </v:group>
            <v:group style="position:absolute;left:8699;top:9053;width:48;height:2" coordorigin="8699,9053" coordsize="48,2">
              <v:shape style="position:absolute;left:8699;top:9053;width:48;height:2" coordorigin="8699,9053" coordsize="48,0" path="m8699,9053l8747,9053e" filled="false" stroked="true" strokeweight=".112803pt" strokecolor="#000000">
                <v:path arrowok="t"/>
              </v:shape>
            </v:group>
            <v:group style="position:absolute;left:8702;top:9052;width:46;height:3" coordorigin="8702,9052" coordsize="46,3">
              <v:shape style="position:absolute;left:8702;top:9052;width:46;height:3" coordorigin="8702,9052" coordsize="46,3" path="m8744,9052l8702,9052,8747,9054,8744,9052xe" filled="false" stroked="true" strokeweight="0pt" strokecolor="#000000">
                <v:path arrowok="t"/>
              </v:shape>
            </v:group>
            <v:group style="position:absolute;left:8699;top:9052;width:48;height:3" coordorigin="8699,9052" coordsize="48,3">
              <v:shape style="position:absolute;left:8699;top:9052;width:48;height:3" coordorigin="8699,9052" coordsize="48,3" path="m8702,9052l8747,9054,8699,9054,8702,9052xe" filled="false" stroked="true" strokeweight="0pt" strokecolor="#000000">
                <v:path arrowok="t"/>
              </v:shape>
            </v:group>
            <v:group style="position:absolute;left:8699;top:9055;width:48;height:2" coordorigin="8699,9055" coordsize="48,2">
              <v:shape style="position:absolute;left:8699;top:9055;width:48;height:2" coordorigin="8699,9055" coordsize="48,0" path="m8699,9055l8747,9055e" filled="false" stroked="true" strokeweight=".112803pt" strokecolor="#000000">
                <v:path arrowok="t"/>
              </v:shape>
            </v:group>
            <v:group style="position:absolute;left:8699;top:9054;width:48;height:3" coordorigin="8699,9054" coordsize="48,3">
              <v:shape style="position:absolute;left:8699;top:9054;width:48;height:3" coordorigin="8699,9054" coordsize="48,3" path="m8747,9054l8699,9054,8747,9057,8747,9054xe" filled="false" stroked="true" strokeweight="0pt" strokecolor="#000000">
                <v:path arrowok="t"/>
              </v:shape>
            </v:group>
            <v:group style="position:absolute;left:8699;top:9054;width:48;height:3" coordorigin="8699,9054" coordsize="48,3">
              <v:shape style="position:absolute;left:8699;top:9054;width:48;height:3" coordorigin="8699,9054" coordsize="48,3" path="m8699,9054l8747,9057,8699,9057,8699,9054xe" filled="false" stroked="true" strokeweight="0pt" strokecolor="#000000">
                <v:path arrowok="t"/>
              </v:shape>
            </v:group>
            <v:group style="position:absolute;left:8697;top:9059;width:52;height:2" coordorigin="8697,9059" coordsize="52,2">
              <v:shape style="position:absolute;left:8697;top:9059;width:52;height:2" coordorigin="8697,9059" coordsize="52,0" path="m8697,9059l8749,9059e" filled="false" stroked="true" strokeweight=".225606pt" strokecolor="#000000">
                <v:path arrowok="t"/>
              </v:shape>
            </v:group>
            <v:group style="position:absolute;left:8699;top:9057;width:50;height:5" coordorigin="8699,9057" coordsize="50,5">
              <v:shape style="position:absolute;left:8699;top:9057;width:50;height:5" coordorigin="8699,9057" coordsize="50,5" path="m8747,9057l8699,9057,8749,9061,8747,9057xe" filled="false" stroked="true" strokeweight="0pt" strokecolor="#000000">
                <v:path arrowok="t"/>
              </v:shape>
            </v:group>
            <v:group style="position:absolute;left:8697;top:9057;width:52;height:5" coordorigin="8697,9057" coordsize="52,5">
              <v:shape style="position:absolute;left:8697;top:9057;width:52;height:5" coordorigin="8697,9057" coordsize="52,5" path="m8699,9057l8749,9061,8697,9061,8699,9057xe" filled="false" stroked="true" strokeweight="0pt" strokecolor="#000000">
                <v:path arrowok="t"/>
              </v:shape>
            </v:group>
            <v:group style="position:absolute;left:8697;top:9062;width:52;height:2" coordorigin="8697,9062" coordsize="52,2">
              <v:shape style="position:absolute;left:8697;top:9062;width:52;height:2" coordorigin="8697,9062" coordsize="52,0" path="m8697,9062l8749,9062e" filled="false" stroked="true" strokeweight=".112803pt" strokecolor="#000000">
                <v:path arrowok="t"/>
              </v:shape>
            </v:group>
            <v:group style="position:absolute;left:8697;top:9061;width:52;height:3" coordorigin="8697,9061" coordsize="52,3">
              <v:shape style="position:absolute;left:8697;top:9061;width:52;height:3" coordorigin="8697,9061" coordsize="52,3" path="m8749,9061l8697,9061,8749,9063,8749,9061xe" filled="false" stroked="true" strokeweight="0pt" strokecolor="#000000">
                <v:path arrowok="t"/>
              </v:shape>
            </v:group>
            <v:group style="position:absolute;left:8697;top:9061;width:52;height:3" coordorigin="8697,9061" coordsize="52,3">
              <v:shape style="position:absolute;left:8697;top:9061;width:52;height:3" coordorigin="8697,9061" coordsize="52,3" path="m8697,9061l8749,9063,8697,9063,8697,9061xe" filled="false" stroked="true" strokeweight="0pt" strokecolor="#000000">
                <v:path arrowok="t"/>
              </v:shape>
            </v:group>
            <v:group style="position:absolute;left:8697;top:9064;width:52;height:2" coordorigin="8697,9064" coordsize="52,2">
              <v:shape style="position:absolute;left:8697;top:9064;width:52;height:2" coordorigin="8697,9064" coordsize="52,0" path="m8697,9064l8749,9064e" filled="false" stroked="true" strokeweight=".112803pt" strokecolor="#000000">
                <v:path arrowok="t"/>
              </v:shape>
            </v:group>
            <v:group style="position:absolute;left:8697;top:9063;width:52;height:3" coordorigin="8697,9063" coordsize="52,3">
              <v:shape style="position:absolute;left:8697;top:9063;width:52;height:3" coordorigin="8697,9063" coordsize="52,3" path="m8749,9063l8697,9063,8749,9066,8749,9063xe" filled="false" stroked="true" strokeweight="0pt" strokecolor="#000000">
                <v:path arrowok="t"/>
              </v:shape>
            </v:group>
            <v:group style="position:absolute;left:8697;top:9063;width:52;height:3" coordorigin="8697,9063" coordsize="52,3">
              <v:shape style="position:absolute;left:8697;top:9063;width:52;height:3" coordorigin="8697,9063" coordsize="52,3" path="m8697,9063l8749,9066,8697,9066,8697,9063xe" filled="false" stroked="true" strokeweight="0pt" strokecolor="#000000">
                <v:path arrowok="t"/>
              </v:shape>
            </v:group>
            <v:group style="position:absolute;left:8697;top:9067;width:52;height:2" coordorigin="8697,9067" coordsize="52,2">
              <v:shape style="position:absolute;left:8697;top:9067;width:52;height:2" coordorigin="8697,9067" coordsize="52,0" path="m8697,9067l8749,9067e" filled="false" stroked="true" strokeweight=".112803pt" strokecolor="#000000">
                <v:path arrowok="t"/>
              </v:shape>
            </v:group>
            <v:group style="position:absolute;left:8697;top:9066;width:52;height:3" coordorigin="8697,9066" coordsize="52,3">
              <v:shape style="position:absolute;left:8697;top:9066;width:52;height:3" coordorigin="8697,9066" coordsize="52,3" path="m8749,9066l8697,9066,8749,9068,8749,9066xe" filled="false" stroked="true" strokeweight="0pt" strokecolor="#000000">
                <v:path arrowok="t"/>
              </v:shape>
            </v:group>
            <v:group style="position:absolute;left:8697;top:9066;width:52;height:3" coordorigin="8697,9066" coordsize="52,3">
              <v:shape style="position:absolute;left:8697;top:9066;width:52;height:3" coordorigin="8697,9066" coordsize="52,3" path="m8697,9066l8749,9068,8697,9068,8697,9066xe" filled="false" stroked="true" strokeweight="0pt" strokecolor="#000000">
                <v:path arrowok="t"/>
              </v:shape>
            </v:group>
            <v:group style="position:absolute;left:8697;top:9069;width:52;height:2" coordorigin="8697,9069" coordsize="52,2">
              <v:shape style="position:absolute;left:8697;top:9069;width:52;height:2" coordorigin="8697,9069" coordsize="52,0" path="m8697,9069l8749,9069e" filled="false" stroked="true" strokeweight=".112803pt" strokecolor="#000000">
                <v:path arrowok="t"/>
              </v:shape>
            </v:group>
            <v:group style="position:absolute;left:8697;top:9068;width:52;height:3" coordorigin="8697,9068" coordsize="52,3">
              <v:shape style="position:absolute;left:8697;top:9068;width:52;height:3" coordorigin="8697,9068" coordsize="52,3" path="m8749,9068l8697,9068,8749,9070,8749,9068xe" filled="false" stroked="true" strokeweight="0pt" strokecolor="#000000">
                <v:path arrowok="t"/>
              </v:shape>
            </v:group>
            <v:group style="position:absolute;left:8697;top:9068;width:52;height:3" coordorigin="8697,9068" coordsize="52,3">
              <v:shape style="position:absolute;left:8697;top:9068;width:52;height:3" coordorigin="8697,9068" coordsize="52,3" path="m8697,9068l8749,9070,8697,9070,8697,9068xe" filled="false" stroked="true" strokeweight="0pt" strokecolor="#000000">
                <v:path arrowok="t"/>
              </v:shape>
            </v:group>
            <v:group style="position:absolute;left:8697;top:9071;width:52;height:2" coordorigin="8697,9071" coordsize="52,2">
              <v:shape style="position:absolute;left:8697;top:9071;width:52;height:2" coordorigin="8697,9071" coordsize="52,0" path="m8697,9071l8749,9071e" filled="false" stroked="true" strokeweight=".112803pt" strokecolor="#000000">
                <v:path arrowok="t"/>
              </v:shape>
            </v:group>
            <v:group style="position:absolute;left:8697;top:9070;width:52;height:3" coordorigin="8697,9070" coordsize="52,3">
              <v:shape style="position:absolute;left:8697;top:9070;width:52;height:3" coordorigin="8697,9070" coordsize="52,3" path="m8749,9070l8697,9070,8749,9072,8749,9070xe" filled="false" stroked="true" strokeweight="0pt" strokecolor="#000000">
                <v:path arrowok="t"/>
              </v:shape>
            </v:group>
            <v:group style="position:absolute;left:8697;top:9070;width:52;height:3" coordorigin="8697,9070" coordsize="52,3">
              <v:shape style="position:absolute;left:8697;top:9070;width:52;height:3" coordorigin="8697,9070" coordsize="52,3" path="m8697,9070l8749,9072,8697,9072,8697,9070xe" filled="false" stroked="true" strokeweight="0pt" strokecolor="#000000">
                <v:path arrowok="t"/>
              </v:shape>
            </v:group>
            <v:group style="position:absolute;left:8697;top:9073;width:52;height:2" coordorigin="8697,9073" coordsize="52,2">
              <v:shape style="position:absolute;left:8697;top:9073;width:52;height:2" coordorigin="8697,9073" coordsize="52,0" path="m8697,9073l8749,9073e" filled="false" stroked="true" strokeweight=".112803pt" strokecolor="#000000">
                <v:path arrowok="t"/>
              </v:shape>
            </v:group>
            <v:group style="position:absolute;left:8697;top:9072;width:52;height:3" coordorigin="8697,9072" coordsize="52,3">
              <v:shape style="position:absolute;left:8697;top:9072;width:52;height:3" coordorigin="8697,9072" coordsize="52,3" path="m8749,9072l8697,9072,8749,9075,8749,9072xe" filled="false" stroked="true" strokeweight="0pt" strokecolor="#000000">
                <v:path arrowok="t"/>
              </v:shape>
            </v:group>
            <v:group style="position:absolute;left:8697;top:9072;width:52;height:3" coordorigin="8697,9072" coordsize="52,3">
              <v:shape style="position:absolute;left:8697;top:9072;width:52;height:3" coordorigin="8697,9072" coordsize="52,3" path="m8697,9072l8749,9075,8697,9075,8697,9072xe" filled="false" stroked="true" strokeweight="0pt" strokecolor="#000000">
                <v:path arrowok="t"/>
              </v:shape>
            </v:group>
            <v:group style="position:absolute;left:8697;top:9076;width:52;height:2" coordorigin="8697,9076" coordsize="52,2">
              <v:shape style="position:absolute;left:8697;top:9076;width:52;height:2" coordorigin="8697,9076" coordsize="52,0" path="m8697,9076l8749,9076e" filled="false" stroked="true" strokeweight=".112803pt" strokecolor="#000000">
                <v:path arrowok="t"/>
              </v:shape>
            </v:group>
            <v:group style="position:absolute;left:8697;top:9075;width:52;height:3" coordorigin="8697,9075" coordsize="52,3">
              <v:shape style="position:absolute;left:8697;top:9075;width:52;height:3" coordorigin="8697,9075" coordsize="52,3" path="m8749,9075l8697,9075,8747,9077,8749,9075xe" filled="false" stroked="true" strokeweight="0pt" strokecolor="#000000">
                <v:path arrowok="t"/>
              </v:shape>
            </v:group>
            <v:group style="position:absolute;left:8697;top:9075;width:50;height:3" coordorigin="8697,9075" coordsize="50,3">
              <v:shape style="position:absolute;left:8697;top:9075;width:50;height:3" coordorigin="8697,9075" coordsize="50,3" path="m8697,9075l8747,9077,8699,9077,8697,9075xe" filled="false" stroked="true" strokeweight="0pt" strokecolor="#000000">
                <v:path arrowok="t"/>
              </v:shape>
            </v:group>
            <v:group style="position:absolute;left:8699;top:9078;width:48;height:2" coordorigin="8699,9078" coordsize="48,2">
              <v:shape style="position:absolute;left:8699;top:9078;width:48;height:2" coordorigin="8699,9078" coordsize="48,0" path="m8699,9078l8747,9078e" filled="false" stroked="true" strokeweight=".112803pt" strokecolor="#000000">
                <v:path arrowok="t"/>
              </v:shape>
            </v:group>
            <v:group style="position:absolute;left:8699;top:9077;width:48;height:3" coordorigin="8699,9077" coordsize="48,3">
              <v:shape style="position:absolute;left:8699;top:9077;width:48;height:3" coordorigin="8699,9077" coordsize="48,3" path="m8747,9077l8699,9077,8747,9079,8747,9077xe" filled="false" stroked="true" strokeweight="0pt" strokecolor="#000000">
                <v:path arrowok="t"/>
              </v:shape>
            </v:group>
            <v:group style="position:absolute;left:8699;top:9077;width:48;height:3" coordorigin="8699,9077" coordsize="48,3">
              <v:shape style="position:absolute;left:8699;top:9077;width:48;height:3" coordorigin="8699,9077" coordsize="48,3" path="m8699,9077l8747,9079,8699,9079,8699,9077xe" filled="false" stroked="true" strokeweight="0pt" strokecolor="#000000">
                <v:path arrowok="t"/>
              </v:shape>
            </v:group>
            <v:group style="position:absolute;left:8699;top:9080;width:48;height:2" coordorigin="8699,9080" coordsize="48,2">
              <v:shape style="position:absolute;left:8699;top:9080;width:48;height:2" coordorigin="8699,9080" coordsize="48,0" path="m8699,9080l8747,9080e" filled="false" stroked="true" strokeweight=".112803pt" strokecolor="#000000">
                <v:path arrowok="t"/>
              </v:shape>
            </v:group>
            <v:group style="position:absolute;left:8699;top:9079;width:48;height:3" coordorigin="8699,9079" coordsize="48,3">
              <v:shape style="position:absolute;left:8699;top:9079;width:48;height:3" coordorigin="8699,9079" coordsize="48,3" path="m8747,9079l8699,9079,8744,9081,8747,9079xe" filled="false" stroked="true" strokeweight="0pt" strokecolor="#000000">
                <v:path arrowok="t"/>
              </v:shape>
            </v:group>
            <v:group style="position:absolute;left:8699;top:9079;width:46;height:3" coordorigin="8699,9079" coordsize="46,3">
              <v:shape style="position:absolute;left:8699;top:9079;width:46;height:3" coordorigin="8699,9079" coordsize="46,3" path="m8699,9079l8744,9081,8702,9081,8699,9079xe" filled="false" stroked="true" strokeweight="0pt" strokecolor="#000000">
                <v:path arrowok="t"/>
              </v:shape>
            </v:group>
            <v:group style="position:absolute;left:8702;top:9083;width:43;height:2" coordorigin="8702,9083" coordsize="43,2">
              <v:shape style="position:absolute;left:8702;top:9083;width:43;height:2" coordorigin="8702,9083" coordsize="43,0" path="m8702,9083l8744,9083e" filled="false" stroked="true" strokeweight=".112803pt" strokecolor="#000000">
                <v:path arrowok="t"/>
              </v:shape>
            </v:group>
            <v:group style="position:absolute;left:8702;top:9081;width:43;height:3" coordorigin="8702,9081" coordsize="43,3">
              <v:shape style="position:absolute;left:8702;top:9081;width:43;height:3" coordorigin="8702,9081" coordsize="43,3" path="m8744,9081l8702,9081,8744,9084,8744,9081xe" filled="false" stroked="true" strokeweight="0pt" strokecolor="#000000">
                <v:path arrowok="t"/>
              </v:shape>
            </v:group>
            <v:group style="position:absolute;left:8702;top:9081;width:43;height:3" coordorigin="8702,9081" coordsize="43,3">
              <v:shape style="position:absolute;left:8702;top:9081;width:43;height:3" coordorigin="8702,9081" coordsize="43,3" path="m8702,9081l8744,9084,8702,9084,8702,9081xe" filled="false" stroked="true" strokeweight="0pt" strokecolor="#000000">
                <v:path arrowok="t"/>
              </v:shape>
            </v:group>
            <v:group style="position:absolute;left:8702;top:9085;width:43;height:2" coordorigin="8702,9085" coordsize="43,2">
              <v:shape style="position:absolute;left:8702;top:9085;width:43;height:2" coordorigin="8702,9085" coordsize="43,0" path="m8702,9085l8744,9085e" filled="false" stroked="true" strokeweight=".112803pt" strokecolor="#000000">
                <v:path arrowok="t"/>
              </v:shape>
            </v:group>
            <v:group style="position:absolute;left:8702;top:9084;width:43;height:3" coordorigin="8702,9084" coordsize="43,3">
              <v:shape style="position:absolute;left:8702;top:9084;width:43;height:3" coordorigin="8702,9084" coordsize="43,3" path="m8744,9084l8702,9084,8742,9086,8744,9084xe" filled="false" stroked="true" strokeweight="0pt" strokecolor="#000000">
                <v:path arrowok="t"/>
              </v:shape>
            </v:group>
            <v:group style="position:absolute;left:8702;top:9084;width:41;height:3" coordorigin="8702,9084" coordsize="41,3">
              <v:shape style="position:absolute;left:8702;top:9084;width:41;height:3" coordorigin="8702,9084" coordsize="41,3" path="m8702,9084l8742,9086,8704,9086,8702,9084xe" filled="false" stroked="true" strokeweight="0pt" strokecolor="#000000">
                <v:path arrowok="t"/>
              </v:shape>
            </v:group>
            <v:group style="position:absolute;left:8704;top:9087;width:39;height:2" coordorigin="8704,9087" coordsize="39,2">
              <v:shape style="position:absolute;left:8704;top:9087;width:39;height:2" coordorigin="8704,9087" coordsize="39,0" path="m8704,9087l8742,9087e" filled="false" stroked="true" strokeweight=".112803pt" strokecolor="#000000">
                <v:path arrowok="t"/>
              </v:shape>
            </v:group>
            <v:group style="position:absolute;left:8704;top:9086;width:39;height:3" coordorigin="8704,9086" coordsize="39,3">
              <v:shape style="position:absolute;left:8704;top:9086;width:39;height:3" coordorigin="8704,9086" coordsize="39,3" path="m8742,9086l8704,9086,8740,9088,8742,9086xe" filled="false" stroked="true" strokeweight="0pt" strokecolor="#000000">
                <v:path arrowok="t"/>
              </v:shape>
            </v:group>
            <v:group style="position:absolute;left:8704;top:9086;width:37;height:3" coordorigin="8704,9086" coordsize="37,3">
              <v:shape style="position:absolute;left:8704;top:9086;width:37;height:3" coordorigin="8704,9086" coordsize="37,3" path="m8704,9086l8740,9088,8706,9088,8704,9086xe" filled="false" stroked="true" strokeweight="0pt" strokecolor="#000000">
                <v:path arrowok="t"/>
              </v:shape>
            </v:group>
            <v:group style="position:absolute;left:8706;top:9088;width:34;height:2" coordorigin="8706,9088" coordsize="34,2">
              <v:shape style="position:absolute;left:8706;top:9088;width:34;height:2" coordorigin="8706,9088" coordsize="34,0" path="m8706,9088l8740,9088e" filled="false" stroked="true" strokeweight="0pt" strokecolor="#000000">
                <v:path arrowok="t"/>
              </v:shape>
            </v:group>
            <v:group style="position:absolute;left:8706;top:9088;width:34;height:2" coordorigin="8706,9088" coordsize="34,2">
              <v:shape style="position:absolute;left:8706;top:9088;width:34;height:2" coordorigin="8706,9088" coordsize="34,0" path="m8706,9088l8740,9088e" filled="false" stroked="true" strokeweight="0pt" strokecolor="#000000">
                <v:path arrowok="t"/>
              </v:shape>
            </v:group>
            <v:group style="position:absolute;left:8706;top:9088;width:32;height:2" coordorigin="8706,9088" coordsize="32,2">
              <v:shape style="position:absolute;left:8706;top:9088;width:32;height:2" coordorigin="8706,9088" coordsize="32,0" path="m8706,9088l8738,9088e" filled="false" stroked="true" strokeweight="0pt" strokecolor="#000000">
                <v:path arrowok="t"/>
              </v:shape>
            </v:group>
            <v:group style="position:absolute;left:8708;top:9089;width:30;height:2" coordorigin="8708,9089" coordsize="30,2">
              <v:shape style="position:absolute;left:8708;top:9089;width:30;height:2" coordorigin="8708,9089" coordsize="30,0" path="m8708,9089l8738,9089e" filled="false" stroked="true" strokeweight=".112803pt" strokecolor="#000000">
                <v:path arrowok="t"/>
              </v:shape>
            </v:group>
            <v:group style="position:absolute;left:8708;top:9088;width:30;height:3" coordorigin="8708,9088" coordsize="30,3">
              <v:shape style="position:absolute;left:8708;top:9088;width:30;height:3" coordorigin="8708,9088" coordsize="30,3" path="m8738,9088l8708,9088,8735,9090,8738,9088xe" filled="false" stroked="true" strokeweight="0pt" strokecolor="#000000">
                <v:path arrowok="t"/>
              </v:shape>
            </v:group>
            <v:group style="position:absolute;left:8708;top:9088;width:28;height:3" coordorigin="8708,9088" coordsize="28,3">
              <v:shape style="position:absolute;left:8708;top:9088;width:28;height:3" coordorigin="8708,9088" coordsize="28,3" path="m8708,9088l8735,9090,8711,9090,8708,9088xe" filled="false" stroked="true" strokeweight="0pt" strokecolor="#000000">
                <v:path arrowok="t"/>
              </v:shape>
            </v:group>
            <v:group style="position:absolute;left:8711;top:9092;width:25;height:2" coordorigin="8711,9092" coordsize="25,2">
              <v:shape style="position:absolute;left:8711;top:9092;width:25;height:2" coordorigin="8711,9092" coordsize="25,0" path="m8711,9092l8735,9092e" filled="false" stroked="true" strokeweight=".112803pt" strokecolor="#000000">
                <v:path arrowok="t"/>
              </v:shape>
            </v:group>
            <v:group style="position:absolute;left:8711;top:9090;width:25;height:3" coordorigin="8711,9090" coordsize="25,3">
              <v:shape style="position:absolute;left:8711;top:9090;width:25;height:3" coordorigin="8711,9090" coordsize="25,3" path="m8735,9090l8711,9090,8733,9093,8735,9090xe" filled="false" stroked="true" strokeweight="0pt" strokecolor="#000000">
                <v:path arrowok="t"/>
              </v:shape>
            </v:group>
            <v:group style="position:absolute;left:8711;top:9090;width:23;height:3" coordorigin="8711,9090" coordsize="23,3">
              <v:shape style="position:absolute;left:8711;top:9090;width:23;height:3" coordorigin="8711,9090" coordsize="23,3" path="m8711,9090l8733,9093,8713,9093,8711,9090xe" filled="false" stroked="true" strokeweight="0pt" strokecolor="#000000">
                <v:path arrowok="t"/>
              </v:shape>
            </v:group>
            <v:group style="position:absolute;left:8713;top:9093;width:21;height:2" coordorigin="8713,9093" coordsize="21,2">
              <v:shape style="position:absolute;left:8713;top:9093;width:21;height:2" coordorigin="8713,9093" coordsize="21,0" path="m8713,9093l8733,9093e" filled="false" stroked="true" strokeweight="0pt" strokecolor="#000000">
                <v:path arrowok="t"/>
              </v:shape>
            </v:group>
            <v:group style="position:absolute;left:8713;top:9093;width:21;height:2" coordorigin="8713,9093" coordsize="21,2">
              <v:shape style="position:absolute;left:8713;top:9093;width:21;height:2" coordorigin="8713,9093" coordsize="21,0" path="m8713,9093l8733,9093e" filled="false" stroked="true" strokeweight="0pt" strokecolor="#000000">
                <v:path arrowok="t"/>
              </v:shape>
            </v:group>
            <v:group style="position:absolute;left:8713;top:9093;width:19;height:2" coordorigin="8713,9093" coordsize="19,2">
              <v:shape style="position:absolute;left:8713;top:9093;width:19;height:2" coordorigin="8713,9093" coordsize="19,0" path="m8713,9093l8731,9093e" filled="false" stroked="true" strokeweight="0pt" strokecolor="#000000">
                <v:path arrowok="t"/>
              </v:shape>
            </v:group>
            <v:group style="position:absolute;left:8715;top:9093;width:16;height:2" coordorigin="8715,9093" coordsize="16,2">
              <v:shape style="position:absolute;left:8715;top:9093;width:16;height:2" coordorigin="8715,9093" coordsize="16,0" path="m8715,9093l8731,9093e" filled="false" stroked="true" strokeweight="0pt" strokecolor="#000000">
                <v:path arrowok="t"/>
              </v:shape>
            </v:group>
            <v:group style="position:absolute;left:8715;top:9093;width:16;height:2" coordorigin="8715,9093" coordsize="16,2">
              <v:shape style="position:absolute;left:8715;top:9093;width:16;height:2" coordorigin="8715,9093" coordsize="16,0" path="m8715,9093l8731,9093e" filled="false" stroked="true" strokeweight="0pt" strokecolor="#000000">
                <v:path arrowok="t"/>
              </v:shape>
            </v:group>
            <v:group style="position:absolute;left:8715;top:9093;width:14;height:2" coordorigin="8715,9093" coordsize="14,2">
              <v:shape style="position:absolute;left:8715;top:9093;width:14;height:2" coordorigin="8715,9093" coordsize="14,0" path="m8715,9093l8729,9093e" filled="false" stroked="true" strokeweight="0pt" strokecolor="#000000">
                <v:path arrowok="t"/>
              </v:shape>
            </v:group>
            <v:group style="position:absolute;left:8717;top:9093;width:10;height:3" coordorigin="8717,9093" coordsize="10,3">
              <v:shape style="position:absolute;left:8717;top:9093;width:10;height:3" coordorigin="8717,9093" coordsize="10,3" path="m8717,9093l8720,9095,8726,9095,8717,9093xe" filled="true" fillcolor="#000000" stroked="false">
                <v:path arrowok="t"/>
                <v:fill type="solid"/>
              </v:shape>
            </v:group>
            <v:group style="position:absolute;left:8717;top:9093;width:10;height:3" coordorigin="8717,9093" coordsize="10,3">
              <v:shape style="position:absolute;left:8717;top:9093;width:10;height:3" coordorigin="8717,9093" coordsize="10,3" path="m8717,9093l8720,9095,8726,9095,8717,9093xe" filled="false" stroked="true" strokeweight="0pt" strokecolor="#000000">
                <v:path arrowok="t"/>
              </v:shape>
            </v:group>
            <v:group style="position:absolute;left:8720;top:9095;width:7;height:2" coordorigin="8720,9095" coordsize="7,2">
              <v:shape style="position:absolute;left:8720;top:9095;width:7;height:2" coordorigin="8720,9095" coordsize="7,0" path="m8720,9095l8726,9095e" filled="false" stroked="true" strokeweight="0pt" strokecolor="#000000">
                <v:path arrowok="t"/>
              </v:shape>
            </v:group>
            <v:group style="position:absolute;left:8717;top:9093;width:12;height:3" coordorigin="8717,9093" coordsize="12,3">
              <v:shape style="position:absolute;left:8717;top:9093;width:12;height:3" coordorigin="8717,9093" coordsize="12,3" path="m8717,9093l8726,9095,8729,9093,8717,9093xe" filled="true" fillcolor="#000000" stroked="false">
                <v:path arrowok="t"/>
                <v:fill type="solid"/>
              </v:shape>
            </v:group>
            <v:group style="position:absolute;left:8717;top:9093;width:12;height:3" coordorigin="8717,9093" coordsize="12,3">
              <v:shape style="position:absolute;left:8717;top:9093;width:12;height:3" coordorigin="8717,9093" coordsize="12,3" path="m8717,9093l8729,9093,8726,9095,8717,9093xe" filled="false" stroked="true" strokeweight="0pt" strokecolor="#000000">
                <v:path arrowok="t"/>
              </v:shape>
            </v:group>
            <v:group style="position:absolute;left:9160;top:9343;width:7;height:2" coordorigin="9160,9343" coordsize="7,2">
              <v:shape style="position:absolute;left:9160;top:9343;width:7;height:2" coordorigin="9160,9343" coordsize="7,0" path="m9160,9343l9166,9343e" filled="false" stroked="true" strokeweight="0pt" strokecolor="#000000">
                <v:path arrowok="t"/>
              </v:shape>
            </v:group>
            <v:group style="position:absolute;left:9160;top:9343;width:7;height:2" coordorigin="9160,9343" coordsize="7,2">
              <v:shape style="position:absolute;left:9160;top:9343;width:7;height:2" coordorigin="9160,9343" coordsize="7,0" path="m9160,9343l9166,9343e" filled="false" stroked="true" strokeweight="0pt" strokecolor="#000000">
                <v:path arrowok="t"/>
              </v:shape>
            </v:group>
            <v:group style="position:absolute;left:9157;top:9343;width:12;height:3" coordorigin="9157,9343" coordsize="12,3">
              <v:shape style="position:absolute;left:9157;top:9343;width:12;height:3" coordorigin="9157,9343" coordsize="12,3" path="m9157,9345l9169,9345,9160,9343,9157,9345xe" filled="true" fillcolor="#000000" stroked="false">
                <v:path arrowok="t"/>
                <v:fill type="solid"/>
              </v:shape>
              <v:shape style="position:absolute;left:9157;top:9343;width:12;height:3" coordorigin="9157,9343" coordsize="12,3" path="m9160,9343l9169,9345,9166,9343,9160,9343xe" filled="true" fillcolor="#000000" stroked="false">
                <v:path arrowok="t"/>
                <v:fill type="solid"/>
              </v:shape>
            </v:group>
            <v:group style="position:absolute;left:9160;top:9343;width:10;height:3" coordorigin="9160,9343" coordsize="10,3">
              <v:shape style="position:absolute;left:9160;top:9343;width:10;height:3" coordorigin="9160,9343" coordsize="10,3" path="m9166,9343l9160,9343,9169,9345,9166,9343xe" filled="false" stroked="true" strokeweight="0pt" strokecolor="#000000">
                <v:path arrowok="t"/>
              </v:shape>
            </v:group>
            <v:group style="position:absolute;left:9157;top:9343;width:12;height:3" coordorigin="9157,9343" coordsize="12,3">
              <v:shape style="position:absolute;left:9157;top:9343;width:12;height:3" coordorigin="9157,9343" coordsize="12,3" path="m9160,9343l9169,9345,9157,9345,9160,9343xe" filled="false" stroked="true" strokeweight="0pt" strokecolor="#000000">
                <v:path arrowok="t"/>
              </v:shape>
            </v:group>
            <v:group style="position:absolute;left:9155;top:9345;width:16;height:2" coordorigin="9155,9345" coordsize="16,2">
              <v:shape style="position:absolute;left:9155;top:9345;width:16;height:2" coordorigin="9155,9345" coordsize="16,0" path="m9155,9345l9171,9345e" filled="false" stroked="true" strokeweight="0pt" strokecolor="#000000">
                <v:path arrowok="t"/>
              </v:shape>
            </v:group>
            <v:group style="position:absolute;left:9157;top:9345;width:14;height:2" coordorigin="9157,9345" coordsize="14,2">
              <v:shape style="position:absolute;left:9157;top:9345;width:14;height:2" coordorigin="9157,9345" coordsize="14,0" path="m9157,9345l9171,9345e" filled="false" stroked="true" strokeweight="0pt" strokecolor="#000000">
                <v:path arrowok="t"/>
              </v:shape>
            </v:group>
            <v:group style="position:absolute;left:9155;top:9345;width:16;height:2" coordorigin="9155,9345" coordsize="16,2">
              <v:shape style="position:absolute;left:9155;top:9345;width:16;height:2" coordorigin="9155,9345" coordsize="16,0" path="m9155,9345l9171,9345e" filled="false" stroked="true" strokeweight="0pt" strokecolor="#000000">
                <v:path arrowok="t"/>
              </v:shape>
            </v:group>
            <v:group style="position:absolute;left:9153;top:9345;width:23;height:2" coordorigin="9153,9345" coordsize="23,2">
              <v:shape style="position:absolute;left:9153;top:9345;width:23;height:2" coordorigin="9153,9345" coordsize="23,0" path="m9153,9345l9175,9345e" filled="false" stroked="true" strokeweight="0pt" strokecolor="#000000">
                <v:path arrowok="t"/>
              </v:shape>
            </v:group>
            <v:group style="position:absolute;left:9155;top:9345;width:21;height:2" coordorigin="9155,9345" coordsize="21,2">
              <v:shape style="position:absolute;left:9155;top:9345;width:21;height:2" coordorigin="9155,9345" coordsize="21,0" path="m9155,9345l9175,9345e" filled="false" stroked="true" strokeweight="0pt" strokecolor="#000000">
                <v:path arrowok="t"/>
              </v:shape>
            </v:group>
            <v:group style="position:absolute;left:9153;top:9345;width:23;height:2" coordorigin="9153,9345" coordsize="23,2">
              <v:shape style="position:absolute;left:9153;top:9345;width:23;height:2" coordorigin="9153,9345" coordsize="23,0" path="m9153,9345l9175,9345e" filled="false" stroked="true" strokeweight="0pt" strokecolor="#000000">
                <v:path arrowok="t"/>
              </v:shape>
            </v:group>
            <v:group style="position:absolute;left:9151;top:9346;width:25;height:2" coordorigin="9151,9346" coordsize="25,2">
              <v:shape style="position:absolute;left:9151;top:9346;width:25;height:2" coordorigin="9151,9346" coordsize="25,0" path="m9151,9346l9175,9346e" filled="false" stroked="true" strokeweight=".112803pt" strokecolor="#000000">
                <v:path arrowok="t"/>
              </v:shape>
            </v:group>
            <v:group style="position:absolute;left:9153;top:9345;width:23;height:3" coordorigin="9153,9345" coordsize="23,3">
              <v:shape style="position:absolute;left:9153;top:9345;width:23;height:3" coordorigin="9153,9345" coordsize="23,3" path="m9175,9345l9153,9345,9175,9348,9175,9345xe" filled="false" stroked="true" strokeweight="0pt" strokecolor="#000000">
                <v:path arrowok="t"/>
              </v:shape>
            </v:group>
            <v:group style="position:absolute;left:9151;top:9345;width:25;height:3" coordorigin="9151,9345" coordsize="25,3">
              <v:shape style="position:absolute;left:9151;top:9345;width:25;height:3" coordorigin="9151,9345" coordsize="25,3" path="m9153,9345l9175,9348,9151,9348,9153,9345xe" filled="false" stroked="true" strokeweight="0pt" strokecolor="#000000">
                <v:path arrowok="t"/>
              </v:shape>
            </v:group>
            <v:group style="position:absolute;left:9148;top:9348;width:30;height:2" coordorigin="9148,9348" coordsize="30,2">
              <v:shape style="position:absolute;left:9148;top:9348;width:30;height:2" coordorigin="9148,9348" coordsize="30,0" path="m9148,9348l9178,9348e" filled="false" stroked="true" strokeweight="0pt" strokecolor="#000000">
                <v:path arrowok="t"/>
              </v:shape>
            </v:group>
            <v:group style="position:absolute;left:9151;top:9348;width:28;height:2" coordorigin="9151,9348" coordsize="28,2">
              <v:shape style="position:absolute;left:9151;top:9348;width:28;height:2" coordorigin="9151,9348" coordsize="28,0" path="m9151,9348l9178,9348e" filled="false" stroked="true" strokeweight="0pt" strokecolor="#000000">
                <v:path arrowok="t"/>
              </v:shape>
            </v:group>
            <v:group style="position:absolute;left:9148;top:9348;width:30;height:2" coordorigin="9148,9348" coordsize="30,2">
              <v:shape style="position:absolute;left:9148;top:9348;width:30;height:2" coordorigin="9148,9348" coordsize="30,0" path="m9148,9348l9178,9348e" filled="false" stroked="true" strokeweight="0pt" strokecolor="#000000">
                <v:path arrowok="t"/>
              </v:shape>
            </v:group>
            <v:group style="position:absolute;left:9146;top:9349;width:34;height:2" coordorigin="9146,9349" coordsize="34,2">
              <v:shape style="position:absolute;left:9146;top:9349;width:34;height:2" coordorigin="9146,9349" coordsize="34,0" path="m9146,9349l9180,9349e" filled="false" stroked="true" strokeweight=".112803pt" strokecolor="#000000">
                <v:path arrowok="t"/>
              </v:shape>
            </v:group>
            <v:group style="position:absolute;left:9148;top:9348;width:32;height:3" coordorigin="9148,9348" coordsize="32,3">
              <v:shape style="position:absolute;left:9148;top:9348;width:32;height:3" coordorigin="9148,9348" coordsize="32,3" path="m9178,9348l9148,9348,9180,9350,9178,9348xe" filled="false" stroked="true" strokeweight="0pt" strokecolor="#000000">
                <v:path arrowok="t"/>
              </v:shape>
            </v:group>
            <v:group style="position:absolute;left:9146;top:9348;width:34;height:3" coordorigin="9146,9348" coordsize="34,3">
              <v:shape style="position:absolute;left:9146;top:9348;width:34;height:3" coordorigin="9146,9348" coordsize="34,3" path="m9148,9348l9180,9350,9146,9350,9148,9348xe" filled="false" stroked="true" strokeweight="0pt" strokecolor="#000000">
                <v:path arrowok="t"/>
              </v:shape>
            </v:group>
            <v:group style="position:absolute;left:9144;top:9351;width:39;height:2" coordorigin="9144,9351" coordsize="39,2">
              <v:shape style="position:absolute;left:9144;top:9351;width:39;height:2" coordorigin="9144,9351" coordsize="39,0" path="m9144,9351l9182,9351e" filled="false" stroked="true" strokeweight=".112803pt" strokecolor="#000000">
                <v:path arrowok="t"/>
              </v:shape>
            </v:group>
            <v:group style="position:absolute;left:9146;top:9350;width:37;height:3" coordorigin="9146,9350" coordsize="37,3">
              <v:shape style="position:absolute;left:9146;top:9350;width:37;height:3" coordorigin="9146,9350" coordsize="37,3" path="m9180,9350l9146,9350,9182,9352,9180,9350xe" filled="false" stroked="true" strokeweight="0pt" strokecolor="#000000">
                <v:path arrowok="t"/>
              </v:shape>
            </v:group>
            <v:group style="position:absolute;left:9144;top:9350;width:39;height:3" coordorigin="9144,9350" coordsize="39,3">
              <v:shape style="position:absolute;left:9144;top:9350;width:39;height:3" coordorigin="9144,9350" coordsize="39,3" path="m9146,9350l9182,9352,9144,9352,9146,9350xe" filled="false" stroked="true" strokeweight="0pt" strokecolor="#000000">
                <v:path arrowok="t"/>
              </v:shape>
            </v:group>
            <v:group style="position:absolute;left:9142;top:9353;width:43;height:2" coordorigin="9142,9353" coordsize="43,2">
              <v:shape style="position:absolute;left:9142;top:9353;width:43;height:2" coordorigin="9142,9353" coordsize="43,0" path="m9142,9353l9184,9353e" filled="false" stroked="true" strokeweight=".112803pt" strokecolor="#000000">
                <v:path arrowok="t"/>
              </v:shape>
            </v:group>
            <v:group style="position:absolute;left:9144;top:9352;width:41;height:3" coordorigin="9144,9352" coordsize="41,3">
              <v:shape style="position:absolute;left:9144;top:9352;width:41;height:3" coordorigin="9144,9352" coordsize="41,3" path="m9182,9352l9144,9352,9184,9354,9182,9352xe" filled="false" stroked="true" strokeweight="0pt" strokecolor="#000000">
                <v:path arrowok="t"/>
              </v:shape>
            </v:group>
            <v:group style="position:absolute;left:9142;top:9352;width:43;height:3" coordorigin="9142,9352" coordsize="43,3">
              <v:shape style="position:absolute;left:9142;top:9352;width:43;height:3" coordorigin="9142,9352" coordsize="43,3" path="m9144,9352l9184,9354,9142,9354,9144,9352xe" filled="false" stroked="true" strokeweight="0pt" strokecolor="#000000">
                <v:path arrowok="t"/>
              </v:shape>
            </v:group>
            <v:group style="position:absolute;left:9142;top:9355;width:46;height:2" coordorigin="9142,9355" coordsize="46,2">
              <v:shape style="position:absolute;left:9142;top:9355;width:46;height:2" coordorigin="9142,9355" coordsize="46,0" path="m9142,9355l9187,9355e" filled="false" stroked="true" strokeweight=".112803pt" strokecolor="#000000">
                <v:path arrowok="t"/>
              </v:shape>
            </v:group>
            <v:group style="position:absolute;left:9142;top:9354;width:46;height:3" coordorigin="9142,9354" coordsize="46,3">
              <v:shape style="position:absolute;left:9142;top:9354;width:46;height:3" coordorigin="9142,9354" coordsize="46,3" path="m9184,9354l9142,9354,9187,9357,9184,9354xe" filled="false" stroked="true" strokeweight="0pt" strokecolor="#000000">
                <v:path arrowok="t"/>
              </v:shape>
            </v:group>
            <v:group style="position:absolute;left:9142;top:9354;width:46;height:3" coordorigin="9142,9354" coordsize="46,3">
              <v:shape style="position:absolute;left:9142;top:9354;width:46;height:3" coordorigin="9142,9354" coordsize="46,3" path="m9142,9354l9187,9357,9142,9357,9142,9354xe" filled="false" stroked="true" strokeweight="0pt" strokecolor="#000000">
                <v:path arrowok="t"/>
              </v:shape>
            </v:group>
            <v:group style="position:absolute;left:9139;top:9358;width:48;height:2" coordorigin="9139,9358" coordsize="48,2">
              <v:shape style="position:absolute;left:9139;top:9358;width:48;height:2" coordorigin="9139,9358" coordsize="48,0" path="m9139,9358l9187,9358e" filled="false" stroked="true" strokeweight=".112803pt" strokecolor="#000000">
                <v:path arrowok="t"/>
              </v:shape>
            </v:group>
            <v:group style="position:absolute;left:9142;top:9357;width:46;height:3" coordorigin="9142,9357" coordsize="46,3">
              <v:shape style="position:absolute;left:9142;top:9357;width:46;height:3" coordorigin="9142,9357" coordsize="46,3" path="m9187,9357l9142,9357,9187,9359,9187,9357xe" filled="false" stroked="true" strokeweight="0pt" strokecolor="#000000">
                <v:path arrowok="t"/>
              </v:shape>
            </v:group>
            <v:group style="position:absolute;left:9139;top:9357;width:48;height:3" coordorigin="9139,9357" coordsize="48,3">
              <v:shape style="position:absolute;left:9139;top:9357;width:48;height:3" coordorigin="9139,9357" coordsize="48,3" path="m9142,9357l9187,9359,9139,9359,9142,9357xe" filled="false" stroked="true" strokeweight="0pt" strokecolor="#000000">
                <v:path arrowok="t"/>
              </v:shape>
            </v:group>
            <v:group style="position:absolute;left:9139;top:9360;width:50;height:2" coordorigin="9139,9360" coordsize="50,2">
              <v:shape style="position:absolute;left:9139;top:9360;width:50;height:2" coordorigin="9139,9360" coordsize="50,0" path="m9139,9360l9189,9360e" filled="false" stroked="true" strokeweight=".112803pt" strokecolor="#000000">
                <v:path arrowok="t"/>
              </v:shape>
            </v:group>
            <v:group style="position:absolute;left:9139;top:9359;width:50;height:3" coordorigin="9139,9359" coordsize="50,3">
              <v:shape style="position:absolute;left:9139;top:9359;width:50;height:3" coordorigin="9139,9359" coordsize="50,3" path="m9187,9359l9139,9359,9189,9361,9187,9359xe" filled="false" stroked="true" strokeweight="0pt" strokecolor="#000000">
                <v:path arrowok="t"/>
              </v:shape>
            </v:group>
            <v:group style="position:absolute;left:9139;top:9359;width:50;height:3" coordorigin="9139,9359" coordsize="50,3">
              <v:shape style="position:absolute;left:9139;top:9359;width:50;height:3" coordorigin="9139,9359" coordsize="50,3" path="m9139,9359l9189,9361,9139,9361,9139,9359xe" filled="false" stroked="true" strokeweight="0pt" strokecolor="#000000">
                <v:path arrowok="t"/>
              </v:shape>
            </v:group>
            <v:group style="position:absolute;left:9137;top:9362;width:52;height:2" coordorigin="9137,9362" coordsize="52,2">
              <v:shape style="position:absolute;left:9137;top:9362;width:52;height:2" coordorigin="9137,9362" coordsize="52,0" path="m9137,9362l9189,9362e" filled="false" stroked="true" strokeweight=".112803pt" strokecolor="#000000">
                <v:path arrowok="t"/>
              </v:shape>
            </v:group>
            <v:group style="position:absolute;left:9139;top:9361;width:50;height:3" coordorigin="9139,9361" coordsize="50,3">
              <v:shape style="position:absolute;left:9139;top:9361;width:50;height:3" coordorigin="9139,9361" coordsize="50,3" path="m9189,9361l9139,9361,9189,9363,9189,9361xe" filled="false" stroked="true" strokeweight="0pt" strokecolor="#000000">
                <v:path arrowok="t"/>
              </v:shape>
            </v:group>
            <v:group style="position:absolute;left:9137;top:9361;width:52;height:3" coordorigin="9137,9361" coordsize="52,3">
              <v:shape style="position:absolute;left:9137;top:9361;width:52;height:3" coordorigin="9137,9361" coordsize="52,3" path="m9139,9361l9189,9363,9137,9363,9139,9361xe" filled="false" stroked="true" strokeweight="0pt" strokecolor="#000000">
                <v:path arrowok="t"/>
              </v:shape>
            </v:group>
            <v:group style="position:absolute;left:9137;top:9365;width:52;height:2" coordorigin="9137,9365" coordsize="52,2">
              <v:shape style="position:absolute;left:9137;top:9365;width:52;height:2" coordorigin="9137,9365" coordsize="52,0" path="m9137,9365l9189,9365e" filled="false" stroked="true" strokeweight=".112803pt" strokecolor="#000000">
                <v:path arrowok="t"/>
              </v:shape>
            </v:group>
            <v:group style="position:absolute;left:9137;top:9363;width:52;height:3" coordorigin="9137,9363" coordsize="52,3">
              <v:shape style="position:absolute;left:9137;top:9363;width:52;height:3" coordorigin="9137,9363" coordsize="52,3" path="m9189,9363l9137,9363,9189,9366,9189,9363xe" filled="false" stroked="true" strokeweight="0pt" strokecolor="#000000">
                <v:path arrowok="t"/>
              </v:shape>
            </v:group>
            <v:group style="position:absolute;left:9137;top:9363;width:52;height:3" coordorigin="9137,9363" coordsize="52,3">
              <v:shape style="position:absolute;left:9137;top:9363;width:52;height:3" coordorigin="9137,9363" coordsize="52,3" path="m9137,9363l9189,9366,9137,9366,9137,9363xe" filled="false" stroked="true" strokeweight="0pt" strokecolor="#000000">
                <v:path arrowok="t"/>
              </v:shape>
            </v:group>
            <v:group style="position:absolute;left:9137;top:9367;width:52;height:2" coordorigin="9137,9367" coordsize="52,2">
              <v:shape style="position:absolute;left:9137;top:9367;width:52;height:2" coordorigin="9137,9367" coordsize="52,0" path="m9137,9367l9189,9367e" filled="false" stroked="true" strokeweight=".112803pt" strokecolor="#000000">
                <v:path arrowok="t"/>
              </v:shape>
            </v:group>
            <v:group style="position:absolute;left:9137;top:9366;width:52;height:3" coordorigin="9137,9366" coordsize="52,3">
              <v:shape style="position:absolute;left:9137;top:9366;width:52;height:3" coordorigin="9137,9366" coordsize="52,3" path="m9189,9366l9137,9366,9189,9368,9189,9366xe" filled="false" stroked="true" strokeweight="0pt" strokecolor="#000000">
                <v:path arrowok="t"/>
              </v:shape>
            </v:group>
            <v:group style="position:absolute;left:9137;top:9366;width:52;height:3" coordorigin="9137,9366" coordsize="52,3">
              <v:shape style="position:absolute;left:9137;top:9366;width:52;height:3" coordorigin="9137,9366" coordsize="52,3" path="m9137,9366l9189,9368,9137,9368,9137,9366xe" filled="false" stroked="true" strokeweight="0pt" strokecolor="#000000">
                <v:path arrowok="t"/>
              </v:shape>
            </v:group>
            <v:group style="position:absolute;left:9137;top:9369;width:52;height:2" coordorigin="9137,9369" coordsize="52,2">
              <v:shape style="position:absolute;left:9137;top:9369;width:52;height:2" coordorigin="9137,9369" coordsize="52,0" path="m9137,9369l9189,9369e" filled="false" stroked="true" strokeweight=".112803pt" strokecolor="#000000">
                <v:path arrowok="t"/>
              </v:shape>
            </v:group>
            <v:group style="position:absolute;left:9137;top:9368;width:52;height:3" coordorigin="9137,9368" coordsize="52,3">
              <v:shape style="position:absolute;left:9137;top:9368;width:52;height:3" coordorigin="9137,9368" coordsize="52,3" path="m9189,9368l9137,9368,9189,9370,9189,9368xe" filled="false" stroked="true" strokeweight="0pt" strokecolor="#000000">
                <v:path arrowok="t"/>
              </v:shape>
            </v:group>
            <v:group style="position:absolute;left:9137;top:9368;width:52;height:3" coordorigin="9137,9368" coordsize="52,3">
              <v:shape style="position:absolute;left:9137;top:9368;width:52;height:3" coordorigin="9137,9368" coordsize="52,3" path="m9137,9368l9189,9370,9137,9370,9137,9368xe" filled="false" stroked="true" strokeweight="0pt" strokecolor="#000000">
                <v:path arrowok="t"/>
              </v:shape>
            </v:group>
            <v:group style="position:absolute;left:9137;top:9371;width:52;height:2" coordorigin="9137,9371" coordsize="52,2">
              <v:shape style="position:absolute;left:9137;top:9371;width:52;height:2" coordorigin="9137,9371" coordsize="52,0" path="m9137,9371l9189,9371e" filled="false" stroked="true" strokeweight=".112803pt" strokecolor="#000000">
                <v:path arrowok="t"/>
              </v:shape>
            </v:group>
            <v:group style="position:absolute;left:9137;top:9370;width:52;height:3" coordorigin="9137,9370" coordsize="52,3">
              <v:shape style="position:absolute;left:9137;top:9370;width:52;height:3" coordorigin="9137,9370" coordsize="52,3" path="m9189,9370l9137,9370,9189,9372,9189,9370xe" filled="false" stroked="true" strokeweight="0pt" strokecolor="#000000">
                <v:path arrowok="t"/>
              </v:shape>
            </v:group>
            <v:group style="position:absolute;left:9137;top:9370;width:52;height:3" coordorigin="9137,9370" coordsize="52,3">
              <v:shape style="position:absolute;left:9137;top:9370;width:52;height:3" coordorigin="9137,9370" coordsize="52,3" path="m9137,9370l9189,9372,9137,9372,9137,9370xe" filled="false" stroked="true" strokeweight="0pt" strokecolor="#000000">
                <v:path arrowok="t"/>
              </v:shape>
            </v:group>
            <v:group style="position:absolute;left:9137;top:9374;width:52;height:2" coordorigin="9137,9374" coordsize="52,2">
              <v:shape style="position:absolute;left:9137;top:9374;width:52;height:2" coordorigin="9137,9374" coordsize="52,0" path="m9137,9374l9189,9374e" filled="false" stroked="true" strokeweight=".112803pt" strokecolor="#000000">
                <v:path arrowok="t"/>
              </v:shape>
            </v:group>
            <v:group style="position:absolute;left:9137;top:9372;width:52;height:3" coordorigin="9137,9372" coordsize="52,3">
              <v:shape style="position:absolute;left:9137;top:9372;width:52;height:3" coordorigin="9137,9372" coordsize="52,3" path="m9189,9372l9137,9372,9189,9375,9189,9372xe" filled="false" stroked="true" strokeweight="0pt" strokecolor="#000000">
                <v:path arrowok="t"/>
              </v:shape>
            </v:group>
            <v:group style="position:absolute;left:9137;top:9372;width:52;height:3" coordorigin="9137,9372" coordsize="52,3">
              <v:shape style="position:absolute;left:9137;top:9372;width:52;height:3" coordorigin="9137,9372" coordsize="52,3" path="m9137,9372l9189,9375,9137,9375,9137,9372xe" filled="false" stroked="true" strokeweight="0pt" strokecolor="#000000">
                <v:path arrowok="t"/>
              </v:shape>
            </v:group>
            <v:group style="position:absolute;left:9137;top:9376;width:52;height:2" coordorigin="9137,9376" coordsize="52,2">
              <v:shape style="position:absolute;left:9137;top:9376;width:52;height:2" coordorigin="9137,9376" coordsize="52,0" path="m9137,9376l9189,9376e" filled="false" stroked="true" strokeweight=".112803pt" strokecolor="#000000">
                <v:path arrowok="t"/>
              </v:shape>
            </v:group>
            <v:group style="position:absolute;left:9137;top:9375;width:52;height:3" coordorigin="9137,9375" coordsize="52,3">
              <v:shape style="position:absolute;left:9137;top:9375;width:52;height:3" coordorigin="9137,9375" coordsize="52,3" path="m9189,9375l9137,9375,9189,9377,9189,9375xe" filled="false" stroked="true" strokeweight="0pt" strokecolor="#000000">
                <v:path arrowok="t"/>
              </v:shape>
            </v:group>
            <v:group style="position:absolute;left:9137;top:9375;width:52;height:3" coordorigin="9137,9375" coordsize="52,3">
              <v:shape style="position:absolute;left:9137;top:9375;width:52;height:3" coordorigin="9137,9375" coordsize="52,3" path="m9137,9375l9189,9377,9137,9377,9137,9375xe" filled="false" stroked="true" strokeweight="0pt" strokecolor="#000000">
                <v:path arrowok="t"/>
              </v:shape>
            </v:group>
            <v:group style="position:absolute;left:9137;top:9378;width:52;height:2" coordorigin="9137,9378" coordsize="52,2">
              <v:shape style="position:absolute;left:9137;top:9378;width:52;height:2" coordorigin="9137,9378" coordsize="52,0" path="m9137,9378l9189,9378e" filled="false" stroked="true" strokeweight=".112803pt" strokecolor="#000000">
                <v:path arrowok="t"/>
              </v:shape>
            </v:group>
            <v:group style="position:absolute;left:9137;top:9377;width:52;height:3" coordorigin="9137,9377" coordsize="52,3">
              <v:shape style="position:absolute;left:9137;top:9377;width:52;height:3" coordorigin="9137,9377" coordsize="52,3" path="m9189,9377l9137,9377,9189,9379,9189,9377xe" filled="false" stroked="true" strokeweight="0pt" strokecolor="#000000">
                <v:path arrowok="t"/>
              </v:shape>
            </v:group>
            <v:group style="position:absolute;left:9137;top:9377;width:52;height:3" coordorigin="9137,9377" coordsize="52,3">
              <v:shape style="position:absolute;left:9137;top:9377;width:52;height:3" coordorigin="9137,9377" coordsize="52,3" path="m9137,9377l9189,9379,9139,9379,9137,9377xe" filled="false" stroked="true" strokeweight="0pt" strokecolor="#000000">
                <v:path arrowok="t"/>
              </v:shape>
            </v:group>
            <v:group style="position:absolute;left:9139;top:9380;width:50;height:2" coordorigin="9139,9380" coordsize="50,2">
              <v:shape style="position:absolute;left:9139;top:9380;width:50;height:2" coordorigin="9139,9380" coordsize="50,0" path="m9139,9380l9189,9380e" filled="false" stroked="true" strokeweight=".112803pt" strokecolor="#000000">
                <v:path arrowok="t"/>
              </v:shape>
            </v:group>
            <v:group style="position:absolute;left:9139;top:9379;width:50;height:3" coordorigin="9139,9379" coordsize="50,3">
              <v:shape style="position:absolute;left:9139;top:9379;width:50;height:3" coordorigin="9139,9379" coordsize="50,3" path="m9189,9379l9139,9379,9187,9381,9189,9379xe" filled="false" stroked="true" strokeweight="0pt" strokecolor="#000000">
                <v:path arrowok="t"/>
              </v:shape>
            </v:group>
            <v:group style="position:absolute;left:9139;top:9379;width:48;height:3" coordorigin="9139,9379" coordsize="48,3">
              <v:shape style="position:absolute;left:9139;top:9379;width:48;height:3" coordorigin="9139,9379" coordsize="48,3" path="m9139,9379l9187,9381,9139,9381,9139,9379xe" filled="false" stroked="true" strokeweight="0pt" strokecolor="#000000">
                <v:path arrowok="t"/>
              </v:shape>
            </v:group>
            <v:group style="position:absolute;left:9139;top:9383;width:48;height:2" coordorigin="9139,9383" coordsize="48,2">
              <v:shape style="position:absolute;left:9139;top:9383;width:48;height:2" coordorigin="9139,9383" coordsize="48,0" path="m9139,9383l9187,9383e" filled="false" stroked="true" strokeweight=".112803pt" strokecolor="#000000">
                <v:path arrowok="t"/>
              </v:shape>
            </v:group>
            <v:group style="position:absolute;left:9139;top:9381;width:48;height:3" coordorigin="9139,9381" coordsize="48,3">
              <v:shape style="position:absolute;left:9139;top:9381;width:48;height:3" coordorigin="9139,9381" coordsize="48,3" path="m9187,9381l9139,9381,9187,9384,9187,9381xe" filled="false" stroked="true" strokeweight="0pt" strokecolor="#000000">
                <v:path arrowok="t"/>
              </v:shape>
            </v:group>
            <v:group style="position:absolute;left:9139;top:9381;width:48;height:3" coordorigin="9139,9381" coordsize="48,3">
              <v:shape style="position:absolute;left:9139;top:9381;width:48;height:3" coordorigin="9139,9381" coordsize="48,3" path="m9139,9381l9187,9384,9142,9384,9139,9381xe" filled="false" stroked="true" strokeweight="0pt" strokecolor="#000000">
                <v:path arrowok="t"/>
              </v:shape>
            </v:group>
            <v:group style="position:absolute;left:9142;top:9385;width:46;height:2" coordorigin="9142,9385" coordsize="46,2">
              <v:shape style="position:absolute;left:9142;top:9385;width:46;height:2" coordorigin="9142,9385" coordsize="46,0" path="m9142,9385l9187,9385e" filled="false" stroked="true" strokeweight=".112803pt" strokecolor="#000000">
                <v:path arrowok="t"/>
              </v:shape>
            </v:group>
            <v:group style="position:absolute;left:9142;top:9384;width:46;height:3" coordorigin="9142,9384" coordsize="46,3">
              <v:shape style="position:absolute;left:9142;top:9384;width:46;height:3" coordorigin="9142,9384" coordsize="46,3" path="m9187,9384l9142,9384,9184,9386,9187,9384xe" filled="false" stroked="true" strokeweight="0pt" strokecolor="#000000">
                <v:path arrowok="t"/>
              </v:shape>
            </v:group>
            <v:group style="position:absolute;left:9142;top:9384;width:43;height:3" coordorigin="9142,9384" coordsize="43,3">
              <v:shape style="position:absolute;left:9142;top:9384;width:43;height:3" coordorigin="9142,9384" coordsize="43,3" path="m9142,9384l9184,9386,9142,9386,9142,9384xe" filled="false" stroked="true" strokeweight="0pt" strokecolor="#000000">
                <v:path arrowok="t"/>
              </v:shape>
            </v:group>
            <v:group style="position:absolute;left:9142;top:9387;width:43;height:2" coordorigin="9142,9387" coordsize="43,2">
              <v:shape style="position:absolute;left:9142;top:9387;width:43;height:2" coordorigin="9142,9387" coordsize="43,0" path="m9142,9387l9184,9387e" filled="false" stroked="true" strokeweight=".112803pt" strokecolor="#000000">
                <v:path arrowok="t"/>
              </v:shape>
            </v:group>
            <v:group style="position:absolute;left:9142;top:9386;width:43;height:3" coordorigin="9142,9386" coordsize="43,3">
              <v:shape style="position:absolute;left:9142;top:9386;width:43;height:3" coordorigin="9142,9386" coordsize="43,3" path="m9184,9386l9142,9386,9182,9388,9184,9386xe" filled="false" stroked="true" strokeweight="0pt" strokecolor="#000000">
                <v:path arrowok="t"/>
              </v:shape>
            </v:group>
            <v:group style="position:absolute;left:9142;top:9386;width:41;height:3" coordorigin="9142,9386" coordsize="41,3">
              <v:shape style="position:absolute;left:9142;top:9386;width:41;height:3" coordorigin="9142,9386" coordsize="41,3" path="m9142,9386l9182,9388,9144,9388,9142,9386xe" filled="false" stroked="true" strokeweight="0pt" strokecolor="#000000">
                <v:path arrowok="t"/>
              </v:shape>
            </v:group>
            <v:group style="position:absolute;left:9144;top:9389;width:39;height:2" coordorigin="9144,9389" coordsize="39,2">
              <v:shape style="position:absolute;left:9144;top:9389;width:39;height:2" coordorigin="9144,9389" coordsize="39,0" path="m9144,9389l9182,9389e" filled="false" stroked="true" strokeweight=".112803pt" strokecolor="#000000">
                <v:path arrowok="t"/>
              </v:shape>
            </v:group>
            <v:group style="position:absolute;left:9144;top:9388;width:39;height:3" coordorigin="9144,9388" coordsize="39,3">
              <v:shape style="position:absolute;left:9144;top:9388;width:39;height:3" coordorigin="9144,9388" coordsize="39,3" path="m9182,9388l9144,9388,9180,9390,9182,9388xe" filled="false" stroked="true" strokeweight="0pt" strokecolor="#000000">
                <v:path arrowok="t"/>
              </v:shape>
            </v:group>
            <v:group style="position:absolute;left:9144;top:9388;width:37;height:3" coordorigin="9144,9388" coordsize="37,3">
              <v:shape style="position:absolute;left:9144;top:9388;width:37;height:3" coordorigin="9144,9388" coordsize="37,3" path="m9144,9388l9180,9390,9146,9390,9144,9388xe" filled="false" stroked="true" strokeweight="0pt" strokecolor="#000000">
                <v:path arrowok="t"/>
              </v:shape>
            </v:group>
            <v:group style="position:absolute;left:9146;top:9392;width:34;height:2" coordorigin="9146,9392" coordsize="34,2">
              <v:shape style="position:absolute;left:9146;top:9392;width:34;height:2" coordorigin="9146,9392" coordsize="34,0" path="m9146,9392l9180,9392e" filled="false" stroked="true" strokeweight=".112803pt" strokecolor="#000000">
                <v:path arrowok="t"/>
              </v:shape>
            </v:group>
            <v:group style="position:absolute;left:9146;top:9390;width:34;height:3" coordorigin="9146,9390" coordsize="34,3">
              <v:shape style="position:absolute;left:9146;top:9390;width:34;height:3" coordorigin="9146,9390" coordsize="34,3" path="m9180,9390l9146,9390,9178,9393,9180,9390xe" filled="false" stroked="true" strokeweight="0pt" strokecolor="#000000">
                <v:path arrowok="t"/>
              </v:shape>
            </v:group>
            <v:group style="position:absolute;left:9146;top:9390;width:32;height:3" coordorigin="9146,9390" coordsize="32,3">
              <v:shape style="position:absolute;left:9146;top:9390;width:32;height:3" coordorigin="9146,9390" coordsize="32,3" path="m9146,9390l9178,9393,9148,9393,9146,9390xe" filled="false" stroked="true" strokeweight="0pt" strokecolor="#000000">
                <v:path arrowok="t"/>
              </v:shape>
            </v:group>
            <v:group style="position:absolute;left:9148;top:9393;width:30;height:2" coordorigin="9148,9393" coordsize="30,2">
              <v:shape style="position:absolute;left:9148;top:9393;width:30;height:2" coordorigin="9148,9393" coordsize="30,0" path="m9148,9393l9178,9393e" filled="false" stroked="true" strokeweight="0pt" strokecolor="#000000">
                <v:path arrowok="t"/>
              </v:shape>
            </v:group>
            <v:group style="position:absolute;left:9148;top:9393;width:30;height:2" coordorigin="9148,9393" coordsize="30,2">
              <v:shape style="position:absolute;left:9148;top:9393;width:30;height:2" coordorigin="9148,9393" coordsize="30,0" path="m9148,9393l9178,9393e" filled="false" stroked="true" strokeweight="0pt" strokecolor="#000000">
                <v:path arrowok="t"/>
              </v:shape>
            </v:group>
            <v:group style="position:absolute;left:9148;top:9393;width:28;height:2" coordorigin="9148,9393" coordsize="28,2">
              <v:shape style="position:absolute;left:9148;top:9393;width:28;height:2" coordorigin="9148,9393" coordsize="28,0" path="m9148,9393l9175,9393e" filled="false" stroked="true" strokeweight="0pt" strokecolor="#000000">
                <v:path arrowok="t"/>
              </v:shape>
            </v:group>
            <v:group style="position:absolute;left:9151;top:9394;width:25;height:2" coordorigin="9151,9394" coordsize="25,2">
              <v:shape style="position:absolute;left:9151;top:9394;width:25;height:2" coordorigin="9151,9394" coordsize="25,0" path="m9151,9394l9175,9394e" filled="false" stroked="true" strokeweight=".112803pt" strokecolor="#000000">
                <v:path arrowok="t"/>
              </v:shape>
            </v:group>
            <v:group style="position:absolute;left:9151;top:9393;width:25;height:3" coordorigin="9151,9393" coordsize="25,3">
              <v:shape style="position:absolute;left:9151;top:9393;width:25;height:3" coordorigin="9151,9393" coordsize="25,3" path="m9175,9393l9151,9393,9175,9395,9175,9393xe" filled="false" stroked="true" strokeweight="0pt" strokecolor="#000000">
                <v:path arrowok="t"/>
              </v:shape>
            </v:group>
            <v:group style="position:absolute;left:9151;top:9393;width:25;height:3" coordorigin="9151,9393" coordsize="25,3">
              <v:shape style="position:absolute;left:9151;top:9393;width:25;height:3" coordorigin="9151,9393" coordsize="25,3" path="m9151,9393l9175,9395,9153,9395,9151,9393xe" filled="false" stroked="true" strokeweight="0pt" strokecolor="#000000">
                <v:path arrowok="t"/>
              </v:shape>
            </v:group>
            <v:group style="position:absolute;left:9153;top:9395;width:23;height:2" coordorigin="9153,9395" coordsize="23,2">
              <v:shape style="position:absolute;left:9153;top:9395;width:23;height:2" coordorigin="9153,9395" coordsize="23,0" path="m9153,9395l9175,9395e" filled="false" stroked="true" strokeweight="0pt" strokecolor="#000000">
                <v:path arrowok="t"/>
              </v:shape>
            </v:group>
            <v:group style="position:absolute;left:9153;top:9395;width:23;height:2" coordorigin="9153,9395" coordsize="23,2">
              <v:shape style="position:absolute;left:9153;top:9395;width:23;height:2" coordorigin="9153,9395" coordsize="23,0" path="m9153,9395l9175,9395e" filled="false" stroked="true" strokeweight="0pt" strokecolor="#000000">
                <v:path arrowok="t"/>
              </v:shape>
            </v:group>
            <v:group style="position:absolute;left:9153;top:9395;width:19;height:2" coordorigin="9153,9395" coordsize="19,2">
              <v:shape style="position:absolute;left:9153;top:9395;width:19;height:2" coordorigin="9153,9395" coordsize="19,0" path="m9153,9395l9171,9395e" filled="false" stroked="true" strokeweight="0pt" strokecolor="#000000">
                <v:path arrowok="t"/>
              </v:shape>
            </v:group>
            <v:group style="position:absolute;left:9155;top:9395;width:16;height:3" coordorigin="9155,9395" coordsize="16,3">
              <v:shape style="position:absolute;left:9155;top:9395;width:16;height:3" coordorigin="9155,9395" coordsize="16,3" path="m9155,9395l9169,9397,9171,9395,9155,9395xe" filled="true" fillcolor="#000000" stroked="false">
                <v:path arrowok="t"/>
                <v:fill type="solid"/>
              </v:shape>
              <v:shape style="position:absolute;left:9155;top:9395;width:16;height:3" coordorigin="9155,9395" coordsize="16,3" path="m9155,9395l9157,9397,9169,9397,9155,9395xe" filled="true" fillcolor="#000000" stroked="false">
                <v:path arrowok="t"/>
                <v:fill type="solid"/>
              </v:shape>
            </v:group>
            <v:group style="position:absolute;left:9155;top:9395;width:16;height:3" coordorigin="9155,9395" coordsize="16,3">
              <v:shape style="position:absolute;left:9155;top:9395;width:16;height:3" coordorigin="9155,9395" coordsize="16,3" path="m9171,9395l9155,9395,9169,9397,9171,9395xe" filled="false" stroked="true" strokeweight="0pt" strokecolor="#000000">
                <v:path arrowok="t"/>
              </v:shape>
            </v:group>
            <v:group style="position:absolute;left:9155;top:9395;width:14;height:3" coordorigin="9155,9395" coordsize="14,3">
              <v:shape style="position:absolute;left:9155;top:9395;width:14;height:3" coordorigin="9155,9395" coordsize="14,3" path="m9155,9395l9169,9397,9157,9397,9155,9395xe" filled="false" stroked="true" strokeweight="0pt" strokecolor="#000000">
                <v:path arrowok="t"/>
              </v:shape>
            </v:group>
            <v:group style="position:absolute;left:9157;top:9397;width:10;height:2" coordorigin="9157,9397" coordsize="10,2">
              <v:shape style="position:absolute;left:9157;top:9397;width:10;height:2" coordorigin="9157,9397" coordsize="10,0" path="m9157,9397l9166,9397e" filled="false" stroked="true" strokeweight="0pt" strokecolor="#000000">
                <v:path arrowok="t"/>
              </v:shape>
            </v:group>
            <v:group style="position:absolute;left:9157;top:9397;width:10;height:2" coordorigin="9157,9397" coordsize="10,2">
              <v:shape style="position:absolute;left:9157;top:9397;width:10;height:2" coordorigin="9157,9397" coordsize="10,0" path="m9157,9397l9166,9397e" filled="false" stroked="true" strokeweight="0pt" strokecolor="#000000">
                <v:path arrowok="t"/>
              </v:shape>
            </v:group>
            <v:group style="position:absolute;left:9160;top:9397;width:7;height:2" coordorigin="9160,9397" coordsize="7,2">
              <v:shape style="position:absolute;left:9160;top:9397;width:7;height:2" coordorigin="9160,9397" coordsize="7,0" path="m9160,9397l9166,9397e" filled="false" stroked="true" strokeweight="0pt" strokecolor="#000000">
                <v:path arrowok="t"/>
              </v:shape>
            </v:group>
            <v:group style="position:absolute;left:9157;top:9397;width:12;height:2" coordorigin="9157,9397" coordsize="12,2">
              <v:shape style="position:absolute;left:9157;top:9397;width:12;height:2" coordorigin="9157,9397" coordsize="12,0" path="m9157,9397l9169,9397e" filled="false" stroked="true" strokeweight="0pt" strokecolor="#000000">
                <v:path arrowok="t"/>
              </v:shape>
            </v:group>
            <v:group style="position:absolute;left:9157;top:9397;width:12;height:2" coordorigin="9157,9397" coordsize="12,2">
              <v:shape style="position:absolute;left:9157;top:9397;width:12;height:2" coordorigin="9157,9397" coordsize="12,0" path="m9157,9397l9169,9397e" filled="false" stroked="true" strokeweight="0pt" strokecolor="#000000">
                <v:path arrowok="t"/>
              </v:shape>
            </v:group>
            <v:group style="position:absolute;left:12717;top:20474;width:7;height:2" coordorigin="12717,20474" coordsize="7,2">
              <v:shape style="position:absolute;left:12717;top:20474;width:7;height:2" coordorigin="12717,20474" coordsize="7,0" path="m12717,20474l12724,20474e" filled="false" stroked="true" strokeweight="0pt" strokecolor="#000000">
                <v:path arrowok="t"/>
              </v:shape>
            </v:group>
            <v:group style="position:absolute;left:12717;top:20474;width:7;height:2" coordorigin="12717,20474" coordsize="7,2">
              <v:shape style="position:absolute;left:12717;top:20474;width:7;height:2" coordorigin="12717,20474" coordsize="7,0" path="m12717,20474l12724,20474e" filled="false" stroked="true" strokeweight="0pt" strokecolor="#000000">
                <v:path arrowok="t"/>
              </v:shape>
            </v:group>
            <v:group style="position:absolute;left:12715;top:20474;width:12;height:2" coordorigin="12715,20474" coordsize="12,2">
              <v:shape style="position:absolute;left:12715;top:20474;width:12;height:2" coordorigin="12715,20474" coordsize="12,0" path="m12715,20474l12726,20474e" filled="false" stroked="true" strokeweight="0pt" strokecolor="#000000">
                <v:path arrowok="t"/>
              </v:shape>
            </v:group>
            <v:group style="position:absolute;left:12717;top:20474;width:10;height:2" coordorigin="12717,20474" coordsize="10,2">
              <v:shape style="position:absolute;left:12717;top:20474;width:10;height:2" coordorigin="12717,20474" coordsize="10,0" path="m12717,20474l12726,20474e" filled="false" stroked="true" strokeweight="0pt" strokecolor="#000000">
                <v:path arrowok="t"/>
              </v:shape>
            </v:group>
            <v:group style="position:absolute;left:12715;top:20474;width:12;height:2" coordorigin="12715,20474" coordsize="12,2">
              <v:shape style="position:absolute;left:12715;top:20474;width:12;height:2" coordorigin="12715,20474" coordsize="12,0" path="m12715,20474l12726,20474e" filled="false" stroked="true" strokeweight="0pt" strokecolor="#000000">
                <v:path arrowok="t"/>
              </v:shape>
            </v:group>
            <v:group style="position:absolute;left:12713;top:20474;width:16;height:3" coordorigin="12713,20474" coordsize="16,3">
              <v:shape style="position:absolute;left:12713;top:20474;width:16;height:3" coordorigin="12713,20474" coordsize="16,3" path="m12713,20477l12729,20477,12715,20474,12713,20477xe" filled="true" fillcolor="#000000" stroked="false">
                <v:path arrowok="t"/>
                <v:fill type="solid"/>
              </v:shape>
              <v:shape style="position:absolute;left:12713;top:20474;width:16;height:3" coordorigin="12713,20474" coordsize="16,3" path="m12715,20474l12729,20477,12726,20474,12715,20474xe" filled="true" fillcolor="#000000" stroked="false">
                <v:path arrowok="t"/>
                <v:fill type="solid"/>
              </v:shape>
            </v:group>
            <v:group style="position:absolute;left:12715;top:20474;width:14;height:3" coordorigin="12715,20474" coordsize="14,3">
              <v:shape style="position:absolute;left:12715;top:20474;width:14;height:3" coordorigin="12715,20474" coordsize="14,3" path="m12726,20474l12715,20474,12729,20477,12726,20474xe" filled="false" stroked="true" strokeweight="0pt" strokecolor="#000000">
                <v:path arrowok="t"/>
              </v:shape>
            </v:group>
            <v:group style="position:absolute;left:12713;top:20474;width:16;height:3" coordorigin="12713,20474" coordsize="16,3">
              <v:shape style="position:absolute;left:12713;top:20474;width:16;height:3" coordorigin="12713,20474" coordsize="16,3" path="m12715,20474l12729,20477,12713,20477,12715,20474xe" filled="false" stroked="true" strokeweight="0pt" strokecolor="#000000">
                <v:path arrowok="t"/>
              </v:shape>
            </v:group>
            <v:group style="position:absolute;left:12711;top:20477;width:23;height:2" coordorigin="12711,20477" coordsize="23,2">
              <v:shape style="position:absolute;left:12711;top:20477;width:23;height:2" coordorigin="12711,20477" coordsize="23,0" path="m12711,20477l12733,20477e" filled="false" stroked="true" strokeweight="0pt" strokecolor="#000000">
                <v:path arrowok="t"/>
              </v:shape>
            </v:group>
            <v:group style="position:absolute;left:12713;top:20477;width:21;height:2" coordorigin="12713,20477" coordsize="21,2">
              <v:shape style="position:absolute;left:12713;top:20477;width:21;height:2" coordorigin="12713,20477" coordsize="21,0" path="m12713,20477l12733,20477e" filled="false" stroked="true" strokeweight="0pt" strokecolor="#000000">
                <v:path arrowok="t"/>
              </v:shape>
            </v:group>
            <v:group style="position:absolute;left:12711;top:20477;width:23;height:2" coordorigin="12711,20477" coordsize="23,2">
              <v:shape style="position:absolute;left:12711;top:20477;width:23;height:2" coordorigin="12711,20477" coordsize="23,0" path="m12711,20477l12733,20477e" filled="false" stroked="true" strokeweight="0pt" strokecolor="#000000">
                <v:path arrowok="t"/>
              </v:shape>
            </v:group>
            <v:group style="position:absolute;left:12708;top:20478;width:25;height:2" coordorigin="12708,20478" coordsize="25,2">
              <v:shape style="position:absolute;left:12708;top:20478;width:25;height:2" coordorigin="12708,20478" coordsize="25,0" path="m12708,20478l12733,20478e" filled="false" stroked="true" strokeweight=".112803pt" strokecolor="#000000">
                <v:path arrowok="t"/>
              </v:shape>
            </v:group>
            <v:group style="position:absolute;left:12711;top:20477;width:23;height:3" coordorigin="12711,20477" coordsize="23,3">
              <v:shape style="position:absolute;left:12711;top:20477;width:23;height:3" coordorigin="12711,20477" coordsize="23,3" path="m12733,20477l12711,20477,12733,20479,12733,20477xe" filled="false" stroked="true" strokeweight="0pt" strokecolor="#000000">
                <v:path arrowok="t"/>
              </v:shape>
            </v:group>
            <v:group style="position:absolute;left:12708;top:20477;width:25;height:3" coordorigin="12708,20477" coordsize="25,3">
              <v:shape style="position:absolute;left:12708;top:20477;width:25;height:3" coordorigin="12708,20477" coordsize="25,3" path="m12711,20477l12733,20479,12708,20479,12711,20477xe" filled="false" stroked="true" strokeweight="0pt" strokecolor="#000000">
                <v:path arrowok="t"/>
              </v:shape>
            </v:group>
            <v:group style="position:absolute;left:12706;top:20479;width:32;height:2" coordorigin="12706,20479" coordsize="32,2">
              <v:shape style="position:absolute;left:12706;top:20479;width:32;height:2" coordorigin="12706,20479" coordsize="32,0" path="m12706,20479l12738,20479e" filled="false" stroked="true" strokeweight="0pt" strokecolor="#000000">
                <v:path arrowok="t"/>
              </v:shape>
            </v:group>
            <v:group style="position:absolute;left:12708;top:20479;width:30;height:2" coordorigin="12708,20479" coordsize="30,2">
              <v:shape style="position:absolute;left:12708;top:20479;width:30;height:2" coordorigin="12708,20479" coordsize="30,0" path="m12708,20479l12738,20479e" filled="false" stroked="true" strokeweight="0pt" strokecolor="#000000">
                <v:path arrowok="t"/>
              </v:shape>
            </v:group>
            <v:group style="position:absolute;left:12706;top:20479;width:32;height:2" coordorigin="12706,20479" coordsize="32,2">
              <v:shape style="position:absolute;left:12706;top:20479;width:32;height:2" coordorigin="12706,20479" coordsize="32,0" path="m12706,20479l12738,20479e" filled="false" stroked="true" strokeweight="0pt" strokecolor="#000000">
                <v:path arrowok="t"/>
              </v:shape>
            </v:group>
            <v:group style="position:absolute;left:12704;top:20480;width:34;height:2" coordorigin="12704,20480" coordsize="34,2">
              <v:shape style="position:absolute;left:12704;top:20480;width:34;height:2" coordorigin="12704,20480" coordsize="34,0" path="m12704,20480l12738,20480e" filled="false" stroked="true" strokeweight=".112803pt" strokecolor="#000000">
                <v:path arrowok="t"/>
              </v:shape>
            </v:group>
            <v:group style="position:absolute;left:12706;top:20479;width:32;height:3" coordorigin="12706,20479" coordsize="32,3">
              <v:shape style="position:absolute;left:12706;top:20479;width:32;height:3" coordorigin="12706,20479" coordsize="32,3" path="m12738,20479l12706,20479,12738,20481,12738,20479xe" filled="false" stroked="true" strokeweight="0pt" strokecolor="#000000">
                <v:path arrowok="t"/>
              </v:shape>
            </v:group>
            <v:group style="position:absolute;left:12704;top:20479;width:34;height:3" coordorigin="12704,20479" coordsize="34,3">
              <v:shape style="position:absolute;left:12704;top:20479;width:34;height:3" coordorigin="12704,20479" coordsize="34,3" path="m12706,20479l12738,20481,12704,20481,12706,20479xe" filled="false" stroked="true" strokeweight="0pt" strokecolor="#000000">
                <v:path arrowok="t"/>
              </v:shape>
            </v:group>
            <v:group style="position:absolute;left:12702;top:20482;width:39;height:2" coordorigin="12702,20482" coordsize="39,2">
              <v:shape style="position:absolute;left:12702;top:20482;width:39;height:2" coordorigin="12702,20482" coordsize="39,0" path="m12702,20482l12740,20482e" filled="false" stroked="true" strokeweight=".112803pt" strokecolor="#000000">
                <v:path arrowok="t"/>
              </v:shape>
            </v:group>
            <v:group style="position:absolute;left:12704;top:20481;width:37;height:3" coordorigin="12704,20481" coordsize="37,3">
              <v:shape style="position:absolute;left:12704;top:20481;width:37;height:3" coordorigin="12704,20481" coordsize="37,3" path="m12738,20481l12704,20481,12740,20483,12738,20481xe" filled="false" stroked="true" strokeweight="0pt" strokecolor="#000000">
                <v:path arrowok="t"/>
              </v:shape>
            </v:group>
            <v:group style="position:absolute;left:12702;top:20481;width:39;height:3" coordorigin="12702,20481" coordsize="39,3">
              <v:shape style="position:absolute;left:12702;top:20481;width:39;height:3" coordorigin="12702,20481" coordsize="39,3" path="m12704,20481l12740,20483,12702,20483,12704,20481xe" filled="false" stroked="true" strokeweight="0pt" strokecolor="#000000">
                <v:path arrowok="t"/>
              </v:shape>
            </v:group>
            <v:group style="position:absolute;left:12699;top:20485;width:43;height:2" coordorigin="12699,20485" coordsize="43,2">
              <v:shape style="position:absolute;left:12699;top:20485;width:43;height:2" coordorigin="12699,20485" coordsize="43,0" path="m12699,20485l12742,20485e" filled="false" stroked="true" strokeweight=".112803pt" strokecolor="#000000">
                <v:path arrowok="t"/>
              </v:shape>
            </v:group>
            <v:group style="position:absolute;left:12702;top:20483;width:41;height:3" coordorigin="12702,20483" coordsize="41,3">
              <v:shape style="position:absolute;left:12702;top:20483;width:41;height:3" coordorigin="12702,20483" coordsize="41,3" path="m12740,20483l12702,20483,12742,20486,12740,20483xe" filled="false" stroked="true" strokeweight="0pt" strokecolor="#000000">
                <v:path arrowok="t"/>
              </v:shape>
            </v:group>
            <v:group style="position:absolute;left:12699;top:20483;width:43;height:3" coordorigin="12699,20483" coordsize="43,3">
              <v:shape style="position:absolute;left:12699;top:20483;width:43;height:3" coordorigin="12699,20483" coordsize="43,3" path="m12702,20483l12742,20486,12699,20486,12702,20483xe" filled="false" stroked="true" strokeweight="0pt" strokecolor="#000000">
                <v:path arrowok="t"/>
              </v:shape>
            </v:group>
            <v:group style="position:absolute;left:12699;top:20486;width:46;height:2" coordorigin="12699,20486" coordsize="46,2">
              <v:shape style="position:absolute;left:12699;top:20486;width:46;height:2" coordorigin="12699,20486" coordsize="46,0" path="m12699,20486l12744,20486e" filled="false" stroked="true" strokeweight="0pt" strokecolor="#000000">
                <v:path arrowok="t"/>
              </v:shape>
            </v:group>
            <v:group style="position:absolute;left:12699;top:20486;width:46;height:2" coordorigin="12699,20486" coordsize="46,2">
              <v:shape style="position:absolute;left:12699;top:20486;width:46;height:2" coordorigin="12699,20486" coordsize="46,0" path="m12699,20486l12744,20486e" filled="false" stroked="true" strokeweight="0pt" strokecolor="#000000">
                <v:path arrowok="t"/>
              </v:shape>
            </v:group>
            <v:group style="position:absolute;left:12699;top:20486;width:46;height:2" coordorigin="12699,20486" coordsize="46,2">
              <v:shape style="position:absolute;left:12699;top:20486;width:46;height:2" coordorigin="12699,20486" coordsize="46,0" path="m12699,20486l12744,20486e" filled="false" stroked="true" strokeweight="0pt" strokecolor="#000000">
                <v:path arrowok="t"/>
              </v:shape>
            </v:group>
            <v:group style="position:absolute;left:12697;top:20487;width:48;height:2" coordorigin="12697,20487" coordsize="48,2">
              <v:shape style="position:absolute;left:12697;top:20487;width:48;height:2" coordorigin="12697,20487" coordsize="48,0" path="m12697,20487l12744,20487e" filled="false" stroked="true" strokeweight=".112803pt" strokecolor="#000000">
                <v:path arrowok="t"/>
              </v:shape>
            </v:group>
            <v:group style="position:absolute;left:12699;top:20486;width:46;height:3" coordorigin="12699,20486" coordsize="46,3">
              <v:shape style="position:absolute;left:12699;top:20486;width:46;height:3" coordorigin="12699,20486" coordsize="46,3" path="m12744,20486l12699,20486,12744,20488,12744,20486xe" filled="false" stroked="true" strokeweight="0pt" strokecolor="#000000">
                <v:path arrowok="t"/>
              </v:shape>
            </v:group>
            <v:group style="position:absolute;left:12697;top:20486;width:48;height:3" coordorigin="12697,20486" coordsize="48,3">
              <v:shape style="position:absolute;left:12697;top:20486;width:48;height:3" coordorigin="12697,20486" coordsize="48,3" path="m12699,20486l12744,20488,12697,20488,12699,20486xe" filled="false" stroked="true" strokeweight="0pt" strokecolor="#000000">
                <v:path arrowok="t"/>
              </v:shape>
            </v:group>
            <v:group style="position:absolute;left:12697;top:20489;width:50;height:2" coordorigin="12697,20489" coordsize="50,2">
              <v:shape style="position:absolute;left:12697;top:20489;width:50;height:2" coordorigin="12697,20489" coordsize="50,0" path="m12697,20489l12747,20489e" filled="false" stroked="true" strokeweight=".112803pt" strokecolor="#000000">
                <v:path arrowok="t"/>
              </v:shape>
            </v:group>
            <v:group style="position:absolute;left:12697;top:20488;width:50;height:3" coordorigin="12697,20488" coordsize="50,3">
              <v:shape style="position:absolute;left:12697;top:20488;width:50;height:3" coordorigin="12697,20488" coordsize="50,3" path="m12744,20488l12697,20488,12747,20490,12744,20488xe" filled="false" stroked="true" strokeweight="0pt" strokecolor="#000000">
                <v:path arrowok="t"/>
              </v:shape>
            </v:group>
            <v:group style="position:absolute;left:12697;top:20488;width:50;height:3" coordorigin="12697,20488" coordsize="50,3">
              <v:shape style="position:absolute;left:12697;top:20488;width:50;height:3" coordorigin="12697,20488" coordsize="50,3" path="m12697,20488l12747,20490,12697,20490,12697,20488xe" filled="false" stroked="true" strokeweight="0pt" strokecolor="#000000">
                <v:path arrowok="t"/>
              </v:shape>
            </v:group>
            <v:group style="position:absolute;left:12695;top:20493;width:52;height:2" coordorigin="12695,20493" coordsize="52,2">
              <v:shape style="position:absolute;left:12695;top:20493;width:52;height:2" coordorigin="12695,20493" coordsize="52,0" path="m12695,20493l12747,20493e" filled="false" stroked="true" strokeweight=".225606pt" strokecolor="#000000">
                <v:path arrowok="t"/>
              </v:shape>
            </v:group>
            <v:group style="position:absolute;left:12697;top:20490;width:50;height:5" coordorigin="12697,20490" coordsize="50,5">
              <v:shape style="position:absolute;left:12697;top:20490;width:50;height:5" coordorigin="12697,20490" coordsize="50,5" path="m12747,20490l12697,20490,12747,20495,12747,20490xe" filled="false" stroked="true" strokeweight="0pt" strokecolor="#000000">
                <v:path arrowok="t"/>
              </v:shape>
            </v:group>
            <v:group style="position:absolute;left:12695;top:20490;width:52;height:5" coordorigin="12695,20490" coordsize="52,5">
              <v:shape style="position:absolute;left:12695;top:20490;width:52;height:5" coordorigin="12695,20490" coordsize="52,5" path="m12697,20490l12747,20495,12695,20495,12697,20490xe" filled="false" stroked="true" strokeweight="0pt" strokecolor="#000000">
                <v:path arrowok="t"/>
              </v:shape>
            </v:group>
            <v:group style="position:absolute;left:12695;top:20496;width:52;height:2" coordorigin="12695,20496" coordsize="52,2">
              <v:shape style="position:absolute;left:12695;top:20496;width:52;height:2" coordorigin="12695,20496" coordsize="52,0" path="m12695,20496l12747,20496e" filled="false" stroked="true" strokeweight=".112803pt" strokecolor="#000000">
                <v:path arrowok="t"/>
              </v:shape>
            </v:group>
            <v:group style="position:absolute;left:12695;top:20495;width:52;height:3" coordorigin="12695,20495" coordsize="52,3">
              <v:shape style="position:absolute;left:12695;top:20495;width:52;height:3" coordorigin="12695,20495" coordsize="52,3" path="m12747,20495l12695,20495,12747,20497,12747,20495xe" filled="false" stroked="true" strokeweight="0pt" strokecolor="#000000">
                <v:path arrowok="t"/>
              </v:shape>
            </v:group>
            <v:group style="position:absolute;left:12695;top:20495;width:52;height:3" coordorigin="12695,20495" coordsize="52,3">
              <v:shape style="position:absolute;left:12695;top:20495;width:52;height:3" coordorigin="12695,20495" coordsize="52,3" path="m12695,20495l12747,20497,12695,20497,12695,20495xe" filled="false" stroked="true" strokeweight="0pt" strokecolor="#000000">
                <v:path arrowok="t"/>
              </v:shape>
            </v:group>
            <v:group style="position:absolute;left:12695;top:20498;width:52;height:2" coordorigin="12695,20498" coordsize="52,2">
              <v:shape style="position:absolute;left:12695;top:20498;width:52;height:2" coordorigin="12695,20498" coordsize="52,0" path="m12695,20498l12747,20498e" filled="false" stroked="true" strokeweight=".112803pt" strokecolor="#000000">
                <v:path arrowok="t"/>
              </v:shape>
            </v:group>
            <v:group style="position:absolute;left:12695;top:20497;width:52;height:3" coordorigin="12695,20497" coordsize="52,3">
              <v:shape style="position:absolute;left:12695;top:20497;width:52;height:3" coordorigin="12695,20497" coordsize="52,3" path="m12747,20497l12695,20497,12747,20499,12747,20497xe" filled="false" stroked="true" strokeweight="0pt" strokecolor="#000000">
                <v:path arrowok="t"/>
              </v:shape>
            </v:group>
            <v:group style="position:absolute;left:12695;top:20497;width:52;height:3" coordorigin="12695,20497" coordsize="52,3">
              <v:shape style="position:absolute;left:12695;top:20497;width:52;height:3" coordorigin="12695,20497" coordsize="52,3" path="m12695,20497l12747,20499,12695,20499,12695,20497xe" filled="false" stroked="true" strokeweight="0pt" strokecolor="#000000">
                <v:path arrowok="t"/>
              </v:shape>
            </v:group>
            <v:group style="position:absolute;left:12695;top:20500;width:52;height:2" coordorigin="12695,20500" coordsize="52,2">
              <v:shape style="position:absolute;left:12695;top:20500;width:52;height:2" coordorigin="12695,20500" coordsize="52,0" path="m12695,20500l12747,20500e" filled="false" stroked="true" strokeweight=".112803pt" strokecolor="#000000">
                <v:path arrowok="t"/>
              </v:shape>
            </v:group>
            <v:group style="position:absolute;left:12695;top:20499;width:52;height:3" coordorigin="12695,20499" coordsize="52,3">
              <v:shape style="position:absolute;left:12695;top:20499;width:52;height:3" coordorigin="12695,20499" coordsize="52,3" path="m12747,20499l12695,20499,12747,20502,12747,20499xe" filled="false" stroked="true" strokeweight="0pt" strokecolor="#000000">
                <v:path arrowok="t"/>
              </v:shape>
            </v:group>
            <v:group style="position:absolute;left:12695;top:20499;width:52;height:3" coordorigin="12695,20499" coordsize="52,3">
              <v:shape style="position:absolute;left:12695;top:20499;width:52;height:3" coordorigin="12695,20499" coordsize="52,3" path="m12695,20499l12747,20502,12695,20502,12695,20499xe" filled="false" stroked="true" strokeweight="0pt" strokecolor="#000000">
                <v:path arrowok="t"/>
              </v:shape>
            </v:group>
            <v:group style="position:absolute;left:12695;top:20503;width:52;height:2" coordorigin="12695,20503" coordsize="52,2">
              <v:shape style="position:absolute;left:12695;top:20503;width:52;height:2" coordorigin="12695,20503" coordsize="52,0" path="m12695,20503l12747,20503e" filled="false" stroked="true" strokeweight=".112803pt" strokecolor="#000000">
                <v:path arrowok="t"/>
              </v:shape>
            </v:group>
            <v:group style="position:absolute;left:12695;top:20502;width:52;height:3" coordorigin="12695,20502" coordsize="52,3">
              <v:shape style="position:absolute;left:12695;top:20502;width:52;height:3" coordorigin="12695,20502" coordsize="52,3" path="m12747,20502l12695,20502,12747,20504,12747,20502xe" filled="false" stroked="true" strokeweight="0pt" strokecolor="#000000">
                <v:path arrowok="t"/>
              </v:shape>
            </v:group>
            <v:group style="position:absolute;left:12695;top:20502;width:52;height:3" coordorigin="12695,20502" coordsize="52,3">
              <v:shape style="position:absolute;left:12695;top:20502;width:52;height:3" coordorigin="12695,20502" coordsize="52,3" path="m12695,20502l12747,20504,12695,20504,12695,20502xe" filled="false" stroked="true" strokeweight="0pt" strokecolor="#000000">
                <v:path arrowok="t"/>
              </v:shape>
            </v:group>
            <v:group style="position:absolute;left:12695;top:20505;width:52;height:2" coordorigin="12695,20505" coordsize="52,2">
              <v:shape style="position:absolute;left:12695;top:20505;width:52;height:2" coordorigin="12695,20505" coordsize="52,0" path="m12695,20505l12747,20505e" filled="false" stroked="true" strokeweight=".112803pt" strokecolor="#000000">
                <v:path arrowok="t"/>
              </v:shape>
            </v:group>
            <v:group style="position:absolute;left:12695;top:20504;width:52;height:3" coordorigin="12695,20504" coordsize="52,3">
              <v:shape style="position:absolute;left:12695;top:20504;width:52;height:3" coordorigin="12695,20504" coordsize="52,3" path="m12747,20504l12695,20504,12747,20506,12747,20504xe" filled="false" stroked="true" strokeweight="0pt" strokecolor="#000000">
                <v:path arrowok="t"/>
              </v:shape>
            </v:group>
            <v:group style="position:absolute;left:12695;top:20504;width:52;height:3" coordorigin="12695,20504" coordsize="52,3">
              <v:shape style="position:absolute;left:12695;top:20504;width:52;height:3" coordorigin="12695,20504" coordsize="52,3" path="m12695,20504l12747,20506,12695,20506,12695,20504xe" filled="false" stroked="true" strokeweight="0pt" strokecolor="#000000">
                <v:path arrowok="t"/>
              </v:shape>
            </v:group>
            <v:group style="position:absolute;left:12695;top:20507;width:52;height:2" coordorigin="12695,20507" coordsize="52,2">
              <v:shape style="position:absolute;left:12695;top:20507;width:52;height:2" coordorigin="12695,20507" coordsize="52,0" path="m12695,20507l12747,20507e" filled="false" stroked="true" strokeweight=".112803pt" strokecolor="#000000">
                <v:path arrowok="t"/>
              </v:shape>
            </v:group>
            <v:group style="position:absolute;left:12695;top:20506;width:52;height:3" coordorigin="12695,20506" coordsize="52,3">
              <v:shape style="position:absolute;left:12695;top:20506;width:52;height:3" coordorigin="12695,20506" coordsize="52,3" path="m12747,20506l12695,20506,12747,20508,12747,20506xe" filled="false" stroked="true" strokeweight="0pt" strokecolor="#000000">
                <v:path arrowok="t"/>
              </v:shape>
            </v:group>
            <v:group style="position:absolute;left:12695;top:20506;width:52;height:3" coordorigin="12695,20506" coordsize="52,3">
              <v:shape style="position:absolute;left:12695;top:20506;width:52;height:3" coordorigin="12695,20506" coordsize="52,3" path="m12695,20506l12747,20508,12695,20508,12695,20506xe" filled="false" stroked="true" strokeweight="0pt" strokecolor="#000000">
                <v:path arrowok="t"/>
              </v:shape>
            </v:group>
            <v:group style="position:absolute;left:12695;top:20509;width:52;height:2" coordorigin="12695,20509" coordsize="52,2">
              <v:shape style="position:absolute;left:12695;top:20509;width:52;height:2" coordorigin="12695,20509" coordsize="52,0" path="m12695,20509l12747,20509e" filled="false" stroked="true" strokeweight=".112803pt" strokecolor="#000000">
                <v:path arrowok="t"/>
              </v:shape>
            </v:group>
            <v:group style="position:absolute;left:12695;top:20508;width:52;height:3" coordorigin="12695,20508" coordsize="52,3">
              <v:shape style="position:absolute;left:12695;top:20508;width:52;height:3" coordorigin="12695,20508" coordsize="52,3" path="m12747,20508l12695,20508,12747,20511,12747,20508xe" filled="false" stroked="true" strokeweight="0pt" strokecolor="#000000">
                <v:path arrowok="t"/>
              </v:shape>
            </v:group>
            <v:group style="position:absolute;left:12695;top:20508;width:52;height:3" coordorigin="12695,20508" coordsize="52,3">
              <v:shape style="position:absolute;left:12695;top:20508;width:52;height:3" coordorigin="12695,20508" coordsize="52,3" path="m12695,20508l12747,20511,12697,20511,12695,20508xe" filled="false" stroked="true" strokeweight="0pt" strokecolor="#000000">
                <v:path arrowok="t"/>
              </v:shape>
            </v:group>
            <v:group style="position:absolute;left:12697;top:20512;width:50;height:2" coordorigin="12697,20512" coordsize="50,2">
              <v:shape style="position:absolute;left:12697;top:20512;width:50;height:2" coordorigin="12697,20512" coordsize="50,0" path="m12697,20512l12747,20512e" filled="false" stroked="true" strokeweight=".112803pt" strokecolor="#000000">
                <v:path arrowok="t"/>
              </v:shape>
            </v:group>
            <v:group style="position:absolute;left:12697;top:20511;width:50;height:3" coordorigin="12697,20511" coordsize="50,3">
              <v:shape style="position:absolute;left:12697;top:20511;width:50;height:3" coordorigin="12697,20511" coordsize="50,3" path="m12747,20511l12697,20511,12744,20513,12747,20511xe" filled="false" stroked="true" strokeweight="0pt" strokecolor="#000000">
                <v:path arrowok="t"/>
              </v:shape>
            </v:group>
            <v:group style="position:absolute;left:12697;top:20511;width:48;height:3" coordorigin="12697,20511" coordsize="48,3">
              <v:shape style="position:absolute;left:12697;top:20511;width:48;height:3" coordorigin="12697,20511" coordsize="48,3" path="m12697,20511l12744,20513,12697,20513,12697,20511xe" filled="false" stroked="true" strokeweight="0pt" strokecolor="#000000">
                <v:path arrowok="t"/>
              </v:shape>
            </v:group>
            <v:group style="position:absolute;left:12697;top:20514;width:48;height:2" coordorigin="12697,20514" coordsize="48,2">
              <v:shape style="position:absolute;left:12697;top:20514;width:48;height:2" coordorigin="12697,20514" coordsize="48,0" path="m12697,20514l12744,20514e" filled="false" stroked="true" strokeweight=".112803pt" strokecolor="#000000">
                <v:path arrowok="t"/>
              </v:shape>
            </v:group>
            <v:group style="position:absolute;left:12697;top:20513;width:48;height:3" coordorigin="12697,20513" coordsize="48,3">
              <v:shape style="position:absolute;left:12697;top:20513;width:48;height:3" coordorigin="12697,20513" coordsize="48,3" path="m12744,20513l12697,20513,12744,20515,12744,20513xe" filled="false" stroked="true" strokeweight="0pt" strokecolor="#000000">
                <v:path arrowok="t"/>
              </v:shape>
            </v:group>
            <v:group style="position:absolute;left:12697;top:20513;width:48;height:3" coordorigin="12697,20513" coordsize="48,3">
              <v:shape style="position:absolute;left:12697;top:20513;width:48;height:3" coordorigin="12697,20513" coordsize="48,3" path="m12697,20513l12744,20515,12699,20515,12697,20513xe" filled="false" stroked="true" strokeweight="0pt" strokecolor="#000000">
                <v:path arrowok="t"/>
              </v:shape>
            </v:group>
            <v:group style="position:absolute;left:12699;top:20516;width:46;height:2" coordorigin="12699,20516" coordsize="46,2">
              <v:shape style="position:absolute;left:12699;top:20516;width:46;height:2" coordorigin="12699,20516" coordsize="46,0" path="m12699,20516l12744,20516e" filled="false" stroked="true" strokeweight=".112803pt" strokecolor="#000000">
                <v:path arrowok="t"/>
              </v:shape>
            </v:group>
            <v:group style="position:absolute;left:12699;top:20515;width:46;height:3" coordorigin="12699,20515" coordsize="46,3">
              <v:shape style="position:absolute;left:12699;top:20515;width:46;height:3" coordorigin="12699,20515" coordsize="46,3" path="m12744,20515l12699,20515,12742,20517,12744,20515xe" filled="false" stroked="true" strokeweight="0pt" strokecolor="#000000">
                <v:path arrowok="t"/>
              </v:shape>
            </v:group>
            <v:group style="position:absolute;left:12699;top:20515;width:43;height:3" coordorigin="12699,20515" coordsize="43,3">
              <v:shape style="position:absolute;left:12699;top:20515;width:43;height:3" coordorigin="12699,20515" coordsize="43,3" path="m12699,20515l12742,20517,12699,20517,12699,20515xe" filled="false" stroked="true" strokeweight="0pt" strokecolor="#000000">
                <v:path arrowok="t"/>
              </v:shape>
            </v:group>
            <v:group style="position:absolute;left:12699;top:20518;width:43;height:2" coordorigin="12699,20518" coordsize="43,2">
              <v:shape style="position:absolute;left:12699;top:20518;width:43;height:2" coordorigin="12699,20518" coordsize="43,0" path="m12699,20518l12742,20518e" filled="false" stroked="true" strokeweight=".112803pt" strokecolor="#000000">
                <v:path arrowok="t"/>
              </v:shape>
            </v:group>
            <v:group style="position:absolute;left:12699;top:20517;width:43;height:3" coordorigin="12699,20517" coordsize="43,3">
              <v:shape style="position:absolute;left:12699;top:20517;width:43;height:3" coordorigin="12699,20517" coordsize="43,3" path="m12742,20517l12699,20517,12740,20520,12742,20517xe" filled="false" stroked="true" strokeweight="0pt" strokecolor="#000000">
                <v:path arrowok="t"/>
              </v:shape>
            </v:group>
            <v:group style="position:absolute;left:12699;top:20517;width:41;height:3" coordorigin="12699,20517" coordsize="41,3">
              <v:shape style="position:absolute;left:12699;top:20517;width:41;height:3" coordorigin="12699,20517" coordsize="41,3" path="m12699,20517l12740,20520,12702,20520,12699,20517xe" filled="false" stroked="true" strokeweight="0pt" strokecolor="#000000">
                <v:path arrowok="t"/>
              </v:shape>
            </v:group>
            <v:group style="position:absolute;left:12702;top:20521;width:39;height:2" coordorigin="12702,20521" coordsize="39,2">
              <v:shape style="position:absolute;left:12702;top:20521;width:39;height:2" coordorigin="12702,20521" coordsize="39,0" path="m12702,20521l12740,20521e" filled="false" stroked="true" strokeweight=".112803pt" strokecolor="#000000">
                <v:path arrowok="t"/>
              </v:shape>
            </v:group>
            <v:group style="position:absolute;left:12702;top:20520;width:39;height:3" coordorigin="12702,20520" coordsize="39,3">
              <v:shape style="position:absolute;left:12702;top:20520;width:39;height:3" coordorigin="12702,20520" coordsize="39,3" path="m12740,20520l12702,20520,12738,20522,12740,20520xe" filled="false" stroked="true" strokeweight="0pt" strokecolor="#000000">
                <v:path arrowok="t"/>
              </v:shape>
            </v:group>
            <v:group style="position:absolute;left:12702;top:20520;width:37;height:3" coordorigin="12702,20520" coordsize="37,3">
              <v:shape style="position:absolute;left:12702;top:20520;width:37;height:3" coordorigin="12702,20520" coordsize="37,3" path="m12702,20520l12738,20522,12704,20522,12702,20520xe" filled="false" stroked="true" strokeweight="0pt" strokecolor="#000000">
                <v:path arrowok="t"/>
              </v:shape>
            </v:group>
            <v:group style="position:absolute;left:12704;top:20522;width:34;height:2" coordorigin="12704,20522" coordsize="34,2">
              <v:shape style="position:absolute;left:12704;top:20522;width:34;height:2" coordorigin="12704,20522" coordsize="34,0" path="m12704,20522l12738,20522e" filled="false" stroked="true" strokeweight="0pt" strokecolor="#000000">
                <v:path arrowok="t"/>
              </v:shape>
            </v:group>
            <v:group style="position:absolute;left:12704;top:20522;width:34;height:2" coordorigin="12704,20522" coordsize="34,2">
              <v:shape style="position:absolute;left:12704;top:20522;width:34;height:2" coordorigin="12704,20522" coordsize="34,0" path="m12704,20522l12738,20522e" filled="false" stroked="true" strokeweight="0pt" strokecolor="#000000">
                <v:path arrowok="t"/>
              </v:shape>
            </v:group>
            <v:group style="position:absolute;left:12704;top:20522;width:34;height:2" coordorigin="12704,20522" coordsize="34,2">
              <v:shape style="position:absolute;left:12704;top:20522;width:34;height:2" coordorigin="12704,20522" coordsize="34,0" path="m12704,20522l12738,20522e" filled="false" stroked="true" strokeweight="0pt" strokecolor="#000000">
                <v:path arrowok="t"/>
              </v:shape>
            </v:group>
            <v:group style="position:absolute;left:12706;top:20523;width:32;height:2" coordorigin="12706,20523" coordsize="32,2">
              <v:shape style="position:absolute;left:12706;top:20523;width:32;height:2" coordorigin="12706,20523" coordsize="32,0" path="m12706,20523l12738,20523e" filled="false" stroked="true" strokeweight=".112803pt" strokecolor="#000000">
                <v:path arrowok="t"/>
              </v:shape>
            </v:group>
            <v:group style="position:absolute;left:12706;top:20522;width:32;height:3" coordorigin="12706,20522" coordsize="32,3">
              <v:shape style="position:absolute;left:12706;top:20522;width:32;height:3" coordorigin="12706,20522" coordsize="32,3" path="m12738,20522l12706,20522,12733,20524,12738,20522xe" filled="false" stroked="true" strokeweight="0pt" strokecolor="#000000">
                <v:path arrowok="t"/>
              </v:shape>
            </v:group>
            <v:group style="position:absolute;left:12706;top:20522;width:28;height:3" coordorigin="12706,20522" coordsize="28,3">
              <v:shape style="position:absolute;left:12706;top:20522;width:28;height:3" coordorigin="12706,20522" coordsize="28,3" path="m12706,20522l12733,20524,12708,20524,12706,20522xe" filled="false" stroked="true" strokeweight="0pt" strokecolor="#000000">
                <v:path arrowok="t"/>
              </v:shape>
            </v:group>
            <v:group style="position:absolute;left:12708;top:20525;width:25;height:2" coordorigin="12708,20525" coordsize="25,2">
              <v:shape style="position:absolute;left:12708;top:20525;width:25;height:2" coordorigin="12708,20525" coordsize="25,0" path="m12708,20525l12733,20525e" filled="false" stroked="true" strokeweight=".112803pt" strokecolor="#000000">
                <v:path arrowok="t"/>
              </v:shape>
            </v:group>
            <v:group style="position:absolute;left:12708;top:20524;width:25;height:3" coordorigin="12708,20524" coordsize="25,3">
              <v:shape style="position:absolute;left:12708;top:20524;width:25;height:3" coordorigin="12708,20524" coordsize="25,3" path="m12733,20524l12708,20524,12733,20526,12733,20524xe" filled="false" stroked="true" strokeweight="0pt" strokecolor="#000000">
                <v:path arrowok="t"/>
              </v:shape>
            </v:group>
            <v:group style="position:absolute;left:12708;top:20524;width:25;height:3" coordorigin="12708,20524" coordsize="25,3">
              <v:shape style="position:absolute;left:12708;top:20524;width:25;height:3" coordorigin="12708,20524" coordsize="25,3" path="m12708,20524l12733,20526,12711,20526,12708,20524xe" filled="false" stroked="true" strokeweight="0pt" strokecolor="#000000">
                <v:path arrowok="t"/>
              </v:shape>
            </v:group>
            <v:group style="position:absolute;left:12711;top:20526;width:23;height:2" coordorigin="12711,20526" coordsize="23,2">
              <v:shape style="position:absolute;left:12711;top:20526;width:23;height:2" coordorigin="12711,20526" coordsize="23,0" path="m12711,20526l12733,20526e" filled="false" stroked="true" strokeweight="0pt" strokecolor="#000000">
                <v:path arrowok="t"/>
              </v:shape>
            </v:group>
            <v:group style="position:absolute;left:12711;top:20526;width:23;height:2" coordorigin="12711,20526" coordsize="23,2">
              <v:shape style="position:absolute;left:12711;top:20526;width:23;height:2" coordorigin="12711,20526" coordsize="23,0" path="m12711,20526l12733,20526e" filled="false" stroked="true" strokeweight="0pt" strokecolor="#000000">
                <v:path arrowok="t"/>
              </v:shape>
            </v:group>
            <v:group style="position:absolute;left:12711;top:20526;width:19;height:2" coordorigin="12711,20526" coordsize="19,2">
              <v:shape style="position:absolute;left:12711;top:20526;width:19;height:2" coordorigin="12711,20526" coordsize="19,0" path="m12711,20526l12729,20526e" filled="false" stroked="true" strokeweight="0pt" strokecolor="#000000">
                <v:path arrowok="t"/>
              </v:shape>
            </v:group>
            <v:group style="position:absolute;left:12713;top:20526;width:16;height:2" coordorigin="12713,20526" coordsize="16,2">
              <v:shape style="position:absolute;left:12713;top:20526;width:16;height:2" coordorigin="12713,20526" coordsize="16,0" path="m12713,20526l12729,20526e" filled="false" stroked="true" strokeweight="0pt" strokecolor="#000000">
                <v:path arrowok="t"/>
              </v:shape>
            </v:group>
            <v:group style="position:absolute;left:12713;top:20526;width:16;height:2" coordorigin="12713,20526" coordsize="16,2">
              <v:shape style="position:absolute;left:12713;top:20526;width:16;height:2" coordorigin="12713,20526" coordsize="16,0" path="m12713,20526l12729,20526e" filled="false" stroked="true" strokeweight="0pt" strokecolor="#000000">
                <v:path arrowok="t"/>
              </v:shape>
            </v:group>
            <v:group style="position:absolute;left:12713;top:20526;width:14;height:2" coordorigin="12713,20526" coordsize="14,2">
              <v:shape style="position:absolute;left:12713;top:20526;width:14;height:2" coordorigin="12713,20526" coordsize="14,0" path="m12713,20526l12726,20526e" filled="false" stroked="true" strokeweight="0pt" strokecolor="#000000">
                <v:path arrowok="t"/>
              </v:shape>
            </v:group>
            <v:group style="position:absolute;left:12715;top:20526;width:10;height:3" coordorigin="12715,20526" coordsize="10,3">
              <v:shape style="position:absolute;left:12715;top:20526;width:10;height:3" coordorigin="12715,20526" coordsize="10,3" path="m12715,20526l12717,20529,12724,20529,12715,20526xe" filled="true" fillcolor="#000000" stroked="false">
                <v:path arrowok="t"/>
                <v:fill type="solid"/>
              </v:shape>
            </v:group>
            <v:group style="position:absolute;left:12715;top:20526;width:10;height:3" coordorigin="12715,20526" coordsize="10,3">
              <v:shape style="position:absolute;left:12715;top:20526;width:10;height:3" coordorigin="12715,20526" coordsize="10,3" path="m12715,20526l12717,20529,12724,20529,12715,20526xe" filled="false" stroked="true" strokeweight="0pt" strokecolor="#000000">
                <v:path arrowok="t"/>
              </v:shape>
            </v:group>
            <v:group style="position:absolute;left:12717;top:20529;width:7;height:2" coordorigin="12717,20529" coordsize="7,2">
              <v:shape style="position:absolute;left:12717;top:20529;width:7;height:2" coordorigin="12717,20529" coordsize="7,0" path="m12717,20529l12724,20529e" filled="false" stroked="true" strokeweight="0pt" strokecolor="#000000">
                <v:path arrowok="t"/>
              </v:shape>
            </v:group>
            <v:group style="position:absolute;left:12715;top:20526;width:12;height:3" coordorigin="12715,20526" coordsize="12,3">
              <v:shape style="position:absolute;left:12715;top:20526;width:12;height:3" coordorigin="12715,20526" coordsize="12,3" path="m12715,20526l12724,20529,12726,20526,12715,20526xe" filled="true" fillcolor="#000000" stroked="false">
                <v:path arrowok="t"/>
                <v:fill type="solid"/>
              </v:shape>
            </v:group>
            <v:group style="position:absolute;left:12715;top:20526;width:12;height:3" coordorigin="12715,20526" coordsize="12,3">
              <v:shape style="position:absolute;left:12715;top:20526;width:12;height:3" coordorigin="12715,20526" coordsize="12,3" path="m12715,20526l12726,20526,12724,20529,12715,20526xe" filled="false" stroked="true" strokeweight="0pt" strokecolor="#000000">
                <v:path arrowok="t"/>
              </v:shape>
            </v:group>
            <v:group style="position:absolute;left:11;top:8;width:22381;height:31653" coordorigin="11,8" coordsize="22381,31653">
              <v:shape style="position:absolute;left:11;top:8;width:22381;height:31653" coordorigin="11,8" coordsize="22381,31653" path="m11,31660l11,8,22391,8,11,8,11,31660e" filled="false" stroked="true" strokeweight=".676817pt" strokecolor="#000000">
                <v:path arrowok="t"/>
              </v:shape>
            </v:group>
            <v:group style="position:absolute;left:1083;top:281;width:21052;height:31123" coordorigin="1083,281" coordsize="21052,31123">
              <v:shape style="position:absolute;left:1083;top:281;width:21052;height:31123" coordorigin="1083,281" coordsize="21052,31123" path="m22134,281l1083,281,1083,31403,22134,31403,22134,281e" filled="false" stroked="true" strokeweight=".676817pt" strokecolor="#000000">
                <v:path arrowok="t"/>
              </v:shape>
            </v:group>
            <v:group style="position:absolute;left:1649;top:29652;width:1999;height:2" coordorigin="1649,29652" coordsize="1999,2">
              <v:shape style="position:absolute;left:1649;top:29652;width:1999;height:2" coordorigin="1649,29652" coordsize="1999,0" path="m1649,29652l3648,29652e" filled="false" stroked="true" strokeweight=".78962pt" strokecolor="#0000ff">
                <v:path arrowok="t"/>
              </v:shape>
            </v:group>
            <v:group style="position:absolute;left:1642;top:29160;width:1999;height:2" coordorigin="1642,29160" coordsize="1999,2">
              <v:shape style="position:absolute;left:1642;top:29160;width:1999;height:2" coordorigin="1642,29160" coordsize="1999,0" path="m1642,29160l3641,29160e" filled="false" stroked="true" strokeweight=".78962pt" strokecolor="#000000">
                <v:path arrowok="t"/>
              </v:shape>
            </v:group>
            <v:group style="position:absolute;left:1638;top:28533;width:2006;height:2" coordorigin="1638,28533" coordsize="2006,2">
              <v:shape style="position:absolute;left:1638;top:28533;width:2006;height:2" coordorigin="1638,28533" coordsize="2006,0" path="m1638,28533l3644,28533e" filled="false" stroked="true" strokeweight=".78962pt" strokecolor="#ff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0,29932l2788,29932,2775,29930,2770,29932xe" filled="true" fillcolor="#000000" stroked="false">
                <v:path arrowok="t"/>
                <v:fill type="solid"/>
              </v:shape>
              <v:shape style="position:absolute;left:2770;top:29930;width:19;height:3" coordorigin="2770,29930" coordsize="19,3" path="m2775,29930l2788,29932,2786,29930,2775,29930xe" filled="true" fillcolor="#000000" stroked="false">
                <v:path arrowok="t"/>
                <v:fill type="solid"/>
              </v:shape>
            </v:group>
            <v:group style="position:absolute;left:2775;top:29930;width:14;height:3" coordorigin="2775,29930" coordsize="14,3">
              <v:shape style="position:absolute;left:2775;top:29930;width:14;height:3" coordorigin="2775,29930" coordsize="14,3" path="m2786,29930l2775,29930,2788,29932,2786,29930x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5,29930l2788,29932,2770,29932,2775,29930x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70;top:29932;width:23;height:2" coordorigin="2770,29932" coordsize="23,2">
              <v:shape style="position:absolute;left:2770;top:29932;width:23;height:2" coordorigin="2770,29932" coordsize="23,0" path="m2770,29932l2793,29932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66;top:29933;width:30;height:2" coordorigin="2766,29933" coordsize="30,2">
              <v:shape style="position:absolute;left:2766;top:29933;width:30;height:2" coordorigin="2766,29933" coordsize="30,0" path="m2766,29933l2795,29933e" filled="false" stroked="true" strokeweight=".112803pt" strokecolor="#000000">
                <v:path arrowok="t"/>
              </v:shape>
            </v:group>
            <v:group style="position:absolute;left:2768;top:29932;width:28;height:3" coordorigin="2768,29932" coordsize="28,3">
              <v:shape style="position:absolute;left:2768;top:29932;width:28;height:3" coordorigin="2768,29932" coordsize="28,3" path="m2793,29932l2768,29932,2795,29934,2793,29932xe" filled="false" stroked="true" strokeweight="0pt" strokecolor="#000000">
                <v:path arrowok="t"/>
              </v:shape>
            </v:group>
            <v:group style="position:absolute;left:2766;top:29932;width:30;height:3" coordorigin="2766,29932" coordsize="30,3">
              <v:shape style="position:absolute;left:2766;top:29932;width:30;height:3" coordorigin="2766,29932" coordsize="30,3" path="m2768,29932l2795,29934,2766,29934,2768,29932x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6;top:29934;width:32;height:2" coordorigin="2766,29934" coordsize="32,2">
              <v:shape style="position:absolute;left:2766;top:29934;width:32;height:2" coordorigin="2766,29934" coordsize="32,0" path="m2766,29934l2798,29934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1;top:29935;width:39;height:2" coordorigin="2761,29935" coordsize="39,2">
              <v:shape style="position:absolute;left:2761;top:29935;width:39;height:2" coordorigin="2761,29935" coordsize="39,0" path="m2761,29935l2800,29935e" filled="false" stroked="true" strokeweight=".112803pt" strokecolor="#000000">
                <v:path arrowok="t"/>
              </v:shape>
            </v:group>
            <v:group style="position:absolute;left:2764;top:29934;width:37;height:3" coordorigin="2764,29934" coordsize="37,3">
              <v:shape style="position:absolute;left:2764;top:29934;width:37;height:3" coordorigin="2764,29934" coordsize="37,3" path="m2798,29934l2764,29934,2800,29936,2798,29934xe" filled="false" stroked="true" strokeweight="0pt" strokecolor="#000000">
                <v:path arrowok="t"/>
              </v:shape>
            </v:group>
            <v:group style="position:absolute;left:2761;top:29934;width:39;height:3" coordorigin="2761,29934" coordsize="39,3">
              <v:shape style="position:absolute;left:2761;top:29934;width:39;height:3" coordorigin="2761,29934" coordsize="39,3" path="m2764,29934l2800,29936,2761,29936,2764,29934xe" filled="false" stroked="true" strokeweight="0pt" strokecolor="#000000">
                <v:path arrowok="t"/>
              </v:shape>
            </v:group>
            <v:group style="position:absolute;left:2759;top:29938;width:43;height:2" coordorigin="2759,29938" coordsize="43,2">
              <v:shape style="position:absolute;left:2759;top:29938;width:43;height:2" coordorigin="2759,29938" coordsize="43,0" path="m2759,29938l2802,29938e" filled="false" stroked="true" strokeweight=".112803pt" strokecolor="#000000">
                <v:path arrowok="t"/>
              </v:shape>
            </v:group>
            <v:group style="position:absolute;left:2761;top:29936;width:41;height:3" coordorigin="2761,29936" coordsize="41,3">
              <v:shape style="position:absolute;left:2761;top:29936;width:41;height:3" coordorigin="2761,29936" coordsize="41,3" path="m2800,29936l2761,29936,2802,29939,2800,29936xe" filled="false" stroked="true" strokeweight="0pt" strokecolor="#000000">
                <v:path arrowok="t"/>
              </v:shape>
            </v:group>
            <v:group style="position:absolute;left:2759;top:29936;width:43;height:3" coordorigin="2759,29936" coordsize="43,3">
              <v:shape style="position:absolute;left:2759;top:29936;width:43;height:3" coordorigin="2759,29936" coordsize="43,3" path="m2761,29936l2802,29939,2759,29939,2761,29936xe" filled="false" stroked="true" strokeweight="0pt" strokecolor="#000000">
                <v:path arrowok="t"/>
              </v:shape>
            </v:group>
            <v:group style="position:absolute;left:2757;top:29940;width:46;height:2" coordorigin="2757,29940" coordsize="46,2">
              <v:shape style="position:absolute;left:2757;top:29940;width:46;height:2" coordorigin="2757,29940" coordsize="46,0" path="m2757,29940l2802,29940e" filled="false" stroked="true" strokeweight=".112803pt" strokecolor="#000000">
                <v:path arrowok="t"/>
              </v:shape>
            </v:group>
            <v:group style="position:absolute;left:2759;top:29939;width:43;height:3" coordorigin="2759,29939" coordsize="43,3">
              <v:shape style="position:absolute;left:2759;top:29939;width:43;height:3" coordorigin="2759,29939" coordsize="43,3" path="m2802,29939l2759,29939,2802,29941,2802,29939xe" filled="false" stroked="true" strokeweight="0pt" strokecolor="#000000">
                <v:path arrowok="t"/>
              </v:shape>
            </v:group>
            <v:group style="position:absolute;left:2757;top:29939;width:46;height:3" coordorigin="2757,29939" coordsize="46,3">
              <v:shape style="position:absolute;left:2757;top:29939;width:46;height:3" coordorigin="2757,29939" coordsize="46,3" path="m2759,29939l2802,29941,2757,29941,2759,29939xe" filled="false" stroked="true" strokeweight="0pt" strokecolor="#000000">
                <v:path arrowok="t"/>
              </v:shape>
            </v:group>
            <v:group style="position:absolute;left:2757;top:29942;width:48;height:2" coordorigin="2757,29942" coordsize="48,2">
              <v:shape style="position:absolute;left:2757;top:29942;width:48;height:2" coordorigin="2757,29942" coordsize="48,0" path="m2757,29942l2804,29942e" filled="false" stroked="true" strokeweight=".112803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802,29941l2757,29941,2804,29943,2802,29941xe" filled="false" stroked="true" strokeweight="0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757,29941l2804,29943,2757,29943,2757,29941xe" filled="false" stroked="true" strokeweight="0pt" strokecolor="#000000">
                <v:path arrowok="t"/>
              </v:shape>
            </v:group>
            <v:group style="position:absolute;left:2755;top:29944;width:52;height:2" coordorigin="2755,29944" coordsize="52,2">
              <v:shape style="position:absolute;left:2755;top:29944;width:52;height:2" coordorigin="2755,29944" coordsize="52,0" path="m2755,29944l2807,29944e" filled="false" stroked="true" strokeweight=".112803pt" strokecolor="#000000">
                <v:path arrowok="t"/>
              </v:shape>
            </v:group>
            <v:group style="position:absolute;left:2757;top:29943;width:50;height:3" coordorigin="2757,29943" coordsize="50,3">
              <v:shape style="position:absolute;left:2757;top:29943;width:50;height:3" coordorigin="2757,29943" coordsize="50,3" path="m2804,29943l2757,29943,2807,29945,2804,29943xe" filled="false" stroked="true" strokeweight="0pt" strokecolor="#000000">
                <v:path arrowok="t"/>
              </v:shape>
            </v:group>
            <v:group style="position:absolute;left:2755;top:29943;width:52;height:3" coordorigin="2755,29943" coordsize="52,3">
              <v:shape style="position:absolute;left:2755;top:29943;width:52;height:3" coordorigin="2755,29943" coordsize="52,3" path="m2757,29943l2807,29945,2755,29945,2757,29943xe" filled="false" stroked="true" strokeweight="0pt" strokecolor="#000000">
                <v:path arrowok="t"/>
              </v:shape>
            </v:group>
            <v:group style="position:absolute;left:2755;top:29947;width:52;height:2" coordorigin="2755,29947" coordsize="52,2">
              <v:shape style="position:absolute;left:2755;top:29947;width:52;height:2" coordorigin="2755,29947" coordsize="52,0" path="m2755,29947l2807,29947e" filled="false" stroked="true" strokeweight=".112803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807,29945l2755,29945,2807,29948,2807,29945xe" filled="false" stroked="true" strokeweight="0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755,29945l2807,29948,2755,29948,2755,29945xe" filled="false" stroked="true" strokeweight="0pt" strokecolor="#000000">
                <v:path arrowok="t"/>
              </v:shape>
            </v:group>
            <v:group style="position:absolute;left:2752;top:29949;width:55;height:2" coordorigin="2752,29949" coordsize="55,2">
              <v:shape style="position:absolute;left:2752;top:29949;width:55;height:2" coordorigin="2752,29949" coordsize="55,0" path="m2752,29949l2807,29949e" filled="false" stroked="true" strokeweight=".112803pt" strokecolor="#000000">
                <v:path arrowok="t"/>
              </v:shape>
            </v:group>
            <v:group style="position:absolute;left:2755;top:29948;width:52;height:3" coordorigin="2755,29948" coordsize="52,3">
              <v:shape style="position:absolute;left:2755;top:29948;width:52;height:3" coordorigin="2755,29948" coordsize="52,3" path="m2807,29948l2755,29948,2807,29950,2807,29948xe" filled="false" stroked="true" strokeweight="0pt" strokecolor="#000000">
                <v:path arrowok="t"/>
              </v:shape>
            </v:group>
            <v:group style="position:absolute;left:2752;top:29948;width:55;height:3" coordorigin="2752,29948" coordsize="55,3">
              <v:shape style="position:absolute;left:2752;top:29948;width:55;height:3" coordorigin="2752,29948" coordsize="55,3" path="m2755,29948l2807,29950,2752,29950,2755,29948xe" filled="false" stroked="true" strokeweight="0pt" strokecolor="#000000">
                <v:path arrowok="t"/>
              </v:shape>
            </v:group>
            <v:group style="position:absolute;left:2752;top:29951;width:57;height:2" coordorigin="2752,29951" coordsize="57,2">
              <v:shape style="position:absolute;left:2752;top:29951;width:57;height:2" coordorigin="2752,29951" coordsize="57,0" path="m2752,29951l2809,29951e" filled="false" stroked="true" strokeweight=".112803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807,29950l2752,29950,2809,29952,2807,29950xe" filled="false" stroked="true" strokeweight="0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752,29950l2809,29952,2752,29952,2752,29950xe" filled="false" stroked="true" strokeweight="0pt" strokecolor="#000000">
                <v:path arrowok="t"/>
              </v:shape>
            </v:group>
            <v:group style="position:absolute;left:2752;top:29953;width:57;height:2" coordorigin="2752,29953" coordsize="57,2">
              <v:shape style="position:absolute;left:2752;top:29953;width:57;height:2" coordorigin="2752,29953" coordsize="57,0" path="m2752,29953l2809,29953e" filled="false" stroked="true" strokeweight=".112803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809,29952l2752,29952,2809,29954,2809,29952xe" filled="false" stroked="true" strokeweight="0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752,29952l2809,29954,2752,29954,2752,29952xe" filled="false" stroked="true" strokeweight="0pt" strokecolor="#000000">
                <v:path arrowok="t"/>
              </v:shape>
            </v:group>
            <v:group style="position:absolute;left:2752;top:29957;width:57;height:2" coordorigin="2752,29957" coordsize="57,2">
              <v:shape style="position:absolute;left:2752;top:29957;width:57;height:2" coordorigin="2752,29957" coordsize="57,0" path="m2752,29957l2809,29957e" filled="false" stroked="true" strokeweight=".225606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809,29954l2752,29954,2809,29959,2809,29954xe" filled="false" stroked="true" strokeweight="0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752,29954l2809,29959,2752,29959,2752,29954xe" filled="false" stroked="true" strokeweight="0pt" strokecolor="#000000">
                <v:path arrowok="t"/>
              </v:shape>
            </v:group>
            <v:group style="position:absolute;left:2752;top:29960;width:57;height:2" coordorigin="2752,29960" coordsize="57,2">
              <v:shape style="position:absolute;left:2752;top:29960;width:57;height:2" coordorigin="2752,29960" coordsize="57,0" path="m2752,29960l2809,29960e" filled="false" stroked="true" strokeweight=".112803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809,29959l2752,29959,2809,29961,2809,29959xe" filled="false" stroked="true" strokeweight="0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752,29959l2809,29961,2752,29961,2752,29959xe" filled="false" stroked="true" strokeweight="0pt" strokecolor="#000000">
                <v:path arrowok="t"/>
              </v:shape>
            </v:group>
            <v:group style="position:absolute;left:2752;top:29962;width:57;height:2" coordorigin="2752,29962" coordsize="57,2">
              <v:shape style="position:absolute;left:2752;top:29962;width:57;height:2" coordorigin="2752,29962" coordsize="57,0" path="m2752,29962l2809,29962e" filled="false" stroked="true" strokeweight=".112803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809,29961l2752,29961,2809,29963,2809,29961xe" filled="false" stroked="true" strokeweight="0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752,29961l2809,29963,2752,29963,2752,29961xe" filled="false" stroked="true" strokeweight="0pt" strokecolor="#000000">
                <v:path arrowok="t"/>
              </v:shape>
            </v:group>
            <v:group style="position:absolute;left:2752;top:29965;width:57;height:2" coordorigin="2752,29965" coordsize="57,2">
              <v:shape style="position:absolute;left:2752;top:29965;width:57;height:2" coordorigin="2752,29965" coordsize="57,0" path="m2752,29965l2809,29965e" filled="false" stroked="true" strokeweight=".112803pt" strokecolor="#000000">
                <v:path arrowok="t"/>
              </v:shape>
            </v:group>
            <v:group style="position:absolute;left:2752;top:29963;width:57;height:3" coordorigin="2752,29963" coordsize="57,3">
              <v:shape style="position:absolute;left:2752;top:29963;width:57;height:3" coordorigin="2752,29963" coordsize="57,3" path="m2809,29963l2752,29963,2807,29966,2809,29963xe" filled="false" stroked="true" strokeweight="0pt" strokecolor="#000000">
                <v:path arrowok="t"/>
              </v:shape>
            </v:group>
            <v:group style="position:absolute;left:2752;top:29963;width:55;height:3" coordorigin="2752,29963" coordsize="55,3">
              <v:shape style="position:absolute;left:2752;top:29963;width:55;height:3" coordorigin="2752,29963" coordsize="55,3" path="m2752,29963l2807,29966,2752,29966,2752,29963xe" filled="false" stroked="true" strokeweight="0pt" strokecolor="#000000">
                <v:path arrowok="t"/>
              </v:shape>
            </v:group>
            <v:group style="position:absolute;left:2752;top:29967;width:55;height:2" coordorigin="2752,29967" coordsize="55,2">
              <v:shape style="position:absolute;left:2752;top:29967;width:55;height:2" coordorigin="2752,29967" coordsize="55,0" path="m2752,29967l2807,29967e" filled="false" stroked="true" strokeweight=".112803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807,29966l2752,29966,2807,29968,2807,29966xe" filled="false" stroked="true" strokeweight="0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752,29966l2807,29968,2755,29968,2752,29966xe" filled="false" stroked="true" strokeweight="0pt" strokecolor="#000000">
                <v:path arrowok="t"/>
              </v:shape>
            </v:group>
            <v:group style="position:absolute;left:2755;top:29969;width:52;height:2" coordorigin="2755,29969" coordsize="52,2">
              <v:shape style="position:absolute;left:2755;top:29969;width:52;height:2" coordorigin="2755,29969" coordsize="52,0" path="m2755,29969l2807,29969e" filled="false" stroked="true" strokeweight=".112803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807,29968l2755,29968,2807,29970,2807,29968xe" filled="false" stroked="true" strokeweight="0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755,29968l2807,29970,2755,29970,2755,29968xe" filled="false" stroked="true" strokeweight="0pt" strokecolor="#000000">
                <v:path arrowok="t"/>
              </v:shape>
            </v:group>
            <v:group style="position:absolute;left:2755;top:29972;width:52;height:2" coordorigin="2755,29972" coordsize="52,2">
              <v:shape style="position:absolute;left:2755;top:29972;width:52;height:2" coordorigin="2755,29972" coordsize="52,0" path="m2755,29972l2807,29972e" filled="false" stroked="true" strokeweight=".225606pt" strokecolor="#000000">
                <v:path arrowok="t"/>
              </v:shape>
            </v:group>
            <v:group style="position:absolute;left:2755;top:29970;width:52;height:5" coordorigin="2755,29970" coordsize="52,5">
              <v:shape style="position:absolute;left:2755;top:29970;width:52;height:5" coordorigin="2755,29970" coordsize="52,5" path="m2807,29970l2755,29970,2804,29975,2807,29970xe" filled="false" stroked="true" strokeweight="0pt" strokecolor="#000000">
                <v:path arrowok="t"/>
              </v:shape>
            </v:group>
            <v:group style="position:absolute;left:2755;top:29970;width:50;height:5" coordorigin="2755,29970" coordsize="50,5">
              <v:shape style="position:absolute;left:2755;top:29970;width:50;height:5" coordorigin="2755,29970" coordsize="50,5" path="m2755,29970l2804,29975,2757,29975,2755,29970xe" filled="false" stroked="true" strokeweight="0pt" strokecolor="#000000">
                <v:path arrowok="t"/>
              </v:shape>
            </v:group>
            <v:group style="position:absolute;left:2757;top:29976;width:48;height:2" coordorigin="2757,29976" coordsize="48,2">
              <v:shape style="position:absolute;left:2757;top:29976;width:48;height:2" coordorigin="2757,29976" coordsize="48,0" path="m2757,29976l2804,29976e" filled="false" stroked="true" strokeweight=".112803pt" strokecolor="#000000">
                <v:path arrowok="t"/>
              </v:shape>
            </v:group>
            <v:group style="position:absolute;left:2757;top:29975;width:48;height:3" coordorigin="2757,29975" coordsize="48,3">
              <v:shape style="position:absolute;left:2757;top:29975;width:48;height:3" coordorigin="2757,29975" coordsize="48,3" path="m2804,29975l2757,29975,2802,29977,2804,29975xe" filled="false" stroked="true" strokeweight="0pt" strokecolor="#000000">
                <v:path arrowok="t"/>
              </v:shape>
            </v:group>
            <v:group style="position:absolute;left:2757;top:29975;width:46;height:3" coordorigin="2757,29975" coordsize="46,3">
              <v:shape style="position:absolute;left:2757;top:29975;width:46;height:3" coordorigin="2757,29975" coordsize="46,3" path="m2757,29975l2802,29977,2757,29977,2757,29975x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9;top:29978;width:43;height:2" coordorigin="2759,29978" coordsize="43,2">
              <v:shape style="position:absolute;left:2759;top:29978;width:43;height:2" coordorigin="2759,29978" coordsize="43,0" path="m2759,29978l2802,29978e" filled="false" stroked="true" strokeweight=".112803pt" strokecolor="#000000">
                <v:path arrowok="t"/>
              </v:shape>
            </v:group>
            <v:group style="position:absolute;left:2759;top:29977;width:43;height:3" coordorigin="2759,29977" coordsize="43,3">
              <v:shape style="position:absolute;left:2759;top:29977;width:43;height:3" coordorigin="2759,29977" coordsize="43,3" path="m2802,29977l2759,29977,2800,29979,2802,29977xe" filled="false" stroked="true" strokeweight="0pt" strokecolor="#000000">
                <v:path arrowok="t"/>
              </v:shape>
            </v:group>
            <v:group style="position:absolute;left:2759;top:29977;width:41;height:3" coordorigin="2759,29977" coordsize="41,3">
              <v:shape style="position:absolute;left:2759;top:29977;width:41;height:3" coordorigin="2759,29977" coordsize="41,3" path="m2759,29977l2800,29979,2761,29979,2759,29977xe" filled="false" stroked="true" strokeweight="0pt" strokecolor="#000000">
                <v:path arrowok="t"/>
              </v:shape>
            </v:group>
            <v:group style="position:absolute;left:2761;top:29980;width:39;height:2" coordorigin="2761,29980" coordsize="39,2">
              <v:shape style="position:absolute;left:2761;top:29980;width:39;height:2" coordorigin="2761,29980" coordsize="39,0" path="m2761,29980l2800,29980e" filled="false" stroked="true" strokeweight=".112803pt" strokecolor="#000000">
                <v:path arrowok="t"/>
              </v:shape>
            </v:group>
            <v:group style="position:absolute;left:2761;top:29979;width:39;height:3" coordorigin="2761,29979" coordsize="39,3">
              <v:shape style="position:absolute;left:2761;top:29979;width:39;height:3" coordorigin="2761,29979" coordsize="39,3" path="m2800,29979l2761,29979,2798,29981,2800,29979xe" filled="false" stroked="true" strokeweight="0pt" strokecolor="#000000">
                <v:path arrowok="t"/>
              </v:shape>
            </v:group>
            <v:group style="position:absolute;left:2761;top:29979;width:37;height:3" coordorigin="2761,29979" coordsize="37,3">
              <v:shape style="position:absolute;left:2761;top:29979;width:37;height:3" coordorigin="2761,29979" coordsize="37,3" path="m2761,29979l2798,29981,2764,29981,2761,29979xe" filled="false" stroked="true" strokeweight="0pt" strokecolor="#000000">
                <v:path arrowok="t"/>
              </v:shape>
            </v:group>
            <v:group style="position:absolute;left:2764;top:29983;width:34;height:2" coordorigin="2764,29983" coordsize="34,2">
              <v:shape style="position:absolute;left:2764;top:29983;width:34;height:2" coordorigin="2764,29983" coordsize="34,0" path="m2764,29983l2798,29983e" filled="false" stroked="true" strokeweight=".112803pt" strokecolor="#000000">
                <v:path arrowok="t"/>
              </v:shape>
            </v:group>
            <v:group style="position:absolute;left:2764;top:29981;width:34;height:3" coordorigin="2764,29981" coordsize="34,3">
              <v:shape style="position:absolute;left:2764;top:29981;width:34;height:3" coordorigin="2764,29981" coordsize="34,3" path="m2798,29981l2764,29981,2795,29984,2798,29981xe" filled="false" stroked="true" strokeweight="0pt" strokecolor="#000000">
                <v:path arrowok="t"/>
              </v:shape>
            </v:group>
            <v:group style="position:absolute;left:2764;top:29981;width:32;height:3" coordorigin="2764,29981" coordsize="32,3">
              <v:shape style="position:absolute;left:2764;top:29981;width:32;height:3" coordorigin="2764,29981" coordsize="32,3" path="m2764,29981l2795,29984,2766,29984,2764,29981x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28;height:2" coordorigin="2766,29984" coordsize="28,2">
              <v:shape style="position:absolute;left:2766;top:29984;width:28;height:2" coordorigin="2766,29984" coordsize="28,0" path="m2766,29984l2793,29984e" filled="false" stroked="true" strokeweight="0pt" strokecolor="#000000">
                <v:path arrowok="t"/>
              </v:shape>
            </v:group>
            <v:group style="position:absolute;left:2768;top:29985;width:25;height:2" coordorigin="2768,29985" coordsize="25,2">
              <v:shape style="position:absolute;left:2768;top:29985;width:25;height:2" coordorigin="2768,29985" coordsize="25,0" path="m2768,29985l2793,29985e" filled="false" stroked="true" strokeweight=".112803pt" strokecolor="#000000">
                <v:path arrowok="t"/>
              </v:shape>
            </v:group>
            <v:group style="position:absolute;left:2768;top:29984;width:25;height:3" coordorigin="2768,29984" coordsize="25,3">
              <v:shape style="position:absolute;left:2768;top:29984;width:25;height:3" coordorigin="2768,29984" coordsize="25,3" path="m2793,29984l2768,29984,2788,29986,2793,29984xe" filled="false" stroked="true" strokeweight="0pt" strokecolor="#000000">
                <v:path arrowok="t"/>
              </v:shape>
            </v:group>
            <v:group style="position:absolute;left:2768;top:29984;width:21;height:3" coordorigin="2768,29984" coordsize="21,3">
              <v:shape style="position:absolute;left:2768;top:29984;width:21;height:3" coordorigin="2768,29984" coordsize="21,3" path="m2768,29984l2788,29986,2770,29986,2768,29984x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6;height:2" coordorigin="2770,29986" coordsize="16,2">
              <v:shape style="position:absolute;left:2770;top:29986;width:16;height:2" coordorigin="2770,29986" coordsize="16,0" path="m2770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15122;top:26679;width:199;height:242" coordorigin="15122,26679" coordsize="199,242">
              <v:shape style="position:absolute;left:15122;top:26679;width:199;height:242" coordorigin="15122,26679" coordsize="199,242" path="m15122,26920l15321,26920,15321,26679,15122,26679,15122,26920e" filled="false" stroked="true" strokeweight=".225606pt" strokecolor="#000000">
                <v:path arrowok="t"/>
              </v:shape>
            </v:group>
            <v:group style="position:absolute;left:15280;top:26920;width:199;height:242" coordorigin="15280,26920" coordsize="199,242">
              <v:shape style="position:absolute;left:15280;top:26920;width:199;height:242" coordorigin="15280,26920" coordsize="199,242" path="m15280,27161l15479,27161,15479,26920,15280,26920,15280,27161e" filled="false" stroked="true" strokeweight=".225606pt" strokecolor="#000000">
                <v:path arrowok="t"/>
              </v:shape>
            </v:group>
            <v:group style="position:absolute;left:15413;top:27161;width:199;height:242" coordorigin="15413,27161" coordsize="199,242">
              <v:shape style="position:absolute;left:15413;top:27161;width:199;height:242" coordorigin="15413,27161" coordsize="199,242" path="m15413,27403l15612,27403,15612,27161,15413,27161,15413,27403e" filled="false" stroked="true" strokeweight=".225606pt" strokecolor="#000000">
                <v:path arrowok="t"/>
              </v:shape>
            </v:group>
            <v:group style="position:absolute;left:15567;top:27403;width:199;height:242" coordorigin="15567,27403" coordsize="199,242">
              <v:shape style="position:absolute;left:15567;top:27403;width:199;height:242" coordorigin="15567,27403" coordsize="199,242" path="m15567,27644l15765,27644,15765,27403,15567,27403,15567,27644e" filled="false" stroked="true" strokeweight=".225606pt" strokecolor="#000000">
                <v:path arrowok="t"/>
              </v:shape>
            </v:group>
            <v:group style="position:absolute;left:15684;top:27644;width:199;height:240" coordorigin="15684,27644" coordsize="199,240">
              <v:shape style="position:absolute;left:15684;top:27644;width:199;height:240" coordorigin="15684,27644" coordsize="199,240" path="m15684,27883l15883,27883,15883,27644,15684,27644,15684,27883e" filled="false" stroked="true" strokeweight=".225606pt" strokecolor="#000000">
                <v:path arrowok="t"/>
              </v:shape>
            </v:group>
            <v:group style="position:absolute;left:15781;top:27883;width:199;height:242" coordorigin="15781,27883" coordsize="199,242">
              <v:shape style="position:absolute;left:15781;top:27883;width:199;height:242" coordorigin="15781,27883" coordsize="199,242" path="m15781,28125l15980,28125,15980,27883,15781,27883,15781,28125e" filled="false" stroked="true" strokeweight=".225606pt" strokecolor="#000000">
                <v:path arrowok="t"/>
              </v:shape>
            </v:group>
            <v:group style="position:absolute;left:15901;top:28125;width:199;height:242" coordorigin="15901,28125" coordsize="199,242">
              <v:shape style="position:absolute;left:15901;top:28125;width:199;height:242" coordorigin="15901,28125" coordsize="199,242" path="m15901,28366l16099,28366,16099,28125,15901,28125,15901,28366e" filled="false" stroked="true" strokeweight=".225606pt" strokecolor="#000000">
                <v:path arrowok="t"/>
              </v:shape>
            </v:group>
            <v:group style="position:absolute;left:16004;top:28366;width:199;height:242" coordorigin="16004,28366" coordsize="199,242">
              <v:shape style="position:absolute;left:16004;top:28366;width:199;height:242" coordorigin="16004,28366" coordsize="199,242" path="m16004,28608l16203,28608,16203,28366,16004,28366,16004,28608e" filled="false" stroked="true" strokeweight=".225606pt" strokecolor="#000000">
                <v:path arrowok="t"/>
              </v:shape>
            </v:group>
            <v:group style="position:absolute;left:16153;top:28608;width:199;height:242" coordorigin="16153,28608" coordsize="199,242">
              <v:shape style="position:absolute;left:16153;top:28608;width:199;height:242" coordorigin="16153,28608" coordsize="199,242" path="m16153,28849l16352,28849,16352,28608,16153,28608,16153,28849e" filled="false" stroked="true" strokeweight=".225606pt" strokecolor="#000000">
                <v:path arrowok="t"/>
              </v:shape>
            </v:group>
            <v:group style="position:absolute;left:16257;top:28849;width:199;height:242" coordorigin="16257,28849" coordsize="199,242">
              <v:shape style="position:absolute;left:16257;top:28849;width:199;height:242" coordorigin="16257,28849" coordsize="199,242" path="m16257,29090l16456,29090,16456,28849,16257,28849,16257,29090e" filled="false" stroked="true" strokeweight=".225606pt" strokecolor="#000000">
                <v:path arrowok="t"/>
              </v:shape>
            </v:group>
            <v:group style="position:absolute;left:16377;top:29332;width:199;height:240" coordorigin="16377,29332" coordsize="199,240">
              <v:shape style="position:absolute;left:16377;top:29332;width:199;height:240" coordorigin="16377,29332" coordsize="199,240" path="m16377,29571l16575,29571,16575,29332,16377,29332,16377,29571e" filled="false" stroked="true" strokeweight=".225606pt" strokecolor="#000000">
                <v:path arrowok="t"/>
              </v:shape>
            </v:group>
            <v:group style="position:absolute;left:16377;top:29571;width:199;height:242" coordorigin="16377,29571" coordsize="199,242">
              <v:shape style="position:absolute;left:16377;top:29571;width:199;height:242" coordorigin="16377,29571" coordsize="199,242" path="m16377,29812l16575,29812,16575,29571,16377,29571,16377,29812e" filled="false" stroked="true" strokeweight=".225606pt" strokecolor="#000000">
                <v:path arrowok="t"/>
              </v:shape>
            </v:group>
            <v:group style="position:absolute;left:16413;top:29812;width:199;height:242" coordorigin="16413,29812" coordsize="199,242">
              <v:shape style="position:absolute;left:16413;top:29812;width:199;height:242" coordorigin="16413,29812" coordsize="199,242" path="m16413,30054l16611,30054,16611,29812,16413,29812,16413,30054e" filled="false" stroked="true" strokeweight=".225606pt" strokecolor="#000000">
                <v:path arrowok="t"/>
              </v:shape>
            </v:group>
            <v:group style="position:absolute;left:16413;top:30054;width:199;height:242" coordorigin="16413,30054" coordsize="199,242">
              <v:shape style="position:absolute;left:16413;top:30054;width:199;height:242" coordorigin="16413,30054" coordsize="199,242" path="m16413,30295l16611,30295,16611,30054,16413,30054,16413,30295e" filled="false" stroked="true" strokeweight=".225606pt" strokecolor="#000000">
                <v:path arrowok="t"/>
              </v:shape>
            </v:group>
            <v:group style="position:absolute;left:16433;top:30295;width:199;height:242" coordorigin="16433,30295" coordsize="199,242">
              <v:shape style="position:absolute;left:16433;top:30295;width:199;height:242" coordorigin="16433,30295" coordsize="199,242" path="m16433,30536l16632,30536,16632,30295,16433,30295,16433,30536e" filled="false" stroked="true" strokeweight=".225606pt" strokecolor="#000000">
                <v:path arrowok="t"/>
              </v:shape>
            </v:group>
            <v:group style="position:absolute;left:16438;top:30536;width:199;height:242" coordorigin="16438,30536" coordsize="199,242">
              <v:shape style="position:absolute;left:16438;top:30536;width:199;height:242" coordorigin="16438,30536" coordsize="199,242" path="m16438,30778l16636,30778,16636,30536,16438,30536,16438,30778e" filled="false" stroked="true" strokeweight=".225606pt" strokecolor="#000000">
                <v:path arrowok="t"/>
              </v:shape>
            </v:group>
            <v:group style="position:absolute;left:16438;top:30778;width:199;height:242" coordorigin="16438,30778" coordsize="199,242">
              <v:shape style="position:absolute;left:16438;top:30778;width:199;height:242" coordorigin="16438,30778" coordsize="199,242" path="m16438,31019l16636,31019,16636,30778,16438,30778,16438,31019e" filled="false" stroked="true" strokeweight=".225606pt" strokecolor="#000000">
                <v:path arrowok="t"/>
              </v:shape>
            </v:group>
            <v:group style="position:absolute;left:16356;top:31019;width:199;height:242" coordorigin="16356,31019" coordsize="199,242">
              <v:shape style="position:absolute;left:16356;top:31019;width:199;height:242" coordorigin="16356,31019" coordsize="199,242" path="m16356,31261l16555,31261,16555,31019,16356,31019,16356,31261e" filled="false" stroked="true" strokeweight=".225606pt" strokecolor="#000000">
                <v:path arrowok="t"/>
              </v:shape>
            </v:group>
            <v:group style="position:absolute;left:16336;top:29090;width:199;height:242" coordorigin="16336,29090" coordsize="199,242">
              <v:shape style="position:absolute;left:16336;top:29090;width:199;height:242" coordorigin="16336,29090" coordsize="199,242" path="m16336,29332l16535,29332,16535,29090,16336,29090,16336,29332e" filled="false" stroked="true" strokeweight=".225606pt" strokecolor="#ff0000">
                <v:path arrowok="t"/>
              </v:shape>
            </v:group>
            <w10:wrap type="none"/>
          </v:group>
        </w:pict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90"/>
        <w:gridCol w:w="1983"/>
        <w:gridCol w:w="610"/>
        <w:gridCol w:w="3119"/>
        <w:gridCol w:w="2631"/>
        <w:gridCol w:w="3243"/>
      </w:tblGrid>
      <w:tr>
        <w:trPr>
          <w:trHeight w:val="413" w:hRule="exact"/>
        </w:trPr>
        <w:tc>
          <w:tcPr>
            <w:tcW w:w="2087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3"/>
              <w:ind w:left="248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Раздел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4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422" w:hRule="exact"/>
        </w:trPr>
        <w:tc>
          <w:tcPr>
            <w:tcW w:w="2087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3"/>
              <w:ind w:left="307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Схема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расположения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25336" w:hRule="exact"/>
        </w:trPr>
        <w:tc>
          <w:tcPr>
            <w:tcW w:w="9290" w:type="dxa"/>
            <w:tcBorders>
              <w:top w:val="single" w:sz="5" w:space="0" w:color="000000"/>
              <w:left w:val="single" w:sz="5" w:space="0" w:color="000000"/>
              <w:bottom w:val="single" w:sz="0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02"/>
              <w:ind w:left="1132" w:right="0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9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10</w:t>
            </w:r>
            <w:r>
              <w:rPr>
                <w:rFonts w:ascii="ISOCPEUR" w:hAnsi="ISOCPEUR"/>
                <w:sz w:val="16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ISOCPEUR" w:hAnsi="ISOCPEUR" w:cs="ISOCPEUR" w:eastAsia="ISOCPEUR"/>
                <w:i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right="1171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47</w:t>
            </w:r>
          </w:p>
          <w:p>
            <w:pPr>
              <w:pStyle w:val="TableParagraph"/>
              <w:spacing w:line="240" w:lineRule="auto" w:before="12"/>
              <w:ind w:right="1873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100</w:t>
            </w:r>
          </w:p>
          <w:p>
            <w:pPr>
              <w:pStyle w:val="TableParagraph"/>
              <w:spacing w:line="240" w:lineRule="auto" w:before="30"/>
              <w:ind w:right="1038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48</w:t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ISOCPEUR" w:hAnsi="ISOCPEUR" w:cs="ISOCPEUR" w:eastAsia="ISOCPEUR"/>
                <w:i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left="2547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25:34:016601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 w:before="48"/>
              <w:ind w:left="5522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25:34:000000:7994</w:t>
            </w:r>
            <w:r>
              <w:rPr>
                <w:rFonts w:asci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ISOCPEUR" w:hAnsi="ISOCPEUR" w:cs="ISOCPEUR" w:eastAsia="ISOCPEUR"/>
                <w:i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4521" w:right="0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9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12</w:t>
            </w:r>
            <w:r>
              <w:rPr>
                <w:rFonts w:ascii="ISOCPEUR" w:hAnsi="ISOCPEUR"/>
                <w:sz w:val="16"/>
              </w:rPr>
            </w:r>
          </w:p>
        </w:tc>
        <w:tc>
          <w:tcPr>
            <w:tcW w:w="1983" w:type="dxa"/>
            <w:tcBorders>
              <w:top w:val="single" w:sz="5" w:space="0" w:color="000000"/>
              <w:left w:val="nil" w:sz="6" w:space="0" w:color="auto"/>
              <w:bottom w:val="single" w:sz="0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43"/>
              <w:ind w:left="1062" w:right="-17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9"/>
              </w:rPr>
              <w:t>газопровод</w:t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164" w:lineRule="exact" w:before="154"/>
              <w:ind w:right="235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49</w:t>
            </w:r>
          </w:p>
          <w:p>
            <w:pPr>
              <w:pStyle w:val="TableParagraph"/>
              <w:spacing w:line="164" w:lineRule="exact"/>
              <w:ind w:left="55" w:right="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99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610" w:type="dxa"/>
            <w:tcBorders>
              <w:top w:val="single" w:sz="5" w:space="0" w:color="000000"/>
              <w:left w:val="nil" w:sz="6" w:space="0" w:color="auto"/>
              <w:bottom w:val="single" w:sz="0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141"/>
              <w:ind w:left="394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50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8993" w:type="dxa"/>
            <w:gridSpan w:val="3"/>
            <w:tcBorders>
              <w:top w:val="single" w:sz="5" w:space="0" w:color="000000"/>
              <w:left w:val="nil" w:sz="6" w:space="0" w:color="auto"/>
              <w:bottom w:val="single" w:sz="0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ISOCPEUR" w:hAnsi="ISOCPEUR" w:cs="ISOCPEUR" w:eastAsia="ISOCPEUR"/>
                <w:i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57" w:right="5881" w:firstLine="556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Приморскийкрай</w:t>
            </w:r>
            <w:r>
              <w:rPr>
                <w:rFonts w:ascii="Times New Roman" w:hAnsi="Times New Roman"/>
                <w:b/>
                <w:i/>
                <w:color w:val="B80000"/>
                <w:w w:val="102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Уссурийский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городской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округ</w:t>
            </w:r>
            <w:r>
              <w:rPr>
                <w:rFonts w:ascii="Times New Roman" w:hAns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50"/>
              <w:ind w:left="1381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25:34:016601</w:t>
            </w:r>
            <w:r>
              <w:rPr>
                <w:rFonts w:ascii="Times New Roman"/>
                <w:sz w:val="23"/>
              </w:rPr>
            </w:r>
          </w:p>
        </w:tc>
      </w:tr>
      <w:tr>
        <w:trPr>
          <w:trHeight w:val="4785" w:hRule="exact"/>
        </w:trPr>
        <w:tc>
          <w:tcPr>
            <w:tcW w:w="9290" w:type="dxa"/>
            <w:tcBorders>
              <w:top w:val="single" w:sz="0" w:space="0" w:color="000000"/>
              <w:left w:val="single" w:sz="5" w:space="0" w:color="000000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4"/>
              <w:ind w:right="2239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Используемые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условные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знаки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обозначения: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tabs>
                <w:tab w:pos="2630" w:val="left" w:leader="none"/>
              </w:tabs>
              <w:spacing w:line="240" w:lineRule="auto"/>
              <w:ind w:left="473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00FF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0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Местоположение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инженерного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сооружения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(газопровод)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numPr>
                <w:ilvl w:val="0"/>
                <w:numId w:val="11"/>
              </w:numPr>
              <w:tabs>
                <w:tab w:pos="2780" w:val="left" w:leader="none"/>
              </w:tabs>
              <w:spacing w:line="240" w:lineRule="auto" w:before="90" w:after="0"/>
              <w:ind w:left="2779" w:right="0" w:hanging="115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Проектная граница публичного</w:t>
            </w:r>
            <w:r>
              <w:rPr>
                <w:rFonts w:ascii="Times New Roman" w:hAnsi="Times New Roman"/>
                <w:spacing w:val="-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53" w:val="left" w:leader="none"/>
              </w:tabs>
              <w:spacing w:line="265" w:lineRule="exact" w:before="156"/>
              <w:ind w:left="972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position w:val="-7"/>
                <w:sz w:val="19"/>
              </w:rPr>
              <w:t>25:18:035201:137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Кадастровый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земельного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участка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numPr>
                <w:ilvl w:val="0"/>
                <w:numId w:val="11"/>
              </w:numPr>
              <w:tabs>
                <w:tab w:pos="2759" w:val="left" w:leader="none"/>
              </w:tabs>
              <w:spacing w:line="185" w:lineRule="exact" w:before="0" w:after="0"/>
              <w:ind w:left="2758" w:right="0" w:hanging="114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 земельных участков по сведениям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62" w:val="left" w:leader="none"/>
              </w:tabs>
              <w:spacing w:line="245" w:lineRule="exact" w:before="50"/>
              <w:ind w:left="911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color w:val="0000FF"/>
                <w:position w:val="-3"/>
                <w:sz w:val="23"/>
              </w:rPr>
              <w:t>25:34:016701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кадастрового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numPr>
                <w:ilvl w:val="0"/>
                <w:numId w:val="11"/>
              </w:numPr>
              <w:tabs>
                <w:tab w:pos="2766" w:val="left" w:leader="none"/>
              </w:tabs>
              <w:spacing w:line="197" w:lineRule="exact" w:before="0" w:after="0"/>
              <w:ind w:left="2765" w:right="0" w:hanging="115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 кадастрового</w:t>
            </w:r>
            <w:r>
              <w:rPr>
                <w:rFonts w:ascii="Times New Roman" w:hAnsi="Times New Roman"/>
                <w:spacing w:val="-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77" w:val="left" w:leader="none"/>
              </w:tabs>
              <w:spacing w:line="240" w:lineRule="auto" w:before="69"/>
              <w:ind w:left="1692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5"/>
              </w:rPr>
              <w:t>1</w:t>
              <w:tab/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-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Характерная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точка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проектной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границы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75" w:val="left" w:leader="none"/>
              </w:tabs>
              <w:spacing w:line="240" w:lineRule="auto" w:before="72"/>
              <w:ind w:left="830" w:right="0" w:hanging="333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B800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Установленные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границы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административно-территориального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75" w:val="left" w:leader="none"/>
              </w:tabs>
              <w:spacing w:line="240" w:lineRule="auto" w:before="115"/>
              <w:ind w:left="830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-2"/>
                <w:sz w:val="15"/>
              </w:rPr>
              <w:t>Приморскийкрай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субъекта</w:t>
            </w:r>
            <w:r>
              <w:rPr>
                <w:rFonts w:ascii="Times New Roman" w:hAnsi="Times New Roman"/>
                <w:spacing w:val="-3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РФ,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 w:before="3"/>
              <w:ind w:left="461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4"/>
                <w:sz w:val="15"/>
              </w:rPr>
              <w:t>Уссурийский городской округ    </w:t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муниципального</w:t>
            </w:r>
            <w:r>
              <w:rPr>
                <w:rFonts w:ascii="Times New Roman" w:hAnsi="Times New Roman"/>
                <w:spacing w:val="-3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Times New Roman" w:hAnsi="Times New Roman"/>
                <w:sz w:val="19"/>
              </w:rPr>
            </w:r>
          </w:p>
        </w:tc>
        <w:tc>
          <w:tcPr>
            <w:tcW w:w="1983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61"/>
              <w:ind w:left="216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Масштаб</w:t>
            </w:r>
            <w:r>
              <w:rPr>
                <w:rFonts w:ascii="Times New Roman" w:hAnsi="Times New Roman"/>
                <w:spacing w:val="-2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1:1000</w:t>
            </w:r>
            <w:r>
              <w:rPr>
                <w:rFonts w:ascii="Times New Roman" w:hAnsi="Times New Roman"/>
                <w:sz w:val="19"/>
              </w:rPr>
            </w:r>
          </w:p>
        </w:tc>
        <w:tc>
          <w:tcPr>
            <w:tcW w:w="610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3119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78" w:lineRule="exact" w:before="94"/>
              <w:ind w:right="916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1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4" w:lineRule="exact"/>
              <w:ind w:right="747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2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38" w:lineRule="exact"/>
              <w:ind w:right="60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3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1" w:lineRule="exact"/>
              <w:ind w:right="449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4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38" w:lineRule="exact"/>
              <w:ind w:right="331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5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3" w:lineRule="exact"/>
              <w:ind w:right="24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6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0" w:lineRule="exact"/>
              <w:ind w:right="12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7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67" w:lineRule="exact"/>
              <w:ind w:right="5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8</w:t>
            </w:r>
            <w:r>
              <w:rPr>
                <w:rFonts w:ascii="ISOCPEUR"/>
                <w:sz w:val="25"/>
              </w:rPr>
            </w:r>
          </w:p>
        </w:tc>
        <w:tc>
          <w:tcPr>
            <w:tcW w:w="2631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74" w:lineRule="exact"/>
              <w:ind w:left="16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9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7" w:lineRule="exact"/>
              <w:ind w:left="95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10</w:t>
            </w:r>
          </w:p>
          <w:p>
            <w:pPr>
              <w:pStyle w:val="TableParagraph"/>
              <w:spacing w:line="258" w:lineRule="exact"/>
              <w:ind w:left="185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color w:val="FF0000"/>
                <w:sz w:val="25"/>
              </w:rPr>
              <w:t>11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6" w:lineRule="exact"/>
              <w:ind w:left="219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12</w:t>
            </w:r>
          </w:p>
          <w:p>
            <w:pPr>
              <w:pStyle w:val="TableParagraph"/>
              <w:spacing w:line="241" w:lineRule="exact"/>
              <w:ind w:left="223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13</w:t>
            </w:r>
          </w:p>
          <w:p>
            <w:pPr>
              <w:pStyle w:val="TableParagraph"/>
              <w:spacing w:line="243" w:lineRule="exact"/>
              <w:ind w:left="255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14</w:t>
            </w:r>
          </w:p>
          <w:p>
            <w:pPr>
              <w:pStyle w:val="TableParagraph"/>
              <w:spacing w:line="235" w:lineRule="exact"/>
              <w:ind w:left="248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15</w:t>
            </w:r>
          </w:p>
          <w:p>
            <w:pPr>
              <w:pStyle w:val="TableParagraph"/>
              <w:spacing w:line="245" w:lineRule="exact"/>
              <w:ind w:left="278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16</w:t>
            </w:r>
          </w:p>
          <w:p>
            <w:pPr>
              <w:pStyle w:val="TableParagraph"/>
              <w:spacing w:line="241" w:lineRule="exact"/>
              <w:ind w:left="278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17</w:t>
            </w:r>
          </w:p>
          <w:p>
            <w:pPr>
              <w:pStyle w:val="TableParagraph"/>
              <w:spacing w:line="238" w:lineRule="exact"/>
              <w:ind w:left="275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18</w:t>
            </w:r>
          </w:p>
          <w:p>
            <w:pPr>
              <w:pStyle w:val="TableParagraph"/>
              <w:spacing w:line="275" w:lineRule="exact"/>
              <w:ind w:left="192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19</w:t>
            </w:r>
          </w:p>
        </w:tc>
        <w:tc>
          <w:tcPr>
            <w:tcW w:w="3243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ISOCPEUR" w:hAnsi="ISOCPEUR" w:cs="ISOCPEUR" w:eastAsia="ISOCPEUR"/>
                <w:i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right="412"/>
              <w:jc w:val="righ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Лист</w:t>
            </w:r>
            <w:r>
              <w:rPr>
                <w:rFonts w:ascii="Times New Roman" w:hAnsi="Times New Roman"/>
                <w:spacing w:val="-10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11</w:t>
            </w:r>
            <w:r>
              <w:rPr>
                <w:rFonts w:ascii="Times New Roman" w:hAnsi="Times New Roman"/>
                <w:sz w:val="19"/>
              </w:rPr>
            </w:r>
          </w:p>
        </w:tc>
      </w:tr>
    </w:tbl>
    <w:p>
      <w:pPr>
        <w:spacing w:before="84"/>
        <w:ind w:left="0" w:right="351" w:firstLine="0"/>
        <w:jc w:val="right"/>
        <w:rPr>
          <w:rFonts w:ascii="ISOCPEUR" w:hAnsi="ISOCPEUR" w:cs="ISOCPEUR" w:eastAsia="ISOCPEUR"/>
          <w:sz w:val="16"/>
          <w:szCs w:val="16"/>
        </w:rPr>
      </w:pPr>
      <w:bookmarkStart w:name="план границ 1 зона-11" w:id="11"/>
      <w:bookmarkEnd w:id="11"/>
      <w:r>
        <w:rPr/>
      </w:r>
      <w:r>
        <w:rPr>
          <w:rFonts w:ascii="ISOCPEUR" w:hAnsi="ISOCPEUR"/>
          <w:i/>
          <w:w w:val="105"/>
          <w:sz w:val="16"/>
        </w:rPr>
        <w:t>Формат:</w:t>
      </w:r>
      <w:r>
        <w:rPr>
          <w:rFonts w:ascii="ISOCPEUR" w:hAnsi="ISOCPEUR"/>
          <w:i/>
          <w:spacing w:val="-47"/>
          <w:w w:val="105"/>
          <w:sz w:val="16"/>
        </w:rPr>
        <w:t> </w:t>
      </w:r>
      <w:r>
        <w:rPr>
          <w:rFonts w:ascii="ISOCPEUR" w:hAnsi="ISOCPEUR"/>
          <w:i/>
          <w:w w:val="105"/>
          <w:sz w:val="16"/>
        </w:rPr>
        <w:t>А2</w:t>
      </w:r>
      <w:r>
        <w:rPr>
          <w:rFonts w:ascii="ISOCPEUR" w:hAnsi="ISOCPEUR"/>
          <w:sz w:val="16"/>
        </w:rPr>
      </w:r>
    </w:p>
    <w:p>
      <w:pPr>
        <w:spacing w:after="0"/>
        <w:jc w:val="right"/>
        <w:rPr>
          <w:rFonts w:ascii="ISOCPEUR" w:hAnsi="ISOCPEUR" w:cs="ISOCPEUR" w:eastAsia="ISOCPEUR"/>
          <w:sz w:val="16"/>
          <w:szCs w:val="16"/>
        </w:rPr>
        <w:sectPr>
          <w:pgSz w:w="22400" w:h="31660"/>
          <w:pgMar w:top="280" w:bottom="0" w:left="1060" w:right="220"/>
        </w:sectPr>
      </w:pPr>
    </w:p>
    <w:p>
      <w:pPr>
        <w:spacing w:line="240" w:lineRule="auto" w:before="6"/>
        <w:rPr>
          <w:rFonts w:ascii="ISOCPEUR" w:hAnsi="ISOCPEUR" w:cs="ISOCPEUR" w:eastAsia="ISOCPEUR"/>
          <w:i/>
          <w:sz w:val="6"/>
          <w:szCs w:val="6"/>
        </w:rPr>
      </w:pPr>
      <w:r>
        <w:rPr/>
        <w:pict>
          <v:group style="position:absolute;margin-left:.225659pt;margin-top:.037676pt;width:1119.7pt;height:1583.3pt;mso-position-horizontal-relative:page;mso-position-vertical-relative:page;z-index:-481720" coordorigin="5,1" coordsize="22394,31666">
            <v:shape style="position:absolute;left:1171;top:1203;width:20871;height:25331" type="#_x0000_t75" stroked="false">
              <v:imagedata r:id="rId29" o:title=""/>
            </v:shape>
            <v:group style="position:absolute;left:7034;top:1203;width:3344;height:4366" coordorigin="7034,1203" coordsize="3344,4366">
              <v:shape style="position:absolute;left:7034;top:1203;width:3344;height:4366" coordorigin="7034,1203" coordsize="3344,4366" path="m7596,1203l8338,3380,9974,4563,10378,5318,9909,5569,9561,4923,7889,3712,7034,1203e" filled="false" stroked="true" strokeweight=".676817pt" strokecolor="#000000">
                <v:path arrowok="t"/>
              </v:shape>
            </v:group>
            <v:group style="position:absolute;left:6412;top:1203;width:4357;height:25331" coordorigin="6412,1203" coordsize="4357,25331">
              <v:shape style="position:absolute;left:6412;top:1203;width:4357;height:25331" coordorigin="6412,1203" coordsize="4357,25331" path="m6412,1203l6588,1878,6642,4003,6870,4332,7177,3820,7407,3922,7258,4472,8203,8562,8999,14981,9613,17578,10132,20161,9839,20296,10222,22349,10768,26534e" filled="false" stroked="true" strokeweight=".676817pt" strokecolor="#000000">
                <v:path arrowok="t"/>
              </v:shape>
            </v:group>
            <v:group style="position:absolute;left:4268;top:1203;width:4828;height:25331" coordorigin="4268,1203" coordsize="4828,25331">
              <v:shape style="position:absolute;left:4268;top:1203;width:4828;height:25331" coordorigin="4268,1203" coordsize="4828,25331" path="m9096,26534l8796,25075,8275,20515,7772,19529,7639,17975,7470,18004,4268,1203e" filled="false" stroked="true" strokeweight=".676817pt" strokecolor="#000000">
                <v:path arrowok="t"/>
              </v:shape>
            </v:group>
            <v:group style="position:absolute;left:9658;top:1203;width:2541;height:25331" coordorigin="9658,1203" coordsize="2541,25331">
              <v:shape style="position:absolute;left:9658;top:1203;width:2541;height:25331" coordorigin="9658,1203" coordsize="2541,25331" path="m12199,26534l9658,9860,10955,5492,9807,1203e" filled="false" stroked="true" strokeweight=".676817pt" strokecolor="#00ff00">
                <v:path arrowok="t"/>
              </v:shape>
            </v:group>
            <v:group style="position:absolute;left:19766;top:2607;width:796;height:796" coordorigin="19766,2607" coordsize="796,796">
              <v:shape style="position:absolute;left:19766;top:2607;width:796;height:796" coordorigin="19766,2607" coordsize="796,796" path="m20561,2989l20554,2924,20536,2864,20510,2808,20475,2757,20433,2712,20386,2674,20332,2644,20274,2622,20212,2609,20147,2607,20115,2609,20052,2622,19994,2644,19940,2675,19892,2713,19851,2758,19817,2809,19791,2865,19773,2925,19766,2988,19766,3021,19768,3053,19781,3116,19803,3174,19834,3228,19872,3276,19917,3317,19968,3351,20023,3378,20083,3395,20147,3403,20180,3403,20212,3400,20275,3387,20333,3365,20387,3334,20435,3296,20476,3251,20510,3201,20536,3145,20554,3085,20561,3021,20561,2989e" filled="false" stroked="true" strokeweight=".67682pt" strokecolor="#000000">
                <v:path arrowok="t"/>
              </v:shape>
            </v:group>
            <v:group style="position:absolute;left:19907;top:2726;width:515;height:560" coordorigin="19907,2726" coordsize="515,560">
              <v:shape style="position:absolute;left:19907;top:2726;width:515;height:560" coordorigin="19907,2726" coordsize="515,560" path="m20422,2726l19907,3286e" filled="false" stroked="true" strokeweight=".676817pt" strokecolor="#000000">
                <v:path arrowok="t"/>
              </v:shape>
            </v:group>
            <v:group style="position:absolute;left:19885;top:2749;width:560;height:515" coordorigin="19885,2749" coordsize="560,515">
              <v:shape style="position:absolute;left:19885;top:2749;width:560;height:515" coordorigin="19885,2749" coordsize="560,515" path="m20444,3263l19885,2749e" filled="false" stroked="true" strokeweight=".676817pt" strokecolor="#000000">
                <v:path arrowok="t"/>
              </v:shape>
            </v:group>
            <v:group style="position:absolute;left:20115;top:1785;width:50;height:1221" coordorigin="20115,1785" coordsize="50,1221">
              <v:shape style="position:absolute;left:20115;top:1785;width:50;height:1221" coordorigin="20115,1785" coordsize="50,1221" path="m20165,3006l20165,3006,20115,1785e" filled="false" stroked="true" strokeweight=".676817pt" strokecolor="#000000">
                <v:path arrowok="t"/>
              </v:shape>
            </v:group>
            <v:group style="position:absolute;left:19522;top:2979;width:1286;height:52" coordorigin="19522,2979" coordsize="1286,52">
              <v:shape style="position:absolute;left:19522;top:2979;width:1286;height:52" coordorigin="19522,2979" coordsize="1286,52" path="m20808,2979l19522,3031e" filled="false" stroked="true" strokeweight=".676817pt" strokecolor="#000000">
                <v:path arrowok="t"/>
              </v:shape>
            </v:group>
            <v:group style="position:absolute;left:20165;top:3006;width:28;height:643" coordorigin="20165,3006" coordsize="28,643">
              <v:shape style="position:absolute;left:20165;top:3006;width:28;height:643" coordorigin="20165,3006" coordsize="28,643" path="m20192,3649l20165,3006e" filled="false" stroked="true" strokeweight=".676817pt" strokecolor="#000000">
                <v:path arrowok="t"/>
              </v:shape>
            </v:group>
            <v:group style="position:absolute;left:20255;top:2726;width:167;height:276" coordorigin="20255,2726" coordsize="167,276">
              <v:shape style="position:absolute;left:20255;top:2726;width:167;height:276" coordorigin="20255,2726" coordsize="167,276" path="m20422,2726l20255,3001e" filled="false" stroked="true" strokeweight=".676817pt" strokecolor="#000000">
                <v:path arrowok="t"/>
              </v:shape>
            </v:group>
            <v:group style="position:absolute;left:19885;top:2749;width:278;height:260" coordorigin="19885,2749" coordsize="278,260">
              <v:shape style="position:absolute;left:19885;top:2749;width:278;height:260" coordorigin="19885,2749" coordsize="278,260" path="m20074,3008l19885,2749,20162,2916e" filled="false" stroked="true" strokeweight=".676817pt" strokecolor="#000000">
                <v:path arrowok="t"/>
              </v:shape>
            </v:group>
            <v:group style="position:absolute;left:19907;top:3008;width:262;height:278" coordorigin="19907,3008" coordsize="262,278">
              <v:shape style="position:absolute;left:19907;top:3008;width:262;height:278" coordorigin="19907,3008" coordsize="262,278" path="m20169,3094l19907,3286,20074,3008e" filled="false" stroked="true" strokeweight=".676817pt" strokecolor="#000000">
                <v:path arrowok="t"/>
              </v:shape>
            </v:group>
            <v:group style="position:absolute;left:20169;top:3001;width:276;height:262" coordorigin="20169,3001" coordsize="276,262">
              <v:shape style="position:absolute;left:20169;top:3001;width:276;height:262" coordorigin="20169,3001" coordsize="276,262" path="m20255,3001l20444,3263,20169,3094e" filled="false" stroked="true" strokeweight=".676817pt" strokecolor="#000000">
                <v:path arrowok="t"/>
              </v:shape>
            </v:group>
            <v:group style="position:absolute;left:20162;top:2726;width:260;height:190" coordorigin="20162,2726" coordsize="260,190">
              <v:shape style="position:absolute;left:20162;top:2726;width:260;height:190" coordorigin="20162,2726" coordsize="260,190" path="m20162,2916l20422,2726e" filled="false" stroked="true" strokeweight=".676817pt" strokecolor="#000000">
                <v:path arrowok="t"/>
              </v:shape>
            </v:group>
            <v:group style="position:absolute;left:19522;top:1785;width:1286;height:1864" coordorigin="19522,1785" coordsize="1286,1864">
              <v:shape style="position:absolute;left:19522;top:1785;width:1286;height:1864" coordorigin="19522,1785" coordsize="1286,1864" path="m20217,2949l20808,2979,20221,3058,20192,3649,20113,3062,19522,3031,20108,2954,20115,1785,20217,2949e" filled="false" stroked="true" strokeweight=".676817pt" strokecolor="#000000">
                <v:path arrowok="t"/>
              </v:shape>
            </v:group>
            <v:group style="position:absolute;left:20165;top:2949;width:643;height:57" coordorigin="20165,2949" coordsize="643,57">
              <v:shape style="position:absolute;left:20165;top:2949;width:643;height:57" coordorigin="20165,2949" coordsize="643,57" path="m20165,3006l20808,2979,20217,2949,20165,3006xe" filled="true" fillcolor="#000000" stroked="false">
                <v:path arrowok="t"/>
                <v:fill type="solid"/>
              </v:shape>
            </v:group>
            <v:group style="position:absolute;left:20165;top:2949;width:643;height:57" coordorigin="20165,2949" coordsize="643,57">
              <v:shape style="position:absolute;left:20165;top:2949;width:643;height:57" coordorigin="20165,2949" coordsize="643,57" path="m20808,2979l20217,2949,20165,3006,20808,2979xe" filled="false" stroked="true" strokeweight="0pt" strokecolor="#000000">
                <v:path arrowok="t"/>
              </v:shape>
            </v:group>
            <v:group style="position:absolute;left:20221;top:3049;width:224;height:215" coordorigin="20221,3049" coordsize="224,215">
              <v:shape style="position:absolute;left:20221;top:3049;width:224;height:215" coordorigin="20221,3049" coordsize="224,215" path="m20221,3058l20444,3263,20289,3049,20221,3058xe" filled="true" fillcolor="#000000" stroked="false">
                <v:path arrowok="t"/>
                <v:fill type="solid"/>
              </v:shape>
            </v:group>
            <v:group style="position:absolute;left:20221;top:3049;width:224;height:215" coordorigin="20221,3049" coordsize="224,215">
              <v:shape style="position:absolute;left:20221;top:3049;width:224;height:215" coordorigin="20221,3049" coordsize="224,215" path="m20444,3263l20289,3049,20221,3058,20444,3263xe" filled="false" stroked="true" strokeweight="0pt" strokecolor="#000000">
                <v:path arrowok="t"/>
              </v:shape>
            </v:group>
            <v:group style="position:absolute;left:20165;top:3006;width:57;height:643" coordorigin="20165,3006" coordsize="57,643">
              <v:shape style="position:absolute;left:20165;top:3006;width:57;height:643" coordorigin="20165,3006" coordsize="57,643" path="m20165,3006l20192,3649,20221,3058,20165,3006xe" filled="true" fillcolor="#000000" stroked="false">
                <v:path arrowok="t"/>
                <v:fill type="solid"/>
              </v:shape>
            </v:group>
            <v:group style="position:absolute;left:20165;top:3006;width:57;height:643" coordorigin="20165,3006" coordsize="57,643">
              <v:shape style="position:absolute;left:20165;top:3006;width:57;height:643" coordorigin="20165,3006" coordsize="57,643" path="m20192,3649l20221,3058,20165,3006,20192,3649xe" filled="false" stroked="true" strokeweight="0pt" strokecolor="#000000">
                <v:path arrowok="t"/>
              </v:shape>
            </v:group>
            <v:group style="position:absolute;left:19907;top:3062;width:215;height:224" coordorigin="19907,3062" coordsize="215,224">
              <v:shape style="position:absolute;left:19907;top:3062;width:215;height:224" coordorigin="19907,3062" coordsize="215,224" path="m19907,3286l20122,3128,20113,3062,19907,3286xe" filled="true" fillcolor="#000000" stroked="false">
                <v:path arrowok="t"/>
                <v:fill type="solid"/>
              </v:shape>
            </v:group>
            <v:group style="position:absolute;left:19907;top:3062;width:215;height:224" coordorigin="19907,3062" coordsize="215,224">
              <v:shape style="position:absolute;left:19907;top:3062;width:215;height:224" coordorigin="19907,3062" coordsize="215,224" path="m19907,3286l20122,3128,20113,3062,19907,3286xe" filled="false" stroked="true" strokeweight="0pt" strokecolor="#000000">
                <v:path arrowok="t"/>
              </v:shape>
            </v:group>
            <v:group style="position:absolute;left:19522;top:3006;width:643;height:57" coordorigin="19522,3006" coordsize="643,57">
              <v:shape style="position:absolute;left:19522;top:3006;width:643;height:57" coordorigin="19522,3006" coordsize="643,57" path="m19522,3031l20113,3062,20165,3006,19522,3031xe" filled="true" fillcolor="#000000" stroked="false">
                <v:path arrowok="t"/>
                <v:fill type="solid"/>
              </v:shape>
            </v:group>
            <v:group style="position:absolute;left:19522;top:3006;width:643;height:57" coordorigin="19522,3006" coordsize="643,57">
              <v:shape style="position:absolute;left:19522;top:3006;width:643;height:57" coordorigin="19522,3006" coordsize="643,57" path="m19522,3031l20113,3062,20165,3006,19522,3031xe" filled="false" stroked="true" strokeweight="0pt" strokecolor="#000000">
                <v:path arrowok="t"/>
              </v:shape>
            </v:group>
            <v:group style="position:absolute;left:19885;top:2749;width:224;height:215" coordorigin="19885,2749" coordsize="224,215">
              <v:shape style="position:absolute;left:19885;top:2749;width:224;height:215" coordorigin="19885,2749" coordsize="224,215" path="m19885,2749l20043,2963,20108,2954,19885,2749xe" filled="true" fillcolor="#000000" stroked="false">
                <v:path arrowok="t"/>
                <v:fill type="solid"/>
              </v:shape>
            </v:group>
            <v:group style="position:absolute;left:19885;top:2749;width:224;height:215" coordorigin="19885,2749" coordsize="224,215">
              <v:shape style="position:absolute;left:19885;top:2749;width:224;height:215" coordorigin="19885,2749" coordsize="224,215" path="m19885,2749l20043,2963,20108,2954,19885,2749xe" filled="false" stroked="true" strokeweight="0pt" strokecolor="#000000">
                <v:path arrowok="t"/>
              </v:shape>
            </v:group>
            <v:group style="position:absolute;left:20108;top:1785;width:57;height:1221" coordorigin="20108,1785" coordsize="57,1221">
              <v:shape style="position:absolute;left:20108;top:1785;width:57;height:1221" coordorigin="20108,1785" coordsize="57,1221" path="m20108,2954l20165,3006,20115,1785,20108,2954xe" filled="true" fillcolor="#000000" stroked="false">
                <v:path arrowok="t"/>
                <v:fill type="solid"/>
              </v:shape>
            </v:group>
            <v:group style="position:absolute;left:20108;top:1785;width:57;height:1221" coordorigin="20108,1785" coordsize="57,1221">
              <v:shape style="position:absolute;left:20108;top:1785;width:57;height:1221" coordorigin="20108,1785" coordsize="57,1221" path="m20115,1785l20108,2954,20165,3006,20115,1785xe" filled="false" stroked="true" strokeweight="0pt" strokecolor="#000000">
                <v:path arrowok="t"/>
              </v:shape>
            </v:group>
            <v:group style="position:absolute;left:20210;top:2726;width:213;height:224" coordorigin="20210,2726" coordsize="213,224">
              <v:shape style="position:absolute;left:20210;top:2726;width:213;height:224" coordorigin="20210,2726" coordsize="213,224" path="m20210,2879l20217,2949,20422,2726,20210,2879xe" filled="true" fillcolor="#000000" stroked="false">
                <v:path arrowok="t"/>
                <v:fill type="solid"/>
              </v:shape>
            </v:group>
            <v:group style="position:absolute;left:20210;top:2726;width:213;height:224" coordorigin="20210,2726" coordsize="213,224">
              <v:shape style="position:absolute;left:20210;top:2726;width:213;height:224" coordorigin="20210,2726" coordsize="213,224" path="m20422,2726l20210,2879,20217,2949,20422,2726xe" filled="false" stroked="true" strokeweight="0pt" strokecolor="#000000">
                <v:path arrowok="t"/>
              </v:shape>
            </v:group>
            <v:group style="position:absolute;left:11122;top:18814;width:578;height:655" coordorigin="11122,18814" coordsize="578,655">
              <v:shape style="position:absolute;left:11122;top:18814;width:578;height:655" coordorigin="11122,18814" coordsize="578,655" path="m11122,19468l11682,18814,11700,18814e" filled="false" stroked="true" strokeweight=".338409pt" strokecolor="#000000">
                <v:path arrowok="t"/>
              </v:shape>
            </v:group>
            <v:group style="position:absolute;left:9823;top:1203;width:2539;height:25331" coordorigin="9823,1203" coordsize="2539,25331">
              <v:shape style="position:absolute;left:9823;top:1203;width:2539;height:25331" coordorigin="9823,1203" coordsize="2539,25331" path="m9974,1203l11120,5494,9823,9871,12361,26534e" filled="false" stroked="true" strokeweight=".78962pt" strokecolor="#ff0000">
                <v:path arrowok="t"/>
              </v:shape>
            </v:group>
            <v:group style="position:absolute;left:9496;top:1203;width:2543;height:25331" coordorigin="9496,1203" coordsize="2543,25331">
              <v:shape style="position:absolute;left:9496;top:1203;width:2543;height:25331" coordorigin="9496,1203" coordsize="2543,25331" path="m12038,26534l9496,9848,10687,5835,10788,5490,10696,5142,9642,1203e" filled="false" stroked="true" strokeweight=".78962pt" strokecolor="#ff0000">
                <v:path arrowok="t"/>
              </v:shape>
            </v:group>
            <v:group style="position:absolute;left:11118;top:5467;width:7;height:3" coordorigin="11118,5467" coordsize="7,3">
              <v:shape style="position:absolute;left:11118;top:5467;width:7;height:3" coordorigin="11118,5467" coordsize="7,3" path="m11118,5469l11125,5469,11122,5467,11118,5469xe" filled="true" fillcolor="#000000" stroked="false">
                <v:path arrowok="t"/>
                <v:fill type="solid"/>
              </v:shape>
            </v:group>
            <v:group style="position:absolute;left:11118;top:5467;width:7;height:3" coordorigin="11118,5467" coordsize="7,3">
              <v:shape style="position:absolute;left:11118;top:5467;width:7;height:3" coordorigin="11118,5467" coordsize="7,3" path="m11122,5467l11125,5469,11118,5469,11122,5467xe" filled="false" stroked="true" strokeweight="0pt" strokecolor="#000000">
                <v:path arrowok="t"/>
              </v:shape>
            </v:group>
            <v:group style="position:absolute;left:11116;top:5469;width:12;height:2" coordorigin="11116,5469" coordsize="12,2">
              <v:shape style="position:absolute;left:11116;top:5469;width:12;height:2" coordorigin="11116,5469" coordsize="12,0" path="m11116,5469l11127,5469e" filled="false" stroked="true" strokeweight="0pt" strokecolor="#000000">
                <v:path arrowok="t"/>
              </v:shape>
            </v:group>
            <v:group style="position:absolute;left:11118;top:5469;width:10;height:2" coordorigin="11118,5469" coordsize="10,2">
              <v:shape style="position:absolute;left:11118;top:5469;width:10;height:2" coordorigin="11118,5469" coordsize="10,0" path="m11118,5469l11127,5469e" filled="false" stroked="true" strokeweight="0pt" strokecolor="#000000">
                <v:path arrowok="t"/>
              </v:shape>
            </v:group>
            <v:group style="position:absolute;left:11116;top:5469;width:12;height:2" coordorigin="11116,5469" coordsize="12,2">
              <v:shape style="position:absolute;left:11116;top:5469;width:12;height:2" coordorigin="11116,5469" coordsize="12,0" path="m11116,5469l11127,5469e" filled="false" stroked="true" strokeweight="0pt" strokecolor="#000000">
                <v:path arrowok="t"/>
              </v:shape>
            </v:group>
            <v:group style="position:absolute;left:11111;top:5469;width:19;height:2" coordorigin="11111,5469" coordsize="19,2">
              <v:shape style="position:absolute;left:11111;top:5469;width:19;height:2" coordorigin="11111,5469" coordsize="19,0" path="m11111,5469l11129,5469e" filled="false" stroked="true" strokeweight="0pt" strokecolor="#000000">
                <v:path arrowok="t"/>
              </v:shape>
            </v:group>
            <v:group style="position:absolute;left:11116;top:5469;width:14;height:2" coordorigin="11116,5469" coordsize="14,2">
              <v:shape style="position:absolute;left:11116;top:5469;width:14;height:2" coordorigin="11116,5469" coordsize="14,0" path="m11116,5469l11129,5469e" filled="false" stroked="true" strokeweight="0pt" strokecolor="#000000">
                <v:path arrowok="t"/>
              </v:shape>
            </v:group>
            <v:group style="position:absolute;left:11111;top:5469;width:19;height:2" coordorigin="11111,5469" coordsize="19,2">
              <v:shape style="position:absolute;left:11111;top:5469;width:19;height:2" coordorigin="11111,5469" coordsize="19,0" path="m11111,5469l11129,5469e" filled="false" stroked="true" strokeweight="0pt" strokecolor="#000000">
                <v:path arrowok="t"/>
              </v:shape>
            </v:group>
            <v:group style="position:absolute;left:11109;top:5469;width:23;height:3" coordorigin="11109,5469" coordsize="23,3">
              <v:shape style="position:absolute;left:11109;top:5469;width:23;height:3" coordorigin="11109,5469" coordsize="23,3" path="m11109,5472l11131,5472,11111,5469,11109,5472xe" filled="true" fillcolor="#000000" stroked="false">
                <v:path arrowok="t"/>
                <v:fill type="solid"/>
              </v:shape>
              <v:shape style="position:absolute;left:11109;top:5469;width:23;height:3" coordorigin="11109,5469" coordsize="23,3" path="m11111,5469l11131,5472,11129,5469,11111,5469xe" filled="true" fillcolor="#000000" stroked="false">
                <v:path arrowok="t"/>
                <v:fill type="solid"/>
              </v:shape>
            </v:group>
            <v:group style="position:absolute;left:11111;top:5469;width:21;height:3" coordorigin="11111,5469" coordsize="21,3">
              <v:shape style="position:absolute;left:11111;top:5469;width:21;height:3" coordorigin="11111,5469" coordsize="21,3" path="m11129,5469l11111,5469,11131,5472,11129,5469xe" filled="false" stroked="true" strokeweight="0pt" strokecolor="#000000">
                <v:path arrowok="t"/>
              </v:shape>
            </v:group>
            <v:group style="position:absolute;left:11109;top:5469;width:23;height:3" coordorigin="11109,5469" coordsize="23,3">
              <v:shape style="position:absolute;left:11109;top:5469;width:23;height:3" coordorigin="11109,5469" coordsize="23,3" path="m11111,5469l11131,5472,11109,5472,11111,5469xe" filled="false" stroked="true" strokeweight="0pt" strokecolor="#000000">
                <v:path arrowok="t"/>
              </v:shape>
            </v:group>
            <v:group style="position:absolute;left:11107;top:5472;width:28;height:2" coordorigin="11107,5472" coordsize="28,2">
              <v:shape style="position:absolute;left:11107;top:5472;width:28;height:2" coordorigin="11107,5472" coordsize="28,0" path="m11107,5472l11134,5472e" filled="false" stroked="true" strokeweight="0pt" strokecolor="#000000">
                <v:path arrowok="t"/>
              </v:shape>
            </v:group>
            <v:group style="position:absolute;left:11109;top:5472;width:25;height:2" coordorigin="11109,5472" coordsize="25,2">
              <v:shape style="position:absolute;left:11109;top:5472;width:25;height:2" coordorigin="11109,5472" coordsize="25,0" path="m11109,5472l11134,5472e" filled="false" stroked="true" strokeweight="0pt" strokecolor="#000000">
                <v:path arrowok="t"/>
              </v:shape>
            </v:group>
            <v:group style="position:absolute;left:11107;top:5472;width:28;height:2" coordorigin="11107,5472" coordsize="28,2">
              <v:shape style="position:absolute;left:11107;top:5472;width:28;height:2" coordorigin="11107,5472" coordsize="28,0" path="m11107,5472l11134,5472e" filled="false" stroked="true" strokeweight="0pt" strokecolor="#000000">
                <v:path arrowok="t"/>
              </v:shape>
            </v:group>
            <v:group style="position:absolute;left:11104;top:5473;width:32;height:2" coordorigin="11104,5473" coordsize="32,2">
              <v:shape style="position:absolute;left:11104;top:5473;width:32;height:2" coordorigin="11104,5473" coordsize="32,0" path="m11104,5473l11136,5473e" filled="false" stroked="true" strokeweight=".112803pt" strokecolor="#000000">
                <v:path arrowok="t"/>
              </v:shape>
            </v:group>
            <v:group style="position:absolute;left:11107;top:5472;width:30;height:3" coordorigin="11107,5472" coordsize="30,3">
              <v:shape style="position:absolute;left:11107;top:5472;width:30;height:3" coordorigin="11107,5472" coordsize="30,3" path="m11134,5472l11107,5472,11136,5474,11134,5472xe" filled="false" stroked="true" strokeweight="0pt" strokecolor="#000000">
                <v:path arrowok="t"/>
              </v:shape>
            </v:group>
            <v:group style="position:absolute;left:11104;top:5472;width:32;height:3" coordorigin="11104,5472" coordsize="32,3">
              <v:shape style="position:absolute;left:11104;top:5472;width:32;height:3" coordorigin="11104,5472" coordsize="32,3" path="m11107,5472l11136,5474,11104,5474,11107,5472xe" filled="false" stroked="true" strokeweight="0pt" strokecolor="#000000">
                <v:path arrowok="t"/>
              </v:shape>
            </v:group>
            <v:group style="position:absolute;left:11102;top:5474;width:37;height:2" coordorigin="11102,5474" coordsize="37,2">
              <v:shape style="position:absolute;left:11102;top:5474;width:37;height:2" coordorigin="11102,5474" coordsize="37,0" path="m11102,5474l11138,5474e" filled="false" stroked="true" strokeweight="0pt" strokecolor="#000000">
                <v:path arrowok="t"/>
              </v:shape>
            </v:group>
            <v:group style="position:absolute;left:11104;top:5474;width:34;height:2" coordorigin="11104,5474" coordsize="34,2">
              <v:shape style="position:absolute;left:11104;top:5474;width:34;height:2" coordorigin="11104,5474" coordsize="34,0" path="m11104,5474l11138,5474e" filled="false" stroked="true" strokeweight="0pt" strokecolor="#000000">
                <v:path arrowok="t"/>
              </v:shape>
            </v:group>
            <v:group style="position:absolute;left:11102;top:5474;width:37;height:2" coordorigin="11102,5474" coordsize="37,2">
              <v:shape style="position:absolute;left:11102;top:5474;width:37;height:2" coordorigin="11102,5474" coordsize="37,0" path="m11102,5474l11138,5474e" filled="false" stroked="true" strokeweight="0pt" strokecolor="#000000">
                <v:path arrowok="t"/>
              </v:shape>
            </v:group>
            <v:group style="position:absolute;left:11102;top:5475;width:39;height:2" coordorigin="11102,5475" coordsize="39,2">
              <v:shape style="position:absolute;left:11102;top:5475;width:39;height:2" coordorigin="11102,5475" coordsize="39,0" path="m11102,5475l11140,5475e" filled="false" stroked="true" strokeweight=".112803pt" strokecolor="#000000">
                <v:path arrowok="t"/>
              </v:shape>
            </v:group>
            <v:group style="position:absolute;left:11102;top:5474;width:39;height:3" coordorigin="11102,5474" coordsize="39,3">
              <v:shape style="position:absolute;left:11102;top:5474;width:39;height:3" coordorigin="11102,5474" coordsize="39,3" path="m11138,5474l11102,5474,11140,5476,11138,5474xe" filled="false" stroked="true" strokeweight="0pt" strokecolor="#000000">
                <v:path arrowok="t"/>
              </v:shape>
            </v:group>
            <v:group style="position:absolute;left:11102;top:5474;width:39;height:3" coordorigin="11102,5474" coordsize="39,3">
              <v:shape style="position:absolute;left:11102;top:5474;width:39;height:3" coordorigin="11102,5474" coordsize="39,3" path="m11102,5474l11140,5476,11102,5476,11102,5474xe" filled="false" stroked="true" strokeweight="0pt" strokecolor="#000000">
                <v:path arrowok="t"/>
              </v:shape>
            </v:group>
            <v:group style="position:absolute;left:11100;top:5477;width:41;height:2" coordorigin="11100,5477" coordsize="41,2">
              <v:shape style="position:absolute;left:11100;top:5477;width:41;height:2" coordorigin="11100,5477" coordsize="41,0" path="m11100,5477l11140,5477e" filled="false" stroked="true" strokeweight=".112803pt" strokecolor="#000000">
                <v:path arrowok="t"/>
              </v:shape>
            </v:group>
            <v:group style="position:absolute;left:11102;top:5476;width:39;height:3" coordorigin="11102,5476" coordsize="39,3">
              <v:shape style="position:absolute;left:11102;top:5476;width:39;height:3" coordorigin="11102,5476" coordsize="39,3" path="m11140,5476l11102,5476,11140,5478,11140,5476xe" filled="false" stroked="true" strokeweight="0pt" strokecolor="#000000">
                <v:path arrowok="t"/>
              </v:shape>
            </v:group>
            <v:group style="position:absolute;left:11100;top:5476;width:41;height:3" coordorigin="11100,5476" coordsize="41,3">
              <v:shape style="position:absolute;left:11100;top:5476;width:41;height:3" coordorigin="11100,5476" coordsize="41,3" path="m11102,5476l11140,5478,11100,5478,11102,5476xe" filled="false" stroked="true" strokeweight="0pt" strokecolor="#000000">
                <v:path arrowok="t"/>
              </v:shape>
            </v:group>
            <v:group style="position:absolute;left:11098;top:5480;width:46;height:2" coordorigin="11098,5480" coordsize="46,2">
              <v:shape style="position:absolute;left:11098;top:5480;width:46;height:2" coordorigin="11098,5480" coordsize="46,0" path="m11098,5480l11143,5480e" filled="false" stroked="true" strokeweight=".112803pt" strokecolor="#000000">
                <v:path arrowok="t"/>
              </v:shape>
            </v:group>
            <v:group style="position:absolute;left:11100;top:5478;width:43;height:3" coordorigin="11100,5478" coordsize="43,3">
              <v:shape style="position:absolute;left:11100;top:5478;width:43;height:3" coordorigin="11100,5478" coordsize="43,3" path="m11140,5478l11100,5478,11143,5481,11140,5478xe" filled="false" stroked="true" strokeweight="0pt" strokecolor="#000000">
                <v:path arrowok="t"/>
              </v:shape>
            </v:group>
            <v:group style="position:absolute;left:11098;top:5478;width:46;height:3" coordorigin="11098,5478" coordsize="46,3">
              <v:shape style="position:absolute;left:11098;top:5478;width:46;height:3" coordorigin="11098,5478" coordsize="46,3" path="m11100,5478l11143,5481,11098,5481,11100,5478xe" filled="false" stroked="true" strokeweight="0pt" strokecolor="#000000">
                <v:path arrowok="t"/>
              </v:shape>
            </v:group>
            <v:group style="position:absolute;left:11098;top:5482;width:48;height:2" coordorigin="11098,5482" coordsize="48,2">
              <v:shape style="position:absolute;left:11098;top:5482;width:48;height:2" coordorigin="11098,5482" coordsize="48,0" path="m11098,5482l11145,5482e" filled="false" stroked="true" strokeweight=".112803pt" strokecolor="#000000">
                <v:path arrowok="t"/>
              </v:shape>
            </v:group>
            <v:group style="position:absolute;left:11098;top:5481;width:48;height:3" coordorigin="11098,5481" coordsize="48,3">
              <v:shape style="position:absolute;left:11098;top:5481;width:48;height:3" coordorigin="11098,5481" coordsize="48,3" path="m11143,5481l11098,5481,11145,5483,11143,5481xe" filled="false" stroked="true" strokeweight="0pt" strokecolor="#000000">
                <v:path arrowok="t"/>
              </v:shape>
            </v:group>
            <v:group style="position:absolute;left:11098;top:5481;width:48;height:3" coordorigin="11098,5481" coordsize="48,3">
              <v:shape style="position:absolute;left:11098;top:5481;width:48;height:3" coordorigin="11098,5481" coordsize="48,3" path="m11098,5481l11145,5483,11098,5483,11098,5481xe" filled="false" stroked="true" strokeweight="0pt" strokecolor="#000000">
                <v:path arrowok="t"/>
              </v:shape>
            </v:group>
            <v:group style="position:absolute;left:11095;top:5484;width:50;height:2" coordorigin="11095,5484" coordsize="50,2">
              <v:shape style="position:absolute;left:11095;top:5484;width:50;height:2" coordorigin="11095,5484" coordsize="50,0" path="m11095,5484l11145,5484e" filled="false" stroked="true" strokeweight=".112803pt" strokecolor="#000000">
                <v:path arrowok="t"/>
              </v:shape>
            </v:group>
            <v:group style="position:absolute;left:11098;top:5483;width:48;height:3" coordorigin="11098,5483" coordsize="48,3">
              <v:shape style="position:absolute;left:11098;top:5483;width:48;height:3" coordorigin="11098,5483" coordsize="48,3" path="m11145,5483l11098,5483,11145,5485,11145,5483xe" filled="false" stroked="true" strokeweight="0pt" strokecolor="#000000">
                <v:path arrowok="t"/>
              </v:shape>
            </v:group>
            <v:group style="position:absolute;left:11095;top:5483;width:50;height:3" coordorigin="11095,5483" coordsize="50,3">
              <v:shape style="position:absolute;left:11095;top:5483;width:50;height:3" coordorigin="11095,5483" coordsize="50,3" path="m11098,5483l11145,5485,11095,5485,11098,5483xe" filled="false" stroked="true" strokeweight="0pt" strokecolor="#000000">
                <v:path arrowok="t"/>
              </v:shape>
            </v:group>
            <v:group style="position:absolute;left:11095;top:5486;width:50;height:2" coordorigin="11095,5486" coordsize="50,2">
              <v:shape style="position:absolute;left:11095;top:5486;width:50;height:2" coordorigin="11095,5486" coordsize="50,0" path="m11095,5486l11145,5486e" filled="false" stroked="true" strokeweight=".112803pt" strokecolor="#000000">
                <v:path arrowok="t"/>
              </v:shape>
            </v:group>
            <v:group style="position:absolute;left:11095;top:5485;width:50;height:3" coordorigin="11095,5485" coordsize="50,3">
              <v:shape style="position:absolute;left:11095;top:5485;width:50;height:3" coordorigin="11095,5485" coordsize="50,3" path="m11145,5485l11095,5485,11145,5487,11145,5485xe" filled="false" stroked="true" strokeweight="0pt" strokecolor="#000000">
                <v:path arrowok="t"/>
              </v:shape>
            </v:group>
            <v:group style="position:absolute;left:11095;top:5485;width:50;height:3" coordorigin="11095,5485" coordsize="50,3">
              <v:shape style="position:absolute;left:11095;top:5485;width:50;height:3" coordorigin="11095,5485" coordsize="50,3" path="m11095,5485l11145,5487,11095,5487,11095,5485xe" filled="false" stroked="true" strokeweight="0pt" strokecolor="#000000">
                <v:path arrowok="t"/>
              </v:shape>
            </v:group>
            <v:group style="position:absolute;left:11095;top:5489;width:52;height:2" coordorigin="11095,5489" coordsize="52,2">
              <v:shape style="position:absolute;left:11095;top:5489;width:52;height:2" coordorigin="11095,5489" coordsize="52,0" path="m11095,5489l11147,5489e" filled="false" stroked="true" strokeweight=".112803pt" strokecolor="#000000">
                <v:path arrowok="t"/>
              </v:shape>
            </v:group>
            <v:group style="position:absolute;left:11095;top:5487;width:52;height:3" coordorigin="11095,5487" coordsize="52,3">
              <v:shape style="position:absolute;left:11095;top:5487;width:52;height:3" coordorigin="11095,5487" coordsize="52,3" path="m11145,5487l11095,5487,11147,5490,11145,5487xe" filled="false" stroked="true" strokeweight="0pt" strokecolor="#000000">
                <v:path arrowok="t"/>
              </v:shape>
            </v:group>
            <v:group style="position:absolute;left:11095;top:5487;width:52;height:3" coordorigin="11095,5487" coordsize="52,3">
              <v:shape style="position:absolute;left:11095;top:5487;width:52;height:3" coordorigin="11095,5487" coordsize="52,3" path="m11095,5487l11147,5490,11095,5490,11095,5487xe" filled="false" stroked="true" strokeweight="0pt" strokecolor="#000000">
                <v:path arrowok="t"/>
              </v:shape>
            </v:group>
            <v:group style="position:absolute;left:11093;top:5491;width:55;height:2" coordorigin="11093,5491" coordsize="55,2">
              <v:shape style="position:absolute;left:11093;top:5491;width:55;height:2" coordorigin="11093,5491" coordsize="55,0" path="m11093,5491l11147,5491e" filled="false" stroked="true" strokeweight=".112803pt" strokecolor="#000000">
                <v:path arrowok="t"/>
              </v:shape>
            </v:group>
            <v:group style="position:absolute;left:11095;top:5490;width:52;height:3" coordorigin="11095,5490" coordsize="52,3">
              <v:shape style="position:absolute;left:11095;top:5490;width:52;height:3" coordorigin="11095,5490" coordsize="52,3" path="m11147,5490l11095,5490,11147,5492,11147,5490xe" filled="false" stroked="true" strokeweight="0pt" strokecolor="#000000">
                <v:path arrowok="t"/>
              </v:shape>
            </v:group>
            <v:group style="position:absolute;left:11093;top:5490;width:55;height:3" coordorigin="11093,5490" coordsize="55,3">
              <v:shape style="position:absolute;left:11093;top:5490;width:55;height:3" coordorigin="11093,5490" coordsize="55,3" path="m11095,5490l11147,5492,11093,5492,11095,5490xe" filled="false" stroked="true" strokeweight="0pt" strokecolor="#000000">
                <v:path arrowok="t"/>
              </v:shape>
            </v:group>
            <v:group style="position:absolute;left:11093;top:5493;width:55;height:2" coordorigin="11093,5493" coordsize="55,2">
              <v:shape style="position:absolute;left:11093;top:5493;width:55;height:2" coordorigin="11093,5493" coordsize="55,0" path="m11093,5493l11147,5493e" filled="false" stroked="true" strokeweight=".112803pt" strokecolor="#000000">
                <v:path arrowok="t"/>
              </v:shape>
            </v:group>
            <v:group style="position:absolute;left:11093;top:5492;width:55;height:3" coordorigin="11093,5492" coordsize="55,3">
              <v:shape style="position:absolute;left:11093;top:5492;width:55;height:3" coordorigin="11093,5492" coordsize="55,3" path="m11147,5492l11093,5492,11147,5494,11147,5492xe" filled="false" stroked="true" strokeweight="0pt" strokecolor="#000000">
                <v:path arrowok="t"/>
              </v:shape>
            </v:group>
            <v:group style="position:absolute;left:11093;top:5492;width:55;height:3" coordorigin="11093,5492" coordsize="55,3">
              <v:shape style="position:absolute;left:11093;top:5492;width:55;height:3" coordorigin="11093,5492" coordsize="55,3" path="m11093,5492l11147,5494,11093,5494,11093,5492xe" filled="false" stroked="true" strokeweight="0pt" strokecolor="#000000">
                <v:path arrowok="t"/>
              </v:shape>
            </v:group>
            <v:group style="position:absolute;left:11093;top:5495;width:55;height:2" coordorigin="11093,5495" coordsize="55,2">
              <v:shape style="position:absolute;left:11093;top:5495;width:55;height:2" coordorigin="11093,5495" coordsize="55,0" path="m11093,5495l11147,5495e" filled="false" stroked="true" strokeweight=".112803pt" strokecolor="#000000">
                <v:path arrowok="t"/>
              </v:shape>
            </v:group>
            <v:group style="position:absolute;left:11093;top:5494;width:55;height:3" coordorigin="11093,5494" coordsize="55,3">
              <v:shape style="position:absolute;left:11093;top:5494;width:55;height:3" coordorigin="11093,5494" coordsize="55,3" path="m11147,5494l11093,5494,11147,5497,11147,5494xe" filled="false" stroked="true" strokeweight="0pt" strokecolor="#000000">
                <v:path arrowok="t"/>
              </v:shape>
            </v:group>
            <v:group style="position:absolute;left:11093;top:5494;width:55;height:3" coordorigin="11093,5494" coordsize="55,3">
              <v:shape style="position:absolute;left:11093;top:5494;width:55;height:3" coordorigin="11093,5494" coordsize="55,3" path="m11093,5494l11147,5497,11093,5497,11093,5494xe" filled="false" stroked="true" strokeweight="0pt" strokecolor="#000000">
                <v:path arrowok="t"/>
              </v:shape>
            </v:group>
            <v:group style="position:absolute;left:11093;top:5499;width:55;height:2" coordorigin="11093,5499" coordsize="55,2">
              <v:shape style="position:absolute;left:11093;top:5499;width:55;height:2" coordorigin="11093,5499" coordsize="55,0" path="m11093,5499l11147,5499e" filled="false" stroked="true" strokeweight=".225606pt" strokecolor="#000000">
                <v:path arrowok="t"/>
              </v:shape>
            </v:group>
            <v:group style="position:absolute;left:11093;top:5497;width:55;height:5" coordorigin="11093,5497" coordsize="55,5">
              <v:shape style="position:absolute;left:11093;top:5497;width:55;height:5" coordorigin="11093,5497" coordsize="55,5" path="m11147,5497l11093,5497,11147,5501,11147,5497xe" filled="false" stroked="true" strokeweight="0pt" strokecolor="#000000">
                <v:path arrowok="t"/>
              </v:shape>
            </v:group>
            <v:group style="position:absolute;left:11093;top:5497;width:55;height:5" coordorigin="11093,5497" coordsize="55,5">
              <v:shape style="position:absolute;left:11093;top:5497;width:55;height:5" coordorigin="11093,5497" coordsize="55,5" path="m11093,5497l11147,5501,11095,5501,11093,5497xe" filled="false" stroked="true" strokeweight="0pt" strokecolor="#000000">
                <v:path arrowok="t"/>
              </v:shape>
            </v:group>
            <v:group style="position:absolute;left:11095;top:5502;width:52;height:2" coordorigin="11095,5502" coordsize="52,2">
              <v:shape style="position:absolute;left:11095;top:5502;width:52;height:2" coordorigin="11095,5502" coordsize="52,0" path="m11095,5502l11147,5502e" filled="false" stroked="true" strokeweight=".112803pt" strokecolor="#000000">
                <v:path arrowok="t"/>
              </v:shape>
            </v:group>
            <v:group style="position:absolute;left:11095;top:5501;width:52;height:3" coordorigin="11095,5501" coordsize="52,3">
              <v:shape style="position:absolute;left:11095;top:5501;width:52;height:3" coordorigin="11095,5501" coordsize="52,3" path="m11147,5501l11095,5501,11145,5503,11147,5501xe" filled="false" stroked="true" strokeweight="0pt" strokecolor="#000000">
                <v:path arrowok="t"/>
              </v:shape>
            </v:group>
            <v:group style="position:absolute;left:11095;top:5501;width:50;height:3" coordorigin="11095,5501" coordsize="50,3">
              <v:shape style="position:absolute;left:11095;top:5501;width:50;height:3" coordorigin="11095,5501" coordsize="50,3" path="m11095,5501l11145,5503,11095,5503,11095,5501xe" filled="false" stroked="true" strokeweight="0pt" strokecolor="#000000">
                <v:path arrowok="t"/>
              </v:shape>
            </v:group>
            <v:group style="position:absolute;left:11095;top:5504;width:50;height:2" coordorigin="11095,5504" coordsize="50,2">
              <v:shape style="position:absolute;left:11095;top:5504;width:50;height:2" coordorigin="11095,5504" coordsize="50,0" path="m11095,5504l11145,5504e" filled="false" stroked="true" strokeweight=".112803pt" strokecolor="#000000">
                <v:path arrowok="t"/>
              </v:shape>
            </v:group>
            <v:group style="position:absolute;left:11095;top:5503;width:50;height:3" coordorigin="11095,5503" coordsize="50,3">
              <v:shape style="position:absolute;left:11095;top:5503;width:50;height:3" coordorigin="11095,5503" coordsize="50,3" path="m11145,5503l11095,5503,11145,5506,11145,5503xe" filled="false" stroked="true" strokeweight="0pt" strokecolor="#000000">
                <v:path arrowok="t"/>
              </v:shape>
            </v:group>
            <v:group style="position:absolute;left:11095;top:5503;width:50;height:3" coordorigin="11095,5503" coordsize="50,3">
              <v:shape style="position:absolute;left:11095;top:5503;width:50;height:3" coordorigin="11095,5503" coordsize="50,3" path="m11095,5503l11145,5506,11095,5506,11095,5503xe" filled="false" stroked="true" strokeweight="0pt" strokecolor="#000000">
                <v:path arrowok="t"/>
              </v:shape>
            </v:group>
            <v:group style="position:absolute;left:11095;top:5507;width:50;height:2" coordorigin="11095,5507" coordsize="50,2">
              <v:shape style="position:absolute;left:11095;top:5507;width:50;height:2" coordorigin="11095,5507" coordsize="50,0" path="m11095,5507l11145,5507e" filled="false" stroked="true" strokeweight=".112803pt" strokecolor="#000000">
                <v:path arrowok="t"/>
              </v:shape>
            </v:group>
            <v:group style="position:absolute;left:11095;top:5506;width:50;height:3" coordorigin="11095,5506" coordsize="50,3">
              <v:shape style="position:absolute;left:11095;top:5506;width:50;height:3" coordorigin="11095,5506" coordsize="50,3" path="m11145,5506l11095,5506,11145,5508,11145,5506xe" filled="false" stroked="true" strokeweight="0pt" strokecolor="#000000">
                <v:path arrowok="t"/>
              </v:shape>
            </v:group>
            <v:group style="position:absolute;left:11095;top:5506;width:50;height:3" coordorigin="11095,5506" coordsize="50,3">
              <v:shape style="position:absolute;left:11095;top:5506;width:50;height:3" coordorigin="11095,5506" coordsize="50,3" path="m11095,5506l11145,5508,11098,5508,11095,5506xe" filled="false" stroked="true" strokeweight="0pt" strokecolor="#000000">
                <v:path arrowok="t"/>
              </v:shape>
            </v:group>
            <v:group style="position:absolute;left:11098;top:5509;width:48;height:2" coordorigin="11098,5509" coordsize="48,2">
              <v:shape style="position:absolute;left:11098;top:5509;width:48;height:2" coordorigin="11098,5509" coordsize="48,0" path="m11098,5509l11145,5509e" filled="false" stroked="true" strokeweight=".112803pt" strokecolor="#000000">
                <v:path arrowok="t"/>
              </v:shape>
            </v:group>
            <v:group style="position:absolute;left:11098;top:5508;width:48;height:3" coordorigin="11098,5508" coordsize="48,3">
              <v:shape style="position:absolute;left:11098;top:5508;width:48;height:3" coordorigin="11098,5508" coordsize="48,3" path="m11145,5508l11098,5508,11143,5510,11145,5508xe" filled="false" stroked="true" strokeweight="0pt" strokecolor="#000000">
                <v:path arrowok="t"/>
              </v:shape>
            </v:group>
            <v:group style="position:absolute;left:11098;top:5508;width:46;height:3" coordorigin="11098,5508" coordsize="46,3">
              <v:shape style="position:absolute;left:11098;top:5508;width:46;height:3" coordorigin="11098,5508" coordsize="46,3" path="m11098,5508l11143,5510,11098,5510,11098,5508xe" filled="false" stroked="true" strokeweight="0pt" strokecolor="#000000">
                <v:path arrowok="t"/>
              </v:shape>
            </v:group>
            <v:group style="position:absolute;left:11098;top:5511;width:46;height:2" coordorigin="11098,5511" coordsize="46,2">
              <v:shape style="position:absolute;left:11098;top:5511;width:46;height:2" coordorigin="11098,5511" coordsize="46,0" path="m11098,5511l11143,5511e" filled="false" stroked="true" strokeweight=".112803pt" strokecolor="#000000">
                <v:path arrowok="t"/>
              </v:shape>
            </v:group>
            <v:group style="position:absolute;left:11098;top:5510;width:46;height:3" coordorigin="11098,5510" coordsize="46,3">
              <v:shape style="position:absolute;left:11098;top:5510;width:46;height:3" coordorigin="11098,5510" coordsize="46,3" path="m11143,5510l11098,5510,11140,5512,11143,5510xe" filled="false" stroked="true" strokeweight="0pt" strokecolor="#000000">
                <v:path arrowok="t"/>
              </v:shape>
            </v:group>
            <v:group style="position:absolute;left:11098;top:5510;width:43;height:3" coordorigin="11098,5510" coordsize="43,3">
              <v:shape style="position:absolute;left:11098;top:5510;width:43;height:3" coordorigin="11098,5510" coordsize="43,3" path="m11098,5510l11140,5512,11100,5512,11098,5510xe" filled="false" stroked="true" strokeweight="0pt" strokecolor="#000000">
                <v:path arrowok="t"/>
              </v:shape>
            </v:group>
            <v:group style="position:absolute;left:11100;top:5512;width:41;height:2" coordorigin="11100,5512" coordsize="41,2">
              <v:shape style="position:absolute;left:11100;top:5512;width:41;height:2" coordorigin="11100,5512" coordsize="41,0" path="m11100,5512l11140,5512e" filled="false" stroked="true" strokeweight="0pt" strokecolor="#000000">
                <v:path arrowok="t"/>
              </v:shape>
            </v:group>
            <v:group style="position:absolute;left:11100;top:5512;width:41;height:2" coordorigin="11100,5512" coordsize="41,2">
              <v:shape style="position:absolute;left:11100;top:5512;width:41;height:2" coordorigin="11100,5512" coordsize="41,0" path="m11100,5512l11140,5512e" filled="false" stroked="true" strokeweight="0pt" strokecolor="#000000">
                <v:path arrowok="t"/>
              </v:shape>
            </v:group>
            <v:group style="position:absolute;left:11100;top:5512;width:41;height:2" coordorigin="11100,5512" coordsize="41,2">
              <v:shape style="position:absolute;left:11100;top:5512;width:41;height:2" coordorigin="11100,5512" coordsize="41,0" path="m11100,5512l11140,5512e" filled="false" stroked="true" strokeweight="0pt" strokecolor="#000000">
                <v:path arrowok="t"/>
              </v:shape>
            </v:group>
            <v:group style="position:absolute;left:11102;top:5513;width:39;height:2" coordorigin="11102,5513" coordsize="39,2">
              <v:shape style="position:absolute;left:11102;top:5513;width:39;height:2" coordorigin="11102,5513" coordsize="39,0" path="m11102,5513l11140,5513e" filled="false" stroked="true" strokeweight=".112803pt" strokecolor="#000000">
                <v:path arrowok="t"/>
              </v:shape>
            </v:group>
            <v:group style="position:absolute;left:11102;top:5512;width:39;height:3" coordorigin="11102,5512" coordsize="39,3">
              <v:shape style="position:absolute;left:11102;top:5512;width:39;height:3" coordorigin="11102,5512" coordsize="39,3" path="m11140,5512l11102,5512,11138,5515,11140,5512xe" filled="false" stroked="true" strokeweight="0pt" strokecolor="#000000">
                <v:path arrowok="t"/>
              </v:shape>
            </v:group>
            <v:group style="position:absolute;left:11102;top:5512;width:37;height:3" coordorigin="11102,5512" coordsize="37,3">
              <v:shape style="position:absolute;left:11102;top:5512;width:37;height:3" coordorigin="11102,5512" coordsize="37,3" path="m11102,5512l11138,5515,11102,5515,11102,5512xe" filled="false" stroked="true" strokeweight="0pt" strokecolor="#000000">
                <v:path arrowok="t"/>
              </v:shape>
            </v:group>
            <v:group style="position:absolute;left:11102;top:5516;width:37;height:2" coordorigin="11102,5516" coordsize="37,2">
              <v:shape style="position:absolute;left:11102;top:5516;width:37;height:2" coordorigin="11102,5516" coordsize="37,0" path="m11102,5516l11138,5516e" filled="false" stroked="true" strokeweight=".112803pt" strokecolor="#000000">
                <v:path arrowok="t"/>
              </v:shape>
            </v:group>
            <v:group style="position:absolute;left:11102;top:5515;width:37;height:3" coordorigin="11102,5515" coordsize="37,3">
              <v:shape style="position:absolute;left:11102;top:5515;width:37;height:3" coordorigin="11102,5515" coordsize="37,3" path="m11138,5515l11102,5515,11136,5517,11138,5515xe" filled="false" stroked="true" strokeweight="0pt" strokecolor="#000000">
                <v:path arrowok="t"/>
              </v:shape>
            </v:group>
            <v:group style="position:absolute;left:11102;top:5515;width:34;height:3" coordorigin="11102,5515" coordsize="34,3">
              <v:shape style="position:absolute;left:11102;top:5515;width:34;height:3" coordorigin="11102,5515" coordsize="34,3" path="m11102,5515l11136,5517,11104,5517,11102,5515xe" filled="false" stroked="true" strokeweight="0pt" strokecolor="#000000">
                <v:path arrowok="t"/>
              </v:shape>
            </v:group>
            <v:group style="position:absolute;left:11104;top:5517;width:32;height:2" coordorigin="11104,5517" coordsize="32,2">
              <v:shape style="position:absolute;left:11104;top:5517;width:32;height:2" coordorigin="11104,5517" coordsize="32,0" path="m11104,5517l11136,5517e" filled="false" stroked="true" strokeweight="0pt" strokecolor="#000000">
                <v:path arrowok="t"/>
              </v:shape>
            </v:group>
            <v:group style="position:absolute;left:11104;top:5517;width:32;height:2" coordorigin="11104,5517" coordsize="32,2">
              <v:shape style="position:absolute;left:11104;top:5517;width:32;height:2" coordorigin="11104,5517" coordsize="32,0" path="m11104,5517l11136,5517e" filled="false" stroked="true" strokeweight="0pt" strokecolor="#000000">
                <v:path arrowok="t"/>
              </v:shape>
            </v:group>
            <v:group style="position:absolute;left:11104;top:5517;width:30;height:2" coordorigin="11104,5517" coordsize="30,2">
              <v:shape style="position:absolute;left:11104;top:5517;width:30;height:2" coordorigin="11104,5517" coordsize="30,0" path="m11104,5517l11134,5517e" filled="false" stroked="true" strokeweight="0pt" strokecolor="#000000">
                <v:path arrowok="t"/>
              </v:shape>
            </v:group>
            <v:group style="position:absolute;left:11107;top:5518;width:28;height:2" coordorigin="11107,5518" coordsize="28,2">
              <v:shape style="position:absolute;left:11107;top:5518;width:28;height:2" coordorigin="11107,5518" coordsize="28,0" path="m11107,5518l11134,5518e" filled="false" stroked="true" strokeweight=".112803pt" strokecolor="#000000">
                <v:path arrowok="t"/>
              </v:shape>
            </v:group>
            <v:group style="position:absolute;left:11107;top:5517;width:28;height:3" coordorigin="11107,5517" coordsize="28,3">
              <v:shape style="position:absolute;left:11107;top:5517;width:28;height:3" coordorigin="11107,5517" coordsize="28,3" path="m11134,5517l11107,5517,11131,5519,11134,5517xe" filled="false" stroked="true" strokeweight="0pt" strokecolor="#000000">
                <v:path arrowok="t"/>
              </v:shape>
            </v:group>
            <v:group style="position:absolute;left:11107;top:5517;width:25;height:3" coordorigin="11107,5517" coordsize="25,3">
              <v:shape style="position:absolute;left:11107;top:5517;width:25;height:3" coordorigin="11107,5517" coordsize="25,3" path="m11107,5517l11131,5519,11109,5519,11107,5517xe" filled="false" stroked="true" strokeweight="0pt" strokecolor="#000000">
                <v:path arrowok="t"/>
              </v:shape>
            </v:group>
            <v:group style="position:absolute;left:11109;top:5519;width:23;height:2" coordorigin="11109,5519" coordsize="23,2">
              <v:shape style="position:absolute;left:11109;top:5519;width:23;height:2" coordorigin="11109,5519" coordsize="23,0" path="m11109,5519l11131,5519e" filled="false" stroked="true" strokeweight="0pt" strokecolor="#000000">
                <v:path arrowok="t"/>
              </v:shape>
            </v:group>
            <v:group style="position:absolute;left:11109;top:5519;width:23;height:2" coordorigin="11109,5519" coordsize="23,2">
              <v:shape style="position:absolute;left:11109;top:5519;width:23;height:2" coordorigin="11109,5519" coordsize="23,0" path="m11109,5519l11131,5519e" filled="false" stroked="true" strokeweight="0pt" strokecolor="#000000">
                <v:path arrowok="t"/>
              </v:shape>
            </v:group>
            <v:group style="position:absolute;left:11109;top:5519;width:21;height:2" coordorigin="11109,5519" coordsize="21,2">
              <v:shape style="position:absolute;left:11109;top:5519;width:21;height:2" coordorigin="11109,5519" coordsize="21,0" path="m11109,5519l11129,5519e" filled="false" stroked="true" strokeweight="0pt" strokecolor="#000000">
                <v:path arrowok="t"/>
              </v:shape>
            </v:group>
            <v:group style="position:absolute;left:11111;top:5519;width:19;height:3" coordorigin="11111,5519" coordsize="19,3">
              <v:shape style="position:absolute;left:11111;top:5519;width:19;height:3" coordorigin="11111,5519" coordsize="19,3" path="m11111,5519l11127,5521,11129,5519,11111,5519xe" filled="true" fillcolor="#000000" stroked="false">
                <v:path arrowok="t"/>
                <v:fill type="solid"/>
              </v:shape>
              <v:shape style="position:absolute;left:11111;top:5519;width:19;height:3" coordorigin="11111,5519" coordsize="19,3" path="m11111,5519l11116,5521,11127,5521,11111,5519xe" filled="true" fillcolor="#000000" stroked="false">
                <v:path arrowok="t"/>
                <v:fill type="solid"/>
              </v:shape>
            </v:group>
            <v:group style="position:absolute;left:11111;top:5519;width:19;height:3" coordorigin="11111,5519" coordsize="19,3">
              <v:shape style="position:absolute;left:11111;top:5519;width:19;height:3" coordorigin="11111,5519" coordsize="19,3" path="m11129,5519l11111,5519,11127,5521,11129,5519xe" filled="false" stroked="true" strokeweight="0pt" strokecolor="#000000">
                <v:path arrowok="t"/>
              </v:shape>
            </v:group>
            <v:group style="position:absolute;left:11111;top:5519;width:16;height:3" coordorigin="11111,5519" coordsize="16,3">
              <v:shape style="position:absolute;left:11111;top:5519;width:16;height:3" coordorigin="11111,5519" coordsize="16,3" path="m11111,5519l11127,5521,11116,5521,11111,5519xe" filled="false" stroked="true" strokeweight="0pt" strokecolor="#000000">
                <v:path arrowok="t"/>
              </v:shape>
            </v:group>
            <v:group style="position:absolute;left:11116;top:5521;width:10;height:2" coordorigin="11116,5521" coordsize="10,2">
              <v:shape style="position:absolute;left:11116;top:5521;width:10;height:2" coordorigin="11116,5521" coordsize="10,0" path="m11116,5521l11125,5521e" filled="false" stroked="true" strokeweight="0pt" strokecolor="#000000">
                <v:path arrowok="t"/>
              </v:shape>
            </v:group>
            <v:group style="position:absolute;left:11116;top:5521;width:10;height:2" coordorigin="11116,5521" coordsize="10,2">
              <v:shape style="position:absolute;left:11116;top:5521;width:10;height:2" coordorigin="11116,5521" coordsize="10,0" path="m11116,5521l11125,5521e" filled="false" stroked="true" strokeweight="0pt" strokecolor="#000000">
                <v:path arrowok="t"/>
              </v:shape>
            </v:group>
            <v:group style="position:absolute;left:11118;top:5521;width:7;height:2" coordorigin="11118,5521" coordsize="7,2">
              <v:shape style="position:absolute;left:11118;top:5521;width:7;height:2" coordorigin="11118,5521" coordsize="7,0" path="m11118,5521l11125,5521e" filled="false" stroked="true" strokeweight="0pt" strokecolor="#000000">
                <v:path arrowok="t"/>
              </v:shape>
            </v:group>
            <v:group style="position:absolute;left:11116;top:5521;width:12;height:2" coordorigin="11116,5521" coordsize="12,2">
              <v:shape style="position:absolute;left:11116;top:5521;width:12;height:2" coordorigin="11116,5521" coordsize="12,0" path="m11116,5521l11127,5521e" filled="false" stroked="true" strokeweight="0pt" strokecolor="#000000">
                <v:path arrowok="t"/>
              </v:shape>
            </v:group>
            <v:group style="position:absolute;left:11116;top:5521;width:12;height:2" coordorigin="11116,5521" coordsize="12,2">
              <v:shape style="position:absolute;left:11116;top:5521;width:12;height:2" coordorigin="11116,5521" coordsize="12,0" path="m11116,5521l11127,5521e" filled="false" stroked="true" strokeweight="0pt" strokecolor="#000000">
                <v:path arrowok="t"/>
              </v:shape>
            </v:group>
            <v:group style="position:absolute;left:9818;top:9844;width:7;height:2" coordorigin="9818,9844" coordsize="7,2">
              <v:shape style="position:absolute;left:9818;top:9844;width:7;height:2" coordorigin="9818,9844" coordsize="7,0" path="m9818,9844l9825,9844e" filled="false" stroked="true" strokeweight="0pt" strokecolor="#000000">
                <v:path arrowok="t"/>
              </v:shape>
            </v:group>
            <v:group style="position:absolute;left:9818;top:9844;width:7;height:2" coordorigin="9818,9844" coordsize="7,2">
              <v:shape style="position:absolute;left:9818;top:9844;width:7;height:2" coordorigin="9818,9844" coordsize="7,0" path="m9818,9844l9825,9844e" filled="false" stroked="true" strokeweight="0pt" strokecolor="#000000">
                <v:path arrowok="t"/>
              </v:shape>
            </v:group>
            <v:group style="position:absolute;left:9816;top:9844;width:14;height:2" coordorigin="9816,9844" coordsize="14,2">
              <v:shape style="position:absolute;left:9816;top:9844;width:14;height:2" coordorigin="9816,9844" coordsize="14,0" path="m9816,9844l9830,9844e" filled="false" stroked="true" strokeweight="0pt" strokecolor="#000000">
                <v:path arrowok="t"/>
              </v:shape>
            </v:group>
            <v:group style="position:absolute;left:9818;top:9844;width:12;height:2" coordorigin="9818,9844" coordsize="12,2">
              <v:shape style="position:absolute;left:9818;top:9844;width:12;height:2" coordorigin="9818,9844" coordsize="12,0" path="m9818,9844l9830,9844e" filled="false" stroked="true" strokeweight="0pt" strokecolor="#000000">
                <v:path arrowok="t"/>
              </v:shape>
            </v:group>
            <v:group style="position:absolute;left:9816;top:9844;width:14;height:2" coordorigin="9816,9844" coordsize="14,2">
              <v:shape style="position:absolute;left:9816;top:9844;width:14;height:2" coordorigin="9816,9844" coordsize="14,0" path="m9816,9844l9830,9844e" filled="false" stroked="true" strokeweight="0pt" strokecolor="#000000">
                <v:path arrowok="t"/>
              </v:shape>
            </v:group>
            <v:group style="position:absolute;left:9814;top:9844;width:16;height:3" coordorigin="9814,9844" coordsize="16,3">
              <v:shape style="position:absolute;left:9814;top:9844;width:16;height:3" coordorigin="9814,9844" coordsize="16,3" path="m9814,9846l9830,9846,9816,9844,9814,9846xe" filled="true" fillcolor="#000000" stroked="false">
                <v:path arrowok="t"/>
                <v:fill type="solid"/>
              </v:shape>
              <v:shape style="position:absolute;left:9814;top:9844;width:16;height:3" coordorigin="9814,9844" coordsize="16,3" path="m9816,9844l9830,9846,9830,9844,9816,9844xe" filled="true" fillcolor="#000000" stroked="false">
                <v:path arrowok="t"/>
                <v:fill type="solid"/>
              </v:shape>
            </v:group>
            <v:group style="position:absolute;left:9816;top:9844;width:14;height:3" coordorigin="9816,9844" coordsize="14,3">
              <v:shape style="position:absolute;left:9816;top:9844;width:14;height:3" coordorigin="9816,9844" coordsize="14,3" path="m9830,9844l9816,9844,9830,9846,9830,9844xe" filled="false" stroked="true" strokeweight="0pt" strokecolor="#000000">
                <v:path arrowok="t"/>
              </v:shape>
            </v:group>
            <v:group style="position:absolute;left:9814;top:9844;width:16;height:3" coordorigin="9814,9844" coordsize="16,3">
              <v:shape style="position:absolute;left:9814;top:9844;width:16;height:3" coordorigin="9814,9844" coordsize="16,3" path="m9816,9844l9830,9846,9814,9846,9816,9844xe" filled="false" stroked="true" strokeweight="0pt" strokecolor="#000000">
                <v:path arrowok="t"/>
              </v:shape>
            </v:group>
            <v:group style="position:absolute;left:9812;top:9846;width:23;height:2" coordorigin="9812,9846" coordsize="23,2">
              <v:shape style="position:absolute;left:9812;top:9846;width:23;height:2" coordorigin="9812,9846" coordsize="23,0" path="m9812,9846l9834,9846e" filled="false" stroked="true" strokeweight="0pt" strokecolor="#000000">
                <v:path arrowok="t"/>
              </v:shape>
            </v:group>
            <v:group style="position:absolute;left:9814;top:9846;width:21;height:2" coordorigin="9814,9846" coordsize="21,2">
              <v:shape style="position:absolute;left:9814;top:9846;width:21;height:2" coordorigin="9814,9846" coordsize="21,0" path="m9814,9846l9834,9846e" filled="false" stroked="true" strokeweight="0pt" strokecolor="#000000">
                <v:path arrowok="t"/>
              </v:shape>
            </v:group>
            <v:group style="position:absolute;left:9812;top:9846;width:23;height:2" coordorigin="9812,9846" coordsize="23,2">
              <v:shape style="position:absolute;left:9812;top:9846;width:23;height:2" coordorigin="9812,9846" coordsize="23,0" path="m9812,9846l9834,9846e" filled="false" stroked="true" strokeweight="0pt" strokecolor="#000000">
                <v:path arrowok="t"/>
              </v:shape>
            </v:group>
            <v:group style="position:absolute;left:9809;top:9847;width:28;height:2" coordorigin="9809,9847" coordsize="28,2">
              <v:shape style="position:absolute;left:9809;top:9847;width:28;height:2" coordorigin="9809,9847" coordsize="28,0" path="m9809,9847l9836,9847e" filled="false" stroked="true" strokeweight=".112803pt" strokecolor="#000000">
                <v:path arrowok="t"/>
              </v:shape>
            </v:group>
            <v:group style="position:absolute;left:9812;top:9846;width:25;height:3" coordorigin="9812,9846" coordsize="25,3">
              <v:shape style="position:absolute;left:9812;top:9846;width:25;height:3" coordorigin="9812,9846" coordsize="25,3" path="m9834,9846l9812,9846,9836,9848,9834,9846xe" filled="false" stroked="true" strokeweight="0pt" strokecolor="#000000">
                <v:path arrowok="t"/>
              </v:shape>
            </v:group>
            <v:group style="position:absolute;left:9809;top:9846;width:28;height:3" coordorigin="9809,9846" coordsize="28,3">
              <v:shape style="position:absolute;left:9809;top:9846;width:28;height:3" coordorigin="9809,9846" coordsize="28,3" path="m9812,9846l9836,9848,9809,9848,9812,9846xe" filled="false" stroked="true" strokeweight="0pt" strokecolor="#000000">
                <v:path arrowok="t"/>
              </v:shape>
            </v:group>
            <v:group style="position:absolute;left:9807;top:9848;width:32;height:2" coordorigin="9807,9848" coordsize="32,2">
              <v:shape style="position:absolute;left:9807;top:9848;width:32;height:2" coordorigin="9807,9848" coordsize="32,0" path="m9807,9848l9839,9848e" filled="false" stroked="true" strokeweight="0pt" strokecolor="#000000">
                <v:path arrowok="t"/>
              </v:shape>
            </v:group>
            <v:group style="position:absolute;left:9809;top:9848;width:30;height:2" coordorigin="9809,9848" coordsize="30,2">
              <v:shape style="position:absolute;left:9809;top:9848;width:30;height:2" coordorigin="9809,9848" coordsize="30,0" path="m9809,9848l9839,9848e" filled="false" stroked="true" strokeweight="0pt" strokecolor="#000000">
                <v:path arrowok="t"/>
              </v:shape>
            </v:group>
            <v:group style="position:absolute;left:9807;top:9848;width:32;height:2" coordorigin="9807,9848" coordsize="32,2">
              <v:shape style="position:absolute;left:9807;top:9848;width:32;height:2" coordorigin="9807,9848" coordsize="32,0" path="m9807,9848l9839,9848e" filled="false" stroked="true" strokeweight="0pt" strokecolor="#000000">
                <v:path arrowok="t"/>
              </v:shape>
            </v:group>
            <v:group style="position:absolute;left:9805;top:9850;width:34;height:2" coordorigin="9805,9850" coordsize="34,2">
              <v:shape style="position:absolute;left:9805;top:9850;width:34;height:2" coordorigin="9805,9850" coordsize="34,0" path="m9805,9850l9839,9850e" filled="false" stroked="true" strokeweight=".112803pt" strokecolor="#000000">
                <v:path arrowok="t"/>
              </v:shape>
            </v:group>
            <v:group style="position:absolute;left:9807;top:9848;width:32;height:3" coordorigin="9807,9848" coordsize="32,3">
              <v:shape style="position:absolute;left:9807;top:9848;width:32;height:3" coordorigin="9807,9848" coordsize="32,3" path="m9839,9848l9807,9848,9839,9851,9839,9848xe" filled="false" stroked="true" strokeweight="0pt" strokecolor="#000000">
                <v:path arrowok="t"/>
              </v:shape>
            </v:group>
            <v:group style="position:absolute;left:9805;top:9848;width:34;height:3" coordorigin="9805,9848" coordsize="34,3">
              <v:shape style="position:absolute;left:9805;top:9848;width:34;height:3" coordorigin="9805,9848" coordsize="34,3" path="m9807,9848l9839,9851,9805,9851,9807,9848xe" filled="false" stroked="true" strokeweight="0pt" strokecolor="#000000">
                <v:path arrowok="t"/>
              </v:shape>
            </v:group>
            <v:group style="position:absolute;left:9803;top:9852;width:39;height:2" coordorigin="9803,9852" coordsize="39,2">
              <v:shape style="position:absolute;left:9803;top:9852;width:39;height:2" coordorigin="9803,9852" coordsize="39,0" path="m9803,9852l9841,9852e" filled="false" stroked="true" strokeweight=".112803pt" strokecolor="#000000">
                <v:path arrowok="t"/>
              </v:shape>
            </v:group>
            <v:group style="position:absolute;left:9805;top:9851;width:37;height:3" coordorigin="9805,9851" coordsize="37,3">
              <v:shape style="position:absolute;left:9805;top:9851;width:37;height:3" coordorigin="9805,9851" coordsize="37,3" path="m9839,9851l9805,9851,9841,9853,9839,9851xe" filled="false" stroked="true" strokeweight="0pt" strokecolor="#000000">
                <v:path arrowok="t"/>
              </v:shape>
            </v:group>
            <v:group style="position:absolute;left:9803;top:9851;width:39;height:3" coordorigin="9803,9851" coordsize="39,3">
              <v:shape style="position:absolute;left:9803;top:9851;width:39;height:3" coordorigin="9803,9851" coordsize="39,3" path="m9805,9851l9841,9853,9803,9853,9805,9851xe" filled="false" stroked="true" strokeweight="0pt" strokecolor="#000000">
                <v:path arrowok="t"/>
              </v:shape>
            </v:group>
            <v:group style="position:absolute;left:9800;top:9853;width:43;height:2" coordorigin="9800,9853" coordsize="43,2">
              <v:shape style="position:absolute;left:9800;top:9853;width:43;height:2" coordorigin="9800,9853" coordsize="43,0" path="m9800,9853l9843,9853e" filled="false" stroked="true" strokeweight="0pt" strokecolor="#000000">
                <v:path arrowok="t"/>
              </v:shape>
            </v:group>
            <v:group style="position:absolute;left:9803;top:9853;width:41;height:2" coordorigin="9803,9853" coordsize="41,2">
              <v:shape style="position:absolute;left:9803;top:9853;width:41;height:2" coordorigin="9803,9853" coordsize="41,0" path="m9803,9853l9843,9853e" filled="false" stroked="true" strokeweight="0pt" strokecolor="#000000">
                <v:path arrowok="t"/>
              </v:shape>
            </v:group>
            <v:group style="position:absolute;left:9800;top:9853;width:43;height:2" coordorigin="9800,9853" coordsize="43,2">
              <v:shape style="position:absolute;left:9800;top:9853;width:43;height:2" coordorigin="9800,9853" coordsize="43,0" path="m9800,9853l9843,9853e" filled="false" stroked="true" strokeweight="0pt" strokecolor="#000000">
                <v:path arrowok="t"/>
              </v:shape>
            </v:group>
            <v:group style="position:absolute;left:9800;top:9854;width:46;height:2" coordorigin="9800,9854" coordsize="46,2">
              <v:shape style="position:absolute;left:9800;top:9854;width:46;height:2" coordorigin="9800,9854" coordsize="46,0" path="m9800,9854l9845,9854e" filled="false" stroked="true" strokeweight=".112803pt" strokecolor="#000000">
                <v:path arrowok="t"/>
              </v:shape>
            </v:group>
            <v:group style="position:absolute;left:9800;top:9853;width:46;height:3" coordorigin="9800,9853" coordsize="46,3">
              <v:shape style="position:absolute;left:9800;top:9853;width:46;height:3" coordorigin="9800,9853" coordsize="46,3" path="m9843,9853l9800,9853,9845,9855,9843,9853xe" filled="false" stroked="true" strokeweight="0pt" strokecolor="#000000">
                <v:path arrowok="t"/>
              </v:shape>
            </v:group>
            <v:group style="position:absolute;left:9800;top:9853;width:46;height:3" coordorigin="9800,9853" coordsize="46,3">
              <v:shape style="position:absolute;left:9800;top:9853;width:46;height:3" coordorigin="9800,9853" coordsize="46,3" path="m9800,9853l9845,9855,9800,9855,9800,9853xe" filled="false" stroked="true" strokeweight="0pt" strokecolor="#000000">
                <v:path arrowok="t"/>
              </v:shape>
            </v:group>
            <v:group style="position:absolute;left:9798;top:9856;width:48;height:2" coordorigin="9798,9856" coordsize="48,2">
              <v:shape style="position:absolute;left:9798;top:9856;width:48;height:2" coordorigin="9798,9856" coordsize="48,0" path="m9798,9856l9845,9856e" filled="false" stroked="true" strokeweight=".112803pt" strokecolor="#000000">
                <v:path arrowok="t"/>
              </v:shape>
            </v:group>
            <v:group style="position:absolute;left:9800;top:9855;width:46;height:3" coordorigin="9800,9855" coordsize="46,3">
              <v:shape style="position:absolute;left:9800;top:9855;width:46;height:3" coordorigin="9800,9855" coordsize="46,3" path="m9845,9855l9800,9855,9845,9857,9845,9855xe" filled="false" stroked="true" strokeweight="0pt" strokecolor="#000000">
                <v:path arrowok="t"/>
              </v:shape>
            </v:group>
            <v:group style="position:absolute;left:9798;top:9855;width:48;height:3" coordorigin="9798,9855" coordsize="48,3">
              <v:shape style="position:absolute;left:9798;top:9855;width:48;height:3" coordorigin="9798,9855" coordsize="48,3" path="m9800,9855l9845,9857,9798,9857,9800,9855xe" filled="false" stroked="true" strokeweight="0pt" strokecolor="#000000">
                <v:path arrowok="t"/>
              </v:shape>
            </v:group>
            <v:group style="position:absolute;left:9798;top:9859;width:50;height:2" coordorigin="9798,9859" coordsize="50,2">
              <v:shape style="position:absolute;left:9798;top:9859;width:50;height:2" coordorigin="9798,9859" coordsize="50,0" path="m9798,9859l9848,9859e" filled="false" stroked="true" strokeweight=".112803pt" strokecolor="#000000">
                <v:path arrowok="t"/>
              </v:shape>
            </v:group>
            <v:group style="position:absolute;left:9798;top:9857;width:50;height:3" coordorigin="9798,9857" coordsize="50,3">
              <v:shape style="position:absolute;left:9798;top:9857;width:50;height:3" coordorigin="9798,9857" coordsize="50,3" path="m9845,9857l9798,9857,9848,9860,9845,9857xe" filled="false" stroked="true" strokeweight="0pt" strokecolor="#000000">
                <v:path arrowok="t"/>
              </v:shape>
            </v:group>
            <v:group style="position:absolute;left:9798;top:9857;width:50;height:3" coordorigin="9798,9857" coordsize="50,3">
              <v:shape style="position:absolute;left:9798;top:9857;width:50;height:3" coordorigin="9798,9857" coordsize="50,3" path="m9798,9857l9848,9860,9798,9860,9798,9857xe" filled="false" stroked="true" strokeweight="0pt" strokecolor="#000000">
                <v:path arrowok="t"/>
              </v:shape>
            </v:group>
            <v:group style="position:absolute;left:9796;top:9861;width:52;height:2" coordorigin="9796,9861" coordsize="52,2">
              <v:shape style="position:absolute;left:9796;top:9861;width:52;height:2" coordorigin="9796,9861" coordsize="52,0" path="m9796,9861l9848,9861e" filled="false" stroked="true" strokeweight=".112803pt" strokecolor="#000000">
                <v:path arrowok="t"/>
              </v:shape>
            </v:group>
            <v:group style="position:absolute;left:9798;top:9860;width:50;height:3" coordorigin="9798,9860" coordsize="50,3">
              <v:shape style="position:absolute;left:9798;top:9860;width:50;height:3" coordorigin="9798,9860" coordsize="50,3" path="m9848,9860l9798,9860,9848,9862,9848,9860xe" filled="false" stroked="true" strokeweight="0pt" strokecolor="#000000">
                <v:path arrowok="t"/>
              </v:shape>
            </v:group>
            <v:group style="position:absolute;left:9796;top:9860;width:52;height:3" coordorigin="9796,9860" coordsize="52,3">
              <v:shape style="position:absolute;left:9796;top:9860;width:52;height:3" coordorigin="9796,9860" coordsize="52,3" path="m9798,9860l9848,9862,9796,9862,9798,9860xe" filled="false" stroked="true" strokeweight="0pt" strokecolor="#000000">
                <v:path arrowok="t"/>
              </v:shape>
            </v:group>
            <v:group style="position:absolute;left:9796;top:9864;width:52;height:2" coordorigin="9796,9864" coordsize="52,2">
              <v:shape style="position:absolute;left:9796;top:9864;width:52;height:2" coordorigin="9796,9864" coordsize="52,0" path="m9796,9864l9848,9864e" filled="false" stroked="true" strokeweight=".225606pt" strokecolor="#000000">
                <v:path arrowok="t"/>
              </v:shape>
            </v:group>
            <v:group style="position:absolute;left:9796;top:9862;width:52;height:5" coordorigin="9796,9862" coordsize="52,5">
              <v:shape style="position:absolute;left:9796;top:9862;width:52;height:5" coordorigin="9796,9862" coordsize="52,5" path="m9848,9862l9796,9862,9848,9866,9848,9862xe" filled="false" stroked="true" strokeweight="0pt" strokecolor="#000000">
                <v:path arrowok="t"/>
              </v:shape>
            </v:group>
            <v:group style="position:absolute;left:9796;top:9862;width:52;height:5" coordorigin="9796,9862" coordsize="52,5">
              <v:shape style="position:absolute;left:9796;top:9862;width:52;height:5" coordorigin="9796,9862" coordsize="52,5" path="m9796,9862l9848,9866,9796,9866,9796,9862xe" filled="false" stroked="true" strokeweight="0pt" strokecolor="#000000">
                <v:path arrowok="t"/>
              </v:shape>
            </v:group>
            <v:group style="position:absolute;left:9796;top:9868;width:52;height:2" coordorigin="9796,9868" coordsize="52,2">
              <v:shape style="position:absolute;left:9796;top:9868;width:52;height:2" coordorigin="9796,9868" coordsize="52,0" path="m9796,9868l9848,9868e" filled="false" stroked="true" strokeweight=".112803pt" strokecolor="#000000">
                <v:path arrowok="t"/>
              </v:shape>
            </v:group>
            <v:group style="position:absolute;left:9796;top:9866;width:52;height:3" coordorigin="9796,9866" coordsize="52,3">
              <v:shape style="position:absolute;left:9796;top:9866;width:52;height:3" coordorigin="9796,9866" coordsize="52,3" path="m9848,9866l9796,9866,9848,9869,9848,9866xe" filled="false" stroked="true" strokeweight="0pt" strokecolor="#000000">
                <v:path arrowok="t"/>
              </v:shape>
            </v:group>
            <v:group style="position:absolute;left:9796;top:9866;width:52;height:3" coordorigin="9796,9866" coordsize="52,3">
              <v:shape style="position:absolute;left:9796;top:9866;width:52;height:3" coordorigin="9796,9866" coordsize="52,3" path="m9796,9866l9848,9869,9796,9869,9796,9866xe" filled="false" stroked="true" strokeweight="0pt" strokecolor="#000000">
                <v:path arrowok="t"/>
              </v:shape>
            </v:group>
            <v:group style="position:absolute;left:9796;top:9870;width:55;height:2" coordorigin="9796,9870" coordsize="55,2">
              <v:shape style="position:absolute;left:9796;top:9870;width:55;height:2" coordorigin="9796,9870" coordsize="55,0" path="m9796,9870l9850,9870e" filled="false" stroked="true" strokeweight=".112803pt" strokecolor="#000000">
                <v:path arrowok="t"/>
              </v:shape>
            </v:group>
            <v:group style="position:absolute;left:9796;top:9869;width:55;height:3" coordorigin="9796,9869" coordsize="55,3">
              <v:shape style="position:absolute;left:9796;top:9869;width:55;height:3" coordorigin="9796,9869" coordsize="55,3" path="m9848,9869l9796,9869,9850,9871,9848,9869xe" filled="false" stroked="true" strokeweight="0pt" strokecolor="#000000">
                <v:path arrowok="t"/>
              </v:shape>
            </v:group>
            <v:group style="position:absolute;left:9796;top:9869;width:55;height:3" coordorigin="9796,9869" coordsize="55,3">
              <v:shape style="position:absolute;left:9796;top:9869;width:55;height:3" coordorigin="9796,9869" coordsize="55,3" path="m9796,9869l9850,9871,9796,9871,9796,9869xe" filled="false" stroked="true" strokeweight="0pt" strokecolor="#000000">
                <v:path arrowok="t"/>
              </v:shape>
            </v:group>
            <v:group style="position:absolute;left:9796;top:9872;width:55;height:2" coordorigin="9796,9872" coordsize="55,2">
              <v:shape style="position:absolute;left:9796;top:9872;width:55;height:2" coordorigin="9796,9872" coordsize="55,0" path="m9796,9872l9850,9872e" filled="false" stroked="true" strokeweight=".112803pt" strokecolor="#000000">
                <v:path arrowok="t"/>
              </v:shape>
            </v:group>
            <v:group style="position:absolute;left:9796;top:9871;width:55;height:3" coordorigin="9796,9871" coordsize="55,3">
              <v:shape style="position:absolute;left:9796;top:9871;width:55;height:3" coordorigin="9796,9871" coordsize="55,3" path="m9850,9871l9796,9871,9848,9873,9850,9871xe" filled="false" stroked="true" strokeweight="0pt" strokecolor="#000000">
                <v:path arrowok="t"/>
              </v:shape>
            </v:group>
            <v:group style="position:absolute;left:9796;top:9871;width:52;height:3" coordorigin="9796,9871" coordsize="52,3">
              <v:shape style="position:absolute;left:9796;top:9871;width:52;height:3" coordorigin="9796,9871" coordsize="52,3" path="m9796,9871l9848,9873,9796,9873,9796,9871xe" filled="false" stroked="true" strokeweight="0pt" strokecolor="#000000">
                <v:path arrowok="t"/>
              </v:shape>
            </v:group>
            <v:group style="position:absolute;left:9796;top:9874;width:52;height:2" coordorigin="9796,9874" coordsize="52,2">
              <v:shape style="position:absolute;left:9796;top:9874;width:52;height:2" coordorigin="9796,9874" coordsize="52,0" path="m9796,9874l9848,9874e" filled="false" stroked="true" strokeweight=".112803pt" strokecolor="#000000">
                <v:path arrowok="t"/>
              </v:shape>
            </v:group>
            <v:group style="position:absolute;left:9796;top:9873;width:52;height:3" coordorigin="9796,9873" coordsize="52,3">
              <v:shape style="position:absolute;left:9796;top:9873;width:52;height:3" coordorigin="9796,9873" coordsize="52,3" path="m9848,9873l9796,9873,9848,9876,9848,9873xe" filled="false" stroked="true" strokeweight="0pt" strokecolor="#000000">
                <v:path arrowok="t"/>
              </v:shape>
            </v:group>
            <v:group style="position:absolute;left:9796;top:9873;width:52;height:3" coordorigin="9796,9873" coordsize="52,3">
              <v:shape style="position:absolute;left:9796;top:9873;width:52;height:3" coordorigin="9796,9873" coordsize="52,3" path="m9796,9873l9848,9876,9796,9876,9796,9873xe" filled="false" stroked="true" strokeweight="0pt" strokecolor="#000000">
                <v:path arrowok="t"/>
              </v:shape>
            </v:group>
            <v:group style="position:absolute;left:9796;top:9877;width:52;height:2" coordorigin="9796,9877" coordsize="52,2">
              <v:shape style="position:absolute;left:9796;top:9877;width:52;height:2" coordorigin="9796,9877" coordsize="52,0" path="m9796,9877l9848,9877e" filled="false" stroked="true" strokeweight=".112803pt" strokecolor="#000000">
                <v:path arrowok="t"/>
              </v:shape>
            </v:group>
            <v:group style="position:absolute;left:9796;top:9876;width:52;height:3" coordorigin="9796,9876" coordsize="52,3">
              <v:shape style="position:absolute;left:9796;top:9876;width:52;height:3" coordorigin="9796,9876" coordsize="52,3" path="m9848,9876l9796,9876,9848,9878,9848,9876xe" filled="false" stroked="true" strokeweight="0pt" strokecolor="#000000">
                <v:path arrowok="t"/>
              </v:shape>
            </v:group>
            <v:group style="position:absolute;left:9796;top:9876;width:52;height:3" coordorigin="9796,9876" coordsize="52,3">
              <v:shape style="position:absolute;left:9796;top:9876;width:52;height:3" coordorigin="9796,9876" coordsize="52,3" path="m9796,9876l9848,9878,9796,9878,9796,9876xe" filled="false" stroked="true" strokeweight="0pt" strokecolor="#000000">
                <v:path arrowok="t"/>
              </v:shape>
            </v:group>
            <v:group style="position:absolute;left:9796;top:9879;width:52;height:2" coordorigin="9796,9879" coordsize="52,2">
              <v:shape style="position:absolute;left:9796;top:9879;width:52;height:2" coordorigin="9796,9879" coordsize="52,0" path="m9796,9879l9848,9879e" filled="false" stroked="true" strokeweight=".112803pt" strokecolor="#000000">
                <v:path arrowok="t"/>
              </v:shape>
            </v:group>
            <v:group style="position:absolute;left:9796;top:9878;width:52;height:3" coordorigin="9796,9878" coordsize="52,3">
              <v:shape style="position:absolute;left:9796;top:9878;width:52;height:3" coordorigin="9796,9878" coordsize="52,3" path="m9848,9878l9796,9878,9848,9880,9848,9878xe" filled="false" stroked="true" strokeweight="0pt" strokecolor="#000000">
                <v:path arrowok="t"/>
              </v:shape>
            </v:group>
            <v:group style="position:absolute;left:9796;top:9878;width:52;height:3" coordorigin="9796,9878" coordsize="52,3">
              <v:shape style="position:absolute;left:9796;top:9878;width:52;height:3" coordorigin="9796,9878" coordsize="52,3" path="m9796,9878l9848,9880,9798,9880,9796,9878xe" filled="false" stroked="true" strokeweight="0pt" strokecolor="#000000">
                <v:path arrowok="t"/>
              </v:shape>
            </v:group>
            <v:group style="position:absolute;left:9798;top:9881;width:50;height:2" coordorigin="9798,9881" coordsize="50,2">
              <v:shape style="position:absolute;left:9798;top:9881;width:50;height:2" coordorigin="9798,9881" coordsize="50,0" path="m9798,9881l9848,9881e" filled="false" stroked="true" strokeweight=".112803pt" strokecolor="#000000">
                <v:path arrowok="t"/>
              </v:shape>
            </v:group>
            <v:group style="position:absolute;left:9798;top:9880;width:50;height:3" coordorigin="9798,9880" coordsize="50,3">
              <v:shape style="position:absolute;left:9798;top:9880;width:50;height:3" coordorigin="9798,9880" coordsize="50,3" path="m9848,9880l9798,9880,9845,9882,9848,9880xe" filled="false" stroked="true" strokeweight="0pt" strokecolor="#000000">
                <v:path arrowok="t"/>
              </v:shape>
            </v:group>
            <v:group style="position:absolute;left:9798;top:9880;width:48;height:3" coordorigin="9798,9880" coordsize="48,3">
              <v:shape style="position:absolute;left:9798;top:9880;width:48;height:3" coordorigin="9798,9880" coordsize="48,3" path="m9798,9880l9845,9882,9798,9882,9798,9880xe" filled="false" stroked="true" strokeweight="0pt" strokecolor="#000000">
                <v:path arrowok="t"/>
              </v:shape>
            </v:group>
            <v:group style="position:absolute;left:9798;top:9883;width:48;height:2" coordorigin="9798,9883" coordsize="48,2">
              <v:shape style="position:absolute;left:9798;top:9883;width:48;height:2" coordorigin="9798,9883" coordsize="48,0" path="m9798,9883l9845,9883e" filled="false" stroked="true" strokeweight=".112803pt" strokecolor="#000000">
                <v:path arrowok="t"/>
              </v:shape>
            </v:group>
            <v:group style="position:absolute;left:9798;top:9882;width:48;height:3" coordorigin="9798,9882" coordsize="48,3">
              <v:shape style="position:absolute;left:9798;top:9882;width:48;height:3" coordorigin="9798,9882" coordsize="48,3" path="m9845,9882l9798,9882,9845,9885,9845,9882xe" filled="false" stroked="true" strokeweight="0pt" strokecolor="#000000">
                <v:path arrowok="t"/>
              </v:shape>
            </v:group>
            <v:group style="position:absolute;left:9798;top:9882;width:48;height:3" coordorigin="9798,9882" coordsize="48,3">
              <v:shape style="position:absolute;left:9798;top:9882;width:48;height:3" coordorigin="9798,9882" coordsize="48,3" path="m9798,9882l9845,9885,9800,9885,9798,9882xe" filled="false" stroked="true" strokeweight="0pt" strokecolor="#000000">
                <v:path arrowok="t"/>
              </v:shape>
            </v:group>
            <v:group style="position:absolute;left:9800;top:9886;width:46;height:2" coordorigin="9800,9886" coordsize="46,2">
              <v:shape style="position:absolute;left:9800;top:9886;width:46;height:2" coordorigin="9800,9886" coordsize="46,0" path="m9800,9886l9845,9886e" filled="false" stroked="true" strokeweight=".112803pt" strokecolor="#000000">
                <v:path arrowok="t"/>
              </v:shape>
            </v:group>
            <v:group style="position:absolute;left:9800;top:9885;width:46;height:3" coordorigin="9800,9885" coordsize="46,3">
              <v:shape style="position:absolute;left:9800;top:9885;width:46;height:3" coordorigin="9800,9885" coordsize="46,3" path="m9845,9885l9800,9885,9843,9887,9845,9885xe" filled="false" stroked="true" strokeweight="0pt" strokecolor="#000000">
                <v:path arrowok="t"/>
              </v:shape>
            </v:group>
            <v:group style="position:absolute;left:9800;top:9885;width:43;height:3" coordorigin="9800,9885" coordsize="43,3">
              <v:shape style="position:absolute;left:9800;top:9885;width:43;height:3" coordorigin="9800,9885" coordsize="43,3" path="m9800,9885l9843,9887,9800,9887,9800,9885xe" filled="false" stroked="true" strokeweight="0pt" strokecolor="#000000">
                <v:path arrowok="t"/>
              </v:shape>
            </v:group>
            <v:group style="position:absolute;left:9800;top:9888;width:43;height:2" coordorigin="9800,9888" coordsize="43,2">
              <v:shape style="position:absolute;left:9800;top:9888;width:43;height:2" coordorigin="9800,9888" coordsize="43,0" path="m9800,9888l9843,9888e" filled="false" stroked="true" strokeweight=".112803pt" strokecolor="#000000">
                <v:path arrowok="t"/>
              </v:shape>
            </v:group>
            <v:group style="position:absolute;left:9800;top:9887;width:43;height:3" coordorigin="9800,9887" coordsize="43,3">
              <v:shape style="position:absolute;left:9800;top:9887;width:43;height:3" coordorigin="9800,9887" coordsize="43,3" path="m9843,9887l9800,9887,9841,9889,9843,9887xe" filled="false" stroked="true" strokeweight="0pt" strokecolor="#000000">
                <v:path arrowok="t"/>
              </v:shape>
            </v:group>
            <v:group style="position:absolute;left:9800;top:9887;width:41;height:3" coordorigin="9800,9887" coordsize="41,3">
              <v:shape style="position:absolute;left:9800;top:9887;width:41;height:3" coordorigin="9800,9887" coordsize="41,3" path="m9800,9887l9841,9889,9803,9889,9800,9887xe" filled="false" stroked="true" strokeweight="0pt" strokecolor="#000000">
                <v:path arrowok="t"/>
              </v:shape>
            </v:group>
            <v:group style="position:absolute;left:9803;top:9890;width:39;height:2" coordorigin="9803,9890" coordsize="39,2">
              <v:shape style="position:absolute;left:9803;top:9890;width:39;height:2" coordorigin="9803,9890" coordsize="39,0" path="m9803,9890l9841,9890e" filled="false" stroked="true" strokeweight=".112803pt" strokecolor="#000000">
                <v:path arrowok="t"/>
              </v:shape>
            </v:group>
            <v:group style="position:absolute;left:9803;top:9889;width:39;height:3" coordorigin="9803,9889" coordsize="39,3">
              <v:shape style="position:absolute;left:9803;top:9889;width:39;height:3" coordorigin="9803,9889" coordsize="39,3" path="m9841,9889l9803,9889,9839,9891,9841,9889xe" filled="false" stroked="true" strokeweight="0pt" strokecolor="#000000">
                <v:path arrowok="t"/>
              </v:shape>
            </v:group>
            <v:group style="position:absolute;left:9803;top:9889;width:37;height:3" coordorigin="9803,9889" coordsize="37,3">
              <v:shape style="position:absolute;left:9803;top:9889;width:37;height:3" coordorigin="9803,9889" coordsize="37,3" path="m9803,9889l9839,9891,9805,9891,9803,9889xe" filled="false" stroked="true" strokeweight="0pt" strokecolor="#000000">
                <v:path arrowok="t"/>
              </v:shape>
            </v:group>
            <v:group style="position:absolute;left:9805;top:9891;width:34;height:2" coordorigin="9805,9891" coordsize="34,2">
              <v:shape style="position:absolute;left:9805;top:9891;width:34;height:2" coordorigin="9805,9891" coordsize="34,0" path="m9805,9891l9839,9891e" filled="false" stroked="true" strokeweight="0pt" strokecolor="#000000">
                <v:path arrowok="t"/>
              </v:shape>
            </v:group>
            <v:group style="position:absolute;left:9805;top:9891;width:34;height:2" coordorigin="9805,9891" coordsize="34,2">
              <v:shape style="position:absolute;left:9805;top:9891;width:34;height:2" coordorigin="9805,9891" coordsize="34,0" path="m9805,9891l9839,9891e" filled="false" stroked="true" strokeweight="0pt" strokecolor="#000000">
                <v:path arrowok="t"/>
              </v:shape>
            </v:group>
            <v:group style="position:absolute;left:9805;top:9891;width:34;height:2" coordorigin="9805,9891" coordsize="34,2">
              <v:shape style="position:absolute;left:9805;top:9891;width:34;height:2" coordorigin="9805,9891" coordsize="34,0" path="m9805,9891l9839,9891e" filled="false" stroked="true" strokeweight="0pt" strokecolor="#000000">
                <v:path arrowok="t"/>
              </v:shape>
            </v:group>
            <v:group style="position:absolute;left:9807;top:9892;width:32;height:2" coordorigin="9807,9892" coordsize="32,2">
              <v:shape style="position:absolute;left:9807;top:9892;width:32;height:2" coordorigin="9807,9892" coordsize="32,0" path="m9807,9892l9839,9892e" filled="false" stroked="true" strokeweight=".112803pt" strokecolor="#000000">
                <v:path arrowok="t"/>
              </v:shape>
            </v:group>
            <v:group style="position:absolute;left:9807;top:9891;width:32;height:3" coordorigin="9807,9891" coordsize="32,3">
              <v:shape style="position:absolute;left:9807;top:9891;width:32;height:3" coordorigin="9807,9891" coordsize="32,3" path="m9839,9891l9807,9891,9836,9894,9839,9891xe" filled="false" stroked="true" strokeweight="0pt" strokecolor="#000000">
                <v:path arrowok="t"/>
              </v:shape>
            </v:group>
            <v:group style="position:absolute;left:9807;top:9891;width:30;height:3" coordorigin="9807,9891" coordsize="30,3">
              <v:shape style="position:absolute;left:9807;top:9891;width:30;height:3" coordorigin="9807,9891" coordsize="30,3" path="m9807,9891l9836,9894,9809,9894,9807,9891xe" filled="false" stroked="true" strokeweight="0pt" strokecolor="#000000">
                <v:path arrowok="t"/>
              </v:shape>
            </v:group>
            <v:group style="position:absolute;left:9809;top:9895;width:28;height:2" coordorigin="9809,9895" coordsize="28,2">
              <v:shape style="position:absolute;left:9809;top:9895;width:28;height:2" coordorigin="9809,9895" coordsize="28,0" path="m9809,9895l9836,9895e" filled="false" stroked="true" strokeweight=".112803pt" strokecolor="#000000">
                <v:path arrowok="t"/>
              </v:shape>
            </v:group>
            <v:group style="position:absolute;left:9809;top:9894;width:28;height:3" coordorigin="9809,9894" coordsize="28,3">
              <v:shape style="position:absolute;left:9809;top:9894;width:28;height:3" coordorigin="9809,9894" coordsize="28,3" path="m9836,9894l9809,9894,9834,9896,9836,9894xe" filled="false" stroked="true" strokeweight="0pt" strokecolor="#000000">
                <v:path arrowok="t"/>
              </v:shape>
            </v:group>
            <v:group style="position:absolute;left:9809;top:9894;width:25;height:3" coordorigin="9809,9894" coordsize="25,3">
              <v:shape style="position:absolute;left:9809;top:9894;width:25;height:3" coordorigin="9809,9894" coordsize="25,3" path="m9809,9894l9834,9896,9812,9896,9809,9894xe" filled="false" stroked="true" strokeweight="0pt" strokecolor="#000000">
                <v:path arrowok="t"/>
              </v:shape>
            </v:group>
            <v:group style="position:absolute;left:9812;top:9896;width:23;height:2" coordorigin="9812,9896" coordsize="23,2">
              <v:shape style="position:absolute;left:9812;top:9896;width:23;height:2" coordorigin="9812,9896" coordsize="23,0" path="m9812,9896l9834,9896e" filled="false" stroked="true" strokeweight="0pt" strokecolor="#000000">
                <v:path arrowok="t"/>
              </v:shape>
            </v:group>
            <v:group style="position:absolute;left:9812;top:9896;width:23;height:2" coordorigin="9812,9896" coordsize="23,2">
              <v:shape style="position:absolute;left:9812;top:9896;width:23;height:2" coordorigin="9812,9896" coordsize="23,0" path="m9812,9896l9834,9896e" filled="false" stroked="true" strokeweight="0pt" strokecolor="#000000">
                <v:path arrowok="t"/>
              </v:shape>
            </v:group>
            <v:group style="position:absolute;left:9812;top:9896;width:19;height:2" coordorigin="9812,9896" coordsize="19,2">
              <v:shape style="position:absolute;left:9812;top:9896;width:19;height:2" coordorigin="9812,9896" coordsize="19,0" path="m9812,9896l9830,9896e" filled="false" stroked="true" strokeweight="0pt" strokecolor="#000000">
                <v:path arrowok="t"/>
              </v:shape>
            </v:group>
            <v:group style="position:absolute;left:9814;top:9896;width:16;height:2" coordorigin="9814,9896" coordsize="16,2">
              <v:shape style="position:absolute;left:9814;top:9896;width:16;height:2" coordorigin="9814,9896" coordsize="16,0" path="m9814,9896l9830,9896e" filled="false" stroked="true" strokeweight="0pt" strokecolor="#000000">
                <v:path arrowok="t"/>
              </v:shape>
            </v:group>
            <v:group style="position:absolute;left:9814;top:9896;width:16;height:2" coordorigin="9814,9896" coordsize="16,2">
              <v:shape style="position:absolute;left:9814;top:9896;width:16;height:2" coordorigin="9814,9896" coordsize="16,0" path="m9814,9896l9830,9896e" filled="false" stroked="true" strokeweight="0pt" strokecolor="#000000">
                <v:path arrowok="t"/>
              </v:shape>
            </v:group>
            <v:group style="position:absolute;left:9814;top:9896;width:16;height:2" coordorigin="9814,9896" coordsize="16,2">
              <v:shape style="position:absolute;left:9814;top:9896;width:16;height:2" coordorigin="9814,9896" coordsize="16,0" path="m9814,9896l9830,9896e" filled="false" stroked="true" strokeweight="0pt" strokecolor="#000000">
                <v:path arrowok="t"/>
              </v:shape>
            </v:group>
            <v:group style="position:absolute;left:9818;top:9896;width:7;height:3" coordorigin="9818,9896" coordsize="7,3">
              <v:shape style="position:absolute;left:9818;top:9896;width:7;height:3" coordorigin="9818,9896" coordsize="7,3" path="m9818,9896l9823,9898,9825,9896,9818,9896xe" filled="true" fillcolor="#000000" stroked="false">
                <v:path arrowok="t"/>
                <v:fill type="solid"/>
              </v:shape>
            </v:group>
            <v:group style="position:absolute;left:9816;top:9896;width:10;height:2" coordorigin="9816,9896" coordsize="10,2">
              <v:shape style="position:absolute;left:9816;top:9896;width:10;height:2" coordorigin="9816,9896" coordsize="10,0" path="m9816,9896l9825,9896e" filled="false" stroked="true" strokeweight="0pt" strokecolor="#000000">
                <v:path arrowok="t"/>
              </v:shape>
            </v:group>
            <v:group style="position:absolute;left:9818;top:9896;width:7;height:3" coordorigin="9818,9896" coordsize="7,3">
              <v:shape style="position:absolute;left:9818;top:9896;width:7;height:3" coordorigin="9818,9896" coordsize="7,3" path="m9818,9896l9825,9896,9823,9898,9818,9896xe" filled="false" stroked="true" strokeweight="0pt" strokecolor="#000000">
                <v:path arrowok="t"/>
              </v:shape>
            </v:group>
            <v:group style="position:absolute;left:9816;top:9896;width:14;height:2" coordorigin="9816,9896" coordsize="14,2">
              <v:shape style="position:absolute;left:9816;top:9896;width:14;height:2" coordorigin="9816,9896" coordsize="14,0" path="m9816,9896l9830,9896e" filled="false" stroked="true" strokeweight="0pt" strokecolor="#000000">
                <v:path arrowok="t"/>
              </v:shape>
            </v:group>
            <v:group style="position:absolute;left:9816;top:9896;width:14;height:2" coordorigin="9816,9896" coordsize="14,2">
              <v:shape style="position:absolute;left:9816;top:9896;width:14;height:2" coordorigin="9816,9896" coordsize="14,0" path="m9816,9896l9830,9896e" filled="false" stroked="true" strokeweight="0pt" strokecolor="#000000">
                <v:path arrowok="t"/>
              </v:shape>
            </v:group>
            <v:group style="position:absolute;left:9491;top:9821;width:7;height:2" coordorigin="9491,9821" coordsize="7,2">
              <v:shape style="position:absolute;left:9491;top:9821;width:7;height:2" coordorigin="9491,9821" coordsize="7,0" path="m9491,9821l9498,9821e" filled="false" stroked="true" strokeweight="0pt" strokecolor="#000000">
                <v:path arrowok="t"/>
              </v:shape>
            </v:group>
            <v:group style="position:absolute;left:9491;top:9821;width:7;height:2" coordorigin="9491,9821" coordsize="7,2">
              <v:shape style="position:absolute;left:9491;top:9821;width:7;height:2" coordorigin="9491,9821" coordsize="7,0" path="m9491,9821l9498,9821e" filled="false" stroked="true" strokeweight="0pt" strokecolor="#000000">
                <v:path arrowok="t"/>
              </v:shape>
            </v:group>
            <v:group style="position:absolute;left:9489;top:9821;width:14;height:2" coordorigin="9489,9821" coordsize="14,2">
              <v:shape style="position:absolute;left:9489;top:9821;width:14;height:2" coordorigin="9489,9821" coordsize="14,0" path="m9489,9821l9503,9821e" filled="false" stroked="true" strokeweight="0pt" strokecolor="#000000">
                <v:path arrowok="t"/>
              </v:shape>
            </v:group>
            <v:group style="position:absolute;left:9491;top:9821;width:12;height:2" coordorigin="9491,9821" coordsize="12,2">
              <v:shape style="position:absolute;left:9491;top:9821;width:12;height:2" coordorigin="9491,9821" coordsize="12,0" path="m9491,9821l9503,9821e" filled="false" stroked="true" strokeweight="0pt" strokecolor="#000000">
                <v:path arrowok="t"/>
              </v:shape>
            </v:group>
            <v:group style="position:absolute;left:9489;top:9821;width:14;height:2" coordorigin="9489,9821" coordsize="14,2">
              <v:shape style="position:absolute;left:9489;top:9821;width:14;height:2" coordorigin="9489,9821" coordsize="14,0" path="m9489,9821l9503,9821e" filled="false" stroked="true" strokeweight="0pt" strokecolor="#000000">
                <v:path arrowok="t"/>
              </v:shape>
            </v:group>
            <v:group style="position:absolute;left:9487;top:9821;width:19;height:2" coordorigin="9487,9821" coordsize="19,2">
              <v:shape style="position:absolute;left:9487;top:9821;width:19;height:2" coordorigin="9487,9821" coordsize="19,0" path="m9487,9821l9505,9821e" filled="false" stroked="true" strokeweight="0pt" strokecolor="#000000">
                <v:path arrowok="t"/>
              </v:shape>
            </v:group>
            <v:group style="position:absolute;left:9489;top:9821;width:16;height:2" coordorigin="9489,9821" coordsize="16,2">
              <v:shape style="position:absolute;left:9489;top:9821;width:16;height:2" coordorigin="9489,9821" coordsize="16,0" path="m9489,9821l9505,9821e" filled="false" stroked="true" strokeweight="0pt" strokecolor="#000000">
                <v:path arrowok="t"/>
              </v:shape>
            </v:group>
            <v:group style="position:absolute;left:9487;top:9821;width:19;height:2" coordorigin="9487,9821" coordsize="19,2">
              <v:shape style="position:absolute;left:9487;top:9821;width:19;height:2" coordorigin="9487,9821" coordsize="19,0" path="m9487,9821l9505,9821e" filled="false" stroked="true" strokeweight="0pt" strokecolor="#000000">
                <v:path arrowok="t"/>
              </v:shape>
            </v:group>
            <v:group style="position:absolute;left:9484;top:9821;width:23;height:3" coordorigin="9484,9821" coordsize="23,3">
              <v:shape style="position:absolute;left:9484;top:9821;width:23;height:3" coordorigin="9484,9821" coordsize="23,3" path="m9484,9824l9507,9824,9487,9821,9484,9824xe" filled="true" fillcolor="#000000" stroked="false">
                <v:path arrowok="t"/>
                <v:fill type="solid"/>
              </v:shape>
              <v:shape style="position:absolute;left:9484;top:9821;width:23;height:3" coordorigin="9484,9821" coordsize="23,3" path="m9487,9821l9507,9824,9505,9821,9487,9821xe" filled="true" fillcolor="#000000" stroked="false">
                <v:path arrowok="t"/>
                <v:fill type="solid"/>
              </v:shape>
            </v:group>
            <v:group style="position:absolute;left:9487;top:9821;width:21;height:3" coordorigin="9487,9821" coordsize="21,3">
              <v:shape style="position:absolute;left:9487;top:9821;width:21;height:3" coordorigin="9487,9821" coordsize="21,3" path="m9505,9821l9487,9821,9507,9824,9505,9821xe" filled="false" stroked="true" strokeweight="0pt" strokecolor="#000000">
                <v:path arrowok="t"/>
              </v:shape>
            </v:group>
            <v:group style="position:absolute;left:9484;top:9821;width:23;height:3" coordorigin="9484,9821" coordsize="23,3">
              <v:shape style="position:absolute;left:9484;top:9821;width:23;height:3" coordorigin="9484,9821" coordsize="23,3" path="m9487,9821l9507,9824,9484,9824,9487,9821xe" filled="false" stroked="true" strokeweight="0pt" strokecolor="#000000">
                <v:path arrowok="t"/>
              </v:shape>
            </v:group>
            <v:group style="position:absolute;left:9482;top:9824;width:28;height:2" coordorigin="9482,9824" coordsize="28,2">
              <v:shape style="position:absolute;left:9482;top:9824;width:28;height:2" coordorigin="9482,9824" coordsize="28,0" path="m9482,9824l9509,9824e" filled="false" stroked="true" strokeweight="0pt" strokecolor="#000000">
                <v:path arrowok="t"/>
              </v:shape>
            </v:group>
            <v:group style="position:absolute;left:9484;top:9824;width:25;height:2" coordorigin="9484,9824" coordsize="25,2">
              <v:shape style="position:absolute;left:9484;top:9824;width:25;height:2" coordorigin="9484,9824" coordsize="25,0" path="m9484,9824l9509,9824e" filled="false" stroked="true" strokeweight="0pt" strokecolor="#000000">
                <v:path arrowok="t"/>
              </v:shape>
            </v:group>
            <v:group style="position:absolute;left:9482;top:9824;width:28;height:2" coordorigin="9482,9824" coordsize="28,2">
              <v:shape style="position:absolute;left:9482;top:9824;width:28;height:2" coordorigin="9482,9824" coordsize="28,0" path="m9482,9824l9509,9824e" filled="false" stroked="true" strokeweight="0pt" strokecolor="#000000">
                <v:path arrowok="t"/>
              </v:shape>
            </v:group>
            <v:group style="position:absolute;left:9480;top:9825;width:32;height:2" coordorigin="9480,9825" coordsize="32,2">
              <v:shape style="position:absolute;left:9480;top:9825;width:32;height:2" coordorigin="9480,9825" coordsize="32,0" path="m9480,9825l9512,9825e" filled="false" stroked="true" strokeweight=".112803pt" strokecolor="#000000">
                <v:path arrowok="t"/>
              </v:shape>
            </v:group>
            <v:group style="position:absolute;left:9482;top:9824;width:30;height:3" coordorigin="9482,9824" coordsize="30,3">
              <v:shape style="position:absolute;left:9482;top:9824;width:30;height:3" coordorigin="9482,9824" coordsize="30,3" path="m9509,9824l9482,9824,9512,9826,9509,9824xe" filled="false" stroked="true" strokeweight="0pt" strokecolor="#000000">
                <v:path arrowok="t"/>
              </v:shape>
            </v:group>
            <v:group style="position:absolute;left:9480;top:9824;width:32;height:3" coordorigin="9480,9824" coordsize="32,3">
              <v:shape style="position:absolute;left:9480;top:9824;width:32;height:3" coordorigin="9480,9824" coordsize="32,3" path="m9482,9824l9512,9826,9480,9826,9482,9824xe" filled="false" stroked="true" strokeweight="0pt" strokecolor="#000000">
                <v:path arrowok="t"/>
              </v:shape>
            </v:group>
            <v:group style="position:absolute;left:9478;top:9827;width:37;height:2" coordorigin="9478,9827" coordsize="37,2">
              <v:shape style="position:absolute;left:9478;top:9827;width:37;height:2" coordorigin="9478,9827" coordsize="37,0" path="m9478,9827l9514,9827e" filled="false" stroked="true" strokeweight=".112803pt" strokecolor="#000000">
                <v:path arrowok="t"/>
              </v:shape>
            </v:group>
            <v:group style="position:absolute;left:9480;top:9826;width:34;height:3" coordorigin="9480,9826" coordsize="34,3">
              <v:shape style="position:absolute;left:9480;top:9826;width:34;height:3" coordorigin="9480,9826" coordsize="34,3" path="m9512,9826l9480,9826,9514,9828,9512,9826xe" filled="false" stroked="true" strokeweight="0pt" strokecolor="#000000">
                <v:path arrowok="t"/>
              </v:shape>
            </v:group>
            <v:group style="position:absolute;left:9478;top:9826;width:37;height:3" coordorigin="9478,9826" coordsize="37,3">
              <v:shape style="position:absolute;left:9478;top:9826;width:37;height:3" coordorigin="9478,9826" coordsize="37,3" path="m9480,9826l9514,9828,9478,9828,9480,9826xe" filled="false" stroked="true" strokeweight="0pt" strokecolor="#000000">
                <v:path arrowok="t"/>
              </v:shape>
            </v:group>
            <v:group style="position:absolute;left:9475;top:9828;width:41;height:2" coordorigin="9475,9828" coordsize="41,2">
              <v:shape style="position:absolute;left:9475;top:9828;width:41;height:2" coordorigin="9475,9828" coordsize="41,0" path="m9475,9828l9516,9828e" filled="false" stroked="true" strokeweight="0pt" strokecolor="#000000">
                <v:path arrowok="t"/>
              </v:shape>
            </v:group>
            <v:group style="position:absolute;left:9478;top:9828;width:39;height:2" coordorigin="9478,9828" coordsize="39,2">
              <v:shape style="position:absolute;left:9478;top:9828;width:39;height:2" coordorigin="9478,9828" coordsize="39,0" path="m9478,9828l9516,9828e" filled="false" stroked="true" strokeweight="0pt" strokecolor="#000000">
                <v:path arrowok="t"/>
              </v:shape>
            </v:group>
            <v:group style="position:absolute;left:9475;top:9828;width:41;height:2" coordorigin="9475,9828" coordsize="41,2">
              <v:shape style="position:absolute;left:9475;top:9828;width:41;height:2" coordorigin="9475,9828" coordsize="41,0" path="m9475,9828l9516,9828e" filled="false" stroked="true" strokeweight="0pt" strokecolor="#000000">
                <v:path arrowok="t"/>
              </v:shape>
            </v:group>
            <v:group style="position:absolute;left:9475;top:9829;width:41;height:2" coordorigin="9475,9829" coordsize="41,2">
              <v:shape style="position:absolute;left:9475;top:9829;width:41;height:2" coordorigin="9475,9829" coordsize="41,0" path="m9475,9829l9516,9829e" filled="false" stroked="true" strokeweight=".112803pt" strokecolor="#000000">
                <v:path arrowok="t"/>
              </v:shape>
            </v:group>
            <v:group style="position:absolute;left:9475;top:9828;width:41;height:3" coordorigin="9475,9828" coordsize="41,3">
              <v:shape style="position:absolute;left:9475;top:9828;width:41;height:3" coordorigin="9475,9828" coordsize="41,3" path="m9516,9828l9475,9828,9516,9830,9516,9828xe" filled="false" stroked="true" strokeweight="0pt" strokecolor="#000000">
                <v:path arrowok="t"/>
              </v:shape>
            </v:group>
            <v:group style="position:absolute;left:9475;top:9828;width:41;height:3" coordorigin="9475,9828" coordsize="41,3">
              <v:shape style="position:absolute;left:9475;top:9828;width:41;height:3" coordorigin="9475,9828" coordsize="41,3" path="m9475,9828l9516,9830,9475,9830,9475,9828xe" filled="false" stroked="true" strokeweight="0pt" strokecolor="#000000">
                <v:path arrowok="t"/>
              </v:shape>
            </v:group>
            <v:group style="position:absolute;left:9473;top:9832;width:46;height:2" coordorigin="9473,9832" coordsize="46,2">
              <v:shape style="position:absolute;left:9473;top:9832;width:46;height:2" coordorigin="9473,9832" coordsize="46,0" path="m9473,9832l9518,9832e" filled="false" stroked="true" strokeweight=".112803pt" strokecolor="#000000">
                <v:path arrowok="t"/>
              </v:shape>
            </v:group>
            <v:group style="position:absolute;left:9475;top:9830;width:43;height:3" coordorigin="9475,9830" coordsize="43,3">
              <v:shape style="position:absolute;left:9475;top:9830;width:43;height:3" coordorigin="9475,9830" coordsize="43,3" path="m9516,9830l9475,9830,9518,9833,9516,9830xe" filled="false" stroked="true" strokeweight="0pt" strokecolor="#000000">
                <v:path arrowok="t"/>
              </v:shape>
            </v:group>
            <v:group style="position:absolute;left:9473;top:9830;width:46;height:3" coordorigin="9473,9830" coordsize="46,3">
              <v:shape style="position:absolute;left:9473;top:9830;width:46;height:3" coordorigin="9473,9830" coordsize="46,3" path="m9475,9830l9518,9833,9473,9833,9475,9830xe" filled="false" stroked="true" strokeweight="0pt" strokecolor="#000000">
                <v:path arrowok="t"/>
              </v:shape>
            </v:group>
            <v:group style="position:absolute;left:9471;top:9834;width:48;height:2" coordorigin="9471,9834" coordsize="48,2">
              <v:shape style="position:absolute;left:9471;top:9834;width:48;height:2" coordorigin="9471,9834" coordsize="48,0" path="m9471,9834l9518,9834e" filled="false" stroked="true" strokeweight=".112803pt" strokecolor="#000000">
                <v:path arrowok="t"/>
              </v:shape>
            </v:group>
            <v:group style="position:absolute;left:9473;top:9833;width:46;height:3" coordorigin="9473,9833" coordsize="46,3">
              <v:shape style="position:absolute;left:9473;top:9833;width:46;height:3" coordorigin="9473,9833" coordsize="46,3" path="m9518,9833l9473,9833,9518,9835,9518,9833xe" filled="false" stroked="true" strokeweight="0pt" strokecolor="#000000">
                <v:path arrowok="t"/>
              </v:shape>
            </v:group>
            <v:group style="position:absolute;left:9471;top:9833;width:48;height:3" coordorigin="9471,9833" coordsize="48,3">
              <v:shape style="position:absolute;left:9471;top:9833;width:48;height:3" coordorigin="9471,9833" coordsize="48,3" path="m9473,9833l9518,9835,9471,9835,9473,9833xe" filled="false" stroked="true" strokeweight="0pt" strokecolor="#000000">
                <v:path arrowok="t"/>
              </v:shape>
            </v:group>
            <v:group style="position:absolute;left:9471;top:9836;width:50;height:2" coordorigin="9471,9836" coordsize="50,2">
              <v:shape style="position:absolute;left:9471;top:9836;width:50;height:2" coordorigin="9471,9836" coordsize="50,0" path="m9471,9836l9521,9836e" filled="false" stroked="true" strokeweight=".112803pt" strokecolor="#000000">
                <v:path arrowok="t"/>
              </v:shape>
            </v:group>
            <v:group style="position:absolute;left:9471;top:9835;width:50;height:3" coordorigin="9471,9835" coordsize="50,3">
              <v:shape style="position:absolute;left:9471;top:9835;width:50;height:3" coordorigin="9471,9835" coordsize="50,3" path="m9518,9835l9471,9835,9521,9837,9518,9835xe" filled="false" stroked="true" strokeweight="0pt" strokecolor="#000000">
                <v:path arrowok="t"/>
              </v:shape>
            </v:group>
            <v:group style="position:absolute;left:9471;top:9835;width:50;height:3" coordorigin="9471,9835" coordsize="50,3">
              <v:shape style="position:absolute;left:9471;top:9835;width:50;height:3" coordorigin="9471,9835" coordsize="50,3" path="m9471,9835l9521,9837,9471,9837,9471,9835xe" filled="false" stroked="true" strokeweight="0pt" strokecolor="#000000">
                <v:path arrowok="t"/>
              </v:shape>
            </v:group>
            <v:group style="position:absolute;left:9471;top:9838;width:50;height:2" coordorigin="9471,9838" coordsize="50,2">
              <v:shape style="position:absolute;left:9471;top:9838;width:50;height:2" coordorigin="9471,9838" coordsize="50,0" path="m9471,9838l9521,9838e" filled="false" stroked="true" strokeweight=".112803pt" strokecolor="#000000">
                <v:path arrowok="t"/>
              </v:shape>
            </v:group>
            <v:group style="position:absolute;left:9471;top:9837;width:50;height:3" coordorigin="9471,9837" coordsize="50,3">
              <v:shape style="position:absolute;left:9471;top:9837;width:50;height:3" coordorigin="9471,9837" coordsize="50,3" path="m9521,9837l9471,9837,9521,9839,9521,9837xe" filled="false" stroked="true" strokeweight="0pt" strokecolor="#000000">
                <v:path arrowok="t"/>
              </v:shape>
            </v:group>
            <v:group style="position:absolute;left:9471;top:9837;width:50;height:3" coordorigin="9471,9837" coordsize="50,3">
              <v:shape style="position:absolute;left:9471;top:9837;width:50;height:3" coordorigin="9471,9837" coordsize="50,3" path="m9471,9837l9521,9839,9471,9839,9471,9837xe" filled="false" stroked="true" strokeweight="0pt" strokecolor="#000000">
                <v:path arrowok="t"/>
              </v:shape>
            </v:group>
            <v:group style="position:absolute;left:9469;top:9841;width:55;height:2" coordorigin="9469,9841" coordsize="55,2">
              <v:shape style="position:absolute;left:9469;top:9841;width:55;height:2" coordorigin="9469,9841" coordsize="55,0" path="m9469,9841l9523,9841e" filled="false" stroked="true" strokeweight=".112803pt" strokecolor="#000000">
                <v:path arrowok="t"/>
              </v:shape>
            </v:group>
            <v:group style="position:absolute;left:9471;top:9839;width:52;height:3" coordorigin="9471,9839" coordsize="52,3">
              <v:shape style="position:absolute;left:9471;top:9839;width:52;height:3" coordorigin="9471,9839" coordsize="52,3" path="m9521,9839l9471,9839,9523,9842,9521,9839xe" filled="false" stroked="true" strokeweight="0pt" strokecolor="#000000">
                <v:path arrowok="t"/>
              </v:shape>
            </v:group>
            <v:group style="position:absolute;left:9469;top:9839;width:55;height:3" coordorigin="9469,9839" coordsize="55,3">
              <v:shape style="position:absolute;left:9469;top:9839;width:55;height:3" coordorigin="9469,9839" coordsize="55,3" path="m9471,9839l9523,9842,9469,9842,9471,9839xe" filled="false" stroked="true" strokeweight="0pt" strokecolor="#000000">
                <v:path arrowok="t"/>
              </v:shape>
            </v:group>
            <v:group style="position:absolute;left:9469;top:9843;width:55;height:2" coordorigin="9469,9843" coordsize="55,2">
              <v:shape style="position:absolute;left:9469;top:9843;width:55;height:2" coordorigin="9469,9843" coordsize="55,0" path="m9469,9843l9523,9843e" filled="false" stroked="true" strokeweight=".112803pt" strokecolor="#000000">
                <v:path arrowok="t"/>
              </v:shape>
            </v:group>
            <v:group style="position:absolute;left:9469;top:9842;width:55;height:3" coordorigin="9469,9842" coordsize="55,3">
              <v:shape style="position:absolute;left:9469;top:9842;width:55;height:3" coordorigin="9469,9842" coordsize="55,3" path="m9523,9842l9469,9842,9523,9844,9523,9842xe" filled="false" stroked="true" strokeweight="0pt" strokecolor="#000000">
                <v:path arrowok="t"/>
              </v:shape>
            </v:group>
            <v:group style="position:absolute;left:9469;top:9842;width:55;height:3" coordorigin="9469,9842" coordsize="55,3">
              <v:shape style="position:absolute;left:9469;top:9842;width:55;height:3" coordorigin="9469,9842" coordsize="55,3" path="m9469,9842l9523,9844,9469,9844,9469,9842xe" filled="false" stroked="true" strokeweight="0pt" strokecolor="#000000">
                <v:path arrowok="t"/>
              </v:shape>
            </v:group>
            <v:group style="position:absolute;left:9469;top:9846;width:55;height:2" coordorigin="9469,9846" coordsize="55,2">
              <v:shape style="position:absolute;left:9469;top:9846;width:55;height:2" coordorigin="9469,9846" coordsize="55,0" path="m9469,9846l9523,9846e" filled="false" stroked="true" strokeweight=".225606pt" strokecolor="#000000">
                <v:path arrowok="t"/>
              </v:shape>
            </v:group>
            <v:group style="position:absolute;left:9469;top:9844;width:55;height:5" coordorigin="9469,9844" coordsize="55,5">
              <v:shape style="position:absolute;left:9469;top:9844;width:55;height:5" coordorigin="9469,9844" coordsize="55,5" path="m9523,9844l9469,9844,9523,9848,9523,9844xe" filled="false" stroked="true" strokeweight="0pt" strokecolor="#000000">
                <v:path arrowok="t"/>
              </v:shape>
            </v:group>
            <v:group style="position:absolute;left:9469;top:9844;width:55;height:5" coordorigin="9469,9844" coordsize="55,5">
              <v:shape style="position:absolute;left:9469;top:9844;width:55;height:5" coordorigin="9469,9844" coordsize="55,5" path="m9469,9844l9523,9848,9469,9848,9469,9844xe" filled="false" stroked="true" strokeweight="0pt" strokecolor="#000000">
                <v:path arrowok="t"/>
              </v:shape>
            </v:group>
            <v:group style="position:absolute;left:9469;top:9850;width:55;height:2" coordorigin="9469,9850" coordsize="55,2">
              <v:shape style="position:absolute;left:9469;top:9850;width:55;height:2" coordorigin="9469,9850" coordsize="55,0" path="m9469,9850l9523,9850e" filled="false" stroked="true" strokeweight=".112803pt" strokecolor="#000000">
                <v:path arrowok="t"/>
              </v:shape>
            </v:group>
            <v:group style="position:absolute;left:9469;top:9848;width:55;height:3" coordorigin="9469,9848" coordsize="55,3">
              <v:shape style="position:absolute;left:9469;top:9848;width:55;height:3" coordorigin="9469,9848" coordsize="55,3" path="m9523,9848l9469,9848,9523,9851,9523,9848xe" filled="false" stroked="true" strokeweight="0pt" strokecolor="#000000">
                <v:path arrowok="t"/>
              </v:shape>
            </v:group>
            <v:group style="position:absolute;left:9469;top:9848;width:55;height:3" coordorigin="9469,9848" coordsize="55,3">
              <v:shape style="position:absolute;left:9469;top:9848;width:55;height:3" coordorigin="9469,9848" coordsize="55,3" path="m9469,9848l9523,9851,9469,9851,9469,9848xe" filled="false" stroked="true" strokeweight="0pt" strokecolor="#000000">
                <v:path arrowok="t"/>
              </v:shape>
            </v:group>
            <v:group style="position:absolute;left:9469;top:9852;width:55;height:2" coordorigin="9469,9852" coordsize="55,2">
              <v:shape style="position:absolute;left:9469;top:9852;width:55;height:2" coordorigin="9469,9852" coordsize="55,0" path="m9469,9852l9523,9852e" filled="false" stroked="true" strokeweight=".112803pt" strokecolor="#000000">
                <v:path arrowok="t"/>
              </v:shape>
            </v:group>
            <v:group style="position:absolute;left:9469;top:9851;width:55;height:3" coordorigin="9469,9851" coordsize="55,3">
              <v:shape style="position:absolute;left:9469;top:9851;width:55;height:3" coordorigin="9469,9851" coordsize="55,3" path="m9523,9851l9469,9851,9523,9853,9523,9851xe" filled="false" stroked="true" strokeweight="0pt" strokecolor="#000000">
                <v:path arrowok="t"/>
              </v:shape>
            </v:group>
            <v:group style="position:absolute;left:9469;top:9851;width:55;height:3" coordorigin="9469,9851" coordsize="55,3">
              <v:shape style="position:absolute;left:9469;top:9851;width:55;height:3" coordorigin="9469,9851" coordsize="55,3" path="m9469,9851l9523,9853,9469,9853,9469,9851xe" filled="false" stroked="true" strokeweight="0pt" strokecolor="#000000">
                <v:path arrowok="t"/>
              </v:shape>
            </v:group>
            <v:group style="position:absolute;left:9469;top:9854;width:55;height:2" coordorigin="9469,9854" coordsize="55,2">
              <v:shape style="position:absolute;left:9469;top:9854;width:55;height:2" coordorigin="9469,9854" coordsize="55,0" path="m9469,9854l9523,9854e" filled="false" stroked="true" strokeweight=".112803pt" strokecolor="#000000">
                <v:path arrowok="t"/>
              </v:shape>
            </v:group>
            <v:group style="position:absolute;left:9469;top:9853;width:55;height:3" coordorigin="9469,9853" coordsize="55,3">
              <v:shape style="position:absolute;left:9469;top:9853;width:55;height:3" coordorigin="9469,9853" coordsize="55,3" path="m9523,9853l9469,9853,9521,9855,9523,9853xe" filled="false" stroked="true" strokeweight="0pt" strokecolor="#000000">
                <v:path arrowok="t"/>
              </v:shape>
            </v:group>
            <v:group style="position:absolute;left:9469;top:9853;width:52;height:3" coordorigin="9469,9853" coordsize="52,3">
              <v:shape style="position:absolute;left:9469;top:9853;width:52;height:3" coordorigin="9469,9853" coordsize="52,3" path="m9469,9853l9521,9855,9471,9855,9469,9853xe" filled="false" stroked="true" strokeweight="0pt" strokecolor="#000000">
                <v:path arrowok="t"/>
              </v:shape>
            </v:group>
            <v:group style="position:absolute;left:9471;top:9856;width:50;height:2" coordorigin="9471,9856" coordsize="50,2">
              <v:shape style="position:absolute;left:9471;top:9856;width:50;height:2" coordorigin="9471,9856" coordsize="50,0" path="m9471,9856l9521,9856e" filled="false" stroked="true" strokeweight=".112803pt" strokecolor="#000000">
                <v:path arrowok="t"/>
              </v:shape>
            </v:group>
            <v:group style="position:absolute;left:9471;top:9855;width:50;height:3" coordorigin="9471,9855" coordsize="50,3">
              <v:shape style="position:absolute;left:9471;top:9855;width:50;height:3" coordorigin="9471,9855" coordsize="50,3" path="m9521,9855l9471,9855,9521,9857,9521,9855xe" filled="false" stroked="true" strokeweight="0pt" strokecolor="#000000">
                <v:path arrowok="t"/>
              </v:shape>
            </v:group>
            <v:group style="position:absolute;left:9471;top:9855;width:50;height:3" coordorigin="9471,9855" coordsize="50,3">
              <v:shape style="position:absolute;left:9471;top:9855;width:50;height:3" coordorigin="9471,9855" coordsize="50,3" path="m9471,9855l9521,9857,9471,9857,9471,9855xe" filled="false" stroked="true" strokeweight="0pt" strokecolor="#000000">
                <v:path arrowok="t"/>
              </v:shape>
            </v:group>
            <v:group style="position:absolute;left:9471;top:9859;width:50;height:2" coordorigin="9471,9859" coordsize="50,2">
              <v:shape style="position:absolute;left:9471;top:9859;width:50;height:2" coordorigin="9471,9859" coordsize="50,0" path="m9471,9859l9521,9859e" filled="false" stroked="true" strokeweight=".112803pt" strokecolor="#000000">
                <v:path arrowok="t"/>
              </v:shape>
            </v:group>
            <v:group style="position:absolute;left:9471;top:9857;width:50;height:3" coordorigin="9471,9857" coordsize="50,3">
              <v:shape style="position:absolute;left:9471;top:9857;width:50;height:3" coordorigin="9471,9857" coordsize="50,3" path="m9521,9857l9471,9857,9518,9860,9521,9857xe" filled="false" stroked="true" strokeweight="0pt" strokecolor="#000000">
                <v:path arrowok="t"/>
              </v:shape>
            </v:group>
            <v:group style="position:absolute;left:9471;top:9857;width:48;height:3" coordorigin="9471,9857" coordsize="48,3">
              <v:shape style="position:absolute;left:9471;top:9857;width:48;height:3" coordorigin="9471,9857" coordsize="48,3" path="m9471,9857l9518,9860,9471,9860,9471,9857xe" filled="false" stroked="true" strokeweight="0pt" strokecolor="#000000">
                <v:path arrowok="t"/>
              </v:shape>
            </v:group>
            <v:group style="position:absolute;left:9471;top:9861;width:48;height:2" coordorigin="9471,9861" coordsize="48,2">
              <v:shape style="position:absolute;left:9471;top:9861;width:48;height:2" coordorigin="9471,9861" coordsize="48,0" path="m9471,9861l9518,9861e" filled="false" stroked="true" strokeweight=".112803pt" strokecolor="#000000">
                <v:path arrowok="t"/>
              </v:shape>
            </v:group>
            <v:group style="position:absolute;left:9471;top:9860;width:48;height:3" coordorigin="9471,9860" coordsize="48,3">
              <v:shape style="position:absolute;left:9471;top:9860;width:48;height:3" coordorigin="9471,9860" coordsize="48,3" path="m9518,9860l9471,9860,9518,9862,9518,9860xe" filled="false" stroked="true" strokeweight="0pt" strokecolor="#000000">
                <v:path arrowok="t"/>
              </v:shape>
            </v:group>
            <v:group style="position:absolute;left:9471;top:9860;width:48;height:3" coordorigin="9471,9860" coordsize="48,3">
              <v:shape style="position:absolute;left:9471;top:9860;width:48;height:3" coordorigin="9471,9860" coordsize="48,3" path="m9471,9860l9518,9862,9473,9862,9471,9860xe" filled="false" stroked="true" strokeweight="0pt" strokecolor="#000000">
                <v:path arrowok="t"/>
              </v:shape>
            </v:group>
            <v:group style="position:absolute;left:9473;top:9863;width:46;height:2" coordorigin="9473,9863" coordsize="46,2">
              <v:shape style="position:absolute;left:9473;top:9863;width:46;height:2" coordorigin="9473,9863" coordsize="46,0" path="m9473,9863l9518,9863e" filled="false" stroked="true" strokeweight=".112803pt" strokecolor="#000000">
                <v:path arrowok="t"/>
              </v:shape>
            </v:group>
            <v:group style="position:absolute;left:9473;top:9862;width:46;height:3" coordorigin="9473,9862" coordsize="46,3">
              <v:shape style="position:absolute;left:9473;top:9862;width:46;height:3" coordorigin="9473,9862" coordsize="46,3" path="m9518,9862l9473,9862,9516,9864,9518,9862xe" filled="false" stroked="true" strokeweight="0pt" strokecolor="#000000">
                <v:path arrowok="t"/>
              </v:shape>
            </v:group>
            <v:group style="position:absolute;left:9473;top:9862;width:43;height:3" coordorigin="9473,9862" coordsize="43,3">
              <v:shape style="position:absolute;left:9473;top:9862;width:43;height:3" coordorigin="9473,9862" coordsize="43,3" path="m9473,9862l9516,9864,9475,9864,9473,9862xe" filled="false" stroked="true" strokeweight="0pt" strokecolor="#000000">
                <v:path arrowok="t"/>
              </v:shape>
            </v:group>
            <v:group style="position:absolute;left:9475;top:9865;width:41;height:2" coordorigin="9475,9865" coordsize="41,2">
              <v:shape style="position:absolute;left:9475;top:9865;width:41;height:2" coordorigin="9475,9865" coordsize="41,0" path="m9475,9865l9516,9865e" filled="false" stroked="true" strokeweight=".112803pt" strokecolor="#000000">
                <v:path arrowok="t"/>
              </v:shape>
            </v:group>
            <v:group style="position:absolute;left:9475;top:9864;width:41;height:3" coordorigin="9475,9864" coordsize="41,3">
              <v:shape style="position:absolute;left:9475;top:9864;width:41;height:3" coordorigin="9475,9864" coordsize="41,3" path="m9516,9864l9475,9864,9516,9866,9516,9864xe" filled="false" stroked="true" strokeweight="0pt" strokecolor="#000000">
                <v:path arrowok="t"/>
              </v:shape>
            </v:group>
            <v:group style="position:absolute;left:9475;top:9864;width:41;height:3" coordorigin="9475,9864" coordsize="41,3">
              <v:shape style="position:absolute;left:9475;top:9864;width:41;height:3" coordorigin="9475,9864" coordsize="41,3" path="m9475,9864l9516,9866,9475,9866,9475,9864xe" filled="false" stroked="true" strokeweight="0pt" strokecolor="#000000">
                <v:path arrowok="t"/>
              </v:shape>
            </v:group>
            <v:group style="position:absolute;left:9475;top:9868;width:41;height:2" coordorigin="9475,9868" coordsize="41,2">
              <v:shape style="position:absolute;left:9475;top:9868;width:41;height:2" coordorigin="9475,9868" coordsize="41,0" path="m9475,9868l9516,9868e" filled="false" stroked="true" strokeweight=".112803pt" strokecolor="#000000">
                <v:path arrowok="t"/>
              </v:shape>
            </v:group>
            <v:group style="position:absolute;left:9475;top:9866;width:41;height:3" coordorigin="9475,9866" coordsize="41,3">
              <v:shape style="position:absolute;left:9475;top:9866;width:41;height:3" coordorigin="9475,9866" coordsize="41,3" path="m9516,9866l9475,9866,9514,9869,9516,9866xe" filled="false" stroked="true" strokeweight="0pt" strokecolor="#000000">
                <v:path arrowok="t"/>
              </v:shape>
            </v:group>
            <v:group style="position:absolute;left:9475;top:9866;width:39;height:3" coordorigin="9475,9866" coordsize="39,3">
              <v:shape style="position:absolute;left:9475;top:9866;width:39;height:3" coordorigin="9475,9866" coordsize="39,3" path="m9475,9866l9514,9869,9478,9869,9475,9866xe" filled="false" stroked="true" strokeweight="0pt" strokecolor="#000000">
                <v:path arrowok="t"/>
              </v:shape>
            </v:group>
            <v:group style="position:absolute;left:9478;top:9869;width:37;height:2" coordorigin="9478,9869" coordsize="37,2">
              <v:shape style="position:absolute;left:9478;top:9869;width:37;height:2" coordorigin="9478,9869" coordsize="37,0" path="m9478,9869l9514,9869e" filled="false" stroked="true" strokeweight="0pt" strokecolor="#000000">
                <v:path arrowok="t"/>
              </v:shape>
            </v:group>
            <v:group style="position:absolute;left:9478;top:9869;width:37;height:2" coordorigin="9478,9869" coordsize="37,2">
              <v:shape style="position:absolute;left:9478;top:9869;width:37;height:2" coordorigin="9478,9869" coordsize="37,0" path="m9478,9869l9514,9869e" filled="false" stroked="true" strokeweight="0pt" strokecolor="#000000">
                <v:path arrowok="t"/>
              </v:shape>
            </v:group>
            <v:group style="position:absolute;left:9478;top:9869;width:34;height:2" coordorigin="9478,9869" coordsize="34,2">
              <v:shape style="position:absolute;left:9478;top:9869;width:34;height:2" coordorigin="9478,9869" coordsize="34,0" path="m9478,9869l9512,9869e" filled="false" stroked="true" strokeweight="0pt" strokecolor="#000000">
                <v:path arrowok="t"/>
              </v:shape>
            </v:group>
            <v:group style="position:absolute;left:9480;top:9870;width:32;height:2" coordorigin="9480,9870" coordsize="32,2">
              <v:shape style="position:absolute;left:9480;top:9870;width:32;height:2" coordorigin="9480,9870" coordsize="32,0" path="m9480,9870l9512,9870e" filled="false" stroked="true" strokeweight=".112803pt" strokecolor="#000000">
                <v:path arrowok="t"/>
              </v:shape>
            </v:group>
            <v:group style="position:absolute;left:9480;top:9869;width:32;height:3" coordorigin="9480,9869" coordsize="32,3">
              <v:shape style="position:absolute;left:9480;top:9869;width:32;height:3" coordorigin="9480,9869" coordsize="32,3" path="m9512,9869l9480,9869,9509,9871,9512,9869xe" filled="false" stroked="true" strokeweight="0pt" strokecolor="#000000">
                <v:path arrowok="t"/>
              </v:shape>
            </v:group>
            <v:group style="position:absolute;left:9480;top:9869;width:30;height:3" coordorigin="9480,9869" coordsize="30,3">
              <v:shape style="position:absolute;left:9480;top:9869;width:30;height:3" coordorigin="9480,9869" coordsize="30,3" path="m9480,9869l9509,9871,9482,9871,9480,9869xe" filled="false" stroked="true" strokeweight="0pt" strokecolor="#000000">
                <v:path arrowok="t"/>
              </v:shape>
            </v:group>
            <v:group style="position:absolute;left:9482;top:9871;width:28;height:2" coordorigin="9482,9871" coordsize="28,2">
              <v:shape style="position:absolute;left:9482;top:9871;width:28;height:2" coordorigin="9482,9871" coordsize="28,0" path="m9482,9871l9509,9871e" filled="false" stroked="true" strokeweight="0pt" strokecolor="#000000">
                <v:path arrowok="t"/>
              </v:shape>
            </v:group>
            <v:group style="position:absolute;left:9482;top:9871;width:28;height:2" coordorigin="9482,9871" coordsize="28,2">
              <v:shape style="position:absolute;left:9482;top:9871;width:28;height:2" coordorigin="9482,9871" coordsize="28,0" path="m9482,9871l9509,9871e" filled="false" stroked="true" strokeweight="0pt" strokecolor="#000000">
                <v:path arrowok="t"/>
              </v:shape>
            </v:group>
            <v:group style="position:absolute;left:9482;top:9871;width:25;height:2" coordorigin="9482,9871" coordsize="25,2">
              <v:shape style="position:absolute;left:9482;top:9871;width:25;height:2" coordorigin="9482,9871" coordsize="25,0" path="m9482,9871l9507,9871e" filled="false" stroked="true" strokeweight="0pt" strokecolor="#000000">
                <v:path arrowok="t"/>
              </v:shape>
            </v:group>
            <v:group style="position:absolute;left:9484;top:9871;width:23;height:3" coordorigin="9484,9871" coordsize="23,3">
              <v:shape style="position:absolute;left:9484;top:9871;width:23;height:3" coordorigin="9484,9871" coordsize="23,3" path="m9484,9871l9505,9873,9507,9871,9484,9871xe" filled="true" fillcolor="#000000" stroked="false">
                <v:path arrowok="t"/>
                <v:fill type="solid"/>
              </v:shape>
              <v:shape style="position:absolute;left:9484;top:9871;width:23;height:3" coordorigin="9484,9871" coordsize="23,3" path="m9484,9871l9487,9873,9505,9873,9484,9871xe" filled="true" fillcolor="#000000" stroked="false">
                <v:path arrowok="t"/>
                <v:fill type="solid"/>
              </v:shape>
            </v:group>
            <v:group style="position:absolute;left:9484;top:9871;width:23;height:3" coordorigin="9484,9871" coordsize="23,3">
              <v:shape style="position:absolute;left:9484;top:9871;width:23;height:3" coordorigin="9484,9871" coordsize="23,3" path="m9507,9871l9484,9871,9505,9873,9507,9871xe" filled="false" stroked="true" strokeweight="0pt" strokecolor="#000000">
                <v:path arrowok="t"/>
              </v:shape>
            </v:group>
            <v:group style="position:absolute;left:9484;top:9871;width:21;height:3" coordorigin="9484,9871" coordsize="21,3">
              <v:shape style="position:absolute;left:9484;top:9871;width:21;height:3" coordorigin="9484,9871" coordsize="21,3" path="m9484,9871l9505,9873,9487,9873,9484,9871xe" filled="false" stroked="true" strokeweight="0pt" strokecolor="#000000">
                <v:path arrowok="t"/>
              </v:shape>
            </v:group>
            <v:group style="position:absolute;left:9487;top:9873;width:19;height:2" coordorigin="9487,9873" coordsize="19,2">
              <v:shape style="position:absolute;left:9487;top:9873;width:19;height:2" coordorigin="9487,9873" coordsize="19,0" path="m9487,9873l9505,9873e" filled="false" stroked="true" strokeweight="0pt" strokecolor="#000000">
                <v:path arrowok="t"/>
              </v:shape>
            </v:group>
            <v:group style="position:absolute;left:9487;top:9873;width:19;height:2" coordorigin="9487,9873" coordsize="19,2">
              <v:shape style="position:absolute;left:9487;top:9873;width:19;height:2" coordorigin="9487,9873" coordsize="19,0" path="m9487,9873l9505,9873e" filled="false" stroked="true" strokeweight="0pt" strokecolor="#000000">
                <v:path arrowok="t"/>
              </v:shape>
            </v:group>
            <v:group style="position:absolute;left:9487;top:9873;width:16;height:2" coordorigin="9487,9873" coordsize="16,2">
              <v:shape style="position:absolute;left:9487;top:9873;width:16;height:2" coordorigin="9487,9873" coordsize="16,0" path="m9487,9873l9503,9873e" filled="false" stroked="true" strokeweight="0pt" strokecolor="#000000">
                <v:path arrowok="t"/>
              </v:shape>
            </v:group>
            <v:group style="position:absolute;left:9489;top:9873;width:10;height:2" coordorigin="9489,9873" coordsize="10,2">
              <v:shape style="position:absolute;left:9489;top:9873;width:10;height:2" coordorigin="9489,9873" coordsize="10,0" path="m9489,9873l9498,9873e" filled="false" stroked="true" strokeweight="0pt" strokecolor="#000000">
                <v:path arrowok="t"/>
              </v:shape>
            </v:group>
            <v:group style="position:absolute;left:9491;top:9873;width:7;height:2" coordorigin="9491,9873" coordsize="7,2">
              <v:shape style="position:absolute;left:9491;top:9873;width:7;height:2" coordorigin="9491,9873" coordsize="7,0" path="m9491,9873l9498,9873e" filled="false" stroked="true" strokeweight="0pt" strokecolor="#000000">
                <v:path arrowok="t"/>
              </v:shape>
            </v:group>
            <v:group style="position:absolute;left:9489;top:9873;width:10;height:2" coordorigin="9489,9873" coordsize="10,2">
              <v:shape style="position:absolute;left:9489;top:9873;width:10;height:2" coordorigin="9489,9873" coordsize="10,0" path="m9489,9873l9498,9873e" filled="false" stroked="true" strokeweight="0pt" strokecolor="#000000">
                <v:path arrowok="t"/>
              </v:shape>
            </v:group>
            <v:group style="position:absolute;left:9489;top:9873;width:14;height:2" coordorigin="9489,9873" coordsize="14,2">
              <v:shape style="position:absolute;left:9489;top:9873;width:14;height:2" coordorigin="9489,9873" coordsize="14,0" path="m9489,9873l9503,9873e" filled="false" stroked="true" strokeweight="0pt" strokecolor="#000000">
                <v:path arrowok="t"/>
              </v:shape>
            </v:group>
            <v:group style="position:absolute;left:9489;top:9873;width:14;height:2" coordorigin="9489,9873" coordsize="14,2">
              <v:shape style="position:absolute;left:9489;top:9873;width:14;height:2" coordorigin="9489,9873" coordsize="14,0" path="m9489,9873l9503,9873e" filled="false" stroked="true" strokeweight="0pt" strokecolor="#000000">
                <v:path arrowok="t"/>
              </v:shape>
            </v:group>
            <v:group style="position:absolute;left:10786;top:5465;width:7;height:2" coordorigin="10786,5465" coordsize="7,2">
              <v:shape style="position:absolute;left:10786;top:5465;width:7;height:2" coordorigin="10786,5465" coordsize="7,0" path="m10786,5465l10793,5465e" filled="false" stroked="true" strokeweight="0pt" strokecolor="#000000">
                <v:path arrowok="t"/>
              </v:shape>
            </v:group>
            <v:group style="position:absolute;left:10786;top:5465;width:7;height:2" coordorigin="10786,5465" coordsize="7,2">
              <v:shape style="position:absolute;left:10786;top:5465;width:7;height:2" coordorigin="10786,5465" coordsize="7,0" path="m10786,5465l10793,5465e" filled="false" stroked="true" strokeweight="0pt" strokecolor="#000000">
                <v:path arrowok="t"/>
              </v:shape>
            </v:group>
            <v:group style="position:absolute;left:10784;top:5465;width:12;height:2" coordorigin="10784,5465" coordsize="12,2">
              <v:shape style="position:absolute;left:10784;top:5465;width:12;height:2" coordorigin="10784,5465" coordsize="12,0" path="m10784,5465l10795,5465e" filled="false" stroked="true" strokeweight="0pt" strokecolor="#000000">
                <v:path arrowok="t"/>
              </v:shape>
            </v:group>
            <v:group style="position:absolute;left:10786;top:5465;width:10;height:2" coordorigin="10786,5465" coordsize="10,2">
              <v:shape style="position:absolute;left:10786;top:5465;width:10;height:2" coordorigin="10786,5465" coordsize="10,0" path="m10786,5465l10795,5465e" filled="false" stroked="true" strokeweight="0pt" strokecolor="#000000">
                <v:path arrowok="t"/>
              </v:shape>
            </v:group>
            <v:group style="position:absolute;left:10784;top:5465;width:12;height:2" coordorigin="10784,5465" coordsize="12,2">
              <v:shape style="position:absolute;left:10784;top:5465;width:12;height:2" coordorigin="10784,5465" coordsize="12,0" path="m10784,5465l10795,5465e" filled="false" stroked="true" strokeweight="0pt" strokecolor="#000000">
                <v:path arrowok="t"/>
              </v:shape>
            </v:group>
            <v:group style="position:absolute;left:10779;top:5465;width:19;height:2" coordorigin="10779,5465" coordsize="19,2">
              <v:shape style="position:absolute;left:10779;top:5465;width:19;height:2" coordorigin="10779,5465" coordsize="19,0" path="m10779,5465l10797,5465e" filled="false" stroked="true" strokeweight="0pt" strokecolor="#000000">
                <v:path arrowok="t"/>
              </v:shape>
            </v:group>
            <v:group style="position:absolute;left:10784;top:5465;width:14;height:2" coordorigin="10784,5465" coordsize="14,2">
              <v:shape style="position:absolute;left:10784;top:5465;width:14;height:2" coordorigin="10784,5465" coordsize="14,0" path="m10784,5465l10797,5465e" filled="false" stroked="true" strokeweight="0pt" strokecolor="#000000">
                <v:path arrowok="t"/>
              </v:shape>
            </v:group>
            <v:group style="position:absolute;left:10779;top:5465;width:19;height:2" coordorigin="10779,5465" coordsize="19,2">
              <v:shape style="position:absolute;left:10779;top:5465;width:19;height:2" coordorigin="10779,5465" coordsize="19,0" path="m10779,5465l10797,5465e" filled="false" stroked="true" strokeweight="0pt" strokecolor="#000000">
                <v:path arrowok="t"/>
              </v:shape>
            </v:group>
            <v:group style="position:absolute;left:10777;top:5465;width:23;height:3" coordorigin="10777,5465" coordsize="23,3">
              <v:shape style="position:absolute;left:10777;top:5465;width:23;height:3" coordorigin="10777,5465" coordsize="23,3" path="m10777,5467l10800,5467,10779,5465,10777,5467xe" filled="true" fillcolor="#000000" stroked="false">
                <v:path arrowok="t"/>
                <v:fill type="solid"/>
              </v:shape>
              <v:shape style="position:absolute;left:10777;top:5465;width:23;height:3" coordorigin="10777,5465" coordsize="23,3" path="m10779,5465l10800,5467,10797,5465,10779,5465xe" filled="true" fillcolor="#000000" stroked="false">
                <v:path arrowok="t"/>
                <v:fill type="solid"/>
              </v:shape>
            </v:group>
            <v:group style="position:absolute;left:10779;top:5465;width:21;height:3" coordorigin="10779,5465" coordsize="21,3">
              <v:shape style="position:absolute;left:10779;top:5465;width:21;height:3" coordorigin="10779,5465" coordsize="21,3" path="m10797,5465l10779,5465,10800,5467,10797,5465xe" filled="false" stroked="true" strokeweight="0pt" strokecolor="#000000">
                <v:path arrowok="t"/>
              </v:shape>
            </v:group>
            <v:group style="position:absolute;left:10777;top:5465;width:23;height:3" coordorigin="10777,5465" coordsize="23,3">
              <v:shape style="position:absolute;left:10777;top:5465;width:23;height:3" coordorigin="10777,5465" coordsize="23,3" path="m10779,5465l10800,5467,10777,5467,10779,5465xe" filled="false" stroked="true" strokeweight="0pt" strokecolor="#000000">
                <v:path arrowok="t"/>
              </v:shape>
            </v:group>
            <v:group style="position:absolute;left:10775;top:5467;width:28;height:2" coordorigin="10775,5467" coordsize="28,2">
              <v:shape style="position:absolute;left:10775;top:5467;width:28;height:2" coordorigin="10775,5467" coordsize="28,0" path="m10775,5467l10802,5467e" filled="false" stroked="true" strokeweight="0pt" strokecolor="#000000">
                <v:path arrowok="t"/>
              </v:shape>
            </v:group>
            <v:group style="position:absolute;left:10777;top:5467;width:25;height:2" coordorigin="10777,5467" coordsize="25,2">
              <v:shape style="position:absolute;left:10777;top:5467;width:25;height:2" coordorigin="10777,5467" coordsize="25,0" path="m10777,5467l10802,5467e" filled="false" stroked="true" strokeweight="0pt" strokecolor="#000000">
                <v:path arrowok="t"/>
              </v:shape>
            </v:group>
            <v:group style="position:absolute;left:10775;top:5467;width:28;height:2" coordorigin="10775,5467" coordsize="28,2">
              <v:shape style="position:absolute;left:10775;top:5467;width:28;height:2" coordorigin="10775,5467" coordsize="28,0" path="m10775,5467l10802,5467e" filled="false" stroked="true" strokeweight="0pt" strokecolor="#000000">
                <v:path arrowok="t"/>
              </v:shape>
            </v:group>
            <v:group style="position:absolute;left:10775;top:5468;width:30;height:2" coordorigin="10775,5468" coordsize="30,2">
              <v:shape style="position:absolute;left:10775;top:5468;width:30;height:2" coordorigin="10775,5468" coordsize="30,0" path="m10775,5468l10804,5468e" filled="false" stroked="true" strokeweight=".112803pt" strokecolor="#000000">
                <v:path arrowok="t"/>
              </v:shape>
            </v:group>
            <v:group style="position:absolute;left:10775;top:5467;width:30;height:3" coordorigin="10775,5467" coordsize="30,3">
              <v:shape style="position:absolute;left:10775;top:5467;width:30;height:3" coordorigin="10775,5467" coordsize="30,3" path="m10802,5467l10775,5467,10804,5469,10802,5467xe" filled="false" stroked="true" strokeweight="0pt" strokecolor="#000000">
                <v:path arrowok="t"/>
              </v:shape>
            </v:group>
            <v:group style="position:absolute;left:10775;top:5467;width:30;height:3" coordorigin="10775,5467" coordsize="30,3">
              <v:shape style="position:absolute;left:10775;top:5467;width:30;height:3" coordorigin="10775,5467" coordsize="30,3" path="m10775,5467l10804,5469,10775,5469,10775,5467xe" filled="false" stroked="true" strokeweight="0pt" strokecolor="#000000">
                <v:path arrowok="t"/>
              </v:shape>
            </v:group>
            <v:group style="position:absolute;left:10773;top:5469;width:34;height:2" coordorigin="10773,5469" coordsize="34,2">
              <v:shape style="position:absolute;left:10773;top:5469;width:34;height:2" coordorigin="10773,5469" coordsize="34,0" path="m10773,5469l10807,5469e" filled="false" stroked="true" strokeweight="0pt" strokecolor="#000000">
                <v:path arrowok="t"/>
              </v:shape>
            </v:group>
            <v:group style="position:absolute;left:10775;top:5469;width:32;height:2" coordorigin="10775,5469" coordsize="32,2">
              <v:shape style="position:absolute;left:10775;top:5469;width:32;height:2" coordorigin="10775,5469" coordsize="32,0" path="m10775,5469l10807,5469e" filled="false" stroked="true" strokeweight="0pt" strokecolor="#000000">
                <v:path arrowok="t"/>
              </v:shape>
            </v:group>
            <v:group style="position:absolute;left:10773;top:5469;width:34;height:2" coordorigin="10773,5469" coordsize="34,2">
              <v:shape style="position:absolute;left:10773;top:5469;width:34;height:2" coordorigin="10773,5469" coordsize="34,0" path="m10773,5469l10807,5469e" filled="false" stroked="true" strokeweight="0pt" strokecolor="#000000">
                <v:path arrowok="t"/>
              </v:shape>
            </v:group>
            <v:group style="position:absolute;left:10770;top:5471;width:39;height:2" coordorigin="10770,5471" coordsize="39,2">
              <v:shape style="position:absolute;left:10770;top:5471;width:39;height:2" coordorigin="10770,5471" coordsize="39,0" path="m10770,5471l10809,5471e" filled="false" stroked="true" strokeweight=".112803pt" strokecolor="#000000">
                <v:path arrowok="t"/>
              </v:shape>
            </v:group>
            <v:group style="position:absolute;left:10773;top:5469;width:37;height:3" coordorigin="10773,5469" coordsize="37,3">
              <v:shape style="position:absolute;left:10773;top:5469;width:37;height:3" coordorigin="10773,5469" coordsize="37,3" path="m10807,5469l10773,5469,10809,5472,10807,5469xe" filled="false" stroked="true" strokeweight="0pt" strokecolor="#000000">
                <v:path arrowok="t"/>
              </v:shape>
            </v:group>
            <v:group style="position:absolute;left:10770;top:5469;width:39;height:3" coordorigin="10770,5469" coordsize="39,3">
              <v:shape style="position:absolute;left:10770;top:5469;width:39;height:3" coordorigin="10770,5469" coordsize="39,3" path="m10773,5469l10809,5472,10770,5472,10773,5469xe" filled="false" stroked="true" strokeweight="0pt" strokecolor="#000000">
                <v:path arrowok="t"/>
              </v:shape>
            </v:group>
            <v:group style="position:absolute;left:10768;top:5473;width:41;height:2" coordorigin="10768,5473" coordsize="41,2">
              <v:shape style="position:absolute;left:10768;top:5473;width:41;height:2" coordorigin="10768,5473" coordsize="41,0" path="m10768,5473l10809,5473e" filled="false" stroked="true" strokeweight=".112803pt" strokecolor="#000000">
                <v:path arrowok="t"/>
              </v:shape>
            </v:group>
            <v:group style="position:absolute;left:10770;top:5472;width:39;height:3" coordorigin="10770,5472" coordsize="39,3">
              <v:shape style="position:absolute;left:10770;top:5472;width:39;height:3" coordorigin="10770,5472" coordsize="39,3" path="m10809,5472l10770,5472,10809,5474,10809,5472xe" filled="false" stroked="true" strokeweight="0pt" strokecolor="#000000">
                <v:path arrowok="t"/>
              </v:shape>
            </v:group>
            <v:group style="position:absolute;left:10768;top:5472;width:41;height:3" coordorigin="10768,5472" coordsize="41,3">
              <v:shape style="position:absolute;left:10768;top:5472;width:41;height:3" coordorigin="10768,5472" coordsize="41,3" path="m10770,5472l10809,5474,10768,5474,10770,5472xe" filled="false" stroked="true" strokeweight="0pt" strokecolor="#000000">
                <v:path arrowok="t"/>
              </v:shape>
            </v:group>
            <v:group style="position:absolute;left:10766;top:5475;width:46;height:2" coordorigin="10766,5475" coordsize="46,2">
              <v:shape style="position:absolute;left:10766;top:5475;width:46;height:2" coordorigin="10766,5475" coordsize="46,0" path="m10766,5475l10811,5475e" filled="false" stroked="true" strokeweight=".112803pt" strokecolor="#000000">
                <v:path arrowok="t"/>
              </v:shape>
            </v:group>
            <v:group style="position:absolute;left:10768;top:5474;width:43;height:3" coordorigin="10768,5474" coordsize="43,3">
              <v:shape style="position:absolute;left:10768;top:5474;width:43;height:3" coordorigin="10768,5474" coordsize="43,3" path="m10809,5474l10768,5474,10811,5476,10809,5474xe" filled="false" stroked="true" strokeweight="0pt" strokecolor="#000000">
                <v:path arrowok="t"/>
              </v:shape>
            </v:group>
            <v:group style="position:absolute;left:10766;top:5474;width:46;height:3" coordorigin="10766,5474" coordsize="46,3">
              <v:shape style="position:absolute;left:10766;top:5474;width:46;height:3" coordorigin="10766,5474" coordsize="46,3" path="m10768,5474l10811,5476,10766,5476,10768,5474xe" filled="false" stroked="true" strokeweight="0pt" strokecolor="#000000">
                <v:path arrowok="t"/>
              </v:shape>
            </v:group>
            <v:group style="position:absolute;left:10766;top:5477;width:48;height:2" coordorigin="10766,5477" coordsize="48,2">
              <v:shape style="position:absolute;left:10766;top:5477;width:48;height:2" coordorigin="10766,5477" coordsize="48,0" path="m10766,5477l10813,5477e" filled="false" stroked="true" strokeweight=".112803pt" strokecolor="#000000">
                <v:path arrowok="t"/>
              </v:shape>
            </v:group>
            <v:group style="position:absolute;left:10766;top:5476;width:48;height:3" coordorigin="10766,5476" coordsize="48,3">
              <v:shape style="position:absolute;left:10766;top:5476;width:48;height:3" coordorigin="10766,5476" coordsize="48,3" path="m10811,5476l10766,5476,10813,5478,10811,5476xe" filled="false" stroked="true" strokeweight="0pt" strokecolor="#000000">
                <v:path arrowok="t"/>
              </v:shape>
            </v:group>
            <v:group style="position:absolute;left:10766;top:5476;width:48;height:3" coordorigin="10766,5476" coordsize="48,3">
              <v:shape style="position:absolute;left:10766;top:5476;width:48;height:3" coordorigin="10766,5476" coordsize="48,3" path="m10766,5476l10813,5478,10766,5478,10766,5476xe" filled="false" stroked="true" strokeweight="0pt" strokecolor="#000000">
                <v:path arrowok="t"/>
              </v:shape>
            </v:group>
            <v:group style="position:absolute;left:10764;top:5480;width:50;height:2" coordorigin="10764,5480" coordsize="50,2">
              <v:shape style="position:absolute;left:10764;top:5480;width:50;height:2" coordorigin="10764,5480" coordsize="50,0" path="m10764,5480l10813,5480e" filled="false" stroked="true" strokeweight=".112803pt" strokecolor="#000000">
                <v:path arrowok="t"/>
              </v:shape>
            </v:group>
            <v:group style="position:absolute;left:10766;top:5478;width:48;height:3" coordorigin="10766,5478" coordsize="48,3">
              <v:shape style="position:absolute;left:10766;top:5478;width:48;height:3" coordorigin="10766,5478" coordsize="48,3" path="m10813,5478l10766,5478,10813,5481,10813,5478xe" filled="false" stroked="true" strokeweight="0pt" strokecolor="#000000">
                <v:path arrowok="t"/>
              </v:shape>
            </v:group>
            <v:group style="position:absolute;left:10764;top:5478;width:50;height:3" coordorigin="10764,5478" coordsize="50,3">
              <v:shape style="position:absolute;left:10764;top:5478;width:50;height:3" coordorigin="10764,5478" coordsize="50,3" path="m10766,5478l10813,5481,10764,5481,10766,5478xe" filled="false" stroked="true" strokeweight="0pt" strokecolor="#000000">
                <v:path arrowok="t"/>
              </v:shape>
            </v:group>
            <v:group style="position:absolute;left:10764;top:5482;width:52;height:2" coordorigin="10764,5482" coordsize="52,2">
              <v:shape style="position:absolute;left:10764;top:5482;width:52;height:2" coordorigin="10764,5482" coordsize="52,0" path="m10764,5482l10816,5482e" filled="false" stroked="true" strokeweight=".112803pt" strokecolor="#000000">
                <v:path arrowok="t"/>
              </v:shape>
            </v:group>
            <v:group style="position:absolute;left:10764;top:5481;width:52;height:3" coordorigin="10764,5481" coordsize="52,3">
              <v:shape style="position:absolute;left:10764;top:5481;width:52;height:3" coordorigin="10764,5481" coordsize="52,3" path="m10813,5481l10764,5481,10816,5483,10813,5481xe" filled="false" stroked="true" strokeweight="0pt" strokecolor="#000000">
                <v:path arrowok="t"/>
              </v:shape>
            </v:group>
            <v:group style="position:absolute;left:10764;top:5481;width:52;height:3" coordorigin="10764,5481" coordsize="52,3">
              <v:shape style="position:absolute;left:10764;top:5481;width:52;height:3" coordorigin="10764,5481" coordsize="52,3" path="m10764,5481l10816,5483,10764,5483,10764,5481xe" filled="false" stroked="true" strokeweight="0pt" strokecolor="#000000">
                <v:path arrowok="t"/>
              </v:shape>
            </v:group>
            <v:group style="position:absolute;left:10764;top:5484;width:52;height:2" coordorigin="10764,5484" coordsize="52,2">
              <v:shape style="position:absolute;left:10764;top:5484;width:52;height:2" coordorigin="10764,5484" coordsize="52,0" path="m10764,5484l10816,5484e" filled="false" stroked="true" strokeweight=".112803pt" strokecolor="#000000">
                <v:path arrowok="t"/>
              </v:shape>
            </v:group>
            <v:group style="position:absolute;left:10764;top:5483;width:52;height:3" coordorigin="10764,5483" coordsize="52,3">
              <v:shape style="position:absolute;left:10764;top:5483;width:52;height:3" coordorigin="10764,5483" coordsize="52,3" path="m10816,5483l10764,5483,10816,5485,10816,5483xe" filled="false" stroked="true" strokeweight="0pt" strokecolor="#000000">
                <v:path arrowok="t"/>
              </v:shape>
            </v:group>
            <v:group style="position:absolute;left:10764;top:5483;width:52;height:3" coordorigin="10764,5483" coordsize="52,3">
              <v:shape style="position:absolute;left:10764;top:5483;width:52;height:3" coordorigin="10764,5483" coordsize="52,3" path="m10764,5483l10816,5485,10764,5485,10764,5483xe" filled="false" stroked="true" strokeweight="0pt" strokecolor="#000000">
                <v:path arrowok="t"/>
              </v:shape>
            </v:group>
            <v:group style="position:absolute;left:10764;top:5486;width:52;height:2" coordorigin="10764,5486" coordsize="52,2">
              <v:shape style="position:absolute;left:10764;top:5486;width:52;height:2" coordorigin="10764,5486" coordsize="52,0" path="m10764,5486l10816,5486e" filled="false" stroked="true" strokeweight=".112803pt" strokecolor="#000000">
                <v:path arrowok="t"/>
              </v:shape>
            </v:group>
            <v:group style="position:absolute;left:10764;top:5485;width:52;height:3" coordorigin="10764,5485" coordsize="52,3">
              <v:shape style="position:absolute;left:10764;top:5485;width:52;height:3" coordorigin="10764,5485" coordsize="52,3" path="m10816,5485l10764,5485,10816,5487,10816,5485xe" filled="false" stroked="true" strokeweight="0pt" strokecolor="#000000">
                <v:path arrowok="t"/>
              </v:shape>
            </v:group>
            <v:group style="position:absolute;left:10764;top:5485;width:52;height:3" coordorigin="10764,5485" coordsize="52,3">
              <v:shape style="position:absolute;left:10764;top:5485;width:52;height:3" coordorigin="10764,5485" coordsize="52,3" path="m10764,5485l10816,5487,10764,5487,10764,5485xe" filled="false" stroked="true" strokeweight="0pt" strokecolor="#000000">
                <v:path arrowok="t"/>
              </v:shape>
            </v:group>
            <v:group style="position:absolute;left:10764;top:5489;width:52;height:2" coordorigin="10764,5489" coordsize="52,2">
              <v:shape style="position:absolute;left:10764;top:5489;width:52;height:2" coordorigin="10764,5489" coordsize="52,0" path="m10764,5489l10816,5489e" filled="false" stroked="true" strokeweight=".112803pt" strokecolor="#000000">
                <v:path arrowok="t"/>
              </v:shape>
            </v:group>
            <v:group style="position:absolute;left:10764;top:5487;width:52;height:3" coordorigin="10764,5487" coordsize="52,3">
              <v:shape style="position:absolute;left:10764;top:5487;width:52;height:3" coordorigin="10764,5487" coordsize="52,3" path="m10816,5487l10764,5487,10816,5490,10816,5487xe" filled="false" stroked="true" strokeweight="0pt" strokecolor="#000000">
                <v:path arrowok="t"/>
              </v:shape>
            </v:group>
            <v:group style="position:absolute;left:10764;top:5487;width:52;height:3" coordorigin="10764,5487" coordsize="52,3">
              <v:shape style="position:absolute;left:10764;top:5487;width:52;height:3" coordorigin="10764,5487" coordsize="52,3" path="m10764,5487l10816,5490,10764,5490,10764,5487xe" filled="false" stroked="true" strokeweight="0pt" strokecolor="#000000">
                <v:path arrowok="t"/>
              </v:shape>
            </v:group>
            <v:group style="position:absolute;left:10764;top:5492;width:52;height:2" coordorigin="10764,5492" coordsize="52,2">
              <v:shape style="position:absolute;left:10764;top:5492;width:52;height:2" coordorigin="10764,5492" coordsize="52,0" path="m10764,5492l10816,5492e" filled="false" stroked="true" strokeweight=".225606pt" strokecolor="#000000">
                <v:path arrowok="t"/>
              </v:shape>
            </v:group>
            <v:group style="position:absolute;left:10764;top:5490;width:52;height:5" coordorigin="10764,5490" coordsize="52,5">
              <v:shape style="position:absolute;left:10764;top:5490;width:52;height:5" coordorigin="10764,5490" coordsize="52,5" path="m10816,5490l10764,5490,10816,5494,10816,5490xe" filled="false" stroked="true" strokeweight="0pt" strokecolor="#000000">
                <v:path arrowok="t"/>
              </v:shape>
            </v:group>
            <v:group style="position:absolute;left:10764;top:5490;width:52;height:5" coordorigin="10764,5490" coordsize="52,5">
              <v:shape style="position:absolute;left:10764;top:5490;width:52;height:5" coordorigin="10764,5490" coordsize="52,5" path="m10764,5490l10816,5494,10764,5494,10764,5490xe" filled="false" stroked="true" strokeweight="0pt" strokecolor="#000000">
                <v:path arrowok="t"/>
              </v:shape>
            </v:group>
            <v:group style="position:absolute;left:10764;top:5495;width:52;height:2" coordorigin="10764,5495" coordsize="52,2">
              <v:shape style="position:absolute;left:10764;top:5495;width:52;height:2" coordorigin="10764,5495" coordsize="52,0" path="m10764,5495l10816,5495e" filled="false" stroked="true" strokeweight=".112803pt" strokecolor="#000000">
                <v:path arrowok="t"/>
              </v:shape>
            </v:group>
            <v:group style="position:absolute;left:10764;top:5494;width:52;height:3" coordorigin="10764,5494" coordsize="52,3">
              <v:shape style="position:absolute;left:10764;top:5494;width:52;height:3" coordorigin="10764,5494" coordsize="52,3" path="m10816,5494l10764,5494,10816,5497,10816,5494xe" filled="false" stroked="true" strokeweight="0pt" strokecolor="#000000">
                <v:path arrowok="t"/>
              </v:shape>
            </v:group>
            <v:group style="position:absolute;left:10764;top:5494;width:52;height:3" coordorigin="10764,5494" coordsize="52,3">
              <v:shape style="position:absolute;left:10764;top:5494;width:52;height:3" coordorigin="10764,5494" coordsize="52,3" path="m10764,5494l10816,5497,10764,5497,10764,5494xe" filled="false" stroked="true" strokeweight="0pt" strokecolor="#000000">
                <v:path arrowok="t"/>
              </v:shape>
            </v:group>
            <v:group style="position:absolute;left:10764;top:5498;width:52;height:2" coordorigin="10764,5498" coordsize="52,2">
              <v:shape style="position:absolute;left:10764;top:5498;width:52;height:2" coordorigin="10764,5498" coordsize="52,0" path="m10764,5498l10816,5498e" filled="false" stroked="true" strokeweight=".112803pt" strokecolor="#000000">
                <v:path arrowok="t"/>
              </v:shape>
            </v:group>
            <v:group style="position:absolute;left:10764;top:5497;width:52;height:3" coordorigin="10764,5497" coordsize="52,3">
              <v:shape style="position:absolute;left:10764;top:5497;width:52;height:3" coordorigin="10764,5497" coordsize="52,3" path="m10816,5497l10764,5497,10816,5499,10816,5497xe" filled="false" stroked="true" strokeweight="0pt" strokecolor="#000000">
                <v:path arrowok="t"/>
              </v:shape>
            </v:group>
            <v:group style="position:absolute;left:10764;top:5497;width:52;height:3" coordorigin="10764,5497" coordsize="52,3">
              <v:shape style="position:absolute;left:10764;top:5497;width:52;height:3" coordorigin="10764,5497" coordsize="52,3" path="m10764,5497l10816,5499,10764,5499,10764,5497xe" filled="false" stroked="true" strokeweight="0pt" strokecolor="#000000">
                <v:path arrowok="t"/>
              </v:shape>
            </v:group>
            <v:group style="position:absolute;left:10764;top:5500;width:52;height:2" coordorigin="10764,5500" coordsize="52,2">
              <v:shape style="position:absolute;left:10764;top:5500;width:52;height:2" coordorigin="10764,5500" coordsize="52,0" path="m10764,5500l10816,5500e" filled="false" stroked="true" strokeweight=".112803pt" strokecolor="#000000">
                <v:path arrowok="t"/>
              </v:shape>
            </v:group>
            <v:group style="position:absolute;left:10764;top:5499;width:52;height:3" coordorigin="10764,5499" coordsize="52,3">
              <v:shape style="position:absolute;left:10764;top:5499;width:52;height:3" coordorigin="10764,5499" coordsize="52,3" path="m10816,5499l10764,5499,10813,5501,10816,5499xe" filled="false" stroked="true" strokeweight="0pt" strokecolor="#000000">
                <v:path arrowok="t"/>
              </v:shape>
            </v:group>
            <v:group style="position:absolute;left:10764;top:5499;width:50;height:3" coordorigin="10764,5499" coordsize="50,3">
              <v:shape style="position:absolute;left:10764;top:5499;width:50;height:3" coordorigin="10764,5499" coordsize="50,3" path="m10764,5499l10813,5501,10764,5501,10764,5499xe" filled="false" stroked="true" strokeweight="0pt" strokecolor="#000000">
                <v:path arrowok="t"/>
              </v:shape>
            </v:group>
            <v:group style="position:absolute;left:10764;top:5502;width:50;height:2" coordorigin="10764,5502" coordsize="50,2">
              <v:shape style="position:absolute;left:10764;top:5502;width:50;height:2" coordorigin="10764,5502" coordsize="50,0" path="m10764,5502l10813,5502e" filled="false" stroked="true" strokeweight=".112803pt" strokecolor="#000000">
                <v:path arrowok="t"/>
              </v:shape>
            </v:group>
            <v:group style="position:absolute;left:10764;top:5501;width:50;height:3" coordorigin="10764,5501" coordsize="50,3">
              <v:shape style="position:absolute;left:10764;top:5501;width:50;height:3" coordorigin="10764,5501" coordsize="50,3" path="m10813,5501l10764,5501,10813,5503,10813,5501xe" filled="false" stroked="true" strokeweight="0pt" strokecolor="#000000">
                <v:path arrowok="t"/>
              </v:shape>
            </v:group>
            <v:group style="position:absolute;left:10764;top:5501;width:50;height:3" coordorigin="10764,5501" coordsize="50,3">
              <v:shape style="position:absolute;left:10764;top:5501;width:50;height:3" coordorigin="10764,5501" coordsize="50,3" path="m10764,5501l10813,5503,10766,5503,10764,5501xe" filled="false" stroked="true" strokeweight="0pt" strokecolor="#000000">
                <v:path arrowok="t"/>
              </v:shape>
            </v:group>
            <v:group style="position:absolute;left:10766;top:5504;width:48;height:2" coordorigin="10766,5504" coordsize="48,2">
              <v:shape style="position:absolute;left:10766;top:5504;width:48;height:2" coordorigin="10766,5504" coordsize="48,0" path="m10766,5504l10813,5504e" filled="false" stroked="true" strokeweight=".112803pt" strokecolor="#000000">
                <v:path arrowok="t"/>
              </v:shape>
            </v:group>
            <v:group style="position:absolute;left:10766;top:5503;width:48;height:3" coordorigin="10766,5503" coordsize="48,3">
              <v:shape style="position:absolute;left:10766;top:5503;width:48;height:3" coordorigin="10766,5503" coordsize="48,3" path="m10813,5503l10766,5503,10811,5506,10813,5503xe" filled="false" stroked="true" strokeweight="0pt" strokecolor="#000000">
                <v:path arrowok="t"/>
              </v:shape>
            </v:group>
            <v:group style="position:absolute;left:10766;top:5503;width:46;height:3" coordorigin="10766,5503" coordsize="46,3">
              <v:shape style="position:absolute;left:10766;top:5503;width:46;height:3" coordorigin="10766,5503" coordsize="46,3" path="m10766,5503l10811,5506,10766,5506,10766,5503xe" filled="false" stroked="true" strokeweight="0pt" strokecolor="#000000">
                <v:path arrowok="t"/>
              </v:shape>
            </v:group>
            <v:group style="position:absolute;left:10766;top:5507;width:46;height:2" coordorigin="10766,5507" coordsize="46,2">
              <v:shape style="position:absolute;left:10766;top:5507;width:46;height:2" coordorigin="10766,5507" coordsize="46,0" path="m10766,5507l10811,5507e" filled="false" stroked="true" strokeweight=".112803pt" strokecolor="#000000">
                <v:path arrowok="t"/>
              </v:shape>
            </v:group>
            <v:group style="position:absolute;left:10766;top:5506;width:46;height:3" coordorigin="10766,5506" coordsize="46,3">
              <v:shape style="position:absolute;left:10766;top:5506;width:46;height:3" coordorigin="10766,5506" coordsize="46,3" path="m10811,5506l10766,5506,10809,5508,10811,5506xe" filled="false" stroked="true" strokeweight="0pt" strokecolor="#000000">
                <v:path arrowok="t"/>
              </v:shape>
            </v:group>
            <v:group style="position:absolute;left:10766;top:5506;width:43;height:3" coordorigin="10766,5506" coordsize="43,3">
              <v:shape style="position:absolute;left:10766;top:5506;width:43;height:3" coordorigin="10766,5506" coordsize="43,3" path="m10766,5506l10809,5508,10768,5508,10766,5506xe" filled="false" stroked="true" strokeweight="0pt" strokecolor="#000000">
                <v:path arrowok="t"/>
              </v:shape>
            </v:group>
            <v:group style="position:absolute;left:10768;top:5509;width:41;height:2" coordorigin="10768,5509" coordsize="41,2">
              <v:shape style="position:absolute;left:10768;top:5509;width:41;height:2" coordorigin="10768,5509" coordsize="41,0" path="m10768,5509l10809,5509e" filled="false" stroked="true" strokeweight=".112803pt" strokecolor="#000000">
                <v:path arrowok="t"/>
              </v:shape>
            </v:group>
            <v:group style="position:absolute;left:10768;top:5508;width:41;height:3" coordorigin="10768,5508" coordsize="41,3">
              <v:shape style="position:absolute;left:10768;top:5508;width:41;height:3" coordorigin="10768,5508" coordsize="41,3" path="m10809,5508l10768,5508,10809,5510,10809,5508xe" filled="false" stroked="true" strokeweight="0pt" strokecolor="#000000">
                <v:path arrowok="t"/>
              </v:shape>
            </v:group>
            <v:group style="position:absolute;left:10768;top:5508;width:41;height:3" coordorigin="10768,5508" coordsize="41,3">
              <v:shape style="position:absolute;left:10768;top:5508;width:41;height:3" coordorigin="10768,5508" coordsize="41,3" path="m10768,5508l10809,5510,10770,5510,10768,5508xe" filled="false" stroked="true" strokeweight="0pt" strokecolor="#000000">
                <v:path arrowok="t"/>
              </v:shape>
            </v:group>
            <v:group style="position:absolute;left:10770;top:5510;width:39;height:2" coordorigin="10770,5510" coordsize="39,2">
              <v:shape style="position:absolute;left:10770;top:5510;width:39;height:2" coordorigin="10770,5510" coordsize="39,0" path="m10770,5510l10809,5510e" filled="false" stroked="true" strokeweight="0pt" strokecolor="#000000">
                <v:path arrowok="t"/>
              </v:shape>
            </v:group>
            <v:group style="position:absolute;left:10770;top:5510;width:39;height:2" coordorigin="10770,5510" coordsize="39,2">
              <v:shape style="position:absolute;left:10770;top:5510;width:39;height:2" coordorigin="10770,5510" coordsize="39,0" path="m10770,5510l10809,5510e" filled="false" stroked="true" strokeweight="0pt" strokecolor="#000000">
                <v:path arrowok="t"/>
              </v:shape>
            </v:group>
            <v:group style="position:absolute;left:10770;top:5510;width:37;height:2" coordorigin="10770,5510" coordsize="37,2">
              <v:shape style="position:absolute;left:10770;top:5510;width:37;height:2" coordorigin="10770,5510" coordsize="37,0" path="m10770,5510l10807,5510e" filled="false" stroked="true" strokeweight="0pt" strokecolor="#000000">
                <v:path arrowok="t"/>
              </v:shape>
            </v:group>
            <v:group style="position:absolute;left:10773;top:5511;width:34;height:2" coordorigin="10773,5511" coordsize="34,2">
              <v:shape style="position:absolute;left:10773;top:5511;width:34;height:2" coordorigin="10773,5511" coordsize="34,0" path="m10773,5511l10807,5511e" filled="false" stroked="true" strokeweight=".112803pt" strokecolor="#000000">
                <v:path arrowok="t"/>
              </v:shape>
            </v:group>
            <v:group style="position:absolute;left:10773;top:5510;width:34;height:3" coordorigin="10773,5510" coordsize="34,3">
              <v:shape style="position:absolute;left:10773;top:5510;width:34;height:3" coordorigin="10773,5510" coordsize="34,3" path="m10807,5510l10773,5510,10804,5512,10807,5510xe" filled="false" stroked="true" strokeweight="0pt" strokecolor="#000000">
                <v:path arrowok="t"/>
              </v:shape>
            </v:group>
            <v:group style="position:absolute;left:10773;top:5510;width:32;height:3" coordorigin="10773,5510" coordsize="32,3">
              <v:shape style="position:absolute;left:10773;top:5510;width:32;height:3" coordorigin="10773,5510" coordsize="32,3" path="m10773,5510l10804,5512,10775,5512,10773,5510xe" filled="false" stroked="true" strokeweight="0pt" strokecolor="#000000">
                <v:path arrowok="t"/>
              </v:shape>
            </v:group>
            <v:group style="position:absolute;left:10775;top:5513;width:30;height:2" coordorigin="10775,5513" coordsize="30,2">
              <v:shape style="position:absolute;left:10775;top:5513;width:30;height:2" coordorigin="10775,5513" coordsize="30,0" path="m10775,5513l10804,5513e" filled="false" stroked="true" strokeweight=".112803pt" strokecolor="#000000">
                <v:path arrowok="t"/>
              </v:shape>
            </v:group>
            <v:group style="position:absolute;left:10775;top:5512;width:30;height:3" coordorigin="10775,5512" coordsize="30,3">
              <v:shape style="position:absolute;left:10775;top:5512;width:30;height:3" coordorigin="10775,5512" coordsize="30,3" path="m10804,5512l10775,5512,10802,5515,10804,5512xe" filled="false" stroked="true" strokeweight="0pt" strokecolor="#000000">
                <v:path arrowok="t"/>
              </v:shape>
            </v:group>
            <v:group style="position:absolute;left:10775;top:5512;width:28;height:3" coordorigin="10775,5512" coordsize="28,3">
              <v:shape style="position:absolute;left:10775;top:5512;width:28;height:3" coordorigin="10775,5512" coordsize="28,3" path="m10775,5512l10802,5515,10775,5515,10775,5512xe" filled="false" stroked="true" strokeweight="0pt" strokecolor="#000000">
                <v:path arrowok="t"/>
              </v:shape>
            </v:group>
            <v:group style="position:absolute;left:10775;top:5515;width:28;height:2" coordorigin="10775,5515" coordsize="28,2">
              <v:shape style="position:absolute;left:10775;top:5515;width:28;height:2" coordorigin="10775,5515" coordsize="28,0" path="m10775,5515l10802,5515e" filled="false" stroked="true" strokeweight="0pt" strokecolor="#000000">
                <v:path arrowok="t"/>
              </v:shape>
            </v:group>
            <v:group style="position:absolute;left:10775;top:5515;width:28;height:2" coordorigin="10775,5515" coordsize="28,2">
              <v:shape style="position:absolute;left:10775;top:5515;width:28;height:2" coordorigin="10775,5515" coordsize="28,0" path="m10775,5515l10802,5515e" filled="false" stroked="true" strokeweight="0pt" strokecolor="#000000">
                <v:path arrowok="t"/>
              </v:shape>
            </v:group>
            <v:group style="position:absolute;left:10775;top:5515;width:25;height:2" coordorigin="10775,5515" coordsize="25,2">
              <v:shape style="position:absolute;left:10775;top:5515;width:25;height:2" coordorigin="10775,5515" coordsize="25,0" path="m10775,5515l10800,5515e" filled="false" stroked="true" strokeweight="0pt" strokecolor="#000000">
                <v:path arrowok="t"/>
              </v:shape>
            </v:group>
            <v:group style="position:absolute;left:10777;top:5515;width:23;height:3" coordorigin="10777,5515" coordsize="23,3">
              <v:shape style="position:absolute;left:10777;top:5515;width:23;height:3" coordorigin="10777,5515" coordsize="23,3" path="m10777,5515l10797,5517,10800,5515,10777,5515xe" filled="true" fillcolor="#000000" stroked="false">
                <v:path arrowok="t"/>
                <v:fill type="solid"/>
              </v:shape>
              <v:shape style="position:absolute;left:10777;top:5515;width:23;height:3" coordorigin="10777,5515" coordsize="23,3" path="m10777,5515l10779,5517,10797,5517,10777,5515xe" filled="true" fillcolor="#000000" stroked="false">
                <v:path arrowok="t"/>
                <v:fill type="solid"/>
              </v:shape>
            </v:group>
            <v:group style="position:absolute;left:10777;top:5515;width:23;height:3" coordorigin="10777,5515" coordsize="23,3">
              <v:shape style="position:absolute;left:10777;top:5515;width:23;height:3" coordorigin="10777,5515" coordsize="23,3" path="m10800,5515l10777,5515,10797,5517,10800,5515xe" filled="false" stroked="true" strokeweight="0pt" strokecolor="#000000">
                <v:path arrowok="t"/>
              </v:shape>
            </v:group>
            <v:group style="position:absolute;left:10777;top:5515;width:21;height:3" coordorigin="10777,5515" coordsize="21,3">
              <v:shape style="position:absolute;left:10777;top:5515;width:21;height:3" coordorigin="10777,5515" coordsize="21,3" path="m10777,5515l10797,5517,10779,5517,10777,5515xe" filled="false" stroked="true" strokeweight="0pt" strokecolor="#000000">
                <v:path arrowok="t"/>
              </v:shape>
            </v:group>
            <v:group style="position:absolute;left:10779;top:5517;width:19;height:2" coordorigin="10779,5517" coordsize="19,2">
              <v:shape style="position:absolute;left:10779;top:5517;width:19;height:2" coordorigin="10779,5517" coordsize="19,0" path="m10779,5517l10797,5517e" filled="false" stroked="true" strokeweight="0pt" strokecolor="#000000">
                <v:path arrowok="t"/>
              </v:shape>
            </v:group>
            <v:group style="position:absolute;left:10779;top:5517;width:19;height:2" coordorigin="10779,5517" coordsize="19,2">
              <v:shape style="position:absolute;left:10779;top:5517;width:19;height:2" coordorigin="10779,5517" coordsize="19,0" path="m10779,5517l10797,5517e" filled="false" stroked="true" strokeweight="0pt" strokecolor="#000000">
                <v:path arrowok="t"/>
              </v:shape>
            </v:group>
            <v:group style="position:absolute;left:10779;top:5517;width:16;height:2" coordorigin="10779,5517" coordsize="16,2">
              <v:shape style="position:absolute;left:10779;top:5517;width:16;height:2" coordorigin="10779,5517" coordsize="16,0" path="m10779,5517l10795,5517e" filled="false" stroked="true" strokeweight="0pt" strokecolor="#000000">
                <v:path arrowok="t"/>
              </v:shape>
            </v:group>
            <v:group style="position:absolute;left:10784;top:5517;width:10;height:2" coordorigin="10784,5517" coordsize="10,2">
              <v:shape style="position:absolute;left:10784;top:5517;width:10;height:2" coordorigin="10784,5517" coordsize="10,0" path="m10784,5517l10793,5517e" filled="false" stroked="true" strokeweight="0pt" strokecolor="#000000">
                <v:path arrowok="t"/>
              </v:shape>
            </v:group>
            <v:group style="position:absolute;left:10784;top:5517;width:10;height:2" coordorigin="10784,5517" coordsize="10,2">
              <v:shape style="position:absolute;left:10784;top:5517;width:10;height:2" coordorigin="10784,5517" coordsize="10,0" path="m10784,5517l10793,5517e" filled="false" stroked="true" strokeweight="0pt" strokecolor="#000000">
                <v:path arrowok="t"/>
              </v:shape>
            </v:group>
            <v:group style="position:absolute;left:10786;top:5517;width:7;height:2" coordorigin="10786,5517" coordsize="7,2">
              <v:shape style="position:absolute;left:10786;top:5517;width:7;height:2" coordorigin="10786,5517" coordsize="7,0" path="m10786,5517l10793,5517e" filled="false" stroked="true" strokeweight="0pt" strokecolor="#000000">
                <v:path arrowok="t"/>
              </v:shape>
            </v:group>
            <v:group style="position:absolute;left:10784;top:5517;width:12;height:2" coordorigin="10784,5517" coordsize="12,2">
              <v:shape style="position:absolute;left:10784;top:5517;width:12;height:2" coordorigin="10784,5517" coordsize="12,0" path="m10784,5517l10795,5517e" filled="false" stroked="true" strokeweight="0pt" strokecolor="#000000">
                <v:path arrowok="t"/>
              </v:shape>
            </v:group>
            <v:group style="position:absolute;left:10784;top:5517;width:12;height:2" coordorigin="10784,5517" coordsize="12,2">
              <v:shape style="position:absolute;left:10784;top:5517;width:12;height:2" coordorigin="10784,5517" coordsize="12,0" path="m10784,5517l10795,5517e" filled="false" stroked="true" strokeweight="0pt" strokecolor="#000000">
                <v:path arrowok="t"/>
              </v:shape>
            </v:group>
            <v:group style="position:absolute;left:10691;top:5115;width:7;height:2" coordorigin="10691,5115" coordsize="7,2">
              <v:shape style="position:absolute;left:10691;top:5115;width:7;height:2" coordorigin="10691,5115" coordsize="7,0" path="m10691,5115l10698,5115e" filled="false" stroked="true" strokeweight="0pt" strokecolor="#000000">
                <v:path arrowok="t"/>
              </v:shape>
            </v:group>
            <v:group style="position:absolute;left:10691;top:5115;width:7;height:2" coordorigin="10691,5115" coordsize="7,2">
              <v:shape style="position:absolute;left:10691;top:5115;width:7;height:2" coordorigin="10691,5115" coordsize="7,0" path="m10691,5115l10698,5115e" filled="false" stroked="true" strokeweight="0pt" strokecolor="#000000">
                <v:path arrowok="t"/>
              </v:shape>
            </v:group>
            <v:group style="position:absolute;left:10689;top:5115;width:14;height:3" coordorigin="10689,5115" coordsize="14,3">
              <v:shape style="position:absolute;left:10689;top:5115;width:14;height:3" coordorigin="10689,5115" coordsize="14,3" path="m10689,5117l10703,5117,10691,5115,10689,5117xe" filled="true" fillcolor="#000000" stroked="false">
                <v:path arrowok="t"/>
                <v:fill type="solid"/>
              </v:shape>
              <v:shape style="position:absolute;left:10689;top:5115;width:14;height:3" coordorigin="10689,5115" coordsize="14,3" path="m10691,5115l10703,5117,10698,5115,10691,5115xe" filled="true" fillcolor="#000000" stroked="false">
                <v:path arrowok="t"/>
                <v:fill type="solid"/>
              </v:shape>
            </v:group>
            <v:group style="position:absolute;left:10691;top:5115;width:12;height:3" coordorigin="10691,5115" coordsize="12,3">
              <v:shape style="position:absolute;left:10691;top:5115;width:12;height:3" coordorigin="10691,5115" coordsize="12,3" path="m10698,5115l10691,5115,10703,5117,10698,5115xe" filled="false" stroked="true" strokeweight="0pt" strokecolor="#000000">
                <v:path arrowok="t"/>
              </v:shape>
            </v:group>
            <v:group style="position:absolute;left:10689;top:5115;width:14;height:3" coordorigin="10689,5115" coordsize="14,3">
              <v:shape style="position:absolute;left:10689;top:5115;width:14;height:3" coordorigin="10689,5115" coordsize="14,3" path="m10691,5115l10703,5117,10689,5117,10691,5115xe" filled="false" stroked="true" strokeweight="0pt" strokecolor="#000000">
                <v:path arrowok="t"/>
              </v:shape>
            </v:group>
            <v:group style="position:absolute;left:10687;top:5117;width:19;height:2" coordorigin="10687,5117" coordsize="19,2">
              <v:shape style="position:absolute;left:10687;top:5117;width:19;height:2" coordorigin="10687,5117" coordsize="19,0" path="m10687,5117l10705,5117e" filled="false" stroked="true" strokeweight="0pt" strokecolor="#000000">
                <v:path arrowok="t"/>
              </v:shape>
            </v:group>
            <v:group style="position:absolute;left:10689;top:5117;width:16;height:2" coordorigin="10689,5117" coordsize="16,2">
              <v:shape style="position:absolute;left:10689;top:5117;width:16;height:2" coordorigin="10689,5117" coordsize="16,0" path="m10689,5117l10705,5117e" filled="false" stroked="true" strokeweight="0pt" strokecolor="#000000">
                <v:path arrowok="t"/>
              </v:shape>
            </v:group>
            <v:group style="position:absolute;left:10687;top:5117;width:19;height:2" coordorigin="10687,5117" coordsize="19,2">
              <v:shape style="position:absolute;left:10687;top:5117;width:19;height:2" coordorigin="10687,5117" coordsize="19,0" path="m10687,5117l10705,5117e" filled="false" stroked="true" strokeweight="0pt" strokecolor="#000000">
                <v:path arrowok="t"/>
              </v:shape>
            </v:group>
            <v:group style="position:absolute;left:10685;top:5117;width:23;height:2" coordorigin="10685,5117" coordsize="23,2">
              <v:shape style="position:absolute;left:10685;top:5117;width:23;height:2" coordorigin="10685,5117" coordsize="23,0" path="m10685,5117l10707,5117e" filled="false" stroked="true" strokeweight="0pt" strokecolor="#000000">
                <v:path arrowok="t"/>
              </v:shape>
            </v:group>
            <v:group style="position:absolute;left:10687;top:5117;width:21;height:2" coordorigin="10687,5117" coordsize="21,2">
              <v:shape style="position:absolute;left:10687;top:5117;width:21;height:2" coordorigin="10687,5117" coordsize="21,0" path="m10687,5117l10707,5117e" filled="false" stroked="true" strokeweight="0pt" strokecolor="#000000">
                <v:path arrowok="t"/>
              </v:shape>
            </v:group>
            <v:group style="position:absolute;left:10685;top:5117;width:23;height:2" coordorigin="10685,5117" coordsize="23,2">
              <v:shape style="position:absolute;left:10685;top:5117;width:23;height:2" coordorigin="10685,5117" coordsize="23,0" path="m10685,5117l10707,5117e" filled="false" stroked="true" strokeweight="0pt" strokecolor="#000000">
                <v:path arrowok="t"/>
              </v:shape>
            </v:group>
            <v:group style="position:absolute;left:10682;top:5119;width:28;height:2" coordorigin="10682,5119" coordsize="28,2">
              <v:shape style="position:absolute;left:10682;top:5119;width:28;height:2" coordorigin="10682,5119" coordsize="28,0" path="m10682,5119l10710,5119e" filled="false" stroked="true" strokeweight=".112803pt" strokecolor="#000000">
                <v:path arrowok="t"/>
              </v:shape>
            </v:group>
            <v:group style="position:absolute;left:10685;top:5117;width:25;height:3" coordorigin="10685,5117" coordsize="25,3">
              <v:shape style="position:absolute;left:10685;top:5117;width:25;height:3" coordorigin="10685,5117" coordsize="25,3" path="m10707,5117l10685,5117,10710,5120,10707,5117xe" filled="false" stroked="true" strokeweight="0pt" strokecolor="#000000">
                <v:path arrowok="t"/>
              </v:shape>
            </v:group>
            <v:group style="position:absolute;left:10682;top:5117;width:28;height:3" coordorigin="10682,5117" coordsize="28,3">
              <v:shape style="position:absolute;left:10682;top:5117;width:28;height:3" coordorigin="10682,5117" coordsize="28,3" path="m10685,5117l10710,5120,10682,5120,10685,5117xe" filled="false" stroked="true" strokeweight="0pt" strokecolor="#000000">
                <v:path arrowok="t"/>
              </v:shape>
            </v:group>
            <v:group style="position:absolute;left:10680;top:5120;width:32;height:2" coordorigin="10680,5120" coordsize="32,2">
              <v:shape style="position:absolute;left:10680;top:5120;width:32;height:2" coordorigin="10680,5120" coordsize="32,0" path="m10680,5120l10712,5120e" filled="false" stroked="true" strokeweight="0pt" strokecolor="#000000">
                <v:path arrowok="t"/>
              </v:shape>
            </v:group>
            <v:group style="position:absolute;left:10682;top:5120;width:30;height:2" coordorigin="10682,5120" coordsize="30,2">
              <v:shape style="position:absolute;left:10682;top:5120;width:30;height:2" coordorigin="10682,5120" coordsize="30,0" path="m10682,5120l10712,5120e" filled="false" stroked="true" strokeweight="0pt" strokecolor="#000000">
                <v:path arrowok="t"/>
              </v:shape>
            </v:group>
            <v:group style="position:absolute;left:10680;top:5120;width:32;height:2" coordorigin="10680,5120" coordsize="32,2">
              <v:shape style="position:absolute;left:10680;top:5120;width:32;height:2" coordorigin="10680,5120" coordsize="32,0" path="m10680,5120l10712,5120e" filled="false" stroked="true" strokeweight="0pt" strokecolor="#000000">
                <v:path arrowok="t"/>
              </v:shape>
            </v:group>
            <v:group style="position:absolute;left:10678;top:5121;width:37;height:2" coordorigin="10678,5121" coordsize="37,2">
              <v:shape style="position:absolute;left:10678;top:5121;width:37;height:2" coordorigin="10678,5121" coordsize="37,0" path="m10678,5121l10714,5121e" filled="false" stroked="true" strokeweight=".112803pt" strokecolor="#000000">
                <v:path arrowok="t"/>
              </v:shape>
            </v:group>
            <v:group style="position:absolute;left:10680;top:5120;width:34;height:3" coordorigin="10680,5120" coordsize="34,3">
              <v:shape style="position:absolute;left:10680;top:5120;width:34;height:3" coordorigin="10680,5120" coordsize="34,3" path="m10712,5120l10680,5120,10714,5122,10712,5120xe" filled="false" stroked="true" strokeweight="0pt" strokecolor="#000000">
                <v:path arrowok="t"/>
              </v:shape>
            </v:group>
            <v:group style="position:absolute;left:10678;top:5120;width:37;height:3" coordorigin="10678,5120" coordsize="37,3">
              <v:shape style="position:absolute;left:10678;top:5120;width:37;height:3" coordorigin="10678,5120" coordsize="37,3" path="m10680,5120l10714,5122,10678,5122,10680,5120xe" filled="false" stroked="true" strokeweight="0pt" strokecolor="#000000">
                <v:path arrowok="t"/>
              </v:shape>
            </v:group>
            <v:group style="position:absolute;left:10676;top:5123;width:39;height:2" coordorigin="10676,5123" coordsize="39,2">
              <v:shape style="position:absolute;left:10676;top:5123;width:39;height:2" coordorigin="10676,5123" coordsize="39,0" path="m10676,5123l10714,5123e" filled="false" stroked="true" strokeweight=".112803pt" strokecolor="#000000">
                <v:path arrowok="t"/>
              </v:shape>
            </v:group>
            <v:group style="position:absolute;left:10678;top:5122;width:37;height:3" coordorigin="10678,5122" coordsize="37,3">
              <v:shape style="position:absolute;left:10678;top:5122;width:37;height:3" coordorigin="10678,5122" coordsize="37,3" path="m10714,5122l10678,5122,10714,5124,10714,5122xe" filled="false" stroked="true" strokeweight="0pt" strokecolor="#000000">
                <v:path arrowok="t"/>
              </v:shape>
            </v:group>
            <v:group style="position:absolute;left:10676;top:5122;width:39;height:3" coordorigin="10676,5122" coordsize="39,3">
              <v:shape style="position:absolute;left:10676;top:5122;width:39;height:3" coordorigin="10676,5122" coordsize="39,3" path="m10678,5122l10714,5124,10676,5124,10678,5122xe" filled="false" stroked="true" strokeweight="0pt" strokecolor="#000000">
                <v:path arrowok="t"/>
              </v:shape>
            </v:group>
            <v:group style="position:absolute;left:10676;top:5125;width:41;height:2" coordorigin="10676,5125" coordsize="41,2">
              <v:shape style="position:absolute;left:10676;top:5125;width:41;height:2" coordorigin="10676,5125" coordsize="41,0" path="m10676,5125l10716,5125e" filled="false" stroked="true" strokeweight=".112803pt" strokecolor="#000000">
                <v:path arrowok="t"/>
              </v:shape>
            </v:group>
            <v:group style="position:absolute;left:10676;top:5124;width:41;height:3" coordorigin="10676,5124" coordsize="41,3">
              <v:shape style="position:absolute;left:10676;top:5124;width:41;height:3" coordorigin="10676,5124" coordsize="41,3" path="m10714,5124l10676,5124,10716,5127,10714,5124xe" filled="false" stroked="true" strokeweight="0pt" strokecolor="#000000">
                <v:path arrowok="t"/>
              </v:shape>
            </v:group>
            <v:group style="position:absolute;left:10676;top:5124;width:41;height:3" coordorigin="10676,5124" coordsize="41,3">
              <v:shape style="position:absolute;left:10676;top:5124;width:41;height:3" coordorigin="10676,5124" coordsize="41,3" path="m10676,5124l10716,5127,10676,5127,10676,5124xe" filled="false" stroked="true" strokeweight="0pt" strokecolor="#000000">
                <v:path arrowok="t"/>
              </v:shape>
            </v:group>
            <v:group style="position:absolute;left:10673;top:5128;width:46;height:2" coordorigin="10673,5128" coordsize="46,2">
              <v:shape style="position:absolute;left:10673;top:5128;width:46;height:2" coordorigin="10673,5128" coordsize="46,0" path="m10673,5128l10719,5128e" filled="false" stroked="true" strokeweight=".112803pt" strokecolor="#000000">
                <v:path arrowok="t"/>
              </v:shape>
            </v:group>
            <v:group style="position:absolute;left:10676;top:5127;width:43;height:3" coordorigin="10676,5127" coordsize="43,3">
              <v:shape style="position:absolute;left:10676;top:5127;width:43;height:3" coordorigin="10676,5127" coordsize="43,3" path="m10716,5127l10676,5127,10719,5129,10716,5127xe" filled="false" stroked="true" strokeweight="0pt" strokecolor="#000000">
                <v:path arrowok="t"/>
              </v:shape>
            </v:group>
            <v:group style="position:absolute;left:10673;top:5127;width:46;height:3" coordorigin="10673,5127" coordsize="46,3">
              <v:shape style="position:absolute;left:10673;top:5127;width:46;height:3" coordorigin="10673,5127" coordsize="46,3" path="m10676,5127l10719,5129,10673,5129,10676,5127xe" filled="false" stroked="true" strokeweight="0pt" strokecolor="#000000">
                <v:path arrowok="t"/>
              </v:shape>
            </v:group>
            <v:group style="position:absolute;left:10671;top:5130;width:48;height:2" coordorigin="10671,5130" coordsize="48,2">
              <v:shape style="position:absolute;left:10671;top:5130;width:48;height:2" coordorigin="10671,5130" coordsize="48,0" path="m10671,5130l10719,5130e" filled="false" stroked="true" strokeweight=".112803pt" strokecolor="#000000">
                <v:path arrowok="t"/>
              </v:shape>
            </v:group>
            <v:group style="position:absolute;left:10673;top:5129;width:46;height:3" coordorigin="10673,5129" coordsize="46,3">
              <v:shape style="position:absolute;left:10673;top:5129;width:46;height:3" coordorigin="10673,5129" coordsize="46,3" path="m10719,5129l10673,5129,10719,5131,10719,5129xe" filled="false" stroked="true" strokeweight="0pt" strokecolor="#000000">
                <v:path arrowok="t"/>
              </v:shape>
            </v:group>
            <v:group style="position:absolute;left:10671;top:5129;width:48;height:3" coordorigin="10671,5129" coordsize="48,3">
              <v:shape style="position:absolute;left:10671;top:5129;width:48;height:3" coordorigin="10671,5129" coordsize="48,3" path="m10673,5129l10719,5131,10671,5131,10673,5129xe" filled="false" stroked="true" strokeweight="0pt" strokecolor="#000000">
                <v:path arrowok="t"/>
              </v:shape>
            </v:group>
            <v:group style="position:absolute;left:10671;top:5132;width:50;height:2" coordorigin="10671,5132" coordsize="50,2">
              <v:shape style="position:absolute;left:10671;top:5132;width:50;height:2" coordorigin="10671,5132" coordsize="50,0" path="m10671,5132l10721,5132e" filled="false" stroked="true" strokeweight=".112803pt" strokecolor="#000000">
                <v:path arrowok="t"/>
              </v:shape>
            </v:group>
            <v:group style="position:absolute;left:10671;top:5131;width:50;height:3" coordorigin="10671,5131" coordsize="50,3">
              <v:shape style="position:absolute;left:10671;top:5131;width:50;height:3" coordorigin="10671,5131" coordsize="50,3" path="m10719,5131l10671,5131,10721,5133,10719,5131xe" filled="false" stroked="true" strokeweight="0pt" strokecolor="#000000">
                <v:path arrowok="t"/>
              </v:shape>
            </v:group>
            <v:group style="position:absolute;left:10671;top:5131;width:50;height:3" coordorigin="10671,5131" coordsize="50,3">
              <v:shape style="position:absolute;left:10671;top:5131;width:50;height:3" coordorigin="10671,5131" coordsize="50,3" path="m10671,5131l10721,5133,10671,5133,10671,5131xe" filled="false" stroked="true" strokeweight="0pt" strokecolor="#000000">
                <v:path arrowok="t"/>
              </v:shape>
            </v:group>
            <v:group style="position:absolute;left:10671;top:5134;width:50;height:2" coordorigin="10671,5134" coordsize="50,2">
              <v:shape style="position:absolute;left:10671;top:5134;width:50;height:2" coordorigin="10671,5134" coordsize="50,0" path="m10671,5134l10721,5134e" filled="false" stroked="true" strokeweight=".112803pt" strokecolor="#000000">
                <v:path arrowok="t"/>
              </v:shape>
            </v:group>
            <v:group style="position:absolute;left:10671;top:5133;width:50;height:3" coordorigin="10671,5133" coordsize="50,3">
              <v:shape style="position:absolute;left:10671;top:5133;width:50;height:3" coordorigin="10671,5133" coordsize="50,3" path="m10721,5133l10671,5133,10721,5136,10721,5133xe" filled="false" stroked="true" strokeweight="0pt" strokecolor="#000000">
                <v:path arrowok="t"/>
              </v:shape>
            </v:group>
            <v:group style="position:absolute;left:10671;top:5133;width:50;height:3" coordorigin="10671,5133" coordsize="50,3">
              <v:shape style="position:absolute;left:10671;top:5133;width:50;height:3" coordorigin="10671,5133" coordsize="50,3" path="m10671,5133l10721,5136,10671,5136,10671,5133xe" filled="false" stroked="true" strokeweight="0pt" strokecolor="#000000">
                <v:path arrowok="t"/>
              </v:shape>
            </v:group>
            <v:group style="position:absolute;left:10669;top:5137;width:55;height:2" coordorigin="10669,5137" coordsize="55,2">
              <v:shape style="position:absolute;left:10669;top:5137;width:55;height:2" coordorigin="10669,5137" coordsize="55,0" path="m10669,5137l10723,5137e" filled="false" stroked="true" strokeweight=".112803pt" strokecolor="#000000">
                <v:path arrowok="t"/>
              </v:shape>
            </v:group>
            <v:group style="position:absolute;left:10671;top:5136;width:52;height:3" coordorigin="10671,5136" coordsize="52,3">
              <v:shape style="position:absolute;left:10671;top:5136;width:52;height:3" coordorigin="10671,5136" coordsize="52,3" path="m10721,5136l10671,5136,10723,5138,10721,5136xe" filled="false" stroked="true" strokeweight="0pt" strokecolor="#000000">
                <v:path arrowok="t"/>
              </v:shape>
            </v:group>
            <v:group style="position:absolute;left:10669;top:5136;width:55;height:3" coordorigin="10669,5136" coordsize="55,3">
              <v:shape style="position:absolute;left:10669;top:5136;width:55;height:3" coordorigin="10669,5136" coordsize="55,3" path="m10671,5136l10723,5138,10669,5138,10671,5136xe" filled="false" stroked="true" strokeweight="0pt" strokecolor="#000000">
                <v:path arrowok="t"/>
              </v:shape>
            </v:group>
            <v:group style="position:absolute;left:10669;top:5139;width:55;height:2" coordorigin="10669,5139" coordsize="55,2">
              <v:shape style="position:absolute;left:10669;top:5139;width:55;height:2" coordorigin="10669,5139" coordsize="55,0" path="m10669,5139l10723,5139e" filled="false" stroked="true" strokeweight=".112803pt" strokecolor="#000000">
                <v:path arrowok="t"/>
              </v:shape>
            </v:group>
            <v:group style="position:absolute;left:10669;top:5138;width:55;height:3" coordorigin="10669,5138" coordsize="55,3">
              <v:shape style="position:absolute;left:10669;top:5138;width:55;height:3" coordorigin="10669,5138" coordsize="55,3" path="m10723,5138l10669,5138,10723,5140,10723,5138xe" filled="false" stroked="true" strokeweight="0pt" strokecolor="#000000">
                <v:path arrowok="t"/>
              </v:shape>
            </v:group>
            <v:group style="position:absolute;left:10669;top:5138;width:55;height:3" coordorigin="10669,5138" coordsize="55,3">
              <v:shape style="position:absolute;left:10669;top:5138;width:55;height:3" coordorigin="10669,5138" coordsize="55,3" path="m10669,5138l10723,5140,10669,5140,10669,5138xe" filled="false" stroked="true" strokeweight="0pt" strokecolor="#000000">
                <v:path arrowok="t"/>
              </v:shape>
            </v:group>
            <v:group style="position:absolute;left:10669;top:5141;width:55;height:2" coordorigin="10669,5141" coordsize="55,2">
              <v:shape style="position:absolute;left:10669;top:5141;width:55;height:2" coordorigin="10669,5141" coordsize="55,0" path="m10669,5141l10723,5141e" filled="false" stroked="true" strokeweight=".112803pt" strokecolor="#000000">
                <v:path arrowok="t"/>
              </v:shape>
            </v:group>
            <v:group style="position:absolute;left:10669;top:5140;width:55;height:3" coordorigin="10669,5140" coordsize="55,3">
              <v:shape style="position:absolute;left:10669;top:5140;width:55;height:3" coordorigin="10669,5140" coordsize="55,3" path="m10723,5140l10669,5140,10723,5142,10723,5140xe" filled="false" stroked="true" strokeweight="0pt" strokecolor="#000000">
                <v:path arrowok="t"/>
              </v:shape>
            </v:group>
            <v:group style="position:absolute;left:10669;top:5140;width:55;height:3" coordorigin="10669,5140" coordsize="55,3">
              <v:shape style="position:absolute;left:10669;top:5140;width:55;height:3" coordorigin="10669,5140" coordsize="55,3" path="m10669,5140l10723,5142,10669,5142,10669,5140xe" filled="false" stroked="true" strokeweight="0pt" strokecolor="#000000">
                <v:path arrowok="t"/>
              </v:shape>
            </v:group>
            <v:group style="position:absolute;left:10669;top:5143;width:55;height:2" coordorigin="10669,5143" coordsize="55,2">
              <v:shape style="position:absolute;left:10669;top:5143;width:55;height:2" coordorigin="10669,5143" coordsize="55,0" path="m10669,5143l10723,5143e" filled="false" stroked="true" strokeweight=".112803pt" strokecolor="#000000">
                <v:path arrowok="t"/>
              </v:shape>
            </v:group>
            <v:group style="position:absolute;left:10669;top:5142;width:55;height:3" coordorigin="10669,5142" coordsize="55,3">
              <v:shape style="position:absolute;left:10669;top:5142;width:55;height:3" coordorigin="10669,5142" coordsize="55,3" path="m10723,5142l10669,5142,10723,5145,10723,5142xe" filled="false" stroked="true" strokeweight="0pt" strokecolor="#000000">
                <v:path arrowok="t"/>
              </v:shape>
            </v:group>
            <v:group style="position:absolute;left:10669;top:5142;width:55;height:3" coordorigin="10669,5142" coordsize="55,3">
              <v:shape style="position:absolute;left:10669;top:5142;width:55;height:3" coordorigin="10669,5142" coordsize="55,3" path="m10669,5142l10723,5145,10669,5145,10669,5142xe" filled="false" stroked="true" strokeweight="0pt" strokecolor="#000000">
                <v:path arrowok="t"/>
              </v:shape>
            </v:group>
            <v:group style="position:absolute;left:10669;top:5146;width:55;height:2" coordorigin="10669,5146" coordsize="55,2">
              <v:shape style="position:absolute;left:10669;top:5146;width:55;height:2" coordorigin="10669,5146" coordsize="55,0" path="m10669,5146l10723,5146e" filled="false" stroked="true" strokeweight=".112803pt" strokecolor="#000000">
                <v:path arrowok="t"/>
              </v:shape>
            </v:group>
            <v:group style="position:absolute;left:10669;top:5145;width:55;height:3" coordorigin="10669,5145" coordsize="55,3">
              <v:shape style="position:absolute;left:10669;top:5145;width:55;height:3" coordorigin="10669,5145" coordsize="55,3" path="m10723,5145l10669,5145,10723,5147,10723,5145xe" filled="false" stroked="true" strokeweight="0pt" strokecolor="#000000">
                <v:path arrowok="t"/>
              </v:shape>
            </v:group>
            <v:group style="position:absolute;left:10669;top:5145;width:55;height:3" coordorigin="10669,5145" coordsize="55,3">
              <v:shape style="position:absolute;left:10669;top:5145;width:55;height:3" coordorigin="10669,5145" coordsize="55,3" path="m10669,5145l10723,5147,10669,5147,10669,5145xe" filled="false" stroked="true" strokeweight="0pt" strokecolor="#000000">
                <v:path arrowok="t"/>
              </v:shape>
            </v:group>
            <v:group style="position:absolute;left:10669;top:5148;width:55;height:2" coordorigin="10669,5148" coordsize="55,2">
              <v:shape style="position:absolute;left:10669;top:5148;width:55;height:2" coordorigin="10669,5148" coordsize="55,0" path="m10669,5148l10723,5148e" filled="false" stroked="true" strokeweight=".112803pt" strokecolor="#000000">
                <v:path arrowok="t"/>
              </v:shape>
            </v:group>
            <v:group style="position:absolute;left:10669;top:5147;width:55;height:3" coordorigin="10669,5147" coordsize="55,3">
              <v:shape style="position:absolute;left:10669;top:5147;width:55;height:3" coordorigin="10669,5147" coordsize="55,3" path="m10723,5147l10669,5147,10721,5149,10723,5147xe" filled="false" stroked="true" strokeweight="0pt" strokecolor="#000000">
                <v:path arrowok="t"/>
              </v:shape>
            </v:group>
            <v:group style="position:absolute;left:10669;top:5147;width:52;height:3" coordorigin="10669,5147" coordsize="52,3">
              <v:shape style="position:absolute;left:10669;top:5147;width:52;height:3" coordorigin="10669,5147" coordsize="52,3" path="m10669,5147l10721,5149,10671,5149,10669,5147xe" filled="false" stroked="true" strokeweight="0pt" strokecolor="#000000">
                <v:path arrowok="t"/>
              </v:shape>
            </v:group>
            <v:group style="position:absolute;left:10671;top:5151;width:50;height:2" coordorigin="10671,5151" coordsize="50,2">
              <v:shape style="position:absolute;left:10671;top:5151;width:50;height:2" coordorigin="10671,5151" coordsize="50,0" path="m10671,5151l10721,5151e" filled="false" stroked="true" strokeweight=".225606pt" strokecolor="#000000">
                <v:path arrowok="t"/>
              </v:shape>
            </v:group>
            <v:group style="position:absolute;left:10671;top:5149;width:50;height:5" coordorigin="10671,5149" coordsize="50,5">
              <v:shape style="position:absolute;left:10671;top:5149;width:50;height:5" coordorigin="10671,5149" coordsize="50,5" path="m10721,5149l10671,5149,10721,5154,10721,5149xe" filled="false" stroked="true" strokeweight="0pt" strokecolor="#000000">
                <v:path arrowok="t"/>
              </v:shape>
            </v:group>
            <v:group style="position:absolute;left:10671;top:5149;width:50;height:5" coordorigin="10671,5149" coordsize="50,5">
              <v:shape style="position:absolute;left:10671;top:5149;width:50;height:5" coordorigin="10671,5149" coordsize="50,5" path="m10671,5149l10721,5154,10671,5154,10671,5149xe" filled="false" stroked="true" strokeweight="0pt" strokecolor="#000000">
                <v:path arrowok="t"/>
              </v:shape>
            </v:group>
            <v:group style="position:absolute;left:10671;top:5155;width:50;height:2" coordorigin="10671,5155" coordsize="50,2">
              <v:shape style="position:absolute;left:10671;top:5155;width:50;height:2" coordorigin="10671,5155" coordsize="50,0" path="m10671,5155l10721,5155e" filled="false" stroked="true" strokeweight=".112803pt" strokecolor="#000000">
                <v:path arrowok="t"/>
              </v:shape>
            </v:group>
            <v:group style="position:absolute;left:10671;top:5154;width:50;height:3" coordorigin="10671,5154" coordsize="50,3">
              <v:shape style="position:absolute;left:10671;top:5154;width:50;height:3" coordorigin="10671,5154" coordsize="50,3" path="m10721,5154l10671,5154,10719,5156,10721,5154xe" filled="false" stroked="true" strokeweight="0pt" strokecolor="#000000">
                <v:path arrowok="t"/>
              </v:shape>
            </v:group>
            <v:group style="position:absolute;left:10671;top:5154;width:48;height:3" coordorigin="10671,5154" coordsize="48,3">
              <v:shape style="position:absolute;left:10671;top:5154;width:48;height:3" coordorigin="10671,5154" coordsize="48,3" path="m10671,5154l10719,5156,10671,5156,10671,5154xe" filled="false" stroked="true" strokeweight="0pt" strokecolor="#000000">
                <v:path arrowok="t"/>
              </v:shape>
            </v:group>
            <v:group style="position:absolute;left:10671;top:5157;width:48;height:2" coordorigin="10671,5157" coordsize="48,2">
              <v:shape style="position:absolute;left:10671;top:5157;width:48;height:2" coordorigin="10671,5157" coordsize="48,0" path="m10671,5157l10719,5157e" filled="false" stroked="true" strokeweight=".112803pt" strokecolor="#000000">
                <v:path arrowok="t"/>
              </v:shape>
            </v:group>
            <v:group style="position:absolute;left:10671;top:5156;width:48;height:3" coordorigin="10671,5156" coordsize="48,3">
              <v:shape style="position:absolute;left:10671;top:5156;width:48;height:3" coordorigin="10671,5156" coordsize="48,3" path="m10719,5156l10671,5156,10719,5158,10719,5156xe" filled="false" stroked="true" strokeweight="0pt" strokecolor="#000000">
                <v:path arrowok="t"/>
              </v:shape>
            </v:group>
            <v:group style="position:absolute;left:10671;top:5156;width:48;height:3" coordorigin="10671,5156" coordsize="48,3">
              <v:shape style="position:absolute;left:10671;top:5156;width:48;height:3" coordorigin="10671,5156" coordsize="48,3" path="m10671,5156l10719,5158,10673,5158,10671,5156xe" filled="false" stroked="true" strokeweight="0pt" strokecolor="#000000">
                <v:path arrowok="t"/>
              </v:shape>
            </v:group>
            <v:group style="position:absolute;left:10673;top:5158;width:46;height:2" coordorigin="10673,5158" coordsize="46,2">
              <v:shape style="position:absolute;left:10673;top:5158;width:46;height:2" coordorigin="10673,5158" coordsize="46,0" path="m10673,5158l10719,5158e" filled="false" stroked="true" strokeweight="0pt" strokecolor="#000000">
                <v:path arrowok="t"/>
              </v:shape>
            </v:group>
            <v:group style="position:absolute;left:10673;top:5158;width:46;height:2" coordorigin="10673,5158" coordsize="46,2">
              <v:shape style="position:absolute;left:10673;top:5158;width:46;height:2" coordorigin="10673,5158" coordsize="46,0" path="m10673,5158l10719,5158e" filled="false" stroked="true" strokeweight="0pt" strokecolor="#000000">
                <v:path arrowok="t"/>
              </v:shape>
            </v:group>
            <v:group style="position:absolute;left:10673;top:5158;width:43;height:2" coordorigin="10673,5158" coordsize="43,2">
              <v:shape style="position:absolute;left:10673;top:5158;width:43;height:2" coordorigin="10673,5158" coordsize="43,0" path="m10673,5158l10716,5158e" filled="false" stroked="true" strokeweight="0pt" strokecolor="#000000">
                <v:path arrowok="t"/>
              </v:shape>
            </v:group>
            <v:group style="position:absolute;left:10676;top:5159;width:41;height:2" coordorigin="10676,5159" coordsize="41,2">
              <v:shape style="position:absolute;left:10676;top:5159;width:41;height:2" coordorigin="10676,5159" coordsize="41,0" path="m10676,5159l10716,5159e" filled="false" stroked="true" strokeweight=".112803pt" strokecolor="#000000">
                <v:path arrowok="t"/>
              </v:shape>
            </v:group>
            <v:group style="position:absolute;left:10676;top:5158;width:41;height:3" coordorigin="10676,5158" coordsize="41,3">
              <v:shape style="position:absolute;left:10676;top:5158;width:41;height:3" coordorigin="10676,5158" coordsize="41,3" path="m10716,5158l10676,5158,10714,5160,10716,5158xe" filled="false" stroked="true" strokeweight="0pt" strokecolor="#000000">
                <v:path arrowok="t"/>
              </v:shape>
            </v:group>
            <v:group style="position:absolute;left:10676;top:5158;width:39;height:3" coordorigin="10676,5158" coordsize="39,3">
              <v:shape style="position:absolute;left:10676;top:5158;width:39;height:3" coordorigin="10676,5158" coordsize="39,3" path="m10676,5158l10714,5160,10676,5160,10676,5158xe" filled="false" stroked="true" strokeweight="0pt" strokecolor="#000000">
                <v:path arrowok="t"/>
              </v:shape>
            </v:group>
            <v:group style="position:absolute;left:10676;top:5161;width:39;height:2" coordorigin="10676,5161" coordsize="39,2">
              <v:shape style="position:absolute;left:10676;top:5161;width:39;height:2" coordorigin="10676,5161" coordsize="39,0" path="m10676,5161l10714,5161e" filled="false" stroked="true" strokeweight=".112803pt" strokecolor="#000000">
                <v:path arrowok="t"/>
              </v:shape>
            </v:group>
            <v:group style="position:absolute;left:10676;top:5160;width:39;height:3" coordorigin="10676,5160" coordsize="39,3">
              <v:shape style="position:absolute;left:10676;top:5160;width:39;height:3" coordorigin="10676,5160" coordsize="39,3" path="m10714,5160l10676,5160,10714,5163,10714,5160xe" filled="false" stroked="true" strokeweight="0pt" strokecolor="#000000">
                <v:path arrowok="t"/>
              </v:shape>
            </v:group>
            <v:group style="position:absolute;left:10676;top:5160;width:39;height:3" coordorigin="10676,5160" coordsize="39,3">
              <v:shape style="position:absolute;left:10676;top:5160;width:39;height:3" coordorigin="10676,5160" coordsize="39,3" path="m10676,5160l10714,5163,10678,5163,10676,5160xe" filled="false" stroked="true" strokeweight="0pt" strokecolor="#000000">
                <v:path arrowok="t"/>
              </v:shape>
            </v:group>
            <v:group style="position:absolute;left:10678;top:5164;width:37;height:2" coordorigin="10678,5164" coordsize="37,2">
              <v:shape style="position:absolute;left:10678;top:5164;width:37;height:2" coordorigin="10678,5164" coordsize="37,0" path="m10678,5164l10714,5164e" filled="false" stroked="true" strokeweight=".112803pt" strokecolor="#000000">
                <v:path arrowok="t"/>
              </v:shape>
            </v:group>
            <v:group style="position:absolute;left:10678;top:5163;width:37;height:3" coordorigin="10678,5163" coordsize="37,3">
              <v:shape style="position:absolute;left:10678;top:5163;width:37;height:3" coordorigin="10678,5163" coordsize="37,3" path="m10714,5163l10678,5163,10712,5165,10714,5163xe" filled="false" stroked="true" strokeweight="0pt" strokecolor="#000000">
                <v:path arrowok="t"/>
              </v:shape>
            </v:group>
            <v:group style="position:absolute;left:10678;top:5163;width:34;height:3" coordorigin="10678,5163" coordsize="34,3">
              <v:shape style="position:absolute;left:10678;top:5163;width:34;height:3" coordorigin="10678,5163" coordsize="34,3" path="m10678,5163l10712,5165,10680,5165,10678,5163xe" filled="false" stroked="true" strokeweight="0pt" strokecolor="#000000">
                <v:path arrowok="t"/>
              </v:shape>
            </v:group>
            <v:group style="position:absolute;left:10680;top:5165;width:32;height:2" coordorigin="10680,5165" coordsize="32,2">
              <v:shape style="position:absolute;left:10680;top:5165;width:32;height:2" coordorigin="10680,5165" coordsize="32,0" path="m10680,5165l10712,5165e" filled="false" stroked="true" strokeweight="0pt" strokecolor="#000000">
                <v:path arrowok="t"/>
              </v:shape>
            </v:group>
            <v:group style="position:absolute;left:10680;top:5165;width:32;height:2" coordorigin="10680,5165" coordsize="32,2">
              <v:shape style="position:absolute;left:10680;top:5165;width:32;height:2" coordorigin="10680,5165" coordsize="32,0" path="m10680,5165l10712,5165e" filled="false" stroked="true" strokeweight="0pt" strokecolor="#000000">
                <v:path arrowok="t"/>
              </v:shape>
            </v:group>
            <v:group style="position:absolute;left:10680;top:5165;width:30;height:2" coordorigin="10680,5165" coordsize="30,2">
              <v:shape style="position:absolute;left:10680;top:5165;width:30;height:2" coordorigin="10680,5165" coordsize="30,0" path="m10680,5165l10710,5165e" filled="false" stroked="true" strokeweight="0pt" strokecolor="#000000">
                <v:path arrowok="t"/>
              </v:shape>
            </v:group>
            <v:group style="position:absolute;left:10682;top:5166;width:28;height:2" coordorigin="10682,5166" coordsize="28,2">
              <v:shape style="position:absolute;left:10682;top:5166;width:28;height:2" coordorigin="10682,5166" coordsize="28,0" path="m10682,5166l10710,5166e" filled="false" stroked="true" strokeweight=".112803pt" strokecolor="#000000">
                <v:path arrowok="t"/>
              </v:shape>
            </v:group>
            <v:group style="position:absolute;left:10682;top:5165;width:28;height:3" coordorigin="10682,5165" coordsize="28,3">
              <v:shape style="position:absolute;left:10682;top:5165;width:28;height:3" coordorigin="10682,5165" coordsize="28,3" path="m10710,5165l10682,5165,10707,5167,10710,5165xe" filled="false" stroked="true" strokeweight="0pt" strokecolor="#000000">
                <v:path arrowok="t"/>
              </v:shape>
            </v:group>
            <v:group style="position:absolute;left:10682;top:5165;width:25;height:3" coordorigin="10682,5165" coordsize="25,3">
              <v:shape style="position:absolute;left:10682;top:5165;width:25;height:3" coordorigin="10682,5165" coordsize="25,3" path="m10682,5165l10707,5167,10685,5167,10682,5165xe" filled="false" stroked="true" strokeweight="0pt" strokecolor="#000000">
                <v:path arrowok="t"/>
              </v:shape>
            </v:group>
            <v:group style="position:absolute;left:10685;top:5167;width:23;height:2" coordorigin="10685,5167" coordsize="23,2">
              <v:shape style="position:absolute;left:10685;top:5167;width:23;height:2" coordorigin="10685,5167" coordsize="23,0" path="m10685,5167l10707,5167e" filled="false" stroked="true" strokeweight="0pt" strokecolor="#000000">
                <v:path arrowok="t"/>
              </v:shape>
            </v:group>
            <v:group style="position:absolute;left:10685;top:5167;width:23;height:2" coordorigin="10685,5167" coordsize="23,2">
              <v:shape style="position:absolute;left:10685;top:5167;width:23;height:2" coordorigin="10685,5167" coordsize="23,0" path="m10685,5167l10707,5167e" filled="false" stroked="true" strokeweight="0pt" strokecolor="#000000">
                <v:path arrowok="t"/>
              </v:shape>
            </v:group>
            <v:group style="position:absolute;left:10685;top:5167;width:21;height:2" coordorigin="10685,5167" coordsize="21,2">
              <v:shape style="position:absolute;left:10685;top:5167;width:21;height:2" coordorigin="10685,5167" coordsize="21,0" path="m10685,5167l10705,5167e" filled="false" stroked="true" strokeweight="0pt" strokecolor="#000000">
                <v:path arrowok="t"/>
              </v:shape>
            </v:group>
            <v:group style="position:absolute;left:10687;top:5167;width:19;height:3" coordorigin="10687,5167" coordsize="19,3">
              <v:shape style="position:absolute;left:10687;top:5167;width:19;height:3" coordorigin="10687,5167" coordsize="19,3" path="m10687,5167l10703,5169,10705,5167,10687,5167xe" filled="true" fillcolor="#000000" stroked="false">
                <v:path arrowok="t"/>
                <v:fill type="solid"/>
              </v:shape>
              <v:shape style="position:absolute;left:10687;top:5167;width:19;height:3" coordorigin="10687,5167" coordsize="19,3" path="m10687,5167l10689,5169,10703,5169,10687,5167xe" filled="true" fillcolor="#000000" stroked="false">
                <v:path arrowok="t"/>
                <v:fill type="solid"/>
              </v:shape>
            </v:group>
            <v:group style="position:absolute;left:10687;top:5167;width:19;height:3" coordorigin="10687,5167" coordsize="19,3">
              <v:shape style="position:absolute;left:10687;top:5167;width:19;height:3" coordorigin="10687,5167" coordsize="19,3" path="m10705,5167l10687,5167,10703,5169,10705,5167xe" filled="false" stroked="true" strokeweight="0pt" strokecolor="#000000">
                <v:path arrowok="t"/>
              </v:shape>
            </v:group>
            <v:group style="position:absolute;left:10687;top:5167;width:16;height:3" coordorigin="10687,5167" coordsize="16,3">
              <v:shape style="position:absolute;left:10687;top:5167;width:16;height:3" coordorigin="10687,5167" coordsize="16,3" path="m10687,5167l10703,5169,10689,5169,10687,5167xe" filled="false" stroked="true" strokeweight="0pt" strokecolor="#000000">
                <v:path arrowok="t"/>
              </v:shape>
            </v:group>
            <v:group style="position:absolute;left:10689;top:5169;width:10;height:2" coordorigin="10689,5169" coordsize="10,2">
              <v:shape style="position:absolute;left:10689;top:5169;width:10;height:2" coordorigin="10689,5169" coordsize="10,0" path="m10689,5169l10698,5169e" filled="false" stroked="true" strokeweight="0pt" strokecolor="#000000">
                <v:path arrowok="t"/>
              </v:shape>
            </v:group>
            <v:group style="position:absolute;left:10689;top:5169;width:10;height:2" coordorigin="10689,5169" coordsize="10,2">
              <v:shape style="position:absolute;left:10689;top:5169;width:10;height:2" coordorigin="10689,5169" coordsize="10,0" path="m10689,5169l10698,5169e" filled="false" stroked="true" strokeweight="0pt" strokecolor="#000000">
                <v:path arrowok="t"/>
              </v:shape>
            </v:group>
            <v:group style="position:absolute;left:10691;top:5169;width:7;height:2" coordorigin="10691,5169" coordsize="7,2">
              <v:shape style="position:absolute;left:10691;top:5169;width:7;height:2" coordorigin="10691,5169" coordsize="7,0" path="m10691,5169l10698,5169e" filled="false" stroked="true" strokeweight="0pt" strokecolor="#000000">
                <v:path arrowok="t"/>
              </v:shape>
            </v:group>
            <v:group style="position:absolute;left:10689;top:5169;width:14;height:2" coordorigin="10689,5169" coordsize="14,2">
              <v:shape style="position:absolute;left:10689;top:5169;width:14;height:2" coordorigin="10689,5169" coordsize="14,0" path="m10689,5169l10703,5169e" filled="false" stroked="true" strokeweight="0pt" strokecolor="#000000">
                <v:path arrowok="t"/>
              </v:shape>
            </v:group>
            <v:group style="position:absolute;left:10689;top:5169;width:14;height:2" coordorigin="10689,5169" coordsize="14,2">
              <v:shape style="position:absolute;left:10689;top:5169;width:14;height:2" coordorigin="10689,5169" coordsize="14,0" path="m10689,5169l10703,5169e" filled="false" stroked="true" strokeweight="0pt" strokecolor="#000000">
                <v:path arrowok="t"/>
              </v:shape>
            </v:group>
            <v:group style="position:absolute;left:10682;top:5810;width:7;height:2" coordorigin="10682,5810" coordsize="7,2">
              <v:shape style="position:absolute;left:10682;top:5810;width:7;height:2" coordorigin="10682,5810" coordsize="7,0" path="m10682,5810l10689,5810e" filled="false" stroked="true" strokeweight="0pt" strokecolor="#000000">
                <v:path arrowok="t"/>
              </v:shape>
            </v:group>
            <v:group style="position:absolute;left:10682;top:5810;width:7;height:2" coordorigin="10682,5810" coordsize="7,2">
              <v:shape style="position:absolute;left:10682;top:5810;width:7;height:2" coordorigin="10682,5810" coordsize="7,0" path="m10682,5810l10689,5810e" filled="false" stroked="true" strokeweight="0pt" strokecolor="#000000">
                <v:path arrowok="t"/>
              </v:shape>
            </v:group>
            <v:group style="position:absolute;left:10680;top:5810;width:12;height:2" coordorigin="10680,5810" coordsize="12,2">
              <v:shape style="position:absolute;left:10680;top:5810;width:12;height:2" coordorigin="10680,5810" coordsize="12,0" path="m10680,5810l10691,5810e" filled="false" stroked="true" strokeweight="0pt" strokecolor="#000000">
                <v:path arrowok="t"/>
              </v:shape>
            </v:group>
            <v:group style="position:absolute;left:10682;top:5810;width:10;height:2" coordorigin="10682,5810" coordsize="10,2">
              <v:shape style="position:absolute;left:10682;top:5810;width:10;height:2" coordorigin="10682,5810" coordsize="10,0" path="m10682,5810l10691,5810e" filled="false" stroked="true" strokeweight="0pt" strokecolor="#000000">
                <v:path arrowok="t"/>
              </v:shape>
            </v:group>
            <v:group style="position:absolute;left:10680;top:5810;width:12;height:2" coordorigin="10680,5810" coordsize="12,2">
              <v:shape style="position:absolute;left:10680;top:5810;width:12;height:2" coordorigin="10680,5810" coordsize="12,0" path="m10680,5810l10691,5810e" filled="false" stroked="true" strokeweight="0pt" strokecolor="#000000">
                <v:path arrowok="t"/>
              </v:shape>
            </v:group>
            <v:group style="position:absolute;left:10678;top:5810;width:16;height:2" coordorigin="10678,5810" coordsize="16,2">
              <v:shape style="position:absolute;left:10678;top:5810;width:16;height:2" coordorigin="10678,5810" coordsize="16,0" path="m10678,5810l10694,5810e" filled="false" stroked="true" strokeweight="0pt" strokecolor="#000000">
                <v:path arrowok="t"/>
              </v:shape>
            </v:group>
            <v:group style="position:absolute;left:10680;top:5810;width:14;height:2" coordorigin="10680,5810" coordsize="14,2">
              <v:shape style="position:absolute;left:10680;top:5810;width:14;height:2" coordorigin="10680,5810" coordsize="14,0" path="m10680,5810l10694,5810e" filled="false" stroked="true" strokeweight="0pt" strokecolor="#000000">
                <v:path arrowok="t"/>
              </v:shape>
            </v:group>
            <v:group style="position:absolute;left:10678;top:5810;width:16;height:2" coordorigin="10678,5810" coordsize="16,2">
              <v:shape style="position:absolute;left:10678;top:5810;width:16;height:2" coordorigin="10678,5810" coordsize="16,0" path="m10678,5810l10694,5810e" filled="false" stroked="true" strokeweight="0pt" strokecolor="#000000">
                <v:path arrowok="t"/>
              </v:shape>
            </v:group>
            <v:group style="position:absolute;left:10676;top:5810;width:23;height:3" coordorigin="10676,5810" coordsize="23,3">
              <v:shape style="position:absolute;left:10676;top:5810;width:23;height:3" coordorigin="10676,5810" coordsize="23,3" path="m10676,5812l10698,5812,10678,5810,10676,5812xe" filled="true" fillcolor="#000000" stroked="false">
                <v:path arrowok="t"/>
                <v:fill type="solid"/>
              </v:shape>
              <v:shape style="position:absolute;left:10676;top:5810;width:23;height:3" coordorigin="10676,5810" coordsize="23,3" path="m10678,5810l10698,5812,10694,5810,10678,5810xe" filled="true" fillcolor="#000000" stroked="false">
                <v:path arrowok="t"/>
                <v:fill type="solid"/>
              </v:shape>
            </v:group>
            <v:group style="position:absolute;left:10678;top:5810;width:21;height:3" coordorigin="10678,5810" coordsize="21,3">
              <v:shape style="position:absolute;left:10678;top:5810;width:21;height:3" coordorigin="10678,5810" coordsize="21,3" path="m10694,5810l10678,5810,10698,5812,10694,5810xe" filled="false" stroked="true" strokeweight="0pt" strokecolor="#000000">
                <v:path arrowok="t"/>
              </v:shape>
            </v:group>
            <v:group style="position:absolute;left:10676;top:5810;width:23;height:3" coordorigin="10676,5810" coordsize="23,3">
              <v:shape style="position:absolute;left:10676;top:5810;width:23;height:3" coordorigin="10676,5810" coordsize="23,3" path="m10678,5810l10698,5812,10676,5812,10678,5810xe" filled="false" stroked="true" strokeweight="0pt" strokecolor="#000000">
                <v:path arrowok="t"/>
              </v:shape>
            </v:group>
            <v:group style="position:absolute;left:10673;top:5812;width:25;height:2" coordorigin="10673,5812" coordsize="25,2">
              <v:shape style="position:absolute;left:10673;top:5812;width:25;height:2" coordorigin="10673,5812" coordsize="25,0" path="m10673,5812l10698,5812e" filled="false" stroked="true" strokeweight="0pt" strokecolor="#000000">
                <v:path arrowok="t"/>
              </v:shape>
            </v:group>
            <v:group style="position:absolute;left:10676;top:5812;width:23;height:2" coordorigin="10676,5812" coordsize="23,2">
              <v:shape style="position:absolute;left:10676;top:5812;width:23;height:2" coordorigin="10676,5812" coordsize="23,0" path="m10676,5812l10698,5812e" filled="false" stroked="true" strokeweight="0pt" strokecolor="#000000">
                <v:path arrowok="t"/>
              </v:shape>
            </v:group>
            <v:group style="position:absolute;left:10676;top:5812;width:23;height:2" coordorigin="10676,5812" coordsize="23,2">
              <v:shape style="position:absolute;left:10676;top:5812;width:23;height:2" coordorigin="10676,5812" coordsize="23,0" path="m10676,5812l10698,5812e" filled="false" stroked="true" strokeweight="0pt" strokecolor="#000000">
                <v:path arrowok="t"/>
              </v:shape>
            </v:group>
            <v:group style="position:absolute;left:10671;top:5813;width:32;height:2" coordorigin="10671,5813" coordsize="32,2">
              <v:shape style="position:absolute;left:10671;top:5813;width:32;height:2" coordorigin="10671,5813" coordsize="32,0" path="m10671,5813l10703,5813e" filled="false" stroked="true" strokeweight=".112803pt" strokecolor="#000000">
                <v:path arrowok="t"/>
              </v:shape>
            </v:group>
            <v:group style="position:absolute;left:10673;top:5812;width:30;height:3" coordorigin="10673,5812" coordsize="30,3">
              <v:shape style="position:absolute;left:10673;top:5812;width:30;height:3" coordorigin="10673,5812" coordsize="30,3" path="m10698,5812l10673,5812,10703,5815,10698,5812xe" filled="false" stroked="true" strokeweight="0pt" strokecolor="#000000">
                <v:path arrowok="t"/>
              </v:shape>
            </v:group>
            <v:group style="position:absolute;left:10671;top:5812;width:32;height:3" coordorigin="10671,5812" coordsize="32,3">
              <v:shape style="position:absolute;left:10671;top:5812;width:32;height:3" coordorigin="10671,5812" coordsize="32,3" path="m10673,5812l10703,5815,10671,5815,10673,5812xe" filled="false" stroked="true" strokeweight="0pt" strokecolor="#000000">
                <v:path arrowok="t"/>
              </v:shape>
            </v:group>
            <v:group style="position:absolute;left:10669;top:5816;width:34;height:2" coordorigin="10669,5816" coordsize="34,2">
              <v:shape style="position:absolute;left:10669;top:5816;width:34;height:2" coordorigin="10669,5816" coordsize="34,0" path="m10669,5816l10703,5816e" filled="false" stroked="true" strokeweight=".112803pt" strokecolor="#000000">
                <v:path arrowok="t"/>
              </v:shape>
            </v:group>
            <v:group style="position:absolute;left:10671;top:5815;width:32;height:3" coordorigin="10671,5815" coordsize="32,3">
              <v:shape style="position:absolute;left:10671;top:5815;width:32;height:3" coordorigin="10671,5815" coordsize="32,3" path="m10703,5815l10671,5815,10703,5817,10703,5815xe" filled="false" stroked="true" strokeweight="0pt" strokecolor="#000000">
                <v:path arrowok="t"/>
              </v:shape>
            </v:group>
            <v:group style="position:absolute;left:10669;top:5815;width:34;height:3" coordorigin="10669,5815" coordsize="34,3">
              <v:shape style="position:absolute;left:10669;top:5815;width:34;height:3" coordorigin="10669,5815" coordsize="34,3" path="m10671,5815l10703,5817,10669,5817,10671,5815xe" filled="false" stroked="true" strokeweight="0pt" strokecolor="#000000">
                <v:path arrowok="t"/>
              </v:shape>
            </v:group>
            <v:group style="position:absolute;left:10667;top:5817;width:39;height:2" coordorigin="10667,5817" coordsize="39,2">
              <v:shape style="position:absolute;left:10667;top:5817;width:39;height:2" coordorigin="10667,5817" coordsize="39,0" path="m10667,5817l10705,5817e" filled="false" stroked="true" strokeweight="0pt" strokecolor="#000000">
                <v:path arrowok="t"/>
              </v:shape>
            </v:group>
            <v:group style="position:absolute;left:10669;top:5817;width:37;height:2" coordorigin="10669,5817" coordsize="37,2">
              <v:shape style="position:absolute;left:10669;top:5817;width:37;height:2" coordorigin="10669,5817" coordsize="37,0" path="m10669,5817l10705,5817e" filled="false" stroked="true" strokeweight="0pt" strokecolor="#000000">
                <v:path arrowok="t"/>
              </v:shape>
            </v:group>
            <v:group style="position:absolute;left:10667;top:5817;width:39;height:2" coordorigin="10667,5817" coordsize="39,2">
              <v:shape style="position:absolute;left:10667;top:5817;width:39;height:2" coordorigin="10667,5817" coordsize="39,0" path="m10667,5817l10705,5817e" filled="false" stroked="true" strokeweight="0pt" strokecolor="#000000">
                <v:path arrowok="t"/>
              </v:shape>
            </v:group>
            <v:group style="position:absolute;left:10664;top:5818;width:43;height:2" coordorigin="10664,5818" coordsize="43,2">
              <v:shape style="position:absolute;left:10664;top:5818;width:43;height:2" coordorigin="10664,5818" coordsize="43,0" path="m10664,5818l10707,5818e" filled="false" stroked="true" strokeweight=".112803pt" strokecolor="#000000">
                <v:path arrowok="t"/>
              </v:shape>
            </v:group>
            <v:group style="position:absolute;left:10667;top:5817;width:41;height:3" coordorigin="10667,5817" coordsize="41,3">
              <v:shape style="position:absolute;left:10667;top:5817;width:41;height:3" coordorigin="10667,5817" coordsize="41,3" path="m10705,5817l10667,5817,10707,5819,10705,5817xe" filled="false" stroked="true" strokeweight="0pt" strokecolor="#000000">
                <v:path arrowok="t"/>
              </v:shape>
            </v:group>
            <v:group style="position:absolute;left:10664;top:5817;width:43;height:3" coordorigin="10664,5817" coordsize="43,3">
              <v:shape style="position:absolute;left:10664;top:5817;width:43;height:3" coordorigin="10664,5817" coordsize="43,3" path="m10667,5817l10707,5819,10664,5819,10667,5817xe" filled="false" stroked="true" strokeweight="0pt" strokecolor="#000000">
                <v:path arrowok="t"/>
              </v:shape>
            </v:group>
            <v:group style="position:absolute;left:10664;top:5820;width:46;height:2" coordorigin="10664,5820" coordsize="46,2">
              <v:shape style="position:absolute;left:10664;top:5820;width:46;height:2" coordorigin="10664,5820" coordsize="46,0" path="m10664,5820l10710,5820e" filled="false" stroked="true" strokeweight=".112803pt" strokecolor="#000000">
                <v:path arrowok="t"/>
              </v:shape>
            </v:group>
            <v:group style="position:absolute;left:10664;top:5819;width:46;height:3" coordorigin="10664,5819" coordsize="46,3">
              <v:shape style="position:absolute;left:10664;top:5819;width:46;height:3" coordorigin="10664,5819" coordsize="46,3" path="m10707,5819l10664,5819,10710,5821,10707,5819xe" filled="false" stroked="true" strokeweight="0pt" strokecolor="#000000">
                <v:path arrowok="t"/>
              </v:shape>
            </v:group>
            <v:group style="position:absolute;left:10664;top:5819;width:46;height:3" coordorigin="10664,5819" coordsize="46,3">
              <v:shape style="position:absolute;left:10664;top:5819;width:46;height:3" coordorigin="10664,5819" coordsize="46,3" path="m10664,5819l10710,5821,10664,5821,10664,5819xe" filled="false" stroked="true" strokeweight="0pt" strokecolor="#000000">
                <v:path arrowok="t"/>
              </v:shape>
            </v:group>
            <v:group style="position:absolute;left:10662;top:5823;width:48;height:2" coordorigin="10662,5823" coordsize="48,2">
              <v:shape style="position:absolute;left:10662;top:5823;width:48;height:2" coordorigin="10662,5823" coordsize="48,0" path="m10662,5823l10710,5823e" filled="false" stroked="true" strokeweight=".112803pt" strokecolor="#000000">
                <v:path arrowok="t"/>
              </v:shape>
            </v:group>
            <v:group style="position:absolute;left:10664;top:5821;width:46;height:3" coordorigin="10664,5821" coordsize="46,3">
              <v:shape style="position:absolute;left:10664;top:5821;width:46;height:3" coordorigin="10664,5821" coordsize="46,3" path="m10710,5821l10664,5821,10710,5824,10710,5821xe" filled="false" stroked="true" strokeweight="0pt" strokecolor="#000000">
                <v:path arrowok="t"/>
              </v:shape>
            </v:group>
            <v:group style="position:absolute;left:10662;top:5821;width:48;height:3" coordorigin="10662,5821" coordsize="48,3">
              <v:shape style="position:absolute;left:10662;top:5821;width:48;height:3" coordorigin="10662,5821" coordsize="48,3" path="m10664,5821l10710,5824,10662,5824,10664,5821xe" filled="false" stroked="true" strokeweight="0pt" strokecolor="#000000">
                <v:path arrowok="t"/>
              </v:shape>
            </v:group>
            <v:group style="position:absolute;left:10662;top:5825;width:50;height:2" coordorigin="10662,5825" coordsize="50,2">
              <v:shape style="position:absolute;left:10662;top:5825;width:50;height:2" coordorigin="10662,5825" coordsize="50,0" path="m10662,5825l10712,5825e" filled="false" stroked="true" strokeweight=".112803pt" strokecolor="#000000">
                <v:path arrowok="t"/>
              </v:shape>
            </v:group>
            <v:group style="position:absolute;left:10662;top:5824;width:50;height:3" coordorigin="10662,5824" coordsize="50,3">
              <v:shape style="position:absolute;left:10662;top:5824;width:50;height:3" coordorigin="10662,5824" coordsize="50,3" path="m10710,5824l10662,5824,10712,5826,10710,5824xe" filled="false" stroked="true" strokeweight="0pt" strokecolor="#000000">
                <v:path arrowok="t"/>
              </v:shape>
            </v:group>
            <v:group style="position:absolute;left:10662;top:5824;width:50;height:3" coordorigin="10662,5824" coordsize="50,3">
              <v:shape style="position:absolute;left:10662;top:5824;width:50;height:3" coordorigin="10662,5824" coordsize="50,3" path="m10662,5824l10712,5826,10662,5826,10662,5824xe" filled="false" stroked="true" strokeweight="0pt" strokecolor="#000000">
                <v:path arrowok="t"/>
              </v:shape>
            </v:group>
            <v:group style="position:absolute;left:10660;top:5827;width:52;height:2" coordorigin="10660,5827" coordsize="52,2">
              <v:shape style="position:absolute;left:10660;top:5827;width:52;height:2" coordorigin="10660,5827" coordsize="52,0" path="m10660,5827l10712,5827e" filled="false" stroked="true" strokeweight=".112803pt" strokecolor="#000000">
                <v:path arrowok="t"/>
              </v:shape>
            </v:group>
            <v:group style="position:absolute;left:10662;top:5826;width:50;height:3" coordorigin="10662,5826" coordsize="50,3">
              <v:shape style="position:absolute;left:10662;top:5826;width:50;height:3" coordorigin="10662,5826" coordsize="50,3" path="m10712,5826l10662,5826,10712,5828,10712,5826xe" filled="false" stroked="true" strokeweight="0pt" strokecolor="#000000">
                <v:path arrowok="t"/>
              </v:shape>
            </v:group>
            <v:group style="position:absolute;left:10660;top:5826;width:52;height:3" coordorigin="10660,5826" coordsize="52,3">
              <v:shape style="position:absolute;left:10660;top:5826;width:52;height:3" coordorigin="10660,5826" coordsize="52,3" path="m10662,5826l10712,5828,10660,5828,10662,5826xe" filled="false" stroked="true" strokeweight="0pt" strokecolor="#000000">
                <v:path arrowok="t"/>
              </v:shape>
            </v:group>
            <v:group style="position:absolute;left:10660;top:5829;width:52;height:2" coordorigin="10660,5829" coordsize="52,2">
              <v:shape style="position:absolute;left:10660;top:5829;width:52;height:2" coordorigin="10660,5829" coordsize="52,0" path="m10660,5829l10712,5829e" filled="false" stroked="true" strokeweight=".112803pt" strokecolor="#000000">
                <v:path arrowok="t"/>
              </v:shape>
            </v:group>
            <v:group style="position:absolute;left:10660;top:5828;width:52;height:3" coordorigin="10660,5828" coordsize="52,3">
              <v:shape style="position:absolute;left:10660;top:5828;width:52;height:3" coordorigin="10660,5828" coordsize="52,3" path="m10712,5828l10660,5828,10712,5830,10712,5828xe" filled="false" stroked="true" strokeweight="0pt" strokecolor="#000000">
                <v:path arrowok="t"/>
              </v:shape>
            </v:group>
            <v:group style="position:absolute;left:10660;top:5828;width:52;height:3" coordorigin="10660,5828" coordsize="52,3">
              <v:shape style="position:absolute;left:10660;top:5828;width:52;height:3" coordorigin="10660,5828" coordsize="52,3" path="m10660,5828l10712,5830,10660,5830,10660,5828xe" filled="false" stroked="true" strokeweight="0pt" strokecolor="#000000">
                <v:path arrowok="t"/>
              </v:shape>
            </v:group>
            <v:group style="position:absolute;left:10660;top:5832;width:52;height:2" coordorigin="10660,5832" coordsize="52,2">
              <v:shape style="position:absolute;left:10660;top:5832;width:52;height:2" coordorigin="10660,5832" coordsize="52,0" path="m10660,5832l10712,5832e" filled="false" stroked="true" strokeweight=".112803pt" strokecolor="#000000">
                <v:path arrowok="t"/>
              </v:shape>
            </v:group>
            <v:group style="position:absolute;left:10660;top:5830;width:52;height:3" coordorigin="10660,5830" coordsize="52,3">
              <v:shape style="position:absolute;left:10660;top:5830;width:52;height:3" coordorigin="10660,5830" coordsize="52,3" path="m10712,5830l10660,5830,10712,5833,10712,5830xe" filled="false" stroked="true" strokeweight="0pt" strokecolor="#000000">
                <v:path arrowok="t"/>
              </v:shape>
            </v:group>
            <v:group style="position:absolute;left:10660;top:5830;width:52;height:3" coordorigin="10660,5830" coordsize="52,3">
              <v:shape style="position:absolute;left:10660;top:5830;width:52;height:3" coordorigin="10660,5830" coordsize="52,3" path="m10660,5830l10712,5833,10660,5833,10660,5830xe" filled="false" stroked="true" strokeweight="0pt" strokecolor="#000000">
                <v:path arrowok="t"/>
              </v:shape>
            </v:group>
            <v:group style="position:absolute;left:10660;top:5834;width:52;height:2" coordorigin="10660,5834" coordsize="52,2">
              <v:shape style="position:absolute;left:10660;top:5834;width:52;height:2" coordorigin="10660,5834" coordsize="52,0" path="m10660,5834l10712,5834e" filled="false" stroked="true" strokeweight=".112803pt" strokecolor="#000000">
                <v:path arrowok="t"/>
              </v:shape>
            </v:group>
            <v:group style="position:absolute;left:10660;top:5833;width:52;height:3" coordorigin="10660,5833" coordsize="52,3">
              <v:shape style="position:absolute;left:10660;top:5833;width:52;height:3" coordorigin="10660,5833" coordsize="52,3" path="m10712,5833l10660,5833,10712,5835,10712,5833xe" filled="false" stroked="true" strokeweight="0pt" strokecolor="#000000">
                <v:path arrowok="t"/>
              </v:shape>
            </v:group>
            <v:group style="position:absolute;left:10660;top:5833;width:52;height:3" coordorigin="10660,5833" coordsize="52,3">
              <v:shape style="position:absolute;left:10660;top:5833;width:52;height:3" coordorigin="10660,5833" coordsize="52,3" path="m10660,5833l10712,5835,10660,5835,10660,5833xe" filled="false" stroked="true" strokeweight="0pt" strokecolor="#000000">
                <v:path arrowok="t"/>
              </v:shape>
            </v:group>
            <v:group style="position:absolute;left:10660;top:5837;width:52;height:2" coordorigin="10660,5837" coordsize="52,2">
              <v:shape style="position:absolute;left:10660;top:5837;width:52;height:2" coordorigin="10660,5837" coordsize="52,0" path="m10660,5837l10712,5837e" filled="false" stroked="true" strokeweight=".225606pt" strokecolor="#000000">
                <v:path arrowok="t"/>
              </v:shape>
            </v:group>
            <v:group style="position:absolute;left:10660;top:5835;width:52;height:5" coordorigin="10660,5835" coordsize="52,5">
              <v:shape style="position:absolute;left:10660;top:5835;width:52;height:5" coordorigin="10660,5835" coordsize="52,5" path="m10712,5835l10660,5835,10712,5839,10712,5835xe" filled="false" stroked="true" strokeweight="0pt" strokecolor="#000000">
                <v:path arrowok="t"/>
              </v:shape>
            </v:group>
            <v:group style="position:absolute;left:10660;top:5835;width:52;height:5" coordorigin="10660,5835" coordsize="52,5">
              <v:shape style="position:absolute;left:10660;top:5835;width:52;height:5" coordorigin="10660,5835" coordsize="52,5" path="m10660,5835l10712,5839,10660,5839,10660,5835xe" filled="false" stroked="true" strokeweight="0pt" strokecolor="#000000">
                <v:path arrowok="t"/>
              </v:shape>
            </v:group>
            <v:group style="position:absolute;left:10660;top:5841;width:52;height:2" coordorigin="10660,5841" coordsize="52,2">
              <v:shape style="position:absolute;left:10660;top:5841;width:52;height:2" coordorigin="10660,5841" coordsize="52,0" path="m10660,5841l10712,5841e" filled="false" stroked="true" strokeweight=".112803pt" strokecolor="#000000">
                <v:path arrowok="t"/>
              </v:shape>
            </v:group>
            <v:group style="position:absolute;left:10660;top:5839;width:52;height:3" coordorigin="10660,5839" coordsize="52,3">
              <v:shape style="position:absolute;left:10660;top:5839;width:52;height:3" coordorigin="10660,5839" coordsize="52,3" path="m10712,5839l10660,5839,10712,5842,10712,5839xe" filled="false" stroked="true" strokeweight="0pt" strokecolor="#000000">
                <v:path arrowok="t"/>
              </v:shape>
            </v:group>
            <v:group style="position:absolute;left:10660;top:5839;width:52;height:3" coordorigin="10660,5839" coordsize="52,3">
              <v:shape style="position:absolute;left:10660;top:5839;width:52;height:3" coordorigin="10660,5839" coordsize="52,3" path="m10660,5839l10712,5842,10660,5842,10660,5839xe" filled="false" stroked="true" strokeweight="0pt" strokecolor="#000000">
                <v:path arrowok="t"/>
              </v:shape>
            </v:group>
            <v:group style="position:absolute;left:10660;top:5843;width:52;height:2" coordorigin="10660,5843" coordsize="52,2">
              <v:shape style="position:absolute;left:10660;top:5843;width:52;height:2" coordorigin="10660,5843" coordsize="52,0" path="m10660,5843l10712,5843e" filled="false" stroked="true" strokeweight=".112803pt" strokecolor="#000000">
                <v:path arrowok="t"/>
              </v:shape>
            </v:group>
            <v:group style="position:absolute;left:10660;top:5842;width:52;height:3" coordorigin="10660,5842" coordsize="52,3">
              <v:shape style="position:absolute;left:10660;top:5842;width:52;height:3" coordorigin="10660,5842" coordsize="52,3" path="m10712,5842l10660,5842,10712,5844,10712,5842xe" filled="false" stroked="true" strokeweight="0pt" strokecolor="#000000">
                <v:path arrowok="t"/>
              </v:shape>
            </v:group>
            <v:group style="position:absolute;left:10660;top:5842;width:52;height:3" coordorigin="10660,5842" coordsize="52,3">
              <v:shape style="position:absolute;left:10660;top:5842;width:52;height:3" coordorigin="10660,5842" coordsize="52,3" path="m10660,5842l10712,5844,10660,5844,10660,5842xe" filled="false" stroked="true" strokeweight="0pt" strokecolor="#000000">
                <v:path arrowok="t"/>
              </v:shape>
            </v:group>
            <v:group style="position:absolute;left:10660;top:5845;width:52;height:2" coordorigin="10660,5845" coordsize="52,2">
              <v:shape style="position:absolute;left:10660;top:5845;width:52;height:2" coordorigin="10660,5845" coordsize="52,0" path="m10660,5845l10712,5845e" filled="false" stroked="true" strokeweight=".112803pt" strokecolor="#000000">
                <v:path arrowok="t"/>
              </v:shape>
            </v:group>
            <v:group style="position:absolute;left:10660;top:5844;width:52;height:3" coordorigin="10660,5844" coordsize="52,3">
              <v:shape style="position:absolute;left:10660;top:5844;width:52;height:3" coordorigin="10660,5844" coordsize="52,3" path="m10712,5844l10660,5844,10712,5846,10712,5844xe" filled="false" stroked="true" strokeweight="0pt" strokecolor="#000000">
                <v:path arrowok="t"/>
              </v:shape>
            </v:group>
            <v:group style="position:absolute;left:10660;top:5844;width:52;height:3" coordorigin="10660,5844" coordsize="52,3">
              <v:shape style="position:absolute;left:10660;top:5844;width:52;height:3" coordorigin="10660,5844" coordsize="52,3" path="m10660,5844l10712,5846,10662,5846,10660,5844xe" filled="false" stroked="true" strokeweight="0pt" strokecolor="#000000">
                <v:path arrowok="t"/>
              </v:shape>
            </v:group>
            <v:group style="position:absolute;left:10662;top:5847;width:50;height:2" coordorigin="10662,5847" coordsize="50,2">
              <v:shape style="position:absolute;left:10662;top:5847;width:50;height:2" coordorigin="10662,5847" coordsize="50,0" path="m10662,5847l10712,5847e" filled="false" stroked="true" strokeweight=".112803pt" strokecolor="#000000">
                <v:path arrowok="t"/>
              </v:shape>
            </v:group>
            <v:group style="position:absolute;left:10662;top:5846;width:50;height:3" coordorigin="10662,5846" coordsize="50,3">
              <v:shape style="position:absolute;left:10662;top:5846;width:50;height:3" coordorigin="10662,5846" coordsize="50,3" path="m10712,5846l10662,5846,10710,5848,10712,5846xe" filled="false" stroked="true" strokeweight="0pt" strokecolor="#000000">
                <v:path arrowok="t"/>
              </v:shape>
            </v:group>
            <v:group style="position:absolute;left:10662;top:5846;width:48;height:3" coordorigin="10662,5846" coordsize="48,3">
              <v:shape style="position:absolute;left:10662;top:5846;width:48;height:3" coordorigin="10662,5846" coordsize="48,3" path="m10662,5846l10710,5848,10662,5848,10662,5846xe" filled="false" stroked="true" strokeweight="0pt" strokecolor="#000000">
                <v:path arrowok="t"/>
              </v:shape>
            </v:group>
            <v:group style="position:absolute;left:10662;top:5850;width:48;height:2" coordorigin="10662,5850" coordsize="48,2">
              <v:shape style="position:absolute;left:10662;top:5850;width:48;height:2" coordorigin="10662,5850" coordsize="48,0" path="m10662,5850l10710,5850e" filled="false" stroked="true" strokeweight=".112803pt" strokecolor="#000000">
                <v:path arrowok="t"/>
              </v:shape>
            </v:group>
            <v:group style="position:absolute;left:10662;top:5848;width:48;height:3" coordorigin="10662,5848" coordsize="48,3">
              <v:shape style="position:absolute;left:10662;top:5848;width:48;height:3" coordorigin="10662,5848" coordsize="48,3" path="m10710,5848l10662,5848,10710,5851,10710,5848xe" filled="false" stroked="true" strokeweight="0pt" strokecolor="#000000">
                <v:path arrowok="t"/>
              </v:shape>
            </v:group>
            <v:group style="position:absolute;left:10662;top:5848;width:48;height:3" coordorigin="10662,5848" coordsize="48,3">
              <v:shape style="position:absolute;left:10662;top:5848;width:48;height:3" coordorigin="10662,5848" coordsize="48,3" path="m10662,5848l10710,5851,10664,5851,10662,5848xe" filled="false" stroked="true" strokeweight="0pt" strokecolor="#000000">
                <v:path arrowok="t"/>
              </v:shape>
            </v:group>
            <v:group style="position:absolute;left:10664;top:5852;width:46;height:2" coordorigin="10664,5852" coordsize="46,2">
              <v:shape style="position:absolute;left:10664;top:5852;width:46;height:2" coordorigin="10664,5852" coordsize="46,0" path="m10664,5852l10710,5852e" filled="false" stroked="true" strokeweight=".112803pt" strokecolor="#000000">
                <v:path arrowok="t"/>
              </v:shape>
            </v:group>
            <v:group style="position:absolute;left:10664;top:5851;width:46;height:3" coordorigin="10664,5851" coordsize="46,3">
              <v:shape style="position:absolute;left:10664;top:5851;width:46;height:3" coordorigin="10664,5851" coordsize="46,3" path="m10710,5851l10664,5851,10707,5853,10710,5851xe" filled="false" stroked="true" strokeweight="0pt" strokecolor="#000000">
                <v:path arrowok="t"/>
              </v:shape>
            </v:group>
            <v:group style="position:absolute;left:10664;top:5851;width:43;height:3" coordorigin="10664,5851" coordsize="43,3">
              <v:shape style="position:absolute;left:10664;top:5851;width:43;height:3" coordorigin="10664,5851" coordsize="43,3" path="m10664,5851l10707,5853,10664,5853,10664,5851xe" filled="false" stroked="true" strokeweight="0pt" strokecolor="#000000">
                <v:path arrowok="t"/>
              </v:shape>
            </v:group>
            <v:group style="position:absolute;left:10664;top:5854;width:43;height:2" coordorigin="10664,5854" coordsize="43,2">
              <v:shape style="position:absolute;left:10664;top:5854;width:43;height:2" coordorigin="10664,5854" coordsize="43,0" path="m10664,5854l10707,5854e" filled="false" stroked="true" strokeweight=".112803pt" strokecolor="#000000">
                <v:path arrowok="t"/>
              </v:shape>
            </v:group>
            <v:group style="position:absolute;left:10664;top:5853;width:43;height:3" coordorigin="10664,5853" coordsize="43,3">
              <v:shape style="position:absolute;left:10664;top:5853;width:43;height:3" coordorigin="10664,5853" coordsize="43,3" path="m10707,5853l10664,5853,10705,5855,10707,5853xe" filled="false" stroked="true" strokeweight="0pt" strokecolor="#000000">
                <v:path arrowok="t"/>
              </v:shape>
            </v:group>
            <v:group style="position:absolute;left:10664;top:5853;width:41;height:3" coordorigin="10664,5853" coordsize="41,3">
              <v:shape style="position:absolute;left:10664;top:5853;width:41;height:3" coordorigin="10664,5853" coordsize="41,3" path="m10664,5853l10705,5855,10667,5855,10664,5853xe" filled="false" stroked="true" strokeweight="0pt" strokecolor="#000000">
                <v:path arrowok="t"/>
              </v:shape>
            </v:group>
            <v:group style="position:absolute;left:10667;top:5855;width:39;height:2" coordorigin="10667,5855" coordsize="39,2">
              <v:shape style="position:absolute;left:10667;top:5855;width:39;height:2" coordorigin="10667,5855" coordsize="39,0" path="m10667,5855l10705,5855e" filled="false" stroked="true" strokeweight="0pt" strokecolor="#000000">
                <v:path arrowok="t"/>
              </v:shape>
            </v:group>
            <v:group style="position:absolute;left:10667;top:5855;width:39;height:2" coordorigin="10667,5855" coordsize="39,2">
              <v:shape style="position:absolute;left:10667;top:5855;width:39;height:2" coordorigin="10667,5855" coordsize="39,0" path="m10667,5855l10705,5855e" filled="false" stroked="true" strokeweight="0pt" strokecolor="#000000">
                <v:path arrowok="t"/>
              </v:shape>
            </v:group>
            <v:group style="position:absolute;left:10667;top:5855;width:37;height:2" coordorigin="10667,5855" coordsize="37,2">
              <v:shape style="position:absolute;left:10667;top:5855;width:37;height:2" coordorigin="10667,5855" coordsize="37,0" path="m10667,5855l10703,5855e" filled="false" stroked="true" strokeweight="0pt" strokecolor="#000000">
                <v:path arrowok="t"/>
              </v:shape>
            </v:group>
            <v:group style="position:absolute;left:10669;top:5856;width:34;height:2" coordorigin="10669,5856" coordsize="34,2">
              <v:shape style="position:absolute;left:10669;top:5856;width:34;height:2" coordorigin="10669,5856" coordsize="34,0" path="m10669,5856l10703,5856e" filled="false" stroked="true" strokeweight=".112803pt" strokecolor="#000000">
                <v:path arrowok="t"/>
              </v:shape>
            </v:group>
            <v:group style="position:absolute;left:10669;top:5855;width:34;height:3" coordorigin="10669,5855" coordsize="34,3">
              <v:shape style="position:absolute;left:10669;top:5855;width:34;height:3" coordorigin="10669,5855" coordsize="34,3" path="m10703,5855l10669,5855,10703,5857,10703,5855xe" filled="false" stroked="true" strokeweight="0pt" strokecolor="#000000">
                <v:path arrowok="t"/>
              </v:shape>
            </v:group>
            <v:group style="position:absolute;left:10669;top:5855;width:34;height:3" coordorigin="10669,5855" coordsize="34,3">
              <v:shape style="position:absolute;left:10669;top:5855;width:34;height:3" coordorigin="10669,5855" coordsize="34,3" path="m10669,5855l10703,5857,10671,5857,10669,5855xe" filled="false" stroked="true" strokeweight="0pt" strokecolor="#000000">
                <v:path arrowok="t"/>
              </v:shape>
            </v:group>
            <v:group style="position:absolute;left:10671;top:5859;width:32;height:2" coordorigin="10671,5859" coordsize="32,2">
              <v:shape style="position:absolute;left:10671;top:5859;width:32;height:2" coordorigin="10671,5859" coordsize="32,0" path="m10671,5859l10703,5859e" filled="false" stroked="true" strokeweight=".112803pt" strokecolor="#000000">
                <v:path arrowok="t"/>
              </v:shape>
            </v:group>
            <v:group style="position:absolute;left:10671;top:5857;width:32;height:3" coordorigin="10671,5857" coordsize="32,3">
              <v:shape style="position:absolute;left:10671;top:5857;width:32;height:3" coordorigin="10671,5857" coordsize="32,3" path="m10703,5857l10671,5857,10698,5860,10703,5857xe" filled="false" stroked="true" strokeweight="0pt" strokecolor="#000000">
                <v:path arrowok="t"/>
              </v:shape>
            </v:group>
            <v:group style="position:absolute;left:10671;top:5857;width:28;height:3" coordorigin="10671,5857" coordsize="28,3">
              <v:shape style="position:absolute;left:10671;top:5857;width:28;height:3" coordorigin="10671,5857" coordsize="28,3" path="m10671,5857l10698,5860,10673,5860,10671,5857xe" filled="false" stroked="true" strokeweight="0pt" strokecolor="#000000">
                <v:path arrowok="t"/>
              </v:shape>
            </v:group>
            <v:group style="position:absolute;left:10673;top:5860;width:25;height:2" coordorigin="10673,5860" coordsize="25,2">
              <v:shape style="position:absolute;left:10673;top:5860;width:25;height:2" coordorigin="10673,5860" coordsize="25,0" path="m10673,5860l10698,5860e" filled="false" stroked="true" strokeweight="0pt" strokecolor="#000000">
                <v:path arrowok="t"/>
              </v:shape>
            </v:group>
            <v:group style="position:absolute;left:10673;top:5860;width:25;height:2" coordorigin="10673,5860" coordsize="25,2">
              <v:shape style="position:absolute;left:10673;top:5860;width:25;height:2" coordorigin="10673,5860" coordsize="25,0" path="m10673,5860l10698,5860e" filled="false" stroked="true" strokeweight="0pt" strokecolor="#000000">
                <v:path arrowok="t"/>
              </v:shape>
            </v:group>
            <v:group style="position:absolute;left:10673;top:5860;width:25;height:2" coordorigin="10673,5860" coordsize="25,2">
              <v:shape style="position:absolute;left:10673;top:5860;width:25;height:2" coordorigin="10673,5860" coordsize="25,0" path="m10673,5860l10698,5860e" filled="false" stroked="true" strokeweight="0pt" strokecolor="#000000">
                <v:path arrowok="t"/>
              </v:shape>
            </v:group>
            <v:group style="position:absolute;left:10676;top:5860;width:23;height:3" coordorigin="10676,5860" coordsize="23,3">
              <v:shape style="position:absolute;left:10676;top:5860;width:23;height:3" coordorigin="10676,5860" coordsize="23,3" path="m10676,5860l10694,5862,10698,5860,10676,5860xe" filled="true" fillcolor="#000000" stroked="false">
                <v:path arrowok="t"/>
                <v:fill type="solid"/>
              </v:shape>
              <v:shape style="position:absolute;left:10676;top:5860;width:23;height:3" coordorigin="10676,5860" coordsize="23,3" path="m10676,5860l10678,5862,10694,5862,10676,5860xe" filled="true" fillcolor="#000000" stroked="false">
                <v:path arrowok="t"/>
                <v:fill type="solid"/>
              </v:shape>
            </v:group>
            <v:group style="position:absolute;left:10676;top:5860;width:23;height:3" coordorigin="10676,5860" coordsize="23,3">
              <v:shape style="position:absolute;left:10676;top:5860;width:23;height:3" coordorigin="10676,5860" coordsize="23,3" path="m10698,5860l10676,5860,10694,5862,10698,5860xe" filled="false" stroked="true" strokeweight="0pt" strokecolor="#000000">
                <v:path arrowok="t"/>
              </v:shape>
            </v:group>
            <v:group style="position:absolute;left:10676;top:5860;width:19;height:3" coordorigin="10676,5860" coordsize="19,3">
              <v:shape style="position:absolute;left:10676;top:5860;width:19;height:3" coordorigin="10676,5860" coordsize="19,3" path="m10676,5860l10694,5862,10678,5862,10676,5860xe" filled="false" stroked="true" strokeweight="0pt" strokecolor="#000000">
                <v:path arrowok="t"/>
              </v:shape>
            </v:group>
            <v:group style="position:absolute;left:10678;top:5862;width:16;height:2" coordorigin="10678,5862" coordsize="16,2">
              <v:shape style="position:absolute;left:10678;top:5862;width:16;height:2" coordorigin="10678,5862" coordsize="16,0" path="m10678,5862l10694,5862e" filled="false" stroked="true" strokeweight="0pt" strokecolor="#000000">
                <v:path arrowok="t"/>
              </v:shape>
            </v:group>
            <v:group style="position:absolute;left:10678;top:5862;width:16;height:2" coordorigin="10678,5862" coordsize="16,2">
              <v:shape style="position:absolute;left:10678;top:5862;width:16;height:2" coordorigin="10678,5862" coordsize="16,0" path="m10678,5862l10694,5862e" filled="false" stroked="true" strokeweight="0pt" strokecolor="#000000">
                <v:path arrowok="t"/>
              </v:shape>
            </v:group>
            <v:group style="position:absolute;left:10678;top:5862;width:14;height:2" coordorigin="10678,5862" coordsize="14,2">
              <v:shape style="position:absolute;left:10678;top:5862;width:14;height:2" coordorigin="10678,5862" coordsize="14,0" path="m10678,5862l10691,5862e" filled="false" stroked="true" strokeweight="0pt" strokecolor="#000000">
                <v:path arrowok="t"/>
              </v:shape>
            </v:group>
            <v:group style="position:absolute;left:10680;top:5862;width:10;height:2" coordorigin="10680,5862" coordsize="10,2">
              <v:shape style="position:absolute;left:10680;top:5862;width:10;height:2" coordorigin="10680,5862" coordsize="10,0" path="m10680,5862l10689,5862e" filled="false" stroked="true" strokeweight="0pt" strokecolor="#000000">
                <v:path arrowok="t"/>
              </v:shape>
            </v:group>
            <v:group style="position:absolute;left:10680;top:5862;width:10;height:2" coordorigin="10680,5862" coordsize="10,2">
              <v:shape style="position:absolute;left:10680;top:5862;width:10;height:2" coordorigin="10680,5862" coordsize="10,0" path="m10680,5862l10689,5862e" filled="false" stroked="true" strokeweight="0pt" strokecolor="#000000">
                <v:path arrowok="t"/>
              </v:shape>
            </v:group>
            <v:group style="position:absolute;left:10682;top:5862;width:7;height:2" coordorigin="10682,5862" coordsize="7,2">
              <v:shape style="position:absolute;left:10682;top:5862;width:7;height:2" coordorigin="10682,5862" coordsize="7,0" path="m10682,5862l10689,5862e" filled="false" stroked="true" strokeweight="0pt" strokecolor="#000000">
                <v:path arrowok="t"/>
              </v:shape>
            </v:group>
            <v:group style="position:absolute;left:10680;top:5862;width:12;height:2" coordorigin="10680,5862" coordsize="12,2">
              <v:shape style="position:absolute;left:10680;top:5862;width:12;height:2" coordorigin="10680,5862" coordsize="12,0" path="m10680,5862l10691,5862e" filled="false" stroked="true" strokeweight="0pt" strokecolor="#000000">
                <v:path arrowok="t"/>
              </v:shape>
            </v:group>
            <v:group style="position:absolute;left:10680;top:5862;width:12;height:2" coordorigin="10680,5862" coordsize="12,2">
              <v:shape style="position:absolute;left:10680;top:5862;width:12;height:2" coordorigin="10680,5862" coordsize="12,0" path="m10680,5862l10691,5862e" filled="false" stroked="true" strokeweight="0pt" strokecolor="#000000">
                <v:path arrowok="t"/>
              </v:shape>
            </v:group>
            <v:group style="position:absolute;left:16377;top:29571;width:199;height:242" coordorigin="16377,29571" coordsize="199,242">
              <v:shape style="position:absolute;left:16377;top:29571;width:199;height:242" coordorigin="16377,29571" coordsize="199,242" path="m16377,29812l16575,29812,16575,29571,16377,29571,16377,29812e" filled="false" stroked="true" strokeweight=".225606pt" strokecolor="#000000">
                <v:path arrowok="t"/>
              </v:shape>
            </v:group>
            <v:group style="position:absolute;left:11;top:8;width:22381;height:31653" coordorigin="11,8" coordsize="22381,31653">
              <v:shape style="position:absolute;left:11;top:8;width:22381;height:31653" coordorigin="11,8" coordsize="22381,31653" path="m11,31660l11,8,22391,8,11,8,11,31660e" filled="false" stroked="true" strokeweight=".676817pt" strokecolor="#000000">
                <v:path arrowok="t"/>
              </v:shape>
            </v:group>
            <v:group style="position:absolute;left:1083;top:281;width:21052;height:31123" coordorigin="1083,281" coordsize="21052,31123">
              <v:shape style="position:absolute;left:1083;top:281;width:21052;height:31123" coordorigin="1083,281" coordsize="21052,31123" path="m22134,281l1083,281,1083,31403,22134,31403,22134,281e" filled="false" stroked="true" strokeweight=".676817pt" strokecolor="#000000">
                <v:path arrowok="t"/>
              </v:shape>
            </v:group>
            <v:group style="position:absolute;left:1649;top:29652;width:1999;height:2" coordorigin="1649,29652" coordsize="1999,2">
              <v:shape style="position:absolute;left:1649;top:29652;width:1999;height:2" coordorigin="1649,29652" coordsize="1999,0" path="m1649,29652l3648,29652e" filled="false" stroked="true" strokeweight=".78962pt" strokecolor="#0000ff">
                <v:path arrowok="t"/>
              </v:shape>
            </v:group>
            <v:group style="position:absolute;left:1642;top:29160;width:1999;height:2" coordorigin="1642,29160" coordsize="1999,2">
              <v:shape style="position:absolute;left:1642;top:29160;width:1999;height:2" coordorigin="1642,29160" coordsize="1999,0" path="m1642,29160l3641,29160e" filled="false" stroked="true" strokeweight=".78962pt" strokecolor="#000000">
                <v:path arrowok="t"/>
              </v:shape>
            </v:group>
            <v:group style="position:absolute;left:1638;top:28533;width:2006;height:2" coordorigin="1638,28533" coordsize="2006,2">
              <v:shape style="position:absolute;left:1638;top:28533;width:2006;height:2" coordorigin="1638,28533" coordsize="2006,0" path="m1638,28533l3644,28533e" filled="false" stroked="true" strokeweight=".78962pt" strokecolor="#ff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0,29932l2788,29932,2775,29930,2770,29932xe" filled="true" fillcolor="#000000" stroked="false">
                <v:path arrowok="t"/>
                <v:fill type="solid"/>
              </v:shape>
              <v:shape style="position:absolute;left:2770;top:29930;width:19;height:3" coordorigin="2770,29930" coordsize="19,3" path="m2775,29930l2788,29932,2786,29930,2775,29930xe" filled="true" fillcolor="#000000" stroked="false">
                <v:path arrowok="t"/>
                <v:fill type="solid"/>
              </v:shape>
            </v:group>
            <v:group style="position:absolute;left:2775;top:29930;width:14;height:3" coordorigin="2775,29930" coordsize="14,3">
              <v:shape style="position:absolute;left:2775;top:29930;width:14;height:3" coordorigin="2775,29930" coordsize="14,3" path="m2786,29930l2775,29930,2788,29932,2786,29930x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5,29930l2788,29932,2770,29932,2775,29930x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70;top:29932;width:23;height:2" coordorigin="2770,29932" coordsize="23,2">
              <v:shape style="position:absolute;left:2770;top:29932;width:23;height:2" coordorigin="2770,29932" coordsize="23,0" path="m2770,29932l2793,29932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66;top:29933;width:30;height:2" coordorigin="2766,29933" coordsize="30,2">
              <v:shape style="position:absolute;left:2766;top:29933;width:30;height:2" coordorigin="2766,29933" coordsize="30,0" path="m2766,29933l2795,29933e" filled="false" stroked="true" strokeweight=".112803pt" strokecolor="#000000">
                <v:path arrowok="t"/>
              </v:shape>
            </v:group>
            <v:group style="position:absolute;left:2768;top:29932;width:28;height:3" coordorigin="2768,29932" coordsize="28,3">
              <v:shape style="position:absolute;left:2768;top:29932;width:28;height:3" coordorigin="2768,29932" coordsize="28,3" path="m2793,29932l2768,29932,2795,29934,2793,29932xe" filled="false" stroked="true" strokeweight="0pt" strokecolor="#000000">
                <v:path arrowok="t"/>
              </v:shape>
            </v:group>
            <v:group style="position:absolute;left:2766;top:29932;width:30;height:3" coordorigin="2766,29932" coordsize="30,3">
              <v:shape style="position:absolute;left:2766;top:29932;width:30;height:3" coordorigin="2766,29932" coordsize="30,3" path="m2768,29932l2795,29934,2766,29934,2768,29932x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6;top:29934;width:32;height:2" coordorigin="2766,29934" coordsize="32,2">
              <v:shape style="position:absolute;left:2766;top:29934;width:32;height:2" coordorigin="2766,29934" coordsize="32,0" path="m2766,29934l2798,29934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1;top:29935;width:39;height:2" coordorigin="2761,29935" coordsize="39,2">
              <v:shape style="position:absolute;left:2761;top:29935;width:39;height:2" coordorigin="2761,29935" coordsize="39,0" path="m2761,29935l2800,29935e" filled="false" stroked="true" strokeweight=".112803pt" strokecolor="#000000">
                <v:path arrowok="t"/>
              </v:shape>
            </v:group>
            <v:group style="position:absolute;left:2764;top:29934;width:37;height:3" coordorigin="2764,29934" coordsize="37,3">
              <v:shape style="position:absolute;left:2764;top:29934;width:37;height:3" coordorigin="2764,29934" coordsize="37,3" path="m2798,29934l2764,29934,2800,29936,2798,29934xe" filled="false" stroked="true" strokeweight="0pt" strokecolor="#000000">
                <v:path arrowok="t"/>
              </v:shape>
            </v:group>
            <v:group style="position:absolute;left:2761;top:29934;width:39;height:3" coordorigin="2761,29934" coordsize="39,3">
              <v:shape style="position:absolute;left:2761;top:29934;width:39;height:3" coordorigin="2761,29934" coordsize="39,3" path="m2764,29934l2800,29936,2761,29936,2764,29934xe" filled="false" stroked="true" strokeweight="0pt" strokecolor="#000000">
                <v:path arrowok="t"/>
              </v:shape>
            </v:group>
            <v:group style="position:absolute;left:2759;top:29938;width:43;height:2" coordorigin="2759,29938" coordsize="43,2">
              <v:shape style="position:absolute;left:2759;top:29938;width:43;height:2" coordorigin="2759,29938" coordsize="43,0" path="m2759,29938l2802,29938e" filled="false" stroked="true" strokeweight=".112803pt" strokecolor="#000000">
                <v:path arrowok="t"/>
              </v:shape>
            </v:group>
            <v:group style="position:absolute;left:2761;top:29936;width:41;height:3" coordorigin="2761,29936" coordsize="41,3">
              <v:shape style="position:absolute;left:2761;top:29936;width:41;height:3" coordorigin="2761,29936" coordsize="41,3" path="m2800,29936l2761,29936,2802,29939,2800,29936xe" filled="false" stroked="true" strokeweight="0pt" strokecolor="#000000">
                <v:path arrowok="t"/>
              </v:shape>
            </v:group>
            <v:group style="position:absolute;left:2759;top:29936;width:43;height:3" coordorigin="2759,29936" coordsize="43,3">
              <v:shape style="position:absolute;left:2759;top:29936;width:43;height:3" coordorigin="2759,29936" coordsize="43,3" path="m2761,29936l2802,29939,2759,29939,2761,29936xe" filled="false" stroked="true" strokeweight="0pt" strokecolor="#000000">
                <v:path arrowok="t"/>
              </v:shape>
            </v:group>
            <v:group style="position:absolute;left:2757;top:29940;width:46;height:2" coordorigin="2757,29940" coordsize="46,2">
              <v:shape style="position:absolute;left:2757;top:29940;width:46;height:2" coordorigin="2757,29940" coordsize="46,0" path="m2757,29940l2802,29940e" filled="false" stroked="true" strokeweight=".112803pt" strokecolor="#000000">
                <v:path arrowok="t"/>
              </v:shape>
            </v:group>
            <v:group style="position:absolute;left:2759;top:29939;width:43;height:3" coordorigin="2759,29939" coordsize="43,3">
              <v:shape style="position:absolute;left:2759;top:29939;width:43;height:3" coordorigin="2759,29939" coordsize="43,3" path="m2802,29939l2759,29939,2802,29941,2802,29939xe" filled="false" stroked="true" strokeweight="0pt" strokecolor="#000000">
                <v:path arrowok="t"/>
              </v:shape>
            </v:group>
            <v:group style="position:absolute;left:2757;top:29939;width:46;height:3" coordorigin="2757,29939" coordsize="46,3">
              <v:shape style="position:absolute;left:2757;top:29939;width:46;height:3" coordorigin="2757,29939" coordsize="46,3" path="m2759,29939l2802,29941,2757,29941,2759,29939xe" filled="false" stroked="true" strokeweight="0pt" strokecolor="#000000">
                <v:path arrowok="t"/>
              </v:shape>
            </v:group>
            <v:group style="position:absolute;left:2757;top:29942;width:48;height:2" coordorigin="2757,29942" coordsize="48,2">
              <v:shape style="position:absolute;left:2757;top:29942;width:48;height:2" coordorigin="2757,29942" coordsize="48,0" path="m2757,29942l2804,29942e" filled="false" stroked="true" strokeweight=".112803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802,29941l2757,29941,2804,29943,2802,29941xe" filled="false" stroked="true" strokeweight="0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757,29941l2804,29943,2757,29943,2757,29941xe" filled="false" stroked="true" strokeweight="0pt" strokecolor="#000000">
                <v:path arrowok="t"/>
              </v:shape>
            </v:group>
            <v:group style="position:absolute;left:2755;top:29944;width:52;height:2" coordorigin="2755,29944" coordsize="52,2">
              <v:shape style="position:absolute;left:2755;top:29944;width:52;height:2" coordorigin="2755,29944" coordsize="52,0" path="m2755,29944l2807,29944e" filled="false" stroked="true" strokeweight=".112803pt" strokecolor="#000000">
                <v:path arrowok="t"/>
              </v:shape>
            </v:group>
            <v:group style="position:absolute;left:2757;top:29943;width:50;height:3" coordorigin="2757,29943" coordsize="50,3">
              <v:shape style="position:absolute;left:2757;top:29943;width:50;height:3" coordorigin="2757,29943" coordsize="50,3" path="m2804,29943l2757,29943,2807,29945,2804,29943xe" filled="false" stroked="true" strokeweight="0pt" strokecolor="#000000">
                <v:path arrowok="t"/>
              </v:shape>
            </v:group>
            <v:group style="position:absolute;left:2755;top:29943;width:52;height:3" coordorigin="2755,29943" coordsize="52,3">
              <v:shape style="position:absolute;left:2755;top:29943;width:52;height:3" coordorigin="2755,29943" coordsize="52,3" path="m2757,29943l2807,29945,2755,29945,2757,29943xe" filled="false" stroked="true" strokeweight="0pt" strokecolor="#000000">
                <v:path arrowok="t"/>
              </v:shape>
            </v:group>
            <v:group style="position:absolute;left:2755;top:29947;width:52;height:2" coordorigin="2755,29947" coordsize="52,2">
              <v:shape style="position:absolute;left:2755;top:29947;width:52;height:2" coordorigin="2755,29947" coordsize="52,0" path="m2755,29947l2807,29947e" filled="false" stroked="true" strokeweight=".112803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807,29945l2755,29945,2807,29948,2807,29945xe" filled="false" stroked="true" strokeweight="0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755,29945l2807,29948,2755,29948,2755,29945xe" filled="false" stroked="true" strokeweight="0pt" strokecolor="#000000">
                <v:path arrowok="t"/>
              </v:shape>
            </v:group>
            <v:group style="position:absolute;left:2752;top:29949;width:55;height:2" coordorigin="2752,29949" coordsize="55,2">
              <v:shape style="position:absolute;left:2752;top:29949;width:55;height:2" coordorigin="2752,29949" coordsize="55,0" path="m2752,29949l2807,29949e" filled="false" stroked="true" strokeweight=".112803pt" strokecolor="#000000">
                <v:path arrowok="t"/>
              </v:shape>
            </v:group>
            <v:group style="position:absolute;left:2755;top:29948;width:52;height:3" coordorigin="2755,29948" coordsize="52,3">
              <v:shape style="position:absolute;left:2755;top:29948;width:52;height:3" coordorigin="2755,29948" coordsize="52,3" path="m2807,29948l2755,29948,2807,29950,2807,29948xe" filled="false" stroked="true" strokeweight="0pt" strokecolor="#000000">
                <v:path arrowok="t"/>
              </v:shape>
            </v:group>
            <v:group style="position:absolute;left:2752;top:29948;width:55;height:3" coordorigin="2752,29948" coordsize="55,3">
              <v:shape style="position:absolute;left:2752;top:29948;width:55;height:3" coordorigin="2752,29948" coordsize="55,3" path="m2755,29948l2807,29950,2752,29950,2755,29948xe" filled="false" stroked="true" strokeweight="0pt" strokecolor="#000000">
                <v:path arrowok="t"/>
              </v:shape>
            </v:group>
            <v:group style="position:absolute;left:2752;top:29951;width:57;height:2" coordorigin="2752,29951" coordsize="57,2">
              <v:shape style="position:absolute;left:2752;top:29951;width:57;height:2" coordorigin="2752,29951" coordsize="57,0" path="m2752,29951l2809,29951e" filled="false" stroked="true" strokeweight=".112803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807,29950l2752,29950,2809,29952,2807,29950xe" filled="false" stroked="true" strokeweight="0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752,29950l2809,29952,2752,29952,2752,29950xe" filled="false" stroked="true" strokeweight="0pt" strokecolor="#000000">
                <v:path arrowok="t"/>
              </v:shape>
            </v:group>
            <v:group style="position:absolute;left:2752;top:29953;width:57;height:2" coordorigin="2752,29953" coordsize="57,2">
              <v:shape style="position:absolute;left:2752;top:29953;width:57;height:2" coordorigin="2752,29953" coordsize="57,0" path="m2752,29953l2809,29953e" filled="false" stroked="true" strokeweight=".112803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809,29952l2752,29952,2809,29954,2809,29952xe" filled="false" stroked="true" strokeweight="0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752,29952l2809,29954,2752,29954,2752,29952xe" filled="false" stroked="true" strokeweight="0pt" strokecolor="#000000">
                <v:path arrowok="t"/>
              </v:shape>
            </v:group>
            <v:group style="position:absolute;left:2752;top:29957;width:57;height:2" coordorigin="2752,29957" coordsize="57,2">
              <v:shape style="position:absolute;left:2752;top:29957;width:57;height:2" coordorigin="2752,29957" coordsize="57,0" path="m2752,29957l2809,29957e" filled="false" stroked="true" strokeweight=".225606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809,29954l2752,29954,2809,29959,2809,29954xe" filled="false" stroked="true" strokeweight="0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752,29954l2809,29959,2752,29959,2752,29954xe" filled="false" stroked="true" strokeweight="0pt" strokecolor="#000000">
                <v:path arrowok="t"/>
              </v:shape>
            </v:group>
            <v:group style="position:absolute;left:2752;top:29960;width:57;height:2" coordorigin="2752,29960" coordsize="57,2">
              <v:shape style="position:absolute;left:2752;top:29960;width:57;height:2" coordorigin="2752,29960" coordsize="57,0" path="m2752,29960l2809,29960e" filled="false" stroked="true" strokeweight=".112803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809,29959l2752,29959,2809,29961,2809,29959xe" filled="false" stroked="true" strokeweight="0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752,29959l2809,29961,2752,29961,2752,29959xe" filled="false" stroked="true" strokeweight="0pt" strokecolor="#000000">
                <v:path arrowok="t"/>
              </v:shape>
            </v:group>
            <v:group style="position:absolute;left:2752;top:29962;width:57;height:2" coordorigin="2752,29962" coordsize="57,2">
              <v:shape style="position:absolute;left:2752;top:29962;width:57;height:2" coordorigin="2752,29962" coordsize="57,0" path="m2752,29962l2809,29962e" filled="false" stroked="true" strokeweight=".112803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809,29961l2752,29961,2809,29963,2809,29961xe" filled="false" stroked="true" strokeweight="0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752,29961l2809,29963,2752,29963,2752,29961xe" filled="false" stroked="true" strokeweight="0pt" strokecolor="#000000">
                <v:path arrowok="t"/>
              </v:shape>
            </v:group>
            <v:group style="position:absolute;left:2752;top:29965;width:57;height:2" coordorigin="2752,29965" coordsize="57,2">
              <v:shape style="position:absolute;left:2752;top:29965;width:57;height:2" coordorigin="2752,29965" coordsize="57,0" path="m2752,29965l2809,29965e" filled="false" stroked="true" strokeweight=".112803pt" strokecolor="#000000">
                <v:path arrowok="t"/>
              </v:shape>
            </v:group>
            <v:group style="position:absolute;left:2752;top:29963;width:57;height:3" coordorigin="2752,29963" coordsize="57,3">
              <v:shape style="position:absolute;left:2752;top:29963;width:57;height:3" coordorigin="2752,29963" coordsize="57,3" path="m2809,29963l2752,29963,2807,29966,2809,29963xe" filled="false" stroked="true" strokeweight="0pt" strokecolor="#000000">
                <v:path arrowok="t"/>
              </v:shape>
            </v:group>
            <v:group style="position:absolute;left:2752;top:29963;width:55;height:3" coordorigin="2752,29963" coordsize="55,3">
              <v:shape style="position:absolute;left:2752;top:29963;width:55;height:3" coordorigin="2752,29963" coordsize="55,3" path="m2752,29963l2807,29966,2752,29966,2752,29963xe" filled="false" stroked="true" strokeweight="0pt" strokecolor="#000000">
                <v:path arrowok="t"/>
              </v:shape>
            </v:group>
            <v:group style="position:absolute;left:2752;top:29967;width:55;height:2" coordorigin="2752,29967" coordsize="55,2">
              <v:shape style="position:absolute;left:2752;top:29967;width:55;height:2" coordorigin="2752,29967" coordsize="55,0" path="m2752,29967l2807,29967e" filled="false" stroked="true" strokeweight=".112803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807,29966l2752,29966,2807,29968,2807,29966xe" filled="false" stroked="true" strokeweight="0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752,29966l2807,29968,2755,29968,2752,29966xe" filled="false" stroked="true" strokeweight="0pt" strokecolor="#000000">
                <v:path arrowok="t"/>
              </v:shape>
            </v:group>
            <v:group style="position:absolute;left:2755;top:29969;width:52;height:2" coordorigin="2755,29969" coordsize="52,2">
              <v:shape style="position:absolute;left:2755;top:29969;width:52;height:2" coordorigin="2755,29969" coordsize="52,0" path="m2755,29969l2807,29969e" filled="false" stroked="true" strokeweight=".112803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807,29968l2755,29968,2807,29970,2807,29968xe" filled="false" stroked="true" strokeweight="0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755,29968l2807,29970,2755,29970,2755,29968xe" filled="false" stroked="true" strokeweight="0pt" strokecolor="#000000">
                <v:path arrowok="t"/>
              </v:shape>
            </v:group>
            <v:group style="position:absolute;left:2755;top:29972;width:52;height:2" coordorigin="2755,29972" coordsize="52,2">
              <v:shape style="position:absolute;left:2755;top:29972;width:52;height:2" coordorigin="2755,29972" coordsize="52,0" path="m2755,29972l2807,29972e" filled="false" stroked="true" strokeweight=".225606pt" strokecolor="#000000">
                <v:path arrowok="t"/>
              </v:shape>
            </v:group>
            <v:group style="position:absolute;left:2755;top:29970;width:52;height:5" coordorigin="2755,29970" coordsize="52,5">
              <v:shape style="position:absolute;left:2755;top:29970;width:52;height:5" coordorigin="2755,29970" coordsize="52,5" path="m2807,29970l2755,29970,2804,29975,2807,29970xe" filled="false" stroked="true" strokeweight="0pt" strokecolor="#000000">
                <v:path arrowok="t"/>
              </v:shape>
            </v:group>
            <v:group style="position:absolute;left:2755;top:29970;width:50;height:5" coordorigin="2755,29970" coordsize="50,5">
              <v:shape style="position:absolute;left:2755;top:29970;width:50;height:5" coordorigin="2755,29970" coordsize="50,5" path="m2755,29970l2804,29975,2757,29975,2755,29970xe" filled="false" stroked="true" strokeweight="0pt" strokecolor="#000000">
                <v:path arrowok="t"/>
              </v:shape>
            </v:group>
            <v:group style="position:absolute;left:2757;top:29976;width:48;height:2" coordorigin="2757,29976" coordsize="48,2">
              <v:shape style="position:absolute;left:2757;top:29976;width:48;height:2" coordorigin="2757,29976" coordsize="48,0" path="m2757,29976l2804,29976e" filled="false" stroked="true" strokeweight=".112803pt" strokecolor="#000000">
                <v:path arrowok="t"/>
              </v:shape>
            </v:group>
            <v:group style="position:absolute;left:2757;top:29975;width:48;height:3" coordorigin="2757,29975" coordsize="48,3">
              <v:shape style="position:absolute;left:2757;top:29975;width:48;height:3" coordorigin="2757,29975" coordsize="48,3" path="m2804,29975l2757,29975,2802,29977,2804,29975xe" filled="false" stroked="true" strokeweight="0pt" strokecolor="#000000">
                <v:path arrowok="t"/>
              </v:shape>
            </v:group>
            <v:group style="position:absolute;left:2757;top:29975;width:46;height:3" coordorigin="2757,29975" coordsize="46,3">
              <v:shape style="position:absolute;left:2757;top:29975;width:46;height:3" coordorigin="2757,29975" coordsize="46,3" path="m2757,29975l2802,29977,2757,29977,2757,29975x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9;top:29978;width:43;height:2" coordorigin="2759,29978" coordsize="43,2">
              <v:shape style="position:absolute;left:2759;top:29978;width:43;height:2" coordorigin="2759,29978" coordsize="43,0" path="m2759,29978l2802,29978e" filled="false" stroked="true" strokeweight=".112803pt" strokecolor="#000000">
                <v:path arrowok="t"/>
              </v:shape>
            </v:group>
            <v:group style="position:absolute;left:2759;top:29977;width:43;height:3" coordorigin="2759,29977" coordsize="43,3">
              <v:shape style="position:absolute;left:2759;top:29977;width:43;height:3" coordorigin="2759,29977" coordsize="43,3" path="m2802,29977l2759,29977,2800,29979,2802,29977xe" filled="false" stroked="true" strokeweight="0pt" strokecolor="#000000">
                <v:path arrowok="t"/>
              </v:shape>
            </v:group>
            <v:group style="position:absolute;left:2759;top:29977;width:41;height:3" coordorigin="2759,29977" coordsize="41,3">
              <v:shape style="position:absolute;left:2759;top:29977;width:41;height:3" coordorigin="2759,29977" coordsize="41,3" path="m2759,29977l2800,29979,2761,29979,2759,29977xe" filled="false" stroked="true" strokeweight="0pt" strokecolor="#000000">
                <v:path arrowok="t"/>
              </v:shape>
            </v:group>
            <v:group style="position:absolute;left:2761;top:29980;width:39;height:2" coordorigin="2761,29980" coordsize="39,2">
              <v:shape style="position:absolute;left:2761;top:29980;width:39;height:2" coordorigin="2761,29980" coordsize="39,0" path="m2761,29980l2800,29980e" filled="false" stroked="true" strokeweight=".112803pt" strokecolor="#000000">
                <v:path arrowok="t"/>
              </v:shape>
            </v:group>
            <v:group style="position:absolute;left:2761;top:29979;width:39;height:3" coordorigin="2761,29979" coordsize="39,3">
              <v:shape style="position:absolute;left:2761;top:29979;width:39;height:3" coordorigin="2761,29979" coordsize="39,3" path="m2800,29979l2761,29979,2798,29981,2800,29979xe" filled="false" stroked="true" strokeweight="0pt" strokecolor="#000000">
                <v:path arrowok="t"/>
              </v:shape>
            </v:group>
            <v:group style="position:absolute;left:2761;top:29979;width:37;height:3" coordorigin="2761,29979" coordsize="37,3">
              <v:shape style="position:absolute;left:2761;top:29979;width:37;height:3" coordorigin="2761,29979" coordsize="37,3" path="m2761,29979l2798,29981,2764,29981,2761,29979xe" filled="false" stroked="true" strokeweight="0pt" strokecolor="#000000">
                <v:path arrowok="t"/>
              </v:shape>
            </v:group>
            <v:group style="position:absolute;left:2764;top:29983;width:34;height:2" coordorigin="2764,29983" coordsize="34,2">
              <v:shape style="position:absolute;left:2764;top:29983;width:34;height:2" coordorigin="2764,29983" coordsize="34,0" path="m2764,29983l2798,29983e" filled="false" stroked="true" strokeweight=".112803pt" strokecolor="#000000">
                <v:path arrowok="t"/>
              </v:shape>
            </v:group>
            <v:group style="position:absolute;left:2764;top:29981;width:34;height:3" coordorigin="2764,29981" coordsize="34,3">
              <v:shape style="position:absolute;left:2764;top:29981;width:34;height:3" coordorigin="2764,29981" coordsize="34,3" path="m2798,29981l2764,29981,2795,29984,2798,29981xe" filled="false" stroked="true" strokeweight="0pt" strokecolor="#000000">
                <v:path arrowok="t"/>
              </v:shape>
            </v:group>
            <v:group style="position:absolute;left:2764;top:29981;width:32;height:3" coordorigin="2764,29981" coordsize="32,3">
              <v:shape style="position:absolute;left:2764;top:29981;width:32;height:3" coordorigin="2764,29981" coordsize="32,3" path="m2764,29981l2795,29984,2766,29984,2764,29981x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28;height:2" coordorigin="2766,29984" coordsize="28,2">
              <v:shape style="position:absolute;left:2766;top:29984;width:28;height:2" coordorigin="2766,29984" coordsize="28,0" path="m2766,29984l2793,29984e" filled="false" stroked="true" strokeweight="0pt" strokecolor="#000000">
                <v:path arrowok="t"/>
              </v:shape>
            </v:group>
            <v:group style="position:absolute;left:2768;top:29985;width:25;height:2" coordorigin="2768,29985" coordsize="25,2">
              <v:shape style="position:absolute;left:2768;top:29985;width:25;height:2" coordorigin="2768,29985" coordsize="25,0" path="m2768,29985l2793,29985e" filled="false" stroked="true" strokeweight=".112803pt" strokecolor="#000000">
                <v:path arrowok="t"/>
              </v:shape>
            </v:group>
            <v:group style="position:absolute;left:2768;top:29984;width:25;height:3" coordorigin="2768,29984" coordsize="25,3">
              <v:shape style="position:absolute;left:2768;top:29984;width:25;height:3" coordorigin="2768,29984" coordsize="25,3" path="m2793,29984l2768,29984,2788,29986,2793,29984xe" filled="false" stroked="true" strokeweight="0pt" strokecolor="#000000">
                <v:path arrowok="t"/>
              </v:shape>
            </v:group>
            <v:group style="position:absolute;left:2768;top:29984;width:21;height:3" coordorigin="2768,29984" coordsize="21,3">
              <v:shape style="position:absolute;left:2768;top:29984;width:21;height:3" coordorigin="2768,29984" coordsize="21,3" path="m2768,29984l2788,29986,2770,29986,2768,29984x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6;height:2" coordorigin="2770,29986" coordsize="16,2">
              <v:shape style="position:absolute;left:2770;top:29986;width:16;height:2" coordorigin="2770,29986" coordsize="16,0" path="m2770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15122;top:26679;width:199;height:242" coordorigin="15122,26679" coordsize="199,242">
              <v:shape style="position:absolute;left:15122;top:26679;width:199;height:242" coordorigin="15122,26679" coordsize="199,242" path="m15122,26920l15321,26920,15321,26679,15122,26679,15122,26920e" filled="false" stroked="true" strokeweight=".225606pt" strokecolor="#000000">
                <v:path arrowok="t"/>
              </v:shape>
            </v:group>
            <v:group style="position:absolute;left:15280;top:26920;width:199;height:242" coordorigin="15280,26920" coordsize="199,242">
              <v:shape style="position:absolute;left:15280;top:26920;width:199;height:242" coordorigin="15280,26920" coordsize="199,242" path="m15280,27161l15479,27161,15479,26920,15280,26920,15280,27161e" filled="false" stroked="true" strokeweight=".225606pt" strokecolor="#000000">
                <v:path arrowok="t"/>
              </v:shape>
            </v:group>
            <v:group style="position:absolute;left:15413;top:27161;width:199;height:242" coordorigin="15413,27161" coordsize="199,242">
              <v:shape style="position:absolute;left:15413;top:27161;width:199;height:242" coordorigin="15413,27161" coordsize="199,242" path="m15413,27403l15612,27403,15612,27161,15413,27161,15413,27403e" filled="false" stroked="true" strokeweight=".225606pt" strokecolor="#000000">
                <v:path arrowok="t"/>
              </v:shape>
            </v:group>
            <v:group style="position:absolute;left:15567;top:27403;width:199;height:242" coordorigin="15567,27403" coordsize="199,242">
              <v:shape style="position:absolute;left:15567;top:27403;width:199;height:242" coordorigin="15567,27403" coordsize="199,242" path="m15567,27644l15765,27644,15765,27403,15567,27403,15567,27644e" filled="false" stroked="true" strokeweight=".225606pt" strokecolor="#000000">
                <v:path arrowok="t"/>
              </v:shape>
            </v:group>
            <v:group style="position:absolute;left:15684;top:27644;width:199;height:240" coordorigin="15684,27644" coordsize="199,240">
              <v:shape style="position:absolute;left:15684;top:27644;width:199;height:240" coordorigin="15684,27644" coordsize="199,240" path="m15684,27883l15883,27883,15883,27644,15684,27644,15684,27883e" filled="false" stroked="true" strokeweight=".225606pt" strokecolor="#000000">
                <v:path arrowok="t"/>
              </v:shape>
            </v:group>
            <v:group style="position:absolute;left:15781;top:27883;width:199;height:242" coordorigin="15781,27883" coordsize="199,242">
              <v:shape style="position:absolute;left:15781;top:27883;width:199;height:242" coordorigin="15781,27883" coordsize="199,242" path="m15781,28125l15980,28125,15980,27883,15781,27883,15781,28125e" filled="false" stroked="true" strokeweight=".225606pt" strokecolor="#000000">
                <v:path arrowok="t"/>
              </v:shape>
            </v:group>
            <v:group style="position:absolute;left:15901;top:28125;width:199;height:242" coordorigin="15901,28125" coordsize="199,242">
              <v:shape style="position:absolute;left:15901;top:28125;width:199;height:242" coordorigin="15901,28125" coordsize="199,242" path="m15901,28366l16099,28366,16099,28125,15901,28125,15901,28366e" filled="false" stroked="true" strokeweight=".225606pt" strokecolor="#000000">
                <v:path arrowok="t"/>
              </v:shape>
            </v:group>
            <v:group style="position:absolute;left:16004;top:28366;width:199;height:242" coordorigin="16004,28366" coordsize="199,242">
              <v:shape style="position:absolute;left:16004;top:28366;width:199;height:242" coordorigin="16004,28366" coordsize="199,242" path="m16004,28608l16203,28608,16203,28366,16004,28366,16004,28608e" filled="false" stroked="true" strokeweight=".225606pt" strokecolor="#000000">
                <v:path arrowok="t"/>
              </v:shape>
            </v:group>
            <v:group style="position:absolute;left:16153;top:28608;width:199;height:242" coordorigin="16153,28608" coordsize="199,242">
              <v:shape style="position:absolute;left:16153;top:28608;width:199;height:242" coordorigin="16153,28608" coordsize="199,242" path="m16153,28849l16352,28849,16352,28608,16153,28608,16153,28849e" filled="false" stroked="true" strokeweight=".225606pt" strokecolor="#000000">
                <v:path arrowok="t"/>
              </v:shape>
            </v:group>
            <v:group style="position:absolute;left:16257;top:28849;width:199;height:242" coordorigin="16257,28849" coordsize="199,242">
              <v:shape style="position:absolute;left:16257;top:28849;width:199;height:242" coordorigin="16257,28849" coordsize="199,242" path="m16257,29090l16456,29090,16456,28849,16257,28849,16257,29090e" filled="false" stroked="true" strokeweight=".225606pt" strokecolor="#000000">
                <v:path arrowok="t"/>
              </v:shape>
            </v:group>
            <v:group style="position:absolute;left:16336;top:29090;width:199;height:242" coordorigin="16336,29090" coordsize="199,242">
              <v:shape style="position:absolute;left:16336;top:29090;width:199;height:242" coordorigin="16336,29090" coordsize="199,242" path="m16336,29332l16535,29332,16535,29090,16336,29090,16336,29332e" filled="false" stroked="true" strokeweight=".225606pt" strokecolor="#000000">
                <v:path arrowok="t"/>
              </v:shape>
            </v:group>
            <v:group style="position:absolute;left:16377;top:29332;width:199;height:240" coordorigin="16377,29332" coordsize="199,240">
              <v:shape style="position:absolute;left:16377;top:29332;width:199;height:240" coordorigin="16377,29332" coordsize="199,240" path="m16377,29571l16575,29571,16575,29332,16377,29332,16377,29571e" filled="false" stroked="true" strokeweight=".225606pt" strokecolor="#ff0000">
                <v:path arrowok="t"/>
              </v:shape>
            </v:group>
            <v:group style="position:absolute;left:16413;top:29812;width:199;height:242" coordorigin="16413,29812" coordsize="199,242">
              <v:shape style="position:absolute;left:16413;top:29812;width:199;height:242" coordorigin="16413,29812" coordsize="199,242" path="m16413,30054l16611,30054,16611,29812,16413,29812,16413,30054e" filled="false" stroked="true" strokeweight=".225606pt" strokecolor="#000000">
                <v:path arrowok="t"/>
              </v:shape>
            </v:group>
            <v:group style="position:absolute;left:16413;top:30054;width:199;height:242" coordorigin="16413,30054" coordsize="199,242">
              <v:shape style="position:absolute;left:16413;top:30054;width:199;height:242" coordorigin="16413,30054" coordsize="199,242" path="m16413,30295l16611,30295,16611,30054,16413,30054,16413,30295e" filled="false" stroked="true" strokeweight=".225606pt" strokecolor="#000000">
                <v:path arrowok="t"/>
              </v:shape>
            </v:group>
            <v:group style="position:absolute;left:16433;top:30295;width:199;height:242" coordorigin="16433,30295" coordsize="199,242">
              <v:shape style="position:absolute;left:16433;top:30295;width:199;height:242" coordorigin="16433,30295" coordsize="199,242" path="m16433,30536l16632,30536,16632,30295,16433,30295,16433,30536e" filled="false" stroked="true" strokeweight=".225606pt" strokecolor="#000000">
                <v:path arrowok="t"/>
              </v:shape>
            </v:group>
            <v:group style="position:absolute;left:16438;top:30536;width:199;height:242" coordorigin="16438,30536" coordsize="199,242">
              <v:shape style="position:absolute;left:16438;top:30536;width:199;height:242" coordorigin="16438,30536" coordsize="199,242" path="m16438,30778l16636,30778,16636,30536,16438,30536,16438,30778e" filled="false" stroked="true" strokeweight=".225606pt" strokecolor="#000000">
                <v:path arrowok="t"/>
              </v:shape>
            </v:group>
            <v:group style="position:absolute;left:16438;top:30778;width:199;height:242" coordorigin="16438,30778" coordsize="199,242">
              <v:shape style="position:absolute;left:16438;top:30778;width:199;height:242" coordorigin="16438,30778" coordsize="199,242" path="m16438,31019l16636,31019,16636,30778,16438,30778,16438,31019e" filled="false" stroked="true" strokeweight=".225606pt" strokecolor="#000000">
                <v:path arrowok="t"/>
              </v:shape>
            </v:group>
            <v:group style="position:absolute;left:16356;top:31019;width:199;height:242" coordorigin="16356,31019" coordsize="199,242">
              <v:shape style="position:absolute;left:16356;top:31019;width:199;height:242" coordorigin="16356,31019" coordsize="199,242" path="m16356,31261l16555,31261,16555,31019,16356,31019,16356,31261e" filled="false" stroked="true" strokeweight=".225606pt" strokecolor="#000000">
                <v:path arrowok="t"/>
              </v:shape>
            </v:group>
            <w10:wrap type="none"/>
          </v:group>
        </w:pict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876"/>
      </w:tblGrid>
      <w:tr>
        <w:trPr>
          <w:trHeight w:val="413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3"/>
              <w:ind w:left="248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Раздел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4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422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3"/>
              <w:ind w:left="307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Схема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расположения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25336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0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02"/>
              <w:ind w:left="1137" w:right="0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9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11</w:t>
            </w:r>
            <w:r>
              <w:rPr>
                <w:rFonts w:ascii="ISOCPEUR" w:hAnsi="ISOCPEUR"/>
                <w:sz w:val="16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ISOCPEUR" w:hAnsi="ISOCPEUR" w:cs="ISOCPEUR" w:eastAsia="ISOCPEUR"/>
                <w:i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237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98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ISOCPEUR" w:hAnsi="ISOCPEUR" w:cs="ISOCPEUR" w:eastAsia="ISOCPEUR"/>
                <w:i/>
                <w:sz w:val="13"/>
                <w:szCs w:val="13"/>
              </w:rPr>
            </w:pPr>
          </w:p>
          <w:p>
            <w:pPr>
              <w:pStyle w:val="TableParagraph"/>
              <w:tabs>
                <w:tab w:pos="857" w:val="left" w:leader="none"/>
              </w:tabs>
              <w:spacing w:line="240" w:lineRule="auto"/>
              <w:ind w:right="1328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97</w:t>
              <w:tab/>
            </w:r>
            <w:r>
              <w:rPr>
                <w:rFonts w:ascii="Times New Roman"/>
                <w:w w:val="105"/>
                <w:position w:val="1"/>
                <w:sz w:val="15"/>
              </w:rPr>
              <w:t>51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ISOCPEUR" w:hAnsi="ISOCPEUR" w:cs="ISOCPEUR" w:eastAsia="ISOCPEUR"/>
                <w:i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right="2388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96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ISOCPEUR" w:hAnsi="ISOCPEUR" w:cs="ISOCPEUR" w:eastAsia="ISOCPEUR"/>
                <w:i/>
                <w:sz w:val="21"/>
                <w:szCs w:val="21"/>
              </w:rPr>
            </w:pPr>
          </w:p>
          <w:p>
            <w:pPr>
              <w:pStyle w:val="TableParagraph"/>
              <w:spacing w:line="244" w:lineRule="auto"/>
              <w:ind w:left="14351" w:right="3465" w:firstLine="554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Приморскийкрай</w:t>
            </w:r>
            <w:r>
              <w:rPr>
                <w:rFonts w:ascii="Times New Roman" w:hAnsi="Times New Roman"/>
                <w:b/>
                <w:i/>
                <w:color w:val="B80000"/>
                <w:w w:val="102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Уссурийский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городской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округ</w:t>
            </w:r>
            <w:r>
              <w:rPr>
                <w:rFonts w:ascii="Times New Roman" w:hAns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ISOCPEUR" w:hAnsi="ISOCPEUR" w:cs="ISOCPEUR" w:eastAsia="ISOCPEUR"/>
                <w:i/>
                <w:sz w:val="29"/>
                <w:szCs w:val="29"/>
              </w:rPr>
            </w:pPr>
          </w:p>
          <w:p>
            <w:pPr>
              <w:pStyle w:val="TableParagraph"/>
              <w:tabs>
                <w:tab w:pos="658" w:val="left" w:leader="none"/>
              </w:tabs>
              <w:spacing w:line="240" w:lineRule="auto"/>
              <w:ind w:right="3904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position w:val="1"/>
                <w:sz w:val="15"/>
              </w:rPr>
              <w:t>95</w:t>
              <w:tab/>
            </w:r>
            <w:r>
              <w:rPr>
                <w:rFonts w:ascii="Times New Roman"/>
                <w:w w:val="105"/>
                <w:sz w:val="15"/>
              </w:rPr>
              <w:t>52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ISOCPEUR" w:hAnsi="ISOCPEUR" w:cs="ISOCPEUR" w:eastAsia="ISOCPEUR"/>
                <w:i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left="5175" w:right="0"/>
              <w:jc w:val="center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25:34:016601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74"/>
              <w:ind w:left="3047" w:right="0" w:firstLine="7478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газопровод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ISOCPEUR" w:hAnsi="ISOCPEUR" w:cs="ISOCPEUR" w:eastAsia="ISOCPEUR"/>
                <w:i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3047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25:34:016601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ISOCPEUR" w:hAnsi="ISOCPEUR" w:cs="ISOCPEUR" w:eastAsia="ISOCPEUR"/>
                <w:i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342" w:right="0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9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13</w:t>
            </w:r>
            <w:r>
              <w:rPr>
                <w:rFonts w:ascii="ISOCPEUR" w:hAnsi="ISOCPEUR"/>
                <w:sz w:val="16"/>
              </w:rPr>
            </w:r>
          </w:p>
        </w:tc>
      </w:tr>
      <w:tr>
        <w:trPr>
          <w:trHeight w:val="4785" w:hRule="exact"/>
        </w:trPr>
        <w:tc>
          <w:tcPr>
            <w:tcW w:w="20876" w:type="dxa"/>
            <w:tcBorders>
              <w:top w:val="single" w:sz="0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14076" w:val="right" w:leader="none"/>
              </w:tabs>
              <w:spacing w:line="323" w:lineRule="exact" w:before="61"/>
              <w:ind w:left="9500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Масштаб</w:t>
            </w:r>
            <w:r>
              <w:rPr>
                <w:rFonts w:ascii="Times New Roman" w:hAnsi="Times New Roman"/>
                <w:spacing w:val="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1:1000</w:t>
            </w:r>
            <w:r>
              <w:rPr>
                <w:rFonts w:ascii="ISOCPEUR" w:hAnsi="ISOCPEUR"/>
                <w:position w:val="-9"/>
                <w:sz w:val="25"/>
              </w:rPr>
              <w:tab/>
              <w:t>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56" w:lineRule="exact"/>
              <w:ind w:right="658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2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8" w:lineRule="exact"/>
              <w:ind w:right="644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3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3" w:lineRule="exact"/>
              <w:ind w:right="6298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4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12994" w:val="left" w:leader="none"/>
              </w:tabs>
              <w:spacing w:line="232" w:lineRule="exact"/>
              <w:ind w:right="462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Используемые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условные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знаки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обозначения:</w:t>
            </w:r>
            <w:r>
              <w:rPr>
                <w:rFonts w:ascii="ISOCPEUR" w:hAnsi="ISOCPEUR"/>
                <w:w w:val="105"/>
                <w:sz w:val="25"/>
              </w:rPr>
              <w:tab/>
              <w:t>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41" w:lineRule="exact"/>
              <w:ind w:right="6095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6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2630" w:val="left" w:leader="none"/>
                <w:tab w:pos="14781" w:val="left" w:leader="none"/>
              </w:tabs>
              <w:spacing w:line="252" w:lineRule="exact"/>
              <w:ind w:left="473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00FF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0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Местоположение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инженерного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сооружения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(газопровод)</w:t>
            </w:r>
            <w:r>
              <w:rPr>
                <w:rFonts w:ascii="ISOCPEUR" w:hAnsi="ISOCPEUR"/>
                <w:w w:val="105"/>
                <w:position w:val="-6"/>
                <w:sz w:val="25"/>
              </w:rPr>
              <w:tab/>
              <w:t>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12"/>
              </w:numPr>
              <w:tabs>
                <w:tab w:pos="2780" w:val="left" w:leader="none"/>
                <w:tab w:pos="14907" w:val="left" w:leader="none"/>
              </w:tabs>
              <w:spacing w:line="232" w:lineRule="exact" w:before="0" w:after="0"/>
              <w:ind w:left="2779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Проектная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sz w:val="25"/>
              </w:rPr>
              <w:tab/>
              <w:t>8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17" w:lineRule="exact"/>
              <w:ind w:right="572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9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1680" w:val="left" w:leader="none"/>
                <w:tab w:pos="14120" w:val="left" w:leader="none"/>
              </w:tabs>
              <w:spacing w:line="226" w:lineRule="exact"/>
              <w:ind w:right="4603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position w:val="-7"/>
                <w:sz w:val="19"/>
              </w:rPr>
              <w:t>25:18:035201:137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Кадастровый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земельного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участка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6"/>
                <w:sz w:val="25"/>
              </w:rPr>
              <w:tab/>
              <w:t>10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12"/>
              </w:numPr>
              <w:tabs>
                <w:tab w:pos="2759" w:val="left" w:leader="none"/>
                <w:tab w:pos="15171" w:val="left" w:leader="none"/>
              </w:tabs>
              <w:spacing w:line="253" w:lineRule="exact" w:before="0" w:after="0"/>
              <w:ind w:left="2758" w:right="0" w:hanging="114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земельных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участков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7"/>
                <w:sz w:val="25"/>
              </w:rPr>
              <w:tab/>
              <w:t>11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750" w:val="left" w:leader="none"/>
                <w:tab w:pos="14298" w:val="left" w:leader="none"/>
              </w:tabs>
              <w:spacing w:line="236" w:lineRule="exact"/>
              <w:ind w:right="4547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color w:val="0000FF"/>
                <w:position w:val="-3"/>
                <w:sz w:val="23"/>
              </w:rPr>
              <w:t>25:34:016701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кадастрового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ISOCPEUR" w:hAnsi="ISOCPEUR"/>
                <w:color w:val="FF0000"/>
                <w:w w:val="105"/>
                <w:position w:val="-5"/>
                <w:sz w:val="25"/>
              </w:rPr>
              <w:tab/>
              <w:t>12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12"/>
              </w:numPr>
              <w:tabs>
                <w:tab w:pos="2766" w:val="left" w:leader="none"/>
                <w:tab w:pos="15201" w:val="left" w:leader="none"/>
              </w:tabs>
              <w:spacing w:line="241" w:lineRule="exact" w:before="0" w:after="0"/>
              <w:ind w:left="2765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Граница  кадастрового</w:t>
            </w:r>
            <w:r>
              <w:rPr>
                <w:rFonts w:ascii="Times New Roman" w:hAnsi="Times New Roman"/>
                <w:spacing w:val="4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квартала</w:t>
            </w:r>
            <w:r>
              <w:rPr>
                <w:rFonts w:ascii="ISOCPEUR" w:hAnsi="ISOCPEUR"/>
                <w:position w:val="-5"/>
                <w:sz w:val="25"/>
              </w:rPr>
              <w:tab/>
              <w:t>13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985" w:val="left" w:leader="none"/>
                <w:tab w:pos="13540" w:val="left" w:leader="none"/>
              </w:tabs>
              <w:spacing w:line="255" w:lineRule="exact"/>
              <w:ind w:right="5420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position w:val="0"/>
                <w:sz w:val="15"/>
              </w:rPr>
              <w:t>1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Характерная</w:t>
            </w:r>
            <w:r>
              <w:rPr>
                <w:rFonts w:ascii="Times New Roman" w:hAnsi="Times New Roman"/>
                <w:spacing w:val="-1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точка</w:t>
            </w:r>
            <w:r>
              <w:rPr>
                <w:rFonts w:ascii="Times New Roman" w:hAnsi="Times New Roman"/>
                <w:spacing w:val="-1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проектной</w:t>
            </w:r>
            <w:r>
              <w:rPr>
                <w:rFonts w:ascii="Times New Roman" w:hAnsi="Times New Roman"/>
                <w:spacing w:val="-1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границы</w:t>
            </w:r>
            <w:r>
              <w:rPr>
                <w:rFonts w:ascii="Times New Roman" w:hAnsi="Times New Roman"/>
                <w:spacing w:val="-1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position w:val="-2"/>
                <w:sz w:val="25"/>
              </w:rPr>
              <w:tab/>
            </w:r>
            <w:r>
              <w:rPr>
                <w:rFonts w:ascii="ISOCPEUR" w:hAnsi="ISOCPEUR"/>
                <w:w w:val="95"/>
                <w:position w:val="-2"/>
                <w:sz w:val="25"/>
              </w:rPr>
              <w:t>14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2675" w:val="left" w:leader="none"/>
                <w:tab w:pos="15244" w:val="left" w:leader="none"/>
              </w:tabs>
              <w:spacing w:line="247" w:lineRule="exact"/>
              <w:ind w:left="498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B800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Установленные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границы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административно-территориального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1"/>
                <w:sz w:val="25"/>
              </w:rPr>
              <w:tab/>
              <w:t>15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844" w:val="left" w:leader="none"/>
                <w:tab w:pos="14442" w:val="left" w:leader="none"/>
              </w:tabs>
              <w:spacing w:line="294" w:lineRule="exact"/>
              <w:ind w:right="4564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-2"/>
                <w:sz w:val="15"/>
              </w:rPr>
              <w:t>Приморскийкрай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субъекта</w:t>
            </w:r>
            <w:r>
              <w:rPr>
                <w:rFonts w:ascii="Times New Roman" w:hAnsi="Times New Roman"/>
                <w:spacing w:val="-3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РФ,</w:t>
            </w:r>
            <w:r>
              <w:rPr>
                <w:rFonts w:ascii="ISOCPEUR" w:hAnsi="ISOCPEUR"/>
                <w:w w:val="105"/>
                <w:position w:val="10"/>
                <w:sz w:val="25"/>
              </w:rPr>
              <w:tab/>
              <w:t>16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5273" w:val="left" w:leader="none"/>
              </w:tabs>
              <w:spacing w:line="227" w:lineRule="exact"/>
              <w:ind w:left="461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4"/>
                <w:sz w:val="15"/>
              </w:rPr>
              <w:t>Уссурийский городской округ    </w:t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муниципального</w:t>
            </w:r>
            <w:r>
              <w:rPr>
                <w:rFonts w:ascii="Times New Roman" w:hAnsi="Times New Roman"/>
                <w:spacing w:val="-3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10"/>
                <w:sz w:val="25"/>
              </w:rPr>
              <w:tab/>
              <w:t>17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4518" w:val="left" w:leader="none"/>
              </w:tabs>
              <w:spacing w:line="243" w:lineRule="exact"/>
              <w:ind w:right="412"/>
              <w:jc w:val="righ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ISOCPEUR" w:hAnsi="ISOCPEUR"/>
                <w:w w:val="95"/>
                <w:position w:val="11"/>
                <w:sz w:val="25"/>
              </w:rPr>
              <w:t>18</w:t>
              <w:tab/>
            </w:r>
            <w:r>
              <w:rPr>
                <w:rFonts w:ascii="Times New Roman" w:hAnsi="Times New Roman"/>
                <w:sz w:val="19"/>
              </w:rPr>
              <w:t>Лист</w:t>
            </w:r>
            <w:r>
              <w:rPr>
                <w:rFonts w:ascii="Times New Roman" w:hAnsi="Times New Roman"/>
                <w:spacing w:val="2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12</w:t>
            </w:r>
          </w:p>
          <w:p>
            <w:pPr>
              <w:pStyle w:val="TableParagraph"/>
              <w:spacing w:line="234" w:lineRule="exact"/>
              <w:ind w:right="5481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5"/>
                <w:sz w:val="25"/>
              </w:rPr>
              <w:t>19</w:t>
            </w:r>
            <w:r>
              <w:rPr>
                <w:rFonts w:ascii="ISOCPEUR"/>
                <w:sz w:val="25"/>
              </w:rPr>
            </w:r>
          </w:p>
        </w:tc>
      </w:tr>
    </w:tbl>
    <w:p>
      <w:pPr>
        <w:spacing w:before="84"/>
        <w:ind w:left="0" w:right="351" w:firstLine="0"/>
        <w:jc w:val="right"/>
        <w:rPr>
          <w:rFonts w:ascii="ISOCPEUR" w:hAnsi="ISOCPEUR" w:cs="ISOCPEUR" w:eastAsia="ISOCPEUR"/>
          <w:sz w:val="16"/>
          <w:szCs w:val="16"/>
        </w:rPr>
      </w:pPr>
      <w:bookmarkStart w:name="план границ 1 зона-12" w:id="12"/>
      <w:bookmarkEnd w:id="12"/>
      <w:r>
        <w:rPr/>
      </w:r>
      <w:r>
        <w:rPr>
          <w:rFonts w:ascii="ISOCPEUR" w:hAnsi="ISOCPEUR"/>
          <w:i/>
          <w:w w:val="105"/>
          <w:sz w:val="16"/>
        </w:rPr>
        <w:t>Формат:</w:t>
      </w:r>
      <w:r>
        <w:rPr>
          <w:rFonts w:ascii="ISOCPEUR" w:hAnsi="ISOCPEUR"/>
          <w:i/>
          <w:spacing w:val="-47"/>
          <w:w w:val="105"/>
          <w:sz w:val="16"/>
        </w:rPr>
        <w:t> </w:t>
      </w:r>
      <w:r>
        <w:rPr>
          <w:rFonts w:ascii="ISOCPEUR" w:hAnsi="ISOCPEUR"/>
          <w:i/>
          <w:w w:val="105"/>
          <w:sz w:val="16"/>
        </w:rPr>
        <w:t>А2</w:t>
      </w:r>
      <w:r>
        <w:rPr>
          <w:rFonts w:ascii="ISOCPEUR" w:hAnsi="ISOCPEUR"/>
          <w:sz w:val="16"/>
        </w:rPr>
      </w:r>
    </w:p>
    <w:p>
      <w:pPr>
        <w:spacing w:after="0"/>
        <w:jc w:val="right"/>
        <w:rPr>
          <w:rFonts w:ascii="ISOCPEUR" w:hAnsi="ISOCPEUR" w:cs="ISOCPEUR" w:eastAsia="ISOCPEUR"/>
          <w:sz w:val="16"/>
          <w:szCs w:val="16"/>
        </w:rPr>
        <w:sectPr>
          <w:pgSz w:w="22400" w:h="31660"/>
          <w:pgMar w:top="280" w:bottom="0" w:left="1060" w:right="220"/>
        </w:sectPr>
      </w:pPr>
    </w:p>
    <w:p>
      <w:pPr>
        <w:spacing w:line="240" w:lineRule="auto" w:before="6"/>
        <w:rPr>
          <w:rFonts w:ascii="ISOCPEUR" w:hAnsi="ISOCPEUR" w:cs="ISOCPEUR" w:eastAsia="ISOCPEUR"/>
          <w:i/>
          <w:sz w:val="6"/>
          <w:szCs w:val="6"/>
        </w:rPr>
      </w:pPr>
      <w:r>
        <w:rPr/>
        <w:pict>
          <v:group style="position:absolute;margin-left:.225659pt;margin-top:.037676pt;width:1119.7pt;height:1583.3pt;mso-position-horizontal-relative:page;mso-position-vertical-relative:page;z-index:-481696" coordorigin="5,1" coordsize="22394,31666">
            <v:shape style="position:absolute;left:1171;top:1203;width:20871;height:25331" type="#_x0000_t75" stroked="false">
              <v:imagedata r:id="rId30" o:title=""/>
            </v:shape>
            <v:group style="position:absolute;left:6748;top:14169;width:5492;height:2238" coordorigin="6748,14169" coordsize="5492,2238">
              <v:shape style="position:absolute;left:6748;top:14169;width:5492;height:2238" coordorigin="6748,14169" coordsize="5492,2238" path="m12239,16407l8402,14169,8293,14169,6748,14169e" filled="false" stroked="true" strokeweight=".338409pt" strokecolor="#000000">
                <v:path arrowok="t"/>
              </v:shape>
            </v:group>
            <v:group style="position:absolute;left:10768;top:1203;width:4465;height:25331" coordorigin="10768,1203" coordsize="4465,25331">
              <v:shape style="position:absolute;left:10768;top:1203;width:4465;height:25331" coordorigin="10768,1203" coordsize="4465,25331" path="m10768,1203l10836,1722,11109,3870,11569,4874,11944,7773,12262,7216,12591,7455,12406,9190,13604,15811,13342,15974,13304,16321,14272,20763,14606,23881,14518,25336,14536,26342,14856,25810,15233,26038,15070,26534e" filled="false" stroked="true" strokeweight=".676817pt" strokecolor="#000000">
                <v:path arrowok="t"/>
              </v:shape>
            </v:group>
            <v:group style="position:absolute;left:9096;top:1203;width:3342;height:25331" coordorigin="9096,1203" coordsize="3342,25331">
              <v:shape style="position:absolute;left:9096;top:1203;width:3342;height:25331" coordorigin="9096,1203" coordsize="3342,25331" path="m12438,26534l12296,22372,10245,9605,9764,8319,9981,7989,10224,8118,9552,5738,9906,5136,9096,1203e" filled="false" stroked="true" strokeweight=".676817pt" strokecolor="#000000">
                <v:path arrowok="t"/>
              </v:shape>
            </v:group>
            <v:group style="position:absolute;left:12199;top:1203;width:3531;height:25331" coordorigin="12199,1203" coordsize="3531,25331">
              <v:shape style="position:absolute;left:12199;top:1203;width:3531;height:25331" coordorigin="12199,1203" coordsize="3531,25331" path="m15729,26534l15100,20249,12199,1203e" filled="false" stroked="true" strokeweight=".676817pt" strokecolor="#00ff00">
                <v:path arrowok="t"/>
              </v:shape>
            </v:group>
            <v:group style="position:absolute;left:18313;top:2250;width:796;height:796" coordorigin="18313,2250" coordsize="796,796">
              <v:shape style="position:absolute;left:18313;top:2250;width:796;height:796" coordorigin="18313,2250" coordsize="796,796" path="m19108,2632l19101,2568,19083,2507,19057,2451,19022,2400,18981,2356,18933,2318,18879,2287,18821,2266,18759,2253,18695,2250,18662,2253,18599,2266,18541,2288,18487,2318,18439,2357,18398,2402,18364,2452,18338,2508,18320,2568,18313,2632,18313,2664,18315,2697,18328,2759,18350,2818,18381,2871,18419,2919,18464,2961,18515,2995,18571,3021,18631,3038,18694,3046,18727,3046,18759,3043,18822,3031,18880,3009,18934,2978,18982,2940,19023,2895,19057,2844,19083,2788,19101,2728,19108,2665,19108,2632e" filled="false" stroked="true" strokeweight=".67682pt" strokecolor="#000000">
                <v:path arrowok="t"/>
              </v:shape>
            </v:group>
            <v:group style="position:absolute;left:18452;top:2370;width:517;height:558" coordorigin="18452,2370" coordsize="517,558">
              <v:shape style="position:absolute;left:18452;top:2370;width:517;height:558" coordorigin="18452,2370" coordsize="517,558" path="m18969,2370l18452,2927e" filled="false" stroked="true" strokeweight=".676817pt" strokecolor="#000000">
                <v:path arrowok="t"/>
              </v:shape>
            </v:group>
            <v:group style="position:absolute;left:18432;top:2390;width:558;height:517" coordorigin="18432,2390" coordsize="558,517">
              <v:shape style="position:absolute;left:18432;top:2390;width:558;height:517" coordorigin="18432,2390" coordsize="558,517" path="m18989,2907l18432,2390e" filled="false" stroked="true" strokeweight=".676817pt" strokecolor="#000000">
                <v:path arrowok="t"/>
              </v:shape>
            </v:group>
            <v:group style="position:absolute;left:18662;top:1429;width:50;height:1221" coordorigin="18662,1429" coordsize="50,1221">
              <v:shape style="position:absolute;left:18662;top:1429;width:50;height:1221" coordorigin="18662,1429" coordsize="50,1221" path="m18712,2649l18712,2649,18662,1429e" filled="false" stroked="true" strokeweight=".676817pt" strokecolor="#000000">
                <v:path arrowok="t"/>
              </v:shape>
            </v:group>
            <v:group style="position:absolute;left:18067;top:2622;width:1289;height:52" coordorigin="18067,2622" coordsize="1289,52">
              <v:shape style="position:absolute;left:18067;top:2622;width:1289;height:52" coordorigin="18067,2622" coordsize="1289,52" path="m19355,2622l18067,2674e" filled="false" stroked="true" strokeweight=".676817pt" strokecolor="#000000">
                <v:path arrowok="t"/>
              </v:shape>
            </v:group>
            <v:group style="position:absolute;left:18712;top:2649;width:25;height:643" coordorigin="18712,2649" coordsize="25,643">
              <v:shape style="position:absolute;left:18712;top:2649;width:25;height:643" coordorigin="18712,2649" coordsize="25,643" path="m18737,3292l18712,2649e" filled="false" stroked="true" strokeweight=".676817pt" strokecolor="#000000">
                <v:path arrowok="t"/>
              </v:shape>
            </v:group>
            <v:group style="position:absolute;left:18800;top:2370;width:170;height:276" coordorigin="18800,2370" coordsize="170,276">
              <v:shape style="position:absolute;left:18800;top:2370;width:170;height:276" coordorigin="18800,2370" coordsize="170,276" path="m18969,2370l18800,2645e" filled="false" stroked="true" strokeweight=".676817pt" strokecolor="#000000">
                <v:path arrowok="t"/>
              </v:shape>
            </v:group>
            <v:group style="position:absolute;left:18432;top:2390;width:276;height:262" coordorigin="18432,2390" coordsize="276,262">
              <v:shape style="position:absolute;left:18432;top:2390;width:276;height:262" coordorigin="18432,2390" coordsize="276,262" path="m18621,2652l18432,2390,18707,2559e" filled="false" stroked="true" strokeweight=".676817pt" strokecolor="#000000">
                <v:path arrowok="t"/>
              </v:shape>
            </v:group>
            <v:group style="position:absolute;left:18452;top:2652;width:262;height:276" coordorigin="18452,2652" coordsize="262,276">
              <v:shape style="position:absolute;left:18452;top:2652;width:262;height:276" coordorigin="18452,2652" coordsize="262,276" path="m18714,2737l18452,2927,18621,2652e" filled="false" stroked="true" strokeweight=".676817pt" strokecolor="#000000">
                <v:path arrowok="t"/>
              </v:shape>
            </v:group>
            <v:group style="position:absolute;left:18714;top:2645;width:276;height:262" coordorigin="18714,2645" coordsize="276,262">
              <v:shape style="position:absolute;left:18714;top:2645;width:276;height:262" coordorigin="18714,2645" coordsize="276,262" path="m18800,2645l18989,2907,18714,2737e" filled="false" stroked="true" strokeweight=".676817pt" strokecolor="#000000">
                <v:path arrowok="t"/>
              </v:shape>
            </v:group>
            <v:group style="position:absolute;left:18707;top:2370;width:262;height:190" coordorigin="18707,2370" coordsize="262,190">
              <v:shape style="position:absolute;left:18707;top:2370;width:262;height:190" coordorigin="18707,2370" coordsize="262,190" path="m18707,2559l18969,2370e" filled="false" stroked="true" strokeweight=".676817pt" strokecolor="#000000">
                <v:path arrowok="t"/>
              </v:shape>
            </v:group>
            <v:group style="position:absolute;left:18067;top:1429;width:1289;height:1864" coordorigin="18067,1429" coordsize="1289,1864">
              <v:shape style="position:absolute;left:18067;top:1429;width:1289;height:1864" coordorigin="18067,1429" coordsize="1289,1864" path="m18761,2593l19355,2622,18766,2699,18737,3292,18660,2704,18067,2674,18655,2597,18662,1429,18761,2593e" filled="false" stroked="true" strokeweight=".676817pt" strokecolor="#000000">
                <v:path arrowok="t"/>
              </v:shape>
            </v:group>
            <v:group style="position:absolute;left:18712;top:2593;width:643;height:57" coordorigin="18712,2593" coordsize="643,57">
              <v:shape style="position:absolute;left:18712;top:2593;width:643;height:57" coordorigin="18712,2593" coordsize="643,57" path="m18712,2649l19355,2622,18761,2593,18712,2649xe" filled="true" fillcolor="#000000" stroked="false">
                <v:path arrowok="t"/>
                <v:fill type="solid"/>
              </v:shape>
            </v:group>
            <v:group style="position:absolute;left:18712;top:2593;width:643;height:57" coordorigin="18712,2593" coordsize="643,57">
              <v:shape style="position:absolute;left:18712;top:2593;width:643;height:57" coordorigin="18712,2593" coordsize="643,57" path="m19355,2622l18761,2593,18712,2649,19355,2622xe" filled="false" stroked="true" strokeweight="0pt" strokecolor="#000000">
                <v:path arrowok="t"/>
              </v:shape>
            </v:group>
            <v:group style="position:absolute;left:18766;top:2690;width:224;height:217" coordorigin="18766,2690" coordsize="224,217">
              <v:shape style="position:absolute;left:18766;top:2690;width:224;height:217" coordorigin="18766,2690" coordsize="224,217" path="m18766,2699l18989,2907,18834,2690,18766,2699xe" filled="true" fillcolor="#000000" stroked="false">
                <v:path arrowok="t"/>
                <v:fill type="solid"/>
              </v:shape>
            </v:group>
            <v:group style="position:absolute;left:18766;top:2690;width:224;height:217" coordorigin="18766,2690" coordsize="224,217">
              <v:shape style="position:absolute;left:18766;top:2690;width:224;height:217" coordorigin="18766,2690" coordsize="224,217" path="m18989,2907l18834,2690,18766,2699,18989,2907xe" filled="false" stroked="true" strokeweight="0pt" strokecolor="#000000">
                <v:path arrowok="t"/>
              </v:shape>
            </v:group>
            <v:group style="position:absolute;left:18712;top:2649;width:55;height:643" coordorigin="18712,2649" coordsize="55,643">
              <v:shape style="position:absolute;left:18712;top:2649;width:55;height:643" coordorigin="18712,2649" coordsize="55,643" path="m18712,2649l18737,3292,18766,2699,18712,2649xe" filled="true" fillcolor="#000000" stroked="false">
                <v:path arrowok="t"/>
                <v:fill type="solid"/>
              </v:shape>
            </v:group>
            <v:group style="position:absolute;left:18712;top:2649;width:55;height:643" coordorigin="18712,2649" coordsize="55,643">
              <v:shape style="position:absolute;left:18712;top:2649;width:55;height:643" coordorigin="18712,2649" coordsize="55,643" path="m18737,3292l18766,2699,18712,2649,18737,3292xe" filled="false" stroked="true" strokeweight="0pt" strokecolor="#000000">
                <v:path arrowok="t"/>
              </v:shape>
            </v:group>
            <v:group style="position:absolute;left:18452;top:2704;width:217;height:224" coordorigin="18452,2704" coordsize="217,224">
              <v:shape style="position:absolute;left:18452;top:2704;width:217;height:224" coordorigin="18452,2704" coordsize="217,224" path="m18452,2927l18669,2771,18660,2704,18452,2927xe" filled="true" fillcolor="#000000" stroked="false">
                <v:path arrowok="t"/>
                <v:fill type="solid"/>
              </v:shape>
            </v:group>
            <v:group style="position:absolute;left:18452;top:2704;width:217;height:224" coordorigin="18452,2704" coordsize="217,224">
              <v:shape style="position:absolute;left:18452;top:2704;width:217;height:224" coordorigin="18452,2704" coordsize="217,224" path="m18452,2927l18669,2771,18660,2704,18452,2927xe" filled="false" stroked="true" strokeweight="0pt" strokecolor="#000000">
                <v:path arrowok="t"/>
              </v:shape>
            </v:group>
            <v:group style="position:absolute;left:18067;top:2649;width:646;height:55" coordorigin="18067,2649" coordsize="646,55">
              <v:shape style="position:absolute;left:18067;top:2649;width:646;height:55" coordorigin="18067,2649" coordsize="646,55" path="m18067,2674l18660,2704,18712,2649,18067,2674xe" filled="true" fillcolor="#000000" stroked="false">
                <v:path arrowok="t"/>
                <v:fill type="solid"/>
              </v:shape>
            </v:group>
            <v:group style="position:absolute;left:18067;top:2649;width:646;height:55" coordorigin="18067,2649" coordsize="646,55">
              <v:shape style="position:absolute;left:18067;top:2649;width:646;height:55" coordorigin="18067,2649" coordsize="646,55" path="m18067,2674l18660,2704,18712,2649,18067,2674xe" filled="false" stroked="true" strokeweight="0pt" strokecolor="#000000">
                <v:path arrowok="t"/>
              </v:shape>
            </v:group>
            <v:group style="position:absolute;left:18432;top:2390;width:224;height:217" coordorigin="18432,2390" coordsize="224,217">
              <v:shape style="position:absolute;left:18432;top:2390;width:224;height:217" coordorigin="18432,2390" coordsize="224,217" path="m18432,2390l18588,2606,18655,2597,18432,2390xe" filled="true" fillcolor="#000000" stroked="false">
                <v:path arrowok="t"/>
                <v:fill type="solid"/>
              </v:shape>
            </v:group>
            <v:group style="position:absolute;left:18432;top:2390;width:224;height:217" coordorigin="18432,2390" coordsize="224,217">
              <v:shape style="position:absolute;left:18432;top:2390;width:224;height:217" coordorigin="18432,2390" coordsize="224,217" path="m18432,2390l18588,2606,18655,2597,18432,2390xe" filled="false" stroked="true" strokeweight="0pt" strokecolor="#000000">
                <v:path arrowok="t"/>
              </v:shape>
            </v:group>
            <v:group style="position:absolute;left:18655;top:1429;width:57;height:1221" coordorigin="18655,1429" coordsize="57,1221">
              <v:shape style="position:absolute;left:18655;top:1429;width:57;height:1221" coordorigin="18655,1429" coordsize="57,1221" path="m18655,2597l18712,2649,18662,1429,18655,2597xe" filled="true" fillcolor="#000000" stroked="false">
                <v:path arrowok="t"/>
                <v:fill type="solid"/>
              </v:shape>
            </v:group>
            <v:group style="position:absolute;left:18655;top:1429;width:57;height:1221" coordorigin="18655,1429" coordsize="57,1221">
              <v:shape style="position:absolute;left:18655;top:1429;width:57;height:1221" coordorigin="18655,1429" coordsize="57,1221" path="m18662,1429l18655,2597,18712,2649,18662,1429xe" filled="false" stroked="true" strokeweight="0pt" strokecolor="#000000">
                <v:path arrowok="t"/>
              </v:shape>
            </v:group>
            <v:group style="position:absolute;left:18757;top:2370;width:213;height:224" coordorigin="18757,2370" coordsize="213,224">
              <v:shape style="position:absolute;left:18757;top:2370;width:213;height:224" coordorigin="18757,2370" coordsize="213,224" path="m18757,2523l18761,2593,18969,2370,18757,2523xe" filled="true" fillcolor="#000000" stroked="false">
                <v:path arrowok="t"/>
                <v:fill type="solid"/>
              </v:shape>
            </v:group>
            <v:group style="position:absolute;left:18757;top:2370;width:213;height:224" coordorigin="18757,2370" coordsize="213,224">
              <v:shape style="position:absolute;left:18757;top:2370;width:213;height:224" coordorigin="18757,2370" coordsize="213,224" path="m18969,2370l18757,2523,18761,2593,18969,2370xe" filled="false" stroked="true" strokeweight="0pt" strokecolor="#000000">
                <v:path arrowok="t"/>
              </v:shape>
            </v:group>
            <v:group style="position:absolute;left:14461;top:15398;width:578;height:655" coordorigin="14461,15398" coordsize="578,655">
              <v:shape style="position:absolute;left:14461;top:15398;width:578;height:655" coordorigin="14461,15398" coordsize="578,655" path="m14461,16053l15021,15398,15039,15398e" filled="false" stroked="true" strokeweight=".338409pt" strokecolor="#000000">
                <v:path arrowok="t"/>
              </v:shape>
            </v:group>
            <v:group style="position:absolute;left:12361;top:1203;width:3529;height:25331" coordorigin="12361,1203" coordsize="3529,25331">
              <v:shape style="position:absolute;left:12361;top:1203;width:3529;height:25331" coordorigin="12361,1203" coordsize="3529,25331" path="m12361,1203l15260,20231,15889,26534e" filled="false" stroked="true" strokeweight=".78962pt" strokecolor="#ff0000">
                <v:path arrowok="t"/>
              </v:shape>
            </v:group>
            <v:group style="position:absolute;left:12038;top:1203;width:3529;height:25331" coordorigin="12038,1203" coordsize="3529,25331">
              <v:shape style="position:absolute;left:12038;top:1203;width:3529;height:25331" coordorigin="12038,1203" coordsize="3529,25331" path="m15567,26534l14942,20269,12038,1203e" filled="false" stroked="true" strokeweight=".78962pt" strokecolor="#ff0000">
                <v:path arrowok="t"/>
              </v:shape>
            </v:group>
            <v:group style="position:absolute;left:15255;top:20204;width:7;height:2" coordorigin="15255,20204" coordsize="7,2">
              <v:shape style="position:absolute;left:15255;top:20204;width:7;height:2" coordorigin="15255,20204" coordsize="7,0" path="m15255,20204l15262,20204e" filled="false" stroked="true" strokeweight="0pt" strokecolor="#000000">
                <v:path arrowok="t"/>
              </v:shape>
            </v:group>
            <v:group style="position:absolute;left:15255;top:20204;width:7;height:2" coordorigin="15255,20204" coordsize="7,2">
              <v:shape style="position:absolute;left:15255;top:20204;width:7;height:2" coordorigin="15255,20204" coordsize="7,0" path="m15255,20204l15262,20204e" filled="false" stroked="true" strokeweight="0pt" strokecolor="#000000">
                <v:path arrowok="t"/>
              </v:shape>
            </v:group>
            <v:group style="position:absolute;left:15253;top:20204;width:14;height:2" coordorigin="15253,20204" coordsize="14,2">
              <v:shape style="position:absolute;left:15253;top:20204;width:14;height:2" coordorigin="15253,20204" coordsize="14,0" path="m15253,20204l15267,20204e" filled="false" stroked="true" strokeweight="0pt" strokecolor="#000000">
                <v:path arrowok="t"/>
              </v:shape>
            </v:group>
            <v:group style="position:absolute;left:15255;top:20204;width:12;height:2" coordorigin="15255,20204" coordsize="12,2">
              <v:shape style="position:absolute;left:15255;top:20204;width:12;height:2" coordorigin="15255,20204" coordsize="12,0" path="m15255,20204l15267,20204e" filled="false" stroked="true" strokeweight="0pt" strokecolor="#000000">
                <v:path arrowok="t"/>
              </v:shape>
            </v:group>
            <v:group style="position:absolute;left:15253;top:20204;width:14;height:2" coordorigin="15253,20204" coordsize="14,2">
              <v:shape style="position:absolute;left:15253;top:20204;width:14;height:2" coordorigin="15253,20204" coordsize="14,0" path="m15253,20204l15267,20204e" filled="false" stroked="true" strokeweight="0pt" strokecolor="#000000">
                <v:path arrowok="t"/>
              </v:shape>
            </v:group>
            <v:group style="position:absolute;left:15251;top:20204;width:19;height:2" coordorigin="15251,20204" coordsize="19,2">
              <v:shape style="position:absolute;left:15251;top:20204;width:19;height:2" coordorigin="15251,20204" coordsize="19,0" path="m15251,20204l15269,20204e" filled="false" stroked="true" strokeweight="0pt" strokecolor="#000000">
                <v:path arrowok="t"/>
              </v:shape>
            </v:group>
            <v:group style="position:absolute;left:15253;top:20204;width:16;height:2" coordorigin="15253,20204" coordsize="16,2">
              <v:shape style="position:absolute;left:15253;top:20204;width:16;height:2" coordorigin="15253,20204" coordsize="16,0" path="m15253,20204l15269,20204e" filled="false" stroked="true" strokeweight="0pt" strokecolor="#000000">
                <v:path arrowok="t"/>
              </v:shape>
            </v:group>
            <v:group style="position:absolute;left:15251;top:20204;width:19;height:2" coordorigin="15251,20204" coordsize="19,2">
              <v:shape style="position:absolute;left:15251;top:20204;width:19;height:2" coordorigin="15251,20204" coordsize="19,0" path="m15251,20204l15269,20204e" filled="false" stroked="true" strokeweight="0pt" strokecolor="#000000">
                <v:path arrowok="t"/>
              </v:shape>
            </v:group>
            <v:group style="position:absolute;left:15249;top:20204;width:23;height:3" coordorigin="15249,20204" coordsize="23,3">
              <v:shape style="position:absolute;left:15249;top:20204;width:23;height:3" coordorigin="15249,20204" coordsize="23,3" path="m15249,20206l15271,20206,15251,20204,15249,20206xe" filled="true" fillcolor="#000000" stroked="false">
                <v:path arrowok="t"/>
                <v:fill type="solid"/>
              </v:shape>
              <v:shape style="position:absolute;left:15249;top:20204;width:23;height:3" coordorigin="15249,20204" coordsize="23,3" path="m15251,20204l15271,20206,15269,20204,15251,20204xe" filled="true" fillcolor="#000000" stroked="false">
                <v:path arrowok="t"/>
                <v:fill type="solid"/>
              </v:shape>
            </v:group>
            <v:group style="position:absolute;left:15251;top:20204;width:21;height:3" coordorigin="15251,20204" coordsize="21,3">
              <v:shape style="position:absolute;left:15251;top:20204;width:21;height:3" coordorigin="15251,20204" coordsize="21,3" path="m15269,20204l15251,20204,15271,20206,15269,20204xe" filled="false" stroked="true" strokeweight="0pt" strokecolor="#000000">
                <v:path arrowok="t"/>
              </v:shape>
            </v:group>
            <v:group style="position:absolute;left:15249;top:20204;width:23;height:3" coordorigin="15249,20204" coordsize="23,3">
              <v:shape style="position:absolute;left:15249;top:20204;width:23;height:3" coordorigin="15249,20204" coordsize="23,3" path="m15251,20204l15271,20206,15249,20206,15251,20204xe" filled="false" stroked="true" strokeweight="0pt" strokecolor="#000000">
                <v:path arrowok="t"/>
              </v:shape>
            </v:group>
            <v:group style="position:absolute;left:15246;top:20206;width:28;height:2" coordorigin="15246,20206" coordsize="28,2">
              <v:shape style="position:absolute;left:15246;top:20206;width:28;height:2" coordorigin="15246,20206" coordsize="28,0" path="m15246,20206l15274,20206e" filled="false" stroked="true" strokeweight="0pt" strokecolor="#000000">
                <v:path arrowok="t"/>
              </v:shape>
            </v:group>
            <v:group style="position:absolute;left:15249;top:20206;width:25;height:2" coordorigin="15249,20206" coordsize="25,2">
              <v:shape style="position:absolute;left:15249;top:20206;width:25;height:2" coordorigin="15249,20206" coordsize="25,0" path="m15249,20206l15274,20206e" filled="false" stroked="true" strokeweight="0pt" strokecolor="#000000">
                <v:path arrowok="t"/>
              </v:shape>
            </v:group>
            <v:group style="position:absolute;left:15246;top:20206;width:28;height:2" coordorigin="15246,20206" coordsize="28,2">
              <v:shape style="position:absolute;left:15246;top:20206;width:28;height:2" coordorigin="15246,20206" coordsize="28,0" path="m15246,20206l15274,20206e" filled="false" stroked="true" strokeweight="0pt" strokecolor="#000000">
                <v:path arrowok="t"/>
              </v:shape>
            </v:group>
            <v:group style="position:absolute;left:15244;top:20207;width:32;height:2" coordorigin="15244,20207" coordsize="32,2">
              <v:shape style="position:absolute;left:15244;top:20207;width:32;height:2" coordorigin="15244,20207" coordsize="32,0" path="m15244,20207l15276,20207e" filled="false" stroked="true" strokeweight=".112803pt" strokecolor="#000000">
                <v:path arrowok="t"/>
              </v:shape>
            </v:group>
            <v:group style="position:absolute;left:15246;top:20206;width:30;height:3" coordorigin="15246,20206" coordsize="30,3">
              <v:shape style="position:absolute;left:15246;top:20206;width:30;height:3" coordorigin="15246,20206" coordsize="30,3" path="m15274,20206l15246,20206,15276,20208,15274,20206xe" filled="false" stroked="true" strokeweight="0pt" strokecolor="#000000">
                <v:path arrowok="t"/>
              </v:shape>
            </v:group>
            <v:group style="position:absolute;left:15244;top:20206;width:32;height:3" coordorigin="15244,20206" coordsize="32,3">
              <v:shape style="position:absolute;left:15244;top:20206;width:32;height:3" coordorigin="15244,20206" coordsize="32,3" path="m15246,20206l15276,20208,15244,20208,15246,20206xe" filled="false" stroked="true" strokeweight="0pt" strokecolor="#000000">
                <v:path arrowok="t"/>
              </v:shape>
            </v:group>
            <v:group style="position:absolute;left:15242;top:20209;width:37;height:2" coordorigin="15242,20209" coordsize="37,2">
              <v:shape style="position:absolute;left:15242;top:20209;width:37;height:2" coordorigin="15242,20209" coordsize="37,0" path="m15242,20209l15278,20209e" filled="false" stroked="true" strokeweight=".112803pt" strokecolor="#000000">
                <v:path arrowok="t"/>
              </v:shape>
            </v:group>
            <v:group style="position:absolute;left:15244;top:20208;width:34;height:3" coordorigin="15244,20208" coordsize="34,3">
              <v:shape style="position:absolute;left:15244;top:20208;width:34;height:3" coordorigin="15244,20208" coordsize="34,3" path="m15276,20208l15244,20208,15278,20211,15276,20208xe" filled="false" stroked="true" strokeweight="0pt" strokecolor="#000000">
                <v:path arrowok="t"/>
              </v:shape>
            </v:group>
            <v:group style="position:absolute;left:15242;top:20208;width:37;height:3" coordorigin="15242,20208" coordsize="37,3">
              <v:shape style="position:absolute;left:15242;top:20208;width:37;height:3" coordorigin="15242,20208" coordsize="37,3" path="m15244,20208l15278,20211,15242,20211,15244,20208xe" filled="false" stroked="true" strokeweight="0pt" strokecolor="#000000">
                <v:path arrowok="t"/>
              </v:shape>
            </v:group>
            <v:group style="position:absolute;left:15240;top:20211;width:39;height:2" coordorigin="15240,20211" coordsize="39,2">
              <v:shape style="position:absolute;left:15240;top:20211;width:39;height:2" coordorigin="15240,20211" coordsize="39,0" path="m15240,20211l15278,20211e" filled="false" stroked="true" strokeweight="0pt" strokecolor="#000000">
                <v:path arrowok="t"/>
              </v:shape>
            </v:group>
            <v:group style="position:absolute;left:15242;top:20211;width:37;height:2" coordorigin="15242,20211" coordsize="37,2">
              <v:shape style="position:absolute;left:15242;top:20211;width:37;height:2" coordorigin="15242,20211" coordsize="37,0" path="m15242,20211l15278,20211e" filled="false" stroked="true" strokeweight="0pt" strokecolor="#000000">
                <v:path arrowok="t"/>
              </v:shape>
            </v:group>
            <v:group style="position:absolute;left:15242;top:20211;width:37;height:2" coordorigin="15242,20211" coordsize="37,2">
              <v:shape style="position:absolute;left:15242;top:20211;width:37;height:2" coordorigin="15242,20211" coordsize="37,0" path="m15242,20211l15278,20211e" filled="false" stroked="true" strokeweight="0pt" strokecolor="#000000">
                <v:path arrowok="t"/>
              </v:shape>
            </v:group>
            <v:group style="position:absolute;left:15240;top:20212;width:41;height:2" coordorigin="15240,20212" coordsize="41,2">
              <v:shape style="position:absolute;left:15240;top:20212;width:41;height:2" coordorigin="15240,20212" coordsize="41,0" path="m15240,20212l15280,20212e" filled="false" stroked="true" strokeweight=".112803pt" strokecolor="#000000">
                <v:path arrowok="t"/>
              </v:shape>
            </v:group>
            <v:group style="position:absolute;left:15240;top:20211;width:41;height:3" coordorigin="15240,20211" coordsize="41,3">
              <v:shape style="position:absolute;left:15240;top:20211;width:41;height:3" coordorigin="15240,20211" coordsize="41,3" path="m15278,20211l15240,20211,15280,20213,15278,20211xe" filled="false" stroked="true" strokeweight="0pt" strokecolor="#000000">
                <v:path arrowok="t"/>
              </v:shape>
            </v:group>
            <v:group style="position:absolute;left:15240;top:20211;width:41;height:3" coordorigin="15240,20211" coordsize="41,3">
              <v:shape style="position:absolute;left:15240;top:20211;width:41;height:3" coordorigin="15240,20211" coordsize="41,3" path="m15240,20211l15280,20213,15240,20213,15240,20211xe" filled="false" stroked="true" strokeweight="0pt" strokecolor="#000000">
                <v:path arrowok="t"/>
              </v:shape>
            </v:group>
            <v:group style="position:absolute;left:15237;top:20214;width:46;height:2" coordorigin="15237,20214" coordsize="46,2">
              <v:shape style="position:absolute;left:15237;top:20214;width:46;height:2" coordorigin="15237,20214" coordsize="46,0" path="m15237,20214l15283,20214e" filled="false" stroked="true" strokeweight=".112803pt" strokecolor="#000000">
                <v:path arrowok="t"/>
              </v:shape>
            </v:group>
            <v:group style="position:absolute;left:15240;top:20213;width:43;height:3" coordorigin="15240,20213" coordsize="43,3">
              <v:shape style="position:absolute;left:15240;top:20213;width:43;height:3" coordorigin="15240,20213" coordsize="43,3" path="m15280,20213l15240,20213,15283,20215,15280,20213xe" filled="false" stroked="true" strokeweight="0pt" strokecolor="#000000">
                <v:path arrowok="t"/>
              </v:shape>
            </v:group>
            <v:group style="position:absolute;left:15237;top:20213;width:46;height:3" coordorigin="15237,20213" coordsize="46,3">
              <v:shape style="position:absolute;left:15237;top:20213;width:46;height:3" coordorigin="15237,20213" coordsize="46,3" path="m15240,20213l15283,20215,15237,20215,15240,20213xe" filled="false" stroked="true" strokeweight="0pt" strokecolor="#000000">
                <v:path arrowok="t"/>
              </v:shape>
            </v:group>
            <v:group style="position:absolute;left:15235;top:20216;width:48;height:2" coordorigin="15235,20216" coordsize="48,2">
              <v:shape style="position:absolute;left:15235;top:20216;width:48;height:2" coordorigin="15235,20216" coordsize="48,0" path="m15235,20216l15283,20216e" filled="false" stroked="true" strokeweight=".112803pt" strokecolor="#000000">
                <v:path arrowok="t"/>
              </v:shape>
            </v:group>
            <v:group style="position:absolute;left:15237;top:20215;width:46;height:3" coordorigin="15237,20215" coordsize="46,3">
              <v:shape style="position:absolute;left:15237;top:20215;width:46;height:3" coordorigin="15237,20215" coordsize="46,3" path="m15283,20215l15237,20215,15283,20217,15283,20215xe" filled="false" stroked="true" strokeweight="0pt" strokecolor="#000000">
                <v:path arrowok="t"/>
              </v:shape>
            </v:group>
            <v:group style="position:absolute;left:15235;top:20215;width:48;height:3" coordorigin="15235,20215" coordsize="48,3">
              <v:shape style="position:absolute;left:15235;top:20215;width:48;height:3" coordorigin="15235,20215" coordsize="48,3" path="m15237,20215l15283,20217,15235,20217,15237,20215xe" filled="false" stroked="true" strokeweight="0pt" strokecolor="#000000">
                <v:path arrowok="t"/>
              </v:shape>
            </v:group>
            <v:group style="position:absolute;left:15235;top:20218;width:50;height:2" coordorigin="15235,20218" coordsize="50,2">
              <v:shape style="position:absolute;left:15235;top:20218;width:50;height:2" coordorigin="15235,20218" coordsize="50,0" path="m15235,20218l15285,20218e" filled="false" stroked="true" strokeweight=".112803pt" strokecolor="#000000">
                <v:path arrowok="t"/>
              </v:shape>
            </v:group>
            <v:group style="position:absolute;left:15235;top:20217;width:50;height:3" coordorigin="15235,20217" coordsize="50,3">
              <v:shape style="position:absolute;left:15235;top:20217;width:50;height:3" coordorigin="15235,20217" coordsize="50,3" path="m15283,20217l15235,20217,15285,20220,15283,20217xe" filled="false" stroked="true" strokeweight="0pt" strokecolor="#000000">
                <v:path arrowok="t"/>
              </v:shape>
            </v:group>
            <v:group style="position:absolute;left:15235;top:20217;width:50;height:3" coordorigin="15235,20217" coordsize="50,3">
              <v:shape style="position:absolute;left:15235;top:20217;width:50;height:3" coordorigin="15235,20217" coordsize="50,3" path="m15235,20217l15285,20220,15235,20220,15235,20217xe" filled="false" stroked="true" strokeweight="0pt" strokecolor="#000000">
                <v:path arrowok="t"/>
              </v:shape>
            </v:group>
            <v:group style="position:absolute;left:15235;top:20221;width:50;height:2" coordorigin="15235,20221" coordsize="50,2">
              <v:shape style="position:absolute;left:15235;top:20221;width:50;height:2" coordorigin="15235,20221" coordsize="50,0" path="m15235,20221l15285,20221e" filled="false" stroked="true" strokeweight=".112803pt" strokecolor="#000000">
                <v:path arrowok="t"/>
              </v:shape>
            </v:group>
            <v:group style="position:absolute;left:15235;top:20220;width:50;height:3" coordorigin="15235,20220" coordsize="50,3">
              <v:shape style="position:absolute;left:15235;top:20220;width:50;height:3" coordorigin="15235,20220" coordsize="50,3" path="m15285,20220l15235,20220,15285,20222,15285,20220xe" filled="false" stroked="true" strokeweight="0pt" strokecolor="#000000">
                <v:path arrowok="t"/>
              </v:shape>
            </v:group>
            <v:group style="position:absolute;left:15235;top:20220;width:50;height:3" coordorigin="15235,20220" coordsize="50,3">
              <v:shape style="position:absolute;left:15235;top:20220;width:50;height:3" coordorigin="15235,20220" coordsize="50,3" path="m15235,20220l15285,20222,15235,20222,15235,20220xe" filled="false" stroked="true" strokeweight="0pt" strokecolor="#000000">
                <v:path arrowok="t"/>
              </v:shape>
            </v:group>
            <v:group style="position:absolute;left:15233;top:20223;width:55;height:2" coordorigin="15233,20223" coordsize="55,2">
              <v:shape style="position:absolute;left:15233;top:20223;width:55;height:2" coordorigin="15233,20223" coordsize="55,0" path="m15233,20223l15287,20223e" filled="false" stroked="true" strokeweight=".112803pt" strokecolor="#000000">
                <v:path arrowok="t"/>
              </v:shape>
            </v:group>
            <v:group style="position:absolute;left:15235;top:20222;width:52;height:3" coordorigin="15235,20222" coordsize="52,3">
              <v:shape style="position:absolute;left:15235;top:20222;width:52;height:3" coordorigin="15235,20222" coordsize="52,3" path="m15285,20222l15235,20222,15287,20224,15285,20222xe" filled="false" stroked="true" strokeweight="0pt" strokecolor="#000000">
                <v:path arrowok="t"/>
              </v:shape>
            </v:group>
            <v:group style="position:absolute;left:15233;top:20222;width:55;height:3" coordorigin="15233,20222" coordsize="55,3">
              <v:shape style="position:absolute;left:15233;top:20222;width:55;height:3" coordorigin="15233,20222" coordsize="55,3" path="m15235,20222l15287,20224,15233,20224,15235,20222xe" filled="false" stroked="true" strokeweight="0pt" strokecolor="#000000">
                <v:path arrowok="t"/>
              </v:shape>
            </v:group>
            <v:group style="position:absolute;left:15233;top:20225;width:55;height:2" coordorigin="15233,20225" coordsize="55,2">
              <v:shape style="position:absolute;left:15233;top:20225;width:55;height:2" coordorigin="15233,20225" coordsize="55,0" path="m15233,20225l15287,20225e" filled="false" stroked="true" strokeweight=".112803pt" strokecolor="#000000">
                <v:path arrowok="t"/>
              </v:shape>
            </v:group>
            <v:group style="position:absolute;left:15233;top:20224;width:55;height:3" coordorigin="15233,20224" coordsize="55,3">
              <v:shape style="position:absolute;left:15233;top:20224;width:55;height:3" coordorigin="15233,20224" coordsize="55,3" path="m15287,20224l15233,20224,15287,20226,15287,20224xe" filled="false" stroked="true" strokeweight="0pt" strokecolor="#000000">
                <v:path arrowok="t"/>
              </v:shape>
            </v:group>
            <v:group style="position:absolute;left:15233;top:20224;width:55;height:3" coordorigin="15233,20224" coordsize="55,3">
              <v:shape style="position:absolute;left:15233;top:20224;width:55;height:3" coordorigin="15233,20224" coordsize="55,3" path="m15233,20224l15287,20226,15233,20226,15233,20224xe" filled="false" stroked="true" strokeweight="0pt" strokecolor="#000000">
                <v:path arrowok="t"/>
              </v:shape>
            </v:group>
            <v:group style="position:absolute;left:15233;top:20229;width:55;height:2" coordorigin="15233,20229" coordsize="55,2">
              <v:shape style="position:absolute;left:15233;top:20229;width:55;height:2" coordorigin="15233,20229" coordsize="55,0" path="m15233,20229l15287,20229e" filled="false" stroked="true" strokeweight=".225606pt" strokecolor="#000000">
                <v:path arrowok="t"/>
              </v:shape>
            </v:group>
            <v:group style="position:absolute;left:15233;top:20226;width:55;height:5" coordorigin="15233,20226" coordsize="55,5">
              <v:shape style="position:absolute;left:15233;top:20226;width:55;height:5" coordorigin="15233,20226" coordsize="55,5" path="m15287,20226l15233,20226,15287,20231,15287,20226xe" filled="false" stroked="true" strokeweight="0pt" strokecolor="#000000">
                <v:path arrowok="t"/>
              </v:shape>
            </v:group>
            <v:group style="position:absolute;left:15233;top:20226;width:55;height:5" coordorigin="15233,20226" coordsize="55,5">
              <v:shape style="position:absolute;left:15233;top:20226;width:55;height:5" coordorigin="15233,20226" coordsize="55,5" path="m15233,20226l15287,20231,15233,20231,15233,20226xe" filled="false" stroked="true" strokeweight="0pt" strokecolor="#000000">
                <v:path arrowok="t"/>
              </v:shape>
            </v:group>
            <v:group style="position:absolute;left:15233;top:20232;width:55;height:2" coordorigin="15233,20232" coordsize="55,2">
              <v:shape style="position:absolute;left:15233;top:20232;width:55;height:2" coordorigin="15233,20232" coordsize="55,0" path="m15233,20232l15287,20232e" filled="false" stroked="true" strokeweight=".112803pt" strokecolor="#000000">
                <v:path arrowok="t"/>
              </v:shape>
            </v:group>
            <v:group style="position:absolute;left:15233;top:20231;width:55;height:3" coordorigin="15233,20231" coordsize="55,3">
              <v:shape style="position:absolute;left:15233;top:20231;width:55;height:3" coordorigin="15233,20231" coordsize="55,3" path="m15287,20231l15233,20231,15287,20233,15287,20231xe" filled="false" stroked="true" strokeweight="0pt" strokecolor="#000000">
                <v:path arrowok="t"/>
              </v:shape>
            </v:group>
            <v:group style="position:absolute;left:15233;top:20231;width:55;height:3" coordorigin="15233,20231" coordsize="55,3">
              <v:shape style="position:absolute;left:15233;top:20231;width:55;height:3" coordorigin="15233,20231" coordsize="55,3" path="m15233,20231l15287,20233,15233,20233,15233,20231xe" filled="false" stroked="true" strokeweight="0pt" strokecolor="#000000">
                <v:path arrowok="t"/>
              </v:shape>
            </v:group>
            <v:group style="position:absolute;left:15233;top:20234;width:55;height:2" coordorigin="15233,20234" coordsize="55,2">
              <v:shape style="position:absolute;left:15233;top:20234;width:55;height:2" coordorigin="15233,20234" coordsize="55,0" path="m15233,20234l15287,20234e" filled="false" stroked="true" strokeweight=".112803pt" strokecolor="#000000">
                <v:path arrowok="t"/>
              </v:shape>
            </v:group>
            <v:group style="position:absolute;left:15233;top:20233;width:55;height:3" coordorigin="15233,20233" coordsize="55,3">
              <v:shape style="position:absolute;left:15233;top:20233;width:55;height:3" coordorigin="15233,20233" coordsize="55,3" path="m15287,20233l15233,20233,15287,20235,15287,20233xe" filled="false" stroked="true" strokeweight="0pt" strokecolor="#000000">
                <v:path arrowok="t"/>
              </v:shape>
            </v:group>
            <v:group style="position:absolute;left:15233;top:20233;width:55;height:3" coordorigin="15233,20233" coordsize="55,3">
              <v:shape style="position:absolute;left:15233;top:20233;width:55;height:3" coordorigin="15233,20233" coordsize="55,3" path="m15233,20233l15287,20235,15233,20235,15233,20233xe" filled="false" stroked="true" strokeweight="0pt" strokecolor="#000000">
                <v:path arrowok="t"/>
              </v:shape>
            </v:group>
            <v:group style="position:absolute;left:15233;top:20236;width:55;height:2" coordorigin="15233,20236" coordsize="55,2">
              <v:shape style="position:absolute;left:15233;top:20236;width:55;height:2" coordorigin="15233,20236" coordsize="55,0" path="m15233,20236l15287,20236e" filled="false" stroked="true" strokeweight=".112803pt" strokecolor="#000000">
                <v:path arrowok="t"/>
              </v:shape>
            </v:group>
            <v:group style="position:absolute;left:15233;top:20235;width:55;height:3" coordorigin="15233,20235" coordsize="55,3">
              <v:shape style="position:absolute;left:15233;top:20235;width:55;height:3" coordorigin="15233,20235" coordsize="55,3" path="m15287,20235l15233,20235,15285,20238,15287,20235xe" filled="false" stroked="true" strokeweight="0pt" strokecolor="#000000">
                <v:path arrowok="t"/>
              </v:shape>
            </v:group>
            <v:group style="position:absolute;left:15233;top:20235;width:52;height:3" coordorigin="15233,20235" coordsize="52,3">
              <v:shape style="position:absolute;left:15233;top:20235;width:52;height:3" coordorigin="15233,20235" coordsize="52,3" path="m15233,20235l15285,20238,15235,20238,15233,20235xe" filled="false" stroked="true" strokeweight="0pt" strokecolor="#000000">
                <v:path arrowok="t"/>
              </v:shape>
            </v:group>
            <v:group style="position:absolute;left:15235;top:20239;width:50;height:2" coordorigin="15235,20239" coordsize="50,2">
              <v:shape style="position:absolute;left:15235;top:20239;width:50;height:2" coordorigin="15235,20239" coordsize="50,0" path="m15235,20239l15285,20239e" filled="false" stroked="true" strokeweight=".112803pt" strokecolor="#000000">
                <v:path arrowok="t"/>
              </v:shape>
            </v:group>
            <v:group style="position:absolute;left:15235;top:20238;width:50;height:3" coordorigin="15235,20238" coordsize="50,3">
              <v:shape style="position:absolute;left:15235;top:20238;width:50;height:3" coordorigin="15235,20238" coordsize="50,3" path="m15285,20238l15235,20238,15285,20240,15285,20238xe" filled="false" stroked="true" strokeweight="0pt" strokecolor="#000000">
                <v:path arrowok="t"/>
              </v:shape>
            </v:group>
            <v:group style="position:absolute;left:15235;top:20238;width:50;height:3" coordorigin="15235,20238" coordsize="50,3">
              <v:shape style="position:absolute;left:15235;top:20238;width:50;height:3" coordorigin="15235,20238" coordsize="50,3" path="m15235,20238l15285,20240,15235,20240,15235,20238xe" filled="false" stroked="true" strokeweight="0pt" strokecolor="#000000">
                <v:path arrowok="t"/>
              </v:shape>
            </v:group>
            <v:group style="position:absolute;left:15235;top:20241;width:50;height:2" coordorigin="15235,20241" coordsize="50,2">
              <v:shape style="position:absolute;left:15235;top:20241;width:50;height:2" coordorigin="15235,20241" coordsize="50,0" path="m15235,20241l15285,20241e" filled="false" stroked="true" strokeweight=".112803pt" strokecolor="#000000">
                <v:path arrowok="t"/>
              </v:shape>
            </v:group>
            <v:group style="position:absolute;left:15235;top:20240;width:50;height:3" coordorigin="15235,20240" coordsize="50,3">
              <v:shape style="position:absolute;left:15235;top:20240;width:50;height:3" coordorigin="15235,20240" coordsize="50,3" path="m15285,20240l15235,20240,15283,20242,15285,20240xe" filled="false" stroked="true" strokeweight="0pt" strokecolor="#000000">
                <v:path arrowok="t"/>
              </v:shape>
            </v:group>
            <v:group style="position:absolute;left:15235;top:20240;width:48;height:3" coordorigin="15235,20240" coordsize="48,3">
              <v:shape style="position:absolute;left:15235;top:20240;width:48;height:3" coordorigin="15235,20240" coordsize="48,3" path="m15235,20240l15283,20242,15235,20242,15235,20240xe" filled="false" stroked="true" strokeweight="0pt" strokecolor="#000000">
                <v:path arrowok="t"/>
              </v:shape>
            </v:group>
            <v:group style="position:absolute;left:15235;top:20243;width:48;height:2" coordorigin="15235,20243" coordsize="48,2">
              <v:shape style="position:absolute;left:15235;top:20243;width:48;height:2" coordorigin="15235,20243" coordsize="48,0" path="m15235,20243l15283,20243e" filled="false" stroked="true" strokeweight=".112803pt" strokecolor="#000000">
                <v:path arrowok="t"/>
              </v:shape>
            </v:group>
            <v:group style="position:absolute;left:15235;top:20242;width:48;height:3" coordorigin="15235,20242" coordsize="48,3">
              <v:shape style="position:absolute;left:15235;top:20242;width:48;height:3" coordorigin="15235,20242" coordsize="48,3" path="m15283,20242l15235,20242,15283,20244,15283,20242xe" filled="false" stroked="true" strokeweight="0pt" strokecolor="#000000">
                <v:path arrowok="t"/>
              </v:shape>
            </v:group>
            <v:group style="position:absolute;left:15235;top:20242;width:48;height:3" coordorigin="15235,20242" coordsize="48,3">
              <v:shape style="position:absolute;left:15235;top:20242;width:48;height:3" coordorigin="15235,20242" coordsize="48,3" path="m15235,20242l15283,20244,15237,20244,15235,20242xe" filled="false" stroked="true" strokeweight="0pt" strokecolor="#000000">
                <v:path arrowok="t"/>
              </v:shape>
            </v:group>
            <v:group style="position:absolute;left:15237;top:20245;width:46;height:2" coordorigin="15237,20245" coordsize="46,2">
              <v:shape style="position:absolute;left:15237;top:20245;width:46;height:2" coordorigin="15237,20245" coordsize="46,0" path="m15237,20245l15283,20245e" filled="false" stroked="true" strokeweight=".112803pt" strokecolor="#000000">
                <v:path arrowok="t"/>
              </v:shape>
            </v:group>
            <v:group style="position:absolute;left:15237;top:20244;width:46;height:3" coordorigin="15237,20244" coordsize="46,3">
              <v:shape style="position:absolute;left:15237;top:20244;width:46;height:3" coordorigin="15237,20244" coordsize="46,3" path="m15283,20244l15237,20244,15280,20247,15283,20244xe" filled="false" stroked="true" strokeweight="0pt" strokecolor="#000000">
                <v:path arrowok="t"/>
              </v:shape>
            </v:group>
            <v:group style="position:absolute;left:15237;top:20244;width:43;height:3" coordorigin="15237,20244" coordsize="43,3">
              <v:shape style="position:absolute;left:15237;top:20244;width:43;height:3" coordorigin="15237,20244" coordsize="43,3" path="m15237,20244l15280,20247,15240,20247,15237,20244xe" filled="false" stroked="true" strokeweight="0pt" strokecolor="#000000">
                <v:path arrowok="t"/>
              </v:shape>
            </v:group>
            <v:group style="position:absolute;left:15240;top:20248;width:41;height:2" coordorigin="15240,20248" coordsize="41,2">
              <v:shape style="position:absolute;left:15240;top:20248;width:41;height:2" coordorigin="15240,20248" coordsize="41,0" path="m15240,20248l15280,20248e" filled="false" stroked="true" strokeweight=".112803pt" strokecolor="#000000">
                <v:path arrowok="t"/>
              </v:shape>
            </v:group>
            <v:group style="position:absolute;left:15240;top:20247;width:41;height:3" coordorigin="15240,20247" coordsize="41,3">
              <v:shape style="position:absolute;left:15240;top:20247;width:41;height:3" coordorigin="15240,20247" coordsize="41,3" path="m15280,20247l15240,20247,15278,20249,15280,20247xe" filled="false" stroked="true" strokeweight="0pt" strokecolor="#000000">
                <v:path arrowok="t"/>
              </v:shape>
            </v:group>
            <v:group style="position:absolute;left:15240;top:20247;width:39;height:3" coordorigin="15240,20247" coordsize="39,3">
              <v:shape style="position:absolute;left:15240;top:20247;width:39;height:3" coordorigin="15240,20247" coordsize="39,3" path="m15240,20247l15278,20249,15240,20249,15240,20247xe" filled="false" stroked="true" strokeweight="0pt" strokecolor="#000000">
                <v:path arrowok="t"/>
              </v:shape>
            </v:group>
            <v:group style="position:absolute;left:15240;top:20250;width:39;height:2" coordorigin="15240,20250" coordsize="39,2">
              <v:shape style="position:absolute;left:15240;top:20250;width:39;height:2" coordorigin="15240,20250" coordsize="39,0" path="m15240,20250l15278,20250e" filled="false" stroked="true" strokeweight=".112803pt" strokecolor="#000000">
                <v:path arrowok="t"/>
              </v:shape>
            </v:group>
            <v:group style="position:absolute;left:15240;top:20249;width:39;height:3" coordorigin="15240,20249" coordsize="39,3">
              <v:shape style="position:absolute;left:15240;top:20249;width:39;height:3" coordorigin="15240,20249" coordsize="39,3" path="m15278,20249l15240,20249,15278,20251,15278,20249xe" filled="false" stroked="true" strokeweight="0pt" strokecolor="#000000">
                <v:path arrowok="t"/>
              </v:shape>
            </v:group>
            <v:group style="position:absolute;left:15240;top:20249;width:39;height:3" coordorigin="15240,20249" coordsize="39,3">
              <v:shape style="position:absolute;left:15240;top:20249;width:39;height:3" coordorigin="15240,20249" coordsize="39,3" path="m15240,20249l15278,20251,15242,20251,15240,20249xe" filled="false" stroked="true" strokeweight="0pt" strokecolor="#000000">
                <v:path arrowok="t"/>
              </v:shape>
            </v:group>
            <v:group style="position:absolute;left:15242;top:20251;width:37;height:2" coordorigin="15242,20251" coordsize="37,2">
              <v:shape style="position:absolute;left:15242;top:20251;width:37;height:2" coordorigin="15242,20251" coordsize="37,0" path="m15242,20251l15278,20251e" filled="false" stroked="true" strokeweight="0pt" strokecolor="#000000">
                <v:path arrowok="t"/>
              </v:shape>
            </v:group>
            <v:group style="position:absolute;left:15242;top:20251;width:37;height:2" coordorigin="15242,20251" coordsize="37,2">
              <v:shape style="position:absolute;left:15242;top:20251;width:37;height:2" coordorigin="15242,20251" coordsize="37,0" path="m15242,20251l15278,20251e" filled="false" stroked="true" strokeweight="0pt" strokecolor="#000000">
                <v:path arrowok="t"/>
              </v:shape>
            </v:group>
            <v:group style="position:absolute;left:15242;top:20251;width:34;height:2" coordorigin="15242,20251" coordsize="34,2">
              <v:shape style="position:absolute;left:15242;top:20251;width:34;height:2" coordorigin="15242,20251" coordsize="34,0" path="m15242,20251l15276,20251e" filled="false" stroked="true" strokeweight="0pt" strokecolor="#000000">
                <v:path arrowok="t"/>
              </v:shape>
            </v:group>
            <v:group style="position:absolute;left:15244;top:20252;width:32;height:2" coordorigin="15244,20252" coordsize="32,2">
              <v:shape style="position:absolute;left:15244;top:20252;width:32;height:2" coordorigin="15244,20252" coordsize="32,0" path="m15244,20252l15276,20252e" filled="false" stroked="true" strokeweight=".112803pt" strokecolor="#000000">
                <v:path arrowok="t"/>
              </v:shape>
            </v:group>
            <v:group style="position:absolute;left:15244;top:20251;width:32;height:3" coordorigin="15244,20251" coordsize="32,3">
              <v:shape style="position:absolute;left:15244;top:20251;width:32;height:3" coordorigin="15244,20251" coordsize="32,3" path="m15276,20251l15244,20251,15274,20253,15276,20251xe" filled="false" stroked="true" strokeweight="0pt" strokecolor="#000000">
                <v:path arrowok="t"/>
              </v:shape>
            </v:group>
            <v:group style="position:absolute;left:15244;top:20251;width:30;height:3" coordorigin="15244,20251" coordsize="30,3">
              <v:shape style="position:absolute;left:15244;top:20251;width:30;height:3" coordorigin="15244,20251" coordsize="30,3" path="m15244,20251l15274,20253,15246,20253,15244,20251xe" filled="false" stroked="true" strokeweight="0pt" strokecolor="#000000">
                <v:path arrowok="t"/>
              </v:shape>
            </v:group>
            <v:group style="position:absolute;left:15246;top:20253;width:28;height:2" coordorigin="15246,20253" coordsize="28,2">
              <v:shape style="position:absolute;left:15246;top:20253;width:28;height:2" coordorigin="15246,20253" coordsize="28,0" path="m15246,20253l15274,20253e" filled="false" stroked="true" strokeweight="0pt" strokecolor="#000000">
                <v:path arrowok="t"/>
              </v:shape>
            </v:group>
            <v:group style="position:absolute;left:15246;top:20253;width:28;height:2" coordorigin="15246,20253" coordsize="28,2">
              <v:shape style="position:absolute;left:15246;top:20253;width:28;height:2" coordorigin="15246,20253" coordsize="28,0" path="m15246,20253l15274,20253e" filled="false" stroked="true" strokeweight="0pt" strokecolor="#000000">
                <v:path arrowok="t"/>
              </v:shape>
            </v:group>
            <v:group style="position:absolute;left:15246;top:20253;width:25;height:2" coordorigin="15246,20253" coordsize="25,2">
              <v:shape style="position:absolute;left:15246;top:20253;width:25;height:2" coordorigin="15246,20253" coordsize="25,0" path="m15246,20253l15271,20253e" filled="false" stroked="true" strokeweight="0pt" strokecolor="#000000">
                <v:path arrowok="t"/>
              </v:shape>
            </v:group>
            <v:group style="position:absolute;left:15249;top:20253;width:23;height:3" coordorigin="15249,20253" coordsize="23,3">
              <v:shape style="position:absolute;left:15249;top:20253;width:23;height:3" coordorigin="15249,20253" coordsize="23,3" path="m15249,20253l15269,20256,15271,20253,15249,20253xe" filled="true" fillcolor="#000000" stroked="false">
                <v:path arrowok="t"/>
                <v:fill type="solid"/>
              </v:shape>
              <v:shape style="position:absolute;left:15249;top:20253;width:23;height:3" coordorigin="15249,20253" coordsize="23,3" path="m15249,20253l15251,20256,15269,20256,15249,20253xe" filled="true" fillcolor="#000000" stroked="false">
                <v:path arrowok="t"/>
                <v:fill type="solid"/>
              </v:shape>
            </v:group>
            <v:group style="position:absolute;left:15249;top:20253;width:23;height:3" coordorigin="15249,20253" coordsize="23,3">
              <v:shape style="position:absolute;left:15249;top:20253;width:23;height:3" coordorigin="15249,20253" coordsize="23,3" path="m15271,20253l15249,20253,15269,20256,15271,20253xe" filled="false" stroked="true" strokeweight="0pt" strokecolor="#000000">
                <v:path arrowok="t"/>
              </v:shape>
            </v:group>
            <v:group style="position:absolute;left:15249;top:20253;width:21;height:3" coordorigin="15249,20253" coordsize="21,3">
              <v:shape style="position:absolute;left:15249;top:20253;width:21;height:3" coordorigin="15249,20253" coordsize="21,3" path="m15249,20253l15269,20256,15251,20256,15249,20253xe" filled="false" stroked="true" strokeweight="0pt" strokecolor="#000000">
                <v:path arrowok="t"/>
              </v:shape>
            </v:group>
            <v:group style="position:absolute;left:15251;top:20256;width:19;height:2" coordorigin="15251,20256" coordsize="19,2">
              <v:shape style="position:absolute;left:15251;top:20256;width:19;height:2" coordorigin="15251,20256" coordsize="19,0" path="m15251,20256l15269,20256e" filled="false" stroked="true" strokeweight="0pt" strokecolor="#000000">
                <v:path arrowok="t"/>
              </v:shape>
            </v:group>
            <v:group style="position:absolute;left:15251;top:20256;width:19;height:2" coordorigin="15251,20256" coordsize="19,2">
              <v:shape style="position:absolute;left:15251;top:20256;width:19;height:2" coordorigin="15251,20256" coordsize="19,0" path="m15251,20256l15269,20256e" filled="false" stroked="true" strokeweight="0pt" strokecolor="#000000">
                <v:path arrowok="t"/>
              </v:shape>
            </v:group>
            <v:group style="position:absolute;left:15251;top:20256;width:16;height:2" coordorigin="15251,20256" coordsize="16,2">
              <v:shape style="position:absolute;left:15251;top:20256;width:16;height:2" coordorigin="15251,20256" coordsize="16,0" path="m15251,20256l15267,20256e" filled="false" stroked="true" strokeweight="0pt" strokecolor="#000000">
                <v:path arrowok="t"/>
              </v:shape>
            </v:group>
            <v:group style="position:absolute;left:15253;top:20256;width:10;height:2" coordorigin="15253,20256" coordsize="10,2">
              <v:shape style="position:absolute;left:15253;top:20256;width:10;height:2" coordorigin="15253,20256" coordsize="10,0" path="m15253,20256l15262,20256e" filled="false" stroked="true" strokeweight="0pt" strokecolor="#000000">
                <v:path arrowok="t"/>
              </v:shape>
            </v:group>
            <v:group style="position:absolute;left:15255;top:20256;width:7;height:2" coordorigin="15255,20256" coordsize="7,2">
              <v:shape style="position:absolute;left:15255;top:20256;width:7;height:2" coordorigin="15255,20256" coordsize="7,0" path="m15255,20256l15262,20256e" filled="false" stroked="true" strokeweight="0pt" strokecolor="#000000">
                <v:path arrowok="t"/>
              </v:shape>
            </v:group>
            <v:group style="position:absolute;left:15253;top:20256;width:10;height:2" coordorigin="15253,20256" coordsize="10,2">
              <v:shape style="position:absolute;left:15253;top:20256;width:10;height:2" coordorigin="15253,20256" coordsize="10,0" path="m15253,20256l15262,20256e" filled="false" stroked="true" strokeweight="0pt" strokecolor="#000000">
                <v:path arrowok="t"/>
              </v:shape>
            </v:group>
            <v:group style="position:absolute;left:15253;top:20256;width:14;height:2" coordorigin="15253,20256" coordsize="14,2">
              <v:shape style="position:absolute;left:15253;top:20256;width:14;height:2" coordorigin="15253,20256" coordsize="14,0" path="m15253,20256l15267,20256e" filled="false" stroked="true" strokeweight="0pt" strokecolor="#000000">
                <v:path arrowok="t"/>
              </v:shape>
            </v:group>
            <v:group style="position:absolute;left:15253;top:20256;width:14;height:2" coordorigin="15253,20256" coordsize="14,2">
              <v:shape style="position:absolute;left:15253;top:20256;width:14;height:2" coordorigin="15253,20256" coordsize="14,0" path="m15253,20256l15267,20256e" filled="false" stroked="true" strokeweight="0pt" strokecolor="#000000">
                <v:path arrowok="t"/>
              </v:shape>
            </v:group>
            <v:group style="position:absolute;left:14937;top:20244;width:7;height:2" coordorigin="14937,20244" coordsize="7,2">
              <v:shape style="position:absolute;left:14937;top:20244;width:7;height:2" coordorigin="14937,20244" coordsize="7,0" path="m14937,20244l14944,20244e" filled="false" stroked="true" strokeweight="0pt" strokecolor="#000000">
                <v:path arrowok="t"/>
              </v:shape>
            </v:group>
            <v:group style="position:absolute;left:14937;top:20244;width:7;height:2" coordorigin="14937,20244" coordsize="7,2">
              <v:shape style="position:absolute;left:14937;top:20244;width:7;height:2" coordorigin="14937,20244" coordsize="7,0" path="m14937,20244l14944,20244e" filled="false" stroked="true" strokeweight="0pt" strokecolor="#000000">
                <v:path arrowok="t"/>
              </v:shape>
            </v:group>
            <v:group style="position:absolute;left:14937;top:20244;width:12;height:2" coordorigin="14937,20244" coordsize="12,2">
              <v:shape style="position:absolute;left:14937;top:20244;width:12;height:2" coordorigin="14937,20244" coordsize="12,0" path="m14937,20244l14949,20244e" filled="false" stroked="true" strokeweight="0pt" strokecolor="#000000">
                <v:path arrowok="t"/>
              </v:shape>
            </v:group>
            <v:group style="position:absolute;left:14937;top:20244;width:12;height:2" coordorigin="14937,20244" coordsize="12,2">
              <v:shape style="position:absolute;left:14937;top:20244;width:12;height:2" coordorigin="14937,20244" coordsize="12,0" path="m14937,20244l14949,20244e" filled="false" stroked="true" strokeweight="0pt" strokecolor="#000000">
                <v:path arrowok="t"/>
              </v:shape>
            </v:group>
            <v:group style="position:absolute;left:14937;top:20244;width:12;height:2" coordorigin="14937,20244" coordsize="12,2">
              <v:shape style="position:absolute;left:14937;top:20244;width:12;height:2" coordorigin="14937,20244" coordsize="12,0" path="m14937,20244l14949,20244e" filled="false" stroked="true" strokeweight="0pt" strokecolor="#000000">
                <v:path arrowok="t"/>
              </v:shape>
            </v:group>
            <v:group style="position:absolute;left:14933;top:20244;width:19;height:2" coordorigin="14933,20244" coordsize="19,2">
              <v:shape style="position:absolute;left:14933;top:20244;width:19;height:2" coordorigin="14933,20244" coordsize="19,0" path="m14933,20244l14951,20244e" filled="false" stroked="true" strokeweight="0pt" strokecolor="#000000">
                <v:path arrowok="t"/>
              </v:shape>
            </v:group>
            <v:group style="position:absolute;left:14937;top:20244;width:14;height:2" coordorigin="14937,20244" coordsize="14,2">
              <v:shape style="position:absolute;left:14937;top:20244;width:14;height:2" coordorigin="14937,20244" coordsize="14,0" path="m14937,20244l14951,20244e" filled="false" stroked="true" strokeweight="0pt" strokecolor="#000000">
                <v:path arrowok="t"/>
              </v:shape>
            </v:group>
            <v:group style="position:absolute;left:14933;top:20244;width:19;height:2" coordorigin="14933,20244" coordsize="19,2">
              <v:shape style="position:absolute;left:14933;top:20244;width:19;height:2" coordorigin="14933,20244" coordsize="19,0" path="m14933,20244l14951,20244e" filled="false" stroked="true" strokeweight="0pt" strokecolor="#000000">
                <v:path arrowok="t"/>
              </v:shape>
            </v:group>
            <v:group style="position:absolute;left:14931;top:20244;width:23;height:3" coordorigin="14931,20244" coordsize="23,3">
              <v:shape style="position:absolute;left:14931;top:20244;width:23;height:3" coordorigin="14931,20244" coordsize="23,3" path="m14931,20247l14953,20247,14933,20244,14931,20247xe" filled="true" fillcolor="#000000" stroked="false">
                <v:path arrowok="t"/>
                <v:fill type="solid"/>
              </v:shape>
              <v:shape style="position:absolute;left:14931;top:20244;width:23;height:3" coordorigin="14931,20244" coordsize="23,3" path="m14933,20244l14953,20247,14951,20244,14933,20244xe" filled="true" fillcolor="#000000" stroked="false">
                <v:path arrowok="t"/>
                <v:fill type="solid"/>
              </v:shape>
            </v:group>
            <v:group style="position:absolute;left:14933;top:20244;width:21;height:3" coordorigin="14933,20244" coordsize="21,3">
              <v:shape style="position:absolute;left:14933;top:20244;width:21;height:3" coordorigin="14933,20244" coordsize="21,3" path="m14951,20244l14933,20244,14953,20247,14951,20244xe" filled="false" stroked="true" strokeweight="0pt" strokecolor="#000000">
                <v:path arrowok="t"/>
              </v:shape>
            </v:group>
            <v:group style="position:absolute;left:14931;top:20244;width:23;height:3" coordorigin="14931,20244" coordsize="23,3">
              <v:shape style="position:absolute;left:14931;top:20244;width:23;height:3" coordorigin="14931,20244" coordsize="23,3" path="m14933,20244l14953,20247,14931,20247,14933,20244xe" filled="false" stroked="true" strokeweight="0pt" strokecolor="#000000">
                <v:path arrowok="t"/>
              </v:shape>
            </v:group>
            <v:group style="position:absolute;left:14928;top:20247;width:28;height:2" coordorigin="14928,20247" coordsize="28,2">
              <v:shape style="position:absolute;left:14928;top:20247;width:28;height:2" coordorigin="14928,20247" coordsize="28,0" path="m14928,20247l14955,20247e" filled="false" stroked="true" strokeweight="0pt" strokecolor="#000000">
                <v:path arrowok="t"/>
              </v:shape>
            </v:group>
            <v:group style="position:absolute;left:14931;top:20247;width:25;height:2" coordorigin="14931,20247" coordsize="25,2">
              <v:shape style="position:absolute;left:14931;top:20247;width:25;height:2" coordorigin="14931,20247" coordsize="25,0" path="m14931,20247l14955,20247e" filled="false" stroked="true" strokeweight="0pt" strokecolor="#000000">
                <v:path arrowok="t"/>
              </v:shape>
            </v:group>
            <v:group style="position:absolute;left:14928;top:20247;width:28;height:2" coordorigin="14928,20247" coordsize="28,2">
              <v:shape style="position:absolute;left:14928;top:20247;width:28;height:2" coordorigin="14928,20247" coordsize="28,0" path="m14928,20247l14955,20247e" filled="false" stroked="true" strokeweight="0pt" strokecolor="#000000">
                <v:path arrowok="t"/>
              </v:shape>
            </v:group>
            <v:group style="position:absolute;left:14926;top:20248;width:32;height:2" coordorigin="14926,20248" coordsize="32,2">
              <v:shape style="position:absolute;left:14926;top:20248;width:32;height:2" coordorigin="14926,20248" coordsize="32,0" path="m14926,20248l14958,20248e" filled="false" stroked="true" strokeweight=".112803pt" strokecolor="#000000">
                <v:path arrowok="t"/>
              </v:shape>
            </v:group>
            <v:group style="position:absolute;left:14928;top:20247;width:30;height:3" coordorigin="14928,20247" coordsize="30,3">
              <v:shape style="position:absolute;left:14928;top:20247;width:30;height:3" coordorigin="14928,20247" coordsize="30,3" path="m14955,20247l14928,20247,14958,20249,14955,20247xe" filled="false" stroked="true" strokeweight="0pt" strokecolor="#000000">
                <v:path arrowok="t"/>
              </v:shape>
            </v:group>
            <v:group style="position:absolute;left:14926;top:20247;width:32;height:3" coordorigin="14926,20247" coordsize="32,3">
              <v:shape style="position:absolute;left:14926;top:20247;width:32;height:3" coordorigin="14926,20247" coordsize="32,3" path="m14928,20247l14958,20249,14926,20249,14928,20247xe" filled="false" stroked="true" strokeweight="0pt" strokecolor="#000000">
                <v:path arrowok="t"/>
              </v:shape>
            </v:group>
            <v:group style="position:absolute;left:14924;top:20249;width:37;height:2" coordorigin="14924,20249" coordsize="37,2">
              <v:shape style="position:absolute;left:14924;top:20249;width:37;height:2" coordorigin="14924,20249" coordsize="37,0" path="m14924,20249l14960,20249e" filled="false" stroked="true" strokeweight="0pt" strokecolor="#000000">
                <v:path arrowok="t"/>
              </v:shape>
            </v:group>
            <v:group style="position:absolute;left:14926;top:20249;width:34;height:2" coordorigin="14926,20249" coordsize="34,2">
              <v:shape style="position:absolute;left:14926;top:20249;width:34;height:2" coordorigin="14926,20249" coordsize="34,0" path="m14926,20249l14960,20249e" filled="false" stroked="true" strokeweight="0pt" strokecolor="#000000">
                <v:path arrowok="t"/>
              </v:shape>
            </v:group>
            <v:group style="position:absolute;left:14924;top:20249;width:37;height:2" coordorigin="14924,20249" coordsize="37,2">
              <v:shape style="position:absolute;left:14924;top:20249;width:37;height:2" coordorigin="14924,20249" coordsize="37,0" path="m14924,20249l14960,20249e" filled="false" stroked="true" strokeweight="0pt" strokecolor="#000000">
                <v:path arrowok="t"/>
              </v:shape>
            </v:group>
            <v:group style="position:absolute;left:14924;top:20250;width:39;height:2" coordorigin="14924,20250" coordsize="39,2">
              <v:shape style="position:absolute;left:14924;top:20250;width:39;height:2" coordorigin="14924,20250" coordsize="39,0" path="m14924,20250l14962,20250e" filled="false" stroked="true" strokeweight=".112803pt" strokecolor="#000000">
                <v:path arrowok="t"/>
              </v:shape>
            </v:group>
            <v:group style="position:absolute;left:14924;top:20249;width:39;height:3" coordorigin="14924,20249" coordsize="39,3">
              <v:shape style="position:absolute;left:14924;top:20249;width:39;height:3" coordorigin="14924,20249" coordsize="39,3" path="m14960,20249l14924,20249,14962,20251,14960,20249xe" filled="false" stroked="true" strokeweight="0pt" strokecolor="#000000">
                <v:path arrowok="t"/>
              </v:shape>
            </v:group>
            <v:group style="position:absolute;left:14924;top:20249;width:39;height:3" coordorigin="14924,20249" coordsize="39,3">
              <v:shape style="position:absolute;left:14924;top:20249;width:39;height:3" coordorigin="14924,20249" coordsize="39,3" path="m14924,20249l14962,20251,14924,20251,14924,20249xe" filled="false" stroked="true" strokeweight="0pt" strokecolor="#000000">
                <v:path arrowok="t"/>
              </v:shape>
            </v:group>
            <v:group style="position:absolute;left:14922;top:20252;width:41;height:2" coordorigin="14922,20252" coordsize="41,2">
              <v:shape style="position:absolute;left:14922;top:20252;width:41;height:2" coordorigin="14922,20252" coordsize="41,0" path="m14922,20252l14962,20252e" filled="false" stroked="true" strokeweight=".112803pt" strokecolor="#000000">
                <v:path arrowok="t"/>
              </v:shape>
            </v:group>
            <v:group style="position:absolute;left:14924;top:20251;width:39;height:3" coordorigin="14924,20251" coordsize="39,3">
              <v:shape style="position:absolute;left:14924;top:20251;width:39;height:3" coordorigin="14924,20251" coordsize="39,3" path="m14962,20251l14924,20251,14962,20253,14962,20251xe" filled="false" stroked="true" strokeweight="0pt" strokecolor="#000000">
                <v:path arrowok="t"/>
              </v:shape>
            </v:group>
            <v:group style="position:absolute;left:14922;top:20251;width:41;height:3" coordorigin="14922,20251" coordsize="41,3">
              <v:shape style="position:absolute;left:14922;top:20251;width:41;height:3" coordorigin="14922,20251" coordsize="41,3" path="m14924,20251l14962,20253,14922,20253,14924,20251xe" filled="false" stroked="true" strokeweight="0pt" strokecolor="#000000">
                <v:path arrowok="t"/>
              </v:shape>
            </v:group>
            <v:group style="position:absolute;left:14919;top:20255;width:46;height:2" coordorigin="14919,20255" coordsize="46,2">
              <v:shape style="position:absolute;left:14919;top:20255;width:46;height:2" coordorigin="14919,20255" coordsize="46,0" path="m14919,20255l14964,20255e" filled="false" stroked="true" strokeweight=".112803pt" strokecolor="#000000">
                <v:path arrowok="t"/>
              </v:shape>
            </v:group>
            <v:group style="position:absolute;left:14922;top:20253;width:43;height:3" coordorigin="14922,20253" coordsize="43,3">
              <v:shape style="position:absolute;left:14922;top:20253;width:43;height:3" coordorigin="14922,20253" coordsize="43,3" path="m14962,20253l14922,20253,14964,20256,14962,20253xe" filled="false" stroked="true" strokeweight="0pt" strokecolor="#000000">
                <v:path arrowok="t"/>
              </v:shape>
            </v:group>
            <v:group style="position:absolute;left:14919;top:20253;width:46;height:3" coordorigin="14919,20253" coordsize="46,3">
              <v:shape style="position:absolute;left:14919;top:20253;width:46;height:3" coordorigin="14919,20253" coordsize="46,3" path="m14922,20253l14964,20256,14919,20256,14922,20253xe" filled="false" stroked="true" strokeweight="0pt" strokecolor="#000000">
                <v:path arrowok="t"/>
              </v:shape>
            </v:group>
            <v:group style="position:absolute;left:14919;top:20257;width:48;height:2" coordorigin="14919,20257" coordsize="48,2">
              <v:shape style="position:absolute;left:14919;top:20257;width:48;height:2" coordorigin="14919,20257" coordsize="48,0" path="m14919,20257l14967,20257e" filled="false" stroked="true" strokeweight=".112803pt" strokecolor="#000000">
                <v:path arrowok="t"/>
              </v:shape>
            </v:group>
            <v:group style="position:absolute;left:14919;top:20256;width:48;height:3" coordorigin="14919,20256" coordsize="48,3">
              <v:shape style="position:absolute;left:14919;top:20256;width:48;height:3" coordorigin="14919,20256" coordsize="48,3" path="m14964,20256l14919,20256,14967,20258,14964,20256xe" filled="false" stroked="true" strokeweight="0pt" strokecolor="#000000">
                <v:path arrowok="t"/>
              </v:shape>
            </v:group>
            <v:group style="position:absolute;left:14919;top:20256;width:48;height:3" coordorigin="14919,20256" coordsize="48,3">
              <v:shape style="position:absolute;left:14919;top:20256;width:48;height:3" coordorigin="14919,20256" coordsize="48,3" path="m14919,20256l14967,20258,14919,20258,14919,20256xe" filled="false" stroked="true" strokeweight="0pt" strokecolor="#000000">
                <v:path arrowok="t"/>
              </v:shape>
            </v:group>
            <v:group style="position:absolute;left:14917;top:20259;width:50;height:2" coordorigin="14917,20259" coordsize="50,2">
              <v:shape style="position:absolute;left:14917;top:20259;width:50;height:2" coordorigin="14917,20259" coordsize="50,0" path="m14917,20259l14967,20259e" filled="false" stroked="true" strokeweight=".112803pt" strokecolor="#000000">
                <v:path arrowok="t"/>
              </v:shape>
            </v:group>
            <v:group style="position:absolute;left:14919;top:20258;width:48;height:3" coordorigin="14919,20258" coordsize="48,3">
              <v:shape style="position:absolute;left:14919;top:20258;width:48;height:3" coordorigin="14919,20258" coordsize="48,3" path="m14967,20258l14919,20258,14967,20260,14967,20258xe" filled="false" stroked="true" strokeweight="0pt" strokecolor="#000000">
                <v:path arrowok="t"/>
              </v:shape>
            </v:group>
            <v:group style="position:absolute;left:14917;top:20258;width:50;height:3" coordorigin="14917,20258" coordsize="50,3">
              <v:shape style="position:absolute;left:14917;top:20258;width:50;height:3" coordorigin="14917,20258" coordsize="50,3" path="m14919,20258l14967,20260,14917,20260,14919,20258xe" filled="false" stroked="true" strokeweight="0pt" strokecolor="#000000">
                <v:path arrowok="t"/>
              </v:shape>
            </v:group>
            <v:group style="position:absolute;left:14917;top:20261;width:50;height:2" coordorigin="14917,20261" coordsize="50,2">
              <v:shape style="position:absolute;left:14917;top:20261;width:50;height:2" coordorigin="14917,20261" coordsize="50,0" path="m14917,20261l14967,20261e" filled="false" stroked="true" strokeweight=".112803pt" strokecolor="#000000">
                <v:path arrowok="t"/>
              </v:shape>
            </v:group>
            <v:group style="position:absolute;left:14917;top:20260;width:50;height:3" coordorigin="14917,20260" coordsize="50,3">
              <v:shape style="position:absolute;left:14917;top:20260;width:50;height:3" coordorigin="14917,20260" coordsize="50,3" path="m14967,20260l14917,20260,14967,20262,14967,20260xe" filled="false" stroked="true" strokeweight="0pt" strokecolor="#000000">
                <v:path arrowok="t"/>
              </v:shape>
            </v:group>
            <v:group style="position:absolute;left:14917;top:20260;width:50;height:3" coordorigin="14917,20260" coordsize="50,3">
              <v:shape style="position:absolute;left:14917;top:20260;width:50;height:3" coordorigin="14917,20260" coordsize="50,3" path="m14917,20260l14967,20262,14917,20262,14917,20260xe" filled="false" stroked="true" strokeweight="0pt" strokecolor="#000000">
                <v:path arrowok="t"/>
              </v:shape>
            </v:group>
            <v:group style="position:absolute;left:14917;top:20264;width:52;height:2" coordorigin="14917,20264" coordsize="52,2">
              <v:shape style="position:absolute;left:14917;top:20264;width:52;height:2" coordorigin="14917,20264" coordsize="52,0" path="m14917,20264l14969,20264e" filled="false" stroked="true" strokeweight=".112803pt" strokecolor="#000000">
                <v:path arrowok="t"/>
              </v:shape>
            </v:group>
            <v:group style="position:absolute;left:14917;top:20262;width:52;height:3" coordorigin="14917,20262" coordsize="52,3">
              <v:shape style="position:absolute;left:14917;top:20262;width:52;height:3" coordorigin="14917,20262" coordsize="52,3" path="m14967,20262l14917,20262,14969,20265,14967,20262xe" filled="false" stroked="true" strokeweight="0pt" strokecolor="#000000">
                <v:path arrowok="t"/>
              </v:shape>
            </v:group>
            <v:group style="position:absolute;left:14917;top:20262;width:52;height:3" coordorigin="14917,20262" coordsize="52,3">
              <v:shape style="position:absolute;left:14917;top:20262;width:52;height:3" coordorigin="14917,20262" coordsize="52,3" path="m14917,20262l14969,20265,14917,20265,14917,20262xe" filled="false" stroked="true" strokeweight="0pt" strokecolor="#000000">
                <v:path arrowok="t"/>
              </v:shape>
            </v:group>
            <v:group style="position:absolute;left:14915;top:20266;width:55;height:2" coordorigin="14915,20266" coordsize="55,2">
              <v:shape style="position:absolute;left:14915;top:20266;width:55;height:2" coordorigin="14915,20266" coordsize="55,0" path="m14915,20266l14969,20266e" filled="false" stroked="true" strokeweight=".112803pt" strokecolor="#000000">
                <v:path arrowok="t"/>
              </v:shape>
            </v:group>
            <v:group style="position:absolute;left:14917;top:20265;width:52;height:3" coordorigin="14917,20265" coordsize="52,3">
              <v:shape style="position:absolute;left:14917;top:20265;width:52;height:3" coordorigin="14917,20265" coordsize="52,3" path="m14969,20265l14917,20265,14969,20267,14969,20265xe" filled="false" stroked="true" strokeweight="0pt" strokecolor="#000000">
                <v:path arrowok="t"/>
              </v:shape>
            </v:group>
            <v:group style="position:absolute;left:14915;top:20265;width:55;height:3" coordorigin="14915,20265" coordsize="55,3">
              <v:shape style="position:absolute;left:14915;top:20265;width:55;height:3" coordorigin="14915,20265" coordsize="55,3" path="m14917,20265l14969,20267,14915,20267,14917,20265xe" filled="false" stroked="true" strokeweight="0pt" strokecolor="#000000">
                <v:path arrowok="t"/>
              </v:shape>
            </v:group>
            <v:group style="position:absolute;left:14915;top:20268;width:55;height:2" coordorigin="14915,20268" coordsize="55,2">
              <v:shape style="position:absolute;left:14915;top:20268;width:55;height:2" coordorigin="14915,20268" coordsize="55,0" path="m14915,20268l14969,20268e" filled="false" stroked="true" strokeweight=".112803pt" strokecolor="#000000">
                <v:path arrowok="t"/>
              </v:shape>
            </v:group>
            <v:group style="position:absolute;left:14915;top:20267;width:55;height:3" coordorigin="14915,20267" coordsize="55,3">
              <v:shape style="position:absolute;left:14915;top:20267;width:55;height:3" coordorigin="14915,20267" coordsize="55,3" path="m14969,20267l14915,20267,14969,20269,14969,20267xe" filled="false" stroked="true" strokeweight="0pt" strokecolor="#000000">
                <v:path arrowok="t"/>
              </v:shape>
            </v:group>
            <v:group style="position:absolute;left:14915;top:20267;width:55;height:3" coordorigin="14915,20267" coordsize="55,3">
              <v:shape style="position:absolute;left:14915;top:20267;width:55;height:3" coordorigin="14915,20267" coordsize="55,3" path="m14915,20267l14969,20269,14915,20269,14915,20267xe" filled="false" stroked="true" strokeweight="0pt" strokecolor="#000000">
                <v:path arrowok="t"/>
              </v:shape>
            </v:group>
            <v:group style="position:absolute;left:14915;top:20270;width:55;height:2" coordorigin="14915,20270" coordsize="55,2">
              <v:shape style="position:absolute;left:14915;top:20270;width:55;height:2" coordorigin="14915,20270" coordsize="55,0" path="m14915,20270l14969,20270e" filled="false" stroked="true" strokeweight=".112803pt" strokecolor="#000000">
                <v:path arrowok="t"/>
              </v:shape>
            </v:group>
            <v:group style="position:absolute;left:14915;top:20269;width:55;height:3" coordorigin="14915,20269" coordsize="55,3">
              <v:shape style="position:absolute;left:14915;top:20269;width:55;height:3" coordorigin="14915,20269" coordsize="55,3" path="m14969,20269l14915,20269,14969,20271,14969,20269xe" filled="false" stroked="true" strokeweight="0pt" strokecolor="#000000">
                <v:path arrowok="t"/>
              </v:shape>
            </v:group>
            <v:group style="position:absolute;left:14915;top:20269;width:55;height:3" coordorigin="14915,20269" coordsize="55,3">
              <v:shape style="position:absolute;left:14915;top:20269;width:55;height:3" coordorigin="14915,20269" coordsize="55,3" path="m14915,20269l14969,20271,14915,20271,14915,20269xe" filled="false" stroked="true" strokeweight="0pt" strokecolor="#000000">
                <v:path arrowok="t"/>
              </v:shape>
            </v:group>
            <v:group style="position:absolute;left:14915;top:20274;width:55;height:2" coordorigin="14915,20274" coordsize="55,2">
              <v:shape style="position:absolute;left:14915;top:20274;width:55;height:2" coordorigin="14915,20274" coordsize="55,0" path="m14915,20274l14969,20274e" filled="false" stroked="true" strokeweight=".225606pt" strokecolor="#000000">
                <v:path arrowok="t"/>
              </v:shape>
            </v:group>
            <v:group style="position:absolute;left:14915;top:20271;width:55;height:5" coordorigin="14915,20271" coordsize="55,5">
              <v:shape style="position:absolute;left:14915;top:20271;width:55;height:5" coordorigin="14915,20271" coordsize="55,5" path="m14969,20271l14915,20271,14969,20276,14969,20271xe" filled="false" stroked="true" strokeweight="0pt" strokecolor="#000000">
                <v:path arrowok="t"/>
              </v:shape>
            </v:group>
            <v:group style="position:absolute;left:14915;top:20271;width:55;height:5" coordorigin="14915,20271" coordsize="55,5">
              <v:shape style="position:absolute;left:14915;top:20271;width:55;height:5" coordorigin="14915,20271" coordsize="55,5" path="m14915,20271l14969,20276,14917,20276,14915,20271xe" filled="false" stroked="true" strokeweight="0pt" strokecolor="#000000">
                <v:path arrowok="t"/>
              </v:shape>
            </v:group>
            <v:group style="position:absolute;left:14917;top:20277;width:52;height:2" coordorigin="14917,20277" coordsize="52,2">
              <v:shape style="position:absolute;left:14917;top:20277;width:52;height:2" coordorigin="14917,20277" coordsize="52,0" path="m14917,20277l14969,20277e" filled="false" stroked="true" strokeweight=".112803pt" strokecolor="#000000">
                <v:path arrowok="t"/>
              </v:shape>
            </v:group>
            <v:group style="position:absolute;left:14917;top:20276;width:52;height:3" coordorigin="14917,20276" coordsize="52,3">
              <v:shape style="position:absolute;left:14917;top:20276;width:52;height:3" coordorigin="14917,20276" coordsize="52,3" path="m14969,20276l14917,20276,14967,20278,14969,20276xe" filled="false" stroked="true" strokeweight="0pt" strokecolor="#000000">
                <v:path arrowok="t"/>
              </v:shape>
            </v:group>
            <v:group style="position:absolute;left:14917;top:20276;width:50;height:3" coordorigin="14917,20276" coordsize="50,3">
              <v:shape style="position:absolute;left:14917;top:20276;width:50;height:3" coordorigin="14917,20276" coordsize="50,3" path="m14917,20276l14967,20278,14917,20278,14917,20276xe" filled="false" stroked="true" strokeweight="0pt" strokecolor="#000000">
                <v:path arrowok="t"/>
              </v:shape>
            </v:group>
            <v:group style="position:absolute;left:14917;top:20279;width:50;height:2" coordorigin="14917,20279" coordsize="50,2">
              <v:shape style="position:absolute;left:14917;top:20279;width:50;height:2" coordorigin="14917,20279" coordsize="50,0" path="m14917,20279l14967,20279e" filled="false" stroked="true" strokeweight=".112803pt" strokecolor="#000000">
                <v:path arrowok="t"/>
              </v:shape>
            </v:group>
            <v:group style="position:absolute;left:14917;top:20278;width:50;height:3" coordorigin="14917,20278" coordsize="50,3">
              <v:shape style="position:absolute;left:14917;top:20278;width:50;height:3" coordorigin="14917,20278" coordsize="50,3" path="m14967,20278l14917,20278,14967,20280,14967,20278xe" filled="false" stroked="true" strokeweight="0pt" strokecolor="#000000">
                <v:path arrowok="t"/>
              </v:shape>
            </v:group>
            <v:group style="position:absolute;left:14917;top:20278;width:50;height:3" coordorigin="14917,20278" coordsize="50,3">
              <v:shape style="position:absolute;left:14917;top:20278;width:50;height:3" coordorigin="14917,20278" coordsize="50,3" path="m14917,20278l14967,20280,14917,20280,14917,20278xe" filled="false" stroked="true" strokeweight="0pt" strokecolor="#000000">
                <v:path arrowok="t"/>
              </v:shape>
            </v:group>
            <v:group style="position:absolute;left:14917;top:20282;width:50;height:2" coordorigin="14917,20282" coordsize="50,2">
              <v:shape style="position:absolute;left:14917;top:20282;width:50;height:2" coordorigin="14917,20282" coordsize="50,0" path="m14917,20282l14967,20282e" filled="false" stroked="true" strokeweight=".112803pt" strokecolor="#000000">
                <v:path arrowok="t"/>
              </v:shape>
            </v:group>
            <v:group style="position:absolute;left:14917;top:20280;width:50;height:3" coordorigin="14917,20280" coordsize="50,3">
              <v:shape style="position:absolute;left:14917;top:20280;width:50;height:3" coordorigin="14917,20280" coordsize="50,3" path="m14967,20280l14917,20280,14967,20283,14967,20280xe" filled="false" stroked="true" strokeweight="0pt" strokecolor="#000000">
                <v:path arrowok="t"/>
              </v:shape>
            </v:group>
            <v:group style="position:absolute;left:14917;top:20280;width:50;height:3" coordorigin="14917,20280" coordsize="50,3">
              <v:shape style="position:absolute;left:14917;top:20280;width:50;height:3" coordorigin="14917,20280" coordsize="50,3" path="m14917,20280l14967,20283,14919,20283,14917,20280xe" filled="false" stroked="true" strokeweight="0pt" strokecolor="#000000">
                <v:path arrowok="t"/>
              </v:shape>
            </v:group>
            <v:group style="position:absolute;left:14919;top:20284;width:48;height:2" coordorigin="14919,20284" coordsize="48,2">
              <v:shape style="position:absolute;left:14919;top:20284;width:48;height:2" coordorigin="14919,20284" coordsize="48,0" path="m14919,20284l14967,20284e" filled="false" stroked="true" strokeweight=".112803pt" strokecolor="#000000">
                <v:path arrowok="t"/>
              </v:shape>
            </v:group>
            <v:group style="position:absolute;left:14919;top:20283;width:48;height:3" coordorigin="14919,20283" coordsize="48,3">
              <v:shape style="position:absolute;left:14919;top:20283;width:48;height:3" coordorigin="14919,20283" coordsize="48,3" path="m14967,20283l14919,20283,14964,20285,14967,20283xe" filled="false" stroked="true" strokeweight="0pt" strokecolor="#000000">
                <v:path arrowok="t"/>
              </v:shape>
            </v:group>
            <v:group style="position:absolute;left:14919;top:20283;width:46;height:3" coordorigin="14919,20283" coordsize="46,3">
              <v:shape style="position:absolute;left:14919;top:20283;width:46;height:3" coordorigin="14919,20283" coordsize="46,3" path="m14919,20283l14964,20285,14919,20285,14919,20283xe" filled="false" stroked="true" strokeweight="0pt" strokecolor="#000000">
                <v:path arrowok="t"/>
              </v:shape>
            </v:group>
            <v:group style="position:absolute;left:14919;top:20286;width:46;height:2" coordorigin="14919,20286" coordsize="46,2">
              <v:shape style="position:absolute;left:14919;top:20286;width:46;height:2" coordorigin="14919,20286" coordsize="46,0" path="m14919,20286l14964,20286e" filled="false" stroked="true" strokeweight=".112803pt" strokecolor="#000000">
                <v:path arrowok="t"/>
              </v:shape>
            </v:group>
            <v:group style="position:absolute;left:14919;top:20285;width:46;height:3" coordorigin="14919,20285" coordsize="46,3">
              <v:shape style="position:absolute;left:14919;top:20285;width:46;height:3" coordorigin="14919,20285" coordsize="46,3" path="m14964,20285l14919,20285,14962,20287,14964,20285xe" filled="false" stroked="true" strokeweight="0pt" strokecolor="#000000">
                <v:path arrowok="t"/>
              </v:shape>
            </v:group>
            <v:group style="position:absolute;left:14919;top:20285;width:43;height:3" coordorigin="14919,20285" coordsize="43,3">
              <v:shape style="position:absolute;left:14919;top:20285;width:43;height:3" coordorigin="14919,20285" coordsize="43,3" path="m14919,20285l14962,20287,14922,20287,14919,20285xe" filled="false" stroked="true" strokeweight="0pt" strokecolor="#000000">
                <v:path arrowok="t"/>
              </v:shape>
            </v:group>
            <v:group style="position:absolute;left:14922;top:20287;width:41;height:2" coordorigin="14922,20287" coordsize="41,2">
              <v:shape style="position:absolute;left:14922;top:20287;width:41;height:2" coordorigin="14922,20287" coordsize="41,0" path="m14922,20287l14962,20287e" filled="false" stroked="true" strokeweight="0pt" strokecolor="#000000">
                <v:path arrowok="t"/>
              </v:shape>
            </v:group>
            <v:group style="position:absolute;left:14922;top:20287;width:41;height:2" coordorigin="14922,20287" coordsize="41,2">
              <v:shape style="position:absolute;left:14922;top:20287;width:41;height:2" coordorigin="14922,20287" coordsize="41,0" path="m14922,20287l14962,20287e" filled="false" stroked="true" strokeweight="0pt" strokecolor="#000000">
                <v:path arrowok="t"/>
              </v:shape>
            </v:group>
            <v:group style="position:absolute;left:14922;top:20287;width:41;height:2" coordorigin="14922,20287" coordsize="41,2">
              <v:shape style="position:absolute;left:14922;top:20287;width:41;height:2" coordorigin="14922,20287" coordsize="41,0" path="m14922,20287l14962,20287e" filled="false" stroked="true" strokeweight="0pt" strokecolor="#000000">
                <v:path arrowok="t"/>
              </v:shape>
            </v:group>
            <v:group style="position:absolute;left:14924;top:20288;width:39;height:2" coordorigin="14924,20288" coordsize="39,2">
              <v:shape style="position:absolute;left:14924;top:20288;width:39;height:2" coordorigin="14924,20288" coordsize="39,0" path="m14924,20288l14962,20288e" filled="false" stroked="true" strokeweight=".112803pt" strokecolor="#000000">
                <v:path arrowok="t"/>
              </v:shape>
            </v:group>
            <v:group style="position:absolute;left:14924;top:20287;width:39;height:3" coordorigin="14924,20287" coordsize="39,3">
              <v:shape style="position:absolute;left:14924;top:20287;width:39;height:3" coordorigin="14924,20287" coordsize="39,3" path="m14962,20287l14924,20287,14960,20289,14962,20287xe" filled="false" stroked="true" strokeweight="0pt" strokecolor="#000000">
                <v:path arrowok="t"/>
              </v:shape>
            </v:group>
            <v:group style="position:absolute;left:14924;top:20287;width:37;height:3" coordorigin="14924,20287" coordsize="37,3">
              <v:shape style="position:absolute;left:14924;top:20287;width:37;height:3" coordorigin="14924,20287" coordsize="37,3" path="m14924,20287l14960,20289,14924,20289,14924,20287xe" filled="false" stroked="true" strokeweight="0pt" strokecolor="#000000">
                <v:path arrowok="t"/>
              </v:shape>
            </v:group>
            <v:group style="position:absolute;left:14924;top:20291;width:37;height:2" coordorigin="14924,20291" coordsize="37,2">
              <v:shape style="position:absolute;left:14924;top:20291;width:37;height:2" coordorigin="14924,20291" coordsize="37,0" path="m14924,20291l14960,20291e" filled="false" stroked="true" strokeweight=".112803pt" strokecolor="#000000">
                <v:path arrowok="t"/>
              </v:shape>
            </v:group>
            <v:group style="position:absolute;left:14924;top:20289;width:37;height:3" coordorigin="14924,20289" coordsize="37,3">
              <v:shape style="position:absolute;left:14924;top:20289;width:37;height:3" coordorigin="14924,20289" coordsize="37,3" path="m14960,20289l14924,20289,14958,20292,14960,20289xe" filled="false" stroked="true" strokeweight="0pt" strokecolor="#000000">
                <v:path arrowok="t"/>
              </v:shape>
            </v:group>
            <v:group style="position:absolute;left:14924;top:20289;width:34;height:3" coordorigin="14924,20289" coordsize="34,3">
              <v:shape style="position:absolute;left:14924;top:20289;width:34;height:3" coordorigin="14924,20289" coordsize="34,3" path="m14924,20289l14958,20292,14926,20292,14924,20289xe" filled="false" stroked="true" strokeweight="0pt" strokecolor="#000000">
                <v:path arrowok="t"/>
              </v:shape>
            </v:group>
            <v:group style="position:absolute;left:14926;top:20293;width:32;height:2" coordorigin="14926,20293" coordsize="32,2">
              <v:shape style="position:absolute;left:14926;top:20293;width:32;height:2" coordorigin="14926,20293" coordsize="32,0" path="m14926,20293l14958,20293e" filled="false" stroked="true" strokeweight=".112803pt" strokecolor="#000000">
                <v:path arrowok="t"/>
              </v:shape>
            </v:group>
            <v:group style="position:absolute;left:14926;top:20292;width:32;height:3" coordorigin="14926,20292" coordsize="32,3">
              <v:shape style="position:absolute;left:14926;top:20292;width:32;height:3" coordorigin="14926,20292" coordsize="32,3" path="m14958,20292l14926,20292,14955,20294,14958,20292xe" filled="false" stroked="true" strokeweight="0pt" strokecolor="#000000">
                <v:path arrowok="t"/>
              </v:shape>
            </v:group>
            <v:group style="position:absolute;left:14926;top:20292;width:30;height:3" coordorigin="14926,20292" coordsize="30,3">
              <v:shape style="position:absolute;left:14926;top:20292;width:30;height:3" coordorigin="14926,20292" coordsize="30,3" path="m14926,20292l14955,20294,14928,20294,14926,20292xe" filled="false" stroked="true" strokeweight="0pt" strokecolor="#000000">
                <v:path arrowok="t"/>
              </v:shape>
            </v:group>
            <v:group style="position:absolute;left:14928;top:20294;width:28;height:2" coordorigin="14928,20294" coordsize="28,2">
              <v:shape style="position:absolute;left:14928;top:20294;width:28;height:2" coordorigin="14928,20294" coordsize="28,0" path="m14928,20294l14955,20294e" filled="false" stroked="true" strokeweight="0pt" strokecolor="#000000">
                <v:path arrowok="t"/>
              </v:shape>
            </v:group>
            <v:group style="position:absolute;left:14928;top:20294;width:28;height:2" coordorigin="14928,20294" coordsize="28,2">
              <v:shape style="position:absolute;left:14928;top:20294;width:28;height:2" coordorigin="14928,20294" coordsize="28,0" path="m14928,20294l14955,20294e" filled="false" stroked="true" strokeweight="0pt" strokecolor="#000000">
                <v:path arrowok="t"/>
              </v:shape>
            </v:group>
            <v:group style="position:absolute;left:14928;top:20294;width:25;height:2" coordorigin="14928,20294" coordsize="25,2">
              <v:shape style="position:absolute;left:14928;top:20294;width:25;height:2" coordorigin="14928,20294" coordsize="25,0" path="m14928,20294l14953,20294e" filled="false" stroked="true" strokeweight="0pt" strokecolor="#000000">
                <v:path arrowok="t"/>
              </v:shape>
            </v:group>
            <v:group style="position:absolute;left:14931;top:20294;width:23;height:2" coordorigin="14931,20294" coordsize="23,2">
              <v:shape style="position:absolute;left:14931;top:20294;width:23;height:2" coordorigin="14931,20294" coordsize="23,0" path="m14931,20294l14953,20294e" filled="false" stroked="true" strokeweight="0pt" strokecolor="#000000">
                <v:path arrowok="t"/>
              </v:shape>
            </v:group>
            <v:group style="position:absolute;left:14931;top:20294;width:23;height:2" coordorigin="14931,20294" coordsize="23,2">
              <v:shape style="position:absolute;left:14931;top:20294;width:23;height:2" coordorigin="14931,20294" coordsize="23,0" path="m14931,20294l14953,20294e" filled="false" stroked="true" strokeweight="0pt" strokecolor="#000000">
                <v:path arrowok="t"/>
              </v:shape>
            </v:group>
            <v:group style="position:absolute;left:14931;top:20294;width:21;height:2" coordorigin="14931,20294" coordsize="21,2">
              <v:shape style="position:absolute;left:14931;top:20294;width:21;height:2" coordorigin="14931,20294" coordsize="21,0" path="m14931,20294l14951,20294e" filled="false" stroked="true" strokeweight="0pt" strokecolor="#000000">
                <v:path arrowok="t"/>
              </v:shape>
            </v:group>
            <v:group style="position:absolute;left:14933;top:20294;width:19;height:3" coordorigin="14933,20294" coordsize="19,3">
              <v:shape style="position:absolute;left:14933;top:20294;width:19;height:3" coordorigin="14933,20294" coordsize="19,3" path="m14933,20294l14949,20296,14951,20294,14933,20294xe" filled="true" fillcolor="#000000" stroked="false">
                <v:path arrowok="t"/>
                <v:fill type="solid"/>
              </v:shape>
              <v:shape style="position:absolute;left:14933;top:20294;width:19;height:3" coordorigin="14933,20294" coordsize="19,3" path="m14933,20294l14937,20296,14949,20296,14933,20294xe" filled="true" fillcolor="#000000" stroked="false">
                <v:path arrowok="t"/>
                <v:fill type="solid"/>
              </v:shape>
            </v:group>
            <v:group style="position:absolute;left:14933;top:20294;width:19;height:3" coordorigin="14933,20294" coordsize="19,3">
              <v:shape style="position:absolute;left:14933;top:20294;width:19;height:3" coordorigin="14933,20294" coordsize="19,3" path="m14951,20294l14933,20294,14949,20296,14951,20294xe" filled="false" stroked="true" strokeweight="0pt" strokecolor="#000000">
                <v:path arrowok="t"/>
              </v:shape>
            </v:group>
            <v:group style="position:absolute;left:14933;top:20294;width:16;height:3" coordorigin="14933,20294" coordsize="16,3">
              <v:shape style="position:absolute;left:14933;top:20294;width:16;height:3" coordorigin="14933,20294" coordsize="16,3" path="m14933,20294l14949,20296,14937,20296,14933,20294xe" filled="false" stroked="true" strokeweight="0pt" strokecolor="#000000">
                <v:path arrowok="t"/>
              </v:shape>
            </v:group>
            <v:group style="position:absolute;left:14937;top:20296;width:12;height:2" coordorigin="14937,20296" coordsize="12,2">
              <v:shape style="position:absolute;left:14937;top:20296;width:12;height:2" coordorigin="14937,20296" coordsize="12,0" path="m14937,20296l14949,20296e" filled="false" stroked="true" strokeweight="0pt" strokecolor="#000000">
                <v:path arrowok="t"/>
              </v:shape>
            </v:group>
            <v:group style="position:absolute;left:14937;top:20296;width:7;height:2" coordorigin="14937,20296" coordsize="7,2">
              <v:shape style="position:absolute;left:14937;top:20296;width:7;height:2" coordorigin="14937,20296" coordsize="7,0" path="m14937,20296l14944,20296e" filled="false" stroked="true" strokeweight="0pt" strokecolor="#000000">
                <v:path arrowok="t"/>
              </v:shape>
            </v:group>
            <v:group style="position:absolute;left:14937;top:20296;width:7;height:2" coordorigin="14937,20296" coordsize="7,2">
              <v:shape style="position:absolute;left:14937;top:20296;width:7;height:2" coordorigin="14937,20296" coordsize="7,0" path="m14937,20296l14944,20296e" filled="false" stroked="true" strokeweight="0pt" strokecolor="#000000">
                <v:path arrowok="t"/>
              </v:shape>
            </v:group>
            <v:group style="position:absolute;left:14937;top:20296;width:12;height:2" coordorigin="14937,20296" coordsize="12,2">
              <v:shape style="position:absolute;left:14937;top:20296;width:12;height:2" coordorigin="14937,20296" coordsize="12,0" path="m14937,20296l14949,20296e" filled="false" stroked="true" strokeweight="0pt" strokecolor="#000000">
                <v:path arrowok="t"/>
              </v:shape>
            </v:group>
            <v:group style="position:absolute;left:11;top:8;width:22381;height:31653" coordorigin="11,8" coordsize="22381,31653">
              <v:shape style="position:absolute;left:11;top:8;width:22381;height:31653" coordorigin="11,8" coordsize="22381,31653" path="m11,31660l11,8,22391,8,11,8,11,31660e" filled="false" stroked="true" strokeweight=".676817pt" strokecolor="#000000">
                <v:path arrowok="t"/>
              </v:shape>
            </v:group>
            <v:group style="position:absolute;left:1083;top:281;width:21052;height:31123" coordorigin="1083,281" coordsize="21052,31123">
              <v:shape style="position:absolute;left:1083;top:281;width:21052;height:31123" coordorigin="1083,281" coordsize="21052,31123" path="m22134,281l1083,281,1083,31403,22134,31403,22134,281e" filled="false" stroked="true" strokeweight=".676817pt" strokecolor="#000000">
                <v:path arrowok="t"/>
              </v:shape>
            </v:group>
            <v:group style="position:absolute;left:1649;top:29652;width:1999;height:2" coordorigin="1649,29652" coordsize="1999,2">
              <v:shape style="position:absolute;left:1649;top:29652;width:1999;height:2" coordorigin="1649,29652" coordsize="1999,0" path="m1649,29652l3648,29652e" filled="false" stroked="true" strokeweight=".78962pt" strokecolor="#0000ff">
                <v:path arrowok="t"/>
              </v:shape>
            </v:group>
            <v:group style="position:absolute;left:1638;top:28533;width:2006;height:2" coordorigin="1638,28533" coordsize="2006,2">
              <v:shape style="position:absolute;left:1638;top:28533;width:2006;height:2" coordorigin="1638,28533" coordsize="2006,0" path="m1638,28533l3644,28533e" filled="false" stroked="true" strokeweight=".78962pt" strokecolor="#ff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0,29932l2788,29932,2775,29930,2770,29932xe" filled="true" fillcolor="#000000" stroked="false">
                <v:path arrowok="t"/>
                <v:fill type="solid"/>
              </v:shape>
              <v:shape style="position:absolute;left:2770;top:29930;width:19;height:3" coordorigin="2770,29930" coordsize="19,3" path="m2775,29930l2788,29932,2786,29930,2775,29930xe" filled="true" fillcolor="#000000" stroked="false">
                <v:path arrowok="t"/>
                <v:fill type="solid"/>
              </v:shape>
            </v:group>
            <v:group style="position:absolute;left:2775;top:29930;width:14;height:3" coordorigin="2775,29930" coordsize="14,3">
              <v:shape style="position:absolute;left:2775;top:29930;width:14;height:3" coordorigin="2775,29930" coordsize="14,3" path="m2786,29930l2775,29930,2788,29932,2786,29930x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5,29930l2788,29932,2770,29932,2775,29930x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70;top:29932;width:23;height:2" coordorigin="2770,29932" coordsize="23,2">
              <v:shape style="position:absolute;left:2770;top:29932;width:23;height:2" coordorigin="2770,29932" coordsize="23,0" path="m2770,29932l2793,29932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66;top:29933;width:30;height:2" coordorigin="2766,29933" coordsize="30,2">
              <v:shape style="position:absolute;left:2766;top:29933;width:30;height:2" coordorigin="2766,29933" coordsize="30,0" path="m2766,29933l2795,29933e" filled="false" stroked="true" strokeweight=".112803pt" strokecolor="#000000">
                <v:path arrowok="t"/>
              </v:shape>
            </v:group>
            <v:group style="position:absolute;left:2768;top:29932;width:28;height:3" coordorigin="2768,29932" coordsize="28,3">
              <v:shape style="position:absolute;left:2768;top:29932;width:28;height:3" coordorigin="2768,29932" coordsize="28,3" path="m2793,29932l2768,29932,2795,29934,2793,29932xe" filled="false" stroked="true" strokeweight="0pt" strokecolor="#000000">
                <v:path arrowok="t"/>
              </v:shape>
            </v:group>
            <v:group style="position:absolute;left:2766;top:29932;width:30;height:3" coordorigin="2766,29932" coordsize="30,3">
              <v:shape style="position:absolute;left:2766;top:29932;width:30;height:3" coordorigin="2766,29932" coordsize="30,3" path="m2768,29932l2795,29934,2766,29934,2768,29932x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6;top:29934;width:32;height:2" coordorigin="2766,29934" coordsize="32,2">
              <v:shape style="position:absolute;left:2766;top:29934;width:32;height:2" coordorigin="2766,29934" coordsize="32,0" path="m2766,29934l2798,29934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1;top:29935;width:39;height:2" coordorigin="2761,29935" coordsize="39,2">
              <v:shape style="position:absolute;left:2761;top:29935;width:39;height:2" coordorigin="2761,29935" coordsize="39,0" path="m2761,29935l2800,29935e" filled="false" stroked="true" strokeweight=".112803pt" strokecolor="#000000">
                <v:path arrowok="t"/>
              </v:shape>
            </v:group>
            <v:group style="position:absolute;left:2764;top:29934;width:37;height:3" coordorigin="2764,29934" coordsize="37,3">
              <v:shape style="position:absolute;left:2764;top:29934;width:37;height:3" coordorigin="2764,29934" coordsize="37,3" path="m2798,29934l2764,29934,2800,29936,2798,29934xe" filled="false" stroked="true" strokeweight="0pt" strokecolor="#000000">
                <v:path arrowok="t"/>
              </v:shape>
            </v:group>
            <v:group style="position:absolute;left:2761;top:29934;width:39;height:3" coordorigin="2761,29934" coordsize="39,3">
              <v:shape style="position:absolute;left:2761;top:29934;width:39;height:3" coordorigin="2761,29934" coordsize="39,3" path="m2764,29934l2800,29936,2761,29936,2764,29934xe" filled="false" stroked="true" strokeweight="0pt" strokecolor="#000000">
                <v:path arrowok="t"/>
              </v:shape>
            </v:group>
            <v:group style="position:absolute;left:2759;top:29938;width:43;height:2" coordorigin="2759,29938" coordsize="43,2">
              <v:shape style="position:absolute;left:2759;top:29938;width:43;height:2" coordorigin="2759,29938" coordsize="43,0" path="m2759,29938l2802,29938e" filled="false" stroked="true" strokeweight=".112803pt" strokecolor="#000000">
                <v:path arrowok="t"/>
              </v:shape>
            </v:group>
            <v:group style="position:absolute;left:2761;top:29936;width:41;height:3" coordorigin="2761,29936" coordsize="41,3">
              <v:shape style="position:absolute;left:2761;top:29936;width:41;height:3" coordorigin="2761,29936" coordsize="41,3" path="m2800,29936l2761,29936,2802,29939,2800,29936xe" filled="false" stroked="true" strokeweight="0pt" strokecolor="#000000">
                <v:path arrowok="t"/>
              </v:shape>
            </v:group>
            <v:group style="position:absolute;left:2759;top:29936;width:43;height:3" coordorigin="2759,29936" coordsize="43,3">
              <v:shape style="position:absolute;left:2759;top:29936;width:43;height:3" coordorigin="2759,29936" coordsize="43,3" path="m2761,29936l2802,29939,2759,29939,2761,29936xe" filled="false" stroked="true" strokeweight="0pt" strokecolor="#000000">
                <v:path arrowok="t"/>
              </v:shape>
            </v:group>
            <v:group style="position:absolute;left:2757;top:29940;width:46;height:2" coordorigin="2757,29940" coordsize="46,2">
              <v:shape style="position:absolute;left:2757;top:29940;width:46;height:2" coordorigin="2757,29940" coordsize="46,0" path="m2757,29940l2802,29940e" filled="false" stroked="true" strokeweight=".112803pt" strokecolor="#000000">
                <v:path arrowok="t"/>
              </v:shape>
            </v:group>
            <v:group style="position:absolute;left:2759;top:29939;width:43;height:3" coordorigin="2759,29939" coordsize="43,3">
              <v:shape style="position:absolute;left:2759;top:29939;width:43;height:3" coordorigin="2759,29939" coordsize="43,3" path="m2802,29939l2759,29939,2802,29941,2802,29939xe" filled="false" stroked="true" strokeweight="0pt" strokecolor="#000000">
                <v:path arrowok="t"/>
              </v:shape>
            </v:group>
            <v:group style="position:absolute;left:2757;top:29939;width:46;height:3" coordorigin="2757,29939" coordsize="46,3">
              <v:shape style="position:absolute;left:2757;top:29939;width:46;height:3" coordorigin="2757,29939" coordsize="46,3" path="m2759,29939l2802,29941,2757,29941,2759,29939xe" filled="false" stroked="true" strokeweight="0pt" strokecolor="#000000">
                <v:path arrowok="t"/>
              </v:shape>
            </v:group>
            <v:group style="position:absolute;left:2757;top:29942;width:48;height:2" coordorigin="2757,29942" coordsize="48,2">
              <v:shape style="position:absolute;left:2757;top:29942;width:48;height:2" coordorigin="2757,29942" coordsize="48,0" path="m2757,29942l2804,29942e" filled="false" stroked="true" strokeweight=".112803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802,29941l2757,29941,2804,29943,2802,29941xe" filled="false" stroked="true" strokeweight="0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757,29941l2804,29943,2757,29943,2757,29941xe" filled="false" stroked="true" strokeweight="0pt" strokecolor="#000000">
                <v:path arrowok="t"/>
              </v:shape>
            </v:group>
            <v:group style="position:absolute;left:2755;top:29944;width:52;height:2" coordorigin="2755,29944" coordsize="52,2">
              <v:shape style="position:absolute;left:2755;top:29944;width:52;height:2" coordorigin="2755,29944" coordsize="52,0" path="m2755,29944l2807,29944e" filled="false" stroked="true" strokeweight=".112803pt" strokecolor="#000000">
                <v:path arrowok="t"/>
              </v:shape>
            </v:group>
            <v:group style="position:absolute;left:2757;top:29943;width:50;height:3" coordorigin="2757,29943" coordsize="50,3">
              <v:shape style="position:absolute;left:2757;top:29943;width:50;height:3" coordorigin="2757,29943" coordsize="50,3" path="m2804,29943l2757,29943,2807,29945,2804,29943xe" filled="false" stroked="true" strokeweight="0pt" strokecolor="#000000">
                <v:path arrowok="t"/>
              </v:shape>
            </v:group>
            <v:group style="position:absolute;left:2755;top:29943;width:52;height:3" coordorigin="2755,29943" coordsize="52,3">
              <v:shape style="position:absolute;left:2755;top:29943;width:52;height:3" coordorigin="2755,29943" coordsize="52,3" path="m2757,29943l2807,29945,2755,29945,2757,29943xe" filled="false" stroked="true" strokeweight="0pt" strokecolor="#000000">
                <v:path arrowok="t"/>
              </v:shape>
            </v:group>
            <v:group style="position:absolute;left:2755;top:29947;width:52;height:2" coordorigin="2755,29947" coordsize="52,2">
              <v:shape style="position:absolute;left:2755;top:29947;width:52;height:2" coordorigin="2755,29947" coordsize="52,0" path="m2755,29947l2807,29947e" filled="false" stroked="true" strokeweight=".112803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807,29945l2755,29945,2807,29948,2807,29945xe" filled="false" stroked="true" strokeweight="0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755,29945l2807,29948,2755,29948,2755,29945xe" filled="false" stroked="true" strokeweight="0pt" strokecolor="#000000">
                <v:path arrowok="t"/>
              </v:shape>
            </v:group>
            <v:group style="position:absolute;left:2752;top:29949;width:55;height:2" coordorigin="2752,29949" coordsize="55,2">
              <v:shape style="position:absolute;left:2752;top:29949;width:55;height:2" coordorigin="2752,29949" coordsize="55,0" path="m2752,29949l2807,29949e" filled="false" stroked="true" strokeweight=".112803pt" strokecolor="#000000">
                <v:path arrowok="t"/>
              </v:shape>
            </v:group>
            <v:group style="position:absolute;left:2755;top:29948;width:52;height:3" coordorigin="2755,29948" coordsize="52,3">
              <v:shape style="position:absolute;left:2755;top:29948;width:52;height:3" coordorigin="2755,29948" coordsize="52,3" path="m2807,29948l2755,29948,2807,29950,2807,29948xe" filled="false" stroked="true" strokeweight="0pt" strokecolor="#000000">
                <v:path arrowok="t"/>
              </v:shape>
            </v:group>
            <v:group style="position:absolute;left:2752;top:29948;width:55;height:3" coordorigin="2752,29948" coordsize="55,3">
              <v:shape style="position:absolute;left:2752;top:29948;width:55;height:3" coordorigin="2752,29948" coordsize="55,3" path="m2755,29948l2807,29950,2752,29950,2755,29948xe" filled="false" stroked="true" strokeweight="0pt" strokecolor="#000000">
                <v:path arrowok="t"/>
              </v:shape>
            </v:group>
            <v:group style="position:absolute;left:2752;top:29951;width:57;height:2" coordorigin="2752,29951" coordsize="57,2">
              <v:shape style="position:absolute;left:2752;top:29951;width:57;height:2" coordorigin="2752,29951" coordsize="57,0" path="m2752,29951l2809,29951e" filled="false" stroked="true" strokeweight=".112803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807,29950l2752,29950,2809,29952,2807,29950xe" filled="false" stroked="true" strokeweight="0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752,29950l2809,29952,2752,29952,2752,29950xe" filled="false" stroked="true" strokeweight="0pt" strokecolor="#000000">
                <v:path arrowok="t"/>
              </v:shape>
            </v:group>
            <v:group style="position:absolute;left:2752;top:29953;width:57;height:2" coordorigin="2752,29953" coordsize="57,2">
              <v:shape style="position:absolute;left:2752;top:29953;width:57;height:2" coordorigin="2752,29953" coordsize="57,0" path="m2752,29953l2809,29953e" filled="false" stroked="true" strokeweight=".112803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809,29952l2752,29952,2809,29954,2809,29952xe" filled="false" stroked="true" strokeweight="0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752,29952l2809,29954,2752,29954,2752,29952xe" filled="false" stroked="true" strokeweight="0pt" strokecolor="#000000">
                <v:path arrowok="t"/>
              </v:shape>
            </v:group>
            <v:group style="position:absolute;left:2752;top:29957;width:57;height:2" coordorigin="2752,29957" coordsize="57,2">
              <v:shape style="position:absolute;left:2752;top:29957;width:57;height:2" coordorigin="2752,29957" coordsize="57,0" path="m2752,29957l2809,29957e" filled="false" stroked="true" strokeweight=".225606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809,29954l2752,29954,2809,29959,2809,29954xe" filled="false" stroked="true" strokeweight="0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752,29954l2809,29959,2752,29959,2752,29954xe" filled="false" stroked="true" strokeweight="0pt" strokecolor="#000000">
                <v:path arrowok="t"/>
              </v:shape>
            </v:group>
            <v:group style="position:absolute;left:2752;top:29960;width:57;height:2" coordorigin="2752,29960" coordsize="57,2">
              <v:shape style="position:absolute;left:2752;top:29960;width:57;height:2" coordorigin="2752,29960" coordsize="57,0" path="m2752,29960l2809,29960e" filled="false" stroked="true" strokeweight=".112803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809,29959l2752,29959,2809,29961,2809,29959xe" filled="false" stroked="true" strokeweight="0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752,29959l2809,29961,2752,29961,2752,29959xe" filled="false" stroked="true" strokeweight="0pt" strokecolor="#000000">
                <v:path arrowok="t"/>
              </v:shape>
            </v:group>
            <v:group style="position:absolute;left:2752;top:29962;width:57;height:2" coordorigin="2752,29962" coordsize="57,2">
              <v:shape style="position:absolute;left:2752;top:29962;width:57;height:2" coordorigin="2752,29962" coordsize="57,0" path="m2752,29962l2809,29962e" filled="false" stroked="true" strokeweight=".112803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809,29961l2752,29961,2809,29963,2809,29961xe" filled="false" stroked="true" strokeweight="0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752,29961l2809,29963,2752,29963,2752,29961xe" filled="false" stroked="true" strokeweight="0pt" strokecolor="#000000">
                <v:path arrowok="t"/>
              </v:shape>
            </v:group>
            <v:group style="position:absolute;left:2752;top:29965;width:57;height:2" coordorigin="2752,29965" coordsize="57,2">
              <v:shape style="position:absolute;left:2752;top:29965;width:57;height:2" coordorigin="2752,29965" coordsize="57,0" path="m2752,29965l2809,29965e" filled="false" stroked="true" strokeweight=".112803pt" strokecolor="#000000">
                <v:path arrowok="t"/>
              </v:shape>
            </v:group>
            <v:group style="position:absolute;left:2752;top:29963;width:57;height:3" coordorigin="2752,29963" coordsize="57,3">
              <v:shape style="position:absolute;left:2752;top:29963;width:57;height:3" coordorigin="2752,29963" coordsize="57,3" path="m2809,29963l2752,29963,2807,29966,2809,29963xe" filled="false" stroked="true" strokeweight="0pt" strokecolor="#000000">
                <v:path arrowok="t"/>
              </v:shape>
            </v:group>
            <v:group style="position:absolute;left:2752;top:29963;width:55;height:3" coordorigin="2752,29963" coordsize="55,3">
              <v:shape style="position:absolute;left:2752;top:29963;width:55;height:3" coordorigin="2752,29963" coordsize="55,3" path="m2752,29963l2807,29966,2752,29966,2752,29963xe" filled="false" stroked="true" strokeweight="0pt" strokecolor="#000000">
                <v:path arrowok="t"/>
              </v:shape>
            </v:group>
            <v:group style="position:absolute;left:2752;top:29967;width:55;height:2" coordorigin="2752,29967" coordsize="55,2">
              <v:shape style="position:absolute;left:2752;top:29967;width:55;height:2" coordorigin="2752,29967" coordsize="55,0" path="m2752,29967l2807,29967e" filled="false" stroked="true" strokeweight=".112803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807,29966l2752,29966,2807,29968,2807,29966xe" filled="false" stroked="true" strokeweight="0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752,29966l2807,29968,2755,29968,2752,29966xe" filled="false" stroked="true" strokeweight="0pt" strokecolor="#000000">
                <v:path arrowok="t"/>
              </v:shape>
            </v:group>
            <v:group style="position:absolute;left:2755;top:29969;width:52;height:2" coordorigin="2755,29969" coordsize="52,2">
              <v:shape style="position:absolute;left:2755;top:29969;width:52;height:2" coordorigin="2755,29969" coordsize="52,0" path="m2755,29969l2807,29969e" filled="false" stroked="true" strokeweight=".112803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807,29968l2755,29968,2807,29970,2807,29968xe" filled="false" stroked="true" strokeweight="0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755,29968l2807,29970,2755,29970,2755,29968xe" filled="false" stroked="true" strokeweight="0pt" strokecolor="#000000">
                <v:path arrowok="t"/>
              </v:shape>
            </v:group>
            <v:group style="position:absolute;left:2755;top:29972;width:52;height:2" coordorigin="2755,29972" coordsize="52,2">
              <v:shape style="position:absolute;left:2755;top:29972;width:52;height:2" coordorigin="2755,29972" coordsize="52,0" path="m2755,29972l2807,29972e" filled="false" stroked="true" strokeweight=".225606pt" strokecolor="#000000">
                <v:path arrowok="t"/>
              </v:shape>
            </v:group>
            <v:group style="position:absolute;left:2755;top:29970;width:52;height:5" coordorigin="2755,29970" coordsize="52,5">
              <v:shape style="position:absolute;left:2755;top:29970;width:52;height:5" coordorigin="2755,29970" coordsize="52,5" path="m2807,29970l2755,29970,2804,29975,2807,29970xe" filled="false" stroked="true" strokeweight="0pt" strokecolor="#000000">
                <v:path arrowok="t"/>
              </v:shape>
            </v:group>
            <v:group style="position:absolute;left:2755;top:29970;width:50;height:5" coordorigin="2755,29970" coordsize="50,5">
              <v:shape style="position:absolute;left:2755;top:29970;width:50;height:5" coordorigin="2755,29970" coordsize="50,5" path="m2755,29970l2804,29975,2757,29975,2755,29970xe" filled="false" stroked="true" strokeweight="0pt" strokecolor="#000000">
                <v:path arrowok="t"/>
              </v:shape>
            </v:group>
            <v:group style="position:absolute;left:2757;top:29976;width:48;height:2" coordorigin="2757,29976" coordsize="48,2">
              <v:shape style="position:absolute;left:2757;top:29976;width:48;height:2" coordorigin="2757,29976" coordsize="48,0" path="m2757,29976l2804,29976e" filled="false" stroked="true" strokeweight=".112803pt" strokecolor="#000000">
                <v:path arrowok="t"/>
              </v:shape>
            </v:group>
            <v:group style="position:absolute;left:2757;top:29975;width:48;height:3" coordorigin="2757,29975" coordsize="48,3">
              <v:shape style="position:absolute;left:2757;top:29975;width:48;height:3" coordorigin="2757,29975" coordsize="48,3" path="m2804,29975l2757,29975,2802,29977,2804,29975xe" filled="false" stroked="true" strokeweight="0pt" strokecolor="#000000">
                <v:path arrowok="t"/>
              </v:shape>
            </v:group>
            <v:group style="position:absolute;left:2757;top:29975;width:46;height:3" coordorigin="2757,29975" coordsize="46,3">
              <v:shape style="position:absolute;left:2757;top:29975;width:46;height:3" coordorigin="2757,29975" coordsize="46,3" path="m2757,29975l2802,29977,2757,29977,2757,29975x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9;top:29978;width:43;height:2" coordorigin="2759,29978" coordsize="43,2">
              <v:shape style="position:absolute;left:2759;top:29978;width:43;height:2" coordorigin="2759,29978" coordsize="43,0" path="m2759,29978l2802,29978e" filled="false" stroked="true" strokeweight=".112803pt" strokecolor="#000000">
                <v:path arrowok="t"/>
              </v:shape>
            </v:group>
            <v:group style="position:absolute;left:2759;top:29977;width:43;height:3" coordorigin="2759,29977" coordsize="43,3">
              <v:shape style="position:absolute;left:2759;top:29977;width:43;height:3" coordorigin="2759,29977" coordsize="43,3" path="m2802,29977l2759,29977,2800,29979,2802,29977xe" filled="false" stroked="true" strokeweight="0pt" strokecolor="#000000">
                <v:path arrowok="t"/>
              </v:shape>
            </v:group>
            <v:group style="position:absolute;left:2759;top:29977;width:41;height:3" coordorigin="2759,29977" coordsize="41,3">
              <v:shape style="position:absolute;left:2759;top:29977;width:41;height:3" coordorigin="2759,29977" coordsize="41,3" path="m2759,29977l2800,29979,2761,29979,2759,29977xe" filled="false" stroked="true" strokeweight="0pt" strokecolor="#000000">
                <v:path arrowok="t"/>
              </v:shape>
            </v:group>
            <v:group style="position:absolute;left:2761;top:29980;width:39;height:2" coordorigin="2761,29980" coordsize="39,2">
              <v:shape style="position:absolute;left:2761;top:29980;width:39;height:2" coordorigin="2761,29980" coordsize="39,0" path="m2761,29980l2800,29980e" filled="false" stroked="true" strokeweight=".112803pt" strokecolor="#000000">
                <v:path arrowok="t"/>
              </v:shape>
            </v:group>
            <v:group style="position:absolute;left:2761;top:29979;width:39;height:3" coordorigin="2761,29979" coordsize="39,3">
              <v:shape style="position:absolute;left:2761;top:29979;width:39;height:3" coordorigin="2761,29979" coordsize="39,3" path="m2800,29979l2761,29979,2798,29981,2800,29979xe" filled="false" stroked="true" strokeweight="0pt" strokecolor="#000000">
                <v:path arrowok="t"/>
              </v:shape>
            </v:group>
            <v:group style="position:absolute;left:2761;top:29979;width:37;height:3" coordorigin="2761,29979" coordsize="37,3">
              <v:shape style="position:absolute;left:2761;top:29979;width:37;height:3" coordorigin="2761,29979" coordsize="37,3" path="m2761,29979l2798,29981,2764,29981,2761,29979xe" filled="false" stroked="true" strokeweight="0pt" strokecolor="#000000">
                <v:path arrowok="t"/>
              </v:shape>
            </v:group>
            <v:group style="position:absolute;left:2764;top:29983;width:34;height:2" coordorigin="2764,29983" coordsize="34,2">
              <v:shape style="position:absolute;left:2764;top:29983;width:34;height:2" coordorigin="2764,29983" coordsize="34,0" path="m2764,29983l2798,29983e" filled="false" stroked="true" strokeweight=".112803pt" strokecolor="#000000">
                <v:path arrowok="t"/>
              </v:shape>
            </v:group>
            <v:group style="position:absolute;left:2764;top:29981;width:34;height:3" coordorigin="2764,29981" coordsize="34,3">
              <v:shape style="position:absolute;left:2764;top:29981;width:34;height:3" coordorigin="2764,29981" coordsize="34,3" path="m2798,29981l2764,29981,2795,29984,2798,29981xe" filled="false" stroked="true" strokeweight="0pt" strokecolor="#000000">
                <v:path arrowok="t"/>
              </v:shape>
            </v:group>
            <v:group style="position:absolute;left:2764;top:29981;width:32;height:3" coordorigin="2764,29981" coordsize="32,3">
              <v:shape style="position:absolute;left:2764;top:29981;width:32;height:3" coordorigin="2764,29981" coordsize="32,3" path="m2764,29981l2795,29984,2766,29984,2764,29981x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28;height:2" coordorigin="2766,29984" coordsize="28,2">
              <v:shape style="position:absolute;left:2766;top:29984;width:28;height:2" coordorigin="2766,29984" coordsize="28,0" path="m2766,29984l2793,29984e" filled="false" stroked="true" strokeweight="0pt" strokecolor="#000000">
                <v:path arrowok="t"/>
              </v:shape>
            </v:group>
            <v:group style="position:absolute;left:2768;top:29985;width:25;height:2" coordorigin="2768,29985" coordsize="25,2">
              <v:shape style="position:absolute;left:2768;top:29985;width:25;height:2" coordorigin="2768,29985" coordsize="25,0" path="m2768,29985l2793,29985e" filled="false" stroked="true" strokeweight=".112803pt" strokecolor="#000000">
                <v:path arrowok="t"/>
              </v:shape>
            </v:group>
            <v:group style="position:absolute;left:2768;top:29984;width:25;height:3" coordorigin="2768,29984" coordsize="25,3">
              <v:shape style="position:absolute;left:2768;top:29984;width:25;height:3" coordorigin="2768,29984" coordsize="25,3" path="m2793,29984l2768,29984,2788,29986,2793,29984xe" filled="false" stroked="true" strokeweight="0pt" strokecolor="#000000">
                <v:path arrowok="t"/>
              </v:shape>
            </v:group>
            <v:group style="position:absolute;left:2768;top:29984;width:21;height:3" coordorigin="2768,29984" coordsize="21,3">
              <v:shape style="position:absolute;left:2768;top:29984;width:21;height:3" coordorigin="2768,29984" coordsize="21,3" path="m2768,29984l2788,29986,2770,29986,2768,29984x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6;height:2" coordorigin="2770,29986" coordsize="16,2">
              <v:shape style="position:absolute;left:2770;top:29986;width:16;height:2" coordorigin="2770,29986" coordsize="16,0" path="m2770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15122;top:26679;width:199;height:242" coordorigin="15122,26679" coordsize="199,242">
              <v:shape style="position:absolute;left:15122;top:26679;width:199;height:242" coordorigin="15122,26679" coordsize="199,242" path="m15122,26920l15321,26920,15321,26679,15122,26679,15122,26920e" filled="false" stroked="true" strokeweight=".225606pt" strokecolor="#000000">
                <v:path arrowok="t"/>
              </v:shape>
            </v:group>
            <v:group style="position:absolute;left:15280;top:26920;width:199;height:242" coordorigin="15280,26920" coordsize="199,242">
              <v:shape style="position:absolute;left:15280;top:26920;width:199;height:242" coordorigin="15280,26920" coordsize="199,242" path="m15280,27161l15479,27161,15479,26920,15280,26920,15280,27161e" filled="false" stroked="true" strokeweight=".225606pt" strokecolor="#000000">
                <v:path arrowok="t"/>
              </v:shape>
            </v:group>
            <v:group style="position:absolute;left:15413;top:27161;width:199;height:242" coordorigin="15413,27161" coordsize="199,242">
              <v:shape style="position:absolute;left:15413;top:27161;width:199;height:242" coordorigin="15413,27161" coordsize="199,242" path="m15413,27403l15612,27403,15612,27161,15413,27161,15413,27403e" filled="false" stroked="true" strokeweight=".225606pt" strokecolor="#000000">
                <v:path arrowok="t"/>
              </v:shape>
            </v:group>
            <v:group style="position:absolute;left:15567;top:27403;width:199;height:242" coordorigin="15567,27403" coordsize="199,242">
              <v:shape style="position:absolute;left:15567;top:27403;width:199;height:242" coordorigin="15567,27403" coordsize="199,242" path="m15567,27644l15765,27644,15765,27403,15567,27403,15567,27644e" filled="false" stroked="true" strokeweight=".225606pt" strokecolor="#000000">
                <v:path arrowok="t"/>
              </v:shape>
            </v:group>
            <v:group style="position:absolute;left:15684;top:27644;width:199;height:240" coordorigin="15684,27644" coordsize="199,240">
              <v:shape style="position:absolute;left:15684;top:27644;width:199;height:240" coordorigin="15684,27644" coordsize="199,240" path="m15684,27883l15883,27883,15883,27644,15684,27644,15684,27883e" filled="false" stroked="true" strokeweight=".225606pt" strokecolor="#000000">
                <v:path arrowok="t"/>
              </v:shape>
            </v:group>
            <v:group style="position:absolute;left:15781;top:27883;width:199;height:242" coordorigin="15781,27883" coordsize="199,242">
              <v:shape style="position:absolute;left:15781;top:27883;width:199;height:242" coordorigin="15781,27883" coordsize="199,242" path="m15781,28125l15980,28125,15980,27883,15781,27883,15781,28125e" filled="false" stroked="true" strokeweight=".225606pt" strokecolor="#000000">
                <v:path arrowok="t"/>
              </v:shape>
            </v:group>
            <v:group style="position:absolute;left:15901;top:28125;width:199;height:242" coordorigin="15901,28125" coordsize="199,242">
              <v:shape style="position:absolute;left:15901;top:28125;width:199;height:242" coordorigin="15901,28125" coordsize="199,242" path="m15901,28366l16099,28366,16099,28125,15901,28125,15901,28366e" filled="false" stroked="true" strokeweight=".225606pt" strokecolor="#000000">
                <v:path arrowok="t"/>
              </v:shape>
            </v:group>
            <v:group style="position:absolute;left:16004;top:28366;width:199;height:242" coordorigin="16004,28366" coordsize="199,242">
              <v:shape style="position:absolute;left:16004;top:28366;width:199;height:242" coordorigin="16004,28366" coordsize="199,242" path="m16004,28608l16203,28608,16203,28366,16004,28366,16004,28608e" filled="false" stroked="true" strokeweight=".225606pt" strokecolor="#000000">
                <v:path arrowok="t"/>
              </v:shape>
            </v:group>
            <v:group style="position:absolute;left:16153;top:28608;width:199;height:242" coordorigin="16153,28608" coordsize="199,242">
              <v:shape style="position:absolute;left:16153;top:28608;width:199;height:242" coordorigin="16153,28608" coordsize="199,242" path="m16153,28849l16352,28849,16352,28608,16153,28608,16153,28849e" filled="false" stroked="true" strokeweight=".225606pt" strokecolor="#000000">
                <v:path arrowok="t"/>
              </v:shape>
            </v:group>
            <v:group style="position:absolute;left:16257;top:28849;width:199;height:242" coordorigin="16257,28849" coordsize="199,242">
              <v:shape style="position:absolute;left:16257;top:28849;width:199;height:242" coordorigin="16257,28849" coordsize="199,242" path="m16257,29090l16456,29090,16456,28849,16257,28849,16257,29090e" filled="false" stroked="true" strokeweight=".225606pt" strokecolor="#000000">
                <v:path arrowok="t"/>
              </v:shape>
            </v:group>
            <v:group style="position:absolute;left:16336;top:29090;width:199;height:242" coordorigin="16336,29090" coordsize="199,242">
              <v:shape style="position:absolute;left:16336;top:29090;width:199;height:242" coordorigin="16336,29090" coordsize="199,242" path="m16336,29332l16535,29332,16535,29090,16336,29090,16336,29332e" filled="false" stroked="true" strokeweight=".225606pt" strokecolor="#000000">
                <v:path arrowok="t"/>
              </v:shape>
            </v:group>
            <v:group style="position:absolute;left:16377;top:29332;width:199;height:240" coordorigin="16377,29332" coordsize="199,240">
              <v:shape style="position:absolute;left:16377;top:29332;width:199;height:240" coordorigin="16377,29332" coordsize="199,240" path="m16377,29571l16575,29571,16575,29332,16377,29332,16377,29571e" filled="false" stroked="true" strokeweight=".225606pt" strokecolor="#000000">
                <v:path arrowok="t"/>
              </v:shape>
            </v:group>
            <v:group style="position:absolute;left:16377;top:29571;width:199;height:242" coordorigin="16377,29571" coordsize="199,242">
              <v:shape style="position:absolute;left:16377;top:29571;width:199;height:242" coordorigin="16377,29571" coordsize="199,242" path="m16377,29812l16575,29812,16575,29571,16377,29571,16377,29812e" filled="false" stroked="true" strokeweight=".225606pt" strokecolor="#ff0000">
                <v:path arrowok="t"/>
              </v:shape>
            </v:group>
            <v:group style="position:absolute;left:16413;top:29812;width:199;height:242" coordorigin="16413,29812" coordsize="199,242">
              <v:shape style="position:absolute;left:16413;top:29812;width:199;height:242" coordorigin="16413,29812" coordsize="199,242" path="m16413,30054l16611,30054,16611,29812,16413,29812,16413,30054e" filled="false" stroked="true" strokeweight=".225606pt" strokecolor="#000000">
                <v:path arrowok="t"/>
              </v:shape>
            </v:group>
            <v:group style="position:absolute;left:16413;top:30054;width:199;height:242" coordorigin="16413,30054" coordsize="199,242">
              <v:shape style="position:absolute;left:16413;top:30054;width:199;height:242" coordorigin="16413,30054" coordsize="199,242" path="m16413,30295l16611,30295,16611,30054,16413,30054,16413,30295e" filled="false" stroked="true" strokeweight=".225606pt" strokecolor="#000000">
                <v:path arrowok="t"/>
              </v:shape>
            </v:group>
            <v:group style="position:absolute;left:16433;top:30295;width:199;height:242" coordorigin="16433,30295" coordsize="199,242">
              <v:shape style="position:absolute;left:16433;top:30295;width:199;height:242" coordorigin="16433,30295" coordsize="199,242" path="m16433,30536l16632,30536,16632,30295,16433,30295,16433,30536e" filled="false" stroked="true" strokeweight=".225606pt" strokecolor="#000000">
                <v:path arrowok="t"/>
              </v:shape>
            </v:group>
            <v:group style="position:absolute;left:16438;top:30536;width:199;height:242" coordorigin="16438,30536" coordsize="199,242">
              <v:shape style="position:absolute;left:16438;top:30536;width:199;height:242" coordorigin="16438,30536" coordsize="199,242" path="m16438,30778l16636,30778,16636,30536,16438,30536,16438,30778e" filled="false" stroked="true" strokeweight=".225606pt" strokecolor="#000000">
                <v:path arrowok="t"/>
              </v:shape>
            </v:group>
            <v:group style="position:absolute;left:16438;top:30778;width:199;height:242" coordorigin="16438,30778" coordsize="199,242">
              <v:shape style="position:absolute;left:16438;top:30778;width:199;height:242" coordorigin="16438,30778" coordsize="199,242" path="m16438,31019l16636,31019,16636,30778,16438,30778,16438,31019e" filled="false" stroked="true" strokeweight=".225606pt" strokecolor="#000000">
                <v:path arrowok="t"/>
              </v:shape>
            </v:group>
            <v:group style="position:absolute;left:16356;top:31019;width:199;height:242" coordorigin="16356,31019" coordsize="199,242">
              <v:shape style="position:absolute;left:16356;top:31019;width:199;height:242" coordorigin="16356,31019" coordsize="199,242" path="m16356,31261l16555,31261,16555,31019,16356,31019,16356,31261e" filled="false" stroked="true" strokeweight=".225606pt" strokecolor="#000000">
                <v:path arrowok="t"/>
              </v:shape>
            </v:group>
            <w10:wrap type="none"/>
          </v:group>
        </w:pict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90"/>
        <w:gridCol w:w="2916"/>
        <w:gridCol w:w="1576"/>
        <w:gridCol w:w="5142"/>
        <w:gridCol w:w="1951"/>
      </w:tblGrid>
      <w:tr>
        <w:trPr>
          <w:trHeight w:val="413" w:hRule="exact"/>
        </w:trPr>
        <w:tc>
          <w:tcPr>
            <w:tcW w:w="20876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3"/>
              <w:ind w:left="248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Раздел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4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422" w:hRule="exact"/>
        </w:trPr>
        <w:tc>
          <w:tcPr>
            <w:tcW w:w="20876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3"/>
              <w:ind w:left="307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Схема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расположения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25336" w:hRule="exact"/>
        </w:trPr>
        <w:tc>
          <w:tcPr>
            <w:tcW w:w="9290" w:type="dxa"/>
            <w:tcBorders>
              <w:top w:val="single" w:sz="5" w:space="0" w:color="000000"/>
              <w:left w:val="single" w:sz="5" w:space="0" w:color="000000"/>
              <w:bottom w:val="single" w:sz="0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02"/>
              <w:ind w:left="2319" w:right="0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9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12</w:t>
            </w:r>
            <w:r>
              <w:rPr>
                <w:rFonts w:ascii="ISOCPEUR" w:hAnsi="ISOCPEUR"/>
                <w:sz w:val="16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ISOCPEUR" w:hAnsi="ISOCPEUR" w:cs="ISOCPEUR" w:eastAsia="ISOCPEUR"/>
                <w:i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right="1607"/>
              <w:jc w:val="center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25:34:016601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ISOCPEUR" w:hAnsi="ISOCPEUR" w:cs="ISOCPEUR" w:eastAsia="ISOCPEUR"/>
                <w:i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5567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25:34:000000:7994</w:t>
            </w:r>
            <w:r>
              <w:rPr>
                <w:rFonts w:asci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ISOCPEUR" w:hAnsi="ISOCPEUR" w:cs="ISOCPEUR" w:eastAsia="ISOCPEUR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left="953" w:right="0"/>
              <w:jc w:val="center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8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14</w:t>
            </w:r>
            <w:r>
              <w:rPr>
                <w:rFonts w:ascii="ISOCPEUR" w:hAnsi="ISOCPEUR"/>
                <w:sz w:val="16"/>
              </w:rPr>
            </w:r>
          </w:p>
        </w:tc>
        <w:tc>
          <w:tcPr>
            <w:tcW w:w="2916" w:type="dxa"/>
            <w:tcBorders>
              <w:top w:val="single" w:sz="5" w:space="0" w:color="000000"/>
              <w:left w:val="nil" w:sz="6" w:space="0" w:color="auto"/>
              <w:bottom w:val="single" w:sz="0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1576" w:type="dxa"/>
            <w:tcBorders>
              <w:top w:val="single" w:sz="5" w:space="0" w:color="000000"/>
              <w:left w:val="nil" w:sz="6" w:space="0" w:color="auto"/>
              <w:bottom w:val="single" w:sz="0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ISOCPEUR" w:hAnsi="ISOCPEUR" w:cs="ISOCPEUR" w:eastAsia="ISOCPEUR"/>
                <w:i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right="87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94</w:t>
            </w:r>
          </w:p>
        </w:tc>
        <w:tc>
          <w:tcPr>
            <w:tcW w:w="7093" w:type="dxa"/>
            <w:gridSpan w:val="2"/>
            <w:tcBorders>
              <w:top w:val="single" w:sz="5" w:space="0" w:color="000000"/>
              <w:left w:val="nil" w:sz="6" w:space="0" w:color="auto"/>
              <w:bottom w:val="single" w:sz="0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ISOCPEUR" w:hAnsi="ISOCPEUR" w:cs="ISOCPEUR" w:eastAsia="ISOCPEUR"/>
                <w:i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1226" w:right="2813" w:firstLine="556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Приморскийкрай</w:t>
            </w:r>
            <w:r>
              <w:rPr>
                <w:rFonts w:ascii="Times New Roman" w:hAnsi="Times New Roman"/>
                <w:b/>
                <w:i/>
                <w:color w:val="B80000"/>
                <w:w w:val="102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Уссурийский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городской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округ</w:t>
            </w:r>
            <w:r>
              <w:rPr>
                <w:rFonts w:ascii="Times New Roman" w:hAns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ISOCPEUR" w:hAnsi="ISOCPEUR" w:cs="ISOCPEUR" w:eastAsia="ISOCPEUR"/>
                <w:i/>
                <w:sz w:val="34"/>
                <w:szCs w:val="34"/>
              </w:rPr>
            </w:pPr>
          </w:p>
          <w:p>
            <w:pPr>
              <w:pStyle w:val="TableParagraph"/>
              <w:spacing w:line="240" w:lineRule="auto"/>
              <w:ind w:left="1914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25:34:016601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78"/>
              <w:ind w:right="5968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газопровод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ISOCPEUR" w:hAnsi="ISOCPEUR" w:cs="ISOCPEUR" w:eastAsia="ISOCPEUR"/>
                <w:i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6143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53</w:t>
            </w:r>
            <w:r>
              <w:rPr>
                <w:rFonts w:ascii="Times New Roman"/>
                <w:sz w:val="15"/>
              </w:rPr>
            </w:r>
          </w:p>
        </w:tc>
      </w:tr>
      <w:tr>
        <w:trPr>
          <w:trHeight w:val="4785" w:hRule="exact"/>
        </w:trPr>
        <w:tc>
          <w:tcPr>
            <w:tcW w:w="9290" w:type="dxa"/>
            <w:tcBorders>
              <w:top w:val="single" w:sz="0" w:space="0" w:color="000000"/>
              <w:left w:val="single" w:sz="5" w:space="0" w:color="000000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4"/>
              <w:ind w:right="2239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Используемые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условные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знаки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обозначения: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tabs>
                <w:tab w:pos="2630" w:val="left" w:leader="none"/>
              </w:tabs>
              <w:spacing w:line="240" w:lineRule="auto"/>
              <w:ind w:left="473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00FF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0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Местоположение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инженерного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сооружения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(газопровод)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numPr>
                <w:ilvl w:val="0"/>
                <w:numId w:val="13"/>
              </w:numPr>
              <w:tabs>
                <w:tab w:pos="2780" w:val="left" w:leader="none"/>
              </w:tabs>
              <w:spacing w:line="240" w:lineRule="auto" w:before="90" w:after="0"/>
              <w:ind w:left="2779" w:right="0" w:hanging="115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Проектная граница публичного</w:t>
            </w:r>
            <w:r>
              <w:rPr>
                <w:rFonts w:ascii="Times New Roman" w:hAnsi="Times New Roman"/>
                <w:spacing w:val="-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972" w:val="left" w:leader="none"/>
              </w:tabs>
              <w:spacing w:line="265" w:lineRule="exact" w:before="156"/>
              <w:ind w:left="467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3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position w:val="-7"/>
                <w:sz w:val="19"/>
              </w:rPr>
              <w:tab/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position w:val="-7"/>
                <w:sz w:val="19"/>
                <w:u w:val="single" w:color="000000"/>
              </w:rPr>
              <w:t>25:18:035201:137  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Кадастровый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земельного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участка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numPr>
                <w:ilvl w:val="0"/>
                <w:numId w:val="13"/>
              </w:numPr>
              <w:tabs>
                <w:tab w:pos="2759" w:val="left" w:leader="none"/>
              </w:tabs>
              <w:spacing w:line="185" w:lineRule="exact" w:before="0" w:after="0"/>
              <w:ind w:left="2758" w:right="0" w:hanging="114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 земельных участков по сведениям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62" w:val="left" w:leader="none"/>
              </w:tabs>
              <w:spacing w:line="245" w:lineRule="exact" w:before="50"/>
              <w:ind w:left="911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color w:val="0000FF"/>
                <w:position w:val="-3"/>
                <w:sz w:val="23"/>
              </w:rPr>
              <w:t>25:34:016701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кадастрового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numPr>
                <w:ilvl w:val="0"/>
                <w:numId w:val="13"/>
              </w:numPr>
              <w:tabs>
                <w:tab w:pos="2766" w:val="left" w:leader="none"/>
              </w:tabs>
              <w:spacing w:line="197" w:lineRule="exact" w:before="0" w:after="0"/>
              <w:ind w:left="2765" w:right="0" w:hanging="115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 кадастрового</w:t>
            </w:r>
            <w:r>
              <w:rPr>
                <w:rFonts w:ascii="Times New Roman" w:hAnsi="Times New Roman"/>
                <w:spacing w:val="-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77" w:val="left" w:leader="none"/>
              </w:tabs>
              <w:spacing w:line="240" w:lineRule="auto" w:before="69"/>
              <w:ind w:left="1692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5"/>
              </w:rPr>
              <w:t>1</w:t>
              <w:tab/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-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Характерная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точка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проектной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границы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75" w:val="left" w:leader="none"/>
              </w:tabs>
              <w:spacing w:line="240" w:lineRule="auto" w:before="72"/>
              <w:ind w:left="830" w:right="0" w:hanging="333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B800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Установленные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границы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административно-территориального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75" w:val="left" w:leader="none"/>
              </w:tabs>
              <w:spacing w:line="240" w:lineRule="auto" w:before="115"/>
              <w:ind w:left="830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-2"/>
                <w:sz w:val="15"/>
              </w:rPr>
              <w:t>Приморскийкрай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субъекта</w:t>
            </w:r>
            <w:r>
              <w:rPr>
                <w:rFonts w:ascii="Times New Roman" w:hAnsi="Times New Roman"/>
                <w:spacing w:val="-3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РФ,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 w:before="3"/>
              <w:ind w:left="461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4"/>
                <w:sz w:val="15"/>
              </w:rPr>
              <w:t>Уссурийский городской округ    </w:t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муниципального</w:t>
            </w:r>
            <w:r>
              <w:rPr>
                <w:rFonts w:ascii="Times New Roman" w:hAnsi="Times New Roman"/>
                <w:spacing w:val="-3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Times New Roman" w:hAnsi="Times New Roman"/>
                <w:sz w:val="19"/>
              </w:rPr>
            </w:r>
          </w:p>
        </w:tc>
        <w:tc>
          <w:tcPr>
            <w:tcW w:w="2916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61"/>
              <w:ind w:left="216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Масштаб</w:t>
            </w:r>
            <w:r>
              <w:rPr>
                <w:rFonts w:ascii="Times New Roman" w:hAnsi="Times New Roman"/>
                <w:spacing w:val="-2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1:1000</w:t>
            </w:r>
            <w:r>
              <w:rPr>
                <w:rFonts w:ascii="Times New Roman" w:hAnsi="Times New Roman"/>
                <w:sz w:val="19"/>
              </w:rPr>
            </w:r>
          </w:p>
        </w:tc>
        <w:tc>
          <w:tcPr>
            <w:tcW w:w="1576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5142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88" w:lineRule="exact" w:before="94"/>
              <w:ind w:left="220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1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57" w:lineRule="exact"/>
              <w:ind w:left="391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2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8" w:lineRule="exact"/>
              <w:ind w:left="529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3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3" w:lineRule="exact"/>
              <w:ind w:left="657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4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32" w:lineRule="exact"/>
              <w:ind w:left="784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5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1" w:lineRule="exact"/>
              <w:ind w:left="876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6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9" w:lineRule="exact"/>
              <w:ind w:left="1005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7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35" w:lineRule="exact"/>
              <w:ind w:left="1131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8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36" w:lineRule="exact"/>
              <w:ind w:left="1248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9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3" w:lineRule="exact"/>
              <w:ind w:left="1330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10</w:t>
            </w:r>
          </w:p>
          <w:p>
            <w:pPr>
              <w:pStyle w:val="TableParagraph"/>
              <w:spacing w:line="240" w:lineRule="exact"/>
              <w:ind w:left="1411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11</w:t>
            </w:r>
          </w:p>
          <w:p>
            <w:pPr>
              <w:pStyle w:val="TableParagraph"/>
              <w:spacing w:line="230" w:lineRule="exact"/>
              <w:ind w:left="1438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12</w:t>
            </w:r>
          </w:p>
          <w:p>
            <w:pPr>
              <w:pStyle w:val="TableParagraph"/>
              <w:spacing w:line="229" w:lineRule="exact"/>
              <w:ind w:left="1431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color w:val="FF0000"/>
                <w:sz w:val="25"/>
              </w:rPr>
              <w:t>13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38" w:lineRule="exact"/>
              <w:ind w:left="1465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14</w:t>
            </w:r>
          </w:p>
          <w:p>
            <w:pPr>
              <w:pStyle w:val="TableParagraph"/>
              <w:spacing w:line="237" w:lineRule="exact"/>
              <w:ind w:left="1465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15</w:t>
            </w:r>
          </w:p>
          <w:p>
            <w:pPr>
              <w:pStyle w:val="TableParagraph"/>
              <w:spacing w:line="256" w:lineRule="exact"/>
              <w:ind w:left="1492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16</w:t>
            </w:r>
          </w:p>
          <w:p>
            <w:pPr>
              <w:pStyle w:val="TableParagraph"/>
              <w:spacing w:line="252" w:lineRule="exact"/>
              <w:ind w:left="1497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17</w:t>
            </w:r>
          </w:p>
          <w:p>
            <w:pPr>
              <w:pStyle w:val="TableParagraph"/>
              <w:spacing w:line="238" w:lineRule="exact"/>
              <w:ind w:left="1494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18</w:t>
            </w:r>
          </w:p>
          <w:p>
            <w:pPr>
              <w:pStyle w:val="TableParagraph"/>
              <w:spacing w:line="275" w:lineRule="exact"/>
              <w:ind w:left="1411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19</w:t>
            </w:r>
          </w:p>
        </w:tc>
        <w:tc>
          <w:tcPr>
            <w:tcW w:w="1951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ISOCPEUR" w:hAnsi="ISOCPEUR" w:cs="ISOCPEUR" w:eastAsia="ISOCPEUR"/>
                <w:i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871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Лист</w:t>
            </w:r>
            <w:r>
              <w:rPr>
                <w:rFonts w:ascii="Times New Roman" w:hAnsi="Times New Roman"/>
                <w:spacing w:val="-10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13</w:t>
            </w:r>
            <w:r>
              <w:rPr>
                <w:rFonts w:ascii="Times New Roman" w:hAnsi="Times New Roman"/>
                <w:sz w:val="19"/>
              </w:rPr>
            </w:r>
          </w:p>
        </w:tc>
      </w:tr>
    </w:tbl>
    <w:p>
      <w:pPr>
        <w:spacing w:before="84"/>
        <w:ind w:left="0" w:right="351" w:firstLine="0"/>
        <w:jc w:val="right"/>
        <w:rPr>
          <w:rFonts w:ascii="ISOCPEUR" w:hAnsi="ISOCPEUR" w:cs="ISOCPEUR" w:eastAsia="ISOCPEUR"/>
          <w:sz w:val="16"/>
          <w:szCs w:val="16"/>
        </w:rPr>
      </w:pPr>
      <w:bookmarkStart w:name="план границ 1 зона-13" w:id="13"/>
      <w:bookmarkEnd w:id="13"/>
      <w:r>
        <w:rPr/>
      </w:r>
      <w:r>
        <w:rPr>
          <w:rFonts w:ascii="ISOCPEUR" w:hAnsi="ISOCPEUR"/>
          <w:i/>
          <w:w w:val="105"/>
          <w:sz w:val="16"/>
        </w:rPr>
        <w:t>Формат:</w:t>
      </w:r>
      <w:r>
        <w:rPr>
          <w:rFonts w:ascii="ISOCPEUR" w:hAnsi="ISOCPEUR"/>
          <w:i/>
          <w:spacing w:val="-47"/>
          <w:w w:val="105"/>
          <w:sz w:val="16"/>
        </w:rPr>
        <w:t> </w:t>
      </w:r>
      <w:r>
        <w:rPr>
          <w:rFonts w:ascii="ISOCPEUR" w:hAnsi="ISOCPEUR"/>
          <w:i/>
          <w:w w:val="105"/>
          <w:sz w:val="16"/>
        </w:rPr>
        <w:t>А2</w:t>
      </w:r>
      <w:r>
        <w:rPr>
          <w:rFonts w:ascii="ISOCPEUR" w:hAnsi="ISOCPEUR"/>
          <w:sz w:val="16"/>
        </w:rPr>
      </w:r>
    </w:p>
    <w:p>
      <w:pPr>
        <w:spacing w:after="0"/>
        <w:jc w:val="right"/>
        <w:rPr>
          <w:rFonts w:ascii="ISOCPEUR" w:hAnsi="ISOCPEUR" w:cs="ISOCPEUR" w:eastAsia="ISOCPEUR"/>
          <w:sz w:val="16"/>
          <w:szCs w:val="16"/>
        </w:rPr>
        <w:sectPr>
          <w:pgSz w:w="22400" w:h="31660"/>
          <w:pgMar w:top="280" w:bottom="0" w:left="1060" w:right="220"/>
        </w:sectPr>
      </w:pPr>
    </w:p>
    <w:p>
      <w:pPr>
        <w:spacing w:line="240" w:lineRule="auto" w:before="6"/>
        <w:rPr>
          <w:rFonts w:ascii="ISOCPEUR" w:hAnsi="ISOCPEUR" w:cs="ISOCPEUR" w:eastAsia="ISOCPEUR"/>
          <w:i/>
          <w:sz w:val="6"/>
          <w:szCs w:val="6"/>
        </w:rPr>
      </w:pPr>
      <w:r>
        <w:rPr/>
        <w:pict>
          <v:group style="position:absolute;margin-left:.225659pt;margin-top:.037676pt;width:1119.7pt;height:1583.3pt;mso-position-horizontal-relative:page;mso-position-vertical-relative:page;z-index:-481672" coordorigin="5,1" coordsize="22394,31666">
            <v:shape style="position:absolute;left:1171;top:1203;width:20871;height:25331" type="#_x0000_t75" stroked="false">
              <v:imagedata r:id="rId31" o:title=""/>
            </v:shape>
            <v:group style="position:absolute;left:8740;top:1203;width:2859;height:25331" coordorigin="8740,1203" coordsize="2859,25331">
              <v:shape style="position:absolute;left:8740;top:1203;width:2859;height:25331" coordorigin="8740,1203" coordsize="2859,25331" path="m11443,1203l11280,1700,11447,3935,11413,6591,11134,6692,11402,8831,10825,9869,10696,12019,10326,14611,10511,15261,9882,16725,10012,17156,11253,15771,11598,16023,10378,18045,10062,20578,8740,26534e" filled="false" stroked="true" strokeweight=".676817pt" strokecolor="#000000">
                <v:path arrowok="t"/>
              </v:shape>
            </v:group>
            <v:group style="position:absolute;left:5383;top:1203;width:3612;height:25331" coordorigin="5383,1203" coordsize="3612,25331">
              <v:shape style="position:absolute;left:5383;top:1203;width:3612;height:25331" coordorigin="5383,1203" coordsize="3612,25331" path="m5383,26534l5505,25510,6100,24734,8467,14313,8995,6575,8810,1203e" filled="false" stroked="true" strokeweight=".676817pt" strokecolor="#000000">
                <v:path arrowok="t"/>
              </v:shape>
            </v:group>
            <v:group style="position:absolute;left:10488;top:1203;width:2063;height:25331" coordorigin="10488,1203" coordsize="2063,25331">
              <v:shape style="position:absolute;left:10488;top:1203;width:2063;height:25331" coordorigin="10488,1203" coordsize="2063,25331" path="m10561,26534l10488,22737,12550,16032,12223,2403,12104,1203e" filled="false" stroked="true" strokeweight=".676817pt" strokecolor="#00ff00">
                <v:path arrowok="t"/>
              </v:shape>
            </v:group>
            <v:group style="position:absolute;left:17000;top:2993;width:796;height:796" coordorigin="17000,2993" coordsize="796,796">
              <v:shape style="position:absolute;left:17000;top:2993;width:796;height:796" coordorigin="17000,2993" coordsize="796,796" path="m17795,3374l17788,3310,17770,3249,17744,3193,17709,3143,17668,3098,17620,3060,17566,3030,17508,3008,17446,2995,17382,2993,17349,2995,17286,3008,17228,3030,17174,3061,17126,3099,17085,3144,17051,3195,17025,3250,17007,3310,17000,3374,17000,3407,17002,3439,17015,3502,17037,3560,17068,3614,17106,3662,17151,3703,17202,3737,17258,3763,17318,3781,17381,3788,17414,3788,17446,3786,17509,3773,17567,3751,17621,3720,17669,3682,17710,3637,17744,3586,17770,3531,17788,3470,17795,3407,17795,3374e" filled="false" stroked="true" strokeweight=".67682pt" strokecolor="#000000">
                <v:path arrowok="t"/>
              </v:shape>
            </v:group>
            <v:group style="position:absolute;left:17142;top:3112;width:515;height:560" coordorigin="17142,3112" coordsize="515,560">
              <v:shape style="position:absolute;left:17142;top:3112;width:515;height:560" coordorigin="17142,3112" coordsize="515,560" path="m17656,3112l17142,3671e" filled="false" stroked="true" strokeweight=".676817pt" strokecolor="#000000">
                <v:path arrowok="t"/>
              </v:shape>
            </v:group>
            <v:group style="position:absolute;left:17119;top:3134;width:560;height:515" coordorigin="17119,3134" coordsize="560,515">
              <v:shape style="position:absolute;left:17119;top:3134;width:560;height:515" coordorigin="17119,3134" coordsize="560,515" path="m17678,3649l17119,3134e" filled="false" stroked="true" strokeweight=".676817pt" strokecolor="#000000">
                <v:path arrowok="t"/>
              </v:shape>
            </v:group>
            <v:group style="position:absolute;left:17349;top:2173;width:50;height:1219" coordorigin="17349,2173" coordsize="50,1219">
              <v:shape style="position:absolute;left:17349;top:2173;width:50;height:1219" coordorigin="17349,2173" coordsize="50,1219" path="m17399,3392l17399,3392,17349,2173e" filled="false" stroked="true" strokeweight=".676817pt" strokecolor="#000000">
                <v:path arrowok="t"/>
              </v:shape>
            </v:group>
            <v:group style="position:absolute;left:16756;top:3367;width:1286;height:52" coordorigin="16756,3367" coordsize="1286,52">
              <v:shape style="position:absolute;left:16756;top:3367;width:1286;height:52" coordorigin="16756,3367" coordsize="1286,52" path="m18042,3367l16756,3419e" filled="false" stroked="true" strokeweight=".676817pt" strokecolor="#000000">
                <v:path arrowok="t"/>
              </v:shape>
            </v:group>
            <v:group style="position:absolute;left:17399;top:3392;width:25;height:643" coordorigin="17399,3392" coordsize="25,643">
              <v:shape style="position:absolute;left:17399;top:3392;width:25;height:643" coordorigin="17399,3392" coordsize="25,643" path="m17424,4035l17399,3392e" filled="false" stroked="true" strokeweight=".676817pt" strokecolor="#000000">
                <v:path arrowok="t"/>
              </v:shape>
            </v:group>
            <v:group style="position:absolute;left:17489;top:3112;width:167;height:276" coordorigin="17489,3112" coordsize="167,276">
              <v:shape style="position:absolute;left:17489;top:3112;width:167;height:276" coordorigin="17489,3112" coordsize="167,276" path="m17656,3112l17489,3387e" filled="false" stroked="true" strokeweight=".676817pt" strokecolor="#000000">
                <v:path arrowok="t"/>
              </v:shape>
            </v:group>
            <v:group style="position:absolute;left:17119;top:3134;width:276;height:262" coordorigin="17119,3134" coordsize="276,262">
              <v:shape style="position:absolute;left:17119;top:3134;width:276;height:262" coordorigin="17119,3134" coordsize="276,262" path="m17308,3396l17119,3134,17394,3301e" filled="false" stroked="true" strokeweight=".676817pt" strokecolor="#000000">
                <v:path arrowok="t"/>
              </v:shape>
            </v:group>
            <v:group style="position:absolute;left:17142;top:3396;width:262;height:276" coordorigin="17142,3396" coordsize="262,276">
              <v:shape style="position:absolute;left:17142;top:3396;width:262;height:276" coordorigin="17142,3396" coordsize="262,276" path="m17403,3482l17142,3671,17308,3396e" filled="false" stroked="true" strokeweight=".676817pt" strokecolor="#000000">
                <v:path arrowok="t"/>
              </v:shape>
            </v:group>
            <v:group style="position:absolute;left:17403;top:3387;width:276;height:262" coordorigin="17403,3387" coordsize="276,262">
              <v:shape style="position:absolute;left:17403;top:3387;width:276;height:262" coordorigin="17403,3387" coordsize="276,262" path="m17489,3387l17678,3649,17403,3482e" filled="false" stroked="true" strokeweight=".676817pt" strokecolor="#000000">
                <v:path arrowok="t"/>
              </v:shape>
            </v:group>
            <v:group style="position:absolute;left:17394;top:3112;width:262;height:190" coordorigin="17394,3112" coordsize="262,190">
              <v:shape style="position:absolute;left:17394;top:3112;width:262;height:190" coordorigin="17394,3112" coordsize="262,190" path="m17394,3301l17656,3112e" filled="false" stroked="true" strokeweight=".676817pt" strokecolor="#000000">
                <v:path arrowok="t"/>
              </v:shape>
            </v:group>
            <v:group style="position:absolute;left:16756;top:2173;width:1286;height:1862" coordorigin="16756,2173" coordsize="1286,1862">
              <v:shape style="position:absolute;left:16756;top:2173;width:1286;height:1862" coordorigin="16756,2173" coordsize="1286,1862" path="m17451,3335l18042,3367,17455,3443,17424,4035,17347,3448,16756,3419,17342,3340,17349,2173,17451,3335e" filled="false" stroked="true" strokeweight=".676817pt" strokecolor="#000000">
                <v:path arrowok="t"/>
              </v:shape>
            </v:group>
            <v:group style="position:absolute;left:17399;top:3335;width:643;height:57" coordorigin="17399,3335" coordsize="643,57">
              <v:shape style="position:absolute;left:17399;top:3335;width:643;height:57" coordorigin="17399,3335" coordsize="643,57" path="m17399,3392l18042,3367,17451,3335,17399,3392xe" filled="true" fillcolor="#000000" stroked="false">
                <v:path arrowok="t"/>
                <v:fill type="solid"/>
              </v:shape>
            </v:group>
            <v:group style="position:absolute;left:17399;top:3335;width:643;height:57" coordorigin="17399,3335" coordsize="643,57">
              <v:shape style="position:absolute;left:17399;top:3335;width:643;height:57" coordorigin="17399,3335" coordsize="643,57" path="m18042,3367l17451,3335,17399,3392,18042,3367xe" filled="false" stroked="true" strokeweight="0pt" strokecolor="#000000">
                <v:path arrowok="t"/>
              </v:shape>
            </v:group>
            <v:group style="position:absolute;left:17455;top:3434;width:224;height:215" coordorigin="17455,3434" coordsize="224,215">
              <v:shape style="position:absolute;left:17455;top:3434;width:224;height:215" coordorigin="17455,3434" coordsize="224,215" path="m17455,3443l17678,3649,17523,3434,17455,3443xe" filled="true" fillcolor="#000000" stroked="false">
                <v:path arrowok="t"/>
                <v:fill type="solid"/>
              </v:shape>
            </v:group>
            <v:group style="position:absolute;left:17455;top:3434;width:224;height:215" coordorigin="17455,3434" coordsize="224,215">
              <v:shape style="position:absolute;left:17455;top:3434;width:224;height:215" coordorigin="17455,3434" coordsize="224,215" path="m17678,3649l17523,3434,17455,3443,17678,3649xe" filled="false" stroked="true" strokeweight="0pt" strokecolor="#000000">
                <v:path arrowok="t"/>
              </v:shape>
            </v:group>
            <v:group style="position:absolute;left:17399;top:3392;width:57;height:643" coordorigin="17399,3392" coordsize="57,643">
              <v:shape style="position:absolute;left:17399;top:3392;width:57;height:643" coordorigin="17399,3392" coordsize="57,643" path="m17399,3392l17424,4035,17455,3443,17399,3392xe" filled="true" fillcolor="#000000" stroked="false">
                <v:path arrowok="t"/>
                <v:fill type="solid"/>
              </v:shape>
            </v:group>
            <v:group style="position:absolute;left:17399;top:3392;width:57;height:643" coordorigin="17399,3392" coordsize="57,643">
              <v:shape style="position:absolute;left:17399;top:3392;width:57;height:643" coordorigin="17399,3392" coordsize="57,643" path="m17424,4035l17455,3443,17399,3392,17424,4035xe" filled="false" stroked="true" strokeweight="0pt" strokecolor="#000000">
                <v:path arrowok="t"/>
              </v:shape>
            </v:group>
            <v:group style="position:absolute;left:17142;top:3448;width:215;height:224" coordorigin="17142,3448" coordsize="215,224">
              <v:shape style="position:absolute;left:17142;top:3448;width:215;height:224" coordorigin="17142,3448" coordsize="215,224" path="m17142,3671l17356,3516,17347,3448,17142,3671xe" filled="true" fillcolor="#000000" stroked="false">
                <v:path arrowok="t"/>
                <v:fill type="solid"/>
              </v:shape>
            </v:group>
            <v:group style="position:absolute;left:17142;top:3448;width:215;height:224" coordorigin="17142,3448" coordsize="215,224">
              <v:shape style="position:absolute;left:17142;top:3448;width:215;height:224" coordorigin="17142,3448" coordsize="215,224" path="m17142,3671l17356,3516,17347,3448,17142,3671xe" filled="false" stroked="true" strokeweight="0pt" strokecolor="#000000">
                <v:path arrowok="t"/>
              </v:shape>
            </v:group>
            <v:group style="position:absolute;left:16756;top:3392;width:643;height:57" coordorigin="16756,3392" coordsize="643,57">
              <v:shape style="position:absolute;left:16756;top:3392;width:643;height:57" coordorigin="16756,3392" coordsize="643,57" path="m16756,3419l17347,3448,17399,3392,16756,3419xe" filled="true" fillcolor="#000000" stroked="false">
                <v:path arrowok="t"/>
                <v:fill type="solid"/>
              </v:shape>
            </v:group>
            <v:group style="position:absolute;left:16756;top:3392;width:643;height:57" coordorigin="16756,3392" coordsize="643,57">
              <v:shape style="position:absolute;left:16756;top:3392;width:643;height:57" coordorigin="16756,3392" coordsize="643,57" path="m16756,3419l17347,3448,17399,3392,16756,3419xe" filled="false" stroked="true" strokeweight="0pt" strokecolor="#000000">
                <v:path arrowok="t"/>
              </v:shape>
            </v:group>
            <v:group style="position:absolute;left:17119;top:3134;width:224;height:215" coordorigin="17119,3134" coordsize="224,215">
              <v:shape style="position:absolute;left:17119;top:3134;width:224;height:215" coordorigin="17119,3134" coordsize="224,215" path="m17119,3134l17275,3349,17342,3340,17119,3134xe" filled="true" fillcolor="#000000" stroked="false">
                <v:path arrowok="t"/>
                <v:fill type="solid"/>
              </v:shape>
            </v:group>
            <v:group style="position:absolute;left:17119;top:3134;width:224;height:215" coordorigin="17119,3134" coordsize="224,215">
              <v:shape style="position:absolute;left:17119;top:3134;width:224;height:215" coordorigin="17119,3134" coordsize="224,215" path="m17119,3134l17275,3349,17342,3340,17119,3134xe" filled="false" stroked="true" strokeweight="0pt" strokecolor="#000000">
                <v:path arrowok="t"/>
              </v:shape>
            </v:group>
            <v:group style="position:absolute;left:17342;top:2173;width:57;height:1219" coordorigin="17342,2173" coordsize="57,1219">
              <v:shape style="position:absolute;left:17342;top:2173;width:57;height:1219" coordorigin="17342,2173" coordsize="57,1219" path="m17342,3340l17399,3392,17349,2173,17342,3340xe" filled="true" fillcolor="#000000" stroked="false">
                <v:path arrowok="t"/>
                <v:fill type="solid"/>
              </v:shape>
            </v:group>
            <v:group style="position:absolute;left:17342;top:2173;width:57;height:1219" coordorigin="17342,2173" coordsize="57,1219">
              <v:shape style="position:absolute;left:17342;top:2173;width:57;height:1219" coordorigin="17342,2173" coordsize="57,1219" path="m17349,2173l17342,3340,17399,3392,17349,2173xe" filled="false" stroked="true" strokeweight="0pt" strokecolor="#000000">
                <v:path arrowok="t"/>
              </v:shape>
            </v:group>
            <v:group style="position:absolute;left:17444;top:3112;width:213;height:224" coordorigin="17444,3112" coordsize="213,224">
              <v:shape style="position:absolute;left:17444;top:3112;width:213;height:224" coordorigin="17444,3112" coordsize="213,224" path="m17444,3268l17451,3335,17656,3112,17444,3268xe" filled="true" fillcolor="#000000" stroked="false">
                <v:path arrowok="t"/>
                <v:fill type="solid"/>
              </v:shape>
            </v:group>
            <v:group style="position:absolute;left:17444;top:3112;width:213;height:224" coordorigin="17444,3112" coordsize="213,224">
              <v:shape style="position:absolute;left:17444;top:3112;width:213;height:224" coordorigin="17444,3112" coordsize="213,224" path="m17656,3112l17444,3268,17451,3335,17656,3112xe" filled="false" stroked="true" strokeweight="0pt" strokecolor="#000000">
                <v:path arrowok="t"/>
              </v:shape>
            </v:group>
            <v:group style="position:absolute;left:11362;top:20267;width:7;height:7" coordorigin="11362,20267" coordsize="7,7">
              <v:shape style="position:absolute;left:11362;top:20267;width:7;height:7" coordorigin="11362,20267" coordsize="7,7" path="m11362,20267l11366,20274,11368,20271,11362,20267xe" filled="true" fillcolor="#000000" stroked="false">
                <v:path arrowok="t"/>
                <v:fill type="solid"/>
              </v:shape>
            </v:group>
            <v:group style="position:absolute;left:11362;top:20267;width:7;height:7" coordorigin="11362,20267" coordsize="7,7">
              <v:shape style="position:absolute;left:11362;top:20267;width:7;height:7" coordorigin="11362,20267" coordsize="7,7" path="m11366,20274l11362,20267,11368,20271,11366,20274xe" filled="false" stroked="true" strokeweight="0pt" strokecolor="#000000">
                <v:path arrowok="t"/>
              </v:shape>
            </v:group>
            <v:group style="position:absolute;left:11368;top:20274;width:258;height:246" coordorigin="11368,20274" coordsize="258,246">
              <v:shape style="position:absolute;left:11368;top:20274;width:258;height:246" coordorigin="11368,20274" coordsize="258,246" path="m11368,20274l11605,20520,11625,20520e" filled="false" stroked="true" strokeweight=".112803pt" strokecolor="#000000">
                <v:path arrowok="t"/>
              </v:shape>
            </v:group>
            <v:group style="position:absolute;left:11352;top:20294;width:5;height:10" coordorigin="11352,20294" coordsize="5,10">
              <v:shape style="position:absolute;left:11352;top:20294;width:5;height:10" coordorigin="11352,20294" coordsize="5,10" path="m11352,20294l11355,20303,11357,20303,11352,20294xe" filled="true" fillcolor="#000000" stroked="false">
                <v:path arrowok="t"/>
                <v:fill type="solid"/>
              </v:shape>
            </v:group>
            <v:group style="position:absolute;left:11352;top:20294;width:5;height:10" coordorigin="11352,20294" coordsize="5,10">
              <v:shape style="position:absolute;left:11352;top:20294;width:5;height:10" coordorigin="11352,20294" coordsize="5,10" path="m11355,20303l11352,20294,11357,20303,11355,20303xe" filled="false" stroked="true" strokeweight="0pt" strokecolor="#000000">
                <v:path arrowok="t"/>
              </v:shape>
            </v:group>
            <v:group style="position:absolute;left:11355;top:20303;width:161;height:350" coordorigin="11355,20303" coordsize="161,350">
              <v:shape style="position:absolute;left:11355;top:20303;width:161;height:350" coordorigin="11355,20303" coordsize="161,350" path="m11355,20303l11495,20653,11515,20653e" filled="false" stroked="true" strokeweight=".112803pt" strokecolor="#000000">
                <v:path arrowok="t"/>
              </v:shape>
            </v:group>
            <v:group style="position:absolute;left:11147;top:20204;width:10;height:5" coordorigin="11147,20204" coordsize="10,5">
              <v:shape style="position:absolute;left:11147;top:20204;width:10;height:5" coordorigin="11147,20204" coordsize="10,5" path="m11147,20206l11149,20208,11156,20204,11147,20206xe" filled="true" fillcolor="#000000" stroked="false">
                <v:path arrowok="t"/>
                <v:fill type="solid"/>
              </v:shape>
            </v:group>
            <v:group style="position:absolute;left:11147;top:20204;width:10;height:5" coordorigin="11147,20204" coordsize="10,5">
              <v:shape style="position:absolute;left:11147;top:20204;width:10;height:5" coordorigin="11147,20204" coordsize="10,5" path="m11147,20206l11156,20204,11149,20208,11147,20206xe" filled="false" stroked="true" strokeweight="0pt" strokecolor="#000000">
                <v:path arrowok="t"/>
              </v:shape>
            </v:group>
            <v:group style="position:absolute;left:10845;top:20208;width:305;height:140" coordorigin="10845,20208" coordsize="305,140">
              <v:shape style="position:absolute;left:10845;top:20208;width:305;height:140" coordorigin="10845,20208" coordsize="305,140" path="m11149,20208l10865,20348,10845,20348e" filled="false" stroked="true" strokeweight=".112803pt" strokecolor="#000000">
                <v:path arrowok="t"/>
              </v:shape>
            </v:group>
            <v:group style="position:absolute;left:11140;top:20235;width:7;height:10" coordorigin="11140,20235" coordsize="7,10">
              <v:shape style="position:absolute;left:11140;top:20235;width:7;height:10" coordorigin="11140,20235" coordsize="7,10" path="m11140,20242l11143,20244,11147,20235,11140,20242xe" filled="true" fillcolor="#000000" stroked="false">
                <v:path arrowok="t"/>
                <v:fill type="solid"/>
              </v:shape>
            </v:group>
            <v:group style="position:absolute;left:11140;top:20235;width:7;height:10" coordorigin="11140,20235" coordsize="7,10">
              <v:shape style="position:absolute;left:11140;top:20235;width:7;height:10" coordorigin="11140,20235" coordsize="7,10" path="m11140,20242l11147,20235,11143,20244,11140,20242xe" filled="false" stroked="true" strokeweight="0pt" strokecolor="#000000">
                <v:path arrowok="t"/>
              </v:shape>
            </v:group>
            <v:group style="position:absolute;left:10667;top:20242;width:474;height:370" coordorigin="10667,20242" coordsize="474,370">
              <v:shape style="position:absolute;left:10667;top:20242;width:474;height:370" coordorigin="10667,20242" coordsize="474,370" path="m11140,20242l10831,20612,10813,20612,10667,20612e" filled="false" stroked="true" strokeweight=".112803pt" strokecolor="#000000">
                <v:path arrowok="t"/>
              </v:shape>
            </v:group>
            <v:group style="position:absolute;left:12460;top:11599;width:578;height:655" coordorigin="12460,11599" coordsize="578,655">
              <v:shape style="position:absolute;left:12460;top:11599;width:578;height:655" coordorigin="12460,11599" coordsize="578,655" path="m12460,12253l13020,11599,13038,11599e" filled="false" stroked="true" strokeweight=".338409pt" strokecolor="#000000">
                <v:path arrowok="t"/>
              </v:shape>
            </v:group>
            <v:group style="position:absolute;left:10649;top:1203;width:2063;height:25331" coordorigin="10649,1203" coordsize="2063,25331">
              <v:shape style="position:absolute;left:10649;top:1203;width:2063;height:25331" coordorigin="10649,1203" coordsize="2063,25331" path="m12264,1203l12381,2392,12711,16055,11411,20283,11362,20267,11359,20269,10973,21524,11025,21539,10649,22760,10721,26534e" filled="false" stroked="true" strokeweight=".78962pt" strokecolor="#ff0000">
                <v:path arrowok="t"/>
              </v:shape>
            </v:group>
            <v:group style="position:absolute;left:10328;top:1203;width:2063;height:25331" coordorigin="10328,1203" coordsize="2063,25331">
              <v:shape style="position:absolute;left:10328;top:1203;width:2063;height:25331" coordorigin="10328,1203" coordsize="2063,25331" path="m10400,26534l10328,22715,10719,21447,10770,21463,11156,20206,11156,20204,11107,20188,12329,16211,12390,16010,12386,15804,12063,2412,11941,1203e" filled="false" stroked="true" strokeweight=".78962pt" strokecolor="#ff0000">
                <v:path arrowok="t"/>
              </v:shape>
            </v:group>
            <v:group style="position:absolute;left:12379;top:2367;width:7;height:2" coordorigin="12379,2367" coordsize="7,2">
              <v:shape style="position:absolute;left:12379;top:2367;width:7;height:2" coordorigin="12379,2367" coordsize="7,0" path="m12379,2367l12386,2367e" filled="false" stroked="true" strokeweight="0pt" strokecolor="#000000">
                <v:path arrowok="t"/>
              </v:shape>
            </v:group>
            <v:group style="position:absolute;left:12379;top:2367;width:7;height:2" coordorigin="12379,2367" coordsize="7,2">
              <v:shape style="position:absolute;left:12379;top:2367;width:7;height:2" coordorigin="12379,2367" coordsize="7,0" path="m12379,2367l12386,2367e" filled="false" stroked="true" strokeweight="0pt" strokecolor="#000000">
                <v:path arrowok="t"/>
              </v:shape>
            </v:group>
            <v:group style="position:absolute;left:12377;top:2367;width:12;height:2" coordorigin="12377,2367" coordsize="12,2">
              <v:shape style="position:absolute;left:12377;top:2367;width:12;height:2" coordorigin="12377,2367" coordsize="12,0" path="m12377,2367l12388,2367e" filled="false" stroked="true" strokeweight="0pt" strokecolor="#000000">
                <v:path arrowok="t"/>
              </v:shape>
            </v:group>
            <v:group style="position:absolute;left:12379;top:2367;width:10;height:2" coordorigin="12379,2367" coordsize="10,2">
              <v:shape style="position:absolute;left:12379;top:2367;width:10;height:2" coordorigin="12379,2367" coordsize="10,0" path="m12379,2367l12388,2367e" filled="false" stroked="true" strokeweight="0pt" strokecolor="#000000">
                <v:path arrowok="t"/>
              </v:shape>
            </v:group>
            <v:group style="position:absolute;left:12377;top:2367;width:12;height:2" coordorigin="12377,2367" coordsize="12,2">
              <v:shape style="position:absolute;left:12377;top:2367;width:12;height:2" coordorigin="12377,2367" coordsize="12,0" path="m12377,2367l12388,2367e" filled="false" stroked="true" strokeweight="0pt" strokecolor="#000000">
                <v:path arrowok="t"/>
              </v:shape>
            </v:group>
            <v:group style="position:absolute;left:12372;top:2367;width:19;height:2" coordorigin="12372,2367" coordsize="19,2">
              <v:shape style="position:absolute;left:12372;top:2367;width:19;height:2" coordorigin="12372,2367" coordsize="19,0" path="m12372,2367l12390,2367e" filled="false" stroked="true" strokeweight="0pt" strokecolor="#000000">
                <v:path arrowok="t"/>
              </v:shape>
            </v:group>
            <v:group style="position:absolute;left:12377;top:2367;width:14;height:2" coordorigin="12377,2367" coordsize="14,2">
              <v:shape style="position:absolute;left:12377;top:2367;width:14;height:2" coordorigin="12377,2367" coordsize="14,0" path="m12377,2367l12390,2367e" filled="false" stroked="true" strokeweight="0pt" strokecolor="#000000">
                <v:path arrowok="t"/>
              </v:shape>
            </v:group>
            <v:group style="position:absolute;left:12372;top:2367;width:19;height:2" coordorigin="12372,2367" coordsize="19,2">
              <v:shape style="position:absolute;left:12372;top:2367;width:19;height:2" coordorigin="12372,2367" coordsize="19,0" path="m12372,2367l12390,2367e" filled="false" stroked="true" strokeweight="0pt" strokecolor="#000000">
                <v:path arrowok="t"/>
              </v:shape>
            </v:group>
            <v:group style="position:absolute;left:12370;top:2367;width:23;height:3" coordorigin="12370,2367" coordsize="23,3">
              <v:shape style="position:absolute;left:12370;top:2367;width:23;height:3" coordorigin="12370,2367" coordsize="23,3" path="m12370,2370l12393,2370,12372,2367,12370,2370xe" filled="true" fillcolor="#000000" stroked="false">
                <v:path arrowok="t"/>
                <v:fill type="solid"/>
              </v:shape>
              <v:shape style="position:absolute;left:12370;top:2367;width:23;height:3" coordorigin="12370,2367" coordsize="23,3" path="m12372,2367l12393,2370,12390,2367,12372,2367xe" filled="true" fillcolor="#000000" stroked="false">
                <v:path arrowok="t"/>
                <v:fill type="solid"/>
              </v:shape>
            </v:group>
            <v:group style="position:absolute;left:12372;top:2367;width:21;height:3" coordorigin="12372,2367" coordsize="21,3">
              <v:shape style="position:absolute;left:12372;top:2367;width:21;height:3" coordorigin="12372,2367" coordsize="21,3" path="m12390,2367l12372,2367,12393,2370,12390,2367xe" filled="false" stroked="true" strokeweight="0pt" strokecolor="#000000">
                <v:path arrowok="t"/>
              </v:shape>
            </v:group>
            <v:group style="position:absolute;left:12370;top:2367;width:23;height:3" coordorigin="12370,2367" coordsize="23,3">
              <v:shape style="position:absolute;left:12370;top:2367;width:23;height:3" coordorigin="12370,2367" coordsize="23,3" path="m12372,2367l12393,2370,12370,2370,12372,2367xe" filled="false" stroked="true" strokeweight="0pt" strokecolor="#000000">
                <v:path arrowok="t"/>
              </v:shape>
            </v:group>
            <v:group style="position:absolute;left:12368;top:2370;width:28;height:2" coordorigin="12368,2370" coordsize="28,2">
              <v:shape style="position:absolute;left:12368;top:2370;width:28;height:2" coordorigin="12368,2370" coordsize="28,0" path="m12368,2370l12395,2370e" filled="false" stroked="true" strokeweight="0pt" strokecolor="#000000">
                <v:path arrowok="t"/>
              </v:shape>
            </v:group>
            <v:group style="position:absolute;left:12370;top:2370;width:25;height:2" coordorigin="12370,2370" coordsize="25,2">
              <v:shape style="position:absolute;left:12370;top:2370;width:25;height:2" coordorigin="12370,2370" coordsize="25,0" path="m12370,2370l12395,2370e" filled="false" stroked="true" strokeweight="0pt" strokecolor="#000000">
                <v:path arrowok="t"/>
              </v:shape>
            </v:group>
            <v:group style="position:absolute;left:12368;top:2370;width:28;height:2" coordorigin="12368,2370" coordsize="28,2">
              <v:shape style="position:absolute;left:12368;top:2370;width:28;height:2" coordorigin="12368,2370" coordsize="28,0" path="m12368,2370l12395,2370e" filled="false" stroked="true" strokeweight="0pt" strokecolor="#000000">
                <v:path arrowok="t"/>
              </v:shape>
            </v:group>
            <v:group style="position:absolute;left:12365;top:2371;width:32;height:2" coordorigin="12365,2371" coordsize="32,2">
              <v:shape style="position:absolute;left:12365;top:2371;width:32;height:2" coordorigin="12365,2371" coordsize="32,0" path="m12365,2371l12397,2371e" filled="false" stroked="true" strokeweight=".112803pt" strokecolor="#000000">
                <v:path arrowok="t"/>
              </v:shape>
            </v:group>
            <v:group style="position:absolute;left:12368;top:2370;width:30;height:3" coordorigin="12368,2370" coordsize="30,3">
              <v:shape style="position:absolute;left:12368;top:2370;width:30;height:3" coordorigin="12368,2370" coordsize="30,3" path="m12395,2370l12368,2370,12397,2372,12395,2370xe" filled="false" stroked="true" strokeweight="0pt" strokecolor="#000000">
                <v:path arrowok="t"/>
              </v:shape>
            </v:group>
            <v:group style="position:absolute;left:12365;top:2370;width:32;height:3" coordorigin="12365,2370" coordsize="32,3">
              <v:shape style="position:absolute;left:12365;top:2370;width:32;height:3" coordorigin="12365,2370" coordsize="32,3" path="m12368,2370l12397,2372,12365,2372,12368,2370xe" filled="false" stroked="true" strokeweight="0pt" strokecolor="#000000">
                <v:path arrowok="t"/>
              </v:shape>
            </v:group>
            <v:group style="position:absolute;left:12363;top:2372;width:37;height:2" coordorigin="12363,2372" coordsize="37,2">
              <v:shape style="position:absolute;left:12363;top:2372;width:37;height:2" coordorigin="12363,2372" coordsize="37,0" path="m12363,2372l12399,2372e" filled="false" stroked="true" strokeweight="0pt" strokecolor="#000000">
                <v:path arrowok="t"/>
              </v:shape>
            </v:group>
            <v:group style="position:absolute;left:12365;top:2372;width:34;height:2" coordorigin="12365,2372" coordsize="34,2">
              <v:shape style="position:absolute;left:12365;top:2372;width:34;height:2" coordorigin="12365,2372" coordsize="34,0" path="m12365,2372l12399,2372e" filled="false" stroked="true" strokeweight="0pt" strokecolor="#000000">
                <v:path arrowok="t"/>
              </v:shape>
            </v:group>
            <v:group style="position:absolute;left:12363;top:2372;width:37;height:2" coordorigin="12363,2372" coordsize="37,2">
              <v:shape style="position:absolute;left:12363;top:2372;width:37;height:2" coordorigin="12363,2372" coordsize="37,0" path="m12363,2372l12399,2372e" filled="false" stroked="true" strokeweight="0pt" strokecolor="#000000">
                <v:path arrowok="t"/>
              </v:shape>
            </v:group>
            <v:group style="position:absolute;left:12363;top:2373;width:39;height:2" coordorigin="12363,2373" coordsize="39,2">
              <v:shape style="position:absolute;left:12363;top:2373;width:39;height:2" coordorigin="12363,2373" coordsize="39,0" path="m12363,2373l12402,2373e" filled="false" stroked="true" strokeweight=".112803pt" strokecolor="#000000">
                <v:path arrowok="t"/>
              </v:shape>
            </v:group>
            <v:group style="position:absolute;left:12363;top:2372;width:39;height:3" coordorigin="12363,2372" coordsize="39,3">
              <v:shape style="position:absolute;left:12363;top:2372;width:39;height:3" coordorigin="12363,2372" coordsize="39,3" path="m12399,2372l12363,2372,12402,2374,12399,2372xe" filled="false" stroked="true" strokeweight="0pt" strokecolor="#000000">
                <v:path arrowok="t"/>
              </v:shape>
            </v:group>
            <v:group style="position:absolute;left:12363;top:2372;width:39;height:3" coordorigin="12363,2372" coordsize="39,3">
              <v:shape style="position:absolute;left:12363;top:2372;width:39;height:3" coordorigin="12363,2372" coordsize="39,3" path="m12363,2372l12402,2374,12363,2374,12363,2372xe" filled="false" stroked="true" strokeweight="0pt" strokecolor="#000000">
                <v:path arrowok="t"/>
              </v:shape>
            </v:group>
            <v:group style="position:absolute;left:12361;top:2375;width:41;height:2" coordorigin="12361,2375" coordsize="41,2">
              <v:shape style="position:absolute;left:12361;top:2375;width:41;height:2" coordorigin="12361,2375" coordsize="41,0" path="m12361,2375l12402,2375e" filled="false" stroked="true" strokeweight=".112803pt" strokecolor="#000000">
                <v:path arrowok="t"/>
              </v:shape>
            </v:group>
            <v:group style="position:absolute;left:12363;top:2374;width:39;height:3" coordorigin="12363,2374" coordsize="39,3">
              <v:shape style="position:absolute;left:12363;top:2374;width:39;height:3" coordorigin="12363,2374" coordsize="39,3" path="m12402,2374l12363,2374,12402,2376,12402,2374xe" filled="false" stroked="true" strokeweight="0pt" strokecolor="#000000">
                <v:path arrowok="t"/>
              </v:shape>
            </v:group>
            <v:group style="position:absolute;left:12361;top:2374;width:41;height:3" coordorigin="12361,2374" coordsize="41,3">
              <v:shape style="position:absolute;left:12361;top:2374;width:41;height:3" coordorigin="12361,2374" coordsize="41,3" path="m12363,2374l12402,2376,12361,2376,12363,2374xe" filled="false" stroked="true" strokeweight="0pt" strokecolor="#000000">
                <v:path arrowok="t"/>
              </v:shape>
            </v:group>
            <v:group style="position:absolute;left:12359;top:2378;width:46;height:2" coordorigin="12359,2378" coordsize="46,2">
              <v:shape style="position:absolute;left:12359;top:2378;width:46;height:2" coordorigin="12359,2378" coordsize="46,0" path="m12359,2378l12404,2378e" filled="false" stroked="true" strokeweight=".112803pt" strokecolor="#000000">
                <v:path arrowok="t"/>
              </v:shape>
            </v:group>
            <v:group style="position:absolute;left:12361;top:2376;width:43;height:3" coordorigin="12361,2376" coordsize="43,3">
              <v:shape style="position:absolute;left:12361;top:2376;width:43;height:3" coordorigin="12361,2376" coordsize="43,3" path="m12402,2376l12361,2376,12404,2379,12402,2376xe" filled="false" stroked="true" strokeweight="0pt" strokecolor="#000000">
                <v:path arrowok="t"/>
              </v:shape>
            </v:group>
            <v:group style="position:absolute;left:12359;top:2376;width:46;height:3" coordorigin="12359,2376" coordsize="46,3">
              <v:shape style="position:absolute;left:12359;top:2376;width:46;height:3" coordorigin="12359,2376" coordsize="46,3" path="m12361,2376l12404,2379,12359,2379,12361,2376xe" filled="false" stroked="true" strokeweight="0pt" strokecolor="#000000">
                <v:path arrowok="t"/>
              </v:shape>
            </v:group>
            <v:group style="position:absolute;left:12359;top:2380;width:48;height:2" coordorigin="12359,2380" coordsize="48,2">
              <v:shape style="position:absolute;left:12359;top:2380;width:48;height:2" coordorigin="12359,2380" coordsize="48,0" path="m12359,2380l12406,2380e" filled="false" stroked="true" strokeweight=".112803pt" strokecolor="#000000">
                <v:path arrowok="t"/>
              </v:shape>
            </v:group>
            <v:group style="position:absolute;left:12359;top:2379;width:48;height:3" coordorigin="12359,2379" coordsize="48,3">
              <v:shape style="position:absolute;left:12359;top:2379;width:48;height:3" coordorigin="12359,2379" coordsize="48,3" path="m12404,2379l12359,2379,12406,2381,12404,2379xe" filled="false" stroked="true" strokeweight="0pt" strokecolor="#000000">
                <v:path arrowok="t"/>
              </v:shape>
            </v:group>
            <v:group style="position:absolute;left:12359;top:2379;width:48;height:3" coordorigin="12359,2379" coordsize="48,3">
              <v:shape style="position:absolute;left:12359;top:2379;width:48;height:3" coordorigin="12359,2379" coordsize="48,3" path="m12359,2379l12406,2381,12359,2381,12359,2379xe" filled="false" stroked="true" strokeweight="0pt" strokecolor="#000000">
                <v:path arrowok="t"/>
              </v:shape>
            </v:group>
            <v:group style="position:absolute;left:12356;top:2382;width:50;height:2" coordorigin="12356,2382" coordsize="50,2">
              <v:shape style="position:absolute;left:12356;top:2382;width:50;height:2" coordorigin="12356,2382" coordsize="50,0" path="m12356,2382l12406,2382e" filled="false" stroked="true" strokeweight=".112803pt" strokecolor="#000000">
                <v:path arrowok="t"/>
              </v:shape>
            </v:group>
            <v:group style="position:absolute;left:12359;top:2381;width:48;height:3" coordorigin="12359,2381" coordsize="48,3">
              <v:shape style="position:absolute;left:12359;top:2381;width:48;height:3" coordorigin="12359,2381" coordsize="48,3" path="m12406,2381l12359,2381,12406,2383,12406,2381xe" filled="false" stroked="true" strokeweight="0pt" strokecolor="#000000">
                <v:path arrowok="t"/>
              </v:shape>
            </v:group>
            <v:group style="position:absolute;left:12356;top:2381;width:50;height:3" coordorigin="12356,2381" coordsize="50,3">
              <v:shape style="position:absolute;left:12356;top:2381;width:50;height:3" coordorigin="12356,2381" coordsize="50,3" path="m12359,2381l12406,2383,12356,2383,12359,2381xe" filled="false" stroked="true" strokeweight="0pt" strokecolor="#000000">
                <v:path arrowok="t"/>
              </v:shape>
            </v:group>
            <v:group style="position:absolute;left:12356;top:2384;width:50;height:2" coordorigin="12356,2384" coordsize="50,2">
              <v:shape style="position:absolute;left:12356;top:2384;width:50;height:2" coordorigin="12356,2384" coordsize="50,0" path="m12356,2384l12406,2384e" filled="false" stroked="true" strokeweight=".112803pt" strokecolor="#000000">
                <v:path arrowok="t"/>
              </v:shape>
            </v:group>
            <v:group style="position:absolute;left:12356;top:2383;width:50;height:3" coordorigin="12356,2383" coordsize="50,3">
              <v:shape style="position:absolute;left:12356;top:2383;width:50;height:3" coordorigin="12356,2383" coordsize="50,3" path="m12406,2383l12356,2383,12406,2385,12406,2383xe" filled="false" stroked="true" strokeweight="0pt" strokecolor="#000000">
                <v:path arrowok="t"/>
              </v:shape>
            </v:group>
            <v:group style="position:absolute;left:12356;top:2383;width:50;height:3" coordorigin="12356,2383" coordsize="50,3">
              <v:shape style="position:absolute;left:12356;top:2383;width:50;height:3" coordorigin="12356,2383" coordsize="50,3" path="m12356,2383l12406,2385,12356,2385,12356,2383xe" filled="false" stroked="true" strokeweight="0pt" strokecolor="#000000">
                <v:path arrowok="t"/>
              </v:shape>
            </v:group>
            <v:group style="position:absolute;left:12356;top:2387;width:52;height:2" coordorigin="12356,2387" coordsize="52,2">
              <v:shape style="position:absolute;left:12356;top:2387;width:52;height:2" coordorigin="12356,2387" coordsize="52,0" path="m12356,2387l12408,2387e" filled="false" stroked="true" strokeweight=".112803pt" strokecolor="#000000">
                <v:path arrowok="t"/>
              </v:shape>
            </v:group>
            <v:group style="position:absolute;left:12356;top:2385;width:52;height:3" coordorigin="12356,2385" coordsize="52,3">
              <v:shape style="position:absolute;left:12356;top:2385;width:52;height:3" coordorigin="12356,2385" coordsize="52,3" path="m12406,2385l12356,2385,12408,2388,12406,2385xe" filled="false" stroked="true" strokeweight="0pt" strokecolor="#000000">
                <v:path arrowok="t"/>
              </v:shape>
            </v:group>
            <v:group style="position:absolute;left:12356;top:2385;width:52;height:3" coordorigin="12356,2385" coordsize="52,3">
              <v:shape style="position:absolute;left:12356;top:2385;width:52;height:3" coordorigin="12356,2385" coordsize="52,3" path="m12356,2385l12408,2388,12356,2388,12356,2385xe" filled="false" stroked="true" strokeweight="0pt" strokecolor="#000000">
                <v:path arrowok="t"/>
              </v:shape>
            </v:group>
            <v:group style="position:absolute;left:12354;top:2389;width:55;height:2" coordorigin="12354,2389" coordsize="55,2">
              <v:shape style="position:absolute;left:12354;top:2389;width:55;height:2" coordorigin="12354,2389" coordsize="55,0" path="m12354,2389l12408,2389e" filled="false" stroked="true" strokeweight=".112803pt" strokecolor="#000000">
                <v:path arrowok="t"/>
              </v:shape>
            </v:group>
            <v:group style="position:absolute;left:12356;top:2388;width:52;height:3" coordorigin="12356,2388" coordsize="52,3">
              <v:shape style="position:absolute;left:12356;top:2388;width:52;height:3" coordorigin="12356,2388" coordsize="52,3" path="m12408,2388l12356,2388,12408,2390,12408,2388xe" filled="false" stroked="true" strokeweight="0pt" strokecolor="#000000">
                <v:path arrowok="t"/>
              </v:shape>
            </v:group>
            <v:group style="position:absolute;left:12354;top:2388;width:55;height:3" coordorigin="12354,2388" coordsize="55,3">
              <v:shape style="position:absolute;left:12354;top:2388;width:55;height:3" coordorigin="12354,2388" coordsize="55,3" path="m12356,2388l12408,2390,12354,2390,12356,2388xe" filled="false" stroked="true" strokeweight="0pt" strokecolor="#000000">
                <v:path arrowok="t"/>
              </v:shape>
            </v:group>
            <v:group style="position:absolute;left:12354;top:2391;width:55;height:2" coordorigin="12354,2391" coordsize="55,2">
              <v:shape style="position:absolute;left:12354;top:2391;width:55;height:2" coordorigin="12354,2391" coordsize="55,0" path="m12354,2391l12408,2391e" filled="false" stroked="true" strokeweight=".112803pt" strokecolor="#000000">
                <v:path arrowok="t"/>
              </v:shape>
            </v:group>
            <v:group style="position:absolute;left:12354;top:2390;width:55;height:3" coordorigin="12354,2390" coordsize="55,3">
              <v:shape style="position:absolute;left:12354;top:2390;width:55;height:3" coordorigin="12354,2390" coordsize="55,3" path="m12408,2390l12354,2390,12408,2392,12408,2390xe" filled="false" stroked="true" strokeweight="0pt" strokecolor="#000000">
                <v:path arrowok="t"/>
              </v:shape>
            </v:group>
            <v:group style="position:absolute;left:12354;top:2390;width:55;height:3" coordorigin="12354,2390" coordsize="55,3">
              <v:shape style="position:absolute;left:12354;top:2390;width:55;height:3" coordorigin="12354,2390" coordsize="55,3" path="m12354,2390l12408,2392,12354,2392,12354,2390xe" filled="false" stroked="true" strokeweight="0pt" strokecolor="#000000">
                <v:path arrowok="t"/>
              </v:shape>
            </v:group>
            <v:group style="position:absolute;left:12354;top:2394;width:55;height:2" coordorigin="12354,2394" coordsize="55,2">
              <v:shape style="position:absolute;left:12354;top:2394;width:55;height:2" coordorigin="12354,2394" coordsize="55,0" path="m12354,2394l12408,2394e" filled="false" stroked="true" strokeweight=".225606pt" strokecolor="#000000">
                <v:path arrowok="t"/>
              </v:shape>
            </v:group>
            <v:group style="position:absolute;left:12354;top:2392;width:55;height:5" coordorigin="12354,2392" coordsize="55,5">
              <v:shape style="position:absolute;left:12354;top:2392;width:55;height:5" coordorigin="12354,2392" coordsize="55,5" path="m12408,2392l12354,2392,12408,2397,12408,2392xe" filled="false" stroked="true" strokeweight="0pt" strokecolor="#000000">
                <v:path arrowok="t"/>
              </v:shape>
            </v:group>
            <v:group style="position:absolute;left:12354;top:2392;width:55;height:5" coordorigin="12354,2392" coordsize="55,5">
              <v:shape style="position:absolute;left:12354;top:2392;width:55;height:5" coordorigin="12354,2392" coordsize="55,5" path="m12354,2392l12408,2397,12354,2397,12354,2392xe" filled="false" stroked="true" strokeweight="0pt" strokecolor="#000000">
                <v:path arrowok="t"/>
              </v:shape>
            </v:group>
            <v:group style="position:absolute;left:12354;top:2398;width:55;height:2" coordorigin="12354,2398" coordsize="55,2">
              <v:shape style="position:absolute;left:12354;top:2398;width:55;height:2" coordorigin="12354,2398" coordsize="55,0" path="m12354,2398l12408,2398e" filled="false" stroked="true" strokeweight=".112803pt" strokecolor="#000000">
                <v:path arrowok="t"/>
              </v:shape>
            </v:group>
            <v:group style="position:absolute;left:12354;top:2397;width:55;height:3" coordorigin="12354,2397" coordsize="55,3">
              <v:shape style="position:absolute;left:12354;top:2397;width:55;height:3" coordorigin="12354,2397" coordsize="55,3" path="m12408,2397l12354,2397,12408,2399,12408,2397xe" filled="false" stroked="true" strokeweight="0pt" strokecolor="#000000">
                <v:path arrowok="t"/>
              </v:shape>
            </v:group>
            <v:group style="position:absolute;left:12354;top:2397;width:55;height:3" coordorigin="12354,2397" coordsize="55,3">
              <v:shape style="position:absolute;left:12354;top:2397;width:55;height:3" coordorigin="12354,2397" coordsize="55,3" path="m12354,2397l12408,2399,12356,2399,12354,2397xe" filled="false" stroked="true" strokeweight="0pt" strokecolor="#000000">
                <v:path arrowok="t"/>
              </v:shape>
            </v:group>
            <v:group style="position:absolute;left:12356;top:2400;width:52;height:2" coordorigin="12356,2400" coordsize="52,2">
              <v:shape style="position:absolute;left:12356;top:2400;width:52;height:2" coordorigin="12356,2400" coordsize="52,0" path="m12356,2400l12408,2400e" filled="false" stroked="true" strokeweight=".112803pt" strokecolor="#000000">
                <v:path arrowok="t"/>
              </v:shape>
            </v:group>
            <v:group style="position:absolute;left:12356;top:2399;width:52;height:3" coordorigin="12356,2399" coordsize="52,3">
              <v:shape style="position:absolute;left:12356;top:2399;width:52;height:3" coordorigin="12356,2399" coordsize="52,3" path="m12408,2399l12356,2399,12406,2401,12408,2399xe" filled="false" stroked="true" strokeweight="0pt" strokecolor="#000000">
                <v:path arrowok="t"/>
              </v:shape>
            </v:group>
            <v:group style="position:absolute;left:12356;top:2399;width:50;height:3" coordorigin="12356,2399" coordsize="50,3">
              <v:shape style="position:absolute;left:12356;top:2399;width:50;height:3" coordorigin="12356,2399" coordsize="50,3" path="m12356,2399l12406,2401,12356,2401,12356,2399xe" filled="false" stroked="true" strokeweight="0pt" strokecolor="#000000">
                <v:path arrowok="t"/>
              </v:shape>
            </v:group>
            <v:group style="position:absolute;left:12356;top:2402;width:50;height:2" coordorigin="12356,2402" coordsize="50,2">
              <v:shape style="position:absolute;left:12356;top:2402;width:50;height:2" coordorigin="12356,2402" coordsize="50,0" path="m12356,2402l12406,2402e" filled="false" stroked="true" strokeweight=".112803pt" strokecolor="#000000">
                <v:path arrowok="t"/>
              </v:shape>
            </v:group>
            <v:group style="position:absolute;left:12356;top:2401;width:50;height:3" coordorigin="12356,2401" coordsize="50,3">
              <v:shape style="position:absolute;left:12356;top:2401;width:50;height:3" coordorigin="12356,2401" coordsize="50,3" path="m12406,2401l12356,2401,12406,2403,12406,2401xe" filled="false" stroked="true" strokeweight="0pt" strokecolor="#000000">
                <v:path arrowok="t"/>
              </v:shape>
            </v:group>
            <v:group style="position:absolute;left:12356;top:2401;width:50;height:3" coordorigin="12356,2401" coordsize="50,3">
              <v:shape style="position:absolute;left:12356;top:2401;width:50;height:3" coordorigin="12356,2401" coordsize="50,3" path="m12356,2401l12406,2403,12356,2403,12356,2401xe" filled="false" stroked="true" strokeweight="0pt" strokecolor="#000000">
                <v:path arrowok="t"/>
              </v:shape>
            </v:group>
            <v:group style="position:absolute;left:12356;top:2405;width:50;height:2" coordorigin="12356,2405" coordsize="50,2">
              <v:shape style="position:absolute;left:12356;top:2405;width:50;height:2" coordorigin="12356,2405" coordsize="50,0" path="m12356,2405l12406,2405e" filled="false" stroked="true" strokeweight=".112803pt" strokecolor="#000000">
                <v:path arrowok="t"/>
              </v:shape>
            </v:group>
            <v:group style="position:absolute;left:12356;top:2403;width:50;height:3" coordorigin="12356,2403" coordsize="50,3">
              <v:shape style="position:absolute;left:12356;top:2403;width:50;height:3" coordorigin="12356,2403" coordsize="50,3" path="m12406,2403l12356,2403,12406,2406,12406,2403xe" filled="false" stroked="true" strokeweight="0pt" strokecolor="#000000">
                <v:path arrowok="t"/>
              </v:shape>
            </v:group>
            <v:group style="position:absolute;left:12356;top:2403;width:50;height:3" coordorigin="12356,2403" coordsize="50,3">
              <v:shape style="position:absolute;left:12356;top:2403;width:50;height:3" coordorigin="12356,2403" coordsize="50,3" path="m12356,2403l12406,2406,12359,2406,12356,2403xe" filled="false" stroked="true" strokeweight="0pt" strokecolor="#000000">
                <v:path arrowok="t"/>
              </v:shape>
            </v:group>
            <v:group style="position:absolute;left:12359;top:2407;width:48;height:2" coordorigin="12359,2407" coordsize="48,2">
              <v:shape style="position:absolute;left:12359;top:2407;width:48;height:2" coordorigin="12359,2407" coordsize="48,0" path="m12359,2407l12406,2407e" filled="false" stroked="true" strokeweight=".112803pt" strokecolor="#000000">
                <v:path arrowok="t"/>
              </v:shape>
            </v:group>
            <v:group style="position:absolute;left:12359;top:2406;width:48;height:3" coordorigin="12359,2406" coordsize="48,3">
              <v:shape style="position:absolute;left:12359;top:2406;width:48;height:3" coordorigin="12359,2406" coordsize="48,3" path="m12406,2406l12359,2406,12404,2408,12406,2406xe" filled="false" stroked="true" strokeweight="0pt" strokecolor="#000000">
                <v:path arrowok="t"/>
              </v:shape>
            </v:group>
            <v:group style="position:absolute;left:12359;top:2406;width:46;height:3" coordorigin="12359,2406" coordsize="46,3">
              <v:shape style="position:absolute;left:12359;top:2406;width:46;height:3" coordorigin="12359,2406" coordsize="46,3" path="m12359,2406l12404,2408,12359,2408,12359,2406xe" filled="false" stroked="true" strokeweight="0pt" strokecolor="#000000">
                <v:path arrowok="t"/>
              </v:shape>
            </v:group>
            <v:group style="position:absolute;left:12359;top:2409;width:46;height:2" coordorigin="12359,2409" coordsize="46,2">
              <v:shape style="position:absolute;left:12359;top:2409;width:46;height:2" coordorigin="12359,2409" coordsize="46,0" path="m12359,2409l12404,2409e" filled="false" stroked="true" strokeweight=".112803pt" strokecolor="#000000">
                <v:path arrowok="t"/>
              </v:shape>
            </v:group>
            <v:group style="position:absolute;left:12359;top:2408;width:46;height:3" coordorigin="12359,2408" coordsize="46,3">
              <v:shape style="position:absolute;left:12359;top:2408;width:46;height:3" coordorigin="12359,2408" coordsize="46,3" path="m12404,2408l12359,2408,12402,2410,12404,2408xe" filled="false" stroked="true" strokeweight="0pt" strokecolor="#000000">
                <v:path arrowok="t"/>
              </v:shape>
            </v:group>
            <v:group style="position:absolute;left:12359;top:2408;width:43;height:3" coordorigin="12359,2408" coordsize="43,3">
              <v:shape style="position:absolute;left:12359;top:2408;width:43;height:3" coordorigin="12359,2408" coordsize="43,3" path="m12359,2408l12402,2410,12361,2410,12359,2408xe" filled="false" stroked="true" strokeweight="0pt" strokecolor="#000000">
                <v:path arrowok="t"/>
              </v:shape>
            </v:group>
            <v:group style="position:absolute;left:12361;top:2411;width:41;height:2" coordorigin="12361,2411" coordsize="41,2">
              <v:shape style="position:absolute;left:12361;top:2411;width:41;height:2" coordorigin="12361,2411" coordsize="41,0" path="m12361,2411l12402,2411e" filled="false" stroked="true" strokeweight=".112803pt" strokecolor="#000000">
                <v:path arrowok="t"/>
              </v:shape>
            </v:group>
            <v:group style="position:absolute;left:12361;top:2410;width:41;height:3" coordorigin="12361,2410" coordsize="41,3">
              <v:shape style="position:absolute;left:12361;top:2410;width:41;height:3" coordorigin="12361,2410" coordsize="41,3" path="m12402,2410l12361,2410,12402,2412,12402,2410xe" filled="false" stroked="true" strokeweight="0pt" strokecolor="#000000">
                <v:path arrowok="t"/>
              </v:shape>
            </v:group>
            <v:group style="position:absolute;left:12361;top:2410;width:41;height:3" coordorigin="12361,2410" coordsize="41,3">
              <v:shape style="position:absolute;left:12361;top:2410;width:41;height:3" coordorigin="12361,2410" coordsize="41,3" path="m12361,2410l12402,2412,12363,2412,12361,2410xe" filled="false" stroked="true" strokeweight="0pt" strokecolor="#000000">
                <v:path arrowok="t"/>
              </v:shape>
            </v:group>
            <v:group style="position:absolute;left:12363;top:2412;width:39;height:2" coordorigin="12363,2412" coordsize="39,2">
              <v:shape style="position:absolute;left:12363;top:2412;width:39;height:2" coordorigin="12363,2412" coordsize="39,0" path="m12363,2412l12402,2412e" filled="false" stroked="true" strokeweight="0pt" strokecolor="#000000">
                <v:path arrowok="t"/>
              </v:shape>
            </v:group>
            <v:group style="position:absolute;left:12363;top:2412;width:37;height:2" coordorigin="12363,2412" coordsize="37,2">
              <v:shape style="position:absolute;left:12363;top:2412;width:37;height:2" coordorigin="12363,2412" coordsize="37,0" path="m12363,2412l12399,2412e" filled="false" stroked="true" strokeweight="0pt" strokecolor="#000000">
                <v:path arrowok="t"/>
              </v:shape>
            </v:group>
            <v:group style="position:absolute;left:12363;top:2412;width:39;height:2" coordorigin="12363,2412" coordsize="39,2">
              <v:shape style="position:absolute;left:12363;top:2412;width:39;height:2" coordorigin="12363,2412" coordsize="39,0" path="m12363,2412l12402,2412e" filled="false" stroked="true" strokeweight="0pt" strokecolor="#000000">
                <v:path arrowok="t"/>
              </v:shape>
            </v:group>
            <v:group style="position:absolute;left:12363;top:2414;width:37;height:2" coordorigin="12363,2414" coordsize="37,2">
              <v:shape style="position:absolute;left:12363;top:2414;width:37;height:2" coordorigin="12363,2414" coordsize="37,0" path="m12363,2414l12399,2414e" filled="false" stroked="true" strokeweight=".112803pt" strokecolor="#000000">
                <v:path arrowok="t"/>
              </v:shape>
            </v:group>
            <v:group style="position:absolute;left:12363;top:2412;width:37;height:3" coordorigin="12363,2412" coordsize="37,3">
              <v:shape style="position:absolute;left:12363;top:2412;width:37;height:3" coordorigin="12363,2412" coordsize="37,3" path="m12399,2412l12363,2412,12397,2415,12399,2412xe" filled="false" stroked="true" strokeweight="0pt" strokecolor="#000000">
                <v:path arrowok="t"/>
              </v:shape>
            </v:group>
            <v:group style="position:absolute;left:12363;top:2412;width:34;height:3" coordorigin="12363,2412" coordsize="34,3">
              <v:shape style="position:absolute;left:12363;top:2412;width:34;height:3" coordorigin="12363,2412" coordsize="34,3" path="m12363,2412l12397,2415,12365,2415,12363,2412xe" filled="false" stroked="true" strokeweight="0pt" strokecolor="#000000">
                <v:path arrowok="t"/>
              </v:shape>
            </v:group>
            <v:group style="position:absolute;left:12365;top:2416;width:32;height:2" coordorigin="12365,2416" coordsize="32,2">
              <v:shape style="position:absolute;left:12365;top:2416;width:32;height:2" coordorigin="12365,2416" coordsize="32,0" path="m12365,2416l12397,2416e" filled="false" stroked="true" strokeweight=".112803pt" strokecolor="#000000">
                <v:path arrowok="t"/>
              </v:shape>
            </v:group>
            <v:group style="position:absolute;left:12365;top:2415;width:32;height:3" coordorigin="12365,2415" coordsize="32,3">
              <v:shape style="position:absolute;left:12365;top:2415;width:32;height:3" coordorigin="12365,2415" coordsize="32,3" path="m12397,2415l12365,2415,12395,2417,12397,2415xe" filled="false" stroked="true" strokeweight="0pt" strokecolor="#000000">
                <v:path arrowok="t"/>
              </v:shape>
            </v:group>
            <v:group style="position:absolute;left:12365;top:2415;width:30;height:3" coordorigin="12365,2415" coordsize="30,3">
              <v:shape style="position:absolute;left:12365;top:2415;width:30;height:3" coordorigin="12365,2415" coordsize="30,3" path="m12365,2415l12395,2417,12368,2417,12365,2415xe" filled="false" stroked="true" strokeweight="0pt" strokecolor="#000000">
                <v:path arrowok="t"/>
              </v:shape>
            </v:group>
            <v:group style="position:absolute;left:12368;top:2417;width:28;height:2" coordorigin="12368,2417" coordsize="28,2">
              <v:shape style="position:absolute;left:12368;top:2417;width:28;height:2" coordorigin="12368,2417" coordsize="28,0" path="m12368,2417l12395,2417e" filled="false" stroked="true" strokeweight="0pt" strokecolor="#000000">
                <v:path arrowok="t"/>
              </v:shape>
            </v:group>
            <v:group style="position:absolute;left:12368;top:2417;width:28;height:2" coordorigin="12368,2417" coordsize="28,2">
              <v:shape style="position:absolute;left:12368;top:2417;width:28;height:2" coordorigin="12368,2417" coordsize="28,0" path="m12368,2417l12395,2417e" filled="false" stroked="true" strokeweight="0pt" strokecolor="#000000">
                <v:path arrowok="t"/>
              </v:shape>
            </v:group>
            <v:group style="position:absolute;left:12368;top:2417;width:25;height:2" coordorigin="12368,2417" coordsize="25,2">
              <v:shape style="position:absolute;left:12368;top:2417;width:25;height:2" coordorigin="12368,2417" coordsize="25,0" path="m12368,2417l12393,2417e" filled="false" stroked="true" strokeweight="0pt" strokecolor="#000000">
                <v:path arrowok="t"/>
              </v:shape>
            </v:group>
            <v:group style="position:absolute;left:12370;top:2417;width:23;height:3" coordorigin="12370,2417" coordsize="23,3">
              <v:shape style="position:absolute;left:12370;top:2417;width:23;height:3" coordorigin="12370,2417" coordsize="23,3" path="m12370,2417l12390,2419,12393,2417,12370,2417xe" filled="true" fillcolor="#000000" stroked="false">
                <v:path arrowok="t"/>
                <v:fill type="solid"/>
              </v:shape>
              <v:shape style="position:absolute;left:12370;top:2417;width:23;height:3" coordorigin="12370,2417" coordsize="23,3" path="m12370,2417l12372,2419,12390,2419,12370,2417xe" filled="true" fillcolor="#000000" stroked="false">
                <v:path arrowok="t"/>
                <v:fill type="solid"/>
              </v:shape>
            </v:group>
            <v:group style="position:absolute;left:12370;top:2417;width:23;height:3" coordorigin="12370,2417" coordsize="23,3">
              <v:shape style="position:absolute;left:12370;top:2417;width:23;height:3" coordorigin="12370,2417" coordsize="23,3" path="m12393,2417l12370,2417,12390,2419,12393,2417xe" filled="false" stroked="true" strokeweight="0pt" strokecolor="#000000">
                <v:path arrowok="t"/>
              </v:shape>
            </v:group>
            <v:group style="position:absolute;left:12370;top:2417;width:21;height:3" coordorigin="12370,2417" coordsize="21,3">
              <v:shape style="position:absolute;left:12370;top:2417;width:21;height:3" coordorigin="12370,2417" coordsize="21,3" path="m12370,2417l12390,2419,12372,2419,12370,2417xe" filled="false" stroked="true" strokeweight="0pt" strokecolor="#000000">
                <v:path arrowok="t"/>
              </v:shape>
            </v:group>
            <v:group style="position:absolute;left:12372;top:2419;width:19;height:2" coordorigin="12372,2419" coordsize="19,2">
              <v:shape style="position:absolute;left:12372;top:2419;width:19;height:2" coordorigin="12372,2419" coordsize="19,0" path="m12372,2419l12390,2419e" filled="false" stroked="true" strokeweight="0pt" strokecolor="#000000">
                <v:path arrowok="t"/>
              </v:shape>
            </v:group>
            <v:group style="position:absolute;left:12372;top:2419;width:19;height:2" coordorigin="12372,2419" coordsize="19,2">
              <v:shape style="position:absolute;left:12372;top:2419;width:19;height:2" coordorigin="12372,2419" coordsize="19,0" path="m12372,2419l12390,2419e" filled="false" stroked="true" strokeweight="0pt" strokecolor="#000000">
                <v:path arrowok="t"/>
              </v:shape>
            </v:group>
            <v:group style="position:absolute;left:12372;top:2419;width:16;height:2" coordorigin="12372,2419" coordsize="16,2">
              <v:shape style="position:absolute;left:12372;top:2419;width:16;height:2" coordorigin="12372,2419" coordsize="16,0" path="m12372,2419l12388,2419e" filled="false" stroked="true" strokeweight="0pt" strokecolor="#000000">
                <v:path arrowok="t"/>
              </v:shape>
            </v:group>
            <v:group style="position:absolute;left:12377;top:2419;width:10;height:2" coordorigin="12377,2419" coordsize="10,2">
              <v:shape style="position:absolute;left:12377;top:2419;width:10;height:2" coordorigin="12377,2419" coordsize="10,0" path="m12377,2419l12386,2419e" filled="false" stroked="true" strokeweight="0pt" strokecolor="#000000">
                <v:path arrowok="t"/>
              </v:shape>
            </v:group>
            <v:group style="position:absolute;left:12377;top:2419;width:10;height:2" coordorigin="12377,2419" coordsize="10,2">
              <v:shape style="position:absolute;left:12377;top:2419;width:10;height:2" coordorigin="12377,2419" coordsize="10,0" path="m12377,2419l12386,2419e" filled="false" stroked="true" strokeweight="0pt" strokecolor="#000000">
                <v:path arrowok="t"/>
              </v:shape>
            </v:group>
            <v:group style="position:absolute;left:12379;top:2419;width:7;height:2" coordorigin="12379,2419" coordsize="7,2">
              <v:shape style="position:absolute;left:12379;top:2419;width:7;height:2" coordorigin="12379,2419" coordsize="7,0" path="m12379,2419l12386,2419e" filled="false" stroked="true" strokeweight="0pt" strokecolor="#000000">
                <v:path arrowok="t"/>
              </v:shape>
            </v:group>
            <v:group style="position:absolute;left:12377;top:2419;width:12;height:2" coordorigin="12377,2419" coordsize="12,2">
              <v:shape style="position:absolute;left:12377;top:2419;width:12;height:2" coordorigin="12377,2419" coordsize="12,0" path="m12377,2419l12388,2419e" filled="false" stroked="true" strokeweight="0pt" strokecolor="#000000">
                <v:path arrowok="t"/>
              </v:shape>
            </v:group>
            <v:group style="position:absolute;left:12377;top:2419;width:12;height:2" coordorigin="12377,2419" coordsize="12,2">
              <v:shape style="position:absolute;left:12377;top:2419;width:12;height:2" coordorigin="12377,2419" coordsize="12,0" path="m12377,2419l12388,2419e" filled="false" stroked="true" strokeweight="0pt" strokecolor="#000000">
                <v:path arrowok="t"/>
              </v:shape>
            </v:group>
            <v:group style="position:absolute;left:12708;top:16028;width:7;height:2" coordorigin="12708,16028" coordsize="7,2">
              <v:shape style="position:absolute;left:12708;top:16028;width:7;height:2" coordorigin="12708,16028" coordsize="7,0" path="m12708,16028l12715,16028e" filled="false" stroked="true" strokeweight="0pt" strokecolor="#000000">
                <v:path arrowok="t"/>
              </v:shape>
            </v:group>
            <v:group style="position:absolute;left:12708;top:16028;width:7;height:2" coordorigin="12708,16028" coordsize="7,2">
              <v:shape style="position:absolute;left:12708;top:16028;width:7;height:2" coordorigin="12708,16028" coordsize="7,0" path="m12708,16028l12715,16028e" filled="false" stroked="true" strokeweight="0pt" strokecolor="#000000">
                <v:path arrowok="t"/>
              </v:shape>
            </v:group>
            <v:group style="position:absolute;left:12706;top:16028;width:12;height:2" coordorigin="12706,16028" coordsize="12,2">
              <v:shape style="position:absolute;left:12706;top:16028;width:12;height:2" coordorigin="12706,16028" coordsize="12,0" path="m12706,16028l12717,16028e" filled="false" stroked="true" strokeweight="0pt" strokecolor="#000000">
                <v:path arrowok="t"/>
              </v:shape>
            </v:group>
            <v:group style="position:absolute;left:12708;top:16028;width:10;height:2" coordorigin="12708,16028" coordsize="10,2">
              <v:shape style="position:absolute;left:12708;top:16028;width:10;height:2" coordorigin="12708,16028" coordsize="10,0" path="m12708,16028l12717,16028e" filled="false" stroked="true" strokeweight="0pt" strokecolor="#000000">
                <v:path arrowok="t"/>
              </v:shape>
            </v:group>
            <v:group style="position:absolute;left:12706;top:16028;width:12;height:2" coordorigin="12706,16028" coordsize="12,2">
              <v:shape style="position:absolute;left:12706;top:16028;width:12;height:2" coordorigin="12706,16028" coordsize="12,0" path="m12706,16028l12717,16028e" filled="false" stroked="true" strokeweight="0pt" strokecolor="#000000">
                <v:path arrowok="t"/>
              </v:shape>
            </v:group>
            <v:group style="position:absolute;left:12704;top:16028;width:16;height:2" coordorigin="12704,16028" coordsize="16,2">
              <v:shape style="position:absolute;left:12704;top:16028;width:16;height:2" coordorigin="12704,16028" coordsize="16,0" path="m12704,16028l12720,16028e" filled="false" stroked="true" strokeweight="0pt" strokecolor="#000000">
                <v:path arrowok="t"/>
              </v:shape>
            </v:group>
            <v:group style="position:absolute;left:12706;top:16028;width:14;height:2" coordorigin="12706,16028" coordsize="14,2">
              <v:shape style="position:absolute;left:12706;top:16028;width:14;height:2" coordorigin="12706,16028" coordsize="14,0" path="m12706,16028l12720,16028e" filled="false" stroked="true" strokeweight="0pt" strokecolor="#000000">
                <v:path arrowok="t"/>
              </v:shape>
            </v:group>
            <v:group style="position:absolute;left:12704;top:16028;width:16;height:2" coordorigin="12704,16028" coordsize="16,2">
              <v:shape style="position:absolute;left:12704;top:16028;width:16;height:2" coordorigin="12704,16028" coordsize="16,0" path="m12704,16028l12720,16028e" filled="false" stroked="true" strokeweight="0pt" strokecolor="#000000">
                <v:path arrowok="t"/>
              </v:shape>
            </v:group>
            <v:group style="position:absolute;left:12702;top:16028;width:21;height:3" coordorigin="12702,16028" coordsize="21,3">
              <v:shape style="position:absolute;left:12702;top:16028;width:21;height:3" coordorigin="12702,16028" coordsize="21,3" path="m12702,16030l12722,16030,12704,16028,12702,16030xe" filled="true" fillcolor="#000000" stroked="false">
                <v:path arrowok="t"/>
                <v:fill type="solid"/>
              </v:shape>
              <v:shape style="position:absolute;left:12702;top:16028;width:21;height:3" coordorigin="12702,16028" coordsize="21,3" path="m12704,16028l12722,16030,12720,16028,12704,16028xe" filled="true" fillcolor="#000000" stroked="false">
                <v:path arrowok="t"/>
                <v:fill type="solid"/>
              </v:shape>
            </v:group>
            <v:group style="position:absolute;left:12704;top:16028;width:19;height:3" coordorigin="12704,16028" coordsize="19,3">
              <v:shape style="position:absolute;left:12704;top:16028;width:19;height:3" coordorigin="12704,16028" coordsize="19,3" path="m12720,16028l12704,16028,12722,16030,12720,16028xe" filled="false" stroked="true" strokeweight="0pt" strokecolor="#000000">
                <v:path arrowok="t"/>
              </v:shape>
            </v:group>
            <v:group style="position:absolute;left:12702;top:16028;width:21;height:3" coordorigin="12702,16028" coordsize="21,3">
              <v:shape style="position:absolute;left:12702;top:16028;width:21;height:3" coordorigin="12702,16028" coordsize="21,3" path="m12704,16028l12722,16030,12702,16030,12704,16028xe" filled="false" stroked="true" strokeweight="0pt" strokecolor="#000000">
                <v:path arrowok="t"/>
              </v:shape>
            </v:group>
            <v:group style="position:absolute;left:12699;top:16030;width:25;height:2" coordorigin="12699,16030" coordsize="25,2">
              <v:shape style="position:absolute;left:12699;top:16030;width:25;height:2" coordorigin="12699,16030" coordsize="25,0" path="m12699,16030l12724,16030e" filled="false" stroked="true" strokeweight="0pt" strokecolor="#000000">
                <v:path arrowok="t"/>
              </v:shape>
            </v:group>
            <v:group style="position:absolute;left:12702;top:16030;width:23;height:2" coordorigin="12702,16030" coordsize="23,2">
              <v:shape style="position:absolute;left:12702;top:16030;width:23;height:2" coordorigin="12702,16030" coordsize="23,0" path="m12702,16030l12724,16030e" filled="false" stroked="true" strokeweight="0pt" strokecolor="#000000">
                <v:path arrowok="t"/>
              </v:shape>
            </v:group>
            <v:group style="position:absolute;left:12699;top:16030;width:25;height:2" coordorigin="12699,16030" coordsize="25,2">
              <v:shape style="position:absolute;left:12699;top:16030;width:25;height:2" coordorigin="12699,16030" coordsize="25,0" path="m12699,16030l12724,16030e" filled="false" stroked="true" strokeweight="0pt" strokecolor="#000000">
                <v:path arrowok="t"/>
              </v:shape>
            </v:group>
            <v:group style="position:absolute;left:12697;top:16031;width:30;height:2" coordorigin="12697,16031" coordsize="30,2">
              <v:shape style="position:absolute;left:12697;top:16031;width:30;height:2" coordorigin="12697,16031" coordsize="30,0" path="m12697,16031l12726,16031e" filled="false" stroked="true" strokeweight=".112803pt" strokecolor="#000000">
                <v:path arrowok="t"/>
              </v:shape>
            </v:group>
            <v:group style="position:absolute;left:12699;top:16030;width:28;height:3" coordorigin="12699,16030" coordsize="28,3">
              <v:shape style="position:absolute;left:12699;top:16030;width:28;height:3" coordorigin="12699,16030" coordsize="28,3" path="m12724,16030l12699,16030,12726,16032,12724,16030xe" filled="false" stroked="true" strokeweight="0pt" strokecolor="#000000">
                <v:path arrowok="t"/>
              </v:shape>
            </v:group>
            <v:group style="position:absolute;left:12697;top:16030;width:30;height:3" coordorigin="12697,16030" coordsize="30,3">
              <v:shape style="position:absolute;left:12697;top:16030;width:30;height:3" coordorigin="12697,16030" coordsize="30,3" path="m12699,16030l12726,16032,12697,16032,12699,16030xe" filled="false" stroked="true" strokeweight="0pt" strokecolor="#000000">
                <v:path arrowok="t"/>
              </v:shape>
            </v:group>
            <v:group style="position:absolute;left:12695;top:16033;width:34;height:2" coordorigin="12695,16033" coordsize="34,2">
              <v:shape style="position:absolute;left:12695;top:16033;width:34;height:2" coordorigin="12695,16033" coordsize="34,0" path="m12695,16033l12729,16033e" filled="false" stroked="true" strokeweight=".112803pt" strokecolor="#000000">
                <v:path arrowok="t"/>
              </v:shape>
            </v:group>
            <v:group style="position:absolute;left:12697;top:16032;width:32;height:3" coordorigin="12697,16032" coordsize="32,3">
              <v:shape style="position:absolute;left:12697;top:16032;width:32;height:3" coordorigin="12697,16032" coordsize="32,3" path="m12726,16032l12697,16032,12729,16035,12726,16032xe" filled="false" stroked="true" strokeweight="0pt" strokecolor="#000000">
                <v:path arrowok="t"/>
              </v:shape>
            </v:group>
            <v:group style="position:absolute;left:12695;top:16032;width:34;height:3" coordorigin="12695,16032" coordsize="34,3">
              <v:shape style="position:absolute;left:12695;top:16032;width:34;height:3" coordorigin="12695,16032" coordsize="34,3" path="m12697,16032l12729,16035,12695,16035,12697,16032xe" filled="false" stroked="true" strokeweight="0pt" strokecolor="#000000">
                <v:path arrowok="t"/>
              </v:shape>
            </v:group>
            <v:group style="position:absolute;left:12693;top:16035;width:39;height:2" coordorigin="12693,16035" coordsize="39,2">
              <v:shape style="position:absolute;left:12693;top:16035;width:39;height:2" coordorigin="12693,16035" coordsize="39,0" path="m12693,16035l12731,16035e" filled="false" stroked="true" strokeweight="0pt" strokecolor="#000000">
                <v:path arrowok="t"/>
              </v:shape>
            </v:group>
            <v:group style="position:absolute;left:12695;top:16035;width:37;height:2" coordorigin="12695,16035" coordsize="37,2">
              <v:shape style="position:absolute;left:12695;top:16035;width:37;height:2" coordorigin="12695,16035" coordsize="37,0" path="m12695,16035l12731,16035e" filled="false" stroked="true" strokeweight="0pt" strokecolor="#000000">
                <v:path arrowok="t"/>
              </v:shape>
            </v:group>
            <v:group style="position:absolute;left:12693;top:16035;width:39;height:2" coordorigin="12693,16035" coordsize="39,2">
              <v:shape style="position:absolute;left:12693;top:16035;width:39;height:2" coordorigin="12693,16035" coordsize="39,0" path="m12693,16035l12731,16035e" filled="false" stroked="true" strokeweight="0pt" strokecolor="#000000">
                <v:path arrowok="t"/>
              </v:shape>
            </v:group>
            <v:group style="position:absolute;left:12690;top:16036;width:43;height:2" coordorigin="12690,16036" coordsize="43,2">
              <v:shape style="position:absolute;left:12690;top:16036;width:43;height:2" coordorigin="12690,16036" coordsize="43,0" path="m12690,16036l12733,16036e" filled="false" stroked="true" strokeweight=".112803pt" strokecolor="#000000">
                <v:path arrowok="t"/>
              </v:shape>
            </v:group>
            <v:group style="position:absolute;left:12693;top:16035;width:41;height:3" coordorigin="12693,16035" coordsize="41,3">
              <v:shape style="position:absolute;left:12693;top:16035;width:41;height:3" coordorigin="12693,16035" coordsize="41,3" path="m12731,16035l12693,16035,12733,16037,12731,16035xe" filled="false" stroked="true" strokeweight="0pt" strokecolor="#000000">
                <v:path arrowok="t"/>
              </v:shape>
            </v:group>
            <v:group style="position:absolute;left:12690;top:16035;width:43;height:3" coordorigin="12690,16035" coordsize="43,3">
              <v:shape style="position:absolute;left:12690;top:16035;width:43;height:3" coordorigin="12690,16035" coordsize="43,3" path="m12693,16035l12733,16037,12690,16037,12693,16035xe" filled="false" stroked="true" strokeweight="0pt" strokecolor="#000000">
                <v:path arrowok="t"/>
              </v:shape>
            </v:group>
            <v:group style="position:absolute;left:12690;top:16038;width:43;height:2" coordorigin="12690,16038" coordsize="43,2">
              <v:shape style="position:absolute;left:12690;top:16038;width:43;height:2" coordorigin="12690,16038" coordsize="43,0" path="m12690,16038l12733,16038e" filled="false" stroked="true" strokeweight=".112803pt" strokecolor="#000000">
                <v:path arrowok="t"/>
              </v:shape>
            </v:group>
            <v:group style="position:absolute;left:12690;top:16037;width:43;height:3" coordorigin="12690,16037" coordsize="43,3">
              <v:shape style="position:absolute;left:12690;top:16037;width:43;height:3" coordorigin="12690,16037" coordsize="43,3" path="m12733,16037l12690,16037,12733,16039,12733,16037xe" filled="false" stroked="true" strokeweight="0pt" strokecolor="#000000">
                <v:path arrowok="t"/>
              </v:shape>
            </v:group>
            <v:group style="position:absolute;left:12690;top:16037;width:43;height:3" coordorigin="12690,16037" coordsize="43,3">
              <v:shape style="position:absolute;left:12690;top:16037;width:43;height:3" coordorigin="12690,16037" coordsize="43,3" path="m12690,16037l12733,16039,12690,16039,12690,16037xe" filled="false" stroked="true" strokeweight="0pt" strokecolor="#000000">
                <v:path arrowok="t"/>
              </v:shape>
            </v:group>
            <v:group style="position:absolute;left:12688;top:16040;width:48;height:2" coordorigin="12688,16040" coordsize="48,2">
              <v:shape style="position:absolute;left:12688;top:16040;width:48;height:2" coordorigin="12688,16040" coordsize="48,0" path="m12688,16040l12735,16040e" filled="false" stroked="true" strokeweight=".112803pt" strokecolor="#000000">
                <v:path arrowok="t"/>
              </v:shape>
            </v:group>
            <v:group style="position:absolute;left:12690;top:16039;width:46;height:3" coordorigin="12690,16039" coordsize="46,3">
              <v:shape style="position:absolute;left:12690;top:16039;width:46;height:3" coordorigin="12690,16039" coordsize="46,3" path="m12733,16039l12690,16039,12735,16041,12733,16039xe" filled="false" stroked="true" strokeweight="0pt" strokecolor="#000000">
                <v:path arrowok="t"/>
              </v:shape>
            </v:group>
            <v:group style="position:absolute;left:12688;top:16039;width:48;height:3" coordorigin="12688,16039" coordsize="48,3">
              <v:shape style="position:absolute;left:12688;top:16039;width:48;height:3" coordorigin="12688,16039" coordsize="48,3" path="m12690,16039l12735,16041,12688,16041,12690,16039xe" filled="false" stroked="true" strokeweight="0pt" strokecolor="#000000">
                <v:path arrowok="t"/>
              </v:shape>
            </v:group>
            <v:group style="position:absolute;left:12688;top:16042;width:48;height:2" coordorigin="12688,16042" coordsize="48,2">
              <v:shape style="position:absolute;left:12688;top:16042;width:48;height:2" coordorigin="12688,16042" coordsize="48,0" path="m12688,16042l12735,16042e" filled="false" stroked="true" strokeweight=".112803pt" strokecolor="#000000">
                <v:path arrowok="t"/>
              </v:shape>
            </v:group>
            <v:group style="position:absolute;left:12688;top:16041;width:48;height:3" coordorigin="12688,16041" coordsize="48,3">
              <v:shape style="position:absolute;left:12688;top:16041;width:48;height:3" coordorigin="12688,16041" coordsize="48,3" path="m12735,16041l12688,16041,12735,16044,12735,16041xe" filled="false" stroked="true" strokeweight="0pt" strokecolor="#000000">
                <v:path arrowok="t"/>
              </v:shape>
            </v:group>
            <v:group style="position:absolute;left:12688;top:16041;width:48;height:3" coordorigin="12688,16041" coordsize="48,3">
              <v:shape style="position:absolute;left:12688;top:16041;width:48;height:3" coordorigin="12688,16041" coordsize="48,3" path="m12688,16041l12735,16044,12688,16044,12688,16041xe" filled="false" stroked="true" strokeweight="0pt" strokecolor="#000000">
                <v:path arrowok="t"/>
              </v:shape>
            </v:group>
            <v:group style="position:absolute;left:12686;top:16045;width:52;height:2" coordorigin="12686,16045" coordsize="52,2">
              <v:shape style="position:absolute;left:12686;top:16045;width:52;height:2" coordorigin="12686,16045" coordsize="52,0" path="m12686,16045l12738,16045e" filled="false" stroked="true" strokeweight=".112803pt" strokecolor="#000000">
                <v:path arrowok="t"/>
              </v:shape>
            </v:group>
            <v:group style="position:absolute;left:12688;top:16044;width:50;height:3" coordorigin="12688,16044" coordsize="50,3">
              <v:shape style="position:absolute;left:12688;top:16044;width:50;height:3" coordorigin="12688,16044" coordsize="50,3" path="m12735,16044l12688,16044,12738,16046,12735,16044xe" filled="false" stroked="true" strokeweight="0pt" strokecolor="#000000">
                <v:path arrowok="t"/>
              </v:shape>
            </v:group>
            <v:group style="position:absolute;left:12686;top:16044;width:52;height:3" coordorigin="12686,16044" coordsize="52,3">
              <v:shape style="position:absolute;left:12686;top:16044;width:52;height:3" coordorigin="12686,16044" coordsize="52,3" path="m12688,16044l12738,16046,12686,16046,12688,16044xe" filled="false" stroked="true" strokeweight="0pt" strokecolor="#000000">
                <v:path arrowok="t"/>
              </v:shape>
            </v:group>
            <v:group style="position:absolute;left:12686;top:16047;width:52;height:2" coordorigin="12686,16047" coordsize="52,2">
              <v:shape style="position:absolute;left:12686;top:16047;width:52;height:2" coordorigin="12686,16047" coordsize="52,0" path="m12686,16047l12738,16047e" filled="false" stroked="true" strokeweight=".112803pt" strokecolor="#000000">
                <v:path arrowok="t"/>
              </v:shape>
            </v:group>
            <v:group style="position:absolute;left:12686;top:16046;width:52;height:3" coordorigin="12686,16046" coordsize="52,3">
              <v:shape style="position:absolute;left:12686;top:16046;width:52;height:3" coordorigin="12686,16046" coordsize="52,3" path="m12738,16046l12686,16046,12738,16048,12738,16046xe" filled="false" stroked="true" strokeweight="0pt" strokecolor="#000000">
                <v:path arrowok="t"/>
              </v:shape>
            </v:group>
            <v:group style="position:absolute;left:12686;top:16046;width:52;height:3" coordorigin="12686,16046" coordsize="52,3">
              <v:shape style="position:absolute;left:12686;top:16046;width:52;height:3" coordorigin="12686,16046" coordsize="52,3" path="m12686,16046l12738,16048,12686,16048,12686,16046xe" filled="false" stroked="true" strokeweight="0pt" strokecolor="#000000">
                <v:path arrowok="t"/>
              </v:shape>
            </v:group>
            <v:group style="position:absolute;left:12686;top:16049;width:52;height:2" coordorigin="12686,16049" coordsize="52,2">
              <v:shape style="position:absolute;left:12686;top:16049;width:52;height:2" coordorigin="12686,16049" coordsize="52,0" path="m12686,16049l12738,16049e" filled="false" stroked="true" strokeweight=".112803pt" strokecolor="#000000">
                <v:path arrowok="t"/>
              </v:shape>
            </v:group>
            <v:group style="position:absolute;left:12686;top:16048;width:52;height:3" coordorigin="12686,16048" coordsize="52,3">
              <v:shape style="position:absolute;left:12686;top:16048;width:52;height:3" coordorigin="12686,16048" coordsize="52,3" path="m12738,16048l12686,16048,12738,16050,12738,16048xe" filled="false" stroked="true" strokeweight="0pt" strokecolor="#000000">
                <v:path arrowok="t"/>
              </v:shape>
            </v:group>
            <v:group style="position:absolute;left:12686;top:16048;width:52;height:3" coordorigin="12686,16048" coordsize="52,3">
              <v:shape style="position:absolute;left:12686;top:16048;width:52;height:3" coordorigin="12686,16048" coordsize="52,3" path="m12686,16048l12738,16050,12686,16050,12686,16048xe" filled="false" stroked="true" strokeweight="0pt" strokecolor="#000000">
                <v:path arrowok="t"/>
              </v:shape>
            </v:group>
            <v:group style="position:absolute;left:12686;top:16053;width:52;height:2" coordorigin="12686,16053" coordsize="52,2">
              <v:shape style="position:absolute;left:12686;top:16053;width:52;height:2" coordorigin="12686,16053" coordsize="52,0" path="m12686,16053l12738,16053e" filled="false" stroked="true" strokeweight=".225606pt" strokecolor="#000000">
                <v:path arrowok="t"/>
              </v:shape>
            </v:group>
            <v:group style="position:absolute;left:12686;top:16050;width:52;height:5" coordorigin="12686,16050" coordsize="52,5">
              <v:shape style="position:absolute;left:12686;top:16050;width:52;height:5" coordorigin="12686,16050" coordsize="52,5" path="m12738,16050l12686,16050,12738,16055,12738,16050xe" filled="false" stroked="true" strokeweight="0pt" strokecolor="#000000">
                <v:path arrowok="t"/>
              </v:shape>
            </v:group>
            <v:group style="position:absolute;left:12686;top:16050;width:52;height:5" coordorigin="12686,16050" coordsize="52,5">
              <v:shape style="position:absolute;left:12686;top:16050;width:52;height:5" coordorigin="12686,16050" coordsize="52,5" path="m12686,16050l12738,16055,12686,16055,12686,16050xe" filled="false" stroked="true" strokeweight="0pt" strokecolor="#000000">
                <v:path arrowok="t"/>
              </v:shape>
            </v:group>
            <v:group style="position:absolute;left:12686;top:16056;width:52;height:2" coordorigin="12686,16056" coordsize="52,2">
              <v:shape style="position:absolute;left:12686;top:16056;width:52;height:2" coordorigin="12686,16056" coordsize="52,0" path="m12686,16056l12738,16056e" filled="false" stroked="true" strokeweight=".112803pt" strokecolor="#000000">
                <v:path arrowok="t"/>
              </v:shape>
            </v:group>
            <v:group style="position:absolute;left:12686;top:16055;width:52;height:3" coordorigin="12686,16055" coordsize="52,3">
              <v:shape style="position:absolute;left:12686;top:16055;width:52;height:3" coordorigin="12686,16055" coordsize="52,3" path="m12738,16055l12686,16055,12738,16057,12738,16055xe" filled="false" stroked="true" strokeweight="0pt" strokecolor="#000000">
                <v:path arrowok="t"/>
              </v:shape>
            </v:group>
            <v:group style="position:absolute;left:12686;top:16055;width:52;height:3" coordorigin="12686,16055" coordsize="52,3">
              <v:shape style="position:absolute;left:12686;top:16055;width:52;height:3" coordorigin="12686,16055" coordsize="52,3" path="m12686,16055l12738,16057,12686,16057,12686,16055xe" filled="false" stroked="true" strokeweight="0pt" strokecolor="#000000">
                <v:path arrowok="t"/>
              </v:shape>
            </v:group>
            <v:group style="position:absolute;left:12686;top:16058;width:52;height:2" coordorigin="12686,16058" coordsize="52,2">
              <v:shape style="position:absolute;left:12686;top:16058;width:52;height:2" coordorigin="12686,16058" coordsize="52,0" path="m12686,16058l12738,16058e" filled="false" stroked="true" strokeweight=".112803pt" strokecolor="#000000">
                <v:path arrowok="t"/>
              </v:shape>
            </v:group>
            <v:group style="position:absolute;left:12686;top:16057;width:52;height:3" coordorigin="12686,16057" coordsize="52,3">
              <v:shape style="position:absolute;left:12686;top:16057;width:52;height:3" coordorigin="12686,16057" coordsize="52,3" path="m12738,16057l12686,16057,12738,16059,12738,16057xe" filled="false" stroked="true" strokeweight="0pt" strokecolor="#000000">
                <v:path arrowok="t"/>
              </v:shape>
            </v:group>
            <v:group style="position:absolute;left:12686;top:16057;width:52;height:3" coordorigin="12686,16057" coordsize="52,3">
              <v:shape style="position:absolute;left:12686;top:16057;width:52;height:3" coordorigin="12686,16057" coordsize="52,3" path="m12686,16057l12738,16059,12686,16059,12686,16057xe" filled="false" stroked="true" strokeweight="0pt" strokecolor="#000000">
                <v:path arrowok="t"/>
              </v:shape>
            </v:group>
            <v:group style="position:absolute;left:12686;top:16060;width:52;height:2" coordorigin="12686,16060" coordsize="52,2">
              <v:shape style="position:absolute;left:12686;top:16060;width:52;height:2" coordorigin="12686,16060" coordsize="52,0" path="m12686,16060l12738,16060e" filled="false" stroked="true" strokeweight=".112803pt" strokecolor="#000000">
                <v:path arrowok="t"/>
              </v:shape>
            </v:group>
            <v:group style="position:absolute;left:12686;top:16059;width:52;height:3" coordorigin="12686,16059" coordsize="52,3">
              <v:shape style="position:absolute;left:12686;top:16059;width:52;height:3" coordorigin="12686,16059" coordsize="52,3" path="m12738,16059l12686,16059,12738,16062,12738,16059xe" filled="false" stroked="true" strokeweight="0pt" strokecolor="#000000">
                <v:path arrowok="t"/>
              </v:shape>
            </v:group>
            <v:group style="position:absolute;left:12686;top:16059;width:52;height:3" coordorigin="12686,16059" coordsize="52,3">
              <v:shape style="position:absolute;left:12686;top:16059;width:52;height:3" coordorigin="12686,16059" coordsize="52,3" path="m12686,16059l12738,16062,12686,16062,12686,16059xe" filled="false" stroked="true" strokeweight="0pt" strokecolor="#000000">
                <v:path arrowok="t"/>
              </v:shape>
            </v:group>
            <v:group style="position:absolute;left:12686;top:16063;width:52;height:2" coordorigin="12686,16063" coordsize="52,2">
              <v:shape style="position:absolute;left:12686;top:16063;width:52;height:2" coordorigin="12686,16063" coordsize="52,0" path="m12686,16063l12738,16063e" filled="false" stroked="true" strokeweight=".112803pt" strokecolor="#000000">
                <v:path arrowok="t"/>
              </v:shape>
            </v:group>
            <v:group style="position:absolute;left:12686;top:16062;width:52;height:3" coordorigin="12686,16062" coordsize="52,3">
              <v:shape style="position:absolute;left:12686;top:16062;width:52;height:3" coordorigin="12686,16062" coordsize="52,3" path="m12738,16062l12686,16062,12735,16064,12738,16062xe" filled="false" stroked="true" strokeweight="0pt" strokecolor="#000000">
                <v:path arrowok="t"/>
              </v:shape>
            </v:group>
            <v:group style="position:absolute;left:12686;top:16062;width:50;height:3" coordorigin="12686,16062" coordsize="50,3">
              <v:shape style="position:absolute;left:12686;top:16062;width:50;height:3" coordorigin="12686,16062" coordsize="50,3" path="m12686,16062l12735,16064,12688,16064,12686,16062xe" filled="false" stroked="true" strokeweight="0pt" strokecolor="#000000">
                <v:path arrowok="t"/>
              </v:shape>
            </v:group>
            <v:group style="position:absolute;left:12688;top:16065;width:48;height:2" coordorigin="12688,16065" coordsize="48,2">
              <v:shape style="position:absolute;left:12688;top:16065;width:48;height:2" coordorigin="12688,16065" coordsize="48,0" path="m12688,16065l12735,16065e" filled="false" stroked="true" strokeweight=".112803pt" strokecolor="#000000">
                <v:path arrowok="t"/>
              </v:shape>
            </v:group>
            <v:group style="position:absolute;left:12688;top:16064;width:48;height:3" coordorigin="12688,16064" coordsize="48,3">
              <v:shape style="position:absolute;left:12688;top:16064;width:48;height:3" coordorigin="12688,16064" coordsize="48,3" path="m12735,16064l12688,16064,12735,16066,12735,16064xe" filled="false" stroked="true" strokeweight="0pt" strokecolor="#000000">
                <v:path arrowok="t"/>
              </v:shape>
            </v:group>
            <v:group style="position:absolute;left:12688;top:16064;width:48;height:3" coordorigin="12688,16064" coordsize="48,3">
              <v:shape style="position:absolute;left:12688;top:16064;width:48;height:3" coordorigin="12688,16064" coordsize="48,3" path="m12688,16064l12735,16066,12688,16066,12688,16064xe" filled="false" stroked="true" strokeweight="0pt" strokecolor="#000000">
                <v:path arrowok="t"/>
              </v:shape>
            </v:group>
            <v:group style="position:absolute;left:12688;top:16067;width:48;height:2" coordorigin="12688,16067" coordsize="48,2">
              <v:shape style="position:absolute;left:12688;top:16067;width:48;height:2" coordorigin="12688,16067" coordsize="48,0" path="m12688,16067l12735,16067e" filled="false" stroked="true" strokeweight=".112803pt" strokecolor="#000000">
                <v:path arrowok="t"/>
              </v:shape>
            </v:group>
            <v:group style="position:absolute;left:12688;top:16066;width:48;height:3" coordorigin="12688,16066" coordsize="48,3">
              <v:shape style="position:absolute;left:12688;top:16066;width:48;height:3" coordorigin="12688,16066" coordsize="48,3" path="m12735,16066l12688,16066,12733,16068,12735,16066xe" filled="false" stroked="true" strokeweight="0pt" strokecolor="#000000">
                <v:path arrowok="t"/>
              </v:shape>
            </v:group>
            <v:group style="position:absolute;left:12688;top:16066;width:46;height:3" coordorigin="12688,16066" coordsize="46,3">
              <v:shape style="position:absolute;left:12688;top:16066;width:46;height:3" coordorigin="12688,16066" coordsize="46,3" path="m12688,16066l12733,16068,12690,16068,12688,16066xe" filled="false" stroked="true" strokeweight="0pt" strokecolor="#000000">
                <v:path arrowok="t"/>
              </v:shape>
            </v:group>
            <v:group style="position:absolute;left:12690;top:16070;width:43;height:2" coordorigin="12690,16070" coordsize="43,2">
              <v:shape style="position:absolute;left:12690;top:16070;width:43;height:2" coordorigin="12690,16070" coordsize="43,0" path="m12690,16070l12733,16070e" filled="false" stroked="true" strokeweight=".112803pt" strokecolor="#000000">
                <v:path arrowok="t"/>
              </v:shape>
            </v:group>
            <v:group style="position:absolute;left:12690;top:16068;width:43;height:3" coordorigin="12690,16068" coordsize="43,3">
              <v:shape style="position:absolute;left:12690;top:16068;width:43;height:3" coordorigin="12690,16068" coordsize="43,3" path="m12733,16068l12690,16068,12733,16071,12733,16068xe" filled="false" stroked="true" strokeweight="0pt" strokecolor="#000000">
                <v:path arrowok="t"/>
              </v:shape>
            </v:group>
            <v:group style="position:absolute;left:12690;top:16068;width:43;height:3" coordorigin="12690,16068" coordsize="43,3">
              <v:shape style="position:absolute;left:12690;top:16068;width:43;height:3" coordorigin="12690,16068" coordsize="43,3" path="m12690,16068l12733,16071,12690,16071,12690,16068xe" filled="false" stroked="true" strokeweight="0pt" strokecolor="#000000">
                <v:path arrowok="t"/>
              </v:shape>
            </v:group>
            <v:group style="position:absolute;left:12690;top:16072;width:43;height:2" coordorigin="12690,16072" coordsize="43,2">
              <v:shape style="position:absolute;left:12690;top:16072;width:43;height:2" coordorigin="12690,16072" coordsize="43,0" path="m12690,16072l12733,16072e" filled="false" stroked="true" strokeweight=".112803pt" strokecolor="#000000">
                <v:path arrowok="t"/>
              </v:shape>
            </v:group>
            <v:group style="position:absolute;left:12690;top:16071;width:43;height:3" coordorigin="12690,16071" coordsize="43,3">
              <v:shape style="position:absolute;left:12690;top:16071;width:43;height:3" coordorigin="12690,16071" coordsize="43,3" path="m12733,16071l12690,16071,12731,16073,12733,16071xe" filled="false" stroked="true" strokeweight="0pt" strokecolor="#000000">
                <v:path arrowok="t"/>
              </v:shape>
            </v:group>
            <v:group style="position:absolute;left:12690;top:16071;width:41;height:3" coordorigin="12690,16071" coordsize="41,3">
              <v:shape style="position:absolute;left:12690;top:16071;width:41;height:3" coordorigin="12690,16071" coordsize="41,3" path="m12690,16071l12731,16073,12693,16073,12690,16071xe" filled="false" stroked="true" strokeweight="0pt" strokecolor="#000000">
                <v:path arrowok="t"/>
              </v:shape>
            </v:group>
            <v:group style="position:absolute;left:12693;top:16074;width:39;height:2" coordorigin="12693,16074" coordsize="39,2">
              <v:shape style="position:absolute;left:12693;top:16074;width:39;height:2" coordorigin="12693,16074" coordsize="39,0" path="m12693,16074l12731,16074e" filled="false" stroked="true" strokeweight=".112803pt" strokecolor="#000000">
                <v:path arrowok="t"/>
              </v:shape>
            </v:group>
            <v:group style="position:absolute;left:12693;top:16073;width:39;height:3" coordorigin="12693,16073" coordsize="39,3">
              <v:shape style="position:absolute;left:12693;top:16073;width:39;height:3" coordorigin="12693,16073" coordsize="39,3" path="m12731,16073l12693,16073,12729,16075,12731,16073xe" filled="false" stroked="true" strokeweight="0pt" strokecolor="#000000">
                <v:path arrowok="t"/>
              </v:shape>
            </v:group>
            <v:group style="position:absolute;left:12693;top:16073;width:37;height:3" coordorigin="12693,16073" coordsize="37,3">
              <v:shape style="position:absolute;left:12693;top:16073;width:37;height:3" coordorigin="12693,16073" coordsize="37,3" path="m12693,16073l12729,16075,12695,16075,12693,16073xe" filled="false" stroked="true" strokeweight="0pt" strokecolor="#000000">
                <v:path arrowok="t"/>
              </v:shape>
            </v:group>
            <v:group style="position:absolute;left:12695;top:16075;width:34;height:2" coordorigin="12695,16075" coordsize="34,2">
              <v:shape style="position:absolute;left:12695;top:16075;width:34;height:2" coordorigin="12695,16075" coordsize="34,0" path="m12695,16075l12729,16075e" filled="false" stroked="true" strokeweight="0pt" strokecolor="#000000">
                <v:path arrowok="t"/>
              </v:shape>
            </v:group>
            <v:group style="position:absolute;left:12695;top:16075;width:34;height:2" coordorigin="12695,16075" coordsize="34,2">
              <v:shape style="position:absolute;left:12695;top:16075;width:34;height:2" coordorigin="12695,16075" coordsize="34,0" path="m12695,16075l12729,16075e" filled="false" stroked="true" strokeweight="0pt" strokecolor="#000000">
                <v:path arrowok="t"/>
              </v:shape>
            </v:group>
            <v:group style="position:absolute;left:12695;top:16075;width:32;height:2" coordorigin="12695,16075" coordsize="32,2">
              <v:shape style="position:absolute;left:12695;top:16075;width:32;height:2" coordorigin="12695,16075" coordsize="32,0" path="m12695,16075l12726,16075e" filled="false" stroked="true" strokeweight="0pt" strokecolor="#000000">
                <v:path arrowok="t"/>
              </v:shape>
            </v:group>
            <v:group style="position:absolute;left:12697;top:16076;width:30;height:2" coordorigin="12697,16076" coordsize="30,2">
              <v:shape style="position:absolute;left:12697;top:16076;width:30;height:2" coordorigin="12697,16076" coordsize="30,0" path="m12697,16076l12726,16076e" filled="false" stroked="true" strokeweight=".112803pt" strokecolor="#000000">
                <v:path arrowok="t"/>
              </v:shape>
            </v:group>
            <v:group style="position:absolute;left:12697;top:16075;width:30;height:3" coordorigin="12697,16075" coordsize="30,3">
              <v:shape style="position:absolute;left:12697;top:16075;width:30;height:3" coordorigin="12697,16075" coordsize="30,3" path="m12726,16075l12697,16075,12724,16077,12726,16075xe" filled="false" stroked="true" strokeweight="0pt" strokecolor="#000000">
                <v:path arrowok="t"/>
              </v:shape>
            </v:group>
            <v:group style="position:absolute;left:12697;top:16075;width:28;height:3" coordorigin="12697,16075" coordsize="28,3">
              <v:shape style="position:absolute;left:12697;top:16075;width:28;height:3" coordorigin="12697,16075" coordsize="28,3" path="m12697,16075l12724,16077,12699,16077,12697,16075xe" filled="false" stroked="true" strokeweight="0pt" strokecolor="#000000">
                <v:path arrowok="t"/>
              </v:shape>
            </v:group>
            <v:group style="position:absolute;left:12699;top:16077;width:25;height:2" coordorigin="12699,16077" coordsize="25,2">
              <v:shape style="position:absolute;left:12699;top:16077;width:25;height:2" coordorigin="12699,16077" coordsize="25,0" path="m12699,16077l12724,16077e" filled="false" stroked="true" strokeweight="0pt" strokecolor="#000000">
                <v:path arrowok="t"/>
              </v:shape>
            </v:group>
            <v:group style="position:absolute;left:12699;top:16077;width:25;height:2" coordorigin="12699,16077" coordsize="25,2">
              <v:shape style="position:absolute;left:12699;top:16077;width:25;height:2" coordorigin="12699,16077" coordsize="25,0" path="m12699,16077l12724,16077e" filled="false" stroked="true" strokeweight="0pt" strokecolor="#000000">
                <v:path arrowok="t"/>
              </v:shape>
            </v:group>
            <v:group style="position:absolute;left:12699;top:16077;width:23;height:2" coordorigin="12699,16077" coordsize="23,2">
              <v:shape style="position:absolute;left:12699;top:16077;width:23;height:2" coordorigin="12699,16077" coordsize="23,0" path="m12699,16077l12722,16077e" filled="false" stroked="true" strokeweight="0pt" strokecolor="#000000">
                <v:path arrowok="t"/>
              </v:shape>
            </v:group>
            <v:group style="position:absolute;left:12702;top:16077;width:21;height:3" coordorigin="12702,16077" coordsize="21,3">
              <v:shape style="position:absolute;left:12702;top:16077;width:21;height:3" coordorigin="12702,16077" coordsize="21,3" path="m12702,16077l12720,16080,12722,16077,12702,16077xe" filled="true" fillcolor="#000000" stroked="false">
                <v:path arrowok="t"/>
                <v:fill type="solid"/>
              </v:shape>
              <v:shape style="position:absolute;left:12702;top:16077;width:21;height:3" coordorigin="12702,16077" coordsize="21,3" path="m12702,16077l12704,16080,12720,16080,12702,16077xe" filled="true" fillcolor="#000000" stroked="false">
                <v:path arrowok="t"/>
                <v:fill type="solid"/>
              </v:shape>
            </v:group>
            <v:group style="position:absolute;left:12702;top:16077;width:21;height:3" coordorigin="12702,16077" coordsize="21,3">
              <v:shape style="position:absolute;left:12702;top:16077;width:21;height:3" coordorigin="12702,16077" coordsize="21,3" path="m12722,16077l12702,16077,12720,16080,12722,16077xe" filled="false" stroked="true" strokeweight="0pt" strokecolor="#000000">
                <v:path arrowok="t"/>
              </v:shape>
            </v:group>
            <v:group style="position:absolute;left:12702;top:16077;width:19;height:3" coordorigin="12702,16077" coordsize="19,3">
              <v:shape style="position:absolute;left:12702;top:16077;width:19;height:3" coordorigin="12702,16077" coordsize="19,3" path="m12702,16077l12720,16080,12704,16080,12702,16077xe" filled="false" stroked="true" strokeweight="0pt" strokecolor="#000000">
                <v:path arrowok="t"/>
              </v:shape>
            </v:group>
            <v:group style="position:absolute;left:12704;top:16080;width:16;height:2" coordorigin="12704,16080" coordsize="16,2">
              <v:shape style="position:absolute;left:12704;top:16080;width:16;height:2" coordorigin="12704,16080" coordsize="16,0" path="m12704,16080l12720,16080e" filled="false" stroked="true" strokeweight="0pt" strokecolor="#000000">
                <v:path arrowok="t"/>
              </v:shape>
            </v:group>
            <v:group style="position:absolute;left:12704;top:16080;width:16;height:2" coordorigin="12704,16080" coordsize="16,2">
              <v:shape style="position:absolute;left:12704;top:16080;width:16;height:2" coordorigin="12704,16080" coordsize="16,0" path="m12704,16080l12720,16080e" filled="false" stroked="true" strokeweight="0pt" strokecolor="#000000">
                <v:path arrowok="t"/>
              </v:shape>
            </v:group>
            <v:group style="position:absolute;left:12704;top:16080;width:14;height:2" coordorigin="12704,16080" coordsize="14,2">
              <v:shape style="position:absolute;left:12704;top:16080;width:14;height:2" coordorigin="12704,16080" coordsize="14,0" path="m12704,16080l12717,16080e" filled="false" stroked="true" strokeweight="0pt" strokecolor="#000000">
                <v:path arrowok="t"/>
              </v:shape>
            </v:group>
            <v:group style="position:absolute;left:12706;top:16080;width:10;height:2" coordorigin="12706,16080" coordsize="10,2">
              <v:shape style="position:absolute;left:12706;top:16080;width:10;height:2" coordorigin="12706,16080" coordsize="10,0" path="m12706,16080l12715,16080e" filled="false" stroked="true" strokeweight="0pt" strokecolor="#000000">
                <v:path arrowok="t"/>
              </v:shape>
            </v:group>
            <v:group style="position:absolute;left:12706;top:16080;width:10;height:2" coordorigin="12706,16080" coordsize="10,2">
              <v:shape style="position:absolute;left:12706;top:16080;width:10;height:2" coordorigin="12706,16080" coordsize="10,0" path="m12706,16080l12715,16080e" filled="false" stroked="true" strokeweight="0pt" strokecolor="#000000">
                <v:path arrowok="t"/>
              </v:shape>
            </v:group>
            <v:group style="position:absolute;left:12708;top:16080;width:7;height:2" coordorigin="12708,16080" coordsize="7,2">
              <v:shape style="position:absolute;left:12708;top:16080;width:7;height:2" coordorigin="12708,16080" coordsize="7,0" path="m12708,16080l12715,16080e" filled="false" stroked="true" strokeweight="0pt" strokecolor="#000000">
                <v:path arrowok="t"/>
              </v:shape>
            </v:group>
            <v:group style="position:absolute;left:12706;top:16080;width:12;height:2" coordorigin="12706,16080" coordsize="12,2">
              <v:shape style="position:absolute;left:12706;top:16080;width:12;height:2" coordorigin="12706,16080" coordsize="12,0" path="m12706,16080l12717,16080e" filled="false" stroked="true" strokeweight="0pt" strokecolor="#000000">
                <v:path arrowok="t"/>
              </v:shape>
            </v:group>
            <v:group style="position:absolute;left:12706;top:16080;width:12;height:2" coordorigin="12706,16080" coordsize="12,2">
              <v:shape style="position:absolute;left:12706;top:16080;width:12;height:2" coordorigin="12706,16080" coordsize="12,0" path="m12706,16080l12717,16080e" filled="false" stroked="true" strokeweight="0pt" strokecolor="#000000">
                <v:path arrowok="t"/>
              </v:shape>
            </v:group>
            <v:group style="position:absolute;left:11400;top:20256;width:23;height:3" coordorigin="11400,20256" coordsize="23,3">
              <v:shape style="position:absolute;left:11400;top:20256;width:23;height:3" coordorigin="11400,20256" coordsize="23,3" path="m11400,20258l11422,20258,11402,20256,11400,20258xe" filled="true" fillcolor="#000000" stroked="false">
                <v:path arrowok="t"/>
                <v:fill type="solid"/>
              </v:shape>
              <v:shape style="position:absolute;left:11400;top:20256;width:23;height:3" coordorigin="11400,20256" coordsize="23,3" path="m11402,20256l11422,20258,11420,20256,11402,20256xe" filled="true" fillcolor="#000000" stroked="false">
                <v:path arrowok="t"/>
                <v:fill type="solid"/>
              </v:shape>
            </v:group>
            <v:group style="position:absolute;left:11402;top:20256;width:21;height:3" coordorigin="11402,20256" coordsize="21,3">
              <v:shape style="position:absolute;left:11402;top:20256;width:21;height:3" coordorigin="11402,20256" coordsize="21,3" path="m11420,20256l11402,20256,11422,20258,11420,20256xe" filled="false" stroked="true" strokeweight="0pt" strokecolor="#000000">
                <v:path arrowok="t"/>
              </v:shape>
            </v:group>
            <v:group style="position:absolute;left:11400;top:20256;width:23;height:3" coordorigin="11400,20256" coordsize="23,3">
              <v:shape style="position:absolute;left:11400;top:20256;width:23;height:3" coordorigin="11400,20256" coordsize="23,3" path="m11402,20256l11422,20258,11400,20258,11402,20256xe" filled="false" stroked="true" strokeweight="0pt" strokecolor="#000000">
                <v:path arrowok="t"/>
              </v:shape>
            </v:group>
            <v:group style="position:absolute;left:11398;top:20258;width:30;height:3" coordorigin="11398,20258" coordsize="30,3">
              <v:shape style="position:absolute;left:11398;top:20258;width:30;height:3" coordorigin="11398,20258" coordsize="30,3" path="m11425,20258l11398,20258,11427,20260,11425,20258xe" filled="false" stroked="true" strokeweight="0pt" strokecolor="#000000">
                <v:path arrowok="t"/>
              </v:shape>
            </v:group>
            <v:group style="position:absolute;left:11395;top:20258;width:32;height:3" coordorigin="11395,20258" coordsize="32,3">
              <v:shape style="position:absolute;left:11395;top:20258;width:32;height:3" coordorigin="11395,20258" coordsize="32,3" path="m11398,20258l11427,20260,11395,20260,11398,20258xe" filled="false" stroked="true" strokeweight="0pt" strokecolor="#000000">
                <v:path arrowok="t"/>
              </v:shape>
            </v:group>
            <v:group style="position:absolute;left:11395;top:20260;width:34;height:3" coordorigin="11395,20260" coordsize="34,3">
              <v:shape style="position:absolute;left:11395;top:20260;width:34;height:3" coordorigin="11395,20260" coordsize="34,3" path="m11427,20260l11395,20260,11429,20262,11427,20260xe" filled="false" stroked="true" strokeweight="0pt" strokecolor="#000000">
                <v:path arrowok="t"/>
              </v:shape>
            </v:group>
            <v:group style="position:absolute;left:11393;top:20260;width:37;height:3" coordorigin="11393,20260" coordsize="37,3">
              <v:shape style="position:absolute;left:11393;top:20260;width:37;height:3" coordorigin="11393,20260" coordsize="37,3" path="m11395,20260l11429,20262,11393,20262,11395,20260xe" filled="false" stroked="true" strokeweight="0pt" strokecolor="#000000">
                <v:path arrowok="t"/>
              </v:shape>
            </v:group>
            <v:group style="position:absolute;left:11393;top:20262;width:39;height:3" coordorigin="11393,20262" coordsize="39,3">
              <v:shape style="position:absolute;left:11393;top:20262;width:39;height:3" coordorigin="11393,20262" coordsize="39,3" path="m11429,20262l11393,20262,11431,20265,11429,20262xe" filled="false" stroked="true" strokeweight="0pt" strokecolor="#000000">
                <v:path arrowok="t"/>
              </v:shape>
            </v:group>
            <v:group style="position:absolute;left:11393;top:20262;width:39;height:3" coordorigin="11393,20262" coordsize="39,3">
              <v:shape style="position:absolute;left:11393;top:20262;width:39;height:3" coordorigin="11393,20262" coordsize="39,3" path="m11393,20262l11431,20265,11393,20265,11393,20262xe" filled="false" stroked="true" strokeweight="0pt" strokecolor="#000000">
                <v:path arrowok="t"/>
              </v:shape>
            </v:group>
            <v:group style="position:absolute;left:11391;top:20265;width:43;height:3" coordorigin="11391,20265" coordsize="43,3">
              <v:shape style="position:absolute;left:11391;top:20265;width:43;height:3" coordorigin="11391,20265" coordsize="43,3" path="m11431,20265l11391,20265,11434,20267,11431,20265xe" filled="false" stroked="true" strokeweight="0pt" strokecolor="#000000">
                <v:path arrowok="t"/>
              </v:shape>
            </v:group>
            <v:group style="position:absolute;left:11389;top:20265;width:46;height:3" coordorigin="11389,20265" coordsize="46,3">
              <v:shape style="position:absolute;left:11389;top:20265;width:46;height:3" coordorigin="11389,20265" coordsize="46,3" path="m11391,20265l11434,20267,11389,20267,11391,20265xe" filled="false" stroked="true" strokeweight="0pt" strokecolor="#000000">
                <v:path arrowok="t"/>
              </v:shape>
            </v:group>
            <v:group style="position:absolute;left:11389;top:20267;width:46;height:3" coordorigin="11389,20267" coordsize="46,3">
              <v:shape style="position:absolute;left:11389;top:20267;width:46;height:3" coordorigin="11389,20267" coordsize="46,3" path="m11434,20267l11389,20267,11434,20269,11434,20267xe" filled="false" stroked="true" strokeweight="0pt" strokecolor="#000000">
                <v:path arrowok="t"/>
              </v:shape>
            </v:group>
            <v:group style="position:absolute;left:11389;top:20267;width:46;height:3" coordorigin="11389,20267" coordsize="46,3">
              <v:shape style="position:absolute;left:11389;top:20267;width:46;height:3" coordorigin="11389,20267" coordsize="46,3" path="m11389,20267l11434,20269,11389,20269,11389,20267xe" filled="false" stroked="true" strokeweight="0pt" strokecolor="#000000">
                <v:path arrowok="t"/>
              </v:shape>
            </v:group>
            <v:group style="position:absolute;left:11389;top:20269;width:48;height:3" coordorigin="11389,20269" coordsize="48,3">
              <v:shape style="position:absolute;left:11389;top:20269;width:48;height:3" coordorigin="11389,20269" coordsize="48,3" path="m11434,20269l11389,20269,11436,20271,11434,20269xe" filled="false" stroked="true" strokeweight="0pt" strokecolor="#000000">
                <v:path arrowok="t"/>
              </v:shape>
            </v:group>
            <v:group style="position:absolute;left:11386;top:20269;width:50;height:3" coordorigin="11386,20269" coordsize="50,3">
              <v:shape style="position:absolute;left:11386;top:20269;width:50;height:3" coordorigin="11386,20269" coordsize="50,3" path="m11389,20269l11436,20271,11386,20271,11389,20269xe" filled="false" stroked="true" strokeweight="0pt" strokecolor="#000000">
                <v:path arrowok="t"/>
              </v:shape>
            </v:group>
            <v:group style="position:absolute;left:11386;top:20271;width:50;height:3" coordorigin="11386,20271" coordsize="50,3">
              <v:shape style="position:absolute;left:11386;top:20271;width:50;height:3" coordorigin="11386,20271" coordsize="50,3" path="m11436,20271l11386,20271,11436,20274,11436,20271xe" filled="false" stroked="true" strokeweight="0pt" strokecolor="#000000">
                <v:path arrowok="t"/>
              </v:shape>
            </v:group>
            <v:group style="position:absolute;left:11386;top:20271;width:50;height:3" coordorigin="11386,20271" coordsize="50,3">
              <v:shape style="position:absolute;left:11386;top:20271;width:50;height:3" coordorigin="11386,20271" coordsize="50,3" path="m11386,20271l11436,20274,11386,20274,11386,20271xe" filled="false" stroked="true" strokeweight="0pt" strokecolor="#000000">
                <v:path arrowok="t"/>
              </v:shape>
            </v:group>
            <v:group style="position:absolute;left:11386;top:20274;width:52;height:3" coordorigin="11386,20274" coordsize="52,3">
              <v:shape style="position:absolute;left:11386;top:20274;width:52;height:3" coordorigin="11386,20274" coordsize="52,3" path="m11436,20274l11386,20274,11438,20276,11436,20274xe" filled="false" stroked="true" strokeweight="0pt" strokecolor="#000000">
                <v:path arrowok="t"/>
              </v:shape>
            </v:group>
            <v:group style="position:absolute;left:11384;top:20274;width:55;height:3" coordorigin="11384,20274" coordsize="55,3">
              <v:shape style="position:absolute;left:11384;top:20274;width:55;height:3" coordorigin="11384,20274" coordsize="55,3" path="m11386,20274l11438,20276,11384,20276,11386,20274xe" filled="false" stroked="true" strokeweight="0pt" strokecolor="#000000">
                <v:path arrowok="t"/>
              </v:shape>
            </v:group>
            <v:group style="position:absolute;left:11384;top:20276;width:55;height:5" coordorigin="11384,20276" coordsize="55,5">
              <v:shape style="position:absolute;left:11384;top:20276;width:55;height:5" coordorigin="11384,20276" coordsize="55,5" path="m11438,20276l11384,20276,11438,20280,11438,20276xe" filled="false" stroked="true" strokeweight="0pt" strokecolor="#000000">
                <v:path arrowok="t"/>
              </v:shape>
            </v:group>
            <v:group style="position:absolute;left:11384;top:20276;width:55;height:5" coordorigin="11384,20276" coordsize="55,5">
              <v:shape style="position:absolute;left:11384;top:20276;width:55;height:5" coordorigin="11384,20276" coordsize="55,5" path="m11384,20276l11438,20280,11384,20280,11384,20276xe" filled="false" stroked="true" strokeweight="0pt" strokecolor="#000000">
                <v:path arrowok="t"/>
              </v:shape>
            </v:group>
            <v:group style="position:absolute;left:11384;top:20280;width:55;height:3" coordorigin="11384,20280" coordsize="55,3">
              <v:shape style="position:absolute;left:11384;top:20280;width:55;height:3" coordorigin="11384,20280" coordsize="55,3" path="m11438,20280l11384,20280,11438,20283,11438,20280xe" filled="false" stroked="true" strokeweight="0pt" strokecolor="#000000">
                <v:path arrowok="t"/>
              </v:shape>
            </v:group>
            <v:group style="position:absolute;left:11384;top:20280;width:55;height:3" coordorigin="11384,20280" coordsize="55,3">
              <v:shape style="position:absolute;left:11384;top:20280;width:55;height:3" coordorigin="11384,20280" coordsize="55,3" path="m11384,20280l11438,20283,11384,20283,11384,20280xe" filled="false" stroked="true" strokeweight="0pt" strokecolor="#000000">
                <v:path arrowok="t"/>
              </v:shape>
            </v:group>
            <v:group style="position:absolute;left:11384;top:20283;width:55;height:3" coordorigin="11384,20283" coordsize="55,3">
              <v:shape style="position:absolute;left:11384;top:20283;width:55;height:3" coordorigin="11384,20283" coordsize="55,3" path="m11438,20283l11384,20283,11438,20285,11438,20283xe" filled="false" stroked="true" strokeweight="0pt" strokecolor="#000000">
                <v:path arrowok="t"/>
              </v:shape>
            </v:group>
            <v:group style="position:absolute;left:11384;top:20283;width:55;height:3" coordorigin="11384,20283" coordsize="55,3">
              <v:shape style="position:absolute;left:11384;top:20283;width:55;height:3" coordorigin="11384,20283" coordsize="55,3" path="m11384,20283l11438,20285,11384,20285,11384,20283xe" filled="false" stroked="true" strokeweight="0pt" strokecolor="#000000">
                <v:path arrowok="t"/>
              </v:shape>
            </v:group>
            <v:group style="position:absolute;left:11384;top:20285;width:55;height:3" coordorigin="11384,20285" coordsize="55,3">
              <v:shape style="position:absolute;left:11384;top:20285;width:55;height:3" coordorigin="11384,20285" coordsize="55,3" path="m11438,20285l11384,20285,11438,20287,11438,20285xe" filled="false" stroked="true" strokeweight="0pt" strokecolor="#000000">
                <v:path arrowok="t"/>
              </v:shape>
            </v:group>
            <v:group style="position:absolute;left:11384;top:20285;width:55;height:3" coordorigin="11384,20285" coordsize="55,3">
              <v:shape style="position:absolute;left:11384;top:20285;width:55;height:3" coordorigin="11384,20285" coordsize="55,3" path="m11384,20285l11438,20287,11384,20287,11384,20285xe" filled="false" stroked="true" strokeweight="0pt" strokecolor="#000000">
                <v:path arrowok="t"/>
              </v:shape>
            </v:group>
            <v:group style="position:absolute;left:11384;top:20287;width:55;height:3" coordorigin="11384,20287" coordsize="55,3">
              <v:shape style="position:absolute;left:11384;top:20287;width:55;height:3" coordorigin="11384,20287" coordsize="55,3" path="m11438,20287l11384,20287,11436,20289,11438,20287xe" filled="false" stroked="true" strokeweight="0pt" strokecolor="#000000">
                <v:path arrowok="t"/>
              </v:shape>
            </v:group>
            <v:group style="position:absolute;left:11384;top:20287;width:52;height:3" coordorigin="11384,20287" coordsize="52,3">
              <v:shape style="position:absolute;left:11384;top:20287;width:52;height:3" coordorigin="11384,20287" coordsize="52,3" path="m11384,20287l11436,20289,11386,20289,11384,20287xe" filled="false" stroked="true" strokeweight="0pt" strokecolor="#000000">
                <v:path arrowok="t"/>
              </v:shape>
            </v:group>
            <v:group style="position:absolute;left:11386;top:20289;width:50;height:3" coordorigin="11386,20289" coordsize="50,3">
              <v:shape style="position:absolute;left:11386;top:20289;width:50;height:3" coordorigin="11386,20289" coordsize="50,3" path="m11436,20289l11386,20289,11436,20292,11436,20289xe" filled="false" stroked="true" strokeweight="0pt" strokecolor="#000000">
                <v:path arrowok="t"/>
              </v:shape>
            </v:group>
            <v:group style="position:absolute;left:11386;top:20289;width:50;height:3" coordorigin="11386,20289" coordsize="50,3">
              <v:shape style="position:absolute;left:11386;top:20289;width:50;height:3" coordorigin="11386,20289" coordsize="50,3" path="m11386,20289l11436,20292,11386,20292,11386,20289xe" filled="false" stroked="true" strokeweight="0pt" strokecolor="#000000">
                <v:path arrowok="t"/>
              </v:shape>
            </v:group>
            <v:group style="position:absolute;left:11386;top:20292;width:50;height:3" coordorigin="11386,20292" coordsize="50,3">
              <v:shape style="position:absolute;left:11386;top:20292;width:50;height:3" coordorigin="11386,20292" coordsize="50,3" path="m11436,20292l11386,20292,11434,20294,11436,20292xe" filled="false" stroked="true" strokeweight="0pt" strokecolor="#000000">
                <v:path arrowok="t"/>
              </v:shape>
            </v:group>
            <v:group style="position:absolute;left:11386;top:20292;width:48;height:3" coordorigin="11386,20292" coordsize="48,3">
              <v:shape style="position:absolute;left:11386;top:20292;width:48;height:3" coordorigin="11386,20292" coordsize="48,3" path="m11386,20292l11434,20294,11389,20294,11386,20292xe" filled="false" stroked="true" strokeweight="0pt" strokecolor="#000000">
                <v:path arrowok="t"/>
              </v:shape>
            </v:group>
            <v:group style="position:absolute;left:11389;top:20294;width:46;height:3" coordorigin="11389,20294" coordsize="46,3">
              <v:shape style="position:absolute;left:11389;top:20294;width:46;height:3" coordorigin="11389,20294" coordsize="46,3" path="m11434,20294l11389,20294,11434,20296,11434,20294xe" filled="false" stroked="true" strokeweight="0pt" strokecolor="#000000">
                <v:path arrowok="t"/>
              </v:shape>
            </v:group>
            <v:group style="position:absolute;left:11389;top:20294;width:46;height:3" coordorigin="11389,20294" coordsize="46,3">
              <v:shape style="position:absolute;left:11389;top:20294;width:46;height:3" coordorigin="11389,20294" coordsize="46,3" path="m11389,20294l11434,20296,11389,20296,11389,20294xe" filled="false" stroked="true" strokeweight="0pt" strokecolor="#000000">
                <v:path arrowok="t"/>
              </v:shape>
            </v:group>
            <v:group style="position:absolute;left:11389;top:20296;width:46;height:3" coordorigin="11389,20296" coordsize="46,3">
              <v:shape style="position:absolute;left:11389;top:20296;width:46;height:3" coordorigin="11389,20296" coordsize="46,3" path="m11434,20296l11389,20296,11431,20298,11434,20296xe" filled="false" stroked="true" strokeweight="0pt" strokecolor="#000000">
                <v:path arrowok="t"/>
              </v:shape>
            </v:group>
            <v:group style="position:absolute;left:11389;top:20296;width:43;height:3" coordorigin="11389,20296" coordsize="43,3">
              <v:shape style="position:absolute;left:11389;top:20296;width:43;height:3" coordorigin="11389,20296" coordsize="43,3" path="m11389,20296l11431,20298,11391,20298,11389,20296xe" filled="false" stroked="true" strokeweight="0pt" strokecolor="#000000">
                <v:path arrowok="t"/>
              </v:shape>
            </v:group>
            <v:group style="position:absolute;left:11391;top:20298;width:41;height:3" coordorigin="11391,20298" coordsize="41,3">
              <v:shape style="position:absolute;left:11391;top:20298;width:41;height:3" coordorigin="11391,20298" coordsize="41,3" path="m11431,20298l11391,20298,11431,20301,11431,20298xe" filled="false" stroked="true" strokeweight="0pt" strokecolor="#000000">
                <v:path arrowok="t"/>
              </v:shape>
            </v:group>
            <v:group style="position:absolute;left:11391;top:20298;width:41;height:3" coordorigin="11391,20298" coordsize="41,3">
              <v:shape style="position:absolute;left:11391;top:20298;width:41;height:3" coordorigin="11391,20298" coordsize="41,3" path="m11391,20298l11431,20301,11393,20301,11391,20298xe" filled="false" stroked="true" strokeweight="0pt" strokecolor="#000000">
                <v:path arrowok="t"/>
              </v:shape>
            </v:group>
            <v:group style="position:absolute;left:11393;top:20301;width:39;height:3" coordorigin="11393,20301" coordsize="39,3">
              <v:shape style="position:absolute;left:11393;top:20301;width:39;height:3" coordorigin="11393,20301" coordsize="39,3" path="m11431,20301l11393,20301,11429,20303,11431,20301xe" filled="false" stroked="true" strokeweight="0pt" strokecolor="#000000">
                <v:path arrowok="t"/>
              </v:shape>
            </v:group>
            <v:group style="position:absolute;left:11393;top:20301;width:37;height:3" coordorigin="11393,20301" coordsize="37,3">
              <v:shape style="position:absolute;left:11393;top:20301;width:37;height:3" coordorigin="11393,20301" coordsize="37,3" path="m11393,20301l11429,20303,11393,20303,11393,20301xe" filled="false" stroked="true" strokeweight="0pt" strokecolor="#000000">
                <v:path arrowok="t"/>
              </v:shape>
            </v:group>
            <v:group style="position:absolute;left:11395;top:20303;width:32;height:3" coordorigin="11395,20303" coordsize="32,3">
              <v:shape style="position:absolute;left:11395;top:20303;width:32;height:3" coordorigin="11395,20303" coordsize="32,3" path="m11427,20303l11395,20303,11425,20305,11427,20303xe" filled="false" stroked="true" strokeweight="0pt" strokecolor="#000000">
                <v:path arrowok="t"/>
              </v:shape>
            </v:group>
            <v:group style="position:absolute;left:11395;top:20303;width:30;height:3" coordorigin="11395,20303" coordsize="30,3">
              <v:shape style="position:absolute;left:11395;top:20303;width:30;height:3" coordorigin="11395,20303" coordsize="30,3" path="m11395,20303l11425,20305,11398,20305,11395,20303xe" filled="false" stroked="true" strokeweight="0pt" strokecolor="#000000">
                <v:path arrowok="t"/>
              </v:shape>
            </v:group>
            <v:group style="position:absolute;left:11400;top:20305;width:23;height:3" coordorigin="11400,20305" coordsize="23,3">
              <v:shape style="position:absolute;left:11400;top:20305;width:23;height:3" coordorigin="11400,20305" coordsize="23,3" path="m11400,20305l11420,20308,11422,20305,11400,20305xe" filled="true" fillcolor="#000000" stroked="false">
                <v:path arrowok="t"/>
                <v:fill type="solid"/>
              </v:shape>
              <v:shape style="position:absolute;left:11400;top:20305;width:23;height:3" coordorigin="11400,20305" coordsize="23,3" path="m11400,20305l11402,20308,11420,20308,11400,20305xe" filled="true" fillcolor="#000000" stroked="false">
                <v:path arrowok="t"/>
                <v:fill type="solid"/>
              </v:shape>
            </v:group>
            <v:group style="position:absolute;left:11400;top:20305;width:23;height:3" coordorigin="11400,20305" coordsize="23,3">
              <v:shape style="position:absolute;left:11400;top:20305;width:23;height:3" coordorigin="11400,20305" coordsize="23,3" path="m11422,20305l11400,20305,11420,20308,11422,20305xe" filled="false" stroked="true" strokeweight="0pt" strokecolor="#000000">
                <v:path arrowok="t"/>
              </v:shape>
            </v:group>
            <v:group style="position:absolute;left:11400;top:20305;width:21;height:3" coordorigin="11400,20305" coordsize="21,3">
              <v:shape style="position:absolute;left:11400;top:20305;width:21;height:3" coordorigin="11400,20305" coordsize="21,3" path="m11400,20305l11420,20308,11402,20308,11400,20305xe" filled="false" stroked="true" strokeweight="0pt" strokecolor="#000000">
                <v:path arrowok="t"/>
              </v:shape>
            </v:group>
            <v:group style="position:absolute;left:11352;top:20240;width:16;height:3" coordorigin="11352,20240" coordsize="16,3">
              <v:shape style="position:absolute;left:11352;top:20240;width:16;height:3" coordorigin="11352,20240" coordsize="16,3" path="m11352,20242l11368,20242,11355,20240,11352,20242xe" filled="true" fillcolor="#000000" stroked="false">
                <v:path arrowok="t"/>
                <v:fill type="solid"/>
              </v:shape>
              <v:shape style="position:absolute;left:11352;top:20240;width:16;height:3" coordorigin="11352,20240" coordsize="16,3" path="m11355,20240l11368,20242,11366,20240,11355,20240xe" filled="true" fillcolor="#000000" stroked="false">
                <v:path arrowok="t"/>
                <v:fill type="solid"/>
              </v:shape>
            </v:group>
            <v:group style="position:absolute;left:11355;top:20240;width:14;height:3" coordorigin="11355,20240" coordsize="14,3">
              <v:shape style="position:absolute;left:11355;top:20240;width:14;height:3" coordorigin="11355,20240" coordsize="14,3" path="m11366,20240l11355,20240,11368,20242,11366,20240xe" filled="false" stroked="true" strokeweight="0pt" strokecolor="#000000">
                <v:path arrowok="t"/>
              </v:shape>
            </v:group>
            <v:group style="position:absolute;left:11352;top:20240;width:16;height:3" coordorigin="11352,20240" coordsize="16,3">
              <v:shape style="position:absolute;left:11352;top:20240;width:16;height:3" coordorigin="11352,20240" coordsize="16,3" path="m11355,20240l11368,20242,11352,20242,11355,20240xe" filled="false" stroked="true" strokeweight="0pt" strokecolor="#000000">
                <v:path arrowok="t"/>
              </v:shape>
            </v:group>
            <v:group style="position:absolute;left:11350;top:20242;width:23;height:3" coordorigin="11350,20242" coordsize="23,3">
              <v:shape style="position:absolute;left:11350;top:20242;width:23;height:3" coordorigin="11350,20242" coordsize="23,3" path="m11373,20242l11350,20242,11373,20244,11373,20242xe" filled="false" stroked="true" strokeweight="0pt" strokecolor="#000000">
                <v:path arrowok="t"/>
              </v:shape>
            </v:group>
            <v:group style="position:absolute;left:11348;top:20242;width:25;height:3" coordorigin="11348,20242" coordsize="25,3">
              <v:shape style="position:absolute;left:11348;top:20242;width:25;height:3" coordorigin="11348,20242" coordsize="25,3" path="m11350,20242l11373,20244,11348,20244,11350,20242xe" filled="false" stroked="true" strokeweight="0pt" strokecolor="#000000">
                <v:path arrowok="t"/>
              </v:shape>
            </v:group>
            <v:group style="position:absolute;left:11346;top:20244;width:32;height:3" coordorigin="11346,20244" coordsize="32,3">
              <v:shape style="position:absolute;left:11346;top:20244;width:32;height:3" coordorigin="11346,20244" coordsize="32,3" path="m11375,20244l11346,20244,11377,20247,11375,20244xe" filled="false" stroked="true" strokeweight="0pt" strokecolor="#000000">
                <v:path arrowok="t"/>
              </v:shape>
            </v:group>
            <v:group style="position:absolute;left:11343;top:20244;width:34;height:3" coordorigin="11343,20244" coordsize="34,3">
              <v:shape style="position:absolute;left:11343;top:20244;width:34;height:3" coordorigin="11343,20244" coordsize="34,3" path="m11346,20244l11377,20247,11343,20247,11346,20244xe" filled="false" stroked="true" strokeweight="0pt" strokecolor="#000000">
                <v:path arrowok="t"/>
              </v:shape>
            </v:group>
            <v:group style="position:absolute;left:11343;top:20247;width:37;height:3" coordorigin="11343,20247" coordsize="37,3">
              <v:shape style="position:absolute;left:11343;top:20247;width:37;height:3" coordorigin="11343,20247" coordsize="37,3" path="m11377,20247l11343,20247,11380,20249,11377,20247xe" filled="false" stroked="true" strokeweight="0pt" strokecolor="#000000">
                <v:path arrowok="t"/>
              </v:shape>
            </v:group>
            <v:group style="position:absolute;left:11341;top:20247;width:39;height:3" coordorigin="11341,20247" coordsize="39,3">
              <v:shape style="position:absolute;left:11341;top:20247;width:39;height:3" coordorigin="11341,20247" coordsize="39,3" path="m11343,20247l11380,20249,11341,20249,11343,20247xe" filled="false" stroked="true" strokeweight="0pt" strokecolor="#000000">
                <v:path arrowok="t"/>
              </v:shape>
            </v:group>
            <v:group style="position:absolute;left:11341;top:20249;width:41;height:3" coordorigin="11341,20249" coordsize="41,3">
              <v:shape style="position:absolute;left:11341;top:20249;width:41;height:3" coordorigin="11341,20249" coordsize="41,3" path="m11380,20249l11341,20249,11382,20251,11380,20249xe" filled="false" stroked="true" strokeweight="0pt" strokecolor="#000000">
                <v:path arrowok="t"/>
              </v:shape>
            </v:group>
            <v:group style="position:absolute;left:11339;top:20249;width:43;height:3" coordorigin="11339,20249" coordsize="43,3">
              <v:shape style="position:absolute;left:11339;top:20249;width:43;height:3" coordorigin="11339,20249" coordsize="43,3" path="m11341,20249l11382,20251,11339,20251,11341,20249xe" filled="false" stroked="true" strokeweight="0pt" strokecolor="#000000">
                <v:path arrowok="t"/>
              </v:shape>
            </v:group>
            <v:group style="position:absolute;left:11339;top:20251;width:46;height:3" coordorigin="11339,20251" coordsize="46,3">
              <v:shape style="position:absolute;left:11339;top:20251;width:46;height:3" coordorigin="11339,20251" coordsize="46,3" path="m11384,20251l11339,20251,11384,20253,11384,20251xe" filled="false" stroked="true" strokeweight="0pt" strokecolor="#000000">
                <v:path arrowok="t"/>
              </v:shape>
            </v:group>
            <v:group style="position:absolute;left:11337;top:20251;width:48;height:3" coordorigin="11337,20251" coordsize="48,3">
              <v:shape style="position:absolute;left:11337;top:20251;width:48;height:3" coordorigin="11337,20251" coordsize="48,3" path="m11339,20251l11384,20253,11337,20253,11339,20251xe" filled="false" stroked="true" strokeweight="0pt" strokecolor="#000000">
                <v:path arrowok="t"/>
              </v:shape>
            </v:group>
            <v:group style="position:absolute;left:11337;top:20253;width:50;height:3" coordorigin="11337,20253" coordsize="50,3">
              <v:shape style="position:absolute;left:11337;top:20253;width:50;height:3" coordorigin="11337,20253" coordsize="50,3" path="m11384,20253l11337,20253,11386,20256,11384,20253xe" filled="false" stroked="true" strokeweight="0pt" strokecolor="#000000">
                <v:path arrowok="t"/>
              </v:shape>
            </v:group>
            <v:group style="position:absolute;left:11337;top:20253;width:50;height:3" coordorigin="11337,20253" coordsize="50,3">
              <v:shape style="position:absolute;left:11337;top:20253;width:50;height:3" coordorigin="11337,20253" coordsize="50,3" path="m11337,20253l11386,20256,11337,20256,11337,20253xe" filled="false" stroked="true" strokeweight="0pt" strokecolor="#000000">
                <v:path arrowok="t"/>
              </v:shape>
            </v:group>
            <v:group style="position:absolute;left:11337;top:20256;width:50;height:3" coordorigin="11337,20256" coordsize="50,3">
              <v:shape style="position:absolute;left:11337;top:20256;width:50;height:3" coordorigin="11337,20256" coordsize="50,3" path="m11386,20256l11337,20256,11386,20258,11386,20256xe" filled="false" stroked="true" strokeweight="0pt" strokecolor="#000000">
                <v:path arrowok="t"/>
              </v:shape>
            </v:group>
            <v:group style="position:absolute;left:11334;top:20256;width:52;height:3" coordorigin="11334,20256" coordsize="52,3">
              <v:shape style="position:absolute;left:11334;top:20256;width:52;height:3" coordorigin="11334,20256" coordsize="52,3" path="m11337,20256l11386,20258,11334,20258,11337,20256xe" filled="false" stroked="true" strokeweight="0pt" strokecolor="#000000">
                <v:path arrowok="t"/>
              </v:shape>
            </v:group>
            <v:group style="position:absolute;left:11334;top:20258;width:52;height:5" coordorigin="11334,20258" coordsize="52,5">
              <v:shape style="position:absolute;left:11334;top:20258;width:52;height:5" coordorigin="11334,20258" coordsize="52,5" path="m11386,20258l11334,20258,11386,20262,11386,20258xe" filled="false" stroked="true" strokeweight="0pt" strokecolor="#000000">
                <v:path arrowok="t"/>
              </v:shape>
            </v:group>
            <v:group style="position:absolute;left:11334;top:20258;width:52;height:5" coordorigin="11334,20258" coordsize="52,5">
              <v:shape style="position:absolute;left:11334;top:20258;width:52;height:5" coordorigin="11334,20258" coordsize="52,5" path="m11334,20258l11386,20262,11334,20262,11334,20258xe" filled="false" stroked="true" strokeweight="0pt" strokecolor="#000000">
                <v:path arrowok="t"/>
              </v:shape>
            </v:group>
            <v:group style="position:absolute;left:11334;top:20262;width:52;height:3" coordorigin="11334,20262" coordsize="52,3">
              <v:shape style="position:absolute;left:11334;top:20262;width:52;height:3" coordorigin="11334,20262" coordsize="52,3" path="m11386,20262l11334,20262,11386,20265,11386,20262xe" filled="false" stroked="true" strokeweight="0pt" strokecolor="#000000">
                <v:path arrowok="t"/>
              </v:shape>
            </v:group>
            <v:group style="position:absolute;left:11334;top:20262;width:52;height:3" coordorigin="11334,20262" coordsize="52,3">
              <v:shape style="position:absolute;left:11334;top:20262;width:52;height:3" coordorigin="11334,20262" coordsize="52,3" path="m11334,20262l11386,20265,11334,20265,11334,20262xe" filled="false" stroked="true" strokeweight="0pt" strokecolor="#000000">
                <v:path arrowok="t"/>
              </v:shape>
            </v:group>
            <v:group style="position:absolute;left:11334;top:20265;width:52;height:3" coordorigin="11334,20265" coordsize="52,3">
              <v:shape style="position:absolute;left:11334;top:20265;width:52;height:3" coordorigin="11334,20265" coordsize="52,3" path="m11386,20265l11334,20265,11386,20267,11386,20265xe" filled="false" stroked="true" strokeweight="0pt" strokecolor="#000000">
                <v:path arrowok="t"/>
              </v:shape>
            </v:group>
            <v:group style="position:absolute;left:11334;top:20265;width:52;height:3" coordorigin="11334,20265" coordsize="52,3">
              <v:shape style="position:absolute;left:11334;top:20265;width:52;height:3" coordorigin="11334,20265" coordsize="52,3" path="m11334,20265l11386,20267,11334,20267,11334,20265xe" filled="false" stroked="true" strokeweight="0pt" strokecolor="#000000">
                <v:path arrowok="t"/>
              </v:shape>
            </v:group>
            <v:group style="position:absolute;left:11334;top:20267;width:52;height:3" coordorigin="11334,20267" coordsize="52,3">
              <v:shape style="position:absolute;left:11334;top:20267;width:52;height:3" coordorigin="11334,20267" coordsize="52,3" path="m11386,20267l11334,20267,11386,20269,11386,20267xe" filled="false" stroked="true" strokeweight="0pt" strokecolor="#000000">
                <v:path arrowok="t"/>
              </v:shape>
            </v:group>
            <v:group style="position:absolute;left:11334;top:20267;width:52;height:3" coordorigin="11334,20267" coordsize="52,3">
              <v:shape style="position:absolute;left:11334;top:20267;width:52;height:3" coordorigin="11334,20267" coordsize="52,3" path="m11334,20267l11386,20269,11334,20269,11334,20267xe" filled="false" stroked="true" strokeweight="0pt" strokecolor="#000000">
                <v:path arrowok="t"/>
              </v:shape>
            </v:group>
            <v:group style="position:absolute;left:11334;top:20269;width:52;height:3" coordorigin="11334,20269" coordsize="52,3">
              <v:shape style="position:absolute;left:11334;top:20269;width:52;height:3" coordorigin="11334,20269" coordsize="52,3" path="m11386,20269l11334,20269,11386,20271,11386,20269xe" filled="false" stroked="true" strokeweight="0pt" strokecolor="#000000">
                <v:path arrowok="t"/>
              </v:shape>
            </v:group>
            <v:group style="position:absolute;left:11334;top:20269;width:52;height:3" coordorigin="11334,20269" coordsize="52,3">
              <v:shape style="position:absolute;left:11334;top:20269;width:52;height:3" coordorigin="11334,20269" coordsize="52,3" path="m11334,20269l11386,20271,11334,20271,11334,20269xe" filled="false" stroked="true" strokeweight="0pt" strokecolor="#000000">
                <v:path arrowok="t"/>
              </v:shape>
            </v:group>
            <v:group style="position:absolute;left:11334;top:20271;width:52;height:3" coordorigin="11334,20271" coordsize="52,3">
              <v:shape style="position:absolute;left:11334;top:20271;width:52;height:3" coordorigin="11334,20271" coordsize="52,3" path="m11386,20271l11334,20271,11386,20274,11386,20271xe" filled="false" stroked="true" strokeweight="0pt" strokecolor="#000000">
                <v:path arrowok="t"/>
              </v:shape>
            </v:group>
            <v:group style="position:absolute;left:11334;top:20271;width:52;height:3" coordorigin="11334,20271" coordsize="52,3">
              <v:shape style="position:absolute;left:11334;top:20271;width:52;height:3" coordorigin="11334,20271" coordsize="52,3" path="m11334,20271l11386,20274,11334,20274,11334,20271xe" filled="false" stroked="true" strokeweight="0pt" strokecolor="#000000">
                <v:path arrowok="t"/>
              </v:shape>
            </v:group>
            <v:group style="position:absolute;left:11334;top:20274;width:52;height:3" coordorigin="11334,20274" coordsize="52,3">
              <v:shape style="position:absolute;left:11334;top:20274;width:52;height:3" coordorigin="11334,20274" coordsize="52,3" path="m11386,20274l11334,20274,11386,20276,11386,20274xe" filled="false" stroked="true" strokeweight="0pt" strokecolor="#000000">
                <v:path arrowok="t"/>
              </v:shape>
            </v:group>
            <v:group style="position:absolute;left:11334;top:20274;width:52;height:3" coordorigin="11334,20274" coordsize="52,3">
              <v:shape style="position:absolute;left:11334;top:20274;width:52;height:3" coordorigin="11334,20274" coordsize="52,3" path="m11334,20274l11386,20276,11337,20276,11334,20274xe" filled="false" stroked="true" strokeweight="0pt" strokecolor="#000000">
                <v:path arrowok="t"/>
              </v:shape>
            </v:group>
            <v:group style="position:absolute;left:11337;top:20276;width:50;height:3" coordorigin="11337,20276" coordsize="50,3">
              <v:shape style="position:absolute;left:11337;top:20276;width:50;height:3" coordorigin="11337,20276" coordsize="50,3" path="m11386,20276l11337,20276,11384,20278,11386,20276xe" filled="false" stroked="true" strokeweight="0pt" strokecolor="#000000">
                <v:path arrowok="t"/>
              </v:shape>
            </v:group>
            <v:group style="position:absolute;left:11337;top:20276;width:48;height:3" coordorigin="11337,20276" coordsize="48,3">
              <v:shape style="position:absolute;left:11337;top:20276;width:48;height:3" coordorigin="11337,20276" coordsize="48,3" path="m11337,20276l11384,20278,11337,20278,11337,20276xe" filled="false" stroked="true" strokeweight="0pt" strokecolor="#000000">
                <v:path arrowok="t"/>
              </v:shape>
            </v:group>
            <v:group style="position:absolute;left:11337;top:20278;width:48;height:3" coordorigin="11337,20278" coordsize="48,3">
              <v:shape style="position:absolute;left:11337;top:20278;width:48;height:3" coordorigin="11337,20278" coordsize="48,3" path="m11384,20278l11337,20278,11384,20280,11384,20278xe" filled="false" stroked="true" strokeweight="0pt" strokecolor="#000000">
                <v:path arrowok="t"/>
              </v:shape>
            </v:group>
            <v:group style="position:absolute;left:11337;top:20278;width:48;height:3" coordorigin="11337,20278" coordsize="48,3">
              <v:shape style="position:absolute;left:11337;top:20278;width:48;height:3" coordorigin="11337,20278" coordsize="48,3" path="m11337,20278l11384,20280,11339,20280,11337,20278xe" filled="false" stroked="true" strokeweight="0pt" strokecolor="#000000">
                <v:path arrowok="t"/>
              </v:shape>
            </v:group>
            <v:group style="position:absolute;left:11339;top:20280;width:46;height:3" coordorigin="11339,20280" coordsize="46,3">
              <v:shape style="position:absolute;left:11339;top:20280;width:46;height:3" coordorigin="11339,20280" coordsize="46,3" path="m11384,20280l11339,20280,11382,20283,11384,20280xe" filled="false" stroked="true" strokeweight="0pt" strokecolor="#000000">
                <v:path arrowok="t"/>
              </v:shape>
            </v:group>
            <v:group style="position:absolute;left:11339;top:20280;width:43;height:3" coordorigin="11339,20280" coordsize="43,3">
              <v:shape style="position:absolute;left:11339;top:20280;width:43;height:3" coordorigin="11339,20280" coordsize="43,3" path="m11339,20280l11382,20283,11339,20283,11339,20280xe" filled="false" stroked="true" strokeweight="0pt" strokecolor="#000000">
                <v:path arrowok="t"/>
              </v:shape>
            </v:group>
            <v:group style="position:absolute;left:11339;top:20283;width:43;height:3" coordorigin="11339,20283" coordsize="43,3">
              <v:shape style="position:absolute;left:11339;top:20283;width:43;height:3" coordorigin="11339,20283" coordsize="43,3" path="m11382,20283l11339,20283,11380,20285,11382,20283xe" filled="false" stroked="true" strokeweight="0pt" strokecolor="#000000">
                <v:path arrowok="t"/>
              </v:shape>
            </v:group>
            <v:group style="position:absolute;left:11339;top:20283;width:41;height:3" coordorigin="11339,20283" coordsize="41,3">
              <v:shape style="position:absolute;left:11339;top:20283;width:41;height:3" coordorigin="11339,20283" coordsize="41,3" path="m11339,20283l11380,20285,11341,20285,11339,20283xe" filled="false" stroked="true" strokeweight="0pt" strokecolor="#000000">
                <v:path arrowok="t"/>
              </v:shape>
            </v:group>
            <v:group style="position:absolute;left:11341;top:20285;width:39;height:3" coordorigin="11341,20285" coordsize="39,3">
              <v:shape style="position:absolute;left:11341;top:20285;width:39;height:3" coordorigin="11341,20285" coordsize="39,3" path="m11380,20285l11341,20285,11377,20287,11380,20285xe" filled="false" stroked="true" strokeweight="0pt" strokecolor="#000000">
                <v:path arrowok="t"/>
              </v:shape>
            </v:group>
            <v:group style="position:absolute;left:11341;top:20285;width:37;height:3" coordorigin="11341,20285" coordsize="37,3">
              <v:shape style="position:absolute;left:11341;top:20285;width:37;height:3" coordorigin="11341,20285" coordsize="37,3" path="m11341,20285l11377,20287,11343,20287,11341,20285xe" filled="false" stroked="true" strokeweight="0pt" strokecolor="#000000">
                <v:path arrowok="t"/>
              </v:shape>
            </v:group>
            <v:group style="position:absolute;left:11346;top:20287;width:30;height:3" coordorigin="11346,20287" coordsize="30,3">
              <v:shape style="position:absolute;left:11346;top:20287;width:30;height:3" coordorigin="11346,20287" coordsize="30,3" path="m11375,20287l11346,20287,11373,20289,11375,20287xe" filled="false" stroked="true" strokeweight="0pt" strokecolor="#000000">
                <v:path arrowok="t"/>
              </v:shape>
            </v:group>
            <v:group style="position:absolute;left:11346;top:20287;width:28;height:3" coordorigin="11346,20287" coordsize="28,3">
              <v:shape style="position:absolute;left:11346;top:20287;width:28;height:3" coordorigin="11346,20287" coordsize="28,3" path="m11346,20287l11373,20289,11348,20289,11346,20287xe" filled="false" stroked="true" strokeweight="0pt" strokecolor="#000000">
                <v:path arrowok="t"/>
              </v:shape>
            </v:group>
            <v:group style="position:absolute;left:11348;top:20289;width:25;height:3" coordorigin="11348,20289" coordsize="25,3">
              <v:shape style="position:absolute;left:11348;top:20289;width:25;height:3" coordorigin="11348,20289" coordsize="25,3" path="m11373,20289l11348,20289,11373,20292,11373,20289xe" filled="false" stroked="true" strokeweight="0pt" strokecolor="#000000">
                <v:path arrowok="t"/>
              </v:shape>
            </v:group>
            <v:group style="position:absolute;left:11348;top:20289;width:25;height:3" coordorigin="11348,20289" coordsize="25,3">
              <v:shape style="position:absolute;left:11348;top:20289;width:25;height:3" coordorigin="11348,20289" coordsize="25,3" path="m11348,20289l11373,20292,11350,20292,11348,20289xe" filled="false" stroked="true" strokeweight="0pt" strokecolor="#000000">
                <v:path arrowok="t"/>
              </v:shape>
            </v:group>
            <v:group style="position:absolute;left:11357;top:20292;width:7;height:3" coordorigin="11357,20292" coordsize="7,3">
              <v:shape style="position:absolute;left:11357;top:20292;width:7;height:3" coordorigin="11357,20292" coordsize="7,3" path="m11357,20292l11362,20294,11364,20292,11357,20292xe" filled="true" fillcolor="#000000" stroked="false">
                <v:path arrowok="t"/>
                <v:fill type="solid"/>
              </v:shape>
            </v:group>
            <v:group style="position:absolute;left:11357;top:20292;width:7;height:3" coordorigin="11357,20292" coordsize="7,3">
              <v:shape style="position:absolute;left:11357;top:20292;width:7;height:3" coordorigin="11357,20292" coordsize="7,3" path="m11357,20292l11364,20292,11362,20294,11357,20292xe" filled="false" stroked="true" strokeweight="0pt" strokecolor="#000000">
                <v:path arrowok="t"/>
              </v:shape>
            </v:group>
            <v:group style="position:absolute;left:11341;top:20267;width:23;height:3" coordorigin="11341,20267" coordsize="23,3">
              <v:shape style="position:absolute;left:11341;top:20267;width:23;height:3" coordorigin="11341,20267" coordsize="23,3" path="m11341,20269l11364,20269,11343,20267,11341,20269xe" filled="true" fillcolor="#000000" stroked="false">
                <v:path arrowok="t"/>
                <v:fill type="solid"/>
              </v:shape>
              <v:shape style="position:absolute;left:11341;top:20267;width:23;height:3" coordorigin="11341,20267" coordsize="23,3" path="m11343,20267l11364,20269,11362,20267,11343,20267xe" filled="true" fillcolor="#000000" stroked="false">
                <v:path arrowok="t"/>
                <v:fill type="solid"/>
              </v:shape>
            </v:group>
            <v:group style="position:absolute;left:11343;top:20267;width:21;height:3" coordorigin="11343,20267" coordsize="21,3">
              <v:shape style="position:absolute;left:11343;top:20267;width:21;height:3" coordorigin="11343,20267" coordsize="21,3" path="m11362,20267l11343,20267,11364,20269,11362,20267xe" filled="false" stroked="true" strokeweight="0pt" strokecolor="#000000">
                <v:path arrowok="t"/>
              </v:shape>
            </v:group>
            <v:group style="position:absolute;left:11341;top:20267;width:23;height:3" coordorigin="11341,20267" coordsize="23,3">
              <v:shape style="position:absolute;left:11341;top:20267;width:23;height:3" coordorigin="11341,20267" coordsize="23,3" path="m11343,20267l11364,20269,11341,20269,11343,20267xe" filled="false" stroked="true" strokeweight="0pt" strokecolor="#000000">
                <v:path arrowok="t"/>
              </v:shape>
            </v:group>
            <v:group style="position:absolute;left:11339;top:20269;width:30;height:3" coordorigin="11339,20269" coordsize="30,3">
              <v:shape style="position:absolute;left:11339;top:20269;width:30;height:3" coordorigin="11339,20269" coordsize="30,3" path="m11366,20269l11339,20269,11368,20271,11366,20269xe" filled="false" stroked="true" strokeweight="0pt" strokecolor="#000000">
                <v:path arrowok="t"/>
              </v:shape>
            </v:group>
            <v:group style="position:absolute;left:11337;top:20269;width:32;height:3" coordorigin="11337,20269" coordsize="32,3">
              <v:shape style="position:absolute;left:11337;top:20269;width:32;height:3" coordorigin="11337,20269" coordsize="32,3" path="m11339,20269l11368,20271,11337,20271,11339,20269xe" filled="false" stroked="true" strokeweight="0pt" strokecolor="#000000">
                <v:path arrowok="t"/>
              </v:shape>
            </v:group>
            <v:group style="position:absolute;left:11337;top:20271;width:34;height:3" coordorigin="11337,20271" coordsize="34,3">
              <v:shape style="position:absolute;left:11337;top:20271;width:34;height:3" coordorigin="11337,20271" coordsize="34,3" path="m11368,20271l11337,20271,11371,20274,11368,20271xe" filled="false" stroked="true" strokeweight="0pt" strokecolor="#000000">
                <v:path arrowok="t"/>
              </v:shape>
            </v:group>
            <v:group style="position:absolute;left:11334;top:20271;width:37;height:3" coordorigin="11334,20271" coordsize="37,3">
              <v:shape style="position:absolute;left:11334;top:20271;width:37;height:3" coordorigin="11334,20271" coordsize="37,3" path="m11337,20271l11371,20274,11334,20274,11337,20271xe" filled="false" stroked="true" strokeweight="0pt" strokecolor="#000000">
                <v:path arrowok="t"/>
              </v:shape>
            </v:group>
            <v:group style="position:absolute;left:11332;top:20274;width:41;height:3" coordorigin="11332,20274" coordsize="41,3">
              <v:shape style="position:absolute;left:11332;top:20274;width:41;height:3" coordorigin="11332,20274" coordsize="41,3" path="m11373,20274l11332,20274,11373,20276,11373,20274xe" filled="false" stroked="true" strokeweight="0pt" strokecolor="#000000">
                <v:path arrowok="t"/>
              </v:shape>
            </v:group>
            <v:group style="position:absolute;left:11332;top:20274;width:41;height:3" coordorigin="11332,20274" coordsize="41,3">
              <v:shape style="position:absolute;left:11332;top:20274;width:41;height:3" coordorigin="11332,20274" coordsize="41,3" path="m11332,20274l11373,20276,11332,20276,11332,20274xe" filled="false" stroked="true" strokeweight="0pt" strokecolor="#000000">
                <v:path arrowok="t"/>
              </v:shape>
            </v:group>
            <v:group style="position:absolute;left:11332;top:20276;width:43;height:3" coordorigin="11332,20276" coordsize="43,3">
              <v:shape style="position:absolute;left:11332;top:20276;width:43;height:3" coordorigin="11332,20276" coordsize="43,3" path="m11373,20276l11332,20276,11375,20278,11373,20276xe" filled="false" stroked="true" strokeweight="0pt" strokecolor="#000000">
                <v:path arrowok="t"/>
              </v:shape>
            </v:group>
            <v:group style="position:absolute;left:11330;top:20276;width:46;height:3" coordorigin="11330,20276" coordsize="46,3">
              <v:shape style="position:absolute;left:11330;top:20276;width:46;height:3" coordorigin="11330,20276" coordsize="46,3" path="m11332,20276l11375,20278,11330,20278,11332,20276xe" filled="false" stroked="true" strokeweight="0pt" strokecolor="#000000">
                <v:path arrowok="t"/>
              </v:shape>
            </v:group>
            <v:group style="position:absolute;left:11330;top:20278;width:46;height:3" coordorigin="11330,20278" coordsize="46,3">
              <v:shape style="position:absolute;left:11330;top:20278;width:46;height:3" coordorigin="11330,20278" coordsize="46,3" path="m11375,20278l11330,20278,11375,20280,11375,20278xe" filled="false" stroked="true" strokeweight="0pt" strokecolor="#000000">
                <v:path arrowok="t"/>
              </v:shape>
            </v:group>
            <v:group style="position:absolute;left:11328;top:20278;width:48;height:3" coordorigin="11328,20278" coordsize="48,3">
              <v:shape style="position:absolute;left:11328;top:20278;width:48;height:3" coordorigin="11328,20278" coordsize="48,3" path="m11330,20278l11375,20280,11328,20280,11330,20278xe" filled="false" stroked="true" strokeweight="0pt" strokecolor="#000000">
                <v:path arrowok="t"/>
              </v:shape>
            </v:group>
            <v:group style="position:absolute;left:11328;top:20280;width:50;height:3" coordorigin="11328,20280" coordsize="50,3">
              <v:shape style="position:absolute;left:11328;top:20280;width:50;height:3" coordorigin="11328,20280" coordsize="50,3" path="m11375,20280l11328,20280,11377,20283,11375,20280xe" filled="false" stroked="true" strokeweight="0pt" strokecolor="#000000">
                <v:path arrowok="t"/>
              </v:shape>
            </v:group>
            <v:group style="position:absolute;left:11328;top:20280;width:50;height:3" coordorigin="11328,20280" coordsize="50,3">
              <v:shape style="position:absolute;left:11328;top:20280;width:50;height:3" coordorigin="11328,20280" coordsize="50,3" path="m11328,20280l11377,20283,11328,20283,11328,20280xe" filled="false" stroked="true" strokeweight="0pt" strokecolor="#000000">
                <v:path arrowok="t"/>
              </v:shape>
            </v:group>
            <v:group style="position:absolute;left:11328;top:20283;width:50;height:3" coordorigin="11328,20283" coordsize="50,3">
              <v:shape style="position:absolute;left:11328;top:20283;width:50;height:3" coordorigin="11328,20283" coordsize="50,3" path="m11377,20283l11328,20283,11377,20285,11377,20283xe" filled="false" stroked="true" strokeweight="0pt" strokecolor="#000000">
                <v:path arrowok="t"/>
              </v:shape>
            </v:group>
            <v:group style="position:absolute;left:11328;top:20283;width:50;height:3" coordorigin="11328,20283" coordsize="50,3">
              <v:shape style="position:absolute;left:11328;top:20283;width:50;height:3" coordorigin="11328,20283" coordsize="50,3" path="m11328,20283l11377,20285,11328,20285,11328,20283xe" filled="false" stroked="true" strokeweight="0pt" strokecolor="#000000">
                <v:path arrowok="t"/>
              </v:shape>
            </v:group>
            <v:group style="position:absolute;left:11328;top:20285;width:52;height:3" coordorigin="11328,20285" coordsize="52,3">
              <v:shape style="position:absolute;left:11328;top:20285;width:52;height:3" coordorigin="11328,20285" coordsize="52,3" path="m11377,20285l11328,20285,11380,20287,11377,20285xe" filled="false" stroked="true" strokeweight="0pt" strokecolor="#000000">
                <v:path arrowok="t"/>
              </v:shape>
            </v:group>
            <v:group style="position:absolute;left:11325;top:20285;width:55;height:3" coordorigin="11325,20285" coordsize="55,3">
              <v:shape style="position:absolute;left:11325;top:20285;width:55;height:3" coordorigin="11325,20285" coordsize="55,3" path="m11328,20285l11380,20287,11325,20287,11328,20285xe" filled="false" stroked="true" strokeweight="0pt" strokecolor="#000000">
                <v:path arrowok="t"/>
              </v:shape>
            </v:group>
            <v:group style="position:absolute;left:11325;top:20287;width:55;height:3" coordorigin="11325,20287" coordsize="55,3">
              <v:shape style="position:absolute;left:11325;top:20287;width:55;height:3" coordorigin="11325,20287" coordsize="55,3" path="m11380,20287l11325,20287,11380,20289,11380,20287xe" filled="false" stroked="true" strokeweight="0pt" strokecolor="#000000">
                <v:path arrowok="t"/>
              </v:shape>
            </v:group>
            <v:group style="position:absolute;left:11325;top:20287;width:55;height:3" coordorigin="11325,20287" coordsize="55,3">
              <v:shape style="position:absolute;left:11325;top:20287;width:55;height:3" coordorigin="11325,20287" coordsize="55,3" path="m11325,20287l11380,20289,11325,20289,11325,20287xe" filled="false" stroked="true" strokeweight="0pt" strokecolor="#000000">
                <v:path arrowok="t"/>
              </v:shape>
            </v:group>
            <v:group style="position:absolute;left:11325;top:20289;width:55;height:5" coordorigin="11325,20289" coordsize="55,5">
              <v:shape style="position:absolute;left:11325;top:20289;width:55;height:5" coordorigin="11325,20289" coordsize="55,5" path="m11380,20289l11325,20289,11380,20294,11380,20289xe" filled="false" stroked="true" strokeweight="0pt" strokecolor="#000000">
                <v:path arrowok="t"/>
              </v:shape>
            </v:group>
            <v:group style="position:absolute;left:11325;top:20289;width:55;height:5" coordorigin="11325,20289" coordsize="55,5">
              <v:shape style="position:absolute;left:11325;top:20289;width:55;height:5" coordorigin="11325,20289" coordsize="55,5" path="m11325,20289l11380,20294,11325,20294,11325,20289xe" filled="false" stroked="true" strokeweight="0pt" strokecolor="#000000">
                <v:path arrowok="t"/>
              </v:shape>
            </v:group>
            <v:group style="position:absolute;left:11325;top:20294;width:55;height:3" coordorigin="11325,20294" coordsize="55,3">
              <v:shape style="position:absolute;left:11325;top:20294;width:55;height:3" coordorigin="11325,20294" coordsize="55,3" path="m11380,20294l11325,20294,11380,20296,11380,20294xe" filled="false" stroked="true" strokeweight="0pt" strokecolor="#000000">
                <v:path arrowok="t"/>
              </v:shape>
            </v:group>
            <v:group style="position:absolute;left:11325;top:20294;width:55;height:3" coordorigin="11325,20294" coordsize="55,3">
              <v:shape style="position:absolute;left:11325;top:20294;width:55;height:3" coordorigin="11325,20294" coordsize="55,3" path="m11325,20294l11380,20296,11325,20296,11325,20294xe" filled="false" stroked="true" strokeweight="0pt" strokecolor="#000000">
                <v:path arrowok="t"/>
              </v:shape>
            </v:group>
            <v:group style="position:absolute;left:11325;top:20296;width:55;height:3" coordorigin="11325,20296" coordsize="55,3">
              <v:shape style="position:absolute;left:11325;top:20296;width:55;height:3" coordorigin="11325,20296" coordsize="55,3" path="m11380,20296l11325,20296,11380,20298,11380,20296xe" filled="false" stroked="true" strokeweight="0pt" strokecolor="#000000">
                <v:path arrowok="t"/>
              </v:shape>
            </v:group>
            <v:group style="position:absolute;left:11325;top:20296;width:55;height:3" coordorigin="11325,20296" coordsize="55,3">
              <v:shape style="position:absolute;left:11325;top:20296;width:55;height:3" coordorigin="11325,20296" coordsize="55,3" path="m11325,20296l11380,20298,11325,20298,11325,20296xe" filled="false" stroked="true" strokeweight="0pt" strokecolor="#000000">
                <v:path arrowok="t"/>
              </v:shape>
            </v:group>
            <v:group style="position:absolute;left:11325;top:20298;width:55;height:3" coordorigin="11325,20298" coordsize="55,3">
              <v:shape style="position:absolute;left:11325;top:20298;width:55;height:3" coordorigin="11325,20298" coordsize="55,3" path="m11380,20298l11325,20298,11377,20301,11380,20298xe" filled="false" stroked="true" strokeweight="0pt" strokecolor="#000000">
                <v:path arrowok="t"/>
              </v:shape>
            </v:group>
            <v:group style="position:absolute;left:11325;top:20298;width:52;height:3" coordorigin="11325,20298" coordsize="52,3">
              <v:shape style="position:absolute;left:11325;top:20298;width:52;height:3" coordorigin="11325,20298" coordsize="52,3" path="m11325,20298l11377,20301,11328,20301,11325,20298xe" filled="false" stroked="true" strokeweight="0pt" strokecolor="#000000">
                <v:path arrowok="t"/>
              </v:shape>
            </v:group>
            <v:group style="position:absolute;left:11328;top:20301;width:50;height:3" coordorigin="11328,20301" coordsize="50,3">
              <v:shape style="position:absolute;left:11328;top:20301;width:50;height:3" coordorigin="11328,20301" coordsize="50,3" path="m11377,20301l11328,20301,11377,20303,11377,20301xe" filled="false" stroked="true" strokeweight="0pt" strokecolor="#000000">
                <v:path arrowok="t"/>
              </v:shape>
            </v:group>
            <v:group style="position:absolute;left:11328;top:20301;width:50;height:3" coordorigin="11328,20301" coordsize="50,3">
              <v:shape style="position:absolute;left:11328;top:20301;width:50;height:3" coordorigin="11328,20301" coordsize="50,3" path="m11328,20301l11377,20303,11328,20303,11328,20301xe" filled="false" stroked="true" strokeweight="0pt" strokecolor="#000000">
                <v:path arrowok="t"/>
              </v:shape>
            </v:group>
            <v:group style="position:absolute;left:11328;top:20303;width:50;height:3" coordorigin="11328,20303" coordsize="50,3">
              <v:shape style="position:absolute;left:11328;top:20303;width:50;height:3" coordorigin="11328,20303" coordsize="50,3" path="m11377,20303l11328,20303,11375,20305,11377,20303xe" filled="false" stroked="true" strokeweight="0pt" strokecolor="#000000">
                <v:path arrowok="t"/>
              </v:shape>
            </v:group>
            <v:group style="position:absolute;left:11328;top:20303;width:48;height:3" coordorigin="11328,20303" coordsize="48,3">
              <v:shape style="position:absolute;left:11328;top:20303;width:48;height:3" coordorigin="11328,20303" coordsize="48,3" path="m11328,20303l11375,20305,11328,20305,11328,20303xe" filled="false" stroked="true" strokeweight="0pt" strokecolor="#000000">
                <v:path arrowok="t"/>
              </v:shape>
            </v:group>
            <v:group style="position:absolute;left:11328;top:20305;width:48;height:3" coordorigin="11328,20305" coordsize="48,3">
              <v:shape style="position:absolute;left:11328;top:20305;width:48;height:3" coordorigin="11328,20305" coordsize="48,3" path="m11375,20305l11328,20305,11375,20308,11375,20305xe" filled="false" stroked="true" strokeweight="0pt" strokecolor="#000000">
                <v:path arrowok="t"/>
              </v:shape>
            </v:group>
            <v:group style="position:absolute;left:11328;top:20305;width:48;height:3" coordorigin="11328,20305" coordsize="48,3">
              <v:shape style="position:absolute;left:11328;top:20305;width:48;height:3" coordorigin="11328,20305" coordsize="48,3" path="m11328,20305l11375,20308,11330,20308,11328,20305xe" filled="false" stroked="true" strokeweight="0pt" strokecolor="#000000">
                <v:path arrowok="t"/>
              </v:shape>
            </v:group>
            <v:group style="position:absolute;left:11330;top:20308;width:46;height:3" coordorigin="11330,20308" coordsize="46,3">
              <v:shape style="position:absolute;left:11330;top:20308;width:46;height:3" coordorigin="11330,20308" coordsize="46,3" path="m11375,20308l11330,20308,11373,20310,11375,20308xe" filled="false" stroked="true" strokeweight="0pt" strokecolor="#000000">
                <v:path arrowok="t"/>
              </v:shape>
            </v:group>
            <v:group style="position:absolute;left:11330;top:20308;width:43;height:3" coordorigin="11330,20308" coordsize="43,3">
              <v:shape style="position:absolute;left:11330;top:20308;width:43;height:3" coordorigin="11330,20308" coordsize="43,3" path="m11330,20308l11373,20310,11332,20310,11330,20308xe" filled="false" stroked="true" strokeweight="0pt" strokecolor="#000000">
                <v:path arrowok="t"/>
              </v:shape>
            </v:group>
            <v:group style="position:absolute;left:11332;top:20310;width:41;height:3" coordorigin="11332,20310" coordsize="41,3">
              <v:shape style="position:absolute;left:11332;top:20310;width:41;height:3" coordorigin="11332,20310" coordsize="41,3" path="m11373,20310l11332,20310,11373,20312,11373,20310xe" filled="false" stroked="true" strokeweight="0pt" strokecolor="#000000">
                <v:path arrowok="t"/>
              </v:shape>
            </v:group>
            <v:group style="position:absolute;left:11332;top:20310;width:41;height:3" coordorigin="11332,20310" coordsize="41,3">
              <v:shape style="position:absolute;left:11332;top:20310;width:41;height:3" coordorigin="11332,20310" coordsize="41,3" path="m11332,20310l11373,20312,11332,20312,11332,20310xe" filled="false" stroked="true" strokeweight="0pt" strokecolor="#000000">
                <v:path arrowok="t"/>
              </v:shape>
            </v:group>
            <v:group style="position:absolute;left:11334;top:20312;width:37;height:3" coordorigin="11334,20312" coordsize="37,3">
              <v:shape style="position:absolute;left:11334;top:20312;width:37;height:3" coordorigin="11334,20312" coordsize="37,3" path="m11371,20312l11334,20312,11368,20314,11371,20312xe" filled="false" stroked="true" strokeweight="0pt" strokecolor="#000000">
                <v:path arrowok="t"/>
              </v:shape>
            </v:group>
            <v:group style="position:absolute;left:11334;top:20312;width:34;height:3" coordorigin="11334,20312" coordsize="34,3">
              <v:shape style="position:absolute;left:11334;top:20312;width:34;height:3" coordorigin="11334,20312" coordsize="34,3" path="m11334,20312l11368,20314,11337,20314,11334,20312xe" filled="false" stroked="true" strokeweight="0pt" strokecolor="#000000">
                <v:path arrowok="t"/>
              </v:shape>
            </v:group>
            <v:group style="position:absolute;left:11337;top:20314;width:32;height:3" coordorigin="11337,20314" coordsize="32,3">
              <v:shape style="position:absolute;left:11337;top:20314;width:32;height:3" coordorigin="11337,20314" coordsize="32,3" path="m11368,20314l11337,20314,11366,20317,11368,20314xe" filled="false" stroked="true" strokeweight="0pt" strokecolor="#000000">
                <v:path arrowok="t"/>
              </v:shape>
            </v:group>
            <v:group style="position:absolute;left:11337;top:20314;width:30;height:3" coordorigin="11337,20314" coordsize="30,3">
              <v:shape style="position:absolute;left:11337;top:20314;width:30;height:3" coordorigin="11337,20314" coordsize="30,3" path="m11337,20314l11366,20317,11339,20317,11337,20314xe" filled="false" stroked="true" strokeweight="0pt" strokecolor="#000000">
                <v:path arrowok="t"/>
              </v:shape>
            </v:group>
            <v:group style="position:absolute;left:11341;top:20317;width:23;height:3" coordorigin="11341,20317" coordsize="23,3">
              <v:shape style="position:absolute;left:11341;top:20317;width:23;height:3" coordorigin="11341,20317" coordsize="23,3" path="m11341,20317l11362,20319,11364,20317,11341,20317xe" filled="true" fillcolor="#000000" stroked="false">
                <v:path arrowok="t"/>
                <v:fill type="solid"/>
              </v:shape>
              <v:shape style="position:absolute;left:11341;top:20317;width:23;height:3" coordorigin="11341,20317" coordsize="23,3" path="m11341,20317l11343,20319,11362,20319,11341,20317xe" filled="true" fillcolor="#000000" stroked="false">
                <v:path arrowok="t"/>
                <v:fill type="solid"/>
              </v:shape>
            </v:group>
            <v:group style="position:absolute;left:11341;top:20317;width:23;height:3" coordorigin="11341,20317" coordsize="23,3">
              <v:shape style="position:absolute;left:11341;top:20317;width:23;height:3" coordorigin="11341,20317" coordsize="23,3" path="m11364,20317l11341,20317,11362,20319,11364,20317xe" filled="false" stroked="true" strokeweight="0pt" strokecolor="#000000">
                <v:path arrowok="t"/>
              </v:shape>
            </v:group>
            <v:group style="position:absolute;left:11341;top:20317;width:21;height:3" coordorigin="11341,20317" coordsize="21,3">
              <v:shape style="position:absolute;left:11341;top:20317;width:21;height:3" coordorigin="11341,20317" coordsize="21,3" path="m11341,20317l11362,20319,11343,20319,11341,20317xe" filled="false" stroked="true" strokeweight="0pt" strokecolor="#000000">
                <v:path arrowok="t"/>
              </v:shape>
            </v:group>
            <v:group style="position:absolute;left:10969;top:21499;width:7;height:2" coordorigin="10969,21499" coordsize="7,2">
              <v:shape style="position:absolute;left:10969;top:21499;width:7;height:2" coordorigin="10969,21499" coordsize="7,0" path="m10969,21499l10976,21499e" filled="false" stroked="true" strokeweight="0pt" strokecolor="#000000">
                <v:path arrowok="t"/>
              </v:shape>
            </v:group>
            <v:group style="position:absolute;left:10969;top:21499;width:7;height:2" coordorigin="10969,21499" coordsize="7,2">
              <v:shape style="position:absolute;left:10969;top:21499;width:7;height:2" coordorigin="10969,21499" coordsize="7,0" path="m10969,21499l10976,21499e" filled="false" stroked="true" strokeweight="0pt" strokecolor="#000000">
                <v:path arrowok="t"/>
              </v:shape>
            </v:group>
            <v:group style="position:absolute;left:10969;top:21499;width:12;height:2" coordorigin="10969,21499" coordsize="12,2">
              <v:shape style="position:absolute;left:10969;top:21499;width:12;height:2" coordorigin="10969,21499" coordsize="12,0" path="m10969,21499l10980,21499e" filled="false" stroked="true" strokeweight="0pt" strokecolor="#000000">
                <v:path arrowok="t"/>
              </v:shape>
            </v:group>
            <v:group style="position:absolute;left:10969;top:21499;width:12;height:2" coordorigin="10969,21499" coordsize="12,2">
              <v:shape style="position:absolute;left:10969;top:21499;width:12;height:2" coordorigin="10969,21499" coordsize="12,0" path="m10969,21499l10980,21499e" filled="false" stroked="true" strokeweight="0pt" strokecolor="#000000">
                <v:path arrowok="t"/>
              </v:shape>
            </v:group>
            <v:group style="position:absolute;left:10969;top:21499;width:12;height:2" coordorigin="10969,21499" coordsize="12,2">
              <v:shape style="position:absolute;left:10969;top:21499;width:12;height:2" coordorigin="10969,21499" coordsize="12,0" path="m10969,21499l10980,21499e" filled="false" stroked="true" strokeweight="0pt" strokecolor="#000000">
                <v:path arrowok="t"/>
              </v:shape>
            </v:group>
            <v:group style="position:absolute;left:10964;top:21499;width:19;height:2" coordorigin="10964,21499" coordsize="19,2">
              <v:shape style="position:absolute;left:10964;top:21499;width:19;height:2" coordorigin="10964,21499" coordsize="19,0" path="m10964,21499l10982,21499e" filled="false" stroked="true" strokeweight="0pt" strokecolor="#000000">
                <v:path arrowok="t"/>
              </v:shape>
            </v:group>
            <v:group style="position:absolute;left:10969;top:21499;width:14;height:2" coordorigin="10969,21499" coordsize="14,2">
              <v:shape style="position:absolute;left:10969;top:21499;width:14;height:2" coordorigin="10969,21499" coordsize="14,0" path="m10969,21499l10982,21499e" filled="false" stroked="true" strokeweight="0pt" strokecolor="#000000">
                <v:path arrowok="t"/>
              </v:shape>
            </v:group>
            <v:group style="position:absolute;left:10964;top:21499;width:19;height:2" coordorigin="10964,21499" coordsize="19,2">
              <v:shape style="position:absolute;left:10964;top:21499;width:19;height:2" coordorigin="10964,21499" coordsize="19,0" path="m10964,21499l10982,21499e" filled="false" stroked="true" strokeweight="0pt" strokecolor="#000000">
                <v:path arrowok="t"/>
              </v:shape>
            </v:group>
            <v:group style="position:absolute;left:10962;top:21499;width:23;height:3" coordorigin="10962,21499" coordsize="23,3">
              <v:shape style="position:absolute;left:10962;top:21499;width:23;height:3" coordorigin="10962,21499" coordsize="23,3" path="m10962,21501l10985,21501,10964,21499,10962,21501xe" filled="true" fillcolor="#000000" stroked="false">
                <v:path arrowok="t"/>
                <v:fill type="solid"/>
              </v:shape>
              <v:shape style="position:absolute;left:10962;top:21499;width:23;height:3" coordorigin="10962,21499" coordsize="23,3" path="m10964,21499l10985,21501,10982,21499,10964,21499xe" filled="true" fillcolor="#000000" stroked="false">
                <v:path arrowok="t"/>
                <v:fill type="solid"/>
              </v:shape>
            </v:group>
            <v:group style="position:absolute;left:10964;top:21499;width:21;height:3" coordorigin="10964,21499" coordsize="21,3">
              <v:shape style="position:absolute;left:10964;top:21499;width:21;height:3" coordorigin="10964,21499" coordsize="21,3" path="m10982,21499l10964,21499,10985,21501,10982,21499xe" filled="false" stroked="true" strokeweight="0pt" strokecolor="#000000">
                <v:path arrowok="t"/>
              </v:shape>
            </v:group>
            <v:group style="position:absolute;left:10962;top:21499;width:23;height:3" coordorigin="10962,21499" coordsize="23,3">
              <v:shape style="position:absolute;left:10962;top:21499;width:23;height:3" coordorigin="10962,21499" coordsize="23,3" path="m10964,21499l10985,21501,10962,21501,10964,21499xe" filled="false" stroked="true" strokeweight="0pt" strokecolor="#000000">
                <v:path arrowok="t"/>
              </v:shape>
            </v:group>
            <v:group style="position:absolute;left:10960;top:21501;width:28;height:2" coordorigin="10960,21501" coordsize="28,2">
              <v:shape style="position:absolute;left:10960;top:21501;width:28;height:2" coordorigin="10960,21501" coordsize="28,0" path="m10960,21501l10987,21501e" filled="false" stroked="true" strokeweight="0pt" strokecolor="#000000">
                <v:path arrowok="t"/>
              </v:shape>
            </v:group>
            <v:group style="position:absolute;left:10962;top:21501;width:25;height:2" coordorigin="10962,21501" coordsize="25,2">
              <v:shape style="position:absolute;left:10962;top:21501;width:25;height:2" coordorigin="10962,21501" coordsize="25,0" path="m10962,21501l10987,21501e" filled="false" stroked="true" strokeweight="0pt" strokecolor="#000000">
                <v:path arrowok="t"/>
              </v:shape>
            </v:group>
            <v:group style="position:absolute;left:10960;top:21501;width:28;height:2" coordorigin="10960,21501" coordsize="28,2">
              <v:shape style="position:absolute;left:10960;top:21501;width:28;height:2" coordorigin="10960,21501" coordsize="28,0" path="m10960,21501l10987,21501e" filled="false" stroked="true" strokeweight="0pt" strokecolor="#000000">
                <v:path arrowok="t"/>
              </v:shape>
            </v:group>
            <v:group style="position:absolute;left:10958;top:21502;width:32;height:2" coordorigin="10958,21502" coordsize="32,2">
              <v:shape style="position:absolute;left:10958;top:21502;width:32;height:2" coordorigin="10958,21502" coordsize="32,0" path="m10958,21502l10989,21502e" filled="false" stroked="true" strokeweight=".112803pt" strokecolor="#000000">
                <v:path arrowok="t"/>
              </v:shape>
            </v:group>
            <v:group style="position:absolute;left:10960;top:21501;width:30;height:3" coordorigin="10960,21501" coordsize="30,3">
              <v:shape style="position:absolute;left:10960;top:21501;width:30;height:3" coordorigin="10960,21501" coordsize="30,3" path="m10987,21501l10960,21501,10989,21503,10987,21501xe" filled="false" stroked="true" strokeweight="0pt" strokecolor="#000000">
                <v:path arrowok="t"/>
              </v:shape>
            </v:group>
            <v:group style="position:absolute;left:10958;top:21501;width:32;height:3" coordorigin="10958,21501" coordsize="32,3">
              <v:shape style="position:absolute;left:10958;top:21501;width:32;height:3" coordorigin="10958,21501" coordsize="32,3" path="m10960,21501l10989,21503,10958,21503,10960,21501xe" filled="false" stroked="true" strokeweight="0pt" strokecolor="#000000">
                <v:path arrowok="t"/>
              </v:shape>
            </v:group>
            <v:group style="position:absolute;left:10955;top:21503;width:37;height:2" coordorigin="10955,21503" coordsize="37,2">
              <v:shape style="position:absolute;left:10955;top:21503;width:37;height:2" coordorigin="10955,21503" coordsize="37,0" path="m10955,21503l10992,21503e" filled="false" stroked="true" strokeweight="0pt" strokecolor="#000000">
                <v:path arrowok="t"/>
              </v:shape>
            </v:group>
            <v:group style="position:absolute;left:10958;top:21503;width:34;height:2" coordorigin="10958,21503" coordsize="34,2">
              <v:shape style="position:absolute;left:10958;top:21503;width:34;height:2" coordorigin="10958,21503" coordsize="34,0" path="m10958,21503l10992,21503e" filled="false" stroked="true" strokeweight="0pt" strokecolor="#000000">
                <v:path arrowok="t"/>
              </v:shape>
            </v:group>
            <v:group style="position:absolute;left:10955;top:21503;width:37;height:2" coordorigin="10955,21503" coordsize="37,2">
              <v:shape style="position:absolute;left:10955;top:21503;width:37;height:2" coordorigin="10955,21503" coordsize="37,0" path="m10955,21503l10992,21503e" filled="false" stroked="true" strokeweight="0pt" strokecolor="#000000">
                <v:path arrowok="t"/>
              </v:shape>
            </v:group>
            <v:group style="position:absolute;left:10955;top:21504;width:39;height:2" coordorigin="10955,21504" coordsize="39,2">
              <v:shape style="position:absolute;left:10955;top:21504;width:39;height:2" coordorigin="10955,21504" coordsize="39,0" path="m10955,21504l10994,21504e" filled="false" stroked="true" strokeweight=".112803pt" strokecolor="#000000">
                <v:path arrowok="t"/>
              </v:shape>
            </v:group>
            <v:group style="position:absolute;left:10955;top:21503;width:39;height:3" coordorigin="10955,21503" coordsize="39,3">
              <v:shape style="position:absolute;left:10955;top:21503;width:39;height:3" coordorigin="10955,21503" coordsize="39,3" path="m10992,21503l10955,21503,10994,21505,10992,21503xe" filled="false" stroked="true" strokeweight="0pt" strokecolor="#000000">
                <v:path arrowok="t"/>
              </v:shape>
            </v:group>
            <v:group style="position:absolute;left:10955;top:21503;width:39;height:3" coordorigin="10955,21503" coordsize="39,3">
              <v:shape style="position:absolute;left:10955;top:21503;width:39;height:3" coordorigin="10955,21503" coordsize="39,3" path="m10955,21503l10994,21505,10955,21505,10955,21503xe" filled="false" stroked="true" strokeweight="0pt" strokecolor="#000000">
                <v:path arrowok="t"/>
              </v:shape>
            </v:group>
            <v:group style="position:absolute;left:10953;top:21507;width:41;height:2" coordorigin="10953,21507" coordsize="41,2">
              <v:shape style="position:absolute;left:10953;top:21507;width:41;height:2" coordorigin="10953,21507" coordsize="41,0" path="m10953,21507l10994,21507e" filled="false" stroked="true" strokeweight=".112803pt" strokecolor="#000000">
                <v:path arrowok="t"/>
              </v:shape>
            </v:group>
            <v:group style="position:absolute;left:10955;top:21505;width:39;height:3" coordorigin="10955,21505" coordsize="39,3">
              <v:shape style="position:absolute;left:10955;top:21505;width:39;height:3" coordorigin="10955,21505" coordsize="39,3" path="m10994,21505l10955,21505,10994,21508,10994,21505xe" filled="false" stroked="true" strokeweight="0pt" strokecolor="#000000">
                <v:path arrowok="t"/>
              </v:shape>
            </v:group>
            <v:group style="position:absolute;left:10953;top:21505;width:41;height:3" coordorigin="10953,21505" coordsize="41,3">
              <v:shape style="position:absolute;left:10953;top:21505;width:41;height:3" coordorigin="10953,21505" coordsize="41,3" path="m10955,21505l10994,21508,10953,21508,10955,21505xe" filled="false" stroked="true" strokeweight="0pt" strokecolor="#000000">
                <v:path arrowok="t"/>
              </v:shape>
            </v:group>
            <v:group style="position:absolute;left:10951;top:21509;width:46;height:2" coordorigin="10951,21509" coordsize="46,2">
              <v:shape style="position:absolute;left:10951;top:21509;width:46;height:2" coordorigin="10951,21509" coordsize="46,0" path="m10951,21509l10996,21509e" filled="false" stroked="true" strokeweight=".112803pt" strokecolor="#000000">
                <v:path arrowok="t"/>
              </v:shape>
            </v:group>
            <v:group style="position:absolute;left:10953;top:21508;width:43;height:3" coordorigin="10953,21508" coordsize="43,3">
              <v:shape style="position:absolute;left:10953;top:21508;width:43;height:3" coordorigin="10953,21508" coordsize="43,3" path="m10994,21508l10953,21508,10996,21510,10994,21508xe" filled="false" stroked="true" strokeweight="0pt" strokecolor="#000000">
                <v:path arrowok="t"/>
              </v:shape>
            </v:group>
            <v:group style="position:absolute;left:10951;top:21508;width:46;height:3" coordorigin="10951,21508" coordsize="46,3">
              <v:shape style="position:absolute;left:10951;top:21508;width:46;height:3" coordorigin="10951,21508" coordsize="46,3" path="m10953,21508l10996,21510,10951,21510,10953,21508xe" filled="false" stroked="true" strokeweight="0pt" strokecolor="#000000">
                <v:path arrowok="t"/>
              </v:shape>
            </v:group>
            <v:group style="position:absolute;left:10951;top:21511;width:48;height:2" coordorigin="10951,21511" coordsize="48,2">
              <v:shape style="position:absolute;left:10951;top:21511;width:48;height:2" coordorigin="10951,21511" coordsize="48,0" path="m10951,21511l10998,21511e" filled="false" stroked="true" strokeweight=".112803pt" strokecolor="#000000">
                <v:path arrowok="t"/>
              </v:shape>
            </v:group>
            <v:group style="position:absolute;left:10951;top:21510;width:48;height:3" coordorigin="10951,21510" coordsize="48,3">
              <v:shape style="position:absolute;left:10951;top:21510;width:48;height:3" coordorigin="10951,21510" coordsize="48,3" path="m10996,21510l10951,21510,10998,21512,10996,21510xe" filled="false" stroked="true" strokeweight="0pt" strokecolor="#000000">
                <v:path arrowok="t"/>
              </v:shape>
            </v:group>
            <v:group style="position:absolute;left:10951;top:21510;width:48;height:3" coordorigin="10951,21510" coordsize="48,3">
              <v:shape style="position:absolute;left:10951;top:21510;width:48;height:3" coordorigin="10951,21510" coordsize="48,3" path="m10951,21510l10998,21512,10951,21512,10951,21510xe" filled="false" stroked="true" strokeweight="0pt" strokecolor="#000000">
                <v:path arrowok="t"/>
              </v:shape>
            </v:group>
            <v:group style="position:absolute;left:10949;top:21513;width:50;height:2" coordorigin="10949,21513" coordsize="50,2">
              <v:shape style="position:absolute;left:10949;top:21513;width:50;height:2" coordorigin="10949,21513" coordsize="50,0" path="m10949,21513l10998,21513e" filled="false" stroked="true" strokeweight=".112803pt" strokecolor="#000000">
                <v:path arrowok="t"/>
              </v:shape>
            </v:group>
            <v:group style="position:absolute;left:10951;top:21512;width:48;height:3" coordorigin="10951,21512" coordsize="48,3">
              <v:shape style="position:absolute;left:10951;top:21512;width:48;height:3" coordorigin="10951,21512" coordsize="48,3" path="m10998,21512l10951,21512,10998,21515,10998,21512xe" filled="false" stroked="true" strokeweight="0pt" strokecolor="#000000">
                <v:path arrowok="t"/>
              </v:shape>
            </v:group>
            <v:group style="position:absolute;left:10949;top:21512;width:50;height:3" coordorigin="10949,21512" coordsize="50,3">
              <v:shape style="position:absolute;left:10949;top:21512;width:50;height:3" coordorigin="10949,21512" coordsize="50,3" path="m10951,21512l10998,21515,10949,21515,10951,21512xe" filled="false" stroked="true" strokeweight="0pt" strokecolor="#000000">
                <v:path arrowok="t"/>
              </v:shape>
            </v:group>
            <v:group style="position:absolute;left:10949;top:21516;width:50;height:2" coordorigin="10949,21516" coordsize="50,2">
              <v:shape style="position:absolute;left:10949;top:21516;width:50;height:2" coordorigin="10949,21516" coordsize="50,0" path="m10949,21516l10998,21516e" filled="false" stroked="true" strokeweight=".112803pt" strokecolor="#000000">
                <v:path arrowok="t"/>
              </v:shape>
            </v:group>
            <v:group style="position:absolute;left:10949;top:21515;width:50;height:3" coordorigin="10949,21515" coordsize="50,3">
              <v:shape style="position:absolute;left:10949;top:21515;width:50;height:3" coordorigin="10949,21515" coordsize="50,3" path="m10998,21515l10949,21515,10998,21517,10998,21515xe" filled="false" stroked="true" strokeweight="0pt" strokecolor="#000000">
                <v:path arrowok="t"/>
              </v:shape>
            </v:group>
            <v:group style="position:absolute;left:10949;top:21515;width:50;height:3" coordorigin="10949,21515" coordsize="50,3">
              <v:shape style="position:absolute;left:10949;top:21515;width:50;height:3" coordorigin="10949,21515" coordsize="50,3" path="m10949,21515l10998,21517,10949,21517,10949,21515xe" filled="false" stroked="true" strokeweight="0pt" strokecolor="#000000">
                <v:path arrowok="t"/>
              </v:shape>
            </v:group>
            <v:group style="position:absolute;left:10949;top:21518;width:52;height:2" coordorigin="10949,21518" coordsize="52,2">
              <v:shape style="position:absolute;left:10949;top:21518;width:52;height:2" coordorigin="10949,21518" coordsize="52,0" path="m10949,21518l11001,21518e" filled="false" stroked="true" strokeweight=".112803pt" strokecolor="#000000">
                <v:path arrowok="t"/>
              </v:shape>
            </v:group>
            <v:group style="position:absolute;left:10949;top:21517;width:52;height:3" coordorigin="10949,21517" coordsize="52,3">
              <v:shape style="position:absolute;left:10949;top:21517;width:52;height:3" coordorigin="10949,21517" coordsize="52,3" path="m10998,21517l10949,21517,11001,21519,10998,21517xe" filled="false" stroked="true" strokeweight="0pt" strokecolor="#000000">
                <v:path arrowok="t"/>
              </v:shape>
            </v:group>
            <v:group style="position:absolute;left:10949;top:21517;width:52;height:3" coordorigin="10949,21517" coordsize="52,3">
              <v:shape style="position:absolute;left:10949;top:21517;width:52;height:3" coordorigin="10949,21517" coordsize="52,3" path="m10949,21517l11001,21519,10949,21519,10949,21517xe" filled="false" stroked="true" strokeweight="0pt" strokecolor="#000000">
                <v:path arrowok="t"/>
              </v:shape>
            </v:group>
            <v:group style="position:absolute;left:10946;top:21520;width:55;height:2" coordorigin="10946,21520" coordsize="55,2">
              <v:shape style="position:absolute;left:10946;top:21520;width:55;height:2" coordorigin="10946,21520" coordsize="55,0" path="m10946,21520l11001,21520e" filled="false" stroked="true" strokeweight=".112803pt" strokecolor="#000000">
                <v:path arrowok="t"/>
              </v:shape>
            </v:group>
            <v:group style="position:absolute;left:10949;top:21519;width:52;height:3" coordorigin="10949,21519" coordsize="52,3">
              <v:shape style="position:absolute;left:10949;top:21519;width:52;height:3" coordorigin="10949,21519" coordsize="52,3" path="m11001,21519l10949,21519,11001,21521,11001,21519xe" filled="false" stroked="true" strokeweight="0pt" strokecolor="#000000">
                <v:path arrowok="t"/>
              </v:shape>
            </v:group>
            <v:group style="position:absolute;left:10946;top:21519;width:55;height:3" coordorigin="10946,21519" coordsize="55,3">
              <v:shape style="position:absolute;left:10946;top:21519;width:55;height:3" coordorigin="10946,21519" coordsize="55,3" path="m10949,21519l11001,21521,10946,21521,10949,21519xe" filled="false" stroked="true" strokeweight="0pt" strokecolor="#000000">
                <v:path arrowok="t"/>
              </v:shape>
            </v:group>
            <v:group style="position:absolute;left:10946;top:21522;width:55;height:2" coordorigin="10946,21522" coordsize="55,2">
              <v:shape style="position:absolute;left:10946;top:21522;width:55;height:2" coordorigin="10946,21522" coordsize="55,0" path="m10946,21522l11001,21522e" filled="false" stroked="true" strokeweight=".112803pt" strokecolor="#000000">
                <v:path arrowok="t"/>
              </v:shape>
            </v:group>
            <v:group style="position:absolute;left:10946;top:21521;width:55;height:3" coordorigin="10946,21521" coordsize="55,3">
              <v:shape style="position:absolute;left:10946;top:21521;width:55;height:3" coordorigin="10946,21521" coordsize="55,3" path="m11001,21521l10946,21521,11001,21524,11001,21521xe" filled="false" stroked="true" strokeweight="0pt" strokecolor="#000000">
                <v:path arrowok="t"/>
              </v:shape>
            </v:group>
            <v:group style="position:absolute;left:10946;top:21521;width:55;height:3" coordorigin="10946,21521" coordsize="55,3">
              <v:shape style="position:absolute;left:10946;top:21521;width:55;height:3" coordorigin="10946,21521" coordsize="55,3" path="m10946,21521l11001,21524,10946,21524,10946,21521xe" filled="false" stroked="true" strokeweight="0pt" strokecolor="#000000">
                <v:path arrowok="t"/>
              </v:shape>
            </v:group>
            <v:group style="position:absolute;left:10946;top:21525;width:55;height:2" coordorigin="10946,21525" coordsize="55,2">
              <v:shape style="position:absolute;left:10946;top:21525;width:55;height:2" coordorigin="10946,21525" coordsize="55,0" path="m10946,21525l11001,21525e" filled="false" stroked="true" strokeweight=".112803pt" strokecolor="#000000">
                <v:path arrowok="t"/>
              </v:shape>
            </v:group>
            <v:group style="position:absolute;left:10946;top:21524;width:55;height:3" coordorigin="10946,21524" coordsize="55,3">
              <v:shape style="position:absolute;left:10946;top:21524;width:55;height:3" coordorigin="10946,21524" coordsize="55,3" path="m11001,21524l10946,21524,11001,21526,11001,21524xe" filled="false" stroked="true" strokeweight="0pt" strokecolor="#000000">
                <v:path arrowok="t"/>
              </v:shape>
            </v:group>
            <v:group style="position:absolute;left:10946;top:21524;width:55;height:3" coordorigin="10946,21524" coordsize="55,3">
              <v:shape style="position:absolute;left:10946;top:21524;width:55;height:3" coordorigin="10946,21524" coordsize="55,3" path="m10946,21524l11001,21526,10946,21526,10946,21524xe" filled="false" stroked="true" strokeweight="0pt" strokecolor="#000000">
                <v:path arrowok="t"/>
              </v:shape>
            </v:group>
            <v:group style="position:absolute;left:10946;top:21528;width:55;height:2" coordorigin="10946,21528" coordsize="55,2">
              <v:shape style="position:absolute;left:10946;top:21528;width:55;height:2" coordorigin="10946,21528" coordsize="55,0" path="m10946,21528l11001,21528e" filled="false" stroked="true" strokeweight=".225606pt" strokecolor="#000000">
                <v:path arrowok="t"/>
              </v:shape>
            </v:group>
            <v:group style="position:absolute;left:10946;top:21526;width:55;height:5" coordorigin="10946,21526" coordsize="55,5">
              <v:shape style="position:absolute;left:10946;top:21526;width:55;height:5" coordorigin="10946,21526" coordsize="55,5" path="m11001,21526l10946,21526,11001,21530,11001,21526xe" filled="false" stroked="true" strokeweight="0pt" strokecolor="#000000">
                <v:path arrowok="t"/>
              </v:shape>
            </v:group>
            <v:group style="position:absolute;left:10946;top:21526;width:55;height:5" coordorigin="10946,21526" coordsize="55,5">
              <v:shape style="position:absolute;left:10946;top:21526;width:55;height:5" coordorigin="10946,21526" coordsize="55,5" path="m10946,21526l11001,21530,10949,21530,10946,21526xe" filled="false" stroked="true" strokeweight="0pt" strokecolor="#000000">
                <v:path arrowok="t"/>
              </v:shape>
            </v:group>
            <v:group style="position:absolute;left:10949;top:21531;width:52;height:2" coordorigin="10949,21531" coordsize="52,2">
              <v:shape style="position:absolute;left:10949;top:21531;width:52;height:2" coordorigin="10949,21531" coordsize="52,0" path="m10949,21531l11001,21531e" filled="false" stroked="true" strokeweight=".112803pt" strokecolor="#000000">
                <v:path arrowok="t"/>
              </v:shape>
            </v:group>
            <v:group style="position:absolute;left:10949;top:21530;width:52;height:3" coordorigin="10949,21530" coordsize="52,3">
              <v:shape style="position:absolute;left:10949;top:21530;width:52;height:3" coordorigin="10949,21530" coordsize="52,3" path="m11001,21530l10949,21530,10998,21533,11001,21530xe" filled="false" stroked="true" strokeweight="0pt" strokecolor="#000000">
                <v:path arrowok="t"/>
              </v:shape>
            </v:group>
            <v:group style="position:absolute;left:10949;top:21530;width:50;height:3" coordorigin="10949,21530" coordsize="50,3">
              <v:shape style="position:absolute;left:10949;top:21530;width:50;height:3" coordorigin="10949,21530" coordsize="50,3" path="m10949,21530l10998,21533,10949,21533,10949,21530xe" filled="false" stroked="true" strokeweight="0pt" strokecolor="#000000">
                <v:path arrowok="t"/>
              </v:shape>
            </v:group>
            <v:group style="position:absolute;left:10949;top:21534;width:50;height:2" coordorigin="10949,21534" coordsize="50,2">
              <v:shape style="position:absolute;left:10949;top:21534;width:50;height:2" coordorigin="10949,21534" coordsize="50,0" path="m10949,21534l10998,21534e" filled="false" stroked="true" strokeweight=".112803pt" strokecolor="#000000">
                <v:path arrowok="t"/>
              </v:shape>
            </v:group>
            <v:group style="position:absolute;left:10949;top:21533;width:50;height:3" coordorigin="10949,21533" coordsize="50,3">
              <v:shape style="position:absolute;left:10949;top:21533;width:50;height:3" coordorigin="10949,21533" coordsize="50,3" path="m10998,21533l10949,21533,10998,21535,10998,21533xe" filled="false" stroked="true" strokeweight="0pt" strokecolor="#000000">
                <v:path arrowok="t"/>
              </v:shape>
            </v:group>
            <v:group style="position:absolute;left:10949;top:21533;width:50;height:3" coordorigin="10949,21533" coordsize="50,3">
              <v:shape style="position:absolute;left:10949;top:21533;width:50;height:3" coordorigin="10949,21533" coordsize="50,3" path="m10949,21533l10998,21535,10949,21535,10949,21533xe" filled="false" stroked="true" strokeweight="0pt" strokecolor="#000000">
                <v:path arrowok="t"/>
              </v:shape>
            </v:group>
            <v:group style="position:absolute;left:10949;top:21536;width:50;height:2" coordorigin="10949,21536" coordsize="50,2">
              <v:shape style="position:absolute;left:10949;top:21536;width:50;height:2" coordorigin="10949,21536" coordsize="50,0" path="m10949,21536l10998,21536e" filled="false" stroked="true" strokeweight=".112803pt" strokecolor="#000000">
                <v:path arrowok="t"/>
              </v:shape>
            </v:group>
            <v:group style="position:absolute;left:10949;top:21535;width:50;height:3" coordorigin="10949,21535" coordsize="50,3">
              <v:shape style="position:absolute;left:10949;top:21535;width:50;height:3" coordorigin="10949,21535" coordsize="50,3" path="m10998,21535l10949,21535,10998,21537,10998,21535xe" filled="false" stroked="true" strokeweight="0pt" strokecolor="#000000">
                <v:path arrowok="t"/>
              </v:shape>
            </v:group>
            <v:group style="position:absolute;left:10949;top:21535;width:50;height:3" coordorigin="10949,21535" coordsize="50,3">
              <v:shape style="position:absolute;left:10949;top:21535;width:50;height:3" coordorigin="10949,21535" coordsize="50,3" path="m10949,21535l10998,21537,10951,21537,10949,21535xe" filled="false" stroked="true" strokeweight="0pt" strokecolor="#000000">
                <v:path arrowok="t"/>
              </v:shape>
            </v:group>
            <v:group style="position:absolute;left:10951;top:21538;width:48;height:2" coordorigin="10951,21538" coordsize="48,2">
              <v:shape style="position:absolute;left:10951;top:21538;width:48;height:2" coordorigin="10951,21538" coordsize="48,0" path="m10951,21538l10998,21538e" filled="false" stroked="true" strokeweight=".112803pt" strokecolor="#000000">
                <v:path arrowok="t"/>
              </v:shape>
            </v:group>
            <v:group style="position:absolute;left:10951;top:21537;width:48;height:3" coordorigin="10951,21537" coordsize="48,3">
              <v:shape style="position:absolute;left:10951;top:21537;width:48;height:3" coordorigin="10951,21537" coordsize="48,3" path="m10998,21537l10951,21537,10996,21539,10998,21537xe" filled="false" stroked="true" strokeweight="0pt" strokecolor="#000000">
                <v:path arrowok="t"/>
              </v:shape>
            </v:group>
            <v:group style="position:absolute;left:10951;top:21537;width:46;height:3" coordorigin="10951,21537" coordsize="46,3">
              <v:shape style="position:absolute;left:10951;top:21537;width:46;height:3" coordorigin="10951,21537" coordsize="46,3" path="m10951,21537l10996,21539,10951,21539,10951,21537xe" filled="false" stroked="true" strokeweight="0pt" strokecolor="#000000">
                <v:path arrowok="t"/>
              </v:shape>
            </v:group>
            <v:group style="position:absolute;left:10951;top:21540;width:46;height:2" coordorigin="10951,21540" coordsize="46,2">
              <v:shape style="position:absolute;left:10951;top:21540;width:46;height:2" coordorigin="10951,21540" coordsize="46,0" path="m10951,21540l10996,21540e" filled="false" stroked="true" strokeweight=".112803pt" strokecolor="#000000">
                <v:path arrowok="t"/>
              </v:shape>
            </v:group>
            <v:group style="position:absolute;left:10951;top:21539;width:46;height:3" coordorigin="10951,21539" coordsize="46,3">
              <v:shape style="position:absolute;left:10951;top:21539;width:46;height:3" coordorigin="10951,21539" coordsize="46,3" path="m10996,21539l10951,21539,10994,21542,10996,21539xe" filled="false" stroked="true" strokeweight="0pt" strokecolor="#000000">
                <v:path arrowok="t"/>
              </v:shape>
            </v:group>
            <v:group style="position:absolute;left:10951;top:21539;width:43;height:3" coordorigin="10951,21539" coordsize="43,3">
              <v:shape style="position:absolute;left:10951;top:21539;width:43;height:3" coordorigin="10951,21539" coordsize="43,3" path="m10951,21539l10994,21542,10953,21542,10951,21539xe" filled="false" stroked="true" strokeweight="0pt" strokecolor="#000000">
                <v:path arrowok="t"/>
              </v:shape>
            </v:group>
            <v:group style="position:absolute;left:10953;top:21542;width:41;height:2" coordorigin="10953,21542" coordsize="41,2">
              <v:shape style="position:absolute;left:10953;top:21542;width:41;height:2" coordorigin="10953,21542" coordsize="41,0" path="m10953,21542l10994,21542e" filled="false" stroked="true" strokeweight="0pt" strokecolor="#000000">
                <v:path arrowok="t"/>
              </v:shape>
            </v:group>
            <v:group style="position:absolute;left:10953;top:21542;width:41;height:2" coordorigin="10953,21542" coordsize="41,2">
              <v:shape style="position:absolute;left:10953;top:21542;width:41;height:2" coordorigin="10953,21542" coordsize="41,0" path="m10953,21542l10994,21542e" filled="false" stroked="true" strokeweight="0pt" strokecolor="#000000">
                <v:path arrowok="t"/>
              </v:shape>
            </v:group>
            <v:group style="position:absolute;left:10953;top:21542;width:41;height:2" coordorigin="10953,21542" coordsize="41,2">
              <v:shape style="position:absolute;left:10953;top:21542;width:41;height:2" coordorigin="10953,21542" coordsize="41,0" path="m10953,21542l10994,21542e" filled="false" stroked="true" strokeweight="0pt" strokecolor="#000000">
                <v:path arrowok="t"/>
              </v:shape>
            </v:group>
            <v:group style="position:absolute;left:10955;top:21543;width:39;height:2" coordorigin="10955,21543" coordsize="39,2">
              <v:shape style="position:absolute;left:10955;top:21543;width:39;height:2" coordorigin="10955,21543" coordsize="39,0" path="m10955,21543l10994,21543e" filled="false" stroked="true" strokeweight=".112803pt" strokecolor="#000000">
                <v:path arrowok="t"/>
              </v:shape>
            </v:group>
            <v:group style="position:absolute;left:10955;top:21542;width:39;height:3" coordorigin="10955,21542" coordsize="39,3">
              <v:shape style="position:absolute;left:10955;top:21542;width:39;height:3" coordorigin="10955,21542" coordsize="39,3" path="m10994,21542l10955,21542,10992,21544,10994,21542xe" filled="false" stroked="true" strokeweight="0pt" strokecolor="#000000">
                <v:path arrowok="t"/>
              </v:shape>
            </v:group>
            <v:group style="position:absolute;left:10955;top:21542;width:37;height:3" coordorigin="10955,21542" coordsize="37,3">
              <v:shape style="position:absolute;left:10955;top:21542;width:37;height:3" coordorigin="10955,21542" coordsize="37,3" path="m10955,21542l10992,21544,10955,21544,10955,21542xe" filled="false" stroked="true" strokeweight="0pt" strokecolor="#000000">
                <v:path arrowok="t"/>
              </v:shape>
            </v:group>
            <v:group style="position:absolute;left:10955;top:21545;width:37;height:2" coordorigin="10955,21545" coordsize="37,2">
              <v:shape style="position:absolute;left:10955;top:21545;width:37;height:2" coordorigin="10955,21545" coordsize="37,0" path="m10955,21545l10992,21545e" filled="false" stroked="true" strokeweight=".112803pt" strokecolor="#000000">
                <v:path arrowok="t"/>
              </v:shape>
            </v:group>
            <v:group style="position:absolute;left:10955;top:21544;width:37;height:3" coordorigin="10955,21544" coordsize="37,3">
              <v:shape style="position:absolute;left:10955;top:21544;width:37;height:3" coordorigin="10955,21544" coordsize="37,3" path="m10992,21544l10955,21544,10989,21546,10992,21544xe" filled="false" stroked="true" strokeweight="0pt" strokecolor="#000000">
                <v:path arrowok="t"/>
              </v:shape>
            </v:group>
            <v:group style="position:absolute;left:10955;top:21544;width:34;height:3" coordorigin="10955,21544" coordsize="34,3">
              <v:shape style="position:absolute;left:10955;top:21544;width:34;height:3" coordorigin="10955,21544" coordsize="34,3" path="m10955,21544l10989,21546,10958,21546,10955,21544xe" filled="false" stroked="true" strokeweight="0pt" strokecolor="#000000">
                <v:path arrowok="t"/>
              </v:shape>
            </v:group>
            <v:group style="position:absolute;left:10958;top:21547;width:32;height:2" coordorigin="10958,21547" coordsize="32,2">
              <v:shape style="position:absolute;left:10958;top:21547;width:32;height:2" coordorigin="10958,21547" coordsize="32,0" path="m10958,21547l10989,21547e" filled="false" stroked="true" strokeweight=".112803pt" strokecolor="#000000">
                <v:path arrowok="t"/>
              </v:shape>
            </v:group>
            <v:group style="position:absolute;left:10958;top:21546;width:32;height:3" coordorigin="10958,21546" coordsize="32,3">
              <v:shape style="position:absolute;left:10958;top:21546;width:32;height:3" coordorigin="10958,21546" coordsize="32,3" path="m10989,21546l10958,21546,10987,21548,10989,21546xe" filled="false" stroked="true" strokeweight="0pt" strokecolor="#000000">
                <v:path arrowok="t"/>
              </v:shape>
            </v:group>
            <v:group style="position:absolute;left:10958;top:21546;width:30;height:3" coordorigin="10958,21546" coordsize="30,3">
              <v:shape style="position:absolute;left:10958;top:21546;width:30;height:3" coordorigin="10958,21546" coordsize="30,3" path="m10958,21546l10987,21548,10960,21548,10958,21546xe" filled="false" stroked="true" strokeweight="0pt" strokecolor="#000000">
                <v:path arrowok="t"/>
              </v:shape>
            </v:group>
            <v:group style="position:absolute;left:10960;top:21548;width:28;height:2" coordorigin="10960,21548" coordsize="28,2">
              <v:shape style="position:absolute;left:10960;top:21548;width:28;height:2" coordorigin="10960,21548" coordsize="28,0" path="m10960,21548l10987,21548e" filled="false" stroked="true" strokeweight="0pt" strokecolor="#000000">
                <v:path arrowok="t"/>
              </v:shape>
            </v:group>
            <v:group style="position:absolute;left:10960;top:21548;width:28;height:2" coordorigin="10960,21548" coordsize="28,2">
              <v:shape style="position:absolute;left:10960;top:21548;width:28;height:2" coordorigin="10960,21548" coordsize="28,0" path="m10960,21548l10987,21548e" filled="false" stroked="true" strokeweight="0pt" strokecolor="#000000">
                <v:path arrowok="t"/>
              </v:shape>
            </v:group>
            <v:group style="position:absolute;left:10960;top:21548;width:25;height:2" coordorigin="10960,21548" coordsize="25,2">
              <v:shape style="position:absolute;left:10960;top:21548;width:25;height:2" coordorigin="10960,21548" coordsize="25,0" path="m10960,21548l10985,21548e" filled="false" stroked="true" strokeweight="0pt" strokecolor="#000000">
                <v:path arrowok="t"/>
              </v:shape>
            </v:group>
            <v:group style="position:absolute;left:10962;top:21548;width:23;height:2" coordorigin="10962,21548" coordsize="23,2">
              <v:shape style="position:absolute;left:10962;top:21548;width:23;height:2" coordorigin="10962,21548" coordsize="23,0" path="m10962,21548l10985,21548e" filled="false" stroked="true" strokeweight="0pt" strokecolor="#000000">
                <v:path arrowok="t"/>
              </v:shape>
            </v:group>
            <v:group style="position:absolute;left:10962;top:21548;width:23;height:2" coordorigin="10962,21548" coordsize="23,2">
              <v:shape style="position:absolute;left:10962;top:21548;width:23;height:2" coordorigin="10962,21548" coordsize="23,0" path="m10962,21548l10985,21548e" filled="false" stroked="true" strokeweight="0pt" strokecolor="#000000">
                <v:path arrowok="t"/>
              </v:shape>
            </v:group>
            <v:group style="position:absolute;left:10962;top:21548;width:21;height:2" coordorigin="10962,21548" coordsize="21,2">
              <v:shape style="position:absolute;left:10962;top:21548;width:21;height:2" coordorigin="10962,21548" coordsize="21,0" path="m10962,21548l10982,21548e" filled="false" stroked="true" strokeweight="0pt" strokecolor="#000000">
                <v:path arrowok="t"/>
              </v:shape>
            </v:group>
            <v:group style="position:absolute;left:10964;top:21548;width:19;height:3" coordorigin="10964,21548" coordsize="19,3">
              <v:shape style="position:absolute;left:10964;top:21548;width:19;height:3" coordorigin="10964,21548" coordsize="19,3" path="m10964,21548l10980,21551,10982,21548,10964,21548xe" filled="true" fillcolor="#000000" stroked="false">
                <v:path arrowok="t"/>
                <v:fill type="solid"/>
              </v:shape>
              <v:shape style="position:absolute;left:10964;top:21548;width:19;height:3" coordorigin="10964,21548" coordsize="19,3" path="m10964,21548l10969,21551,10980,21551,10964,21548xe" filled="true" fillcolor="#000000" stroked="false">
                <v:path arrowok="t"/>
                <v:fill type="solid"/>
              </v:shape>
            </v:group>
            <v:group style="position:absolute;left:10964;top:21548;width:19;height:3" coordorigin="10964,21548" coordsize="19,3">
              <v:shape style="position:absolute;left:10964;top:21548;width:19;height:3" coordorigin="10964,21548" coordsize="19,3" path="m10982,21548l10964,21548,10980,21551,10982,21548xe" filled="false" stroked="true" strokeweight="0pt" strokecolor="#000000">
                <v:path arrowok="t"/>
              </v:shape>
            </v:group>
            <v:group style="position:absolute;left:10964;top:21548;width:16;height:3" coordorigin="10964,21548" coordsize="16,3">
              <v:shape style="position:absolute;left:10964;top:21548;width:16;height:3" coordorigin="10964,21548" coordsize="16,3" path="m10964,21548l10980,21551,10969,21551,10964,21548xe" filled="false" stroked="true" strokeweight="0pt" strokecolor="#000000">
                <v:path arrowok="t"/>
              </v:shape>
            </v:group>
            <v:group style="position:absolute;left:10969;top:21551;width:12;height:2" coordorigin="10969,21551" coordsize="12,2">
              <v:shape style="position:absolute;left:10969;top:21551;width:12;height:2" coordorigin="10969,21551" coordsize="12,0" path="m10969,21551l10980,21551e" filled="false" stroked="true" strokeweight="0pt" strokecolor="#000000">
                <v:path arrowok="t"/>
              </v:shape>
            </v:group>
            <v:group style="position:absolute;left:10969;top:21551;width:7;height:2" coordorigin="10969,21551" coordsize="7,2">
              <v:shape style="position:absolute;left:10969;top:21551;width:7;height:2" coordorigin="10969,21551" coordsize="7,0" path="m10969,21551l10976,21551e" filled="false" stroked="true" strokeweight="0pt" strokecolor="#000000">
                <v:path arrowok="t"/>
              </v:shape>
            </v:group>
            <v:group style="position:absolute;left:10969;top:21551;width:7;height:2" coordorigin="10969,21551" coordsize="7,2">
              <v:shape style="position:absolute;left:10969;top:21551;width:7;height:2" coordorigin="10969,21551" coordsize="7,0" path="m10969,21551l10976,21551e" filled="false" stroked="true" strokeweight="0pt" strokecolor="#000000">
                <v:path arrowok="t"/>
              </v:shape>
            </v:group>
            <v:group style="position:absolute;left:10969;top:21551;width:12;height:2" coordorigin="10969,21551" coordsize="12,2">
              <v:shape style="position:absolute;left:10969;top:21551;width:12;height:2" coordorigin="10969,21551" coordsize="12,0" path="m10969,21551l10980,21551e" filled="false" stroked="true" strokeweight="0pt" strokecolor="#000000">
                <v:path arrowok="t"/>
              </v:shape>
            </v:group>
            <v:group style="position:absolute;left:11021;top:21515;width:7;height:2" coordorigin="11021,21515" coordsize="7,2">
              <v:shape style="position:absolute;left:11021;top:21515;width:7;height:2" coordorigin="11021,21515" coordsize="7,0" path="m11021,21515l11028,21515e" filled="false" stroked="true" strokeweight="0pt" strokecolor="#000000">
                <v:path arrowok="t"/>
              </v:shape>
            </v:group>
            <v:group style="position:absolute;left:11021;top:21515;width:7;height:2" coordorigin="11021,21515" coordsize="7,2">
              <v:shape style="position:absolute;left:11021;top:21515;width:7;height:2" coordorigin="11021,21515" coordsize="7,0" path="m11021,21515l11028,21515e" filled="false" stroked="true" strokeweight="0pt" strokecolor="#000000">
                <v:path arrowok="t"/>
              </v:shape>
            </v:group>
            <v:group style="position:absolute;left:11016;top:21515;width:16;height:2" coordorigin="11016,21515" coordsize="16,2">
              <v:shape style="position:absolute;left:11016;top:21515;width:16;height:2" coordorigin="11016,21515" coordsize="16,0" path="m11016,21515l11032,21515e" filled="false" stroked="true" strokeweight="0pt" strokecolor="#000000">
                <v:path arrowok="t"/>
              </v:shape>
            </v:group>
            <v:group style="position:absolute;left:11021;top:21515;width:12;height:2" coordorigin="11021,21515" coordsize="12,2">
              <v:shape style="position:absolute;left:11021;top:21515;width:12;height:2" coordorigin="11021,21515" coordsize="12,0" path="m11021,21515l11032,21515e" filled="false" stroked="true" strokeweight="0pt" strokecolor="#000000">
                <v:path arrowok="t"/>
              </v:shape>
            </v:group>
            <v:group style="position:absolute;left:11019;top:21515;width:14;height:2" coordorigin="11019,21515" coordsize="14,2">
              <v:shape style="position:absolute;left:11019;top:21515;width:14;height:2" coordorigin="11019,21515" coordsize="14,0" path="m11019,21515l11032,21515e" filled="false" stroked="true" strokeweight="0pt" strokecolor="#000000">
                <v:path arrowok="t"/>
              </v:shape>
            </v:group>
            <v:group style="position:absolute;left:11016;top:21515;width:16;height:2" coordorigin="11016,21515" coordsize="16,2">
              <v:shape style="position:absolute;left:11016;top:21515;width:16;height:2" coordorigin="11016,21515" coordsize="16,0" path="m11016,21515l11032,21515e" filled="false" stroked="true" strokeweight="0pt" strokecolor="#000000">
                <v:path arrowok="t"/>
              </v:shape>
            </v:group>
            <v:group style="position:absolute;left:11019;top:21515;width:14;height:2" coordorigin="11019,21515" coordsize="14,2">
              <v:shape style="position:absolute;left:11019;top:21515;width:14;height:2" coordorigin="11019,21515" coordsize="14,0" path="m11019,21515l11032,21515e" filled="false" stroked="true" strokeweight="0pt" strokecolor="#000000">
                <v:path arrowok="t"/>
              </v:shape>
            </v:group>
            <v:group style="position:absolute;left:11019;top:21515;width:14;height:2" coordorigin="11019,21515" coordsize="14,2">
              <v:shape style="position:absolute;left:11019;top:21515;width:14;height:2" coordorigin="11019,21515" coordsize="14,0" path="m11019,21515l11032,21515e" filled="false" stroked="true" strokeweight="0pt" strokecolor="#000000">
                <v:path arrowok="t"/>
              </v:shape>
            </v:group>
            <v:group style="position:absolute;left:11014;top:21515;width:23;height:3" coordorigin="11014,21515" coordsize="23,3">
              <v:shape style="position:absolute;left:11014;top:21515;width:23;height:3" coordorigin="11014,21515" coordsize="23,3" path="m11014,21517l11037,21517,11016,21515,11014,21517xe" filled="true" fillcolor="#000000" stroked="false">
                <v:path arrowok="t"/>
                <v:fill type="solid"/>
              </v:shape>
              <v:shape style="position:absolute;left:11014;top:21515;width:23;height:3" coordorigin="11014,21515" coordsize="23,3" path="m11016,21515l11037,21517,11032,21515,11016,21515xe" filled="true" fillcolor="#000000" stroked="false">
                <v:path arrowok="t"/>
                <v:fill type="solid"/>
              </v:shape>
            </v:group>
            <v:group style="position:absolute;left:11016;top:21515;width:21;height:3" coordorigin="11016,21515" coordsize="21,3">
              <v:shape style="position:absolute;left:11016;top:21515;width:21;height:3" coordorigin="11016,21515" coordsize="21,3" path="m11032,21515l11016,21515,11037,21517,11032,21515xe" filled="false" stroked="true" strokeweight="0pt" strokecolor="#000000">
                <v:path arrowok="t"/>
              </v:shape>
            </v:group>
            <v:group style="position:absolute;left:11014;top:21515;width:23;height:3" coordorigin="11014,21515" coordsize="23,3">
              <v:shape style="position:absolute;left:11014;top:21515;width:23;height:3" coordorigin="11014,21515" coordsize="23,3" path="m11016,21515l11037,21517,11014,21517,11016,21515xe" filled="false" stroked="true" strokeweight="0pt" strokecolor="#000000">
                <v:path arrowok="t"/>
              </v:shape>
            </v:group>
            <v:group style="position:absolute;left:11012;top:21517;width:28;height:2" coordorigin="11012,21517" coordsize="28,2">
              <v:shape style="position:absolute;left:11012;top:21517;width:28;height:2" coordorigin="11012,21517" coordsize="28,0" path="m11012,21517l11039,21517e" filled="false" stroked="true" strokeweight="0pt" strokecolor="#000000">
                <v:path arrowok="t"/>
              </v:shape>
            </v:group>
            <v:group style="position:absolute;left:11014;top:21517;width:25;height:2" coordorigin="11014,21517" coordsize="25,2">
              <v:shape style="position:absolute;left:11014;top:21517;width:25;height:2" coordorigin="11014,21517" coordsize="25,0" path="m11014,21517l11039,21517e" filled="false" stroked="true" strokeweight="0pt" strokecolor="#000000">
                <v:path arrowok="t"/>
              </v:shape>
            </v:group>
            <v:group style="position:absolute;left:11012;top:21517;width:28;height:2" coordorigin="11012,21517" coordsize="28,2">
              <v:shape style="position:absolute;left:11012;top:21517;width:28;height:2" coordorigin="11012,21517" coordsize="28,0" path="m11012,21517l11039,21517e" filled="false" stroked="true" strokeweight="0pt" strokecolor="#000000">
                <v:path arrowok="t"/>
              </v:shape>
            </v:group>
            <v:group style="position:absolute;left:11010;top:21518;width:32;height:2" coordorigin="11010,21518" coordsize="32,2">
              <v:shape style="position:absolute;left:11010;top:21518;width:32;height:2" coordorigin="11010,21518" coordsize="32,0" path="m11010,21518l11041,21518e" filled="false" stroked="true" strokeweight=".112803pt" strokecolor="#000000">
                <v:path arrowok="t"/>
              </v:shape>
            </v:group>
            <v:group style="position:absolute;left:11012;top:21517;width:30;height:3" coordorigin="11012,21517" coordsize="30,3">
              <v:shape style="position:absolute;left:11012;top:21517;width:30;height:3" coordorigin="11012,21517" coordsize="30,3" path="m11039,21517l11012,21517,11041,21519,11039,21517xe" filled="false" stroked="true" strokeweight="0pt" strokecolor="#000000">
                <v:path arrowok="t"/>
              </v:shape>
            </v:group>
            <v:group style="position:absolute;left:11010;top:21517;width:32;height:3" coordorigin="11010,21517" coordsize="32,3">
              <v:shape style="position:absolute;left:11010;top:21517;width:32;height:3" coordorigin="11010,21517" coordsize="32,3" path="m11012,21517l11041,21519,11010,21519,11012,21517xe" filled="false" stroked="true" strokeweight="0pt" strokecolor="#000000">
                <v:path arrowok="t"/>
              </v:shape>
            </v:group>
            <v:group style="position:absolute;left:11007;top:21519;width:34;height:2" coordorigin="11007,21519" coordsize="34,2">
              <v:shape style="position:absolute;left:11007;top:21519;width:34;height:2" coordorigin="11007,21519" coordsize="34,0" path="m11007,21519l11041,21519e" filled="false" stroked="true" strokeweight="0pt" strokecolor="#000000">
                <v:path arrowok="t"/>
              </v:shape>
            </v:group>
            <v:group style="position:absolute;left:11010;top:21519;width:32;height:2" coordorigin="11010,21519" coordsize="32,2">
              <v:shape style="position:absolute;left:11010;top:21519;width:32;height:2" coordorigin="11010,21519" coordsize="32,0" path="m11010,21519l11041,21519e" filled="false" stroked="true" strokeweight="0pt" strokecolor="#000000">
                <v:path arrowok="t"/>
              </v:shape>
            </v:group>
            <v:group style="position:absolute;left:11010;top:21519;width:32;height:2" coordorigin="11010,21519" coordsize="32,2">
              <v:shape style="position:absolute;left:11010;top:21519;width:32;height:2" coordorigin="11010,21519" coordsize="32,0" path="m11010,21519l11041,21519e" filled="false" stroked="true" strokeweight="0pt" strokecolor="#000000">
                <v:path arrowok="t"/>
              </v:shape>
            </v:group>
            <v:group style="position:absolute;left:11005;top:21520;width:39;height:2" coordorigin="11005,21520" coordsize="39,2">
              <v:shape style="position:absolute;left:11005;top:21520;width:39;height:2" coordorigin="11005,21520" coordsize="39,0" path="m11005,21520l11043,21520e" filled="false" stroked="true" strokeweight=".112803pt" strokecolor="#000000">
                <v:path arrowok="t"/>
              </v:shape>
            </v:group>
            <v:group style="position:absolute;left:11007;top:21519;width:37;height:3" coordorigin="11007,21519" coordsize="37,3">
              <v:shape style="position:absolute;left:11007;top:21519;width:37;height:3" coordorigin="11007,21519" coordsize="37,3" path="m11041,21519l11007,21519,11043,21521,11041,21519xe" filled="false" stroked="true" strokeweight="0pt" strokecolor="#000000">
                <v:path arrowok="t"/>
              </v:shape>
            </v:group>
            <v:group style="position:absolute;left:11005;top:21519;width:39;height:3" coordorigin="11005,21519" coordsize="39,3">
              <v:shape style="position:absolute;left:11005;top:21519;width:39;height:3" coordorigin="11005,21519" coordsize="39,3" path="m11007,21519l11043,21521,11005,21521,11007,21519xe" filled="false" stroked="true" strokeweight="0pt" strokecolor="#000000">
                <v:path arrowok="t"/>
              </v:shape>
            </v:group>
            <v:group style="position:absolute;left:11003;top:21522;width:43;height:2" coordorigin="11003,21522" coordsize="43,2">
              <v:shape style="position:absolute;left:11003;top:21522;width:43;height:2" coordorigin="11003,21522" coordsize="43,0" path="m11003,21522l11046,21522e" filled="false" stroked="true" strokeweight=".112803pt" strokecolor="#000000">
                <v:path arrowok="t"/>
              </v:shape>
            </v:group>
            <v:group style="position:absolute;left:11005;top:21521;width:41;height:3" coordorigin="11005,21521" coordsize="41,3">
              <v:shape style="position:absolute;left:11005;top:21521;width:41;height:3" coordorigin="11005,21521" coordsize="41,3" path="m11043,21521l11005,21521,11046,21524,11043,21521xe" filled="false" stroked="true" strokeweight="0pt" strokecolor="#000000">
                <v:path arrowok="t"/>
              </v:shape>
            </v:group>
            <v:group style="position:absolute;left:11003;top:21521;width:43;height:3" coordorigin="11003,21521" coordsize="43,3">
              <v:shape style="position:absolute;left:11003;top:21521;width:43;height:3" coordorigin="11003,21521" coordsize="43,3" path="m11005,21521l11046,21524,11003,21524,11005,21521xe" filled="false" stroked="true" strokeweight="0pt" strokecolor="#000000">
                <v:path arrowok="t"/>
              </v:shape>
            </v:group>
            <v:group style="position:absolute;left:11003;top:21525;width:46;height:2" coordorigin="11003,21525" coordsize="46,2">
              <v:shape style="position:absolute;left:11003;top:21525;width:46;height:2" coordorigin="11003,21525" coordsize="46,0" path="m11003,21525l11048,21525e" filled="false" stroked="true" strokeweight=".112803pt" strokecolor="#000000">
                <v:path arrowok="t"/>
              </v:shape>
            </v:group>
            <v:group style="position:absolute;left:11003;top:21524;width:46;height:3" coordorigin="11003,21524" coordsize="46,3">
              <v:shape style="position:absolute;left:11003;top:21524;width:46;height:3" coordorigin="11003,21524" coordsize="46,3" path="m11046,21524l11003,21524,11048,21526,11046,21524xe" filled="false" stroked="true" strokeweight="0pt" strokecolor="#000000">
                <v:path arrowok="t"/>
              </v:shape>
            </v:group>
            <v:group style="position:absolute;left:11003;top:21524;width:46;height:3" coordorigin="11003,21524" coordsize="46,3">
              <v:shape style="position:absolute;left:11003;top:21524;width:46;height:3" coordorigin="11003,21524" coordsize="46,3" path="m11003,21524l11048,21526,11003,21526,11003,21524xe" filled="false" stroked="true" strokeweight="0pt" strokecolor="#000000">
                <v:path arrowok="t"/>
              </v:shape>
            </v:group>
            <v:group style="position:absolute;left:11001;top:21527;width:48;height:2" coordorigin="11001,21527" coordsize="48,2">
              <v:shape style="position:absolute;left:11001;top:21527;width:48;height:2" coordorigin="11001,21527" coordsize="48,0" path="m11001,21527l11048,21527e" filled="false" stroked="true" strokeweight=".112803pt" strokecolor="#000000">
                <v:path arrowok="t"/>
              </v:shape>
            </v:group>
            <v:group style="position:absolute;left:11003;top:21526;width:46;height:3" coordorigin="11003,21526" coordsize="46,3">
              <v:shape style="position:absolute;left:11003;top:21526;width:46;height:3" coordorigin="11003,21526" coordsize="46,3" path="m11048,21526l11003,21526,11048,21528,11048,21526xe" filled="false" stroked="true" strokeweight="0pt" strokecolor="#000000">
                <v:path arrowok="t"/>
              </v:shape>
            </v:group>
            <v:group style="position:absolute;left:11001;top:21526;width:48;height:3" coordorigin="11001,21526" coordsize="48,3">
              <v:shape style="position:absolute;left:11001;top:21526;width:48;height:3" coordorigin="11001,21526" coordsize="48,3" path="m11003,21526l11048,21528,11001,21528,11003,21526xe" filled="false" stroked="true" strokeweight="0pt" strokecolor="#000000">
                <v:path arrowok="t"/>
              </v:shape>
            </v:group>
            <v:group style="position:absolute;left:11001;top:21529;width:50;height:2" coordorigin="11001,21529" coordsize="50,2">
              <v:shape style="position:absolute;left:11001;top:21529;width:50;height:2" coordorigin="11001,21529" coordsize="50,0" path="m11001,21529l11050,21529e" filled="false" stroked="true" strokeweight=".112803pt" strokecolor="#000000">
                <v:path arrowok="t"/>
              </v:shape>
            </v:group>
            <v:group style="position:absolute;left:11001;top:21528;width:50;height:3" coordorigin="11001,21528" coordsize="50,3">
              <v:shape style="position:absolute;left:11001;top:21528;width:50;height:3" coordorigin="11001,21528" coordsize="50,3" path="m11048,21528l11001,21528,11050,21530,11048,21528xe" filled="false" stroked="true" strokeweight="0pt" strokecolor="#000000">
                <v:path arrowok="t"/>
              </v:shape>
            </v:group>
            <v:group style="position:absolute;left:11001;top:21528;width:50;height:3" coordorigin="11001,21528" coordsize="50,3">
              <v:shape style="position:absolute;left:11001;top:21528;width:50;height:3" coordorigin="11001,21528" coordsize="50,3" path="m11001,21528l11050,21530,11001,21530,11001,21528xe" filled="false" stroked="true" strokeweight="0pt" strokecolor="#000000">
                <v:path arrowok="t"/>
              </v:shape>
            </v:group>
            <v:group style="position:absolute;left:10998;top:21531;width:52;height:2" coordorigin="10998,21531" coordsize="52,2">
              <v:shape style="position:absolute;left:10998;top:21531;width:52;height:2" coordorigin="10998,21531" coordsize="52,0" path="m10998,21531l11050,21531e" filled="false" stroked="true" strokeweight=".112803pt" strokecolor="#000000">
                <v:path arrowok="t"/>
              </v:shape>
            </v:group>
            <v:group style="position:absolute;left:11001;top:21530;width:50;height:3" coordorigin="11001,21530" coordsize="50,3">
              <v:shape style="position:absolute;left:11001;top:21530;width:50;height:3" coordorigin="11001,21530" coordsize="50,3" path="m11050,21530l11001,21530,11050,21533,11050,21530xe" filled="false" stroked="true" strokeweight="0pt" strokecolor="#000000">
                <v:path arrowok="t"/>
              </v:shape>
            </v:group>
            <v:group style="position:absolute;left:10998;top:21530;width:52;height:3" coordorigin="10998,21530" coordsize="52,3">
              <v:shape style="position:absolute;left:10998;top:21530;width:52;height:3" coordorigin="10998,21530" coordsize="52,3" path="m11001,21530l11050,21533,10998,21533,11001,21530xe" filled="false" stroked="true" strokeweight="0pt" strokecolor="#000000">
                <v:path arrowok="t"/>
              </v:shape>
            </v:group>
            <v:group style="position:absolute;left:10998;top:21534;width:52;height:2" coordorigin="10998,21534" coordsize="52,2">
              <v:shape style="position:absolute;left:10998;top:21534;width:52;height:2" coordorigin="10998,21534" coordsize="52,0" path="m10998,21534l11050,21534e" filled="false" stroked="true" strokeweight=".112803pt" strokecolor="#000000">
                <v:path arrowok="t"/>
              </v:shape>
            </v:group>
            <v:group style="position:absolute;left:10998;top:21533;width:52;height:3" coordorigin="10998,21533" coordsize="52,3">
              <v:shape style="position:absolute;left:10998;top:21533;width:52;height:3" coordorigin="10998,21533" coordsize="52,3" path="m11050,21533l10998,21533,11050,21535,11050,21533xe" filled="false" stroked="true" strokeweight="0pt" strokecolor="#000000">
                <v:path arrowok="t"/>
              </v:shape>
            </v:group>
            <v:group style="position:absolute;left:10998;top:21533;width:52;height:3" coordorigin="10998,21533" coordsize="52,3">
              <v:shape style="position:absolute;left:10998;top:21533;width:52;height:3" coordorigin="10998,21533" coordsize="52,3" path="m10998,21533l11050,21535,10998,21535,10998,21533xe" filled="false" stroked="true" strokeweight="0pt" strokecolor="#000000">
                <v:path arrowok="t"/>
              </v:shape>
            </v:group>
            <v:group style="position:absolute;left:10998;top:21536;width:52;height:2" coordorigin="10998,21536" coordsize="52,2">
              <v:shape style="position:absolute;left:10998;top:21536;width:52;height:2" coordorigin="10998,21536" coordsize="52,0" path="m10998,21536l11050,21536e" filled="false" stroked="true" strokeweight=".112803pt" strokecolor="#000000">
                <v:path arrowok="t"/>
              </v:shape>
            </v:group>
            <v:group style="position:absolute;left:10998;top:21535;width:52;height:3" coordorigin="10998,21535" coordsize="52,3">
              <v:shape style="position:absolute;left:10998;top:21535;width:52;height:3" coordorigin="10998,21535" coordsize="52,3" path="m11050,21535l10998,21535,11050,21537,11050,21535xe" filled="false" stroked="true" strokeweight="0pt" strokecolor="#000000">
                <v:path arrowok="t"/>
              </v:shape>
            </v:group>
            <v:group style="position:absolute;left:10998;top:21535;width:52;height:3" coordorigin="10998,21535" coordsize="52,3">
              <v:shape style="position:absolute;left:10998;top:21535;width:52;height:3" coordorigin="10998,21535" coordsize="52,3" path="m10998,21535l11050,21537,10998,21537,10998,21535xe" filled="false" stroked="true" strokeweight="0pt" strokecolor="#000000">
                <v:path arrowok="t"/>
              </v:shape>
            </v:group>
            <v:group style="position:absolute;left:10998;top:21538;width:55;height:2" coordorigin="10998,21538" coordsize="55,2">
              <v:shape style="position:absolute;left:10998;top:21538;width:55;height:2" coordorigin="10998,21538" coordsize="55,0" path="m10998,21538l11052,21538e" filled="false" stroked="true" strokeweight=".112803pt" strokecolor="#000000">
                <v:path arrowok="t"/>
              </v:shape>
            </v:group>
            <v:group style="position:absolute;left:10998;top:21537;width:55;height:3" coordorigin="10998,21537" coordsize="55,3">
              <v:shape style="position:absolute;left:10998;top:21537;width:55;height:3" coordorigin="10998,21537" coordsize="55,3" path="m11050,21537l10998,21537,11052,21539,11050,21537xe" filled="false" stroked="true" strokeweight="0pt" strokecolor="#000000">
                <v:path arrowok="t"/>
              </v:shape>
            </v:group>
            <v:group style="position:absolute;left:10998;top:21537;width:55;height:3" coordorigin="10998,21537" coordsize="55,3">
              <v:shape style="position:absolute;left:10998;top:21537;width:55;height:3" coordorigin="10998,21537" coordsize="55,3" path="m10998,21537l11052,21539,10998,21539,10998,21537xe" filled="false" stroked="true" strokeweight="0pt" strokecolor="#000000">
                <v:path arrowok="t"/>
              </v:shape>
            </v:group>
            <v:group style="position:absolute;left:10998;top:21542;width:55;height:2" coordorigin="10998,21542" coordsize="55,2">
              <v:shape style="position:absolute;left:10998;top:21542;width:55;height:2" coordorigin="10998,21542" coordsize="55,0" path="m10998,21542l11052,21542e" filled="false" stroked="true" strokeweight=".225606pt" strokecolor="#000000">
                <v:path arrowok="t"/>
              </v:shape>
            </v:group>
            <v:group style="position:absolute;left:10998;top:21539;width:55;height:5" coordorigin="10998,21539" coordsize="55,5">
              <v:shape style="position:absolute;left:10998;top:21539;width:55;height:5" coordorigin="10998,21539" coordsize="55,5" path="m11052,21539l10998,21539,11050,21544,11052,21539xe" filled="false" stroked="true" strokeweight="0pt" strokecolor="#000000">
                <v:path arrowok="t"/>
              </v:shape>
            </v:group>
            <v:group style="position:absolute;left:10998;top:21539;width:52;height:5" coordorigin="10998,21539" coordsize="52,5">
              <v:shape style="position:absolute;left:10998;top:21539;width:52;height:5" coordorigin="10998,21539" coordsize="52,5" path="m10998,21539l11050,21544,10998,21544,10998,21539xe" filled="false" stroked="true" strokeweight="0pt" strokecolor="#000000">
                <v:path arrowok="t"/>
              </v:shape>
            </v:group>
            <v:group style="position:absolute;left:10998;top:21545;width:52;height:2" coordorigin="10998,21545" coordsize="52,2">
              <v:shape style="position:absolute;left:10998;top:21545;width:52;height:2" coordorigin="10998,21545" coordsize="52,0" path="m10998,21545l11050,21545e" filled="false" stroked="true" strokeweight=".112803pt" strokecolor="#000000">
                <v:path arrowok="t"/>
              </v:shape>
            </v:group>
            <v:group style="position:absolute;left:10998;top:21544;width:52;height:3" coordorigin="10998,21544" coordsize="52,3">
              <v:shape style="position:absolute;left:10998;top:21544;width:52;height:3" coordorigin="10998,21544" coordsize="52,3" path="m11050,21544l10998,21544,11050,21546,11050,21544xe" filled="false" stroked="true" strokeweight="0pt" strokecolor="#000000">
                <v:path arrowok="t"/>
              </v:shape>
            </v:group>
            <v:group style="position:absolute;left:10998;top:21544;width:52;height:3" coordorigin="10998,21544" coordsize="52,3">
              <v:shape style="position:absolute;left:10998;top:21544;width:52;height:3" coordorigin="10998,21544" coordsize="52,3" path="m10998,21544l11050,21546,10998,21546,10998,21544xe" filled="false" stroked="true" strokeweight="0pt" strokecolor="#000000">
                <v:path arrowok="t"/>
              </v:shape>
            </v:group>
            <v:group style="position:absolute;left:10998;top:21547;width:52;height:2" coordorigin="10998,21547" coordsize="52,2">
              <v:shape style="position:absolute;left:10998;top:21547;width:52;height:2" coordorigin="10998,21547" coordsize="52,0" path="m10998,21547l11050,21547e" filled="false" stroked="true" strokeweight=".112803pt" strokecolor="#000000">
                <v:path arrowok="t"/>
              </v:shape>
            </v:group>
            <v:group style="position:absolute;left:10998;top:21546;width:52;height:3" coordorigin="10998,21546" coordsize="52,3">
              <v:shape style="position:absolute;left:10998;top:21546;width:52;height:3" coordorigin="10998,21546" coordsize="52,3" path="m11050,21546l10998,21546,11050,21548,11050,21546xe" filled="false" stroked="true" strokeweight="0pt" strokecolor="#000000">
                <v:path arrowok="t"/>
              </v:shape>
            </v:group>
            <v:group style="position:absolute;left:10998;top:21546;width:52;height:3" coordorigin="10998,21546" coordsize="52,3">
              <v:shape style="position:absolute;left:10998;top:21546;width:52;height:3" coordorigin="10998,21546" coordsize="52,3" path="m10998,21546l11050,21548,10998,21548,10998,21546xe" filled="false" stroked="true" strokeweight="0pt" strokecolor="#000000">
                <v:path arrowok="t"/>
              </v:shape>
            </v:group>
            <v:group style="position:absolute;left:10998;top:21549;width:52;height:2" coordorigin="10998,21549" coordsize="52,2">
              <v:shape style="position:absolute;left:10998;top:21549;width:52;height:2" coordorigin="10998,21549" coordsize="52,0" path="m10998,21549l11050,21549e" filled="false" stroked="true" strokeweight=".112803pt" strokecolor="#000000">
                <v:path arrowok="t"/>
              </v:shape>
            </v:group>
            <v:group style="position:absolute;left:10998;top:21548;width:52;height:3" coordorigin="10998,21548" coordsize="52,3">
              <v:shape style="position:absolute;left:10998;top:21548;width:52;height:3" coordorigin="10998,21548" coordsize="52,3" path="m11050,21548l10998,21548,11050,21551,11050,21548xe" filled="false" stroked="true" strokeweight="0pt" strokecolor="#000000">
                <v:path arrowok="t"/>
              </v:shape>
            </v:group>
            <v:group style="position:absolute;left:10998;top:21548;width:52;height:3" coordorigin="10998,21548" coordsize="52,3">
              <v:shape style="position:absolute;left:10998;top:21548;width:52;height:3" coordorigin="10998,21548" coordsize="52,3" path="m10998,21548l11050,21551,11001,21551,10998,21548xe" filled="false" stroked="true" strokeweight="0pt" strokecolor="#000000">
                <v:path arrowok="t"/>
              </v:shape>
            </v:group>
            <v:group style="position:absolute;left:11001;top:21552;width:50;height:2" coordorigin="11001,21552" coordsize="50,2">
              <v:shape style="position:absolute;left:11001;top:21552;width:50;height:2" coordorigin="11001,21552" coordsize="50,0" path="m11001,21552l11050,21552e" filled="false" stroked="true" strokeweight=".112803pt" strokecolor="#000000">
                <v:path arrowok="t"/>
              </v:shape>
            </v:group>
            <v:group style="position:absolute;left:11001;top:21551;width:50;height:3" coordorigin="11001,21551" coordsize="50,3">
              <v:shape style="position:absolute;left:11001;top:21551;width:50;height:3" coordorigin="11001,21551" coordsize="50,3" path="m11050,21551l11001,21551,11048,21553,11050,21551xe" filled="false" stroked="true" strokeweight="0pt" strokecolor="#000000">
                <v:path arrowok="t"/>
              </v:shape>
            </v:group>
            <v:group style="position:absolute;left:11001;top:21551;width:48;height:3" coordorigin="11001,21551" coordsize="48,3">
              <v:shape style="position:absolute;left:11001;top:21551;width:48;height:3" coordorigin="11001,21551" coordsize="48,3" path="m11001,21551l11048,21553,11001,21553,11001,21551xe" filled="false" stroked="true" strokeweight="0pt" strokecolor="#000000">
                <v:path arrowok="t"/>
              </v:shape>
            </v:group>
            <v:group style="position:absolute;left:11001;top:21554;width:48;height:2" coordorigin="11001,21554" coordsize="48,2">
              <v:shape style="position:absolute;left:11001;top:21554;width:48;height:2" coordorigin="11001,21554" coordsize="48,0" path="m11001,21554l11048,21554e" filled="false" stroked="true" strokeweight=".112803pt" strokecolor="#000000">
                <v:path arrowok="t"/>
              </v:shape>
            </v:group>
            <v:group style="position:absolute;left:11001;top:21553;width:48;height:3" coordorigin="11001,21553" coordsize="48,3">
              <v:shape style="position:absolute;left:11001;top:21553;width:48;height:3" coordorigin="11001,21553" coordsize="48,3" path="m11048,21553l11001,21553,11048,21555,11048,21553xe" filled="false" stroked="true" strokeweight="0pt" strokecolor="#000000">
                <v:path arrowok="t"/>
              </v:shape>
            </v:group>
            <v:group style="position:absolute;left:11001;top:21553;width:48;height:3" coordorigin="11001,21553" coordsize="48,3">
              <v:shape style="position:absolute;left:11001;top:21553;width:48;height:3" coordorigin="11001,21553" coordsize="48,3" path="m11001,21553l11048,21555,11003,21555,11001,21553xe" filled="false" stroked="true" strokeweight="0pt" strokecolor="#000000">
                <v:path arrowok="t"/>
              </v:shape>
            </v:group>
            <v:group style="position:absolute;left:11003;top:21556;width:46;height:2" coordorigin="11003,21556" coordsize="46,2">
              <v:shape style="position:absolute;left:11003;top:21556;width:46;height:2" coordorigin="11003,21556" coordsize="46,0" path="m11003,21556l11048,21556e" filled="false" stroked="true" strokeweight=".112803pt" strokecolor="#000000">
                <v:path arrowok="t"/>
              </v:shape>
            </v:group>
            <v:group style="position:absolute;left:11003;top:21555;width:46;height:3" coordorigin="11003,21555" coordsize="46,3">
              <v:shape style="position:absolute;left:11003;top:21555;width:46;height:3" coordorigin="11003,21555" coordsize="46,3" path="m11048,21555l11003,21555,11046,21557,11048,21555xe" filled="false" stroked="true" strokeweight="0pt" strokecolor="#000000">
                <v:path arrowok="t"/>
              </v:shape>
            </v:group>
            <v:group style="position:absolute;left:11003;top:21555;width:43;height:3" coordorigin="11003,21555" coordsize="43,3">
              <v:shape style="position:absolute;left:11003;top:21555;width:43;height:3" coordorigin="11003,21555" coordsize="43,3" path="m11003,21555l11046,21557,11003,21557,11003,21555xe" filled="false" stroked="true" strokeweight="0pt" strokecolor="#000000">
                <v:path arrowok="t"/>
              </v:shape>
            </v:group>
            <v:group style="position:absolute;left:11003;top:21559;width:43;height:2" coordorigin="11003,21559" coordsize="43,2">
              <v:shape style="position:absolute;left:11003;top:21559;width:43;height:2" coordorigin="11003,21559" coordsize="43,0" path="m11003,21559l11046,21559e" filled="false" stroked="true" strokeweight=".112803pt" strokecolor="#000000">
                <v:path arrowok="t"/>
              </v:shape>
            </v:group>
            <v:group style="position:absolute;left:11003;top:21557;width:43;height:3" coordorigin="11003,21557" coordsize="43,3">
              <v:shape style="position:absolute;left:11003;top:21557;width:43;height:3" coordorigin="11003,21557" coordsize="43,3" path="m11046,21557l11003,21557,11043,21560,11046,21557xe" filled="false" stroked="true" strokeweight="0pt" strokecolor="#000000">
                <v:path arrowok="t"/>
              </v:shape>
            </v:group>
            <v:group style="position:absolute;left:11003;top:21557;width:41;height:3" coordorigin="11003,21557" coordsize="41,3">
              <v:shape style="position:absolute;left:11003;top:21557;width:41;height:3" coordorigin="11003,21557" coordsize="41,3" path="m11003,21557l11043,21560,11005,21560,11003,21557xe" filled="false" stroked="true" strokeweight="0pt" strokecolor="#000000">
                <v:path arrowok="t"/>
              </v:shape>
            </v:group>
            <v:group style="position:absolute;left:11005;top:21560;width:39;height:2" coordorigin="11005,21560" coordsize="39,2">
              <v:shape style="position:absolute;left:11005;top:21560;width:39;height:2" coordorigin="11005,21560" coordsize="39,0" path="m11005,21560l11043,21560e" filled="false" stroked="true" strokeweight="0pt" strokecolor="#000000">
                <v:path arrowok="t"/>
              </v:shape>
            </v:group>
            <v:group style="position:absolute;left:11005;top:21560;width:39;height:2" coordorigin="11005,21560" coordsize="39,2">
              <v:shape style="position:absolute;left:11005;top:21560;width:39;height:2" coordorigin="11005,21560" coordsize="39,0" path="m11005,21560l11043,21560e" filled="false" stroked="true" strokeweight="0pt" strokecolor="#000000">
                <v:path arrowok="t"/>
              </v:shape>
            </v:group>
            <v:group style="position:absolute;left:11005;top:21560;width:37;height:2" coordorigin="11005,21560" coordsize="37,2">
              <v:shape style="position:absolute;left:11005;top:21560;width:37;height:2" coordorigin="11005,21560" coordsize="37,0" path="m11005,21560l11041,21560e" filled="false" stroked="true" strokeweight="0pt" strokecolor="#000000">
                <v:path arrowok="t"/>
              </v:shape>
            </v:group>
            <v:group style="position:absolute;left:11007;top:21561;width:34;height:2" coordorigin="11007,21561" coordsize="34,2">
              <v:shape style="position:absolute;left:11007;top:21561;width:34;height:2" coordorigin="11007,21561" coordsize="34,0" path="m11007,21561l11041,21561e" filled="false" stroked="true" strokeweight=".112803pt" strokecolor="#000000">
                <v:path arrowok="t"/>
              </v:shape>
            </v:group>
            <v:group style="position:absolute;left:11007;top:21560;width:34;height:3" coordorigin="11007,21560" coordsize="34,3">
              <v:shape style="position:absolute;left:11007;top:21560;width:34;height:3" coordorigin="11007,21560" coordsize="34,3" path="m11041,21560l11007,21560,11041,21562,11041,21560xe" filled="false" stroked="true" strokeweight="0pt" strokecolor="#000000">
                <v:path arrowok="t"/>
              </v:shape>
            </v:group>
            <v:group style="position:absolute;left:11007;top:21560;width:34;height:3" coordorigin="11007,21560" coordsize="34,3">
              <v:shape style="position:absolute;left:11007;top:21560;width:34;height:3" coordorigin="11007,21560" coordsize="34,3" path="m11007,21560l11041,21562,11010,21562,11007,21560xe" filled="false" stroked="true" strokeweight="0pt" strokecolor="#000000">
                <v:path arrowok="t"/>
              </v:shape>
            </v:group>
            <v:group style="position:absolute;left:11010;top:21563;width:32;height:2" coordorigin="11010,21563" coordsize="32,2">
              <v:shape style="position:absolute;left:11010;top:21563;width:32;height:2" coordorigin="11010,21563" coordsize="32,0" path="m11010,21563l11041,21563e" filled="false" stroked="true" strokeweight=".112803pt" strokecolor="#000000">
                <v:path arrowok="t"/>
              </v:shape>
            </v:group>
            <v:group style="position:absolute;left:11010;top:21562;width:32;height:3" coordorigin="11010,21562" coordsize="32,3">
              <v:shape style="position:absolute;left:11010;top:21562;width:32;height:3" coordorigin="11010,21562" coordsize="32,3" path="m11041,21562l11010,21562,11039,21564,11041,21562xe" filled="false" stroked="true" strokeweight="0pt" strokecolor="#000000">
                <v:path arrowok="t"/>
              </v:shape>
            </v:group>
            <v:group style="position:absolute;left:11010;top:21562;width:30;height:3" coordorigin="11010,21562" coordsize="30,3">
              <v:shape style="position:absolute;left:11010;top:21562;width:30;height:3" coordorigin="11010,21562" coordsize="30,3" path="m11010,21562l11039,21564,11012,21564,11010,21562xe" filled="false" stroked="true" strokeweight="0pt" strokecolor="#000000">
                <v:path arrowok="t"/>
              </v:shape>
            </v:group>
            <v:group style="position:absolute;left:11012;top:21564;width:28;height:2" coordorigin="11012,21564" coordsize="28,2">
              <v:shape style="position:absolute;left:11012;top:21564;width:28;height:2" coordorigin="11012,21564" coordsize="28,0" path="m11012,21564l11039,21564e" filled="false" stroked="true" strokeweight="0pt" strokecolor="#000000">
                <v:path arrowok="t"/>
              </v:shape>
            </v:group>
            <v:group style="position:absolute;left:11012;top:21564;width:28;height:2" coordorigin="11012,21564" coordsize="28,2">
              <v:shape style="position:absolute;left:11012;top:21564;width:28;height:2" coordorigin="11012,21564" coordsize="28,0" path="m11012,21564l11039,21564e" filled="false" stroked="true" strokeweight="0pt" strokecolor="#000000">
                <v:path arrowok="t"/>
              </v:shape>
            </v:group>
            <v:group style="position:absolute;left:11012;top:21564;width:25;height:2" coordorigin="11012,21564" coordsize="25,2">
              <v:shape style="position:absolute;left:11012;top:21564;width:25;height:2" coordorigin="11012,21564" coordsize="25,0" path="m11012,21564l11037,21564e" filled="false" stroked="true" strokeweight="0pt" strokecolor="#000000">
                <v:path arrowok="t"/>
              </v:shape>
            </v:group>
            <v:group style="position:absolute;left:11014;top:21564;width:23;height:3" coordorigin="11014,21564" coordsize="23,3">
              <v:shape style="position:absolute;left:11014;top:21564;width:23;height:3" coordorigin="11014,21564" coordsize="23,3" path="m11014,21564l11032,21566,11037,21564,11014,21564xe" filled="true" fillcolor="#000000" stroked="false">
                <v:path arrowok="t"/>
                <v:fill type="solid"/>
              </v:shape>
              <v:shape style="position:absolute;left:11014;top:21564;width:23;height:3" coordorigin="11014,21564" coordsize="23,3" path="m11014,21564l11016,21566,11032,21566,11014,21564xe" filled="true" fillcolor="#000000" stroked="false">
                <v:path arrowok="t"/>
                <v:fill type="solid"/>
              </v:shape>
            </v:group>
            <v:group style="position:absolute;left:11014;top:21564;width:23;height:3" coordorigin="11014,21564" coordsize="23,3">
              <v:shape style="position:absolute;left:11014;top:21564;width:23;height:3" coordorigin="11014,21564" coordsize="23,3" path="m11037,21564l11014,21564,11032,21566,11037,21564xe" filled="false" stroked="true" strokeweight="0pt" strokecolor="#000000">
                <v:path arrowok="t"/>
              </v:shape>
            </v:group>
            <v:group style="position:absolute;left:11014;top:21564;width:19;height:3" coordorigin="11014,21564" coordsize="19,3">
              <v:shape style="position:absolute;left:11014;top:21564;width:19;height:3" coordorigin="11014,21564" coordsize="19,3" path="m11014,21564l11032,21566,11016,21566,11014,21564xe" filled="false" stroked="true" strokeweight="0pt" strokecolor="#000000">
                <v:path arrowok="t"/>
              </v:shape>
            </v:group>
            <v:group style="position:absolute;left:11016;top:21566;width:16;height:2" coordorigin="11016,21566" coordsize="16,2">
              <v:shape style="position:absolute;left:11016;top:21566;width:16;height:2" coordorigin="11016,21566" coordsize="16,0" path="m11016,21566l11032,21566e" filled="false" stroked="true" strokeweight="0pt" strokecolor="#000000">
                <v:path arrowok="t"/>
              </v:shape>
            </v:group>
            <v:group style="position:absolute;left:11016;top:21566;width:16;height:2" coordorigin="11016,21566" coordsize="16,2">
              <v:shape style="position:absolute;left:11016;top:21566;width:16;height:2" coordorigin="11016,21566" coordsize="16,0" path="m11016,21566l11032,21566e" filled="false" stroked="true" strokeweight="0pt" strokecolor="#000000">
                <v:path arrowok="t"/>
              </v:shape>
            </v:group>
            <v:group style="position:absolute;left:11016;top:21566;width:16;height:2" coordorigin="11016,21566" coordsize="16,2">
              <v:shape style="position:absolute;left:11016;top:21566;width:16;height:2" coordorigin="11016,21566" coordsize="16,0" path="m11016,21566l11032,21566e" filled="false" stroked="true" strokeweight="0pt" strokecolor="#000000">
                <v:path arrowok="t"/>
              </v:shape>
            </v:group>
            <v:group style="position:absolute;left:11019;top:21566;width:10;height:2" coordorigin="11019,21566" coordsize="10,2">
              <v:shape style="position:absolute;left:11019;top:21566;width:10;height:2" coordorigin="11019,21566" coordsize="10,0" path="m11019,21566l11028,21566e" filled="false" stroked="true" strokeweight="0pt" strokecolor="#000000">
                <v:path arrowok="t"/>
              </v:shape>
            </v:group>
            <v:group style="position:absolute;left:11019;top:21566;width:10;height:2" coordorigin="11019,21566" coordsize="10,2">
              <v:shape style="position:absolute;left:11019;top:21566;width:10;height:2" coordorigin="11019,21566" coordsize="10,0" path="m11019,21566l11028,21566e" filled="false" stroked="true" strokeweight="0pt" strokecolor="#000000">
                <v:path arrowok="t"/>
              </v:shape>
            </v:group>
            <v:group style="position:absolute;left:11021;top:21566;width:7;height:2" coordorigin="11021,21566" coordsize="7,2">
              <v:shape style="position:absolute;left:11021;top:21566;width:7;height:2" coordorigin="11021,21566" coordsize="7,0" path="m11021,21566l11028,21566e" filled="false" stroked="true" strokeweight="0pt" strokecolor="#000000">
                <v:path arrowok="t"/>
              </v:shape>
            </v:group>
            <v:group style="position:absolute;left:11019;top:21566;width:14;height:2" coordorigin="11019,21566" coordsize="14,2">
              <v:shape style="position:absolute;left:11019;top:21566;width:14;height:2" coordorigin="11019,21566" coordsize="14,0" path="m11019,21566l11032,21566e" filled="false" stroked="true" strokeweight="0pt" strokecolor="#000000">
                <v:path arrowok="t"/>
              </v:shape>
            </v:group>
            <v:group style="position:absolute;left:11019;top:21566;width:14;height:2" coordorigin="11019,21566" coordsize="14,2">
              <v:shape style="position:absolute;left:11019;top:21566;width:14;height:2" coordorigin="11019,21566" coordsize="14,0" path="m11019,21566l11032,21566e" filled="false" stroked="true" strokeweight="0pt" strokecolor="#000000">
                <v:path arrowok="t"/>
              </v:shape>
            </v:group>
            <v:group style="position:absolute;left:10646;top:22733;width:7;height:2" coordorigin="10646,22733" coordsize="7,2">
              <v:shape style="position:absolute;left:10646;top:22733;width:7;height:2" coordorigin="10646,22733" coordsize="7,0" path="m10646,22733l10653,22733e" filled="false" stroked="true" strokeweight="0pt" strokecolor="#000000">
                <v:path arrowok="t"/>
              </v:shape>
            </v:group>
            <v:group style="position:absolute;left:10646;top:22733;width:7;height:2" coordorigin="10646,22733" coordsize="7,2">
              <v:shape style="position:absolute;left:10646;top:22733;width:7;height:2" coordorigin="10646,22733" coordsize="7,0" path="m10646,22733l10653,22733e" filled="false" stroked="true" strokeweight="0pt" strokecolor="#000000">
                <v:path arrowok="t"/>
              </v:shape>
            </v:group>
            <v:group style="position:absolute;left:10644;top:22733;width:12;height:2" coordorigin="10644,22733" coordsize="12,2">
              <v:shape style="position:absolute;left:10644;top:22733;width:12;height:2" coordorigin="10644,22733" coordsize="12,0" path="m10644,22733l10655,22733e" filled="false" stroked="true" strokeweight="0pt" strokecolor="#000000">
                <v:path arrowok="t"/>
              </v:shape>
            </v:group>
            <v:group style="position:absolute;left:10646;top:22733;width:10;height:2" coordorigin="10646,22733" coordsize="10,2">
              <v:shape style="position:absolute;left:10646;top:22733;width:10;height:2" coordorigin="10646,22733" coordsize="10,0" path="m10646,22733l10655,22733e" filled="false" stroked="true" strokeweight="0pt" strokecolor="#000000">
                <v:path arrowok="t"/>
              </v:shape>
            </v:group>
            <v:group style="position:absolute;left:10644;top:22733;width:12;height:2" coordorigin="10644,22733" coordsize="12,2">
              <v:shape style="position:absolute;left:10644;top:22733;width:12;height:2" coordorigin="10644,22733" coordsize="12,0" path="m10644,22733l10655,22733e" filled="false" stroked="true" strokeweight="0pt" strokecolor="#000000">
                <v:path arrowok="t"/>
              </v:shape>
            </v:group>
            <v:group style="position:absolute;left:10642;top:22733;width:16;height:3" coordorigin="10642,22733" coordsize="16,3">
              <v:shape style="position:absolute;left:10642;top:22733;width:16;height:3" coordorigin="10642,22733" coordsize="16,3" path="m10642,22735l10658,22735,10644,22733,10642,22735xe" filled="true" fillcolor="#000000" stroked="false">
                <v:path arrowok="t"/>
                <v:fill type="solid"/>
              </v:shape>
              <v:shape style="position:absolute;left:10642;top:22733;width:16;height:3" coordorigin="10642,22733" coordsize="16,3" path="m10644,22733l10658,22735,10655,22733,10644,22733xe" filled="true" fillcolor="#000000" stroked="false">
                <v:path arrowok="t"/>
                <v:fill type="solid"/>
              </v:shape>
            </v:group>
            <v:group style="position:absolute;left:10644;top:22733;width:14;height:3" coordorigin="10644,22733" coordsize="14,3">
              <v:shape style="position:absolute;left:10644;top:22733;width:14;height:3" coordorigin="10644,22733" coordsize="14,3" path="m10655,22733l10644,22733,10658,22735,10655,22733xe" filled="false" stroked="true" strokeweight="0pt" strokecolor="#000000">
                <v:path arrowok="t"/>
              </v:shape>
            </v:group>
            <v:group style="position:absolute;left:10642;top:22733;width:16;height:3" coordorigin="10642,22733" coordsize="16,3">
              <v:shape style="position:absolute;left:10642;top:22733;width:16;height:3" coordorigin="10642,22733" coordsize="16,3" path="m10644,22733l10658,22735,10642,22735,10644,22733xe" filled="false" stroked="true" strokeweight="0pt" strokecolor="#000000">
                <v:path arrowok="t"/>
              </v:shape>
            </v:group>
            <v:group style="position:absolute;left:10640;top:22735;width:21;height:2" coordorigin="10640,22735" coordsize="21,2">
              <v:shape style="position:absolute;left:10640;top:22735;width:21;height:2" coordorigin="10640,22735" coordsize="21,0" path="m10640,22735l10660,22735e" filled="false" stroked="true" strokeweight="0pt" strokecolor="#000000">
                <v:path arrowok="t"/>
              </v:shape>
            </v:group>
            <v:group style="position:absolute;left:10642;top:22735;width:19;height:2" coordorigin="10642,22735" coordsize="19,2">
              <v:shape style="position:absolute;left:10642;top:22735;width:19;height:2" coordorigin="10642,22735" coordsize="19,0" path="m10642,22735l10660,22735e" filled="false" stroked="true" strokeweight="0pt" strokecolor="#000000">
                <v:path arrowok="t"/>
              </v:shape>
            </v:group>
            <v:group style="position:absolute;left:10640;top:22735;width:21;height:2" coordorigin="10640,22735" coordsize="21,2">
              <v:shape style="position:absolute;left:10640;top:22735;width:21;height:2" coordorigin="10640,22735" coordsize="21,0" path="m10640,22735l10660,22735e" filled="false" stroked="true" strokeweight="0pt" strokecolor="#000000">
                <v:path arrowok="t"/>
              </v:shape>
            </v:group>
            <v:group style="position:absolute;left:10637;top:22735;width:25;height:2" coordorigin="10637,22735" coordsize="25,2">
              <v:shape style="position:absolute;left:10637;top:22735;width:25;height:2" coordorigin="10637,22735" coordsize="25,0" path="m10637,22735l10662,22735e" filled="false" stroked="true" strokeweight="0pt" strokecolor="#000000">
                <v:path arrowok="t"/>
              </v:shape>
            </v:group>
            <v:group style="position:absolute;left:10640;top:22735;width:23;height:2" coordorigin="10640,22735" coordsize="23,2">
              <v:shape style="position:absolute;left:10640;top:22735;width:23;height:2" coordorigin="10640,22735" coordsize="23,0" path="m10640,22735l10662,22735e" filled="false" stroked="true" strokeweight="0pt" strokecolor="#000000">
                <v:path arrowok="t"/>
              </v:shape>
            </v:group>
            <v:group style="position:absolute;left:10637;top:22735;width:25;height:2" coordorigin="10637,22735" coordsize="25,2">
              <v:shape style="position:absolute;left:10637;top:22735;width:25;height:2" coordorigin="10637,22735" coordsize="25,0" path="m10637,22735l10662,22735e" filled="false" stroked="true" strokeweight="0pt" strokecolor="#000000">
                <v:path arrowok="t"/>
              </v:shape>
            </v:group>
            <v:group style="position:absolute;left:10635;top:22736;width:30;height:2" coordorigin="10635,22736" coordsize="30,2">
              <v:shape style="position:absolute;left:10635;top:22736;width:30;height:2" coordorigin="10635,22736" coordsize="30,0" path="m10635,22736l10664,22736e" filled="false" stroked="true" strokeweight=".112803pt" strokecolor="#000000">
                <v:path arrowok="t"/>
              </v:shape>
            </v:group>
            <v:group style="position:absolute;left:10637;top:22735;width:28;height:3" coordorigin="10637,22735" coordsize="28,3">
              <v:shape style="position:absolute;left:10637;top:22735;width:28;height:3" coordorigin="10637,22735" coordsize="28,3" path="m10662,22735l10637,22735,10664,22737,10662,22735xe" filled="false" stroked="true" strokeweight="0pt" strokecolor="#000000">
                <v:path arrowok="t"/>
              </v:shape>
            </v:group>
            <v:group style="position:absolute;left:10635;top:22735;width:30;height:3" coordorigin="10635,22735" coordsize="30,3">
              <v:shape style="position:absolute;left:10635;top:22735;width:30;height:3" coordorigin="10635,22735" coordsize="30,3" path="m10637,22735l10664,22737,10635,22737,10637,22735xe" filled="false" stroked="true" strokeweight="0pt" strokecolor="#000000">
                <v:path arrowok="t"/>
              </v:shape>
            </v:group>
            <v:group style="position:absolute;left:10633;top:22738;width:34;height:2" coordorigin="10633,22738" coordsize="34,2">
              <v:shape style="position:absolute;left:10633;top:22738;width:34;height:2" coordorigin="10633,22738" coordsize="34,0" path="m10633,22738l10667,22738e" filled="false" stroked="true" strokeweight=".112803pt" strokecolor="#000000">
                <v:path arrowok="t"/>
              </v:shape>
            </v:group>
            <v:group style="position:absolute;left:10635;top:22737;width:32;height:3" coordorigin="10635,22737" coordsize="32,3">
              <v:shape style="position:absolute;left:10635;top:22737;width:32;height:3" coordorigin="10635,22737" coordsize="32,3" path="m10664,22737l10635,22737,10667,22740,10664,22737xe" filled="false" stroked="true" strokeweight="0pt" strokecolor="#000000">
                <v:path arrowok="t"/>
              </v:shape>
            </v:group>
            <v:group style="position:absolute;left:10633;top:22737;width:34;height:3" coordorigin="10633,22737" coordsize="34,3">
              <v:shape style="position:absolute;left:10633;top:22737;width:34;height:3" coordorigin="10633,22737" coordsize="34,3" path="m10635,22737l10667,22740,10633,22740,10635,22737xe" filled="false" stroked="true" strokeweight="0pt" strokecolor="#000000">
                <v:path arrowok="t"/>
              </v:shape>
            </v:group>
            <v:group style="position:absolute;left:10631;top:22741;width:39;height:2" coordorigin="10631,22741" coordsize="39,2">
              <v:shape style="position:absolute;left:10631;top:22741;width:39;height:2" coordorigin="10631,22741" coordsize="39,0" path="m10631,22741l10669,22741e" filled="false" stroked="true" strokeweight=".112803pt" strokecolor="#000000">
                <v:path arrowok="t"/>
              </v:shape>
            </v:group>
            <v:group style="position:absolute;left:10633;top:22740;width:37;height:3" coordorigin="10633,22740" coordsize="37,3">
              <v:shape style="position:absolute;left:10633;top:22740;width:37;height:3" coordorigin="10633,22740" coordsize="37,3" path="m10667,22740l10633,22740,10669,22742,10667,22740xe" filled="false" stroked="true" strokeweight="0pt" strokecolor="#000000">
                <v:path arrowok="t"/>
              </v:shape>
            </v:group>
            <v:group style="position:absolute;left:10631;top:22740;width:39;height:3" coordorigin="10631,22740" coordsize="39,3">
              <v:shape style="position:absolute;left:10631;top:22740;width:39;height:3" coordorigin="10631,22740" coordsize="39,3" path="m10633,22740l10669,22742,10631,22742,10633,22740xe" filled="false" stroked="true" strokeweight="0pt" strokecolor="#000000">
                <v:path arrowok="t"/>
              </v:shape>
            </v:group>
            <v:group style="position:absolute;left:10628;top:22742;width:43;height:2" coordorigin="10628,22742" coordsize="43,2">
              <v:shape style="position:absolute;left:10628;top:22742;width:43;height:2" coordorigin="10628,22742" coordsize="43,0" path="m10628,22742l10671,22742e" filled="false" stroked="true" strokeweight="0pt" strokecolor="#000000">
                <v:path arrowok="t"/>
              </v:shape>
            </v:group>
            <v:group style="position:absolute;left:10631;top:22742;width:41;height:2" coordorigin="10631,22742" coordsize="41,2">
              <v:shape style="position:absolute;left:10631;top:22742;width:41;height:2" coordorigin="10631,22742" coordsize="41,0" path="m10631,22742l10671,22742e" filled="false" stroked="true" strokeweight="0pt" strokecolor="#000000">
                <v:path arrowok="t"/>
              </v:shape>
            </v:group>
            <v:group style="position:absolute;left:10628;top:22742;width:43;height:2" coordorigin="10628,22742" coordsize="43,2">
              <v:shape style="position:absolute;left:10628;top:22742;width:43;height:2" coordorigin="10628,22742" coordsize="43,0" path="m10628,22742l10671,22742e" filled="false" stroked="true" strokeweight="0pt" strokecolor="#000000">
                <v:path arrowok="t"/>
              </v:shape>
            </v:group>
            <v:group style="position:absolute;left:10628;top:22743;width:43;height:2" coordorigin="10628,22743" coordsize="43,2">
              <v:shape style="position:absolute;left:10628;top:22743;width:43;height:2" coordorigin="10628,22743" coordsize="43,0" path="m10628,22743l10671,22743e" filled="false" stroked="true" strokeweight=".112803pt" strokecolor="#000000">
                <v:path arrowok="t"/>
              </v:shape>
            </v:group>
            <v:group style="position:absolute;left:10628;top:22742;width:43;height:3" coordorigin="10628,22742" coordsize="43,3">
              <v:shape style="position:absolute;left:10628;top:22742;width:43;height:3" coordorigin="10628,22742" coordsize="43,3" path="m10671,22742l10628,22742,10671,22744,10671,22742xe" filled="false" stroked="true" strokeweight="0pt" strokecolor="#000000">
                <v:path arrowok="t"/>
              </v:shape>
            </v:group>
            <v:group style="position:absolute;left:10628;top:22742;width:43;height:3" coordorigin="10628,22742" coordsize="43,3">
              <v:shape style="position:absolute;left:10628;top:22742;width:43;height:3" coordorigin="10628,22742" coordsize="43,3" path="m10628,22742l10671,22744,10628,22744,10628,22742xe" filled="false" stroked="true" strokeweight="0pt" strokecolor="#000000">
                <v:path arrowok="t"/>
              </v:shape>
            </v:group>
            <v:group style="position:absolute;left:10626;top:22745;width:48;height:2" coordorigin="10626,22745" coordsize="48,2">
              <v:shape style="position:absolute;left:10626;top:22745;width:48;height:2" coordorigin="10626,22745" coordsize="48,0" path="m10626,22745l10673,22745e" filled="false" stroked="true" strokeweight=".112803pt" strokecolor="#000000">
                <v:path arrowok="t"/>
              </v:shape>
            </v:group>
            <v:group style="position:absolute;left:10628;top:22744;width:46;height:3" coordorigin="10628,22744" coordsize="46,3">
              <v:shape style="position:absolute;left:10628;top:22744;width:46;height:3" coordorigin="10628,22744" coordsize="46,3" path="m10671,22744l10628,22744,10673,22746,10671,22744xe" filled="false" stroked="true" strokeweight="0pt" strokecolor="#000000">
                <v:path arrowok="t"/>
              </v:shape>
            </v:group>
            <v:group style="position:absolute;left:10626;top:22744;width:48;height:3" coordorigin="10626,22744" coordsize="48,3">
              <v:shape style="position:absolute;left:10626;top:22744;width:48;height:3" coordorigin="10626,22744" coordsize="48,3" path="m10628,22744l10673,22746,10626,22746,10628,22744xe" filled="false" stroked="true" strokeweight="0pt" strokecolor="#000000">
                <v:path arrowok="t"/>
              </v:shape>
            </v:group>
            <v:group style="position:absolute;left:10626;top:22747;width:48;height:2" coordorigin="10626,22747" coordsize="48,2">
              <v:shape style="position:absolute;left:10626;top:22747;width:48;height:2" coordorigin="10626,22747" coordsize="48,0" path="m10626,22747l10673,22747e" filled="false" stroked="true" strokeweight=".112803pt" strokecolor="#000000">
                <v:path arrowok="t"/>
              </v:shape>
            </v:group>
            <v:group style="position:absolute;left:10626;top:22746;width:48;height:3" coordorigin="10626,22746" coordsize="48,3">
              <v:shape style="position:absolute;left:10626;top:22746;width:48;height:3" coordorigin="10626,22746" coordsize="48,3" path="m10673,22746l10626,22746,10673,22749,10673,22746xe" filled="false" stroked="true" strokeweight="0pt" strokecolor="#000000">
                <v:path arrowok="t"/>
              </v:shape>
            </v:group>
            <v:group style="position:absolute;left:10626;top:22746;width:48;height:3" coordorigin="10626,22746" coordsize="48,3">
              <v:shape style="position:absolute;left:10626;top:22746;width:48;height:3" coordorigin="10626,22746" coordsize="48,3" path="m10626,22746l10673,22749,10626,22749,10626,22746xe" filled="false" stroked="true" strokeweight="0pt" strokecolor="#000000">
                <v:path arrowok="t"/>
              </v:shape>
            </v:group>
            <v:group style="position:absolute;left:10624;top:22750;width:52;height:2" coordorigin="10624,22750" coordsize="52,2">
              <v:shape style="position:absolute;left:10624;top:22750;width:52;height:2" coordorigin="10624,22750" coordsize="52,0" path="m10624,22750l10676,22750e" filled="false" stroked="true" strokeweight=".112803pt" strokecolor="#000000">
                <v:path arrowok="t"/>
              </v:shape>
            </v:group>
            <v:group style="position:absolute;left:10626;top:22749;width:50;height:3" coordorigin="10626,22749" coordsize="50,3">
              <v:shape style="position:absolute;left:10626;top:22749;width:50;height:3" coordorigin="10626,22749" coordsize="50,3" path="m10673,22749l10626,22749,10676,22751,10673,22749xe" filled="false" stroked="true" strokeweight="0pt" strokecolor="#000000">
                <v:path arrowok="t"/>
              </v:shape>
            </v:group>
            <v:group style="position:absolute;left:10624;top:22749;width:52;height:3" coordorigin="10624,22749" coordsize="52,3">
              <v:shape style="position:absolute;left:10624;top:22749;width:52;height:3" coordorigin="10624,22749" coordsize="52,3" path="m10626,22749l10676,22751,10624,22751,10626,22749xe" filled="false" stroked="true" strokeweight="0pt" strokecolor="#000000">
                <v:path arrowok="t"/>
              </v:shape>
            </v:group>
            <v:group style="position:absolute;left:10624;top:22752;width:52;height:2" coordorigin="10624,22752" coordsize="52,2">
              <v:shape style="position:absolute;left:10624;top:22752;width:52;height:2" coordorigin="10624,22752" coordsize="52,0" path="m10624,22752l10676,22752e" filled="false" stroked="true" strokeweight=".112803pt" strokecolor="#000000">
                <v:path arrowok="t"/>
              </v:shape>
            </v:group>
            <v:group style="position:absolute;left:10624;top:22751;width:52;height:3" coordorigin="10624,22751" coordsize="52,3">
              <v:shape style="position:absolute;left:10624;top:22751;width:52;height:3" coordorigin="10624,22751" coordsize="52,3" path="m10676,22751l10624,22751,10676,22753,10676,22751xe" filled="false" stroked="true" strokeweight="0pt" strokecolor="#000000">
                <v:path arrowok="t"/>
              </v:shape>
            </v:group>
            <v:group style="position:absolute;left:10624;top:22751;width:52;height:3" coordorigin="10624,22751" coordsize="52,3">
              <v:shape style="position:absolute;left:10624;top:22751;width:52;height:3" coordorigin="10624,22751" coordsize="52,3" path="m10624,22751l10676,22753,10624,22753,10624,22751xe" filled="false" stroked="true" strokeweight="0pt" strokecolor="#000000">
                <v:path arrowok="t"/>
              </v:shape>
            </v:group>
            <v:group style="position:absolute;left:10624;top:22755;width:52;height:2" coordorigin="10624,22755" coordsize="52,2">
              <v:shape style="position:absolute;left:10624;top:22755;width:52;height:2" coordorigin="10624,22755" coordsize="52,0" path="m10624,22755l10676,22755e" filled="false" stroked="true" strokeweight=".225606pt" strokecolor="#000000">
                <v:path arrowok="t"/>
              </v:shape>
            </v:group>
            <v:group style="position:absolute;left:10624;top:22753;width:52;height:5" coordorigin="10624,22753" coordsize="52,5">
              <v:shape style="position:absolute;left:10624;top:22753;width:52;height:5" coordorigin="10624,22753" coordsize="52,5" path="m10676,22753l10624,22753,10676,22758,10676,22753xe" filled="false" stroked="true" strokeweight="0pt" strokecolor="#000000">
                <v:path arrowok="t"/>
              </v:shape>
            </v:group>
            <v:group style="position:absolute;left:10624;top:22753;width:52;height:5" coordorigin="10624,22753" coordsize="52,5">
              <v:shape style="position:absolute;left:10624;top:22753;width:52;height:5" coordorigin="10624,22753" coordsize="52,5" path="m10624,22753l10676,22758,10624,22758,10624,22753xe" filled="false" stroked="true" strokeweight="0pt" strokecolor="#000000">
                <v:path arrowok="t"/>
              </v:shape>
            </v:group>
            <v:group style="position:absolute;left:10624;top:22759;width:52;height:2" coordorigin="10624,22759" coordsize="52,2">
              <v:shape style="position:absolute;left:10624;top:22759;width:52;height:2" coordorigin="10624,22759" coordsize="52,0" path="m10624,22759l10676,22759e" filled="false" stroked="true" strokeweight=".112803pt" strokecolor="#000000">
                <v:path arrowok="t"/>
              </v:shape>
            </v:group>
            <v:group style="position:absolute;left:10624;top:22758;width:52;height:3" coordorigin="10624,22758" coordsize="52,3">
              <v:shape style="position:absolute;left:10624;top:22758;width:52;height:3" coordorigin="10624,22758" coordsize="52,3" path="m10676,22758l10624,22758,10676,22760,10676,22758xe" filled="false" stroked="true" strokeweight="0pt" strokecolor="#000000">
                <v:path arrowok="t"/>
              </v:shape>
            </v:group>
            <v:group style="position:absolute;left:10624;top:22758;width:52;height:3" coordorigin="10624,22758" coordsize="52,3">
              <v:shape style="position:absolute;left:10624;top:22758;width:52;height:3" coordorigin="10624,22758" coordsize="52,3" path="m10624,22758l10676,22760,10624,22760,10624,22758xe" filled="false" stroked="true" strokeweight="0pt" strokecolor="#000000">
                <v:path arrowok="t"/>
              </v:shape>
            </v:group>
            <v:group style="position:absolute;left:10624;top:22761;width:52;height:2" coordorigin="10624,22761" coordsize="52,2">
              <v:shape style="position:absolute;left:10624;top:22761;width:52;height:2" coordorigin="10624,22761" coordsize="52,0" path="m10624,22761l10676,22761e" filled="false" stroked="true" strokeweight=".112803pt" strokecolor="#000000">
                <v:path arrowok="t"/>
              </v:shape>
            </v:group>
            <v:group style="position:absolute;left:10624;top:22760;width:52;height:3" coordorigin="10624,22760" coordsize="52,3">
              <v:shape style="position:absolute;left:10624;top:22760;width:52;height:3" coordorigin="10624,22760" coordsize="52,3" path="m10676,22760l10624,22760,10676,22762,10676,22760xe" filled="false" stroked="true" strokeweight="0pt" strokecolor="#000000">
                <v:path arrowok="t"/>
              </v:shape>
            </v:group>
            <v:group style="position:absolute;left:10624;top:22760;width:52;height:3" coordorigin="10624,22760" coordsize="52,3">
              <v:shape style="position:absolute;left:10624;top:22760;width:52;height:3" coordorigin="10624,22760" coordsize="52,3" path="m10624,22760l10676,22762,10624,22762,10624,22760xe" filled="false" stroked="true" strokeweight="0pt" strokecolor="#000000">
                <v:path arrowok="t"/>
              </v:shape>
            </v:group>
            <v:group style="position:absolute;left:10624;top:22763;width:52;height:2" coordorigin="10624,22763" coordsize="52,2">
              <v:shape style="position:absolute;left:10624;top:22763;width:52;height:2" coordorigin="10624,22763" coordsize="52,0" path="m10624,22763l10676,22763e" filled="false" stroked="true" strokeweight=".112803pt" strokecolor="#000000">
                <v:path arrowok="t"/>
              </v:shape>
            </v:group>
            <v:group style="position:absolute;left:10624;top:22762;width:52;height:3" coordorigin="10624,22762" coordsize="52,3">
              <v:shape style="position:absolute;left:10624;top:22762;width:52;height:3" coordorigin="10624,22762" coordsize="52,3" path="m10676,22762l10624,22762,10676,22764,10676,22762xe" filled="false" stroked="true" strokeweight="0pt" strokecolor="#000000">
                <v:path arrowok="t"/>
              </v:shape>
            </v:group>
            <v:group style="position:absolute;left:10624;top:22762;width:52;height:3" coordorigin="10624,22762" coordsize="52,3">
              <v:shape style="position:absolute;left:10624;top:22762;width:52;height:3" coordorigin="10624,22762" coordsize="52,3" path="m10624,22762l10676,22764,10624,22764,10624,22762xe" filled="false" stroked="true" strokeweight="0pt" strokecolor="#000000">
                <v:path arrowok="t"/>
              </v:shape>
            </v:group>
            <v:group style="position:absolute;left:10624;top:22765;width:52;height:2" coordorigin="10624,22765" coordsize="52,2">
              <v:shape style="position:absolute;left:10624;top:22765;width:52;height:2" coordorigin="10624,22765" coordsize="52,0" path="m10624,22765l10676,22765e" filled="false" stroked="true" strokeweight=".112803pt" strokecolor="#000000">
                <v:path arrowok="t"/>
              </v:shape>
            </v:group>
            <v:group style="position:absolute;left:10624;top:22764;width:52;height:3" coordorigin="10624,22764" coordsize="52,3">
              <v:shape style="position:absolute;left:10624;top:22764;width:52;height:3" coordorigin="10624,22764" coordsize="52,3" path="m10676,22764l10624,22764,10676,22767,10676,22764xe" filled="false" stroked="true" strokeweight="0pt" strokecolor="#000000">
                <v:path arrowok="t"/>
              </v:shape>
            </v:group>
            <v:group style="position:absolute;left:10624;top:22764;width:52;height:3" coordorigin="10624,22764" coordsize="52,3">
              <v:shape style="position:absolute;left:10624;top:22764;width:52;height:3" coordorigin="10624,22764" coordsize="52,3" path="m10624,22764l10676,22767,10624,22767,10624,22764xe" filled="false" stroked="true" strokeweight="0pt" strokecolor="#000000">
                <v:path arrowok="t"/>
              </v:shape>
            </v:group>
            <v:group style="position:absolute;left:10624;top:22768;width:52;height:2" coordorigin="10624,22768" coordsize="52,2">
              <v:shape style="position:absolute;left:10624;top:22768;width:52;height:2" coordorigin="10624,22768" coordsize="52,0" path="m10624,22768l10676,22768e" filled="false" stroked="true" strokeweight=".112803pt" strokecolor="#000000">
                <v:path arrowok="t"/>
              </v:shape>
            </v:group>
            <v:group style="position:absolute;left:10624;top:22767;width:52;height:3" coordorigin="10624,22767" coordsize="52,3">
              <v:shape style="position:absolute;left:10624;top:22767;width:52;height:3" coordorigin="10624,22767" coordsize="52,3" path="m10676,22767l10624,22767,10673,22769,10676,22767xe" filled="false" stroked="true" strokeweight="0pt" strokecolor="#000000">
                <v:path arrowok="t"/>
              </v:shape>
            </v:group>
            <v:group style="position:absolute;left:10624;top:22767;width:50;height:3" coordorigin="10624,22767" coordsize="50,3">
              <v:shape style="position:absolute;left:10624;top:22767;width:50;height:3" coordorigin="10624,22767" coordsize="50,3" path="m10624,22767l10673,22769,10626,22769,10624,22767xe" filled="false" stroked="true" strokeweight="0pt" strokecolor="#000000">
                <v:path arrowok="t"/>
              </v:shape>
            </v:group>
            <v:group style="position:absolute;left:10626;top:22770;width:48;height:2" coordorigin="10626,22770" coordsize="48,2">
              <v:shape style="position:absolute;left:10626;top:22770;width:48;height:2" coordorigin="10626,22770" coordsize="48,0" path="m10626,22770l10673,22770e" filled="false" stroked="true" strokeweight=".112803pt" strokecolor="#000000">
                <v:path arrowok="t"/>
              </v:shape>
            </v:group>
            <v:group style="position:absolute;left:10626;top:22769;width:48;height:3" coordorigin="10626,22769" coordsize="48,3">
              <v:shape style="position:absolute;left:10626;top:22769;width:48;height:3" coordorigin="10626,22769" coordsize="48,3" path="m10673,22769l10626,22769,10673,22771,10673,22769xe" filled="false" stroked="true" strokeweight="0pt" strokecolor="#000000">
                <v:path arrowok="t"/>
              </v:shape>
            </v:group>
            <v:group style="position:absolute;left:10626;top:22769;width:48;height:3" coordorigin="10626,22769" coordsize="48,3">
              <v:shape style="position:absolute;left:10626;top:22769;width:48;height:3" coordorigin="10626,22769" coordsize="48,3" path="m10626,22769l10673,22771,10626,22771,10626,22769xe" filled="false" stroked="true" strokeweight="0pt" strokecolor="#000000">
                <v:path arrowok="t"/>
              </v:shape>
            </v:group>
            <v:group style="position:absolute;left:10626;top:22772;width:48;height:2" coordorigin="10626,22772" coordsize="48,2">
              <v:shape style="position:absolute;left:10626;top:22772;width:48;height:2" coordorigin="10626,22772" coordsize="48,0" path="m10626,22772l10673,22772e" filled="false" stroked="true" strokeweight=".112803pt" strokecolor="#000000">
                <v:path arrowok="t"/>
              </v:shape>
            </v:group>
            <v:group style="position:absolute;left:10626;top:22771;width:48;height:3" coordorigin="10626,22771" coordsize="48,3">
              <v:shape style="position:absolute;left:10626;top:22771;width:48;height:3" coordorigin="10626,22771" coordsize="48,3" path="m10673,22771l10626,22771,10671,22773,10673,22771xe" filled="false" stroked="true" strokeweight="0pt" strokecolor="#000000">
                <v:path arrowok="t"/>
              </v:shape>
            </v:group>
            <v:group style="position:absolute;left:10626;top:22771;width:46;height:3" coordorigin="10626,22771" coordsize="46,3">
              <v:shape style="position:absolute;left:10626;top:22771;width:46;height:3" coordorigin="10626,22771" coordsize="46,3" path="m10626,22771l10671,22773,10628,22773,10626,22771xe" filled="false" stroked="true" strokeweight="0pt" strokecolor="#000000">
                <v:path arrowok="t"/>
              </v:shape>
            </v:group>
            <v:group style="position:absolute;left:10628;top:22775;width:43;height:2" coordorigin="10628,22775" coordsize="43,2">
              <v:shape style="position:absolute;left:10628;top:22775;width:43;height:2" coordorigin="10628,22775" coordsize="43,0" path="m10628,22775l10671,22775e" filled="false" stroked="true" strokeweight=".112803pt" strokecolor="#000000">
                <v:path arrowok="t"/>
              </v:shape>
            </v:group>
            <v:group style="position:absolute;left:10628;top:22773;width:43;height:3" coordorigin="10628,22773" coordsize="43,3">
              <v:shape style="position:absolute;left:10628;top:22773;width:43;height:3" coordorigin="10628,22773" coordsize="43,3" path="m10671,22773l10628,22773,10671,22776,10671,22773xe" filled="false" stroked="true" strokeweight="0pt" strokecolor="#000000">
                <v:path arrowok="t"/>
              </v:shape>
            </v:group>
            <v:group style="position:absolute;left:10628;top:22773;width:43;height:3" coordorigin="10628,22773" coordsize="43,3">
              <v:shape style="position:absolute;left:10628;top:22773;width:43;height:3" coordorigin="10628,22773" coordsize="43,3" path="m10628,22773l10671,22776,10628,22776,10628,22773xe" filled="false" stroked="true" strokeweight="0pt" strokecolor="#000000">
                <v:path arrowok="t"/>
              </v:shape>
            </v:group>
            <v:group style="position:absolute;left:10628;top:22777;width:43;height:2" coordorigin="10628,22777" coordsize="43,2">
              <v:shape style="position:absolute;left:10628;top:22777;width:43;height:2" coordorigin="10628,22777" coordsize="43,0" path="m10628,22777l10671,22777e" filled="false" stroked="true" strokeweight=".112803pt" strokecolor="#000000">
                <v:path arrowok="t"/>
              </v:shape>
            </v:group>
            <v:group style="position:absolute;left:10628;top:22776;width:43;height:3" coordorigin="10628,22776" coordsize="43,3">
              <v:shape style="position:absolute;left:10628;top:22776;width:43;height:3" coordorigin="10628,22776" coordsize="43,3" path="m10671,22776l10628,22776,10669,22778,10671,22776xe" filled="false" stroked="true" strokeweight="0pt" strokecolor="#000000">
                <v:path arrowok="t"/>
              </v:shape>
            </v:group>
            <v:group style="position:absolute;left:10628;top:22776;width:41;height:3" coordorigin="10628,22776" coordsize="41,3">
              <v:shape style="position:absolute;left:10628;top:22776;width:41;height:3" coordorigin="10628,22776" coordsize="41,3" path="m10628,22776l10669,22778,10631,22778,10628,22776xe" filled="false" stroked="true" strokeweight="0pt" strokecolor="#000000">
                <v:path arrowok="t"/>
              </v:shape>
            </v:group>
            <v:group style="position:absolute;left:10631;top:22779;width:39;height:2" coordorigin="10631,22779" coordsize="39,2">
              <v:shape style="position:absolute;left:10631;top:22779;width:39;height:2" coordorigin="10631,22779" coordsize="39,0" path="m10631,22779l10669,22779e" filled="false" stroked="true" strokeweight=".112803pt" strokecolor="#000000">
                <v:path arrowok="t"/>
              </v:shape>
            </v:group>
            <v:group style="position:absolute;left:10631;top:22778;width:39;height:3" coordorigin="10631,22778" coordsize="39,3">
              <v:shape style="position:absolute;left:10631;top:22778;width:39;height:3" coordorigin="10631,22778" coordsize="39,3" path="m10669,22778l10631,22778,10667,22780,10669,22778xe" filled="false" stroked="true" strokeweight="0pt" strokecolor="#000000">
                <v:path arrowok="t"/>
              </v:shape>
            </v:group>
            <v:group style="position:absolute;left:10631;top:22778;width:37;height:3" coordorigin="10631,22778" coordsize="37,3">
              <v:shape style="position:absolute;left:10631;top:22778;width:37;height:3" coordorigin="10631,22778" coordsize="37,3" path="m10631,22778l10667,22780,10633,22780,10631,22778xe" filled="false" stroked="true" strokeweight="0pt" strokecolor="#000000">
                <v:path arrowok="t"/>
              </v:shape>
            </v:group>
            <v:group style="position:absolute;left:10633;top:22780;width:34;height:2" coordorigin="10633,22780" coordsize="34,2">
              <v:shape style="position:absolute;left:10633;top:22780;width:34;height:2" coordorigin="10633,22780" coordsize="34,0" path="m10633,22780l10667,22780e" filled="false" stroked="true" strokeweight="0pt" strokecolor="#000000">
                <v:path arrowok="t"/>
              </v:shape>
            </v:group>
            <v:group style="position:absolute;left:10633;top:22780;width:34;height:2" coordorigin="10633,22780" coordsize="34,2">
              <v:shape style="position:absolute;left:10633;top:22780;width:34;height:2" coordorigin="10633,22780" coordsize="34,0" path="m10633,22780l10667,22780e" filled="false" stroked="true" strokeweight="0pt" strokecolor="#000000">
                <v:path arrowok="t"/>
              </v:shape>
            </v:group>
            <v:group style="position:absolute;left:10633;top:22780;width:32;height:2" coordorigin="10633,22780" coordsize="32,2">
              <v:shape style="position:absolute;left:10633;top:22780;width:32;height:2" coordorigin="10633,22780" coordsize="32,0" path="m10633,22780l10664,22780e" filled="false" stroked="true" strokeweight="0pt" strokecolor="#000000">
                <v:path arrowok="t"/>
              </v:shape>
            </v:group>
            <v:group style="position:absolute;left:10635;top:22781;width:30;height:2" coordorigin="10635,22781" coordsize="30,2">
              <v:shape style="position:absolute;left:10635;top:22781;width:30;height:2" coordorigin="10635,22781" coordsize="30,0" path="m10635,22781l10664,22781e" filled="false" stroked="true" strokeweight=".112803pt" strokecolor="#000000">
                <v:path arrowok="t"/>
              </v:shape>
            </v:group>
            <v:group style="position:absolute;left:10635;top:22780;width:30;height:3" coordorigin="10635,22780" coordsize="30,3">
              <v:shape style="position:absolute;left:10635;top:22780;width:30;height:3" coordorigin="10635,22780" coordsize="30,3" path="m10664,22780l10635,22780,10662,22782,10664,22780xe" filled="false" stroked="true" strokeweight="0pt" strokecolor="#000000">
                <v:path arrowok="t"/>
              </v:shape>
            </v:group>
            <v:group style="position:absolute;left:10635;top:22780;width:28;height:3" coordorigin="10635,22780" coordsize="28,3">
              <v:shape style="position:absolute;left:10635;top:22780;width:28;height:3" coordorigin="10635,22780" coordsize="28,3" path="m10635,22780l10662,22782,10637,22782,10635,22780xe" filled="false" stroked="true" strokeweight="0pt" strokecolor="#000000">
                <v:path arrowok="t"/>
              </v:shape>
            </v:group>
            <v:group style="position:absolute;left:10637;top:22782;width:25;height:2" coordorigin="10637,22782" coordsize="25,2">
              <v:shape style="position:absolute;left:10637;top:22782;width:25;height:2" coordorigin="10637,22782" coordsize="25,0" path="m10637,22782l10662,22782e" filled="false" stroked="true" strokeweight="0pt" strokecolor="#000000">
                <v:path arrowok="t"/>
              </v:shape>
            </v:group>
            <v:group style="position:absolute;left:10637;top:22782;width:25;height:2" coordorigin="10637,22782" coordsize="25,2">
              <v:shape style="position:absolute;left:10637;top:22782;width:25;height:2" coordorigin="10637,22782" coordsize="25,0" path="m10637,22782l10662,22782e" filled="false" stroked="true" strokeweight="0pt" strokecolor="#000000">
                <v:path arrowok="t"/>
              </v:shape>
            </v:group>
            <v:group style="position:absolute;left:10637;top:22782;width:23;height:2" coordorigin="10637,22782" coordsize="23,2">
              <v:shape style="position:absolute;left:10637;top:22782;width:23;height:2" coordorigin="10637,22782" coordsize="23,0" path="m10637,22782l10660,22782e" filled="false" stroked="true" strokeweight="0pt" strokecolor="#000000">
                <v:path arrowok="t"/>
              </v:shape>
            </v:group>
            <v:group style="position:absolute;left:10640;top:22782;width:21;height:3" coordorigin="10640,22782" coordsize="21,3">
              <v:shape style="position:absolute;left:10640;top:22782;width:21;height:3" coordorigin="10640,22782" coordsize="21,3" path="m10640,22782l10658,22785,10660,22782,10640,22782xe" filled="true" fillcolor="#000000" stroked="false">
                <v:path arrowok="t"/>
                <v:fill type="solid"/>
              </v:shape>
              <v:shape style="position:absolute;left:10640;top:22782;width:21;height:3" coordorigin="10640,22782" coordsize="21,3" path="m10640,22782l10642,22785,10658,22785,10640,22782xe" filled="true" fillcolor="#000000" stroked="false">
                <v:path arrowok="t"/>
                <v:fill type="solid"/>
              </v:shape>
            </v:group>
            <v:group style="position:absolute;left:10640;top:22782;width:21;height:3" coordorigin="10640,22782" coordsize="21,3">
              <v:shape style="position:absolute;left:10640;top:22782;width:21;height:3" coordorigin="10640,22782" coordsize="21,3" path="m10660,22782l10640,22782,10658,22785,10660,22782xe" filled="false" stroked="true" strokeweight="0pt" strokecolor="#000000">
                <v:path arrowok="t"/>
              </v:shape>
            </v:group>
            <v:group style="position:absolute;left:10640;top:22782;width:19;height:3" coordorigin="10640,22782" coordsize="19,3">
              <v:shape style="position:absolute;left:10640;top:22782;width:19;height:3" coordorigin="10640,22782" coordsize="19,3" path="m10640,22782l10658,22785,10642,22785,10640,22782xe" filled="false" stroked="true" strokeweight="0pt" strokecolor="#000000">
                <v:path arrowok="t"/>
              </v:shape>
            </v:group>
            <v:group style="position:absolute;left:10642;top:22785;width:16;height:2" coordorigin="10642,22785" coordsize="16,2">
              <v:shape style="position:absolute;left:10642;top:22785;width:16;height:2" coordorigin="10642,22785" coordsize="16,0" path="m10642,22785l10658,22785e" filled="false" stroked="true" strokeweight="0pt" strokecolor="#000000">
                <v:path arrowok="t"/>
              </v:shape>
            </v:group>
            <v:group style="position:absolute;left:10642;top:22785;width:16;height:2" coordorigin="10642,22785" coordsize="16,2">
              <v:shape style="position:absolute;left:10642;top:22785;width:16;height:2" coordorigin="10642,22785" coordsize="16,0" path="m10642,22785l10658,22785e" filled="false" stroked="true" strokeweight="0pt" strokecolor="#000000">
                <v:path arrowok="t"/>
              </v:shape>
            </v:group>
            <v:group style="position:absolute;left:10642;top:22785;width:14;height:2" coordorigin="10642,22785" coordsize="14,2">
              <v:shape style="position:absolute;left:10642;top:22785;width:14;height:2" coordorigin="10642,22785" coordsize="14,0" path="m10642,22785l10655,22785e" filled="false" stroked="true" strokeweight="0pt" strokecolor="#000000">
                <v:path arrowok="t"/>
              </v:shape>
            </v:group>
            <v:group style="position:absolute;left:10644;top:22785;width:10;height:2" coordorigin="10644,22785" coordsize="10,2">
              <v:shape style="position:absolute;left:10644;top:22785;width:10;height:2" coordorigin="10644,22785" coordsize="10,0" path="m10644,22785l10653,22785e" filled="false" stroked="true" strokeweight="0pt" strokecolor="#000000">
                <v:path arrowok="t"/>
              </v:shape>
            </v:group>
            <v:group style="position:absolute;left:10644;top:22785;width:10;height:2" coordorigin="10644,22785" coordsize="10,2">
              <v:shape style="position:absolute;left:10644;top:22785;width:10;height:2" coordorigin="10644,22785" coordsize="10,0" path="m10644,22785l10653,22785e" filled="false" stroked="true" strokeweight="0pt" strokecolor="#000000">
                <v:path arrowok="t"/>
              </v:shape>
            </v:group>
            <v:group style="position:absolute;left:10646;top:22785;width:7;height:2" coordorigin="10646,22785" coordsize="7,2">
              <v:shape style="position:absolute;left:10646;top:22785;width:7;height:2" coordorigin="10646,22785" coordsize="7,0" path="m10646,22785l10653,22785e" filled="false" stroked="true" strokeweight="0pt" strokecolor="#000000">
                <v:path arrowok="t"/>
              </v:shape>
            </v:group>
            <v:group style="position:absolute;left:10644;top:22785;width:12;height:2" coordorigin="10644,22785" coordsize="12,2">
              <v:shape style="position:absolute;left:10644;top:22785;width:12;height:2" coordorigin="10644,22785" coordsize="12,0" path="m10644,22785l10655,22785e" filled="false" stroked="true" strokeweight="0pt" strokecolor="#000000">
                <v:path arrowok="t"/>
              </v:shape>
            </v:group>
            <v:group style="position:absolute;left:10644;top:22785;width:12;height:2" coordorigin="10644,22785" coordsize="12,2">
              <v:shape style="position:absolute;left:10644;top:22785;width:12;height:2" coordorigin="10644,22785" coordsize="12,0" path="m10644,22785l10655,22785e" filled="false" stroked="true" strokeweight="0pt" strokecolor="#000000">
                <v:path arrowok="t"/>
              </v:shape>
            </v:group>
            <v:group style="position:absolute;left:10326;top:22688;width:7;height:2" coordorigin="10326,22688" coordsize="7,2">
              <v:shape style="position:absolute;left:10326;top:22688;width:7;height:2" coordorigin="10326,22688" coordsize="7,0" path="m10326,22688l10333,22688e" filled="false" stroked="true" strokeweight="0pt" strokecolor="#000000">
                <v:path arrowok="t"/>
              </v:shape>
            </v:group>
            <v:group style="position:absolute;left:10326;top:22688;width:7;height:2" coordorigin="10326,22688" coordsize="7,2">
              <v:shape style="position:absolute;left:10326;top:22688;width:7;height:2" coordorigin="10326,22688" coordsize="7,0" path="m10326,22688l10333,22688e" filled="false" stroked="true" strokeweight="0pt" strokecolor="#000000">
                <v:path arrowok="t"/>
              </v:shape>
            </v:group>
            <v:group style="position:absolute;left:10324;top:22688;width:12;height:2" coordorigin="10324,22688" coordsize="12,2">
              <v:shape style="position:absolute;left:10324;top:22688;width:12;height:2" coordorigin="10324,22688" coordsize="12,0" path="m10324,22688l10335,22688e" filled="false" stroked="true" strokeweight="0pt" strokecolor="#000000">
                <v:path arrowok="t"/>
              </v:shape>
            </v:group>
            <v:group style="position:absolute;left:10326;top:22688;width:10;height:2" coordorigin="10326,22688" coordsize="10,2">
              <v:shape style="position:absolute;left:10326;top:22688;width:10;height:2" coordorigin="10326,22688" coordsize="10,0" path="m10326,22688l10335,22688e" filled="false" stroked="true" strokeweight="0pt" strokecolor="#000000">
                <v:path arrowok="t"/>
              </v:shape>
            </v:group>
            <v:group style="position:absolute;left:10324;top:22688;width:12;height:2" coordorigin="10324,22688" coordsize="12,2">
              <v:shape style="position:absolute;left:10324;top:22688;width:12;height:2" coordorigin="10324,22688" coordsize="12,0" path="m10324,22688l10335,22688e" filled="false" stroked="true" strokeweight="0pt" strokecolor="#000000">
                <v:path arrowok="t"/>
              </v:shape>
            </v:group>
            <v:group style="position:absolute;left:10319;top:22688;width:19;height:3" coordorigin="10319,22688" coordsize="19,3">
              <v:shape style="position:absolute;left:10319;top:22688;width:19;height:3" coordorigin="10319,22688" coordsize="19,3" path="m10319,22690l10337,22690,10324,22688,10319,22690xe" filled="true" fillcolor="#000000" stroked="false">
                <v:path arrowok="t"/>
                <v:fill type="solid"/>
              </v:shape>
              <v:shape style="position:absolute;left:10319;top:22688;width:19;height:3" coordorigin="10319,22688" coordsize="19,3" path="m10324,22688l10337,22690,10335,22688,10324,22688xe" filled="true" fillcolor="#000000" stroked="false">
                <v:path arrowok="t"/>
                <v:fill type="solid"/>
              </v:shape>
            </v:group>
            <v:group style="position:absolute;left:10324;top:22688;width:14;height:3" coordorigin="10324,22688" coordsize="14,3">
              <v:shape style="position:absolute;left:10324;top:22688;width:14;height:3" coordorigin="10324,22688" coordsize="14,3" path="m10335,22688l10324,22688,10337,22690,10335,22688xe" filled="false" stroked="true" strokeweight="0pt" strokecolor="#000000">
                <v:path arrowok="t"/>
              </v:shape>
            </v:group>
            <v:group style="position:absolute;left:10319;top:22688;width:19;height:3" coordorigin="10319,22688" coordsize="19,3">
              <v:shape style="position:absolute;left:10319;top:22688;width:19;height:3" coordorigin="10319,22688" coordsize="19,3" path="m10324,22688l10337,22690,10319,22690,10324,22688xe" filled="false" stroked="true" strokeweight="0pt" strokecolor="#000000">
                <v:path arrowok="t"/>
              </v:shape>
            </v:group>
            <v:group style="position:absolute;left:10317;top:22690;width:23;height:2" coordorigin="10317,22690" coordsize="23,2">
              <v:shape style="position:absolute;left:10317;top:22690;width:23;height:2" coordorigin="10317,22690" coordsize="23,0" path="m10317,22690l10340,22690e" filled="false" stroked="true" strokeweight="0pt" strokecolor="#000000">
                <v:path arrowok="t"/>
              </v:shape>
            </v:group>
            <v:group style="position:absolute;left:10319;top:22690;width:21;height:2" coordorigin="10319,22690" coordsize="21,2">
              <v:shape style="position:absolute;left:10319;top:22690;width:21;height:2" coordorigin="10319,22690" coordsize="21,0" path="m10319,22690l10340,22690e" filled="false" stroked="true" strokeweight="0pt" strokecolor="#000000">
                <v:path arrowok="t"/>
              </v:shape>
            </v:group>
            <v:group style="position:absolute;left:10317;top:22690;width:23;height:2" coordorigin="10317,22690" coordsize="23,2">
              <v:shape style="position:absolute;left:10317;top:22690;width:23;height:2" coordorigin="10317,22690" coordsize="23,0" path="m10317,22690l10340,22690e" filled="false" stroked="true" strokeweight="0pt" strokecolor="#000000">
                <v:path arrowok="t"/>
              </v:shape>
            </v:group>
            <v:group style="position:absolute;left:10315;top:22691;width:28;height:2" coordorigin="10315,22691" coordsize="28,2">
              <v:shape style="position:absolute;left:10315;top:22691;width:28;height:2" coordorigin="10315,22691" coordsize="28,0" path="m10315,22691l10342,22691e" filled="false" stroked="true" strokeweight=".112803pt" strokecolor="#000000">
                <v:path arrowok="t"/>
              </v:shape>
            </v:group>
            <v:group style="position:absolute;left:10317;top:22690;width:25;height:3" coordorigin="10317,22690" coordsize="25,3">
              <v:shape style="position:absolute;left:10317;top:22690;width:25;height:3" coordorigin="10317,22690" coordsize="25,3" path="m10340,22690l10317,22690,10342,22692,10340,22690xe" filled="false" stroked="true" strokeweight="0pt" strokecolor="#000000">
                <v:path arrowok="t"/>
              </v:shape>
            </v:group>
            <v:group style="position:absolute;left:10315;top:22690;width:28;height:3" coordorigin="10315,22690" coordsize="28,3">
              <v:shape style="position:absolute;left:10315;top:22690;width:28;height:3" coordorigin="10315,22690" coordsize="28,3" path="m10317,22690l10342,22692,10315,22692,10317,22690xe" filled="false" stroked="true" strokeweight="0pt" strokecolor="#000000">
                <v:path arrowok="t"/>
              </v:shape>
            </v:group>
            <v:group style="position:absolute;left:10315;top:22692;width:30;height:2" coordorigin="10315,22692" coordsize="30,2">
              <v:shape style="position:absolute;left:10315;top:22692;width:30;height:2" coordorigin="10315,22692" coordsize="30,0" path="m10315,22692l10344,22692e" filled="false" stroked="true" strokeweight="0pt" strokecolor="#000000">
                <v:path arrowok="t"/>
              </v:shape>
            </v:group>
            <v:group style="position:absolute;left:10315;top:22692;width:30;height:2" coordorigin="10315,22692" coordsize="30,2">
              <v:shape style="position:absolute;left:10315;top:22692;width:30;height:2" coordorigin="10315,22692" coordsize="30,0" path="m10315,22692l10344,22692e" filled="false" stroked="true" strokeweight="0pt" strokecolor="#000000">
                <v:path arrowok="t"/>
              </v:shape>
            </v:group>
            <v:group style="position:absolute;left:10315;top:22692;width:30;height:2" coordorigin="10315,22692" coordsize="30,2">
              <v:shape style="position:absolute;left:10315;top:22692;width:30;height:2" coordorigin="10315,22692" coordsize="30,0" path="m10315,22692l10344,22692e" filled="false" stroked="true" strokeweight="0pt" strokecolor="#000000">
                <v:path arrowok="t"/>
              </v:shape>
            </v:group>
            <v:group style="position:absolute;left:10312;top:22693;width:34;height:2" coordorigin="10312,22693" coordsize="34,2">
              <v:shape style="position:absolute;left:10312;top:22693;width:34;height:2" coordorigin="10312,22693" coordsize="34,0" path="m10312,22693l10346,22693e" filled="false" stroked="true" strokeweight=".112803pt" strokecolor="#000000">
                <v:path arrowok="t"/>
              </v:shape>
            </v:group>
            <v:group style="position:absolute;left:10315;top:22692;width:32;height:3" coordorigin="10315,22692" coordsize="32,3">
              <v:shape style="position:absolute;left:10315;top:22692;width:32;height:3" coordorigin="10315,22692" coordsize="32,3" path="m10344,22692l10315,22692,10346,22694,10344,22692xe" filled="false" stroked="true" strokeweight="0pt" strokecolor="#000000">
                <v:path arrowok="t"/>
              </v:shape>
            </v:group>
            <v:group style="position:absolute;left:10312;top:22692;width:34;height:3" coordorigin="10312,22692" coordsize="34,3">
              <v:shape style="position:absolute;left:10312;top:22692;width:34;height:3" coordorigin="10312,22692" coordsize="34,3" path="m10315,22692l10346,22694,10312,22694,10315,22692xe" filled="false" stroked="true" strokeweight="0pt" strokecolor="#000000">
                <v:path arrowok="t"/>
              </v:shape>
            </v:group>
            <v:group style="position:absolute;left:10310;top:22696;width:39;height:2" coordorigin="10310,22696" coordsize="39,2">
              <v:shape style="position:absolute;left:10310;top:22696;width:39;height:2" coordorigin="10310,22696" coordsize="39,0" path="m10310,22696l10349,22696e" filled="false" stroked="true" strokeweight=".112803pt" strokecolor="#000000">
                <v:path arrowok="t"/>
              </v:shape>
            </v:group>
            <v:group style="position:absolute;left:10312;top:22694;width:37;height:3" coordorigin="10312,22694" coordsize="37,3">
              <v:shape style="position:absolute;left:10312;top:22694;width:37;height:3" coordorigin="10312,22694" coordsize="37,3" path="m10346,22694l10312,22694,10349,22697,10346,22694xe" filled="false" stroked="true" strokeweight="0pt" strokecolor="#000000">
                <v:path arrowok="t"/>
              </v:shape>
            </v:group>
            <v:group style="position:absolute;left:10310;top:22694;width:39;height:3" coordorigin="10310,22694" coordsize="39,3">
              <v:shape style="position:absolute;left:10310;top:22694;width:39;height:3" coordorigin="10310,22694" coordsize="39,3" path="m10312,22694l10349,22697,10310,22697,10312,22694xe" filled="false" stroked="true" strokeweight="0pt" strokecolor="#000000">
                <v:path arrowok="t"/>
              </v:shape>
            </v:group>
            <v:group style="position:absolute;left:10308;top:22698;width:41;height:2" coordorigin="10308,22698" coordsize="41,2">
              <v:shape style="position:absolute;left:10308;top:22698;width:41;height:2" coordorigin="10308,22698" coordsize="41,0" path="m10308,22698l10349,22698e" filled="false" stroked="true" strokeweight=".112803pt" strokecolor="#000000">
                <v:path arrowok="t"/>
              </v:shape>
            </v:group>
            <v:group style="position:absolute;left:10310;top:22697;width:39;height:3" coordorigin="10310,22697" coordsize="39,3">
              <v:shape style="position:absolute;left:10310;top:22697;width:39;height:3" coordorigin="10310,22697" coordsize="39,3" path="m10349,22697l10310,22697,10349,22699,10349,22697xe" filled="false" stroked="true" strokeweight="0pt" strokecolor="#000000">
                <v:path arrowok="t"/>
              </v:shape>
            </v:group>
            <v:group style="position:absolute;left:10308;top:22697;width:41;height:3" coordorigin="10308,22697" coordsize="41,3">
              <v:shape style="position:absolute;left:10308;top:22697;width:41;height:3" coordorigin="10308,22697" coordsize="41,3" path="m10310,22697l10349,22699,10308,22699,10310,22697xe" filled="false" stroked="true" strokeweight="0pt" strokecolor="#000000">
                <v:path arrowok="t"/>
              </v:shape>
            </v:group>
            <v:group style="position:absolute;left:10306;top:22699;width:46;height:2" coordorigin="10306,22699" coordsize="46,2">
              <v:shape style="position:absolute;left:10306;top:22699;width:46;height:2" coordorigin="10306,22699" coordsize="46,0" path="m10306,22699l10351,22699e" filled="false" stroked="true" strokeweight="0pt" strokecolor="#000000">
                <v:path arrowok="t"/>
              </v:shape>
            </v:group>
            <v:group style="position:absolute;left:10308;top:22699;width:43;height:2" coordorigin="10308,22699" coordsize="43,2">
              <v:shape style="position:absolute;left:10308;top:22699;width:43;height:2" coordorigin="10308,22699" coordsize="43,0" path="m10308,22699l10351,22699e" filled="false" stroked="true" strokeweight="0pt" strokecolor="#000000">
                <v:path arrowok="t"/>
              </v:shape>
            </v:group>
            <v:group style="position:absolute;left:10306;top:22699;width:46;height:2" coordorigin="10306,22699" coordsize="46,2">
              <v:shape style="position:absolute;left:10306;top:22699;width:46;height:2" coordorigin="10306,22699" coordsize="46,0" path="m10306,22699l10351,22699e" filled="false" stroked="true" strokeweight="0pt" strokecolor="#000000">
                <v:path arrowok="t"/>
              </v:shape>
            </v:group>
            <v:group style="position:absolute;left:10306;top:22700;width:48;height:2" coordorigin="10306,22700" coordsize="48,2">
              <v:shape style="position:absolute;left:10306;top:22700;width:48;height:2" coordorigin="10306,22700" coordsize="48,0" path="m10306,22700l10353,22700e" filled="false" stroked="true" strokeweight=".112803pt" strokecolor="#000000">
                <v:path arrowok="t"/>
              </v:shape>
            </v:group>
            <v:group style="position:absolute;left:10306;top:22699;width:48;height:3" coordorigin="10306,22699" coordsize="48,3">
              <v:shape style="position:absolute;left:10306;top:22699;width:48;height:3" coordorigin="10306,22699" coordsize="48,3" path="m10351,22699l10306,22699,10353,22701,10351,22699xe" filled="false" stroked="true" strokeweight="0pt" strokecolor="#000000">
                <v:path arrowok="t"/>
              </v:shape>
            </v:group>
            <v:group style="position:absolute;left:10306;top:22699;width:48;height:3" coordorigin="10306,22699" coordsize="48,3">
              <v:shape style="position:absolute;left:10306;top:22699;width:48;height:3" coordorigin="10306,22699" coordsize="48,3" path="m10306,22699l10353,22701,10306,22701,10306,22699xe" filled="false" stroked="true" strokeweight="0pt" strokecolor="#000000">
                <v:path arrowok="t"/>
              </v:shape>
            </v:group>
            <v:group style="position:absolute;left:10303;top:22702;width:50;height:2" coordorigin="10303,22702" coordsize="50,2">
              <v:shape style="position:absolute;left:10303;top:22702;width:50;height:2" coordorigin="10303,22702" coordsize="50,0" path="m10303,22702l10353,22702e" filled="false" stroked="true" strokeweight=".112803pt" strokecolor="#000000">
                <v:path arrowok="t"/>
              </v:shape>
            </v:group>
            <v:group style="position:absolute;left:10306;top:22701;width:48;height:3" coordorigin="10306,22701" coordsize="48,3">
              <v:shape style="position:absolute;left:10306;top:22701;width:48;height:3" coordorigin="10306,22701" coordsize="48,3" path="m10353,22701l10306,22701,10353,22703,10353,22701xe" filled="false" stroked="true" strokeweight="0pt" strokecolor="#000000">
                <v:path arrowok="t"/>
              </v:shape>
            </v:group>
            <v:group style="position:absolute;left:10303;top:22701;width:50;height:3" coordorigin="10303,22701" coordsize="50,3">
              <v:shape style="position:absolute;left:10303;top:22701;width:50;height:3" coordorigin="10303,22701" coordsize="50,3" path="m10306,22701l10353,22703,10303,22703,10306,22701xe" filled="false" stroked="true" strokeweight="0pt" strokecolor="#000000">
                <v:path arrowok="t"/>
              </v:shape>
            </v:group>
            <v:group style="position:absolute;left:10303;top:22706;width:52;height:2" coordorigin="10303,22706" coordsize="52,2">
              <v:shape style="position:absolute;left:10303;top:22706;width:52;height:2" coordorigin="10303,22706" coordsize="52,0" path="m10303,22706l10355,22706e" filled="false" stroked="true" strokeweight=".225606pt" strokecolor="#000000">
                <v:path arrowok="t"/>
              </v:shape>
            </v:group>
            <v:group style="position:absolute;left:10303;top:22703;width:52;height:5" coordorigin="10303,22703" coordsize="52,5">
              <v:shape style="position:absolute;left:10303;top:22703;width:52;height:5" coordorigin="10303,22703" coordsize="52,5" path="m10353,22703l10303,22703,10355,22708,10353,22703xe" filled="false" stroked="true" strokeweight="0pt" strokecolor="#000000">
                <v:path arrowok="t"/>
              </v:shape>
            </v:group>
            <v:group style="position:absolute;left:10303;top:22703;width:52;height:5" coordorigin="10303,22703" coordsize="52,5">
              <v:shape style="position:absolute;left:10303;top:22703;width:52;height:5" coordorigin="10303,22703" coordsize="52,5" path="m10303,22703l10355,22708,10303,22708,10303,22703xe" filled="false" stroked="true" strokeweight="0pt" strokecolor="#000000">
                <v:path arrowok="t"/>
              </v:shape>
            </v:group>
            <v:group style="position:absolute;left:10303;top:22709;width:52;height:2" coordorigin="10303,22709" coordsize="52,2">
              <v:shape style="position:absolute;left:10303;top:22709;width:52;height:2" coordorigin="10303,22709" coordsize="52,0" path="m10303,22709l10355,22709e" filled="false" stroked="true" strokeweight=".112803pt" strokecolor="#000000">
                <v:path arrowok="t"/>
              </v:shape>
            </v:group>
            <v:group style="position:absolute;left:10303;top:22708;width:52;height:3" coordorigin="10303,22708" coordsize="52,3">
              <v:shape style="position:absolute;left:10303;top:22708;width:52;height:3" coordorigin="10303,22708" coordsize="52,3" path="m10355,22708l10303,22708,10355,22710,10355,22708xe" filled="false" stroked="true" strokeweight="0pt" strokecolor="#000000">
                <v:path arrowok="t"/>
              </v:shape>
            </v:group>
            <v:group style="position:absolute;left:10303;top:22708;width:52;height:3" coordorigin="10303,22708" coordsize="52,3">
              <v:shape style="position:absolute;left:10303;top:22708;width:52;height:3" coordorigin="10303,22708" coordsize="52,3" path="m10303,22708l10355,22710,10303,22710,10303,22708xe" filled="false" stroked="true" strokeweight="0pt" strokecolor="#000000">
                <v:path arrowok="t"/>
              </v:shape>
            </v:group>
            <v:group style="position:absolute;left:10303;top:22711;width:52;height:2" coordorigin="10303,22711" coordsize="52,2">
              <v:shape style="position:absolute;left:10303;top:22711;width:52;height:2" coordorigin="10303,22711" coordsize="52,0" path="m10303,22711l10355,22711e" filled="false" stroked="true" strokeweight=".112803pt" strokecolor="#000000">
                <v:path arrowok="t"/>
              </v:shape>
            </v:group>
            <v:group style="position:absolute;left:10303;top:22710;width:52;height:3" coordorigin="10303,22710" coordsize="52,3">
              <v:shape style="position:absolute;left:10303;top:22710;width:52;height:3" coordorigin="10303,22710" coordsize="52,3" path="m10355,22710l10303,22710,10355,22712,10355,22710xe" filled="false" stroked="true" strokeweight="0pt" strokecolor="#000000">
                <v:path arrowok="t"/>
              </v:shape>
            </v:group>
            <v:group style="position:absolute;left:10303;top:22710;width:52;height:3" coordorigin="10303,22710" coordsize="52,3">
              <v:shape style="position:absolute;left:10303;top:22710;width:52;height:3" coordorigin="10303,22710" coordsize="52,3" path="m10303,22710l10355,22712,10303,22712,10303,22710xe" filled="false" stroked="true" strokeweight="0pt" strokecolor="#000000">
                <v:path arrowok="t"/>
              </v:shape>
            </v:group>
            <v:group style="position:absolute;left:10303;top:22714;width:52;height:2" coordorigin="10303,22714" coordsize="52,2">
              <v:shape style="position:absolute;left:10303;top:22714;width:52;height:2" coordorigin="10303,22714" coordsize="52,0" path="m10303,22714l10355,22714e" filled="false" stroked="true" strokeweight=".112803pt" strokecolor="#000000">
                <v:path arrowok="t"/>
              </v:shape>
            </v:group>
            <v:group style="position:absolute;left:10303;top:22712;width:52;height:3" coordorigin="10303,22712" coordsize="52,3">
              <v:shape style="position:absolute;left:10303;top:22712;width:52;height:3" coordorigin="10303,22712" coordsize="52,3" path="m10355,22712l10303,22712,10355,22715,10355,22712xe" filled="false" stroked="true" strokeweight="0pt" strokecolor="#000000">
                <v:path arrowok="t"/>
              </v:shape>
            </v:group>
            <v:group style="position:absolute;left:10303;top:22712;width:52;height:3" coordorigin="10303,22712" coordsize="52,3">
              <v:shape style="position:absolute;left:10303;top:22712;width:52;height:3" coordorigin="10303,22712" coordsize="52,3" path="m10303,22712l10355,22715,10303,22715,10303,22712xe" filled="false" stroked="true" strokeweight="0pt" strokecolor="#000000">
                <v:path arrowok="t"/>
              </v:shape>
            </v:group>
            <v:group style="position:absolute;left:10303;top:22716;width:52;height:2" coordorigin="10303,22716" coordsize="52,2">
              <v:shape style="position:absolute;left:10303;top:22716;width:52;height:2" coordorigin="10303,22716" coordsize="52,0" path="m10303,22716l10355,22716e" filled="false" stroked="true" strokeweight=".112803pt" strokecolor="#000000">
                <v:path arrowok="t"/>
              </v:shape>
            </v:group>
            <v:group style="position:absolute;left:10303;top:22715;width:52;height:3" coordorigin="10303,22715" coordsize="52,3">
              <v:shape style="position:absolute;left:10303;top:22715;width:52;height:3" coordorigin="10303,22715" coordsize="52,3" path="m10355,22715l10303,22715,10355,22717,10355,22715xe" filled="false" stroked="true" strokeweight="0pt" strokecolor="#000000">
                <v:path arrowok="t"/>
              </v:shape>
            </v:group>
            <v:group style="position:absolute;left:10303;top:22715;width:52;height:3" coordorigin="10303,22715" coordsize="52,3">
              <v:shape style="position:absolute;left:10303;top:22715;width:52;height:3" coordorigin="10303,22715" coordsize="52,3" path="m10303,22715l10355,22717,10303,22717,10303,22715xe" filled="false" stroked="true" strokeweight="0pt" strokecolor="#000000">
                <v:path arrowok="t"/>
              </v:shape>
            </v:group>
            <v:group style="position:absolute;left:10303;top:22718;width:52;height:2" coordorigin="10303,22718" coordsize="52,2">
              <v:shape style="position:absolute;left:10303;top:22718;width:52;height:2" coordorigin="10303,22718" coordsize="52,0" path="m10303,22718l10355,22718e" filled="false" stroked="true" strokeweight=".112803pt" strokecolor="#000000">
                <v:path arrowok="t"/>
              </v:shape>
            </v:group>
            <v:group style="position:absolute;left:10303;top:22717;width:52;height:3" coordorigin="10303,22717" coordsize="52,3">
              <v:shape style="position:absolute;left:10303;top:22717;width:52;height:3" coordorigin="10303,22717" coordsize="52,3" path="m10355,22717l10303,22717,10355,22719,10355,22717xe" filled="false" stroked="true" strokeweight="0pt" strokecolor="#000000">
                <v:path arrowok="t"/>
              </v:shape>
            </v:group>
            <v:group style="position:absolute;left:10303;top:22717;width:52;height:3" coordorigin="10303,22717" coordsize="52,3">
              <v:shape style="position:absolute;left:10303;top:22717;width:52;height:3" coordorigin="10303,22717" coordsize="52,3" path="m10303,22717l10355,22719,10303,22719,10303,22717xe" filled="false" stroked="true" strokeweight="0pt" strokecolor="#000000">
                <v:path arrowok="t"/>
              </v:shape>
            </v:group>
            <v:group style="position:absolute;left:10303;top:22720;width:52;height:2" coordorigin="10303,22720" coordsize="52,2">
              <v:shape style="position:absolute;left:10303;top:22720;width:52;height:2" coordorigin="10303,22720" coordsize="52,0" path="m10303,22720l10355,22720e" filled="false" stroked="true" strokeweight=".112803pt" strokecolor="#000000">
                <v:path arrowok="t"/>
              </v:shape>
            </v:group>
            <v:group style="position:absolute;left:10303;top:22719;width:52;height:3" coordorigin="10303,22719" coordsize="52,3">
              <v:shape style="position:absolute;left:10303;top:22719;width:52;height:3" coordorigin="10303,22719" coordsize="52,3" path="m10355,22719l10303,22719,10355,22722,10355,22719xe" filled="false" stroked="true" strokeweight="0pt" strokecolor="#000000">
                <v:path arrowok="t"/>
              </v:shape>
            </v:group>
            <v:group style="position:absolute;left:10303;top:22719;width:52;height:3" coordorigin="10303,22719" coordsize="52,3">
              <v:shape style="position:absolute;left:10303;top:22719;width:52;height:3" coordorigin="10303,22719" coordsize="52,3" path="m10303,22719l10355,22722,10303,22722,10303,22719xe" filled="false" stroked="true" strokeweight="0pt" strokecolor="#000000">
                <v:path arrowok="t"/>
              </v:shape>
            </v:group>
            <v:group style="position:absolute;left:10303;top:22723;width:52;height:2" coordorigin="10303,22723" coordsize="52,2">
              <v:shape style="position:absolute;left:10303;top:22723;width:52;height:2" coordorigin="10303,22723" coordsize="52,0" path="m10303,22723l10355,22723e" filled="false" stroked="true" strokeweight=".112803pt" strokecolor="#000000">
                <v:path arrowok="t"/>
              </v:shape>
            </v:group>
            <v:group style="position:absolute;left:10303;top:22722;width:52;height:3" coordorigin="10303,22722" coordsize="52,3">
              <v:shape style="position:absolute;left:10303;top:22722;width:52;height:3" coordorigin="10303,22722" coordsize="52,3" path="m10355,22722l10303,22722,10353,22724,10355,22722xe" filled="false" stroked="true" strokeweight="0pt" strokecolor="#000000">
                <v:path arrowok="t"/>
              </v:shape>
            </v:group>
            <v:group style="position:absolute;left:10303;top:22722;width:50;height:3" coordorigin="10303,22722" coordsize="50,3">
              <v:shape style="position:absolute;left:10303;top:22722;width:50;height:3" coordorigin="10303,22722" coordsize="50,3" path="m10303,22722l10353,22724,10303,22724,10303,22722xe" filled="false" stroked="true" strokeweight="0pt" strokecolor="#000000">
                <v:path arrowok="t"/>
              </v:shape>
            </v:group>
            <v:group style="position:absolute;left:10303;top:22725;width:50;height:2" coordorigin="10303,22725" coordsize="50,2">
              <v:shape style="position:absolute;left:10303;top:22725;width:50;height:2" coordorigin="10303,22725" coordsize="50,0" path="m10303,22725l10353,22725e" filled="false" stroked="true" strokeweight=".112803pt" strokecolor="#000000">
                <v:path arrowok="t"/>
              </v:shape>
            </v:group>
            <v:group style="position:absolute;left:10303;top:22724;width:50;height:3" coordorigin="10303,22724" coordsize="50,3">
              <v:shape style="position:absolute;left:10303;top:22724;width:50;height:3" coordorigin="10303,22724" coordsize="50,3" path="m10353,22724l10303,22724,10353,22726,10353,22724xe" filled="false" stroked="true" strokeweight="0pt" strokecolor="#000000">
                <v:path arrowok="t"/>
              </v:shape>
            </v:group>
            <v:group style="position:absolute;left:10303;top:22724;width:50;height:3" coordorigin="10303,22724" coordsize="50,3">
              <v:shape style="position:absolute;left:10303;top:22724;width:50;height:3" coordorigin="10303,22724" coordsize="50,3" path="m10303,22724l10353,22726,10306,22726,10303,22724xe" filled="false" stroked="true" strokeweight="0pt" strokecolor="#000000">
                <v:path arrowok="t"/>
              </v:shape>
            </v:group>
            <v:group style="position:absolute;left:10306;top:22727;width:48;height:2" coordorigin="10306,22727" coordsize="48,2">
              <v:shape style="position:absolute;left:10306;top:22727;width:48;height:2" coordorigin="10306,22727" coordsize="48,0" path="m10306,22727l10353,22727e" filled="false" stroked="true" strokeweight=".112803pt" strokecolor="#000000">
                <v:path arrowok="t"/>
              </v:shape>
            </v:group>
            <v:group style="position:absolute;left:10306;top:22726;width:48;height:3" coordorigin="10306,22726" coordsize="48,3">
              <v:shape style="position:absolute;left:10306;top:22726;width:48;height:3" coordorigin="10306,22726" coordsize="48,3" path="m10353,22726l10306,22726,10351,22728,10353,22726xe" filled="false" stroked="true" strokeweight="0pt" strokecolor="#000000">
                <v:path arrowok="t"/>
              </v:shape>
            </v:group>
            <v:group style="position:absolute;left:10306;top:22726;width:46;height:3" coordorigin="10306,22726" coordsize="46,3">
              <v:shape style="position:absolute;left:10306;top:22726;width:46;height:3" coordorigin="10306,22726" coordsize="46,3" path="m10306,22726l10351,22728,10306,22728,10306,22726xe" filled="false" stroked="true" strokeweight="0pt" strokecolor="#000000">
                <v:path arrowok="t"/>
              </v:shape>
            </v:group>
            <v:group style="position:absolute;left:10306;top:22729;width:46;height:2" coordorigin="10306,22729" coordsize="46,2">
              <v:shape style="position:absolute;left:10306;top:22729;width:46;height:2" coordorigin="10306,22729" coordsize="46,0" path="m10306,22729l10351,22729e" filled="false" stroked="true" strokeweight=".112803pt" strokecolor="#000000">
                <v:path arrowok="t"/>
              </v:shape>
            </v:group>
            <v:group style="position:absolute;left:10306;top:22728;width:46;height:3" coordorigin="10306,22728" coordsize="46,3">
              <v:shape style="position:absolute;left:10306;top:22728;width:46;height:3" coordorigin="10306,22728" coordsize="46,3" path="m10351,22728l10306,22728,10349,22731,10351,22728xe" filled="false" stroked="true" strokeweight="0pt" strokecolor="#000000">
                <v:path arrowok="t"/>
              </v:shape>
            </v:group>
            <v:group style="position:absolute;left:10306;top:22728;width:43;height:3" coordorigin="10306,22728" coordsize="43,3">
              <v:shape style="position:absolute;left:10306;top:22728;width:43;height:3" coordorigin="10306,22728" coordsize="43,3" path="m10306,22728l10349,22731,10308,22731,10306,22728xe" filled="false" stroked="true" strokeweight="0pt" strokecolor="#000000">
                <v:path arrowok="t"/>
              </v:shape>
            </v:group>
            <v:group style="position:absolute;left:10308;top:22732;width:41;height:2" coordorigin="10308,22732" coordsize="41,2">
              <v:shape style="position:absolute;left:10308;top:22732;width:41;height:2" coordorigin="10308,22732" coordsize="41,0" path="m10308,22732l10349,22732e" filled="false" stroked="true" strokeweight=".112803pt" strokecolor="#000000">
                <v:path arrowok="t"/>
              </v:shape>
            </v:group>
            <v:group style="position:absolute;left:10308;top:22731;width:41;height:3" coordorigin="10308,22731" coordsize="41,3">
              <v:shape style="position:absolute;left:10308;top:22731;width:41;height:3" coordorigin="10308,22731" coordsize="41,3" path="m10349,22731l10308,22731,10349,22733,10349,22731xe" filled="false" stroked="true" strokeweight="0pt" strokecolor="#000000">
                <v:path arrowok="t"/>
              </v:shape>
            </v:group>
            <v:group style="position:absolute;left:10308;top:22731;width:41;height:3" coordorigin="10308,22731" coordsize="41,3">
              <v:shape style="position:absolute;left:10308;top:22731;width:41;height:3" coordorigin="10308,22731" coordsize="41,3" path="m10308,22731l10349,22733,10310,22733,10308,22731xe" filled="false" stroked="true" strokeweight="0pt" strokecolor="#000000">
                <v:path arrowok="t"/>
              </v:shape>
            </v:group>
            <v:group style="position:absolute;left:10310;top:22734;width:39;height:2" coordorigin="10310,22734" coordsize="39,2">
              <v:shape style="position:absolute;left:10310;top:22734;width:39;height:2" coordorigin="10310,22734" coordsize="39,0" path="m10310,22734l10349,22734e" filled="false" stroked="true" strokeweight=".112803pt" strokecolor="#000000">
                <v:path arrowok="t"/>
              </v:shape>
            </v:group>
            <v:group style="position:absolute;left:10310;top:22733;width:39;height:3" coordorigin="10310,22733" coordsize="39,3">
              <v:shape style="position:absolute;left:10310;top:22733;width:39;height:3" coordorigin="10310,22733" coordsize="39,3" path="m10349,22733l10310,22733,10346,22735,10349,22733xe" filled="false" stroked="true" strokeweight="0pt" strokecolor="#000000">
                <v:path arrowok="t"/>
              </v:shape>
            </v:group>
            <v:group style="position:absolute;left:10310;top:22733;width:37;height:3" coordorigin="10310,22733" coordsize="37,3">
              <v:shape style="position:absolute;left:10310;top:22733;width:37;height:3" coordorigin="10310,22733" coordsize="37,3" path="m10310,22733l10346,22735,10312,22735,10310,22733xe" filled="false" stroked="true" strokeweight="0pt" strokecolor="#000000">
                <v:path arrowok="t"/>
              </v:shape>
            </v:group>
            <v:group style="position:absolute;left:10312;top:22735;width:34;height:2" coordorigin="10312,22735" coordsize="34,2">
              <v:shape style="position:absolute;left:10312;top:22735;width:34;height:2" coordorigin="10312,22735" coordsize="34,0" path="m10312,22735l10346,22735e" filled="false" stroked="true" strokeweight="0pt" strokecolor="#000000">
                <v:path arrowok="t"/>
              </v:shape>
            </v:group>
            <v:group style="position:absolute;left:10312;top:22735;width:34;height:2" coordorigin="10312,22735" coordsize="34,2">
              <v:shape style="position:absolute;left:10312;top:22735;width:34;height:2" coordorigin="10312,22735" coordsize="34,0" path="m10312,22735l10346,22735e" filled="false" stroked="true" strokeweight="0pt" strokecolor="#000000">
                <v:path arrowok="t"/>
              </v:shape>
            </v:group>
            <v:group style="position:absolute;left:10312;top:22735;width:32;height:2" coordorigin="10312,22735" coordsize="32,2">
              <v:shape style="position:absolute;left:10312;top:22735;width:32;height:2" coordorigin="10312,22735" coordsize="32,0" path="m10312,22735l10344,22735e" filled="false" stroked="true" strokeweight="0pt" strokecolor="#000000">
                <v:path arrowok="t"/>
              </v:shape>
            </v:group>
            <v:group style="position:absolute;left:10315;top:22736;width:30;height:2" coordorigin="10315,22736" coordsize="30,2">
              <v:shape style="position:absolute;left:10315;top:22736;width:30;height:2" coordorigin="10315,22736" coordsize="30,0" path="m10315,22736l10344,22736e" filled="false" stroked="true" strokeweight=".112803pt" strokecolor="#000000">
                <v:path arrowok="t"/>
              </v:shape>
            </v:group>
            <v:group style="position:absolute;left:10315;top:22735;width:30;height:3" coordorigin="10315,22735" coordsize="30,3">
              <v:shape style="position:absolute;left:10315;top:22735;width:30;height:3" coordorigin="10315,22735" coordsize="30,3" path="m10344,22735l10315,22735,10342,22737,10344,22735xe" filled="false" stroked="true" strokeweight="0pt" strokecolor="#000000">
                <v:path arrowok="t"/>
              </v:shape>
            </v:group>
            <v:group style="position:absolute;left:10315;top:22735;width:28;height:3" coordorigin="10315,22735" coordsize="28,3">
              <v:shape style="position:absolute;left:10315;top:22735;width:28;height:3" coordorigin="10315,22735" coordsize="28,3" path="m10315,22735l10342,22737,10315,22737,10315,22735xe" filled="false" stroked="true" strokeweight="0pt" strokecolor="#000000">
                <v:path arrowok="t"/>
              </v:shape>
            </v:group>
            <v:group style="position:absolute;left:10315;top:22738;width:28;height:2" coordorigin="10315,22738" coordsize="28,2">
              <v:shape style="position:absolute;left:10315;top:22738;width:28;height:2" coordorigin="10315,22738" coordsize="28,0" path="m10315,22738l10342,22738e" filled="false" stroked="true" strokeweight=".112803pt" strokecolor="#000000">
                <v:path arrowok="t"/>
              </v:shape>
            </v:group>
            <v:group style="position:absolute;left:10315;top:22737;width:28;height:3" coordorigin="10315,22737" coordsize="28,3">
              <v:shape style="position:absolute;left:10315;top:22737;width:28;height:3" coordorigin="10315,22737" coordsize="28,3" path="m10342,22737l10315,22737,10340,22740,10342,22737xe" filled="false" stroked="true" strokeweight="0pt" strokecolor="#000000">
                <v:path arrowok="t"/>
              </v:shape>
            </v:group>
            <v:group style="position:absolute;left:10315;top:22737;width:25;height:3" coordorigin="10315,22737" coordsize="25,3">
              <v:shape style="position:absolute;left:10315;top:22737;width:25;height:3" coordorigin="10315,22737" coordsize="25,3" path="m10315,22737l10340,22740,10317,22740,10315,22737xe" filled="false" stroked="true" strokeweight="0pt" strokecolor="#000000">
                <v:path arrowok="t"/>
              </v:shape>
            </v:group>
            <v:group style="position:absolute;left:10317;top:22740;width:23;height:2" coordorigin="10317,22740" coordsize="23,2">
              <v:shape style="position:absolute;left:10317;top:22740;width:23;height:2" coordorigin="10317,22740" coordsize="23,0" path="m10317,22740l10340,22740e" filled="false" stroked="true" strokeweight="0pt" strokecolor="#000000">
                <v:path arrowok="t"/>
              </v:shape>
            </v:group>
            <v:group style="position:absolute;left:10317;top:22740;width:23;height:2" coordorigin="10317,22740" coordsize="23,2">
              <v:shape style="position:absolute;left:10317;top:22740;width:23;height:2" coordorigin="10317,22740" coordsize="23,0" path="m10317,22740l10340,22740e" filled="false" stroked="true" strokeweight="0pt" strokecolor="#000000">
                <v:path arrowok="t"/>
              </v:shape>
            </v:group>
            <v:group style="position:absolute;left:10317;top:22740;width:21;height:2" coordorigin="10317,22740" coordsize="21,2">
              <v:shape style="position:absolute;left:10317;top:22740;width:21;height:2" coordorigin="10317,22740" coordsize="21,0" path="m10317,22740l10337,22740e" filled="false" stroked="true" strokeweight="0pt" strokecolor="#000000">
                <v:path arrowok="t"/>
              </v:shape>
            </v:group>
            <v:group style="position:absolute;left:10319;top:22740;width:19;height:2" coordorigin="10319,22740" coordsize="19,2">
              <v:shape style="position:absolute;left:10319;top:22740;width:19;height:2" coordorigin="10319,22740" coordsize="19,0" path="m10319,22740l10337,22740e" filled="false" stroked="true" strokeweight="0pt" strokecolor="#000000">
                <v:path arrowok="t"/>
              </v:shape>
            </v:group>
            <v:group style="position:absolute;left:10319;top:22740;width:19;height:2" coordorigin="10319,22740" coordsize="19,2">
              <v:shape style="position:absolute;left:10319;top:22740;width:19;height:2" coordorigin="10319,22740" coordsize="19,0" path="m10319,22740l10337,22740e" filled="false" stroked="true" strokeweight="0pt" strokecolor="#000000">
                <v:path arrowok="t"/>
              </v:shape>
            </v:group>
            <v:group style="position:absolute;left:10319;top:22740;width:16;height:2" coordorigin="10319,22740" coordsize="16,2">
              <v:shape style="position:absolute;left:10319;top:22740;width:16;height:2" coordorigin="10319,22740" coordsize="16,0" path="m10319,22740l10335,22740e" filled="false" stroked="true" strokeweight="0pt" strokecolor="#000000">
                <v:path arrowok="t"/>
              </v:shape>
            </v:group>
            <v:group style="position:absolute;left:10324;top:22740;width:10;height:3" coordorigin="10324,22740" coordsize="10,3">
              <v:shape style="position:absolute;left:10324;top:22740;width:10;height:3" coordorigin="10324,22740" coordsize="10,3" path="m10324,22740l10326,22742,10333,22742,10324,22740xe" filled="true" fillcolor="#000000" stroked="false">
                <v:path arrowok="t"/>
                <v:fill type="solid"/>
              </v:shape>
            </v:group>
            <v:group style="position:absolute;left:10324;top:22740;width:10;height:3" coordorigin="10324,22740" coordsize="10,3">
              <v:shape style="position:absolute;left:10324;top:22740;width:10;height:3" coordorigin="10324,22740" coordsize="10,3" path="m10324,22740l10326,22742,10333,22742,10324,22740xe" filled="false" stroked="true" strokeweight="0pt" strokecolor="#000000">
                <v:path arrowok="t"/>
              </v:shape>
            </v:group>
            <v:group style="position:absolute;left:10326;top:22742;width:7;height:2" coordorigin="10326,22742" coordsize="7,2">
              <v:shape style="position:absolute;left:10326;top:22742;width:7;height:2" coordorigin="10326,22742" coordsize="7,0" path="m10326,22742l10333,22742e" filled="false" stroked="true" strokeweight="0pt" strokecolor="#000000">
                <v:path arrowok="t"/>
              </v:shape>
            </v:group>
            <v:group style="position:absolute;left:10324;top:22740;width:12;height:3" coordorigin="10324,22740" coordsize="12,3">
              <v:shape style="position:absolute;left:10324;top:22740;width:12;height:3" coordorigin="10324,22740" coordsize="12,3" path="m10324,22740l10333,22742,10335,22740,10324,22740xe" filled="true" fillcolor="#000000" stroked="false">
                <v:path arrowok="t"/>
                <v:fill type="solid"/>
              </v:shape>
            </v:group>
            <v:group style="position:absolute;left:10324;top:22740;width:12;height:3" coordorigin="10324,22740" coordsize="12,3">
              <v:shape style="position:absolute;left:10324;top:22740;width:12;height:3" coordorigin="10324,22740" coordsize="12,3" path="m10324,22740l10335,22740,10333,22742,10324,22740xe" filled="false" stroked="true" strokeweight="0pt" strokecolor="#000000">
                <v:path arrowok="t"/>
              </v:shape>
              <v:shape style="position:absolute;left:10690;top:21420;width:109;height:68" type="#_x0000_t75" stroked="false">
                <v:imagedata r:id="rId32" o:title=""/>
              </v:shape>
              <v:shape style="position:absolute;left:11078;top:20161;width:107;height:102" type="#_x0000_t75" stroked="false">
                <v:imagedata r:id="rId33" o:title=""/>
              </v:shape>
            </v:group>
            <v:group style="position:absolute;left:12388;top:15983;width:7;height:2" coordorigin="12388,15983" coordsize="7,2">
              <v:shape style="position:absolute;left:12388;top:15983;width:7;height:2" coordorigin="12388,15983" coordsize="7,0" path="m12388,15983l12395,15983e" filled="false" stroked="true" strokeweight="0pt" strokecolor="#000000">
                <v:path arrowok="t"/>
              </v:shape>
            </v:group>
            <v:group style="position:absolute;left:12388;top:15983;width:7;height:2" coordorigin="12388,15983" coordsize="7,2">
              <v:shape style="position:absolute;left:12388;top:15983;width:7;height:2" coordorigin="12388,15983" coordsize="7,0" path="m12388,15983l12395,15983e" filled="false" stroked="true" strokeweight="0pt" strokecolor="#000000">
                <v:path arrowok="t"/>
              </v:shape>
            </v:group>
            <v:group style="position:absolute;left:12386;top:15983;width:12;height:3" coordorigin="12386,15983" coordsize="12,3">
              <v:shape style="position:absolute;left:12386;top:15983;width:12;height:3" coordorigin="12386,15983" coordsize="12,3" path="m12386,15985l12397,15985,12388,15983,12386,15985xe" filled="true" fillcolor="#000000" stroked="false">
                <v:path arrowok="t"/>
                <v:fill type="solid"/>
              </v:shape>
              <v:shape style="position:absolute;left:12386;top:15983;width:12;height:3" coordorigin="12386,15983" coordsize="12,3" path="m12388,15983l12397,15985,12395,15983,12388,15983xe" filled="true" fillcolor="#000000" stroked="false">
                <v:path arrowok="t"/>
                <v:fill type="solid"/>
              </v:shape>
            </v:group>
            <v:group style="position:absolute;left:12388;top:15983;width:10;height:3" coordorigin="12388,15983" coordsize="10,3">
              <v:shape style="position:absolute;left:12388;top:15983;width:10;height:3" coordorigin="12388,15983" coordsize="10,3" path="m12395,15983l12388,15983,12397,15985,12395,15983xe" filled="false" stroked="true" strokeweight="0pt" strokecolor="#000000">
                <v:path arrowok="t"/>
              </v:shape>
            </v:group>
            <v:group style="position:absolute;left:12386;top:15983;width:12;height:3" coordorigin="12386,15983" coordsize="12,3">
              <v:shape style="position:absolute;left:12386;top:15983;width:12;height:3" coordorigin="12386,15983" coordsize="12,3" path="m12388,15983l12397,15985,12386,15985,12388,15983xe" filled="false" stroked="true" strokeweight="0pt" strokecolor="#000000">
                <v:path arrowok="t"/>
              </v:shape>
            </v:group>
            <v:group style="position:absolute;left:12381;top:15985;width:19;height:2" coordorigin="12381,15985" coordsize="19,2">
              <v:shape style="position:absolute;left:12381;top:15985;width:19;height:2" coordorigin="12381,15985" coordsize="19,0" path="m12381,15985l12399,15985e" filled="false" stroked="true" strokeweight="0pt" strokecolor="#000000">
                <v:path arrowok="t"/>
              </v:shape>
            </v:group>
            <v:group style="position:absolute;left:12386;top:15985;width:14;height:2" coordorigin="12386,15985" coordsize="14,2">
              <v:shape style="position:absolute;left:12386;top:15985;width:14;height:2" coordorigin="12386,15985" coordsize="14,0" path="m12386,15985l12399,15985e" filled="false" stroked="true" strokeweight="0pt" strokecolor="#000000">
                <v:path arrowok="t"/>
              </v:shape>
            </v:group>
            <v:group style="position:absolute;left:12381;top:15985;width:19;height:2" coordorigin="12381,15985" coordsize="19,2">
              <v:shape style="position:absolute;left:12381;top:15985;width:19;height:2" coordorigin="12381,15985" coordsize="19,0" path="m12381,15985l12399,15985e" filled="false" stroked="true" strokeweight="0pt" strokecolor="#000000">
                <v:path arrowok="t"/>
              </v:shape>
            </v:group>
            <v:group style="position:absolute;left:12379;top:15985;width:23;height:2" coordorigin="12379,15985" coordsize="23,2">
              <v:shape style="position:absolute;left:12379;top:15985;width:23;height:2" coordorigin="12379,15985" coordsize="23,0" path="m12379,15985l12402,15985e" filled="false" stroked="true" strokeweight="0pt" strokecolor="#000000">
                <v:path arrowok="t"/>
              </v:shape>
            </v:group>
            <v:group style="position:absolute;left:12381;top:15985;width:21;height:2" coordorigin="12381,15985" coordsize="21,2">
              <v:shape style="position:absolute;left:12381;top:15985;width:21;height:2" coordorigin="12381,15985" coordsize="21,0" path="m12381,15985l12402,15985e" filled="false" stroked="true" strokeweight="0pt" strokecolor="#000000">
                <v:path arrowok="t"/>
              </v:shape>
            </v:group>
            <v:group style="position:absolute;left:12379;top:15985;width:23;height:2" coordorigin="12379,15985" coordsize="23,2">
              <v:shape style="position:absolute;left:12379;top:15985;width:23;height:2" coordorigin="12379,15985" coordsize="23,0" path="m12379,15985l12402,15985e" filled="false" stroked="true" strokeweight="0pt" strokecolor="#000000">
                <v:path arrowok="t"/>
              </v:shape>
            </v:group>
            <v:group style="position:absolute;left:12377;top:15986;width:28;height:2" coordorigin="12377,15986" coordsize="28,2">
              <v:shape style="position:absolute;left:12377;top:15986;width:28;height:2" coordorigin="12377,15986" coordsize="28,0" path="m12377,15986l12404,15986e" filled="false" stroked="true" strokeweight=".112803pt" strokecolor="#000000">
                <v:path arrowok="t"/>
              </v:shape>
            </v:group>
            <v:group style="position:absolute;left:12379;top:15985;width:25;height:3" coordorigin="12379,15985" coordsize="25,3">
              <v:shape style="position:absolute;left:12379;top:15985;width:25;height:3" coordorigin="12379,15985" coordsize="25,3" path="m12402,15985l12379,15985,12404,15987,12402,15985xe" filled="false" stroked="true" strokeweight="0pt" strokecolor="#000000">
                <v:path arrowok="t"/>
              </v:shape>
            </v:group>
            <v:group style="position:absolute;left:12377;top:15985;width:28;height:3" coordorigin="12377,15985" coordsize="28,3">
              <v:shape style="position:absolute;left:12377;top:15985;width:28;height:3" coordorigin="12377,15985" coordsize="28,3" path="m12379,15985l12404,15987,12377,15987,12379,15985xe" filled="false" stroked="true" strokeweight="0pt" strokecolor="#000000">
                <v:path arrowok="t"/>
              </v:shape>
            </v:group>
            <v:group style="position:absolute;left:12374;top:15987;width:32;height:2" coordorigin="12374,15987" coordsize="32,2">
              <v:shape style="position:absolute;left:12374;top:15987;width:32;height:2" coordorigin="12374,15987" coordsize="32,0" path="m12374,15987l12406,15987e" filled="false" stroked="true" strokeweight="0pt" strokecolor="#000000">
                <v:path arrowok="t"/>
              </v:shape>
            </v:group>
            <v:group style="position:absolute;left:12377;top:15987;width:30;height:2" coordorigin="12377,15987" coordsize="30,2">
              <v:shape style="position:absolute;left:12377;top:15987;width:30;height:2" coordorigin="12377,15987" coordsize="30,0" path="m12377,15987l12406,15987e" filled="false" stroked="true" strokeweight="0pt" strokecolor="#000000">
                <v:path arrowok="t"/>
              </v:shape>
            </v:group>
            <v:group style="position:absolute;left:12374;top:15987;width:32;height:2" coordorigin="12374,15987" coordsize="32,2">
              <v:shape style="position:absolute;left:12374;top:15987;width:32;height:2" coordorigin="12374,15987" coordsize="32,0" path="m12374,15987l12406,15987e" filled="false" stroked="true" strokeweight="0pt" strokecolor="#000000">
                <v:path arrowok="t"/>
              </v:shape>
            </v:group>
            <v:group style="position:absolute;left:12372;top:15988;width:37;height:2" coordorigin="12372,15988" coordsize="37,2">
              <v:shape style="position:absolute;left:12372;top:15988;width:37;height:2" coordorigin="12372,15988" coordsize="37,0" path="m12372,15988l12408,15988e" filled="false" stroked="true" strokeweight=".112803pt" strokecolor="#000000">
                <v:path arrowok="t"/>
              </v:shape>
            </v:group>
            <v:group style="position:absolute;left:12374;top:15987;width:34;height:3" coordorigin="12374,15987" coordsize="34,3">
              <v:shape style="position:absolute;left:12374;top:15987;width:34;height:3" coordorigin="12374,15987" coordsize="34,3" path="m12406,15987l12374,15987,12408,15989,12406,15987xe" filled="false" stroked="true" strokeweight="0pt" strokecolor="#000000">
                <v:path arrowok="t"/>
              </v:shape>
            </v:group>
            <v:group style="position:absolute;left:12372;top:15987;width:37;height:3" coordorigin="12372,15987" coordsize="37,3">
              <v:shape style="position:absolute;left:12372;top:15987;width:37;height:3" coordorigin="12372,15987" coordsize="37,3" path="m12374,15987l12408,15989,12372,15989,12374,15987xe" filled="false" stroked="true" strokeweight="0pt" strokecolor="#000000">
                <v:path arrowok="t"/>
              </v:shape>
            </v:group>
            <v:group style="position:absolute;left:12372;top:15991;width:39;height:2" coordorigin="12372,15991" coordsize="39,2">
              <v:shape style="position:absolute;left:12372;top:15991;width:39;height:2" coordorigin="12372,15991" coordsize="39,0" path="m12372,15991l12411,15991e" filled="false" stroked="true" strokeweight=".112803pt" strokecolor="#000000">
                <v:path arrowok="t"/>
              </v:shape>
            </v:group>
            <v:group style="position:absolute;left:12372;top:15989;width:39;height:3" coordorigin="12372,15989" coordsize="39,3">
              <v:shape style="position:absolute;left:12372;top:15989;width:39;height:3" coordorigin="12372,15989" coordsize="39,3" path="m12408,15989l12372,15989,12411,15992,12408,15989xe" filled="false" stroked="true" strokeweight="0pt" strokecolor="#000000">
                <v:path arrowok="t"/>
              </v:shape>
            </v:group>
            <v:group style="position:absolute;left:12372;top:15989;width:39;height:3" coordorigin="12372,15989" coordsize="39,3">
              <v:shape style="position:absolute;left:12372;top:15989;width:39;height:3" coordorigin="12372,15989" coordsize="39,3" path="m12372,15989l12411,15992,12372,15992,12372,15989xe" filled="false" stroked="true" strokeweight="0pt" strokecolor="#000000">
                <v:path arrowok="t"/>
              </v:shape>
            </v:group>
            <v:group style="position:absolute;left:12370;top:15993;width:41;height:2" coordorigin="12370,15993" coordsize="41,2">
              <v:shape style="position:absolute;left:12370;top:15993;width:41;height:2" coordorigin="12370,15993" coordsize="41,0" path="m12370,15993l12411,15993e" filled="false" stroked="true" strokeweight=".112803pt" strokecolor="#000000">
                <v:path arrowok="t"/>
              </v:shape>
            </v:group>
            <v:group style="position:absolute;left:12372;top:15992;width:39;height:3" coordorigin="12372,15992" coordsize="39,3">
              <v:shape style="position:absolute;left:12372;top:15992;width:39;height:3" coordorigin="12372,15992" coordsize="39,3" path="m12411,15992l12372,15992,12411,15994,12411,15992xe" filled="false" stroked="true" strokeweight="0pt" strokecolor="#000000">
                <v:path arrowok="t"/>
              </v:shape>
            </v:group>
            <v:group style="position:absolute;left:12370;top:15992;width:41;height:3" coordorigin="12370,15992" coordsize="41,3">
              <v:shape style="position:absolute;left:12370;top:15992;width:41;height:3" coordorigin="12370,15992" coordsize="41,3" path="m12372,15992l12411,15994,12370,15994,12372,15992xe" filled="false" stroked="true" strokeweight="0pt" strokecolor="#000000">
                <v:path arrowok="t"/>
              </v:shape>
            </v:group>
            <v:group style="position:absolute;left:12368;top:15995;width:46;height:2" coordorigin="12368,15995" coordsize="46,2">
              <v:shape style="position:absolute;left:12368;top:15995;width:46;height:2" coordorigin="12368,15995" coordsize="46,0" path="m12368,15995l12413,15995e" filled="false" stroked="true" strokeweight=".112803pt" strokecolor="#000000">
                <v:path arrowok="t"/>
              </v:shape>
            </v:group>
            <v:group style="position:absolute;left:12370;top:15994;width:43;height:3" coordorigin="12370,15994" coordsize="43,3">
              <v:shape style="position:absolute;left:12370;top:15994;width:43;height:3" coordorigin="12370,15994" coordsize="43,3" path="m12411,15994l12370,15994,12413,15996,12411,15994xe" filled="false" stroked="true" strokeweight="0pt" strokecolor="#000000">
                <v:path arrowok="t"/>
              </v:shape>
            </v:group>
            <v:group style="position:absolute;left:12368;top:15994;width:46;height:3" coordorigin="12368,15994" coordsize="46,3">
              <v:shape style="position:absolute;left:12368;top:15994;width:46;height:3" coordorigin="12368,15994" coordsize="46,3" path="m12370,15994l12413,15996,12368,15996,12370,15994xe" filled="false" stroked="true" strokeweight="0pt" strokecolor="#000000">
                <v:path arrowok="t"/>
              </v:shape>
            </v:group>
            <v:group style="position:absolute;left:12368;top:15997;width:48;height:2" coordorigin="12368,15997" coordsize="48,2">
              <v:shape style="position:absolute;left:12368;top:15997;width:48;height:2" coordorigin="12368,15997" coordsize="48,0" path="m12368,15997l12415,15997e" filled="false" stroked="true" strokeweight=".112803pt" strokecolor="#000000">
                <v:path arrowok="t"/>
              </v:shape>
            </v:group>
            <v:group style="position:absolute;left:12368;top:15996;width:48;height:3" coordorigin="12368,15996" coordsize="48,3">
              <v:shape style="position:absolute;left:12368;top:15996;width:48;height:3" coordorigin="12368,15996" coordsize="48,3" path="m12413,15996l12368,15996,12415,15998,12413,15996xe" filled="false" stroked="true" strokeweight="0pt" strokecolor="#000000">
                <v:path arrowok="t"/>
              </v:shape>
            </v:group>
            <v:group style="position:absolute;left:12368;top:15996;width:48;height:3" coordorigin="12368,15996" coordsize="48,3">
              <v:shape style="position:absolute;left:12368;top:15996;width:48;height:3" coordorigin="12368,15996" coordsize="48,3" path="m12368,15996l12415,15998,12368,15998,12368,15996xe" filled="false" stroked="true" strokeweight="0pt" strokecolor="#000000">
                <v:path arrowok="t"/>
              </v:shape>
            </v:group>
            <v:group style="position:absolute;left:12365;top:16000;width:50;height:2" coordorigin="12365,16000" coordsize="50,2">
              <v:shape style="position:absolute;left:12365;top:16000;width:50;height:2" coordorigin="12365,16000" coordsize="50,0" path="m12365,16000l12415,16000e" filled="false" stroked="true" strokeweight=".112803pt" strokecolor="#000000">
                <v:path arrowok="t"/>
              </v:shape>
            </v:group>
            <v:group style="position:absolute;left:12368;top:15998;width:48;height:3" coordorigin="12368,15998" coordsize="48,3">
              <v:shape style="position:absolute;left:12368;top:15998;width:48;height:3" coordorigin="12368,15998" coordsize="48,3" path="m12415,15998l12368,15998,12415,16001,12415,15998xe" filled="false" stroked="true" strokeweight="0pt" strokecolor="#000000">
                <v:path arrowok="t"/>
              </v:shape>
            </v:group>
            <v:group style="position:absolute;left:12365;top:15998;width:50;height:3" coordorigin="12365,15998" coordsize="50,3">
              <v:shape style="position:absolute;left:12365;top:15998;width:50;height:3" coordorigin="12365,15998" coordsize="50,3" path="m12368,15998l12415,16001,12365,16001,12368,15998xe" filled="false" stroked="true" strokeweight="0pt" strokecolor="#000000">
                <v:path arrowok="t"/>
              </v:shape>
            </v:group>
            <v:group style="position:absolute;left:12365;top:16002;width:50;height:2" coordorigin="12365,16002" coordsize="50,2">
              <v:shape style="position:absolute;left:12365;top:16002;width:50;height:2" coordorigin="12365,16002" coordsize="50,0" path="m12365,16002l12415,16002e" filled="false" stroked="true" strokeweight=".112803pt" strokecolor="#000000">
                <v:path arrowok="t"/>
              </v:shape>
            </v:group>
            <v:group style="position:absolute;left:12365;top:16001;width:50;height:3" coordorigin="12365,16001" coordsize="50,3">
              <v:shape style="position:absolute;left:12365;top:16001;width:50;height:3" coordorigin="12365,16001" coordsize="50,3" path="m12415,16001l12365,16001,12415,16003,12415,16001xe" filled="false" stroked="true" strokeweight="0pt" strokecolor="#000000">
                <v:path arrowok="t"/>
              </v:shape>
            </v:group>
            <v:group style="position:absolute;left:12365;top:16001;width:50;height:3" coordorigin="12365,16001" coordsize="50,3">
              <v:shape style="position:absolute;left:12365;top:16001;width:50;height:3" coordorigin="12365,16001" coordsize="50,3" path="m12365,16001l12415,16003,12365,16003,12365,16001xe" filled="false" stroked="true" strokeweight="0pt" strokecolor="#000000">
                <v:path arrowok="t"/>
              </v:shape>
            </v:group>
            <v:group style="position:absolute;left:12365;top:16004;width:52;height:2" coordorigin="12365,16004" coordsize="52,2">
              <v:shape style="position:absolute;left:12365;top:16004;width:52;height:2" coordorigin="12365,16004" coordsize="52,0" path="m12365,16004l12417,16004e" filled="false" stroked="true" strokeweight=".112803pt" strokecolor="#000000">
                <v:path arrowok="t"/>
              </v:shape>
            </v:group>
            <v:group style="position:absolute;left:12365;top:16003;width:52;height:3" coordorigin="12365,16003" coordsize="52,3">
              <v:shape style="position:absolute;left:12365;top:16003;width:52;height:3" coordorigin="12365,16003" coordsize="52,3" path="m12415,16003l12365,16003,12417,16005,12415,16003xe" filled="false" stroked="true" strokeweight="0pt" strokecolor="#000000">
                <v:path arrowok="t"/>
              </v:shape>
            </v:group>
            <v:group style="position:absolute;left:12365;top:16003;width:52;height:3" coordorigin="12365,16003" coordsize="52,3">
              <v:shape style="position:absolute;left:12365;top:16003;width:52;height:3" coordorigin="12365,16003" coordsize="52,3" path="m12365,16003l12417,16005,12365,16005,12365,16003xe" filled="false" stroked="true" strokeweight="0pt" strokecolor="#000000">
                <v:path arrowok="t"/>
              </v:shape>
            </v:group>
            <v:group style="position:absolute;left:12363;top:16006;width:55;height:2" coordorigin="12363,16006" coordsize="55,2">
              <v:shape style="position:absolute;left:12363;top:16006;width:55;height:2" coordorigin="12363,16006" coordsize="55,0" path="m12363,16006l12417,16006e" filled="false" stroked="true" strokeweight=".112803pt" strokecolor="#000000">
                <v:path arrowok="t"/>
              </v:shape>
            </v:group>
            <v:group style="position:absolute;left:12365;top:16005;width:52;height:3" coordorigin="12365,16005" coordsize="52,3">
              <v:shape style="position:absolute;left:12365;top:16005;width:52;height:3" coordorigin="12365,16005" coordsize="52,3" path="m12417,16005l12365,16005,12417,16007,12417,16005xe" filled="false" stroked="true" strokeweight="0pt" strokecolor="#000000">
                <v:path arrowok="t"/>
              </v:shape>
            </v:group>
            <v:group style="position:absolute;left:12363;top:16005;width:55;height:3" coordorigin="12363,16005" coordsize="55,3">
              <v:shape style="position:absolute;left:12363;top:16005;width:55;height:3" coordorigin="12363,16005" coordsize="55,3" path="m12365,16005l12417,16007,12363,16007,12365,16005xe" filled="false" stroked="true" strokeweight="0pt" strokecolor="#000000">
                <v:path arrowok="t"/>
              </v:shape>
            </v:group>
            <v:group style="position:absolute;left:12363;top:16009;width:55;height:2" coordorigin="12363,16009" coordsize="55,2">
              <v:shape style="position:absolute;left:12363;top:16009;width:55;height:2" coordorigin="12363,16009" coordsize="55,0" path="m12363,16009l12417,16009e" filled="false" stroked="true" strokeweight=".112803pt" strokecolor="#000000">
                <v:path arrowok="t"/>
              </v:shape>
            </v:group>
            <v:group style="position:absolute;left:12363;top:16007;width:55;height:3" coordorigin="12363,16007" coordsize="55,3">
              <v:shape style="position:absolute;left:12363;top:16007;width:55;height:3" coordorigin="12363,16007" coordsize="55,3" path="m12417,16007l12363,16007,12417,16010,12417,16007xe" filled="false" stroked="true" strokeweight="0pt" strokecolor="#000000">
                <v:path arrowok="t"/>
              </v:shape>
            </v:group>
            <v:group style="position:absolute;left:12363;top:16007;width:55;height:3" coordorigin="12363,16007" coordsize="55,3">
              <v:shape style="position:absolute;left:12363;top:16007;width:55;height:3" coordorigin="12363,16007" coordsize="55,3" path="m12363,16007l12417,16010,12363,16010,12363,16007xe" filled="false" stroked="true" strokeweight="0pt" strokecolor="#000000">
                <v:path arrowok="t"/>
              </v:shape>
            </v:group>
            <v:group style="position:absolute;left:12363;top:16011;width:55;height:2" coordorigin="12363,16011" coordsize="55,2">
              <v:shape style="position:absolute;left:12363;top:16011;width:55;height:2" coordorigin="12363,16011" coordsize="55,0" path="m12363,16011l12417,16011e" filled="false" stroked="true" strokeweight=".112803pt" strokecolor="#000000">
                <v:path arrowok="t"/>
              </v:shape>
            </v:group>
            <v:group style="position:absolute;left:12363;top:16010;width:55;height:3" coordorigin="12363,16010" coordsize="55,3">
              <v:shape style="position:absolute;left:12363;top:16010;width:55;height:3" coordorigin="12363,16010" coordsize="55,3" path="m12417,16010l12363,16010,12417,16012,12417,16010xe" filled="false" stroked="true" strokeweight="0pt" strokecolor="#000000">
                <v:path arrowok="t"/>
              </v:shape>
            </v:group>
            <v:group style="position:absolute;left:12363;top:16010;width:55;height:3" coordorigin="12363,16010" coordsize="55,3">
              <v:shape style="position:absolute;left:12363;top:16010;width:55;height:3" coordorigin="12363,16010" coordsize="55,3" path="m12363,16010l12417,16012,12363,16012,12363,16010xe" filled="false" stroked="true" strokeweight="0pt" strokecolor="#000000">
                <v:path arrowok="t"/>
              </v:shape>
            </v:group>
            <v:group style="position:absolute;left:12363;top:16013;width:55;height:2" coordorigin="12363,16013" coordsize="55,2">
              <v:shape style="position:absolute;left:12363;top:16013;width:55;height:2" coordorigin="12363,16013" coordsize="55,0" path="m12363,16013l12417,16013e" filled="false" stroked="true" strokeweight=".112803pt" strokecolor="#000000">
                <v:path arrowok="t"/>
              </v:shape>
            </v:group>
            <v:group style="position:absolute;left:12363;top:16012;width:55;height:3" coordorigin="12363,16012" coordsize="55,3">
              <v:shape style="position:absolute;left:12363;top:16012;width:55;height:3" coordorigin="12363,16012" coordsize="55,3" path="m12417,16012l12363,16012,12417,16014,12417,16012xe" filled="false" stroked="true" strokeweight="0pt" strokecolor="#000000">
                <v:path arrowok="t"/>
              </v:shape>
            </v:group>
            <v:group style="position:absolute;left:12363;top:16012;width:55;height:3" coordorigin="12363,16012" coordsize="55,3">
              <v:shape style="position:absolute;left:12363;top:16012;width:55;height:3" coordorigin="12363,16012" coordsize="55,3" path="m12363,16012l12417,16014,12365,16014,12363,16012xe" filled="false" stroked="true" strokeweight="0pt" strokecolor="#000000">
                <v:path arrowok="t"/>
              </v:shape>
            </v:group>
            <v:group style="position:absolute;left:12365;top:16015;width:52;height:2" coordorigin="12365,16015" coordsize="52,2">
              <v:shape style="position:absolute;left:12365;top:16015;width:52;height:2" coordorigin="12365,16015" coordsize="52,0" path="m12365,16015l12417,16015e" filled="false" stroked="true" strokeweight=".112803pt" strokecolor="#000000">
                <v:path arrowok="t"/>
              </v:shape>
            </v:group>
            <v:group style="position:absolute;left:12365;top:16014;width:52;height:3" coordorigin="12365,16014" coordsize="52,3">
              <v:shape style="position:absolute;left:12365;top:16014;width:52;height:3" coordorigin="12365,16014" coordsize="52,3" path="m12417,16014l12365,16014,12415,16017,12417,16014xe" filled="false" stroked="true" strokeweight="0pt" strokecolor="#000000">
                <v:path arrowok="t"/>
              </v:shape>
            </v:group>
            <v:group style="position:absolute;left:12365;top:16014;width:50;height:3" coordorigin="12365,16014" coordsize="50,3">
              <v:shape style="position:absolute;left:12365;top:16014;width:50;height:3" coordorigin="12365,16014" coordsize="50,3" path="m12365,16014l12415,16017,12365,16017,12365,16014xe" filled="false" stroked="true" strokeweight="0pt" strokecolor="#000000">
                <v:path arrowok="t"/>
              </v:shape>
            </v:group>
            <v:group style="position:absolute;left:12365;top:16018;width:50;height:2" coordorigin="12365,16018" coordsize="50,2">
              <v:shape style="position:absolute;left:12365;top:16018;width:50;height:2" coordorigin="12365,16018" coordsize="50,0" path="m12365,16018l12415,16018e" filled="false" stroked="true" strokeweight=".112803pt" strokecolor="#000000">
                <v:path arrowok="t"/>
              </v:shape>
            </v:group>
            <v:group style="position:absolute;left:12365;top:16017;width:50;height:3" coordorigin="12365,16017" coordsize="50,3">
              <v:shape style="position:absolute;left:12365;top:16017;width:50;height:3" coordorigin="12365,16017" coordsize="50,3" path="m12415,16017l12365,16017,12415,16019,12415,16017xe" filled="false" stroked="true" strokeweight="0pt" strokecolor="#000000">
                <v:path arrowok="t"/>
              </v:shape>
            </v:group>
            <v:group style="position:absolute;left:12365;top:16017;width:50;height:3" coordorigin="12365,16017" coordsize="50,3">
              <v:shape style="position:absolute;left:12365;top:16017;width:50;height:3" coordorigin="12365,16017" coordsize="50,3" path="m12365,16017l12415,16019,12365,16019,12365,16017xe" filled="false" stroked="true" strokeweight="0pt" strokecolor="#000000">
                <v:path arrowok="t"/>
              </v:shape>
            </v:group>
            <v:group style="position:absolute;left:12365;top:16020;width:50;height:2" coordorigin="12365,16020" coordsize="50,2">
              <v:shape style="position:absolute;left:12365;top:16020;width:50;height:2" coordorigin="12365,16020" coordsize="50,0" path="m12365,16020l12415,16020e" filled="false" stroked="true" strokeweight=".112803pt" strokecolor="#000000">
                <v:path arrowok="t"/>
              </v:shape>
            </v:group>
            <v:group style="position:absolute;left:12365;top:16019;width:50;height:3" coordorigin="12365,16019" coordsize="50,3">
              <v:shape style="position:absolute;left:12365;top:16019;width:50;height:3" coordorigin="12365,16019" coordsize="50,3" path="m12415,16019l12365,16019,12415,16021,12415,16019xe" filled="false" stroked="true" strokeweight="0pt" strokecolor="#000000">
                <v:path arrowok="t"/>
              </v:shape>
            </v:group>
            <v:group style="position:absolute;left:12365;top:16019;width:50;height:3" coordorigin="12365,16019" coordsize="50,3">
              <v:shape style="position:absolute;left:12365;top:16019;width:50;height:3" coordorigin="12365,16019" coordsize="50,3" path="m12365,16019l12415,16021,12368,16021,12365,16019xe" filled="false" stroked="true" strokeweight="0pt" strokecolor="#000000">
                <v:path arrowok="t"/>
              </v:shape>
            </v:group>
            <v:group style="position:absolute;left:12368;top:16022;width:48;height:2" coordorigin="12368,16022" coordsize="48,2">
              <v:shape style="position:absolute;left:12368;top:16022;width:48;height:2" coordorigin="12368,16022" coordsize="48,0" path="m12368,16022l12415,16022e" filled="false" stroked="true" strokeweight=".112803pt" strokecolor="#000000">
                <v:path arrowok="t"/>
              </v:shape>
            </v:group>
            <v:group style="position:absolute;left:12368;top:16021;width:48;height:3" coordorigin="12368,16021" coordsize="48,3">
              <v:shape style="position:absolute;left:12368;top:16021;width:48;height:3" coordorigin="12368,16021" coordsize="48,3" path="m12415,16021l12368,16021,12413,16023,12415,16021xe" filled="false" stroked="true" strokeweight="0pt" strokecolor="#000000">
                <v:path arrowok="t"/>
              </v:shape>
            </v:group>
            <v:group style="position:absolute;left:12368;top:16021;width:46;height:3" coordorigin="12368,16021" coordsize="46,3">
              <v:shape style="position:absolute;left:12368;top:16021;width:46;height:3" coordorigin="12368,16021" coordsize="46,3" path="m12368,16021l12413,16023,12368,16023,12368,16021xe" filled="false" stroked="true" strokeweight="0pt" strokecolor="#000000">
                <v:path arrowok="t"/>
              </v:shape>
            </v:group>
            <v:group style="position:absolute;left:12368;top:16024;width:46;height:2" coordorigin="12368,16024" coordsize="46,2">
              <v:shape style="position:absolute;left:12368;top:16024;width:46;height:2" coordorigin="12368,16024" coordsize="46,0" path="m12368,16024l12413,16024e" filled="false" stroked="true" strokeweight=".112803pt" strokecolor="#000000">
                <v:path arrowok="t"/>
              </v:shape>
            </v:group>
            <v:group style="position:absolute;left:12368;top:16023;width:46;height:3" coordorigin="12368,16023" coordsize="46,3">
              <v:shape style="position:absolute;left:12368;top:16023;width:46;height:3" coordorigin="12368,16023" coordsize="46,3" path="m12413,16023l12368,16023,12411,16026,12413,16023xe" filled="false" stroked="true" strokeweight="0pt" strokecolor="#000000">
                <v:path arrowok="t"/>
              </v:shape>
            </v:group>
            <v:group style="position:absolute;left:12368;top:16023;width:43;height:3" coordorigin="12368,16023" coordsize="43,3">
              <v:shape style="position:absolute;left:12368;top:16023;width:43;height:3" coordorigin="12368,16023" coordsize="43,3" path="m12368,16023l12411,16026,12370,16026,12368,16023xe" filled="false" stroked="true" strokeweight="0pt" strokecolor="#000000">
                <v:path arrowok="t"/>
              </v:shape>
            </v:group>
            <v:group style="position:absolute;left:12370;top:16027;width:41;height:2" coordorigin="12370,16027" coordsize="41,2">
              <v:shape style="position:absolute;left:12370;top:16027;width:41;height:2" coordorigin="12370,16027" coordsize="41,0" path="m12370,16027l12411,16027e" filled="false" stroked="true" strokeweight=".112803pt" strokecolor="#000000">
                <v:path arrowok="t"/>
              </v:shape>
            </v:group>
            <v:group style="position:absolute;left:12370;top:16026;width:41;height:3" coordorigin="12370,16026" coordsize="41,3">
              <v:shape style="position:absolute;left:12370;top:16026;width:41;height:3" coordorigin="12370,16026" coordsize="41,3" path="m12411,16026l12370,16026,12411,16028,12411,16026xe" filled="false" stroked="true" strokeweight="0pt" strokecolor="#000000">
                <v:path arrowok="t"/>
              </v:shape>
            </v:group>
            <v:group style="position:absolute;left:12370;top:16026;width:41;height:3" coordorigin="12370,16026" coordsize="41,3">
              <v:shape style="position:absolute;left:12370;top:16026;width:41;height:3" coordorigin="12370,16026" coordsize="41,3" path="m12370,16026l12411,16028,12372,16028,12370,16026xe" filled="false" stroked="true" strokeweight="0pt" strokecolor="#000000">
                <v:path arrowok="t"/>
              </v:shape>
            </v:group>
            <v:group style="position:absolute;left:12372;top:16029;width:39;height:2" coordorigin="12372,16029" coordsize="39,2">
              <v:shape style="position:absolute;left:12372;top:16029;width:39;height:2" coordorigin="12372,16029" coordsize="39,0" path="m12372,16029l12411,16029e" filled="false" stroked="true" strokeweight=".112803pt" strokecolor="#000000">
                <v:path arrowok="t"/>
              </v:shape>
            </v:group>
            <v:group style="position:absolute;left:12372;top:16028;width:39;height:3" coordorigin="12372,16028" coordsize="39,3">
              <v:shape style="position:absolute;left:12372;top:16028;width:39;height:3" coordorigin="12372,16028" coordsize="39,3" path="m12411,16028l12372,16028,12408,16030,12411,16028xe" filled="false" stroked="true" strokeweight="0pt" strokecolor="#000000">
                <v:path arrowok="t"/>
              </v:shape>
            </v:group>
            <v:group style="position:absolute;left:12372;top:16028;width:37;height:3" coordorigin="12372,16028" coordsize="37,3">
              <v:shape style="position:absolute;left:12372;top:16028;width:37;height:3" coordorigin="12372,16028" coordsize="37,3" path="m12372,16028l12408,16030,12372,16030,12372,16028xe" filled="false" stroked="true" strokeweight="0pt" strokecolor="#000000">
                <v:path arrowok="t"/>
              </v:shape>
            </v:group>
            <v:group style="position:absolute;left:12372;top:16031;width:37;height:2" coordorigin="12372,16031" coordsize="37,2">
              <v:shape style="position:absolute;left:12372;top:16031;width:37;height:2" coordorigin="12372,16031" coordsize="37,0" path="m12372,16031l12408,16031e" filled="false" stroked="true" strokeweight=".112803pt" strokecolor="#000000">
                <v:path arrowok="t"/>
              </v:shape>
            </v:group>
            <v:group style="position:absolute;left:12372;top:16030;width:37;height:3" coordorigin="12372,16030" coordsize="37,3">
              <v:shape style="position:absolute;left:12372;top:16030;width:37;height:3" coordorigin="12372,16030" coordsize="37,3" path="m12408,16030l12372,16030,12406,16032,12408,16030xe" filled="false" stroked="true" strokeweight="0pt" strokecolor="#000000">
                <v:path arrowok="t"/>
              </v:shape>
            </v:group>
            <v:group style="position:absolute;left:12372;top:16030;width:34;height:3" coordorigin="12372,16030" coordsize="34,3">
              <v:shape style="position:absolute;left:12372;top:16030;width:34;height:3" coordorigin="12372,16030" coordsize="34,3" path="m12372,16030l12406,16032,12374,16032,12372,16030xe" filled="false" stroked="true" strokeweight="0pt" strokecolor="#000000">
                <v:path arrowok="t"/>
              </v:shape>
            </v:group>
            <v:group style="position:absolute;left:12374;top:16032;width:32;height:2" coordorigin="12374,16032" coordsize="32,2">
              <v:shape style="position:absolute;left:12374;top:16032;width:32;height:2" coordorigin="12374,16032" coordsize="32,0" path="m12374,16032l12406,16032e" filled="false" stroked="true" strokeweight="0pt" strokecolor="#000000">
                <v:path arrowok="t"/>
              </v:shape>
            </v:group>
            <v:group style="position:absolute;left:12374;top:16032;width:32;height:2" coordorigin="12374,16032" coordsize="32,2">
              <v:shape style="position:absolute;left:12374;top:16032;width:32;height:2" coordorigin="12374,16032" coordsize="32,0" path="m12374,16032l12406,16032e" filled="false" stroked="true" strokeweight="0pt" strokecolor="#000000">
                <v:path arrowok="t"/>
              </v:shape>
            </v:group>
            <v:group style="position:absolute;left:12374;top:16032;width:30;height:2" coordorigin="12374,16032" coordsize="30,2">
              <v:shape style="position:absolute;left:12374;top:16032;width:30;height:2" coordorigin="12374,16032" coordsize="30,0" path="m12374,16032l12404,16032e" filled="false" stroked="true" strokeweight="0pt" strokecolor="#000000">
                <v:path arrowok="t"/>
              </v:shape>
            </v:group>
            <v:group style="position:absolute;left:12377;top:16033;width:28;height:2" coordorigin="12377,16033" coordsize="28,2">
              <v:shape style="position:absolute;left:12377;top:16033;width:28;height:2" coordorigin="12377,16033" coordsize="28,0" path="m12377,16033l12404,16033e" filled="false" stroked="true" strokeweight=".112803pt" strokecolor="#000000">
                <v:path arrowok="t"/>
              </v:shape>
            </v:group>
            <v:group style="position:absolute;left:12377;top:16032;width:28;height:3" coordorigin="12377,16032" coordsize="28,3">
              <v:shape style="position:absolute;left:12377;top:16032;width:28;height:3" coordorigin="12377,16032" coordsize="28,3" path="m12404,16032l12377,16032,12402,16035,12404,16032xe" filled="false" stroked="true" strokeweight="0pt" strokecolor="#000000">
                <v:path arrowok="t"/>
              </v:shape>
            </v:group>
            <v:group style="position:absolute;left:12377;top:16032;width:25;height:3" coordorigin="12377,16032" coordsize="25,3">
              <v:shape style="position:absolute;left:12377;top:16032;width:25;height:3" coordorigin="12377,16032" coordsize="25,3" path="m12377,16032l12402,16035,12379,16035,12377,16032xe" filled="false" stroked="true" strokeweight="0pt" strokecolor="#000000">
                <v:path arrowok="t"/>
              </v:shape>
            </v:group>
            <v:group style="position:absolute;left:12379;top:16035;width:23;height:2" coordorigin="12379,16035" coordsize="23,2">
              <v:shape style="position:absolute;left:12379;top:16035;width:23;height:2" coordorigin="12379,16035" coordsize="23,0" path="m12379,16035l12402,16035e" filled="false" stroked="true" strokeweight="0pt" strokecolor="#000000">
                <v:path arrowok="t"/>
              </v:shape>
            </v:group>
            <v:group style="position:absolute;left:12379;top:16035;width:23;height:2" coordorigin="12379,16035" coordsize="23,2">
              <v:shape style="position:absolute;left:12379;top:16035;width:23;height:2" coordorigin="12379,16035" coordsize="23,0" path="m12379,16035l12402,16035e" filled="false" stroked="true" strokeweight="0pt" strokecolor="#000000">
                <v:path arrowok="t"/>
              </v:shape>
            </v:group>
            <v:group style="position:absolute;left:12379;top:16035;width:21;height:2" coordorigin="12379,16035" coordsize="21,2">
              <v:shape style="position:absolute;left:12379;top:16035;width:21;height:2" coordorigin="12379,16035" coordsize="21,0" path="m12379,16035l12399,16035e" filled="false" stroked="true" strokeweight="0pt" strokecolor="#000000">
                <v:path arrowok="t"/>
              </v:shape>
            </v:group>
            <v:group style="position:absolute;left:12381;top:16035;width:19;height:2" coordorigin="12381,16035" coordsize="19,2">
              <v:shape style="position:absolute;left:12381;top:16035;width:19;height:2" coordorigin="12381,16035" coordsize="19,0" path="m12381,16035l12399,16035e" filled="false" stroked="true" strokeweight="0pt" strokecolor="#000000">
                <v:path arrowok="t"/>
              </v:shape>
            </v:group>
            <v:group style="position:absolute;left:12381;top:16035;width:19;height:2" coordorigin="12381,16035" coordsize="19,2">
              <v:shape style="position:absolute;left:12381;top:16035;width:19;height:2" coordorigin="12381,16035" coordsize="19,0" path="m12381,16035l12399,16035e" filled="false" stroked="true" strokeweight="0pt" strokecolor="#000000">
                <v:path arrowok="t"/>
              </v:shape>
            </v:group>
            <v:group style="position:absolute;left:12381;top:16035;width:16;height:2" coordorigin="12381,16035" coordsize="16,2">
              <v:shape style="position:absolute;left:12381;top:16035;width:16;height:2" coordorigin="12381,16035" coordsize="16,0" path="m12381,16035l12397,16035e" filled="false" stroked="true" strokeweight="0pt" strokecolor="#000000">
                <v:path arrowok="t"/>
              </v:shape>
            </v:group>
            <v:group style="position:absolute;left:12386;top:16035;width:10;height:3" coordorigin="12386,16035" coordsize="10,3">
              <v:shape style="position:absolute;left:12386;top:16035;width:10;height:3" coordorigin="12386,16035" coordsize="10,3" path="m12386,16035l12388,16037,12395,16037,12386,16035xe" filled="true" fillcolor="#000000" stroked="false">
                <v:path arrowok="t"/>
                <v:fill type="solid"/>
              </v:shape>
            </v:group>
            <v:group style="position:absolute;left:12386;top:16035;width:10;height:3" coordorigin="12386,16035" coordsize="10,3">
              <v:shape style="position:absolute;left:12386;top:16035;width:10;height:3" coordorigin="12386,16035" coordsize="10,3" path="m12386,16035l12388,16037,12395,16037,12386,16035xe" filled="false" stroked="true" strokeweight="0pt" strokecolor="#000000">
                <v:path arrowok="t"/>
              </v:shape>
            </v:group>
            <v:group style="position:absolute;left:12388;top:16037;width:7;height:2" coordorigin="12388,16037" coordsize="7,2">
              <v:shape style="position:absolute;left:12388;top:16037;width:7;height:2" coordorigin="12388,16037" coordsize="7,0" path="m12388,16037l12395,16037e" filled="false" stroked="true" strokeweight="0pt" strokecolor="#000000">
                <v:path arrowok="t"/>
              </v:shape>
            </v:group>
            <v:group style="position:absolute;left:12386;top:16035;width:12;height:3" coordorigin="12386,16035" coordsize="12,3">
              <v:shape style="position:absolute;left:12386;top:16035;width:12;height:3" coordorigin="12386,16035" coordsize="12,3" path="m12386,16035l12395,16037,12397,16035,12386,16035xe" filled="true" fillcolor="#000000" stroked="false">
                <v:path arrowok="t"/>
                <v:fill type="solid"/>
              </v:shape>
            </v:group>
            <v:group style="position:absolute;left:12386;top:16035;width:12;height:3" coordorigin="12386,16035" coordsize="12,3">
              <v:shape style="position:absolute;left:12386;top:16035;width:12;height:3" coordorigin="12386,16035" coordsize="12,3" path="m12386,16035l12397,16035,12395,16037,12386,16035xe" filled="false" stroked="true" strokeweight="0pt" strokecolor="#000000">
                <v:path arrowok="t"/>
              </v:shape>
            </v:group>
            <v:group style="position:absolute;left:12059;top:2385;width:7;height:2" coordorigin="12059,2385" coordsize="7,2">
              <v:shape style="position:absolute;left:12059;top:2385;width:7;height:2" coordorigin="12059,2385" coordsize="7,0" path="m12059,2385l12065,2385e" filled="false" stroked="true" strokeweight="0pt" strokecolor="#000000">
                <v:path arrowok="t"/>
              </v:shape>
            </v:group>
            <v:group style="position:absolute;left:12059;top:2385;width:7;height:2" coordorigin="12059,2385" coordsize="7,2">
              <v:shape style="position:absolute;left:12059;top:2385;width:7;height:2" coordorigin="12059,2385" coordsize="7,0" path="m12059,2385l12065,2385e" filled="false" stroked="true" strokeweight="0pt" strokecolor="#000000">
                <v:path arrowok="t"/>
              </v:shape>
            </v:group>
            <v:group style="position:absolute;left:12056;top:2385;width:12;height:3" coordorigin="12056,2385" coordsize="12,3">
              <v:shape style="position:absolute;left:12056;top:2385;width:12;height:3" coordorigin="12056,2385" coordsize="12,3" path="m12056,2388l12068,2388,12059,2385,12056,2388xe" filled="true" fillcolor="#000000" stroked="false">
                <v:path arrowok="t"/>
                <v:fill type="solid"/>
              </v:shape>
              <v:shape style="position:absolute;left:12056;top:2385;width:12;height:3" coordorigin="12056,2385" coordsize="12,3" path="m12059,2385l12068,2388,12065,2385,12059,2385xe" filled="true" fillcolor="#000000" stroked="false">
                <v:path arrowok="t"/>
                <v:fill type="solid"/>
              </v:shape>
            </v:group>
            <v:group style="position:absolute;left:12059;top:2385;width:10;height:3" coordorigin="12059,2385" coordsize="10,3">
              <v:shape style="position:absolute;left:12059;top:2385;width:10;height:3" coordorigin="12059,2385" coordsize="10,3" path="m12065,2385l12059,2385,12068,2388,12065,2385xe" filled="false" stroked="true" strokeweight="0pt" strokecolor="#000000">
                <v:path arrowok="t"/>
              </v:shape>
            </v:group>
            <v:group style="position:absolute;left:12056;top:2385;width:12;height:3" coordorigin="12056,2385" coordsize="12,3">
              <v:shape style="position:absolute;left:12056;top:2385;width:12;height:3" coordorigin="12056,2385" coordsize="12,3" path="m12059,2385l12068,2388,12056,2388,12059,2385xe" filled="false" stroked="true" strokeweight="0pt" strokecolor="#000000">
                <v:path arrowok="t"/>
              </v:shape>
            </v:group>
            <v:group style="position:absolute;left:12054;top:2388;width:16;height:2" coordorigin="12054,2388" coordsize="16,2">
              <v:shape style="position:absolute;left:12054;top:2388;width:16;height:2" coordorigin="12054,2388" coordsize="16,0" path="m12054,2388l12070,2388e" filled="false" stroked="true" strokeweight="0pt" strokecolor="#000000">
                <v:path arrowok="t"/>
              </v:shape>
            </v:group>
            <v:group style="position:absolute;left:12056;top:2388;width:14;height:2" coordorigin="12056,2388" coordsize="14,2">
              <v:shape style="position:absolute;left:12056;top:2388;width:14;height:2" coordorigin="12056,2388" coordsize="14,0" path="m12056,2388l12070,2388e" filled="false" stroked="true" strokeweight="0pt" strokecolor="#000000">
                <v:path arrowok="t"/>
              </v:shape>
            </v:group>
            <v:group style="position:absolute;left:12054;top:2388;width:16;height:2" coordorigin="12054,2388" coordsize="16,2">
              <v:shape style="position:absolute;left:12054;top:2388;width:16;height:2" coordorigin="12054,2388" coordsize="16,0" path="m12054,2388l12070,2388e" filled="false" stroked="true" strokeweight="0pt" strokecolor="#000000">
                <v:path arrowok="t"/>
              </v:shape>
            </v:group>
            <v:group style="position:absolute;left:12052;top:2388;width:23;height:2" coordorigin="12052,2388" coordsize="23,2">
              <v:shape style="position:absolute;left:12052;top:2388;width:23;height:2" coordorigin="12052,2388" coordsize="23,0" path="m12052,2388l12074,2388e" filled="false" stroked="true" strokeweight="0pt" strokecolor="#000000">
                <v:path arrowok="t"/>
              </v:shape>
            </v:group>
            <v:group style="position:absolute;left:12054;top:2388;width:21;height:2" coordorigin="12054,2388" coordsize="21,2">
              <v:shape style="position:absolute;left:12054;top:2388;width:21;height:2" coordorigin="12054,2388" coordsize="21,0" path="m12054,2388l12074,2388e" filled="false" stroked="true" strokeweight="0pt" strokecolor="#000000">
                <v:path arrowok="t"/>
              </v:shape>
            </v:group>
            <v:group style="position:absolute;left:12052;top:2388;width:23;height:2" coordorigin="12052,2388" coordsize="23,2">
              <v:shape style="position:absolute;left:12052;top:2388;width:23;height:2" coordorigin="12052,2388" coordsize="23,0" path="m12052,2388l12074,2388e" filled="false" stroked="true" strokeweight="0pt" strokecolor="#000000">
                <v:path arrowok="t"/>
              </v:shape>
            </v:group>
            <v:group style="position:absolute;left:12050;top:2389;width:28;height:2" coordorigin="12050,2389" coordsize="28,2">
              <v:shape style="position:absolute;left:12050;top:2389;width:28;height:2" coordorigin="12050,2389" coordsize="28,0" path="m12050,2389l12077,2389e" filled="false" stroked="true" strokeweight=".112803pt" strokecolor="#000000">
                <v:path arrowok="t"/>
              </v:shape>
            </v:group>
            <v:group style="position:absolute;left:12052;top:2388;width:25;height:3" coordorigin="12052,2388" coordsize="25,3">
              <v:shape style="position:absolute;left:12052;top:2388;width:25;height:3" coordorigin="12052,2388" coordsize="25,3" path="m12074,2388l12052,2388,12077,2390,12074,2388xe" filled="false" stroked="true" strokeweight="0pt" strokecolor="#000000">
                <v:path arrowok="t"/>
              </v:shape>
            </v:group>
            <v:group style="position:absolute;left:12050;top:2388;width:28;height:3" coordorigin="12050,2388" coordsize="28,3">
              <v:shape style="position:absolute;left:12050;top:2388;width:28;height:3" coordorigin="12050,2388" coordsize="28,3" path="m12052,2388l12077,2390,12050,2390,12052,2388xe" filled="false" stroked="true" strokeweight="0pt" strokecolor="#000000">
                <v:path arrowok="t"/>
              </v:shape>
            </v:group>
            <v:group style="position:absolute;left:12047;top:2391;width:32;height:2" coordorigin="12047,2391" coordsize="32,2">
              <v:shape style="position:absolute;left:12047;top:2391;width:32;height:2" coordorigin="12047,2391" coordsize="32,0" path="m12047,2391l12079,2391e" filled="false" stroked="true" strokeweight=".112803pt" strokecolor="#000000">
                <v:path arrowok="t"/>
              </v:shape>
            </v:group>
            <v:group style="position:absolute;left:12050;top:2390;width:30;height:3" coordorigin="12050,2390" coordsize="30,3">
              <v:shape style="position:absolute;left:12050;top:2390;width:30;height:3" coordorigin="12050,2390" coordsize="30,3" path="m12077,2390l12050,2390,12079,2392,12077,2390xe" filled="false" stroked="true" strokeweight="0pt" strokecolor="#000000">
                <v:path arrowok="t"/>
              </v:shape>
            </v:group>
            <v:group style="position:absolute;left:12047;top:2390;width:32;height:3" coordorigin="12047,2390" coordsize="32,3">
              <v:shape style="position:absolute;left:12047;top:2390;width:32;height:3" coordorigin="12047,2390" coordsize="32,3" path="m12050,2390l12079,2392,12047,2392,12050,2390xe" filled="false" stroked="true" strokeweight="0pt" strokecolor="#000000">
                <v:path arrowok="t"/>
              </v:shape>
            </v:group>
            <v:group style="position:absolute;left:12045;top:2392;width:34;height:2" coordorigin="12045,2392" coordsize="34,2">
              <v:shape style="position:absolute;left:12045;top:2392;width:34;height:2" coordorigin="12045,2392" coordsize="34,0" path="m12045,2392l12079,2392e" filled="false" stroked="true" strokeweight="0pt" strokecolor="#000000">
                <v:path arrowok="t"/>
              </v:shape>
            </v:group>
            <v:group style="position:absolute;left:12047;top:2392;width:32;height:2" coordorigin="12047,2392" coordsize="32,2">
              <v:shape style="position:absolute;left:12047;top:2392;width:32;height:2" coordorigin="12047,2392" coordsize="32,0" path="m12047,2392l12079,2392e" filled="false" stroked="true" strokeweight="0pt" strokecolor="#000000">
                <v:path arrowok="t"/>
              </v:shape>
            </v:group>
            <v:group style="position:absolute;left:12047;top:2392;width:32;height:2" coordorigin="12047,2392" coordsize="32,2">
              <v:shape style="position:absolute;left:12047;top:2392;width:32;height:2" coordorigin="12047,2392" coordsize="32,0" path="m12047,2392l12079,2392e" filled="false" stroked="true" strokeweight="0pt" strokecolor="#000000">
                <v:path arrowok="t"/>
              </v:shape>
            </v:group>
            <v:group style="position:absolute;left:12043;top:2393;width:39;height:2" coordorigin="12043,2393" coordsize="39,2">
              <v:shape style="position:absolute;left:12043;top:2393;width:39;height:2" coordorigin="12043,2393" coordsize="39,0" path="m12043,2393l12081,2393e" filled="false" stroked="true" strokeweight=".112803pt" strokecolor="#000000">
                <v:path arrowok="t"/>
              </v:shape>
            </v:group>
            <v:group style="position:absolute;left:12045;top:2392;width:37;height:3" coordorigin="12045,2392" coordsize="37,3">
              <v:shape style="position:absolute;left:12045;top:2392;width:37;height:3" coordorigin="12045,2392" coordsize="37,3" path="m12079,2392l12045,2392,12081,2394,12079,2392xe" filled="false" stroked="true" strokeweight="0pt" strokecolor="#000000">
                <v:path arrowok="t"/>
              </v:shape>
            </v:group>
            <v:group style="position:absolute;left:12043;top:2392;width:39;height:3" coordorigin="12043,2392" coordsize="39,3">
              <v:shape style="position:absolute;left:12043;top:2392;width:39;height:3" coordorigin="12043,2392" coordsize="39,3" path="m12045,2392l12081,2394,12043,2394,12045,2392xe" filled="false" stroked="true" strokeweight="0pt" strokecolor="#000000">
                <v:path arrowok="t"/>
              </v:shape>
            </v:group>
            <v:group style="position:absolute;left:12041;top:2396;width:43;height:2" coordorigin="12041,2396" coordsize="43,2">
              <v:shape style="position:absolute;left:12041;top:2396;width:43;height:2" coordorigin="12041,2396" coordsize="43,0" path="m12041,2396l12083,2396e" filled="false" stroked="true" strokeweight=".112803pt" strokecolor="#000000">
                <v:path arrowok="t"/>
              </v:shape>
            </v:group>
            <v:group style="position:absolute;left:12043;top:2394;width:41;height:3" coordorigin="12043,2394" coordsize="41,3">
              <v:shape style="position:absolute;left:12043;top:2394;width:41;height:3" coordorigin="12043,2394" coordsize="41,3" path="m12081,2394l12043,2394,12083,2397,12081,2394xe" filled="false" stroked="true" strokeweight="0pt" strokecolor="#000000">
                <v:path arrowok="t"/>
              </v:shape>
            </v:group>
            <v:group style="position:absolute;left:12041;top:2394;width:43;height:3" coordorigin="12041,2394" coordsize="43,3">
              <v:shape style="position:absolute;left:12041;top:2394;width:43;height:3" coordorigin="12041,2394" coordsize="43,3" path="m12043,2394l12083,2397,12041,2397,12043,2394xe" filled="false" stroked="true" strokeweight="0pt" strokecolor="#000000">
                <v:path arrowok="t"/>
              </v:shape>
            </v:group>
            <v:group style="position:absolute;left:12041;top:2398;width:46;height:2" coordorigin="12041,2398" coordsize="46,2">
              <v:shape style="position:absolute;left:12041;top:2398;width:46;height:2" coordorigin="12041,2398" coordsize="46,0" path="m12041,2398l12086,2398e" filled="false" stroked="true" strokeweight=".112803pt" strokecolor="#000000">
                <v:path arrowok="t"/>
              </v:shape>
            </v:group>
            <v:group style="position:absolute;left:12041;top:2397;width:46;height:3" coordorigin="12041,2397" coordsize="46,3">
              <v:shape style="position:absolute;left:12041;top:2397;width:46;height:3" coordorigin="12041,2397" coordsize="46,3" path="m12083,2397l12041,2397,12086,2399,12083,2397xe" filled="false" stroked="true" strokeweight="0pt" strokecolor="#000000">
                <v:path arrowok="t"/>
              </v:shape>
            </v:group>
            <v:group style="position:absolute;left:12041;top:2397;width:46;height:3" coordorigin="12041,2397" coordsize="46,3">
              <v:shape style="position:absolute;left:12041;top:2397;width:46;height:3" coordorigin="12041,2397" coordsize="46,3" path="m12041,2397l12086,2399,12041,2399,12041,2397xe" filled="false" stroked="true" strokeweight="0pt" strokecolor="#000000">
                <v:path arrowok="t"/>
              </v:shape>
            </v:group>
            <v:group style="position:absolute;left:12038;top:2400;width:48;height:2" coordorigin="12038,2400" coordsize="48,2">
              <v:shape style="position:absolute;left:12038;top:2400;width:48;height:2" coordorigin="12038,2400" coordsize="48,0" path="m12038,2400l12086,2400e" filled="false" stroked="true" strokeweight=".112803pt" strokecolor="#000000">
                <v:path arrowok="t"/>
              </v:shape>
            </v:group>
            <v:group style="position:absolute;left:12041;top:2399;width:46;height:3" coordorigin="12041,2399" coordsize="46,3">
              <v:shape style="position:absolute;left:12041;top:2399;width:46;height:3" coordorigin="12041,2399" coordsize="46,3" path="m12086,2399l12041,2399,12086,2401,12086,2399xe" filled="false" stroked="true" strokeweight="0pt" strokecolor="#000000">
                <v:path arrowok="t"/>
              </v:shape>
            </v:group>
            <v:group style="position:absolute;left:12038;top:2399;width:48;height:3" coordorigin="12038,2399" coordsize="48,3">
              <v:shape style="position:absolute;left:12038;top:2399;width:48;height:3" coordorigin="12038,2399" coordsize="48,3" path="m12041,2399l12086,2401,12038,2401,12041,2399xe" filled="false" stroked="true" strokeweight="0pt" strokecolor="#000000">
                <v:path arrowok="t"/>
              </v:shape>
            </v:group>
            <v:group style="position:absolute;left:12038;top:2402;width:50;height:2" coordorigin="12038,2402" coordsize="50,2">
              <v:shape style="position:absolute;left:12038;top:2402;width:50;height:2" coordorigin="12038,2402" coordsize="50,0" path="m12038,2402l12088,2402e" filled="false" stroked="true" strokeweight=".112803pt" strokecolor="#000000">
                <v:path arrowok="t"/>
              </v:shape>
            </v:group>
            <v:group style="position:absolute;left:12038;top:2401;width:50;height:3" coordorigin="12038,2401" coordsize="50,3">
              <v:shape style="position:absolute;left:12038;top:2401;width:50;height:3" coordorigin="12038,2401" coordsize="50,3" path="m12086,2401l12038,2401,12088,2403,12086,2401xe" filled="false" stroked="true" strokeweight="0pt" strokecolor="#000000">
                <v:path arrowok="t"/>
              </v:shape>
            </v:group>
            <v:group style="position:absolute;left:12038;top:2401;width:50;height:3" coordorigin="12038,2401" coordsize="50,3">
              <v:shape style="position:absolute;left:12038;top:2401;width:50;height:3" coordorigin="12038,2401" coordsize="50,3" path="m12038,2401l12088,2403,12038,2403,12038,2401xe" filled="false" stroked="true" strokeweight="0pt" strokecolor="#000000">
                <v:path arrowok="t"/>
              </v:shape>
            </v:group>
            <v:group style="position:absolute;left:12036;top:2405;width:52;height:2" coordorigin="12036,2405" coordsize="52,2">
              <v:shape style="position:absolute;left:12036;top:2405;width:52;height:2" coordorigin="12036,2405" coordsize="52,0" path="m12036,2405l12088,2405e" filled="false" stroked="true" strokeweight=".112803pt" strokecolor="#000000">
                <v:path arrowok="t"/>
              </v:shape>
            </v:group>
            <v:group style="position:absolute;left:12038;top:2403;width:50;height:3" coordorigin="12038,2403" coordsize="50,3">
              <v:shape style="position:absolute;left:12038;top:2403;width:50;height:3" coordorigin="12038,2403" coordsize="50,3" path="m12088,2403l12038,2403,12088,2406,12088,2403xe" filled="false" stroked="true" strokeweight="0pt" strokecolor="#000000">
                <v:path arrowok="t"/>
              </v:shape>
            </v:group>
            <v:group style="position:absolute;left:12036;top:2403;width:52;height:3" coordorigin="12036,2403" coordsize="52,3">
              <v:shape style="position:absolute;left:12036;top:2403;width:52;height:3" coordorigin="12036,2403" coordsize="52,3" path="m12038,2403l12088,2406,12036,2406,12038,2403xe" filled="false" stroked="true" strokeweight="0pt" strokecolor="#000000">
                <v:path arrowok="t"/>
              </v:shape>
            </v:group>
            <v:group style="position:absolute;left:12036;top:2407;width:52;height:2" coordorigin="12036,2407" coordsize="52,2">
              <v:shape style="position:absolute;left:12036;top:2407;width:52;height:2" coordorigin="12036,2407" coordsize="52,0" path="m12036,2407l12088,2407e" filled="false" stroked="true" strokeweight=".112803pt" strokecolor="#000000">
                <v:path arrowok="t"/>
              </v:shape>
            </v:group>
            <v:group style="position:absolute;left:12036;top:2406;width:52;height:3" coordorigin="12036,2406" coordsize="52,3">
              <v:shape style="position:absolute;left:12036;top:2406;width:52;height:3" coordorigin="12036,2406" coordsize="52,3" path="m12088,2406l12036,2406,12088,2408,12088,2406xe" filled="false" stroked="true" strokeweight="0pt" strokecolor="#000000">
                <v:path arrowok="t"/>
              </v:shape>
            </v:group>
            <v:group style="position:absolute;left:12036;top:2406;width:52;height:3" coordorigin="12036,2406" coordsize="52,3">
              <v:shape style="position:absolute;left:12036;top:2406;width:52;height:3" coordorigin="12036,2406" coordsize="52,3" path="m12036,2406l12088,2408,12036,2408,12036,2406xe" filled="false" stroked="true" strokeweight="0pt" strokecolor="#000000">
                <v:path arrowok="t"/>
              </v:shape>
            </v:group>
            <v:group style="position:absolute;left:12036;top:2409;width:52;height:2" coordorigin="12036,2409" coordsize="52,2">
              <v:shape style="position:absolute;left:12036;top:2409;width:52;height:2" coordorigin="12036,2409" coordsize="52,0" path="m12036,2409l12088,2409e" filled="false" stroked="true" strokeweight=".112803pt" strokecolor="#000000">
                <v:path arrowok="t"/>
              </v:shape>
            </v:group>
            <v:group style="position:absolute;left:12036;top:2408;width:52;height:3" coordorigin="12036,2408" coordsize="52,3">
              <v:shape style="position:absolute;left:12036;top:2408;width:52;height:3" coordorigin="12036,2408" coordsize="52,3" path="m12088,2408l12036,2408,12088,2410,12088,2408xe" filled="false" stroked="true" strokeweight="0pt" strokecolor="#000000">
                <v:path arrowok="t"/>
              </v:shape>
            </v:group>
            <v:group style="position:absolute;left:12036;top:2408;width:52;height:3" coordorigin="12036,2408" coordsize="52,3">
              <v:shape style="position:absolute;left:12036;top:2408;width:52;height:3" coordorigin="12036,2408" coordsize="52,3" path="m12036,2408l12088,2410,12036,2410,12036,2408xe" filled="false" stroked="true" strokeweight="0pt" strokecolor="#000000">
                <v:path arrowok="t"/>
              </v:shape>
            </v:group>
            <v:group style="position:absolute;left:12036;top:2411;width:55;height:2" coordorigin="12036,2411" coordsize="55,2">
              <v:shape style="position:absolute;left:12036;top:2411;width:55;height:2" coordorigin="12036,2411" coordsize="55,0" path="m12036,2411l12090,2411e" filled="false" stroked="true" strokeweight=".112803pt" strokecolor="#000000">
                <v:path arrowok="t"/>
              </v:shape>
            </v:group>
            <v:group style="position:absolute;left:12036;top:2410;width:55;height:3" coordorigin="12036,2410" coordsize="55,3">
              <v:shape style="position:absolute;left:12036;top:2410;width:55;height:3" coordorigin="12036,2410" coordsize="55,3" path="m12088,2410l12036,2410,12090,2412,12088,2410xe" filled="false" stroked="true" strokeweight="0pt" strokecolor="#000000">
                <v:path arrowok="t"/>
              </v:shape>
            </v:group>
            <v:group style="position:absolute;left:12036;top:2410;width:55;height:3" coordorigin="12036,2410" coordsize="55,3">
              <v:shape style="position:absolute;left:12036;top:2410;width:55;height:3" coordorigin="12036,2410" coordsize="55,3" path="m12036,2410l12090,2412,12036,2412,12036,2410xe" filled="false" stroked="true" strokeweight="0pt" strokecolor="#000000">
                <v:path arrowok="t"/>
              </v:shape>
            </v:group>
            <v:group style="position:absolute;left:12036;top:2414;width:55;height:2" coordorigin="12036,2414" coordsize="55,2">
              <v:shape style="position:absolute;left:12036;top:2414;width:55;height:2" coordorigin="12036,2414" coordsize="55,0" path="m12036,2414l12090,2414e" filled="false" stroked="true" strokeweight=".112803pt" strokecolor="#000000">
                <v:path arrowok="t"/>
              </v:shape>
            </v:group>
            <v:group style="position:absolute;left:12036;top:2412;width:55;height:3" coordorigin="12036,2412" coordsize="55,3">
              <v:shape style="position:absolute;left:12036;top:2412;width:55;height:3" coordorigin="12036,2412" coordsize="55,3" path="m12090,2412l12036,2412,12088,2415,12090,2412xe" filled="false" stroked="true" strokeweight="0pt" strokecolor="#000000">
                <v:path arrowok="t"/>
              </v:shape>
            </v:group>
            <v:group style="position:absolute;left:12036;top:2412;width:52;height:3" coordorigin="12036,2412" coordsize="52,3">
              <v:shape style="position:absolute;left:12036;top:2412;width:52;height:3" coordorigin="12036,2412" coordsize="52,3" path="m12036,2412l12088,2415,12036,2415,12036,2412xe" filled="false" stroked="true" strokeweight="0pt" strokecolor="#000000">
                <v:path arrowok="t"/>
              </v:shape>
            </v:group>
            <v:group style="position:absolute;left:12036;top:2416;width:52;height:2" coordorigin="12036,2416" coordsize="52,2">
              <v:shape style="position:absolute;left:12036;top:2416;width:52;height:2" coordorigin="12036,2416" coordsize="52,0" path="m12036,2416l12088,2416e" filled="false" stroked="true" strokeweight=".112803pt" strokecolor="#000000">
                <v:path arrowok="t"/>
              </v:shape>
            </v:group>
            <v:group style="position:absolute;left:12036;top:2415;width:52;height:3" coordorigin="12036,2415" coordsize="52,3">
              <v:shape style="position:absolute;left:12036;top:2415;width:52;height:3" coordorigin="12036,2415" coordsize="52,3" path="m12088,2415l12036,2415,12088,2417,12088,2415xe" filled="false" stroked="true" strokeweight="0pt" strokecolor="#000000">
                <v:path arrowok="t"/>
              </v:shape>
            </v:group>
            <v:group style="position:absolute;left:12036;top:2415;width:52;height:3" coordorigin="12036,2415" coordsize="52,3">
              <v:shape style="position:absolute;left:12036;top:2415;width:52;height:3" coordorigin="12036,2415" coordsize="52,3" path="m12036,2415l12088,2417,12036,2417,12036,2415xe" filled="false" stroked="true" strokeweight="0pt" strokecolor="#000000">
                <v:path arrowok="t"/>
              </v:shape>
            </v:group>
            <v:group style="position:absolute;left:12036;top:2418;width:52;height:2" coordorigin="12036,2418" coordsize="52,2">
              <v:shape style="position:absolute;left:12036;top:2418;width:52;height:2" coordorigin="12036,2418" coordsize="52,0" path="m12036,2418l12088,2418e" filled="false" stroked="true" strokeweight=".112803pt" strokecolor="#000000">
                <v:path arrowok="t"/>
              </v:shape>
            </v:group>
            <v:group style="position:absolute;left:12036;top:2417;width:52;height:3" coordorigin="12036,2417" coordsize="52,3">
              <v:shape style="position:absolute;left:12036;top:2417;width:52;height:3" coordorigin="12036,2417" coordsize="52,3" path="m12088,2417l12036,2417,12088,2419,12088,2417xe" filled="false" stroked="true" strokeweight="0pt" strokecolor="#000000">
                <v:path arrowok="t"/>
              </v:shape>
            </v:group>
            <v:group style="position:absolute;left:12036;top:2417;width:52;height:3" coordorigin="12036,2417" coordsize="52,3">
              <v:shape style="position:absolute;left:12036;top:2417;width:52;height:3" coordorigin="12036,2417" coordsize="52,3" path="m12036,2417l12088,2419,12036,2419,12036,2417xe" filled="false" stroked="true" strokeweight="0pt" strokecolor="#000000">
                <v:path arrowok="t"/>
              </v:shape>
            </v:group>
            <v:group style="position:absolute;left:12036;top:2422;width:52;height:2" coordorigin="12036,2422" coordsize="52,2">
              <v:shape style="position:absolute;left:12036;top:2422;width:52;height:2" coordorigin="12036,2422" coordsize="52,0" path="m12036,2422l12088,2422e" filled="false" stroked="true" strokeweight=".225606pt" strokecolor="#000000">
                <v:path arrowok="t"/>
              </v:shape>
            </v:group>
            <v:group style="position:absolute;left:12036;top:2419;width:52;height:5" coordorigin="12036,2419" coordsize="52,5">
              <v:shape style="position:absolute;left:12036;top:2419;width:52;height:5" coordorigin="12036,2419" coordsize="52,5" path="m12088,2419l12036,2419,12088,2424,12088,2419xe" filled="false" stroked="true" strokeweight="0pt" strokecolor="#000000">
                <v:path arrowok="t"/>
              </v:shape>
            </v:group>
            <v:group style="position:absolute;left:12036;top:2419;width:52;height:5" coordorigin="12036,2419" coordsize="52,5">
              <v:shape style="position:absolute;left:12036;top:2419;width:52;height:5" coordorigin="12036,2419" coordsize="52,5" path="m12036,2419l12088,2424,12038,2424,12036,2419xe" filled="false" stroked="true" strokeweight="0pt" strokecolor="#000000">
                <v:path arrowok="t"/>
              </v:shape>
            </v:group>
            <v:group style="position:absolute;left:12038;top:2425;width:50;height:2" coordorigin="12038,2425" coordsize="50,2">
              <v:shape style="position:absolute;left:12038;top:2425;width:50;height:2" coordorigin="12038,2425" coordsize="50,0" path="m12038,2425l12088,2425e" filled="false" stroked="true" strokeweight=".112803pt" strokecolor="#000000">
                <v:path arrowok="t"/>
              </v:shape>
            </v:group>
            <v:group style="position:absolute;left:12038;top:2424;width:50;height:3" coordorigin="12038,2424" coordsize="50,3">
              <v:shape style="position:absolute;left:12038;top:2424;width:50;height:3" coordorigin="12038,2424" coordsize="50,3" path="m12088,2424l12038,2424,12086,2426,12088,2424xe" filled="false" stroked="true" strokeweight="0pt" strokecolor="#000000">
                <v:path arrowok="t"/>
              </v:shape>
            </v:group>
            <v:group style="position:absolute;left:12038;top:2424;width:48;height:3" coordorigin="12038,2424" coordsize="48,3">
              <v:shape style="position:absolute;left:12038;top:2424;width:48;height:3" coordorigin="12038,2424" coordsize="48,3" path="m12038,2424l12086,2426,12038,2426,12038,2424xe" filled="false" stroked="true" strokeweight="0pt" strokecolor="#000000">
                <v:path arrowok="t"/>
              </v:shape>
            </v:group>
            <v:group style="position:absolute;left:12038;top:2427;width:48;height:2" coordorigin="12038,2427" coordsize="48,2">
              <v:shape style="position:absolute;left:12038;top:2427;width:48;height:2" coordorigin="12038,2427" coordsize="48,0" path="m12038,2427l12086,2427e" filled="false" stroked="true" strokeweight=".112803pt" strokecolor="#000000">
                <v:path arrowok="t"/>
              </v:shape>
            </v:group>
            <v:group style="position:absolute;left:12038;top:2426;width:48;height:3" coordorigin="12038,2426" coordsize="48,3">
              <v:shape style="position:absolute;left:12038;top:2426;width:48;height:3" coordorigin="12038,2426" coordsize="48,3" path="m12086,2426l12038,2426,12086,2428,12086,2426xe" filled="false" stroked="true" strokeweight="0pt" strokecolor="#000000">
                <v:path arrowok="t"/>
              </v:shape>
            </v:group>
            <v:group style="position:absolute;left:12038;top:2426;width:48;height:3" coordorigin="12038,2426" coordsize="48,3">
              <v:shape style="position:absolute;left:12038;top:2426;width:48;height:3" coordorigin="12038,2426" coordsize="48,3" path="m12038,2426l12086,2428,12041,2428,12038,2426xe" filled="false" stroked="true" strokeweight="0pt" strokecolor="#000000">
                <v:path arrowok="t"/>
              </v:shape>
            </v:group>
            <v:group style="position:absolute;left:12041;top:2428;width:46;height:2" coordorigin="12041,2428" coordsize="46,2">
              <v:shape style="position:absolute;left:12041;top:2428;width:46;height:2" coordorigin="12041,2428" coordsize="46,0" path="m12041,2428l12086,2428e" filled="false" stroked="true" strokeweight="0pt" strokecolor="#000000">
                <v:path arrowok="t"/>
              </v:shape>
            </v:group>
            <v:group style="position:absolute;left:12041;top:2428;width:43;height:2" coordorigin="12041,2428" coordsize="43,2">
              <v:shape style="position:absolute;left:12041;top:2428;width:43;height:2" coordorigin="12041,2428" coordsize="43,0" path="m12041,2428l12083,2428e" filled="false" stroked="true" strokeweight="0pt" strokecolor="#000000">
                <v:path arrowok="t"/>
              </v:shape>
            </v:group>
            <v:group style="position:absolute;left:12041;top:2428;width:46;height:2" coordorigin="12041,2428" coordsize="46,2">
              <v:shape style="position:absolute;left:12041;top:2428;width:46;height:2" coordorigin="12041,2428" coordsize="46,0" path="m12041,2428l12086,2428e" filled="false" stroked="true" strokeweight="0pt" strokecolor="#000000">
                <v:path arrowok="t"/>
              </v:shape>
            </v:group>
            <v:group style="position:absolute;left:12041;top:2429;width:43;height:2" coordorigin="12041,2429" coordsize="43,2">
              <v:shape style="position:absolute;left:12041;top:2429;width:43;height:2" coordorigin="12041,2429" coordsize="43,0" path="m12041,2429l12083,2429e" filled="false" stroked="true" strokeweight=".112803pt" strokecolor="#000000">
                <v:path arrowok="t"/>
              </v:shape>
            </v:group>
            <v:group style="position:absolute;left:12041;top:2428;width:43;height:3" coordorigin="12041,2428" coordsize="43,3">
              <v:shape style="position:absolute;left:12041;top:2428;width:43;height:3" coordorigin="12041,2428" coordsize="43,3" path="m12083,2428l12041,2428,12081,2431,12083,2428xe" filled="false" stroked="true" strokeweight="0pt" strokecolor="#000000">
                <v:path arrowok="t"/>
              </v:shape>
            </v:group>
            <v:group style="position:absolute;left:12041;top:2428;width:41;height:3" coordorigin="12041,2428" coordsize="41,3">
              <v:shape style="position:absolute;left:12041;top:2428;width:41;height:3" coordorigin="12041,2428" coordsize="41,3" path="m12041,2428l12081,2431,12043,2431,12041,2428xe" filled="false" stroked="true" strokeweight="0pt" strokecolor="#000000">
                <v:path arrowok="t"/>
              </v:shape>
            </v:group>
            <v:group style="position:absolute;left:12043;top:2432;width:39;height:2" coordorigin="12043,2432" coordsize="39,2">
              <v:shape style="position:absolute;left:12043;top:2432;width:39;height:2" coordorigin="12043,2432" coordsize="39,0" path="m12043,2432l12081,2432e" filled="false" stroked="true" strokeweight=".112803pt" strokecolor="#000000">
                <v:path arrowok="t"/>
              </v:shape>
            </v:group>
            <v:group style="position:absolute;left:12043;top:2431;width:39;height:3" coordorigin="12043,2431" coordsize="39,3">
              <v:shape style="position:absolute;left:12043;top:2431;width:39;height:3" coordorigin="12043,2431" coordsize="39,3" path="m12081,2431l12043,2431,12079,2433,12081,2431xe" filled="false" stroked="true" strokeweight="0pt" strokecolor="#000000">
                <v:path arrowok="t"/>
              </v:shape>
            </v:group>
            <v:group style="position:absolute;left:12043;top:2431;width:37;height:3" coordorigin="12043,2431" coordsize="37,3">
              <v:shape style="position:absolute;left:12043;top:2431;width:37;height:3" coordorigin="12043,2431" coordsize="37,3" path="m12043,2431l12079,2433,12045,2433,12043,2431xe" filled="false" stroked="true" strokeweight="0pt" strokecolor="#000000">
                <v:path arrowok="t"/>
              </v:shape>
            </v:group>
            <v:group style="position:absolute;left:12045;top:2434;width:34;height:2" coordorigin="12045,2434" coordsize="34,2">
              <v:shape style="position:absolute;left:12045;top:2434;width:34;height:2" coordorigin="12045,2434" coordsize="34,0" path="m12045,2434l12079,2434e" filled="false" stroked="true" strokeweight=".112803pt" strokecolor="#000000">
                <v:path arrowok="t"/>
              </v:shape>
            </v:group>
            <v:group style="position:absolute;left:12045;top:2433;width:34;height:3" coordorigin="12045,2433" coordsize="34,3">
              <v:shape style="position:absolute;left:12045;top:2433;width:34;height:3" coordorigin="12045,2433" coordsize="34,3" path="m12079,2433l12045,2433,12079,2435,12079,2433xe" filled="false" stroked="true" strokeweight="0pt" strokecolor="#000000">
                <v:path arrowok="t"/>
              </v:shape>
            </v:group>
            <v:group style="position:absolute;left:12045;top:2433;width:34;height:3" coordorigin="12045,2433" coordsize="34,3">
              <v:shape style="position:absolute;left:12045;top:2433;width:34;height:3" coordorigin="12045,2433" coordsize="34,3" path="m12045,2433l12079,2435,12047,2435,12045,2433xe" filled="false" stroked="true" strokeweight="0pt" strokecolor="#000000">
                <v:path arrowok="t"/>
              </v:shape>
            </v:group>
            <v:group style="position:absolute;left:12047;top:2435;width:32;height:2" coordorigin="12047,2435" coordsize="32,2">
              <v:shape style="position:absolute;left:12047;top:2435;width:32;height:2" coordorigin="12047,2435" coordsize="32,0" path="m12047,2435l12079,2435e" filled="false" stroked="true" strokeweight="0pt" strokecolor="#000000">
                <v:path arrowok="t"/>
              </v:shape>
            </v:group>
            <v:group style="position:absolute;left:12047;top:2435;width:32;height:2" coordorigin="12047,2435" coordsize="32,2">
              <v:shape style="position:absolute;left:12047;top:2435;width:32;height:2" coordorigin="12047,2435" coordsize="32,0" path="m12047,2435l12079,2435e" filled="false" stroked="true" strokeweight="0pt" strokecolor="#000000">
                <v:path arrowok="t"/>
              </v:shape>
            </v:group>
            <v:group style="position:absolute;left:12047;top:2435;width:30;height:2" coordorigin="12047,2435" coordsize="30,2">
              <v:shape style="position:absolute;left:12047;top:2435;width:30;height:2" coordorigin="12047,2435" coordsize="30,0" path="m12047,2435l12077,2435e" filled="false" stroked="true" strokeweight="0pt" strokecolor="#000000">
                <v:path arrowok="t"/>
              </v:shape>
            </v:group>
            <v:group style="position:absolute;left:12050;top:2436;width:28;height:2" coordorigin="12050,2436" coordsize="28,2">
              <v:shape style="position:absolute;left:12050;top:2436;width:28;height:2" coordorigin="12050,2436" coordsize="28,0" path="m12050,2436l12077,2436e" filled="false" stroked="true" strokeweight=".112803pt" strokecolor="#000000">
                <v:path arrowok="t"/>
              </v:shape>
            </v:group>
            <v:group style="position:absolute;left:12050;top:2435;width:28;height:3" coordorigin="12050,2435" coordsize="28,3">
              <v:shape style="position:absolute;left:12050;top:2435;width:28;height:3" coordorigin="12050,2435" coordsize="28,3" path="m12077,2435l12050,2435,12074,2437,12077,2435xe" filled="false" stroked="true" strokeweight="0pt" strokecolor="#000000">
                <v:path arrowok="t"/>
              </v:shape>
            </v:group>
            <v:group style="position:absolute;left:12050;top:2435;width:25;height:3" coordorigin="12050,2435" coordsize="25,3">
              <v:shape style="position:absolute;left:12050;top:2435;width:25;height:3" coordorigin="12050,2435" coordsize="25,3" path="m12050,2435l12074,2437,12052,2437,12050,2435xe" filled="false" stroked="true" strokeweight="0pt" strokecolor="#000000">
                <v:path arrowok="t"/>
              </v:shape>
            </v:group>
            <v:group style="position:absolute;left:12052;top:2437;width:23;height:2" coordorigin="12052,2437" coordsize="23,2">
              <v:shape style="position:absolute;left:12052;top:2437;width:23;height:2" coordorigin="12052,2437" coordsize="23,0" path="m12052,2437l12074,2437e" filled="false" stroked="true" strokeweight="0pt" strokecolor="#000000">
                <v:path arrowok="t"/>
              </v:shape>
            </v:group>
            <v:group style="position:absolute;left:12052;top:2437;width:23;height:2" coordorigin="12052,2437" coordsize="23,2">
              <v:shape style="position:absolute;left:12052;top:2437;width:23;height:2" coordorigin="12052,2437" coordsize="23,0" path="m12052,2437l12074,2437e" filled="false" stroked="true" strokeweight="0pt" strokecolor="#000000">
                <v:path arrowok="t"/>
              </v:shape>
            </v:group>
            <v:group style="position:absolute;left:12052;top:2437;width:19;height:2" coordorigin="12052,2437" coordsize="19,2">
              <v:shape style="position:absolute;left:12052;top:2437;width:19;height:2" coordorigin="12052,2437" coordsize="19,0" path="m12052,2437l12070,2437e" filled="false" stroked="true" strokeweight="0pt" strokecolor="#000000">
                <v:path arrowok="t"/>
              </v:shape>
            </v:group>
            <v:group style="position:absolute;left:12054;top:2437;width:16;height:3" coordorigin="12054,2437" coordsize="16,3">
              <v:shape style="position:absolute;left:12054;top:2437;width:16;height:3" coordorigin="12054,2437" coordsize="16,3" path="m12054,2437l12068,2440,12070,2437,12054,2437xe" filled="true" fillcolor="#000000" stroked="false">
                <v:path arrowok="t"/>
                <v:fill type="solid"/>
              </v:shape>
              <v:shape style="position:absolute;left:12054;top:2437;width:16;height:3" coordorigin="12054,2437" coordsize="16,3" path="m12054,2437l12056,2440,12068,2440,12054,2437xe" filled="true" fillcolor="#000000" stroked="false">
                <v:path arrowok="t"/>
                <v:fill type="solid"/>
              </v:shape>
            </v:group>
            <v:group style="position:absolute;left:12054;top:2437;width:16;height:3" coordorigin="12054,2437" coordsize="16,3">
              <v:shape style="position:absolute;left:12054;top:2437;width:16;height:3" coordorigin="12054,2437" coordsize="16,3" path="m12070,2437l12054,2437,12068,2440,12070,2437xe" filled="false" stroked="true" strokeweight="0pt" strokecolor="#000000">
                <v:path arrowok="t"/>
              </v:shape>
            </v:group>
            <v:group style="position:absolute;left:12054;top:2437;width:14;height:3" coordorigin="12054,2437" coordsize="14,3">
              <v:shape style="position:absolute;left:12054;top:2437;width:14;height:3" coordorigin="12054,2437" coordsize="14,3" path="m12054,2437l12068,2440,12056,2440,12054,2437xe" filled="false" stroked="true" strokeweight="0pt" strokecolor="#000000">
                <v:path arrowok="t"/>
              </v:shape>
            </v:group>
            <v:group style="position:absolute;left:12056;top:2440;width:10;height:2" coordorigin="12056,2440" coordsize="10,2">
              <v:shape style="position:absolute;left:12056;top:2440;width:10;height:2" coordorigin="12056,2440" coordsize="10,0" path="m12056,2440l12065,2440e" filled="false" stroked="true" strokeweight="0pt" strokecolor="#000000">
                <v:path arrowok="t"/>
              </v:shape>
            </v:group>
            <v:group style="position:absolute;left:12056;top:2440;width:10;height:2" coordorigin="12056,2440" coordsize="10,2">
              <v:shape style="position:absolute;left:12056;top:2440;width:10;height:2" coordorigin="12056,2440" coordsize="10,0" path="m12056,2440l12065,2440e" filled="false" stroked="true" strokeweight="0pt" strokecolor="#000000">
                <v:path arrowok="t"/>
              </v:shape>
            </v:group>
            <v:group style="position:absolute;left:12059;top:2440;width:7;height:2" coordorigin="12059,2440" coordsize="7,2">
              <v:shape style="position:absolute;left:12059;top:2440;width:7;height:2" coordorigin="12059,2440" coordsize="7,0" path="m12059,2440l12065,2440e" filled="false" stroked="true" strokeweight="0pt" strokecolor="#000000">
                <v:path arrowok="t"/>
              </v:shape>
            </v:group>
            <v:group style="position:absolute;left:12056;top:2440;width:12;height:2" coordorigin="12056,2440" coordsize="12,2">
              <v:shape style="position:absolute;left:12056;top:2440;width:12;height:2" coordorigin="12056,2440" coordsize="12,0" path="m12056,2440l12068,2440e" filled="false" stroked="true" strokeweight="0pt" strokecolor="#000000">
                <v:path arrowok="t"/>
              </v:shape>
            </v:group>
            <v:group style="position:absolute;left:12056;top:2440;width:12;height:2" coordorigin="12056,2440" coordsize="12,2">
              <v:shape style="position:absolute;left:12056;top:2440;width:12;height:2" coordorigin="12056,2440" coordsize="12,0" path="m12056,2440l12068,2440e" filled="false" stroked="true" strokeweight="0pt" strokecolor="#000000">
                <v:path arrowok="t"/>
              </v:shape>
            </v:group>
            <v:group style="position:absolute;left:12325;top:16183;width:7;height:2" coordorigin="12325,16183" coordsize="7,2">
              <v:shape style="position:absolute;left:12325;top:16183;width:7;height:2" coordorigin="12325,16183" coordsize="7,0" path="m12325,16183l12332,16183e" filled="false" stroked="true" strokeweight="0pt" strokecolor="#000000">
                <v:path arrowok="t"/>
              </v:shape>
            </v:group>
            <v:group style="position:absolute;left:12325;top:16183;width:7;height:2" coordorigin="12325,16183" coordsize="7,2">
              <v:shape style="position:absolute;left:12325;top:16183;width:7;height:2" coordorigin="12325,16183" coordsize="7,0" path="m12325,16183l12332,16183e" filled="false" stroked="true" strokeweight="0pt" strokecolor="#000000">
                <v:path arrowok="t"/>
              </v:shape>
            </v:group>
            <v:group style="position:absolute;left:12323;top:16183;width:14;height:3" coordorigin="12323,16183" coordsize="14,3">
              <v:shape style="position:absolute;left:12323;top:16183;width:14;height:3" coordorigin="12323,16183" coordsize="14,3" path="m12323,16186l12336,16186,12325,16183,12323,16186xe" filled="true" fillcolor="#000000" stroked="false">
                <v:path arrowok="t"/>
                <v:fill type="solid"/>
              </v:shape>
              <v:shape style="position:absolute;left:12323;top:16183;width:14;height:3" coordorigin="12323,16183" coordsize="14,3" path="m12325,16183l12336,16186,12332,16183,12325,16183xe" filled="true" fillcolor="#000000" stroked="false">
                <v:path arrowok="t"/>
                <v:fill type="solid"/>
              </v:shape>
            </v:group>
            <v:group style="position:absolute;left:12325;top:16183;width:12;height:3" coordorigin="12325,16183" coordsize="12,3">
              <v:shape style="position:absolute;left:12325;top:16183;width:12;height:3" coordorigin="12325,16183" coordsize="12,3" path="m12332,16183l12325,16183,12336,16186,12332,16183xe" filled="false" stroked="true" strokeweight="0pt" strokecolor="#000000">
                <v:path arrowok="t"/>
              </v:shape>
            </v:group>
            <v:group style="position:absolute;left:12323;top:16183;width:14;height:3" coordorigin="12323,16183" coordsize="14,3">
              <v:shape style="position:absolute;left:12323;top:16183;width:14;height:3" coordorigin="12323,16183" coordsize="14,3" path="m12325,16183l12336,16186,12323,16186,12325,16183xe" filled="false" stroked="true" strokeweight="0pt" strokecolor="#000000">
                <v:path arrowok="t"/>
              </v:shape>
            </v:group>
            <v:group style="position:absolute;left:12320;top:16186;width:19;height:2" coordorigin="12320,16186" coordsize="19,2">
              <v:shape style="position:absolute;left:12320;top:16186;width:19;height:2" coordorigin="12320,16186" coordsize="19,0" path="m12320,16186l12338,16186e" filled="false" stroked="true" strokeweight="0pt" strokecolor="#000000">
                <v:path arrowok="t"/>
              </v:shape>
            </v:group>
            <v:group style="position:absolute;left:12323;top:16186;width:16;height:2" coordorigin="12323,16186" coordsize="16,2">
              <v:shape style="position:absolute;left:12323;top:16186;width:16;height:2" coordorigin="12323,16186" coordsize="16,0" path="m12323,16186l12338,16186e" filled="false" stroked="true" strokeweight="0pt" strokecolor="#000000">
                <v:path arrowok="t"/>
              </v:shape>
            </v:group>
            <v:group style="position:absolute;left:12320;top:16186;width:19;height:2" coordorigin="12320,16186" coordsize="19,2">
              <v:shape style="position:absolute;left:12320;top:16186;width:19;height:2" coordorigin="12320,16186" coordsize="19,0" path="m12320,16186l12338,16186e" filled="false" stroked="true" strokeweight="0pt" strokecolor="#000000">
                <v:path arrowok="t"/>
              </v:shape>
            </v:group>
            <v:group style="position:absolute;left:12318;top:16186;width:23;height:2" coordorigin="12318,16186" coordsize="23,2">
              <v:shape style="position:absolute;left:12318;top:16186;width:23;height:2" coordorigin="12318,16186" coordsize="23,0" path="m12318,16186l12341,16186e" filled="false" stroked="true" strokeweight="0pt" strokecolor="#000000">
                <v:path arrowok="t"/>
              </v:shape>
            </v:group>
            <v:group style="position:absolute;left:12320;top:16186;width:21;height:2" coordorigin="12320,16186" coordsize="21,2">
              <v:shape style="position:absolute;left:12320;top:16186;width:21;height:2" coordorigin="12320,16186" coordsize="21,0" path="m12320,16186l12341,16186e" filled="false" stroked="true" strokeweight="0pt" strokecolor="#000000">
                <v:path arrowok="t"/>
              </v:shape>
            </v:group>
            <v:group style="position:absolute;left:12318;top:16186;width:23;height:2" coordorigin="12318,16186" coordsize="23,2">
              <v:shape style="position:absolute;left:12318;top:16186;width:23;height:2" coordorigin="12318,16186" coordsize="23,0" path="m12318,16186l12341,16186e" filled="false" stroked="true" strokeweight="0pt" strokecolor="#000000">
                <v:path arrowok="t"/>
              </v:shape>
            </v:group>
            <v:group style="position:absolute;left:12316;top:16187;width:28;height:2" coordorigin="12316,16187" coordsize="28,2">
              <v:shape style="position:absolute;left:12316;top:16187;width:28;height:2" coordorigin="12316,16187" coordsize="28,0" path="m12316,16187l12343,16187e" filled="false" stroked="true" strokeweight=".112803pt" strokecolor="#000000">
                <v:path arrowok="t"/>
              </v:shape>
            </v:group>
            <v:group style="position:absolute;left:12318;top:16186;width:25;height:3" coordorigin="12318,16186" coordsize="25,3">
              <v:shape style="position:absolute;left:12318;top:16186;width:25;height:3" coordorigin="12318,16186" coordsize="25,3" path="m12341,16186l12318,16186,12343,16188,12341,16186xe" filled="false" stroked="true" strokeweight="0pt" strokecolor="#000000">
                <v:path arrowok="t"/>
              </v:shape>
            </v:group>
            <v:group style="position:absolute;left:12316;top:16186;width:28;height:3" coordorigin="12316,16186" coordsize="28,3">
              <v:shape style="position:absolute;left:12316;top:16186;width:28;height:3" coordorigin="12316,16186" coordsize="28,3" path="m12318,16186l12343,16188,12316,16188,12318,16186xe" filled="false" stroked="true" strokeweight="0pt" strokecolor="#000000">
                <v:path arrowok="t"/>
              </v:shape>
            </v:group>
            <v:group style="position:absolute;left:12314;top:16188;width:32;height:2" coordorigin="12314,16188" coordsize="32,2">
              <v:shape style="position:absolute;left:12314;top:16188;width:32;height:2" coordorigin="12314,16188" coordsize="32,0" path="m12314,16188l12345,16188e" filled="false" stroked="true" strokeweight="0pt" strokecolor="#000000">
                <v:path arrowok="t"/>
              </v:shape>
            </v:group>
            <v:group style="position:absolute;left:12316;top:16188;width:30;height:2" coordorigin="12316,16188" coordsize="30,2">
              <v:shape style="position:absolute;left:12316;top:16188;width:30;height:2" coordorigin="12316,16188" coordsize="30,0" path="m12316,16188l12345,16188e" filled="false" stroked="true" strokeweight="0pt" strokecolor="#000000">
                <v:path arrowok="t"/>
              </v:shape>
            </v:group>
            <v:group style="position:absolute;left:12314;top:16188;width:32;height:2" coordorigin="12314,16188" coordsize="32,2">
              <v:shape style="position:absolute;left:12314;top:16188;width:32;height:2" coordorigin="12314,16188" coordsize="32,0" path="m12314,16188l12345,16188e" filled="false" stroked="true" strokeweight="0pt" strokecolor="#000000">
                <v:path arrowok="t"/>
              </v:shape>
            </v:group>
            <v:group style="position:absolute;left:12311;top:16189;width:34;height:2" coordorigin="12311,16189" coordsize="34,2">
              <v:shape style="position:absolute;left:12311;top:16189;width:34;height:2" coordorigin="12311,16189" coordsize="34,0" path="m12311,16189l12345,16189e" filled="false" stroked="true" strokeweight=".112803pt" strokecolor="#000000">
                <v:path arrowok="t"/>
              </v:shape>
            </v:group>
            <v:group style="position:absolute;left:12314;top:16188;width:32;height:3" coordorigin="12314,16188" coordsize="32,3">
              <v:shape style="position:absolute;left:12314;top:16188;width:32;height:3" coordorigin="12314,16188" coordsize="32,3" path="m12345,16188l12314,16188,12345,16190,12345,16188xe" filled="false" stroked="true" strokeweight="0pt" strokecolor="#000000">
                <v:path arrowok="t"/>
              </v:shape>
            </v:group>
            <v:group style="position:absolute;left:12311;top:16188;width:34;height:3" coordorigin="12311,16188" coordsize="34,3">
              <v:shape style="position:absolute;left:12311;top:16188;width:34;height:3" coordorigin="12311,16188" coordsize="34,3" path="m12314,16188l12345,16190,12311,16190,12314,16188xe" filled="false" stroked="true" strokeweight="0pt" strokecolor="#000000">
                <v:path arrowok="t"/>
              </v:shape>
            </v:group>
            <v:group style="position:absolute;left:12309;top:16191;width:39;height:2" coordorigin="12309,16191" coordsize="39,2">
              <v:shape style="position:absolute;left:12309;top:16191;width:39;height:2" coordorigin="12309,16191" coordsize="39,0" path="m12309,16191l12347,16191e" filled="false" stroked="true" strokeweight=".112803pt" strokecolor="#000000">
                <v:path arrowok="t"/>
              </v:shape>
            </v:group>
            <v:group style="position:absolute;left:12311;top:16190;width:37;height:3" coordorigin="12311,16190" coordsize="37,3">
              <v:shape style="position:absolute;left:12311;top:16190;width:37;height:3" coordorigin="12311,16190" coordsize="37,3" path="m12345,16190l12311,16190,12347,16192,12345,16190xe" filled="false" stroked="true" strokeweight="0pt" strokecolor="#000000">
                <v:path arrowok="t"/>
              </v:shape>
            </v:group>
            <v:group style="position:absolute;left:12309;top:16190;width:39;height:3" coordorigin="12309,16190" coordsize="39,3">
              <v:shape style="position:absolute;left:12309;top:16190;width:39;height:3" coordorigin="12309,16190" coordsize="39,3" path="m12311,16190l12347,16192,12309,16192,12311,16190xe" filled="false" stroked="true" strokeweight="0pt" strokecolor="#000000">
                <v:path arrowok="t"/>
              </v:shape>
            </v:group>
            <v:group style="position:absolute;left:12309;top:16194;width:41;height:2" coordorigin="12309,16194" coordsize="41,2">
              <v:shape style="position:absolute;left:12309;top:16194;width:41;height:2" coordorigin="12309,16194" coordsize="41,0" path="m12309,16194l12350,16194e" filled="false" stroked="true" strokeweight=".112803pt" strokecolor="#000000">
                <v:path arrowok="t"/>
              </v:shape>
            </v:group>
            <v:group style="position:absolute;left:12309;top:16192;width:41;height:3" coordorigin="12309,16192" coordsize="41,3">
              <v:shape style="position:absolute;left:12309;top:16192;width:41;height:3" coordorigin="12309,16192" coordsize="41,3" path="m12347,16192l12309,16192,12350,16195,12347,16192xe" filled="false" stroked="true" strokeweight="0pt" strokecolor="#000000">
                <v:path arrowok="t"/>
              </v:shape>
            </v:group>
            <v:group style="position:absolute;left:12309;top:16192;width:41;height:3" coordorigin="12309,16192" coordsize="41,3">
              <v:shape style="position:absolute;left:12309;top:16192;width:41;height:3" coordorigin="12309,16192" coordsize="41,3" path="m12309,16192l12350,16195,12309,16195,12309,16192xe" filled="false" stroked="true" strokeweight="0pt" strokecolor="#000000">
                <v:path arrowok="t"/>
              </v:shape>
            </v:group>
            <v:group style="position:absolute;left:12307;top:16196;width:46;height:2" coordorigin="12307,16196" coordsize="46,2">
              <v:shape style="position:absolute;left:12307;top:16196;width:46;height:2" coordorigin="12307,16196" coordsize="46,0" path="m12307,16196l12352,16196e" filled="false" stroked="true" strokeweight=".112803pt" strokecolor="#000000">
                <v:path arrowok="t"/>
              </v:shape>
            </v:group>
            <v:group style="position:absolute;left:12309;top:16195;width:43;height:3" coordorigin="12309,16195" coordsize="43,3">
              <v:shape style="position:absolute;left:12309;top:16195;width:43;height:3" coordorigin="12309,16195" coordsize="43,3" path="m12350,16195l12309,16195,12352,16197,12350,16195xe" filled="false" stroked="true" strokeweight="0pt" strokecolor="#000000">
                <v:path arrowok="t"/>
              </v:shape>
            </v:group>
            <v:group style="position:absolute;left:12307;top:16195;width:46;height:3" coordorigin="12307,16195" coordsize="46,3">
              <v:shape style="position:absolute;left:12307;top:16195;width:46;height:3" coordorigin="12307,16195" coordsize="46,3" path="m12309,16195l12352,16197,12307,16197,12309,16195xe" filled="false" stroked="true" strokeweight="0pt" strokecolor="#000000">
                <v:path arrowok="t"/>
              </v:shape>
            </v:group>
            <v:group style="position:absolute;left:12305;top:16198;width:48;height:2" coordorigin="12305,16198" coordsize="48,2">
              <v:shape style="position:absolute;left:12305;top:16198;width:48;height:2" coordorigin="12305,16198" coordsize="48,0" path="m12305,16198l12352,16198e" filled="false" stroked="true" strokeweight=".112803pt" strokecolor="#000000">
                <v:path arrowok="t"/>
              </v:shape>
            </v:group>
            <v:group style="position:absolute;left:12307;top:16197;width:46;height:3" coordorigin="12307,16197" coordsize="46,3">
              <v:shape style="position:absolute;left:12307;top:16197;width:46;height:3" coordorigin="12307,16197" coordsize="46,3" path="m12352,16197l12307,16197,12352,16199,12352,16197xe" filled="false" stroked="true" strokeweight="0pt" strokecolor="#000000">
                <v:path arrowok="t"/>
              </v:shape>
            </v:group>
            <v:group style="position:absolute;left:12305;top:16197;width:48;height:3" coordorigin="12305,16197" coordsize="48,3">
              <v:shape style="position:absolute;left:12305;top:16197;width:48;height:3" coordorigin="12305,16197" coordsize="48,3" path="m12307,16197l12352,16199,12305,16199,12307,16197xe" filled="false" stroked="true" strokeweight="0pt" strokecolor="#000000">
                <v:path arrowok="t"/>
              </v:shape>
            </v:group>
            <v:group style="position:absolute;left:12305;top:16200;width:50;height:2" coordorigin="12305,16200" coordsize="50,2">
              <v:shape style="position:absolute;left:12305;top:16200;width:50;height:2" coordorigin="12305,16200" coordsize="50,0" path="m12305,16200l12354,16200e" filled="false" stroked="true" strokeweight=".112803pt" strokecolor="#000000">
                <v:path arrowok="t"/>
              </v:shape>
            </v:group>
            <v:group style="position:absolute;left:12305;top:16199;width:50;height:3" coordorigin="12305,16199" coordsize="50,3">
              <v:shape style="position:absolute;left:12305;top:16199;width:50;height:3" coordorigin="12305,16199" coordsize="50,3" path="m12352,16199l12305,16199,12354,16201,12352,16199xe" filled="false" stroked="true" strokeweight="0pt" strokecolor="#000000">
                <v:path arrowok="t"/>
              </v:shape>
            </v:group>
            <v:group style="position:absolute;left:12305;top:16199;width:50;height:3" coordorigin="12305,16199" coordsize="50,3">
              <v:shape style="position:absolute;left:12305;top:16199;width:50;height:3" coordorigin="12305,16199" coordsize="50,3" path="m12305,16199l12354,16201,12305,16201,12305,16199xe" filled="false" stroked="true" strokeweight="0pt" strokecolor="#000000">
                <v:path arrowok="t"/>
              </v:shape>
            </v:group>
            <v:group style="position:absolute;left:12302;top:16203;width:52;height:2" coordorigin="12302,16203" coordsize="52,2">
              <v:shape style="position:absolute;left:12302;top:16203;width:52;height:2" coordorigin="12302,16203" coordsize="52,0" path="m12302,16203l12354,16203e" filled="false" stroked="true" strokeweight=".112803pt" strokecolor="#000000">
                <v:path arrowok="t"/>
              </v:shape>
            </v:group>
            <v:group style="position:absolute;left:12305;top:16201;width:50;height:3" coordorigin="12305,16201" coordsize="50,3">
              <v:shape style="position:absolute;left:12305;top:16201;width:50;height:3" coordorigin="12305,16201" coordsize="50,3" path="m12354,16201l12305,16201,12354,16204,12354,16201xe" filled="false" stroked="true" strokeweight="0pt" strokecolor="#000000">
                <v:path arrowok="t"/>
              </v:shape>
            </v:group>
            <v:group style="position:absolute;left:12302;top:16201;width:52;height:3" coordorigin="12302,16201" coordsize="52,3">
              <v:shape style="position:absolute;left:12302;top:16201;width:52;height:3" coordorigin="12302,16201" coordsize="52,3" path="m12305,16201l12354,16204,12302,16204,12305,16201xe" filled="false" stroked="true" strokeweight="0pt" strokecolor="#000000">
                <v:path arrowok="t"/>
              </v:shape>
            </v:group>
            <v:group style="position:absolute;left:12302;top:16205;width:52;height:2" coordorigin="12302,16205" coordsize="52,2">
              <v:shape style="position:absolute;left:12302;top:16205;width:52;height:2" coordorigin="12302,16205" coordsize="52,0" path="m12302,16205l12354,16205e" filled="false" stroked="true" strokeweight=".112803pt" strokecolor="#000000">
                <v:path arrowok="t"/>
              </v:shape>
            </v:group>
            <v:group style="position:absolute;left:12302;top:16204;width:52;height:3" coordorigin="12302,16204" coordsize="52,3">
              <v:shape style="position:absolute;left:12302;top:16204;width:52;height:3" coordorigin="12302,16204" coordsize="52,3" path="m12354,16204l12302,16204,12354,16206,12354,16204xe" filled="false" stroked="true" strokeweight="0pt" strokecolor="#000000">
                <v:path arrowok="t"/>
              </v:shape>
            </v:group>
            <v:group style="position:absolute;left:12302;top:16204;width:52;height:3" coordorigin="12302,16204" coordsize="52,3">
              <v:shape style="position:absolute;left:12302;top:16204;width:52;height:3" coordorigin="12302,16204" coordsize="52,3" path="m12302,16204l12354,16206,12302,16206,12302,16204xe" filled="false" stroked="true" strokeweight="0pt" strokecolor="#000000">
                <v:path arrowok="t"/>
              </v:shape>
            </v:group>
            <v:group style="position:absolute;left:12302;top:16207;width:55;height:2" coordorigin="12302,16207" coordsize="55,2">
              <v:shape style="position:absolute;left:12302;top:16207;width:55;height:2" coordorigin="12302,16207" coordsize="55,0" path="m12302,16207l12356,16207e" filled="false" stroked="true" strokeweight=".112803pt" strokecolor="#000000">
                <v:path arrowok="t"/>
              </v:shape>
            </v:group>
            <v:group style="position:absolute;left:12302;top:16206;width:55;height:3" coordorigin="12302,16206" coordsize="55,3">
              <v:shape style="position:absolute;left:12302;top:16206;width:55;height:3" coordorigin="12302,16206" coordsize="55,3" path="m12354,16206l12302,16206,12356,16208,12354,16206xe" filled="false" stroked="true" strokeweight="0pt" strokecolor="#000000">
                <v:path arrowok="t"/>
              </v:shape>
            </v:group>
            <v:group style="position:absolute;left:12302;top:16206;width:55;height:3" coordorigin="12302,16206" coordsize="55,3">
              <v:shape style="position:absolute;left:12302;top:16206;width:55;height:3" coordorigin="12302,16206" coordsize="55,3" path="m12302,16206l12356,16208,12302,16208,12302,16206xe" filled="false" stroked="true" strokeweight="0pt" strokecolor="#000000">
                <v:path arrowok="t"/>
              </v:shape>
            </v:group>
            <v:group style="position:absolute;left:12302;top:16209;width:55;height:2" coordorigin="12302,16209" coordsize="55,2">
              <v:shape style="position:absolute;left:12302;top:16209;width:55;height:2" coordorigin="12302,16209" coordsize="55,0" path="m12302,16209l12356,16209e" filled="false" stroked="true" strokeweight=".112803pt" strokecolor="#000000">
                <v:path arrowok="t"/>
              </v:shape>
            </v:group>
            <v:group style="position:absolute;left:12302;top:16208;width:55;height:3" coordorigin="12302,16208" coordsize="55,3">
              <v:shape style="position:absolute;left:12302;top:16208;width:55;height:3" coordorigin="12302,16208" coordsize="55,3" path="m12356,16208l12302,16208,12356,16211,12356,16208xe" filled="false" stroked="true" strokeweight="0pt" strokecolor="#000000">
                <v:path arrowok="t"/>
              </v:shape>
            </v:group>
            <v:group style="position:absolute;left:12302;top:16208;width:55;height:3" coordorigin="12302,16208" coordsize="55,3">
              <v:shape style="position:absolute;left:12302;top:16208;width:55;height:3" coordorigin="12302,16208" coordsize="55,3" path="m12302,16208l12356,16211,12302,16211,12302,16208xe" filled="false" stroked="true" strokeweight="0pt" strokecolor="#000000">
                <v:path arrowok="t"/>
              </v:shape>
            </v:group>
            <v:group style="position:absolute;left:12302;top:16212;width:55;height:2" coordorigin="12302,16212" coordsize="55,2">
              <v:shape style="position:absolute;left:12302;top:16212;width:55;height:2" coordorigin="12302,16212" coordsize="55,0" path="m12302,16212l12356,16212e" filled="false" stroked="true" strokeweight=".112803pt" strokecolor="#000000">
                <v:path arrowok="t"/>
              </v:shape>
            </v:group>
            <v:group style="position:absolute;left:12302;top:16211;width:55;height:3" coordorigin="12302,16211" coordsize="55,3">
              <v:shape style="position:absolute;left:12302;top:16211;width:55;height:3" coordorigin="12302,16211" coordsize="55,3" path="m12356,16211l12302,16211,12356,16213,12356,16211xe" filled="false" stroked="true" strokeweight="0pt" strokecolor="#000000">
                <v:path arrowok="t"/>
              </v:shape>
            </v:group>
            <v:group style="position:absolute;left:12302;top:16211;width:55;height:3" coordorigin="12302,16211" coordsize="55,3">
              <v:shape style="position:absolute;left:12302;top:16211;width:55;height:3" coordorigin="12302,16211" coordsize="55,3" path="m12302,16211l12356,16213,12302,16213,12302,16211xe" filled="false" stroked="true" strokeweight="0pt" strokecolor="#000000">
                <v:path arrowok="t"/>
              </v:shape>
            </v:group>
            <v:group style="position:absolute;left:12302;top:16214;width:55;height:2" coordorigin="12302,16214" coordsize="55,2">
              <v:shape style="position:absolute;left:12302;top:16214;width:55;height:2" coordorigin="12302,16214" coordsize="55,0" path="m12302,16214l12356,16214e" filled="false" stroked="true" strokeweight=".112803pt" strokecolor="#000000">
                <v:path arrowok="t"/>
              </v:shape>
            </v:group>
            <v:group style="position:absolute;left:12302;top:16213;width:55;height:3" coordorigin="12302,16213" coordsize="55,3">
              <v:shape style="position:absolute;left:12302;top:16213;width:55;height:3" coordorigin="12302,16213" coordsize="55,3" path="m12356,16213l12302,16213,12354,16215,12356,16213xe" filled="false" stroked="true" strokeweight="0pt" strokecolor="#000000">
                <v:path arrowok="t"/>
              </v:shape>
            </v:group>
            <v:group style="position:absolute;left:12302;top:16213;width:52;height:3" coordorigin="12302,16213" coordsize="52,3">
              <v:shape style="position:absolute;left:12302;top:16213;width:52;height:3" coordorigin="12302,16213" coordsize="52,3" path="m12302,16213l12354,16215,12302,16215,12302,16213xe" filled="false" stroked="true" strokeweight="0pt" strokecolor="#000000">
                <v:path arrowok="t"/>
              </v:shape>
            </v:group>
            <v:group style="position:absolute;left:12302;top:16216;width:52;height:2" coordorigin="12302,16216" coordsize="52,2">
              <v:shape style="position:absolute;left:12302;top:16216;width:52;height:2" coordorigin="12302,16216" coordsize="52,0" path="m12302,16216l12354,16216e" filled="false" stroked="true" strokeweight=".112803pt" strokecolor="#000000">
                <v:path arrowok="t"/>
              </v:shape>
            </v:group>
            <v:group style="position:absolute;left:12302;top:16215;width:52;height:3" coordorigin="12302,16215" coordsize="52,3">
              <v:shape style="position:absolute;left:12302;top:16215;width:52;height:3" coordorigin="12302,16215" coordsize="52,3" path="m12354,16215l12302,16215,12354,16217,12354,16215xe" filled="false" stroked="true" strokeweight="0pt" strokecolor="#000000">
                <v:path arrowok="t"/>
              </v:shape>
            </v:group>
            <v:group style="position:absolute;left:12302;top:16215;width:52;height:3" coordorigin="12302,16215" coordsize="52,3">
              <v:shape style="position:absolute;left:12302;top:16215;width:52;height:3" coordorigin="12302,16215" coordsize="52,3" path="m12302,16215l12354,16217,12302,16217,12302,16215xe" filled="false" stroked="true" strokeweight="0pt" strokecolor="#000000">
                <v:path arrowok="t"/>
              </v:shape>
            </v:group>
            <v:group style="position:absolute;left:12302;top:16218;width:52;height:2" coordorigin="12302,16218" coordsize="52,2">
              <v:shape style="position:absolute;left:12302;top:16218;width:52;height:2" coordorigin="12302,16218" coordsize="52,0" path="m12302,16218l12354,16218e" filled="false" stroked="true" strokeweight=".112803pt" strokecolor="#000000">
                <v:path arrowok="t"/>
              </v:shape>
            </v:group>
            <v:group style="position:absolute;left:12302;top:16217;width:52;height:3" coordorigin="12302,16217" coordsize="52,3">
              <v:shape style="position:absolute;left:12302;top:16217;width:52;height:3" coordorigin="12302,16217" coordsize="52,3" path="m12354,16217l12302,16217,12354,16220,12354,16217xe" filled="false" stroked="true" strokeweight="0pt" strokecolor="#000000">
                <v:path arrowok="t"/>
              </v:shape>
            </v:group>
            <v:group style="position:absolute;left:12302;top:16217;width:52;height:3" coordorigin="12302,16217" coordsize="52,3">
              <v:shape style="position:absolute;left:12302;top:16217;width:52;height:3" coordorigin="12302,16217" coordsize="52,3" path="m12302,16217l12354,16220,12305,16220,12302,16217xe" filled="false" stroked="true" strokeweight="0pt" strokecolor="#000000">
                <v:path arrowok="t"/>
              </v:shape>
            </v:group>
            <v:group style="position:absolute;left:12305;top:16221;width:50;height:2" coordorigin="12305,16221" coordsize="50,2">
              <v:shape style="position:absolute;left:12305;top:16221;width:50;height:2" coordorigin="12305,16221" coordsize="50,0" path="m12305,16221l12354,16221e" filled="false" stroked="true" strokeweight=".112803pt" strokecolor="#000000">
                <v:path arrowok="t"/>
              </v:shape>
            </v:group>
            <v:group style="position:absolute;left:12305;top:16220;width:50;height:3" coordorigin="12305,16220" coordsize="50,3">
              <v:shape style="position:absolute;left:12305;top:16220;width:50;height:3" coordorigin="12305,16220" coordsize="50,3" path="m12354,16220l12305,16220,12352,16222,12354,16220xe" filled="false" stroked="true" strokeweight="0pt" strokecolor="#000000">
                <v:path arrowok="t"/>
              </v:shape>
            </v:group>
            <v:group style="position:absolute;left:12305;top:16220;width:48;height:3" coordorigin="12305,16220" coordsize="48,3">
              <v:shape style="position:absolute;left:12305;top:16220;width:48;height:3" coordorigin="12305,16220" coordsize="48,3" path="m12305,16220l12352,16222,12305,16222,12305,16220xe" filled="false" stroked="true" strokeweight="0pt" strokecolor="#000000">
                <v:path arrowok="t"/>
              </v:shape>
            </v:group>
            <v:group style="position:absolute;left:12305;top:16223;width:48;height:2" coordorigin="12305,16223" coordsize="48,2">
              <v:shape style="position:absolute;left:12305;top:16223;width:48;height:2" coordorigin="12305,16223" coordsize="48,0" path="m12305,16223l12352,16223e" filled="false" stroked="true" strokeweight=".112803pt" strokecolor="#000000">
                <v:path arrowok="t"/>
              </v:shape>
            </v:group>
            <v:group style="position:absolute;left:12305;top:16222;width:48;height:3" coordorigin="12305,16222" coordsize="48,3">
              <v:shape style="position:absolute;left:12305;top:16222;width:48;height:3" coordorigin="12305,16222" coordsize="48,3" path="m12352,16222l12305,16222,12352,16224,12352,16222xe" filled="false" stroked="true" strokeweight="0pt" strokecolor="#000000">
                <v:path arrowok="t"/>
              </v:shape>
            </v:group>
            <v:group style="position:absolute;left:12305;top:16222;width:48;height:3" coordorigin="12305,16222" coordsize="48,3">
              <v:shape style="position:absolute;left:12305;top:16222;width:48;height:3" coordorigin="12305,16222" coordsize="48,3" path="m12305,16222l12352,16224,12307,16224,12305,16222xe" filled="false" stroked="true" strokeweight="0pt" strokecolor="#000000">
                <v:path arrowok="t"/>
              </v:shape>
            </v:group>
            <v:group style="position:absolute;left:12307;top:16225;width:46;height:2" coordorigin="12307,16225" coordsize="46,2">
              <v:shape style="position:absolute;left:12307;top:16225;width:46;height:2" coordorigin="12307,16225" coordsize="46,0" path="m12307,16225l12352,16225e" filled="false" stroked="true" strokeweight=".112803pt" strokecolor="#000000">
                <v:path arrowok="t"/>
              </v:shape>
            </v:group>
            <v:group style="position:absolute;left:12307;top:16224;width:46;height:3" coordorigin="12307,16224" coordsize="46,3">
              <v:shape style="position:absolute;left:12307;top:16224;width:46;height:3" coordorigin="12307,16224" coordsize="46,3" path="m12352,16224l12307,16224,12350,16226,12352,16224xe" filled="false" stroked="true" strokeweight="0pt" strokecolor="#000000">
                <v:path arrowok="t"/>
              </v:shape>
            </v:group>
            <v:group style="position:absolute;left:12307;top:16224;width:43;height:3" coordorigin="12307,16224" coordsize="43,3">
              <v:shape style="position:absolute;left:12307;top:16224;width:43;height:3" coordorigin="12307,16224" coordsize="43,3" path="m12307,16224l12350,16226,12309,16226,12307,16224xe" filled="false" stroked="true" strokeweight="0pt" strokecolor="#000000">
                <v:path arrowok="t"/>
              </v:shape>
            </v:group>
            <v:group style="position:absolute;left:12309;top:16227;width:41;height:2" coordorigin="12309,16227" coordsize="41,2">
              <v:shape style="position:absolute;left:12309;top:16227;width:41;height:2" coordorigin="12309,16227" coordsize="41,0" path="m12309,16227l12350,16227e" filled="false" stroked="true" strokeweight=".112803pt" strokecolor="#000000">
                <v:path arrowok="t"/>
              </v:shape>
            </v:group>
            <v:group style="position:absolute;left:12309;top:16226;width:41;height:3" coordorigin="12309,16226" coordsize="41,3">
              <v:shape style="position:absolute;left:12309;top:16226;width:41;height:3" coordorigin="12309,16226" coordsize="41,3" path="m12350,16226l12309,16226,12347,16229,12350,16226xe" filled="false" stroked="true" strokeweight="0pt" strokecolor="#000000">
                <v:path arrowok="t"/>
              </v:shape>
            </v:group>
            <v:group style="position:absolute;left:12309;top:16226;width:39;height:3" coordorigin="12309,16226" coordsize="39,3">
              <v:shape style="position:absolute;left:12309;top:16226;width:39;height:3" coordorigin="12309,16226" coordsize="39,3" path="m12309,16226l12347,16229,12309,16229,12309,16226xe" filled="false" stroked="true" strokeweight="0pt" strokecolor="#000000">
                <v:path arrowok="t"/>
              </v:shape>
            </v:group>
            <v:group style="position:absolute;left:12309;top:16230;width:39;height:2" coordorigin="12309,16230" coordsize="39,2">
              <v:shape style="position:absolute;left:12309;top:16230;width:39;height:2" coordorigin="12309,16230" coordsize="39,0" path="m12309,16230l12347,16230e" filled="false" stroked="true" strokeweight=".112803pt" strokecolor="#000000">
                <v:path arrowok="t"/>
              </v:shape>
            </v:group>
            <v:group style="position:absolute;left:12309;top:16229;width:39;height:3" coordorigin="12309,16229" coordsize="39,3">
              <v:shape style="position:absolute;left:12309;top:16229;width:39;height:3" coordorigin="12309,16229" coordsize="39,3" path="m12347,16229l12309,16229,12345,16231,12347,16229xe" filled="false" stroked="true" strokeweight="0pt" strokecolor="#000000">
                <v:path arrowok="t"/>
              </v:shape>
            </v:group>
            <v:group style="position:absolute;left:12309;top:16229;width:37;height:3" coordorigin="12309,16229" coordsize="37,3">
              <v:shape style="position:absolute;left:12309;top:16229;width:37;height:3" coordorigin="12309,16229" coordsize="37,3" path="m12309,16229l12345,16231,12311,16231,12309,16229xe" filled="false" stroked="true" strokeweight="0pt" strokecolor="#000000">
                <v:path arrowok="t"/>
              </v:shape>
            </v:group>
            <v:group style="position:absolute;left:12311;top:16232;width:34;height:2" coordorigin="12311,16232" coordsize="34,2">
              <v:shape style="position:absolute;left:12311;top:16232;width:34;height:2" coordorigin="12311,16232" coordsize="34,0" path="m12311,16232l12345,16232e" filled="false" stroked="true" strokeweight=".112803pt" strokecolor="#000000">
                <v:path arrowok="t"/>
              </v:shape>
            </v:group>
            <v:group style="position:absolute;left:12311;top:16231;width:34;height:3" coordorigin="12311,16231" coordsize="34,3">
              <v:shape style="position:absolute;left:12311;top:16231;width:34;height:3" coordorigin="12311,16231" coordsize="34,3" path="m12345,16231l12311,16231,12345,16233,12345,16231xe" filled="false" stroked="true" strokeweight="0pt" strokecolor="#000000">
                <v:path arrowok="t"/>
              </v:shape>
            </v:group>
            <v:group style="position:absolute;left:12311;top:16231;width:34;height:3" coordorigin="12311,16231" coordsize="34,3">
              <v:shape style="position:absolute;left:12311;top:16231;width:34;height:3" coordorigin="12311,16231" coordsize="34,3" path="m12311,16231l12345,16233,12314,16233,12311,16231xe" filled="false" stroked="true" strokeweight="0pt" strokecolor="#000000">
                <v:path arrowok="t"/>
              </v:shape>
            </v:group>
            <v:group style="position:absolute;left:12314;top:16233;width:32;height:2" coordorigin="12314,16233" coordsize="32,2">
              <v:shape style="position:absolute;left:12314;top:16233;width:32;height:2" coordorigin="12314,16233" coordsize="32,0" path="m12314,16233l12345,16233e" filled="false" stroked="true" strokeweight="0pt" strokecolor="#000000">
                <v:path arrowok="t"/>
              </v:shape>
            </v:group>
            <v:group style="position:absolute;left:12314;top:16233;width:32;height:2" coordorigin="12314,16233" coordsize="32,2">
              <v:shape style="position:absolute;left:12314;top:16233;width:32;height:2" coordorigin="12314,16233" coordsize="32,0" path="m12314,16233l12345,16233e" filled="false" stroked="true" strokeweight="0pt" strokecolor="#000000">
                <v:path arrowok="t"/>
              </v:shape>
            </v:group>
            <v:group style="position:absolute;left:12314;top:16233;width:30;height:2" coordorigin="12314,16233" coordsize="30,2">
              <v:shape style="position:absolute;left:12314;top:16233;width:30;height:2" coordorigin="12314,16233" coordsize="30,0" path="m12314,16233l12343,16233e" filled="false" stroked="true" strokeweight="0pt" strokecolor="#000000">
                <v:path arrowok="t"/>
              </v:shape>
            </v:group>
            <v:group style="position:absolute;left:12316;top:16234;width:28;height:2" coordorigin="12316,16234" coordsize="28,2">
              <v:shape style="position:absolute;left:12316;top:16234;width:28;height:2" coordorigin="12316,16234" coordsize="28,0" path="m12316,16234l12343,16234e" filled="false" stroked="true" strokeweight=".112803pt" strokecolor="#000000">
                <v:path arrowok="t"/>
              </v:shape>
            </v:group>
            <v:group style="position:absolute;left:12316;top:16233;width:28;height:3" coordorigin="12316,16233" coordsize="28,3">
              <v:shape style="position:absolute;left:12316;top:16233;width:28;height:3" coordorigin="12316,16233" coordsize="28,3" path="m12343,16233l12316,16233,12341,16235,12343,16233xe" filled="false" stroked="true" strokeweight="0pt" strokecolor="#000000">
                <v:path arrowok="t"/>
              </v:shape>
            </v:group>
            <v:group style="position:absolute;left:12316;top:16233;width:25;height:3" coordorigin="12316,16233" coordsize="25,3">
              <v:shape style="position:absolute;left:12316;top:16233;width:25;height:3" coordorigin="12316,16233" coordsize="25,3" path="m12316,16233l12341,16235,12318,16235,12316,16233xe" filled="false" stroked="true" strokeweight="0pt" strokecolor="#000000">
                <v:path arrowok="t"/>
              </v:shape>
            </v:group>
            <v:group style="position:absolute;left:12318;top:16235;width:23;height:2" coordorigin="12318,16235" coordsize="23,2">
              <v:shape style="position:absolute;left:12318;top:16235;width:23;height:2" coordorigin="12318,16235" coordsize="23,0" path="m12318,16235l12341,16235e" filled="false" stroked="true" strokeweight="0pt" strokecolor="#000000">
                <v:path arrowok="t"/>
              </v:shape>
            </v:group>
            <v:group style="position:absolute;left:12318;top:16235;width:23;height:2" coordorigin="12318,16235" coordsize="23,2">
              <v:shape style="position:absolute;left:12318;top:16235;width:23;height:2" coordorigin="12318,16235" coordsize="23,0" path="m12318,16235l12341,16235e" filled="false" stroked="true" strokeweight="0pt" strokecolor="#000000">
                <v:path arrowok="t"/>
              </v:shape>
            </v:group>
            <v:group style="position:absolute;left:12318;top:16235;width:21;height:2" coordorigin="12318,16235" coordsize="21,2">
              <v:shape style="position:absolute;left:12318;top:16235;width:21;height:2" coordorigin="12318,16235" coordsize="21,0" path="m12318,16235l12338,16235e" filled="false" stroked="true" strokeweight="0pt" strokecolor="#000000">
                <v:path arrowok="t"/>
              </v:shape>
            </v:group>
            <v:group style="position:absolute;left:12320;top:16235;width:19;height:3" coordorigin="12320,16235" coordsize="19,3">
              <v:shape style="position:absolute;left:12320;top:16235;width:19;height:3" coordorigin="12320,16235" coordsize="19,3" path="m12320,16235l12336,16238,12338,16235,12320,16235xe" filled="true" fillcolor="#000000" stroked="false">
                <v:path arrowok="t"/>
                <v:fill type="solid"/>
              </v:shape>
              <v:shape style="position:absolute;left:12320;top:16235;width:19;height:3" coordorigin="12320,16235" coordsize="19,3" path="m12320,16235l12323,16238,12336,16238,12320,16235xe" filled="true" fillcolor="#000000" stroked="false">
                <v:path arrowok="t"/>
                <v:fill type="solid"/>
              </v:shape>
            </v:group>
            <v:group style="position:absolute;left:12320;top:16235;width:19;height:3" coordorigin="12320,16235" coordsize="19,3">
              <v:shape style="position:absolute;left:12320;top:16235;width:19;height:3" coordorigin="12320,16235" coordsize="19,3" path="m12338,16235l12320,16235,12336,16238,12338,16235xe" filled="false" stroked="true" strokeweight="0pt" strokecolor="#000000">
                <v:path arrowok="t"/>
              </v:shape>
            </v:group>
            <v:group style="position:absolute;left:12320;top:16235;width:16;height:3" coordorigin="12320,16235" coordsize="16,3">
              <v:shape style="position:absolute;left:12320;top:16235;width:16;height:3" coordorigin="12320,16235" coordsize="16,3" path="m12320,16235l12336,16238,12323,16238,12320,16235xe" filled="false" stroked="true" strokeweight="0pt" strokecolor="#000000">
                <v:path arrowok="t"/>
              </v:shape>
            </v:group>
            <v:group style="position:absolute;left:12323;top:16238;width:10;height:2" coordorigin="12323,16238" coordsize="10,2">
              <v:shape style="position:absolute;left:12323;top:16238;width:10;height:2" coordorigin="12323,16238" coordsize="10,0" path="m12323,16238l12332,16238e" filled="false" stroked="true" strokeweight="0pt" strokecolor="#000000">
                <v:path arrowok="t"/>
              </v:shape>
            </v:group>
            <v:group style="position:absolute;left:12323;top:16238;width:10;height:2" coordorigin="12323,16238" coordsize="10,2">
              <v:shape style="position:absolute;left:12323;top:16238;width:10;height:2" coordorigin="12323,16238" coordsize="10,0" path="m12323,16238l12332,16238e" filled="false" stroked="true" strokeweight="0pt" strokecolor="#000000">
                <v:path arrowok="t"/>
              </v:shape>
            </v:group>
            <v:group style="position:absolute;left:12325;top:16238;width:7;height:2" coordorigin="12325,16238" coordsize="7,2">
              <v:shape style="position:absolute;left:12325;top:16238;width:7;height:2" coordorigin="12325,16238" coordsize="7,0" path="m12325,16238l12332,16238e" filled="false" stroked="true" strokeweight="0pt" strokecolor="#000000">
                <v:path arrowok="t"/>
              </v:shape>
            </v:group>
            <v:group style="position:absolute;left:12323;top:16238;width:14;height:2" coordorigin="12323,16238" coordsize="14,2">
              <v:shape style="position:absolute;left:12323;top:16238;width:14;height:2" coordorigin="12323,16238" coordsize="14,0" path="m12323,16238l12336,16238e" filled="false" stroked="true" strokeweight="0pt" strokecolor="#000000">
                <v:path arrowok="t"/>
              </v:shape>
            </v:group>
            <v:group style="position:absolute;left:12323;top:16238;width:14;height:2" coordorigin="12323,16238" coordsize="14,2">
              <v:shape style="position:absolute;left:12323;top:16238;width:14;height:2" coordorigin="12323,16238" coordsize="14,0" path="m12323,16238l12336,16238e" filled="false" stroked="true" strokeweight="0pt" strokecolor="#000000">
                <v:path arrowok="t"/>
              </v:shape>
            </v:group>
            <v:group style="position:absolute;left:12381;top:15777;width:7;height:2" coordorigin="12381,15777" coordsize="7,2">
              <v:shape style="position:absolute;left:12381;top:15777;width:7;height:2" coordorigin="12381,15777" coordsize="7,0" path="m12381,15777l12388,15777e" filled="false" stroked="true" strokeweight="0pt" strokecolor="#000000">
                <v:path arrowok="t"/>
              </v:shape>
            </v:group>
            <v:group style="position:absolute;left:12381;top:15777;width:7;height:2" coordorigin="12381,15777" coordsize="7,2">
              <v:shape style="position:absolute;left:12381;top:15777;width:7;height:2" coordorigin="12381,15777" coordsize="7,0" path="m12381,15777l12388,15777e" filled="false" stroked="true" strokeweight="0pt" strokecolor="#000000">
                <v:path arrowok="t"/>
              </v:shape>
            </v:group>
            <v:group style="position:absolute;left:12381;top:15777;width:12;height:2" coordorigin="12381,15777" coordsize="12,2">
              <v:shape style="position:absolute;left:12381;top:15777;width:12;height:2" coordorigin="12381,15777" coordsize="12,0" path="m12381,15777l12393,15777e" filled="false" stroked="true" strokeweight="0pt" strokecolor="#000000">
                <v:path arrowok="t"/>
              </v:shape>
            </v:group>
            <v:group style="position:absolute;left:12381;top:15777;width:12;height:2" coordorigin="12381,15777" coordsize="12,2">
              <v:shape style="position:absolute;left:12381;top:15777;width:12;height:2" coordorigin="12381,15777" coordsize="12,0" path="m12381,15777l12393,15777e" filled="false" stroked="true" strokeweight="0pt" strokecolor="#000000">
                <v:path arrowok="t"/>
              </v:shape>
            </v:group>
            <v:group style="position:absolute;left:12381;top:15777;width:12;height:2" coordorigin="12381,15777" coordsize="12,2">
              <v:shape style="position:absolute;left:12381;top:15777;width:12;height:2" coordorigin="12381,15777" coordsize="12,0" path="m12381,15777l12393,15777e" filled="false" stroked="true" strokeweight="0pt" strokecolor="#000000">
                <v:path arrowok="t"/>
              </v:shape>
            </v:group>
            <v:group style="position:absolute;left:12377;top:15777;width:19;height:2" coordorigin="12377,15777" coordsize="19,2">
              <v:shape style="position:absolute;left:12377;top:15777;width:19;height:2" coordorigin="12377,15777" coordsize="19,0" path="m12377,15777l12395,15777e" filled="false" stroked="true" strokeweight="0pt" strokecolor="#000000">
                <v:path arrowok="t"/>
              </v:shape>
            </v:group>
            <v:group style="position:absolute;left:12381;top:15777;width:14;height:2" coordorigin="12381,15777" coordsize="14,2">
              <v:shape style="position:absolute;left:12381;top:15777;width:14;height:2" coordorigin="12381,15777" coordsize="14,0" path="m12381,15777l12395,15777e" filled="false" stroked="true" strokeweight="0pt" strokecolor="#000000">
                <v:path arrowok="t"/>
              </v:shape>
            </v:group>
            <v:group style="position:absolute;left:12377;top:15777;width:19;height:2" coordorigin="12377,15777" coordsize="19,2">
              <v:shape style="position:absolute;left:12377;top:15777;width:19;height:2" coordorigin="12377,15777" coordsize="19,0" path="m12377,15777l12395,15777e" filled="false" stroked="true" strokeweight="0pt" strokecolor="#000000">
                <v:path arrowok="t"/>
              </v:shape>
            </v:group>
            <v:group style="position:absolute;left:12374;top:15777;width:23;height:3" coordorigin="12374,15777" coordsize="23,3">
              <v:shape style="position:absolute;left:12374;top:15777;width:23;height:3" coordorigin="12374,15777" coordsize="23,3" path="m12374,15780l12397,15780,12377,15777,12374,15780xe" filled="true" fillcolor="#000000" stroked="false">
                <v:path arrowok="t"/>
                <v:fill type="solid"/>
              </v:shape>
              <v:shape style="position:absolute;left:12374;top:15777;width:23;height:3" coordorigin="12374,15777" coordsize="23,3" path="m12377,15777l12397,15780,12395,15777,12377,15777xe" filled="true" fillcolor="#000000" stroked="false">
                <v:path arrowok="t"/>
                <v:fill type="solid"/>
              </v:shape>
            </v:group>
            <v:group style="position:absolute;left:12377;top:15777;width:21;height:3" coordorigin="12377,15777" coordsize="21,3">
              <v:shape style="position:absolute;left:12377;top:15777;width:21;height:3" coordorigin="12377,15777" coordsize="21,3" path="m12395,15777l12377,15777,12397,15780,12395,15777xe" filled="false" stroked="true" strokeweight="0pt" strokecolor="#000000">
                <v:path arrowok="t"/>
              </v:shape>
            </v:group>
            <v:group style="position:absolute;left:12374;top:15777;width:23;height:3" coordorigin="12374,15777" coordsize="23,3">
              <v:shape style="position:absolute;left:12374;top:15777;width:23;height:3" coordorigin="12374,15777" coordsize="23,3" path="m12377,15777l12397,15780,12374,15780,12377,15777xe" filled="false" stroked="true" strokeweight="0pt" strokecolor="#000000">
                <v:path arrowok="t"/>
              </v:shape>
            </v:group>
            <v:group style="position:absolute;left:12372;top:15780;width:28;height:2" coordorigin="12372,15780" coordsize="28,2">
              <v:shape style="position:absolute;left:12372;top:15780;width:28;height:2" coordorigin="12372,15780" coordsize="28,0" path="m12372,15780l12399,15780e" filled="false" stroked="true" strokeweight="0pt" strokecolor="#000000">
                <v:path arrowok="t"/>
              </v:shape>
            </v:group>
            <v:group style="position:absolute;left:12374;top:15780;width:25;height:2" coordorigin="12374,15780" coordsize="25,2">
              <v:shape style="position:absolute;left:12374;top:15780;width:25;height:2" coordorigin="12374,15780" coordsize="25,0" path="m12374,15780l12399,15780e" filled="false" stroked="true" strokeweight="0pt" strokecolor="#000000">
                <v:path arrowok="t"/>
              </v:shape>
            </v:group>
            <v:group style="position:absolute;left:12372;top:15780;width:28;height:2" coordorigin="12372,15780" coordsize="28,2">
              <v:shape style="position:absolute;left:12372;top:15780;width:28;height:2" coordorigin="12372,15780" coordsize="28,0" path="m12372,15780l12399,15780e" filled="false" stroked="true" strokeweight="0pt" strokecolor="#000000">
                <v:path arrowok="t"/>
              </v:shape>
            </v:group>
            <v:group style="position:absolute;left:12370;top:15781;width:32;height:2" coordorigin="12370,15781" coordsize="32,2">
              <v:shape style="position:absolute;left:12370;top:15781;width:32;height:2" coordorigin="12370,15781" coordsize="32,0" path="m12370,15781l12402,15781e" filled="false" stroked="true" strokeweight=".112803pt" strokecolor="#000000">
                <v:path arrowok="t"/>
              </v:shape>
            </v:group>
            <v:group style="position:absolute;left:12372;top:15780;width:30;height:3" coordorigin="12372,15780" coordsize="30,3">
              <v:shape style="position:absolute;left:12372;top:15780;width:30;height:3" coordorigin="12372,15780" coordsize="30,3" path="m12399,15780l12372,15780,12402,15782,12399,15780xe" filled="false" stroked="true" strokeweight="0pt" strokecolor="#000000">
                <v:path arrowok="t"/>
              </v:shape>
            </v:group>
            <v:group style="position:absolute;left:12370;top:15780;width:32;height:3" coordorigin="12370,15780" coordsize="32,3">
              <v:shape style="position:absolute;left:12370;top:15780;width:32;height:3" coordorigin="12370,15780" coordsize="32,3" path="m12372,15780l12402,15782,12370,15782,12372,15780xe" filled="false" stroked="true" strokeweight="0pt" strokecolor="#000000">
                <v:path arrowok="t"/>
              </v:shape>
            </v:group>
            <v:group style="position:absolute;left:12368;top:15783;width:37;height:2" coordorigin="12368,15783" coordsize="37,2">
              <v:shape style="position:absolute;left:12368;top:15783;width:37;height:2" coordorigin="12368,15783" coordsize="37,0" path="m12368,15783l12404,15783e" filled="false" stroked="true" strokeweight=".112803pt" strokecolor="#000000">
                <v:path arrowok="t"/>
              </v:shape>
            </v:group>
            <v:group style="position:absolute;left:12370;top:15782;width:34;height:3" coordorigin="12370,15782" coordsize="34,3">
              <v:shape style="position:absolute;left:12370;top:15782;width:34;height:3" coordorigin="12370,15782" coordsize="34,3" path="m12402,15782l12370,15782,12404,15784,12402,15782xe" filled="false" stroked="true" strokeweight="0pt" strokecolor="#000000">
                <v:path arrowok="t"/>
              </v:shape>
            </v:group>
            <v:group style="position:absolute;left:12368;top:15782;width:37;height:3" coordorigin="12368,15782" coordsize="37,3">
              <v:shape style="position:absolute;left:12368;top:15782;width:37;height:3" coordorigin="12368,15782" coordsize="37,3" path="m12370,15782l12404,15784,12368,15784,12370,15782xe" filled="false" stroked="true" strokeweight="0pt" strokecolor="#000000">
                <v:path arrowok="t"/>
              </v:shape>
            </v:group>
            <v:group style="position:absolute;left:12368;top:15784;width:39;height:2" coordorigin="12368,15784" coordsize="39,2">
              <v:shape style="position:absolute;left:12368;top:15784;width:39;height:2" coordorigin="12368,15784" coordsize="39,0" path="m12368,15784l12406,15784e" filled="false" stroked="true" strokeweight="0pt" strokecolor="#000000">
                <v:path arrowok="t"/>
              </v:shape>
            </v:group>
            <v:group style="position:absolute;left:12368;top:15784;width:39;height:2" coordorigin="12368,15784" coordsize="39,2">
              <v:shape style="position:absolute;left:12368;top:15784;width:39;height:2" coordorigin="12368,15784" coordsize="39,0" path="m12368,15784l12406,15784e" filled="false" stroked="true" strokeweight="0pt" strokecolor="#000000">
                <v:path arrowok="t"/>
              </v:shape>
            </v:group>
            <v:group style="position:absolute;left:12368;top:15784;width:39;height:2" coordorigin="12368,15784" coordsize="39,2">
              <v:shape style="position:absolute;left:12368;top:15784;width:39;height:2" coordorigin="12368,15784" coordsize="39,0" path="m12368,15784l12406,15784e" filled="false" stroked="true" strokeweight="0pt" strokecolor="#000000">
                <v:path arrowok="t"/>
              </v:shape>
            </v:group>
            <v:group style="position:absolute;left:12365;top:15785;width:41;height:2" coordorigin="12365,15785" coordsize="41,2">
              <v:shape style="position:absolute;left:12365;top:15785;width:41;height:2" coordorigin="12365,15785" coordsize="41,0" path="m12365,15785l12406,15785e" filled="false" stroked="true" strokeweight=".112803pt" strokecolor="#000000">
                <v:path arrowok="t"/>
              </v:shape>
            </v:group>
            <v:group style="position:absolute;left:12368;top:15784;width:39;height:3" coordorigin="12368,15784" coordsize="39,3">
              <v:shape style="position:absolute;left:12368;top:15784;width:39;height:3" coordorigin="12368,15784" coordsize="39,3" path="m12406,15784l12368,15784,12406,15786,12406,15784xe" filled="false" stroked="true" strokeweight="0pt" strokecolor="#000000">
                <v:path arrowok="t"/>
              </v:shape>
            </v:group>
            <v:group style="position:absolute;left:12365;top:15784;width:41;height:3" coordorigin="12365,15784" coordsize="41,3">
              <v:shape style="position:absolute;left:12365;top:15784;width:41;height:3" coordorigin="12365,15784" coordsize="41,3" path="m12368,15784l12406,15786,12365,15786,12368,15784xe" filled="false" stroked="true" strokeweight="0pt" strokecolor="#000000">
                <v:path arrowok="t"/>
              </v:shape>
            </v:group>
            <v:group style="position:absolute;left:12363;top:15788;width:46;height:2" coordorigin="12363,15788" coordsize="46,2">
              <v:shape style="position:absolute;left:12363;top:15788;width:46;height:2" coordorigin="12363,15788" coordsize="46,0" path="m12363,15788l12408,15788e" filled="false" stroked="true" strokeweight=".112803pt" strokecolor="#000000">
                <v:path arrowok="t"/>
              </v:shape>
            </v:group>
            <v:group style="position:absolute;left:12365;top:15786;width:43;height:3" coordorigin="12365,15786" coordsize="43,3">
              <v:shape style="position:absolute;left:12365;top:15786;width:43;height:3" coordorigin="12365,15786" coordsize="43,3" path="m12406,15786l12365,15786,12408,15789,12406,15786xe" filled="false" stroked="true" strokeweight="0pt" strokecolor="#000000">
                <v:path arrowok="t"/>
              </v:shape>
            </v:group>
            <v:group style="position:absolute;left:12363;top:15786;width:46;height:3" coordorigin="12363,15786" coordsize="46,3">
              <v:shape style="position:absolute;left:12363;top:15786;width:46;height:3" coordorigin="12363,15786" coordsize="46,3" path="m12365,15786l12408,15789,12363,15789,12365,15786xe" filled="false" stroked="true" strokeweight="0pt" strokecolor="#000000">
                <v:path arrowok="t"/>
              </v:shape>
            </v:group>
            <v:group style="position:absolute;left:12363;top:15790;width:48;height:2" coordorigin="12363,15790" coordsize="48,2">
              <v:shape style="position:absolute;left:12363;top:15790;width:48;height:2" coordorigin="12363,15790" coordsize="48,0" path="m12363,15790l12411,15790e" filled="false" stroked="true" strokeweight=".112803pt" strokecolor="#000000">
                <v:path arrowok="t"/>
              </v:shape>
            </v:group>
            <v:group style="position:absolute;left:12363;top:15789;width:48;height:3" coordorigin="12363,15789" coordsize="48,3">
              <v:shape style="position:absolute;left:12363;top:15789;width:48;height:3" coordorigin="12363,15789" coordsize="48,3" path="m12408,15789l12363,15789,12411,15791,12408,15789xe" filled="false" stroked="true" strokeweight="0pt" strokecolor="#000000">
                <v:path arrowok="t"/>
              </v:shape>
            </v:group>
            <v:group style="position:absolute;left:12363;top:15789;width:48;height:3" coordorigin="12363,15789" coordsize="48,3">
              <v:shape style="position:absolute;left:12363;top:15789;width:48;height:3" coordorigin="12363,15789" coordsize="48,3" path="m12363,15789l12411,15791,12363,15791,12363,15789xe" filled="false" stroked="true" strokeweight="0pt" strokecolor="#000000">
                <v:path arrowok="t"/>
              </v:shape>
            </v:group>
            <v:group style="position:absolute;left:12361;top:15792;width:50;height:2" coordorigin="12361,15792" coordsize="50,2">
              <v:shape style="position:absolute;left:12361;top:15792;width:50;height:2" coordorigin="12361,15792" coordsize="50,0" path="m12361,15792l12411,15792e" filled="false" stroked="true" strokeweight=".112803pt" strokecolor="#000000">
                <v:path arrowok="t"/>
              </v:shape>
            </v:group>
            <v:group style="position:absolute;left:12363;top:15791;width:48;height:3" coordorigin="12363,15791" coordsize="48,3">
              <v:shape style="position:absolute;left:12363;top:15791;width:48;height:3" coordorigin="12363,15791" coordsize="48,3" path="m12411,15791l12363,15791,12411,15793,12411,15791xe" filled="false" stroked="true" strokeweight="0pt" strokecolor="#000000">
                <v:path arrowok="t"/>
              </v:shape>
            </v:group>
            <v:group style="position:absolute;left:12361;top:15791;width:50;height:3" coordorigin="12361,15791" coordsize="50,3">
              <v:shape style="position:absolute;left:12361;top:15791;width:50;height:3" coordorigin="12361,15791" coordsize="50,3" path="m12363,15791l12411,15793,12361,15793,12363,15791xe" filled="false" stroked="true" strokeweight="0pt" strokecolor="#000000">
                <v:path arrowok="t"/>
              </v:shape>
            </v:group>
            <v:group style="position:absolute;left:12361;top:15794;width:50;height:2" coordorigin="12361,15794" coordsize="50,2">
              <v:shape style="position:absolute;left:12361;top:15794;width:50;height:2" coordorigin="12361,15794" coordsize="50,0" path="m12361,15794l12411,15794e" filled="false" stroked="true" strokeweight=".112803pt" strokecolor="#000000">
                <v:path arrowok="t"/>
              </v:shape>
            </v:group>
            <v:group style="position:absolute;left:12361;top:15793;width:50;height:3" coordorigin="12361,15793" coordsize="50,3">
              <v:shape style="position:absolute;left:12361;top:15793;width:50;height:3" coordorigin="12361,15793" coordsize="50,3" path="m12411,15793l12361,15793,12411,15795,12411,15793xe" filled="false" stroked="true" strokeweight="0pt" strokecolor="#000000">
                <v:path arrowok="t"/>
              </v:shape>
            </v:group>
            <v:group style="position:absolute;left:12361;top:15793;width:50;height:3" coordorigin="12361,15793" coordsize="50,3">
              <v:shape style="position:absolute;left:12361;top:15793;width:50;height:3" coordorigin="12361,15793" coordsize="50,3" path="m12361,15793l12411,15795,12361,15795,12361,15793xe" filled="false" stroked="true" strokeweight="0pt" strokecolor="#000000">
                <v:path arrowok="t"/>
              </v:shape>
            </v:group>
            <v:group style="position:absolute;left:12361;top:15797;width:52;height:2" coordorigin="12361,15797" coordsize="52,2">
              <v:shape style="position:absolute;left:12361;top:15797;width:52;height:2" coordorigin="12361,15797" coordsize="52,0" path="m12361,15797l12413,15797e" filled="false" stroked="true" strokeweight=".112803pt" strokecolor="#000000">
                <v:path arrowok="t"/>
              </v:shape>
            </v:group>
            <v:group style="position:absolute;left:12361;top:15795;width:52;height:3" coordorigin="12361,15795" coordsize="52,3">
              <v:shape style="position:absolute;left:12361;top:15795;width:52;height:3" coordorigin="12361,15795" coordsize="52,3" path="m12411,15795l12361,15795,12413,15798,12411,15795xe" filled="false" stroked="true" strokeweight="0pt" strokecolor="#000000">
                <v:path arrowok="t"/>
              </v:shape>
            </v:group>
            <v:group style="position:absolute;left:12361;top:15795;width:52;height:3" coordorigin="12361,15795" coordsize="52,3">
              <v:shape style="position:absolute;left:12361;top:15795;width:52;height:3" coordorigin="12361,15795" coordsize="52,3" path="m12361,15795l12413,15798,12361,15798,12361,15795xe" filled="false" stroked="true" strokeweight="0pt" strokecolor="#000000">
                <v:path arrowok="t"/>
              </v:shape>
            </v:group>
            <v:group style="position:absolute;left:12359;top:15799;width:55;height:2" coordorigin="12359,15799" coordsize="55,2">
              <v:shape style="position:absolute;left:12359;top:15799;width:55;height:2" coordorigin="12359,15799" coordsize="55,0" path="m12359,15799l12413,15799e" filled="false" stroked="true" strokeweight=".112803pt" strokecolor="#000000">
                <v:path arrowok="t"/>
              </v:shape>
            </v:group>
            <v:group style="position:absolute;left:12361;top:15798;width:52;height:3" coordorigin="12361,15798" coordsize="52,3">
              <v:shape style="position:absolute;left:12361;top:15798;width:52;height:3" coordorigin="12361,15798" coordsize="52,3" path="m12413,15798l12361,15798,12413,15800,12413,15798xe" filled="false" stroked="true" strokeweight="0pt" strokecolor="#000000">
                <v:path arrowok="t"/>
              </v:shape>
            </v:group>
            <v:group style="position:absolute;left:12359;top:15798;width:55;height:3" coordorigin="12359,15798" coordsize="55,3">
              <v:shape style="position:absolute;left:12359;top:15798;width:55;height:3" coordorigin="12359,15798" coordsize="55,3" path="m12361,15798l12413,15800,12359,15800,12361,15798xe" filled="false" stroked="true" strokeweight="0pt" strokecolor="#000000">
                <v:path arrowok="t"/>
              </v:shape>
            </v:group>
            <v:group style="position:absolute;left:12359;top:15802;width:55;height:2" coordorigin="12359,15802" coordsize="55,2">
              <v:shape style="position:absolute;left:12359;top:15802;width:55;height:2" coordorigin="12359,15802" coordsize="55,0" path="m12359,15802l12413,15802e" filled="false" stroked="true" strokeweight=".225606pt" strokecolor="#000000">
                <v:path arrowok="t"/>
              </v:shape>
            </v:group>
            <v:group style="position:absolute;left:12359;top:15800;width:55;height:5" coordorigin="12359,15800" coordsize="55,5">
              <v:shape style="position:absolute;left:12359;top:15800;width:55;height:5" coordorigin="12359,15800" coordsize="55,5" path="m12413,15800l12359,15800,12413,15804,12413,15800xe" filled="false" stroked="true" strokeweight="0pt" strokecolor="#000000">
                <v:path arrowok="t"/>
              </v:shape>
            </v:group>
            <v:group style="position:absolute;left:12359;top:15800;width:55;height:5" coordorigin="12359,15800" coordsize="55,5">
              <v:shape style="position:absolute;left:12359;top:15800;width:55;height:5" coordorigin="12359,15800" coordsize="55,5" path="m12359,15800l12413,15804,12359,15804,12359,15800xe" filled="false" stroked="true" strokeweight="0pt" strokecolor="#000000">
                <v:path arrowok="t"/>
              </v:shape>
            </v:group>
            <v:group style="position:absolute;left:12359;top:15806;width:55;height:2" coordorigin="12359,15806" coordsize="55,2">
              <v:shape style="position:absolute;left:12359;top:15806;width:55;height:2" coordorigin="12359,15806" coordsize="55,0" path="m12359,15806l12413,15806e" filled="false" stroked="true" strokeweight=".112803pt" strokecolor="#000000">
                <v:path arrowok="t"/>
              </v:shape>
            </v:group>
            <v:group style="position:absolute;left:12359;top:15804;width:55;height:3" coordorigin="12359,15804" coordsize="55,3">
              <v:shape style="position:absolute;left:12359;top:15804;width:55;height:3" coordorigin="12359,15804" coordsize="55,3" path="m12413,15804l12359,15804,12413,15807,12413,15804xe" filled="false" stroked="true" strokeweight="0pt" strokecolor="#000000">
                <v:path arrowok="t"/>
              </v:shape>
            </v:group>
            <v:group style="position:absolute;left:12359;top:15804;width:55;height:3" coordorigin="12359,15804" coordsize="55,3">
              <v:shape style="position:absolute;left:12359;top:15804;width:55;height:3" coordorigin="12359,15804" coordsize="55,3" path="m12359,15804l12413,15807,12359,15807,12359,15804xe" filled="false" stroked="true" strokeweight="0pt" strokecolor="#000000">
                <v:path arrowok="t"/>
              </v:shape>
            </v:group>
            <v:group style="position:absolute;left:12359;top:15808;width:55;height:2" coordorigin="12359,15808" coordsize="55,2">
              <v:shape style="position:absolute;left:12359;top:15808;width:55;height:2" coordorigin="12359,15808" coordsize="55,0" path="m12359,15808l12413,15808e" filled="false" stroked="true" strokeweight=".112803pt" strokecolor="#000000">
                <v:path arrowok="t"/>
              </v:shape>
            </v:group>
            <v:group style="position:absolute;left:12359;top:15807;width:55;height:3" coordorigin="12359,15807" coordsize="55,3">
              <v:shape style="position:absolute;left:12359;top:15807;width:55;height:3" coordorigin="12359,15807" coordsize="55,3" path="m12413,15807l12359,15807,12413,15809,12413,15807xe" filled="false" stroked="true" strokeweight="0pt" strokecolor="#000000">
                <v:path arrowok="t"/>
              </v:shape>
            </v:group>
            <v:group style="position:absolute;left:12359;top:15807;width:55;height:3" coordorigin="12359,15807" coordsize="55,3">
              <v:shape style="position:absolute;left:12359;top:15807;width:55;height:3" coordorigin="12359,15807" coordsize="55,3" path="m12359,15807l12413,15809,12361,15809,12359,15807xe" filled="false" stroked="true" strokeweight="0pt" strokecolor="#000000">
                <v:path arrowok="t"/>
              </v:shape>
            </v:group>
            <v:group style="position:absolute;left:12361;top:15810;width:52;height:2" coordorigin="12361,15810" coordsize="52,2">
              <v:shape style="position:absolute;left:12361;top:15810;width:52;height:2" coordorigin="12361,15810" coordsize="52,0" path="m12361,15810l12413,15810e" filled="false" stroked="true" strokeweight=".112803pt" strokecolor="#000000">
                <v:path arrowok="t"/>
              </v:shape>
            </v:group>
            <v:group style="position:absolute;left:12361;top:15809;width:52;height:3" coordorigin="12361,15809" coordsize="52,3">
              <v:shape style="position:absolute;left:12361;top:15809;width:52;height:3" coordorigin="12361,15809" coordsize="52,3" path="m12413,15809l12361,15809,12411,15811,12413,15809xe" filled="false" stroked="true" strokeweight="0pt" strokecolor="#000000">
                <v:path arrowok="t"/>
              </v:shape>
            </v:group>
            <v:group style="position:absolute;left:12361;top:15809;width:50;height:3" coordorigin="12361,15809" coordsize="50,3">
              <v:shape style="position:absolute;left:12361;top:15809;width:50;height:3" coordorigin="12361,15809" coordsize="50,3" path="m12361,15809l12411,15811,12361,15811,12361,15809xe" filled="false" stroked="true" strokeweight="0pt" strokecolor="#000000">
                <v:path arrowok="t"/>
              </v:shape>
            </v:group>
            <v:group style="position:absolute;left:12361;top:15812;width:50;height:2" coordorigin="12361,15812" coordsize="50,2">
              <v:shape style="position:absolute;left:12361;top:15812;width:50;height:2" coordorigin="12361,15812" coordsize="50,0" path="m12361,15812l12411,15812e" filled="false" stroked="true" strokeweight=".112803pt" strokecolor="#000000">
                <v:path arrowok="t"/>
              </v:shape>
            </v:group>
            <v:group style="position:absolute;left:12361;top:15811;width:50;height:3" coordorigin="12361,15811" coordsize="50,3">
              <v:shape style="position:absolute;left:12361;top:15811;width:50;height:3" coordorigin="12361,15811" coordsize="50,3" path="m12411,15811l12361,15811,12411,15813,12411,15811xe" filled="false" stroked="true" strokeweight="0pt" strokecolor="#000000">
                <v:path arrowok="t"/>
              </v:shape>
            </v:group>
            <v:group style="position:absolute;left:12361;top:15811;width:50;height:3" coordorigin="12361,15811" coordsize="50,3">
              <v:shape style="position:absolute;left:12361;top:15811;width:50;height:3" coordorigin="12361,15811" coordsize="50,3" path="m12361,15811l12411,15813,12361,15813,12361,15811xe" filled="false" stroked="true" strokeweight="0pt" strokecolor="#000000">
                <v:path arrowok="t"/>
              </v:shape>
            </v:group>
            <v:group style="position:absolute;left:12361;top:15815;width:50;height:2" coordorigin="12361,15815" coordsize="50,2">
              <v:shape style="position:absolute;left:12361;top:15815;width:50;height:2" coordorigin="12361,15815" coordsize="50,0" path="m12361,15815l12411,15815e" filled="false" stroked="true" strokeweight=".112803pt" strokecolor="#000000">
                <v:path arrowok="t"/>
              </v:shape>
            </v:group>
            <v:group style="position:absolute;left:12361;top:15813;width:50;height:3" coordorigin="12361,15813" coordsize="50,3">
              <v:shape style="position:absolute;left:12361;top:15813;width:50;height:3" coordorigin="12361,15813" coordsize="50,3" path="m12411,15813l12361,15813,12411,15816,12411,15813xe" filled="false" stroked="true" strokeweight="0pt" strokecolor="#000000">
                <v:path arrowok="t"/>
              </v:shape>
            </v:group>
            <v:group style="position:absolute;left:12361;top:15813;width:50;height:3" coordorigin="12361,15813" coordsize="50,3">
              <v:shape style="position:absolute;left:12361;top:15813;width:50;height:3" coordorigin="12361,15813" coordsize="50,3" path="m12361,15813l12411,15816,12363,15816,12361,15813xe" filled="false" stroked="true" strokeweight="0pt" strokecolor="#000000">
                <v:path arrowok="t"/>
              </v:shape>
            </v:group>
            <v:group style="position:absolute;left:12363;top:15817;width:48;height:2" coordorigin="12363,15817" coordsize="48,2">
              <v:shape style="position:absolute;left:12363;top:15817;width:48;height:2" coordorigin="12363,15817" coordsize="48,0" path="m12363,15817l12411,15817e" filled="false" stroked="true" strokeweight=".112803pt" strokecolor="#000000">
                <v:path arrowok="t"/>
              </v:shape>
            </v:group>
            <v:group style="position:absolute;left:12363;top:15816;width:48;height:3" coordorigin="12363,15816" coordsize="48,3">
              <v:shape style="position:absolute;left:12363;top:15816;width:48;height:3" coordorigin="12363,15816" coordsize="48,3" path="m12411,15816l12363,15816,12408,15818,12411,15816xe" filled="false" stroked="true" strokeweight="0pt" strokecolor="#000000">
                <v:path arrowok="t"/>
              </v:shape>
            </v:group>
            <v:group style="position:absolute;left:12363;top:15816;width:46;height:3" coordorigin="12363,15816" coordsize="46,3">
              <v:shape style="position:absolute;left:12363;top:15816;width:46;height:3" coordorigin="12363,15816" coordsize="46,3" path="m12363,15816l12408,15818,12363,15818,12363,15816xe" filled="false" stroked="true" strokeweight="0pt" strokecolor="#000000">
                <v:path arrowok="t"/>
              </v:shape>
            </v:group>
            <v:group style="position:absolute;left:12363;top:15819;width:46;height:2" coordorigin="12363,15819" coordsize="46,2">
              <v:shape style="position:absolute;left:12363;top:15819;width:46;height:2" coordorigin="12363,15819" coordsize="46,0" path="m12363,15819l12408,15819e" filled="false" stroked="true" strokeweight=".112803pt" strokecolor="#000000">
                <v:path arrowok="t"/>
              </v:shape>
            </v:group>
            <v:group style="position:absolute;left:12363;top:15818;width:46;height:3" coordorigin="12363,15818" coordsize="46,3">
              <v:shape style="position:absolute;left:12363;top:15818;width:46;height:3" coordorigin="12363,15818" coordsize="46,3" path="m12408,15818l12363,15818,12406,15820,12408,15818xe" filled="false" stroked="true" strokeweight="0pt" strokecolor="#000000">
                <v:path arrowok="t"/>
              </v:shape>
            </v:group>
            <v:group style="position:absolute;left:12363;top:15818;width:43;height:3" coordorigin="12363,15818" coordsize="43,3">
              <v:shape style="position:absolute;left:12363;top:15818;width:43;height:3" coordorigin="12363,15818" coordsize="43,3" path="m12363,15818l12406,15820,12365,15820,12363,15818xe" filled="false" stroked="true" strokeweight="0pt" strokecolor="#000000">
                <v:path arrowok="t"/>
              </v:shape>
            </v:group>
            <v:group style="position:absolute;left:12365;top:15821;width:41;height:2" coordorigin="12365,15821" coordsize="41,2">
              <v:shape style="position:absolute;left:12365;top:15821;width:41;height:2" coordorigin="12365,15821" coordsize="41,0" path="m12365,15821l12406,15821e" filled="false" stroked="true" strokeweight=".112803pt" strokecolor="#000000">
                <v:path arrowok="t"/>
              </v:shape>
            </v:group>
            <v:group style="position:absolute;left:12365;top:15820;width:41;height:3" coordorigin="12365,15820" coordsize="41,3">
              <v:shape style="position:absolute;left:12365;top:15820;width:41;height:3" coordorigin="12365,15820" coordsize="41,3" path="m12406,15820l12365,15820,12406,15822,12406,15820xe" filled="false" stroked="true" strokeweight="0pt" strokecolor="#000000">
                <v:path arrowok="t"/>
              </v:shape>
            </v:group>
            <v:group style="position:absolute;left:12365;top:15820;width:41;height:3" coordorigin="12365,15820" coordsize="41,3">
              <v:shape style="position:absolute;left:12365;top:15820;width:41;height:3" coordorigin="12365,15820" coordsize="41,3" path="m12365,15820l12406,15822,12368,15822,12365,15820xe" filled="false" stroked="true" strokeweight="0pt" strokecolor="#000000">
                <v:path arrowok="t"/>
              </v:shape>
            </v:group>
            <v:group style="position:absolute;left:12368;top:15822;width:39;height:2" coordorigin="12368,15822" coordsize="39,2">
              <v:shape style="position:absolute;left:12368;top:15822;width:39;height:2" coordorigin="12368,15822" coordsize="39,0" path="m12368,15822l12406,15822e" filled="false" stroked="true" strokeweight="0pt" strokecolor="#000000">
                <v:path arrowok="t"/>
              </v:shape>
            </v:group>
            <v:group style="position:absolute;left:12368;top:15822;width:37;height:2" coordorigin="12368,15822" coordsize="37,2">
              <v:shape style="position:absolute;left:12368;top:15822;width:37;height:2" coordorigin="12368,15822" coordsize="37,0" path="m12368,15822l12404,15822e" filled="false" stroked="true" strokeweight="0pt" strokecolor="#000000">
                <v:path arrowok="t"/>
              </v:shape>
            </v:group>
            <v:group style="position:absolute;left:12368;top:15822;width:39;height:2" coordorigin="12368,15822" coordsize="39,2">
              <v:shape style="position:absolute;left:12368;top:15822;width:39;height:2" coordorigin="12368,15822" coordsize="39,0" path="m12368,15822l12406,15822e" filled="false" stroked="true" strokeweight="0pt" strokecolor="#000000">
                <v:path arrowok="t"/>
              </v:shape>
            </v:group>
            <v:group style="position:absolute;left:12368;top:15824;width:37;height:2" coordorigin="12368,15824" coordsize="37,2">
              <v:shape style="position:absolute;left:12368;top:15824;width:37;height:2" coordorigin="12368,15824" coordsize="37,0" path="m12368,15824l12404,15824e" filled="false" stroked="true" strokeweight=".112803pt" strokecolor="#000000">
                <v:path arrowok="t"/>
              </v:shape>
            </v:group>
            <v:group style="position:absolute;left:12368;top:15822;width:37;height:3" coordorigin="12368,15822" coordsize="37,3">
              <v:shape style="position:absolute;left:12368;top:15822;width:37;height:3" coordorigin="12368,15822" coordsize="37,3" path="m12404,15822l12368,15822,12402,15825,12404,15822xe" filled="false" stroked="true" strokeweight="0pt" strokecolor="#000000">
                <v:path arrowok="t"/>
              </v:shape>
            </v:group>
            <v:group style="position:absolute;left:12368;top:15822;width:34;height:3" coordorigin="12368,15822" coordsize="34,3">
              <v:shape style="position:absolute;left:12368;top:15822;width:34;height:3" coordorigin="12368,15822" coordsize="34,3" path="m12368,15822l12402,15825,12370,15825,12368,15822xe" filled="false" stroked="true" strokeweight="0pt" strokecolor="#000000">
                <v:path arrowok="t"/>
              </v:shape>
            </v:group>
            <v:group style="position:absolute;left:12370;top:15826;width:32;height:2" coordorigin="12370,15826" coordsize="32,2">
              <v:shape style="position:absolute;left:12370;top:15826;width:32;height:2" coordorigin="12370,15826" coordsize="32,0" path="m12370,15826l12402,15826e" filled="false" stroked="true" strokeweight=".112803pt" strokecolor="#000000">
                <v:path arrowok="t"/>
              </v:shape>
            </v:group>
            <v:group style="position:absolute;left:12370;top:15825;width:32;height:3" coordorigin="12370,15825" coordsize="32,3">
              <v:shape style="position:absolute;left:12370;top:15825;width:32;height:3" coordorigin="12370,15825" coordsize="32,3" path="m12402,15825l12370,15825,12399,15827,12402,15825xe" filled="false" stroked="true" strokeweight="0pt" strokecolor="#000000">
                <v:path arrowok="t"/>
              </v:shape>
            </v:group>
            <v:group style="position:absolute;left:12370;top:15825;width:30;height:3" coordorigin="12370,15825" coordsize="30,3">
              <v:shape style="position:absolute;left:12370;top:15825;width:30;height:3" coordorigin="12370,15825" coordsize="30,3" path="m12370,15825l12399,15827,12372,15827,12370,15825xe" filled="false" stroked="true" strokeweight="0pt" strokecolor="#000000">
                <v:path arrowok="t"/>
              </v:shape>
            </v:group>
            <v:group style="position:absolute;left:12372;top:15827;width:28;height:2" coordorigin="12372,15827" coordsize="28,2">
              <v:shape style="position:absolute;left:12372;top:15827;width:28;height:2" coordorigin="12372,15827" coordsize="28,0" path="m12372,15827l12399,15827e" filled="false" stroked="true" strokeweight="0pt" strokecolor="#000000">
                <v:path arrowok="t"/>
              </v:shape>
            </v:group>
            <v:group style="position:absolute;left:12372;top:15827;width:28;height:2" coordorigin="12372,15827" coordsize="28,2">
              <v:shape style="position:absolute;left:12372;top:15827;width:28;height:2" coordorigin="12372,15827" coordsize="28,0" path="m12372,15827l12399,15827e" filled="false" stroked="true" strokeweight="0pt" strokecolor="#000000">
                <v:path arrowok="t"/>
              </v:shape>
            </v:group>
            <v:group style="position:absolute;left:12372;top:15827;width:25;height:2" coordorigin="12372,15827" coordsize="25,2">
              <v:shape style="position:absolute;left:12372;top:15827;width:25;height:2" coordorigin="12372,15827" coordsize="25,0" path="m12372,15827l12397,15827e" filled="false" stroked="true" strokeweight="0pt" strokecolor="#000000">
                <v:path arrowok="t"/>
              </v:shape>
            </v:group>
            <v:group style="position:absolute;left:12374;top:15827;width:23;height:3" coordorigin="12374,15827" coordsize="23,3">
              <v:shape style="position:absolute;left:12374;top:15827;width:23;height:3" coordorigin="12374,15827" coordsize="23,3" path="m12374,15827l12395,15829,12397,15827,12374,15827xe" filled="true" fillcolor="#000000" stroked="false">
                <v:path arrowok="t"/>
                <v:fill type="solid"/>
              </v:shape>
              <v:shape style="position:absolute;left:12374;top:15827;width:23;height:3" coordorigin="12374,15827" coordsize="23,3" path="m12374,15827l12377,15829,12395,15829,12374,15827xe" filled="true" fillcolor="#000000" stroked="false">
                <v:path arrowok="t"/>
                <v:fill type="solid"/>
              </v:shape>
            </v:group>
            <v:group style="position:absolute;left:12374;top:15827;width:23;height:3" coordorigin="12374,15827" coordsize="23,3">
              <v:shape style="position:absolute;left:12374;top:15827;width:23;height:3" coordorigin="12374,15827" coordsize="23,3" path="m12397,15827l12374,15827,12395,15829,12397,15827xe" filled="false" stroked="true" strokeweight="0pt" strokecolor="#000000">
                <v:path arrowok="t"/>
              </v:shape>
            </v:group>
            <v:group style="position:absolute;left:12374;top:15827;width:21;height:3" coordorigin="12374,15827" coordsize="21,3">
              <v:shape style="position:absolute;left:12374;top:15827;width:21;height:3" coordorigin="12374,15827" coordsize="21,3" path="m12374,15827l12395,15829,12377,15829,12374,15827xe" filled="false" stroked="true" strokeweight="0pt" strokecolor="#000000">
                <v:path arrowok="t"/>
              </v:shape>
            </v:group>
            <v:group style="position:absolute;left:12377;top:15829;width:19;height:2" coordorigin="12377,15829" coordsize="19,2">
              <v:shape style="position:absolute;left:12377;top:15829;width:19;height:2" coordorigin="12377,15829" coordsize="19,0" path="m12377,15829l12395,15829e" filled="false" stroked="true" strokeweight="0pt" strokecolor="#000000">
                <v:path arrowok="t"/>
              </v:shape>
            </v:group>
            <v:group style="position:absolute;left:12377;top:15829;width:19;height:2" coordorigin="12377,15829" coordsize="19,2">
              <v:shape style="position:absolute;left:12377;top:15829;width:19;height:2" coordorigin="12377,15829" coordsize="19,0" path="m12377,15829l12395,15829e" filled="false" stroked="true" strokeweight="0pt" strokecolor="#000000">
                <v:path arrowok="t"/>
              </v:shape>
            </v:group>
            <v:group style="position:absolute;left:12377;top:15829;width:16;height:2" coordorigin="12377,15829" coordsize="16,2">
              <v:shape style="position:absolute;left:12377;top:15829;width:16;height:2" coordorigin="12377,15829" coordsize="16,0" path="m12377,15829l12393,15829e" filled="false" stroked="true" strokeweight="0pt" strokecolor="#000000">
                <v:path arrowok="t"/>
              </v:shape>
            </v:group>
            <v:group style="position:absolute;left:12381;top:15829;width:12;height:2" coordorigin="12381,15829" coordsize="12,2">
              <v:shape style="position:absolute;left:12381;top:15829;width:12;height:2" coordorigin="12381,15829" coordsize="12,0" path="m12381,15829l12393,15829e" filled="false" stroked="true" strokeweight="0pt" strokecolor="#000000">
                <v:path arrowok="t"/>
              </v:shape>
            </v:group>
            <v:group style="position:absolute;left:12381;top:15829;width:7;height:2" coordorigin="12381,15829" coordsize="7,2">
              <v:shape style="position:absolute;left:12381;top:15829;width:7;height:2" coordorigin="12381,15829" coordsize="7,0" path="m12381,15829l12388,15829e" filled="false" stroked="true" strokeweight="0pt" strokecolor="#000000">
                <v:path arrowok="t"/>
              </v:shape>
            </v:group>
            <v:group style="position:absolute;left:12381;top:15829;width:7;height:2" coordorigin="12381,15829" coordsize="7,2">
              <v:shape style="position:absolute;left:12381;top:15829;width:7;height:2" coordorigin="12381,15829" coordsize="7,0" path="m12381,15829l12388,15829e" filled="false" stroked="true" strokeweight="0pt" strokecolor="#000000">
                <v:path arrowok="t"/>
              </v:shape>
            </v:group>
            <v:group style="position:absolute;left:12381;top:15829;width:12;height:2" coordorigin="12381,15829" coordsize="12,2">
              <v:shape style="position:absolute;left:12381;top:15829;width:12;height:2" coordorigin="12381,15829" coordsize="12,0" path="m12381,15829l12393,15829e" filled="false" stroked="true" strokeweight="0pt" strokecolor="#000000">
                <v:path arrowok="t"/>
              </v:shape>
            </v:group>
            <v:group style="position:absolute;left:11;top:8;width:22381;height:31653" coordorigin="11,8" coordsize="22381,31653">
              <v:shape style="position:absolute;left:11;top:8;width:22381;height:31653" coordorigin="11,8" coordsize="22381,31653" path="m11,31660l11,8,22391,8,11,8,11,31660e" filled="false" stroked="true" strokeweight=".676817pt" strokecolor="#000000">
                <v:path arrowok="t"/>
              </v:shape>
            </v:group>
            <v:group style="position:absolute;left:1083;top:281;width:21052;height:31123" coordorigin="1083,281" coordsize="21052,31123">
              <v:shape style="position:absolute;left:1083;top:281;width:21052;height:31123" coordorigin="1083,281" coordsize="21052,31123" path="m22134,281l1083,281,1083,31403,22134,31403,22134,281e" filled="false" stroked="true" strokeweight=".676817pt" strokecolor="#000000">
                <v:path arrowok="t"/>
              </v:shape>
            </v:group>
            <v:group style="position:absolute;left:1649;top:29652;width:1999;height:2" coordorigin="1649,29652" coordsize="1999,2">
              <v:shape style="position:absolute;left:1649;top:29652;width:1999;height:2" coordorigin="1649,29652" coordsize="1999,0" path="m1649,29652l3648,29652e" filled="false" stroked="true" strokeweight=".78962pt" strokecolor="#0000ff">
                <v:path arrowok="t"/>
              </v:shape>
            </v:group>
            <v:group style="position:absolute;left:1638;top:28533;width:2006;height:2" coordorigin="1638,28533" coordsize="2006,2">
              <v:shape style="position:absolute;left:1638;top:28533;width:2006;height:2" coordorigin="1638,28533" coordsize="2006,0" path="m1638,28533l3644,28533e" filled="false" stroked="true" strokeweight=".78962pt" strokecolor="#ff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0,29932l2788,29932,2775,29930,2770,29932xe" filled="true" fillcolor="#000000" stroked="false">
                <v:path arrowok="t"/>
                <v:fill type="solid"/>
              </v:shape>
              <v:shape style="position:absolute;left:2770;top:29930;width:19;height:3" coordorigin="2770,29930" coordsize="19,3" path="m2775,29930l2788,29932,2786,29930,2775,29930xe" filled="true" fillcolor="#000000" stroked="false">
                <v:path arrowok="t"/>
                <v:fill type="solid"/>
              </v:shape>
            </v:group>
            <v:group style="position:absolute;left:2775;top:29930;width:14;height:3" coordorigin="2775,29930" coordsize="14,3">
              <v:shape style="position:absolute;left:2775;top:29930;width:14;height:3" coordorigin="2775,29930" coordsize="14,3" path="m2786,29930l2775,29930,2788,29932,2786,29930x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5,29930l2788,29932,2770,29932,2775,29930x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70;top:29932;width:23;height:2" coordorigin="2770,29932" coordsize="23,2">
              <v:shape style="position:absolute;left:2770;top:29932;width:23;height:2" coordorigin="2770,29932" coordsize="23,0" path="m2770,29932l2793,29932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66;top:29933;width:30;height:2" coordorigin="2766,29933" coordsize="30,2">
              <v:shape style="position:absolute;left:2766;top:29933;width:30;height:2" coordorigin="2766,29933" coordsize="30,0" path="m2766,29933l2795,29933e" filled="false" stroked="true" strokeweight=".112803pt" strokecolor="#000000">
                <v:path arrowok="t"/>
              </v:shape>
            </v:group>
            <v:group style="position:absolute;left:2768;top:29932;width:28;height:3" coordorigin="2768,29932" coordsize="28,3">
              <v:shape style="position:absolute;left:2768;top:29932;width:28;height:3" coordorigin="2768,29932" coordsize="28,3" path="m2793,29932l2768,29932,2795,29934,2793,29932xe" filled="false" stroked="true" strokeweight="0pt" strokecolor="#000000">
                <v:path arrowok="t"/>
              </v:shape>
            </v:group>
            <v:group style="position:absolute;left:2766;top:29932;width:30;height:3" coordorigin="2766,29932" coordsize="30,3">
              <v:shape style="position:absolute;left:2766;top:29932;width:30;height:3" coordorigin="2766,29932" coordsize="30,3" path="m2768,29932l2795,29934,2766,29934,2768,29932x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6;top:29934;width:32;height:2" coordorigin="2766,29934" coordsize="32,2">
              <v:shape style="position:absolute;left:2766;top:29934;width:32;height:2" coordorigin="2766,29934" coordsize="32,0" path="m2766,29934l2798,29934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1;top:29935;width:39;height:2" coordorigin="2761,29935" coordsize="39,2">
              <v:shape style="position:absolute;left:2761;top:29935;width:39;height:2" coordorigin="2761,29935" coordsize="39,0" path="m2761,29935l2800,29935e" filled="false" stroked="true" strokeweight=".112803pt" strokecolor="#000000">
                <v:path arrowok="t"/>
              </v:shape>
            </v:group>
            <v:group style="position:absolute;left:2764;top:29934;width:37;height:3" coordorigin="2764,29934" coordsize="37,3">
              <v:shape style="position:absolute;left:2764;top:29934;width:37;height:3" coordorigin="2764,29934" coordsize="37,3" path="m2798,29934l2764,29934,2800,29936,2798,29934xe" filled="false" stroked="true" strokeweight="0pt" strokecolor="#000000">
                <v:path arrowok="t"/>
              </v:shape>
            </v:group>
            <v:group style="position:absolute;left:2761;top:29934;width:39;height:3" coordorigin="2761,29934" coordsize="39,3">
              <v:shape style="position:absolute;left:2761;top:29934;width:39;height:3" coordorigin="2761,29934" coordsize="39,3" path="m2764,29934l2800,29936,2761,29936,2764,29934xe" filled="false" stroked="true" strokeweight="0pt" strokecolor="#000000">
                <v:path arrowok="t"/>
              </v:shape>
            </v:group>
            <v:group style="position:absolute;left:2759;top:29938;width:43;height:2" coordorigin="2759,29938" coordsize="43,2">
              <v:shape style="position:absolute;left:2759;top:29938;width:43;height:2" coordorigin="2759,29938" coordsize="43,0" path="m2759,29938l2802,29938e" filled="false" stroked="true" strokeweight=".112803pt" strokecolor="#000000">
                <v:path arrowok="t"/>
              </v:shape>
            </v:group>
            <v:group style="position:absolute;left:2761;top:29936;width:41;height:3" coordorigin="2761,29936" coordsize="41,3">
              <v:shape style="position:absolute;left:2761;top:29936;width:41;height:3" coordorigin="2761,29936" coordsize="41,3" path="m2800,29936l2761,29936,2802,29939,2800,29936xe" filled="false" stroked="true" strokeweight="0pt" strokecolor="#000000">
                <v:path arrowok="t"/>
              </v:shape>
            </v:group>
            <v:group style="position:absolute;left:2759;top:29936;width:43;height:3" coordorigin="2759,29936" coordsize="43,3">
              <v:shape style="position:absolute;left:2759;top:29936;width:43;height:3" coordorigin="2759,29936" coordsize="43,3" path="m2761,29936l2802,29939,2759,29939,2761,29936xe" filled="false" stroked="true" strokeweight="0pt" strokecolor="#000000">
                <v:path arrowok="t"/>
              </v:shape>
            </v:group>
            <v:group style="position:absolute;left:2757;top:29940;width:46;height:2" coordorigin="2757,29940" coordsize="46,2">
              <v:shape style="position:absolute;left:2757;top:29940;width:46;height:2" coordorigin="2757,29940" coordsize="46,0" path="m2757,29940l2802,29940e" filled="false" stroked="true" strokeweight=".112803pt" strokecolor="#000000">
                <v:path arrowok="t"/>
              </v:shape>
            </v:group>
            <v:group style="position:absolute;left:2759;top:29939;width:43;height:3" coordorigin="2759,29939" coordsize="43,3">
              <v:shape style="position:absolute;left:2759;top:29939;width:43;height:3" coordorigin="2759,29939" coordsize="43,3" path="m2802,29939l2759,29939,2802,29941,2802,29939xe" filled="false" stroked="true" strokeweight="0pt" strokecolor="#000000">
                <v:path arrowok="t"/>
              </v:shape>
            </v:group>
            <v:group style="position:absolute;left:2757;top:29939;width:46;height:3" coordorigin="2757,29939" coordsize="46,3">
              <v:shape style="position:absolute;left:2757;top:29939;width:46;height:3" coordorigin="2757,29939" coordsize="46,3" path="m2759,29939l2802,29941,2757,29941,2759,29939xe" filled="false" stroked="true" strokeweight="0pt" strokecolor="#000000">
                <v:path arrowok="t"/>
              </v:shape>
            </v:group>
            <v:group style="position:absolute;left:2757;top:29942;width:48;height:2" coordorigin="2757,29942" coordsize="48,2">
              <v:shape style="position:absolute;left:2757;top:29942;width:48;height:2" coordorigin="2757,29942" coordsize="48,0" path="m2757,29942l2804,29942e" filled="false" stroked="true" strokeweight=".112803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802,29941l2757,29941,2804,29943,2802,29941xe" filled="false" stroked="true" strokeweight="0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757,29941l2804,29943,2757,29943,2757,29941xe" filled="false" stroked="true" strokeweight="0pt" strokecolor="#000000">
                <v:path arrowok="t"/>
              </v:shape>
            </v:group>
            <v:group style="position:absolute;left:2755;top:29944;width:52;height:2" coordorigin="2755,29944" coordsize="52,2">
              <v:shape style="position:absolute;left:2755;top:29944;width:52;height:2" coordorigin="2755,29944" coordsize="52,0" path="m2755,29944l2807,29944e" filled="false" stroked="true" strokeweight=".112803pt" strokecolor="#000000">
                <v:path arrowok="t"/>
              </v:shape>
            </v:group>
            <v:group style="position:absolute;left:2757;top:29943;width:50;height:3" coordorigin="2757,29943" coordsize="50,3">
              <v:shape style="position:absolute;left:2757;top:29943;width:50;height:3" coordorigin="2757,29943" coordsize="50,3" path="m2804,29943l2757,29943,2807,29945,2804,29943xe" filled="false" stroked="true" strokeweight="0pt" strokecolor="#000000">
                <v:path arrowok="t"/>
              </v:shape>
            </v:group>
            <v:group style="position:absolute;left:2755;top:29943;width:52;height:3" coordorigin="2755,29943" coordsize="52,3">
              <v:shape style="position:absolute;left:2755;top:29943;width:52;height:3" coordorigin="2755,29943" coordsize="52,3" path="m2757,29943l2807,29945,2755,29945,2757,29943xe" filled="false" stroked="true" strokeweight="0pt" strokecolor="#000000">
                <v:path arrowok="t"/>
              </v:shape>
            </v:group>
            <v:group style="position:absolute;left:2755;top:29947;width:52;height:2" coordorigin="2755,29947" coordsize="52,2">
              <v:shape style="position:absolute;left:2755;top:29947;width:52;height:2" coordorigin="2755,29947" coordsize="52,0" path="m2755,29947l2807,29947e" filled="false" stroked="true" strokeweight=".112803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807,29945l2755,29945,2807,29948,2807,29945xe" filled="false" stroked="true" strokeweight="0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755,29945l2807,29948,2755,29948,2755,29945xe" filled="false" stroked="true" strokeweight="0pt" strokecolor="#000000">
                <v:path arrowok="t"/>
              </v:shape>
            </v:group>
            <v:group style="position:absolute;left:2752;top:29949;width:55;height:2" coordorigin="2752,29949" coordsize="55,2">
              <v:shape style="position:absolute;left:2752;top:29949;width:55;height:2" coordorigin="2752,29949" coordsize="55,0" path="m2752,29949l2807,29949e" filled="false" stroked="true" strokeweight=".112803pt" strokecolor="#000000">
                <v:path arrowok="t"/>
              </v:shape>
            </v:group>
            <v:group style="position:absolute;left:2755;top:29948;width:52;height:3" coordorigin="2755,29948" coordsize="52,3">
              <v:shape style="position:absolute;left:2755;top:29948;width:52;height:3" coordorigin="2755,29948" coordsize="52,3" path="m2807,29948l2755,29948,2807,29950,2807,29948xe" filled="false" stroked="true" strokeweight="0pt" strokecolor="#000000">
                <v:path arrowok="t"/>
              </v:shape>
            </v:group>
            <v:group style="position:absolute;left:2752;top:29948;width:55;height:3" coordorigin="2752,29948" coordsize="55,3">
              <v:shape style="position:absolute;left:2752;top:29948;width:55;height:3" coordorigin="2752,29948" coordsize="55,3" path="m2755,29948l2807,29950,2752,29950,2755,29948xe" filled="false" stroked="true" strokeweight="0pt" strokecolor="#000000">
                <v:path arrowok="t"/>
              </v:shape>
            </v:group>
            <v:group style="position:absolute;left:2752;top:29951;width:57;height:2" coordorigin="2752,29951" coordsize="57,2">
              <v:shape style="position:absolute;left:2752;top:29951;width:57;height:2" coordorigin="2752,29951" coordsize="57,0" path="m2752,29951l2809,29951e" filled="false" stroked="true" strokeweight=".112803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807,29950l2752,29950,2809,29952,2807,29950xe" filled="false" stroked="true" strokeweight="0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752,29950l2809,29952,2752,29952,2752,29950xe" filled="false" stroked="true" strokeweight="0pt" strokecolor="#000000">
                <v:path arrowok="t"/>
              </v:shape>
            </v:group>
            <v:group style="position:absolute;left:2752;top:29953;width:57;height:2" coordorigin="2752,29953" coordsize="57,2">
              <v:shape style="position:absolute;left:2752;top:29953;width:57;height:2" coordorigin="2752,29953" coordsize="57,0" path="m2752,29953l2809,29953e" filled="false" stroked="true" strokeweight=".112803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809,29952l2752,29952,2809,29954,2809,29952xe" filled="false" stroked="true" strokeweight="0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752,29952l2809,29954,2752,29954,2752,29952xe" filled="false" stroked="true" strokeweight="0pt" strokecolor="#000000">
                <v:path arrowok="t"/>
              </v:shape>
            </v:group>
            <v:group style="position:absolute;left:2752;top:29957;width:57;height:2" coordorigin="2752,29957" coordsize="57,2">
              <v:shape style="position:absolute;left:2752;top:29957;width:57;height:2" coordorigin="2752,29957" coordsize="57,0" path="m2752,29957l2809,29957e" filled="false" stroked="true" strokeweight=".225606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809,29954l2752,29954,2809,29959,2809,29954xe" filled="false" stroked="true" strokeweight="0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752,29954l2809,29959,2752,29959,2752,29954xe" filled="false" stroked="true" strokeweight="0pt" strokecolor="#000000">
                <v:path arrowok="t"/>
              </v:shape>
            </v:group>
            <v:group style="position:absolute;left:2752;top:29960;width:57;height:2" coordorigin="2752,29960" coordsize="57,2">
              <v:shape style="position:absolute;left:2752;top:29960;width:57;height:2" coordorigin="2752,29960" coordsize="57,0" path="m2752,29960l2809,29960e" filled="false" stroked="true" strokeweight=".112803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809,29959l2752,29959,2809,29961,2809,29959xe" filled="false" stroked="true" strokeweight="0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752,29959l2809,29961,2752,29961,2752,29959xe" filled="false" stroked="true" strokeweight="0pt" strokecolor="#000000">
                <v:path arrowok="t"/>
              </v:shape>
            </v:group>
            <v:group style="position:absolute;left:2752;top:29962;width:57;height:2" coordorigin="2752,29962" coordsize="57,2">
              <v:shape style="position:absolute;left:2752;top:29962;width:57;height:2" coordorigin="2752,29962" coordsize="57,0" path="m2752,29962l2809,29962e" filled="false" stroked="true" strokeweight=".112803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809,29961l2752,29961,2809,29963,2809,29961xe" filled="false" stroked="true" strokeweight="0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752,29961l2809,29963,2752,29963,2752,29961xe" filled="false" stroked="true" strokeweight="0pt" strokecolor="#000000">
                <v:path arrowok="t"/>
              </v:shape>
            </v:group>
            <v:group style="position:absolute;left:2752;top:29965;width:57;height:2" coordorigin="2752,29965" coordsize="57,2">
              <v:shape style="position:absolute;left:2752;top:29965;width:57;height:2" coordorigin="2752,29965" coordsize="57,0" path="m2752,29965l2809,29965e" filled="false" stroked="true" strokeweight=".112803pt" strokecolor="#000000">
                <v:path arrowok="t"/>
              </v:shape>
            </v:group>
            <v:group style="position:absolute;left:2752;top:29963;width:57;height:3" coordorigin="2752,29963" coordsize="57,3">
              <v:shape style="position:absolute;left:2752;top:29963;width:57;height:3" coordorigin="2752,29963" coordsize="57,3" path="m2809,29963l2752,29963,2807,29966,2809,29963xe" filled="false" stroked="true" strokeweight="0pt" strokecolor="#000000">
                <v:path arrowok="t"/>
              </v:shape>
            </v:group>
            <v:group style="position:absolute;left:2752;top:29963;width:55;height:3" coordorigin="2752,29963" coordsize="55,3">
              <v:shape style="position:absolute;left:2752;top:29963;width:55;height:3" coordorigin="2752,29963" coordsize="55,3" path="m2752,29963l2807,29966,2752,29966,2752,29963xe" filled="false" stroked="true" strokeweight="0pt" strokecolor="#000000">
                <v:path arrowok="t"/>
              </v:shape>
            </v:group>
            <v:group style="position:absolute;left:2752;top:29967;width:55;height:2" coordorigin="2752,29967" coordsize="55,2">
              <v:shape style="position:absolute;left:2752;top:29967;width:55;height:2" coordorigin="2752,29967" coordsize="55,0" path="m2752,29967l2807,29967e" filled="false" stroked="true" strokeweight=".112803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807,29966l2752,29966,2807,29968,2807,29966xe" filled="false" stroked="true" strokeweight="0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752,29966l2807,29968,2755,29968,2752,29966xe" filled="false" stroked="true" strokeweight="0pt" strokecolor="#000000">
                <v:path arrowok="t"/>
              </v:shape>
            </v:group>
            <v:group style="position:absolute;left:2755;top:29969;width:52;height:2" coordorigin="2755,29969" coordsize="52,2">
              <v:shape style="position:absolute;left:2755;top:29969;width:52;height:2" coordorigin="2755,29969" coordsize="52,0" path="m2755,29969l2807,29969e" filled="false" stroked="true" strokeweight=".112803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807,29968l2755,29968,2807,29970,2807,29968xe" filled="false" stroked="true" strokeweight="0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755,29968l2807,29970,2755,29970,2755,29968xe" filled="false" stroked="true" strokeweight="0pt" strokecolor="#000000">
                <v:path arrowok="t"/>
              </v:shape>
            </v:group>
            <v:group style="position:absolute;left:2755;top:29972;width:52;height:2" coordorigin="2755,29972" coordsize="52,2">
              <v:shape style="position:absolute;left:2755;top:29972;width:52;height:2" coordorigin="2755,29972" coordsize="52,0" path="m2755,29972l2807,29972e" filled="false" stroked="true" strokeweight=".225606pt" strokecolor="#000000">
                <v:path arrowok="t"/>
              </v:shape>
            </v:group>
            <v:group style="position:absolute;left:2755;top:29970;width:52;height:5" coordorigin="2755,29970" coordsize="52,5">
              <v:shape style="position:absolute;left:2755;top:29970;width:52;height:5" coordorigin="2755,29970" coordsize="52,5" path="m2807,29970l2755,29970,2804,29975,2807,29970xe" filled="false" stroked="true" strokeweight="0pt" strokecolor="#000000">
                <v:path arrowok="t"/>
              </v:shape>
            </v:group>
            <v:group style="position:absolute;left:2755;top:29970;width:50;height:5" coordorigin="2755,29970" coordsize="50,5">
              <v:shape style="position:absolute;left:2755;top:29970;width:50;height:5" coordorigin="2755,29970" coordsize="50,5" path="m2755,29970l2804,29975,2757,29975,2755,29970xe" filled="false" stroked="true" strokeweight="0pt" strokecolor="#000000">
                <v:path arrowok="t"/>
              </v:shape>
            </v:group>
            <v:group style="position:absolute;left:2757;top:29976;width:48;height:2" coordorigin="2757,29976" coordsize="48,2">
              <v:shape style="position:absolute;left:2757;top:29976;width:48;height:2" coordorigin="2757,29976" coordsize="48,0" path="m2757,29976l2804,29976e" filled="false" stroked="true" strokeweight=".112803pt" strokecolor="#000000">
                <v:path arrowok="t"/>
              </v:shape>
            </v:group>
            <v:group style="position:absolute;left:2757;top:29975;width:48;height:3" coordorigin="2757,29975" coordsize="48,3">
              <v:shape style="position:absolute;left:2757;top:29975;width:48;height:3" coordorigin="2757,29975" coordsize="48,3" path="m2804,29975l2757,29975,2802,29977,2804,29975xe" filled="false" stroked="true" strokeweight="0pt" strokecolor="#000000">
                <v:path arrowok="t"/>
              </v:shape>
            </v:group>
            <v:group style="position:absolute;left:2757;top:29975;width:46;height:3" coordorigin="2757,29975" coordsize="46,3">
              <v:shape style="position:absolute;left:2757;top:29975;width:46;height:3" coordorigin="2757,29975" coordsize="46,3" path="m2757,29975l2802,29977,2757,29977,2757,29975x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9;top:29978;width:43;height:2" coordorigin="2759,29978" coordsize="43,2">
              <v:shape style="position:absolute;left:2759;top:29978;width:43;height:2" coordorigin="2759,29978" coordsize="43,0" path="m2759,29978l2802,29978e" filled="false" stroked="true" strokeweight=".112803pt" strokecolor="#000000">
                <v:path arrowok="t"/>
              </v:shape>
            </v:group>
            <v:group style="position:absolute;left:2759;top:29977;width:43;height:3" coordorigin="2759,29977" coordsize="43,3">
              <v:shape style="position:absolute;left:2759;top:29977;width:43;height:3" coordorigin="2759,29977" coordsize="43,3" path="m2802,29977l2759,29977,2800,29979,2802,29977xe" filled="false" stroked="true" strokeweight="0pt" strokecolor="#000000">
                <v:path arrowok="t"/>
              </v:shape>
            </v:group>
            <v:group style="position:absolute;left:2759;top:29977;width:41;height:3" coordorigin="2759,29977" coordsize="41,3">
              <v:shape style="position:absolute;left:2759;top:29977;width:41;height:3" coordorigin="2759,29977" coordsize="41,3" path="m2759,29977l2800,29979,2761,29979,2759,29977xe" filled="false" stroked="true" strokeweight="0pt" strokecolor="#000000">
                <v:path arrowok="t"/>
              </v:shape>
            </v:group>
            <v:group style="position:absolute;left:2761;top:29980;width:39;height:2" coordorigin="2761,29980" coordsize="39,2">
              <v:shape style="position:absolute;left:2761;top:29980;width:39;height:2" coordorigin="2761,29980" coordsize="39,0" path="m2761,29980l2800,29980e" filled="false" stroked="true" strokeweight=".112803pt" strokecolor="#000000">
                <v:path arrowok="t"/>
              </v:shape>
            </v:group>
            <v:group style="position:absolute;left:2761;top:29979;width:39;height:3" coordorigin="2761,29979" coordsize="39,3">
              <v:shape style="position:absolute;left:2761;top:29979;width:39;height:3" coordorigin="2761,29979" coordsize="39,3" path="m2800,29979l2761,29979,2798,29981,2800,29979xe" filled="false" stroked="true" strokeweight="0pt" strokecolor="#000000">
                <v:path arrowok="t"/>
              </v:shape>
            </v:group>
            <v:group style="position:absolute;left:2761;top:29979;width:37;height:3" coordorigin="2761,29979" coordsize="37,3">
              <v:shape style="position:absolute;left:2761;top:29979;width:37;height:3" coordorigin="2761,29979" coordsize="37,3" path="m2761,29979l2798,29981,2764,29981,2761,29979xe" filled="false" stroked="true" strokeweight="0pt" strokecolor="#000000">
                <v:path arrowok="t"/>
              </v:shape>
            </v:group>
            <v:group style="position:absolute;left:2764;top:29983;width:34;height:2" coordorigin="2764,29983" coordsize="34,2">
              <v:shape style="position:absolute;left:2764;top:29983;width:34;height:2" coordorigin="2764,29983" coordsize="34,0" path="m2764,29983l2798,29983e" filled="false" stroked="true" strokeweight=".112803pt" strokecolor="#000000">
                <v:path arrowok="t"/>
              </v:shape>
            </v:group>
            <v:group style="position:absolute;left:2764;top:29981;width:34;height:3" coordorigin="2764,29981" coordsize="34,3">
              <v:shape style="position:absolute;left:2764;top:29981;width:34;height:3" coordorigin="2764,29981" coordsize="34,3" path="m2798,29981l2764,29981,2795,29984,2798,29981xe" filled="false" stroked="true" strokeweight="0pt" strokecolor="#000000">
                <v:path arrowok="t"/>
              </v:shape>
            </v:group>
            <v:group style="position:absolute;left:2764;top:29981;width:32;height:3" coordorigin="2764,29981" coordsize="32,3">
              <v:shape style="position:absolute;left:2764;top:29981;width:32;height:3" coordorigin="2764,29981" coordsize="32,3" path="m2764,29981l2795,29984,2766,29984,2764,29981x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28;height:2" coordorigin="2766,29984" coordsize="28,2">
              <v:shape style="position:absolute;left:2766;top:29984;width:28;height:2" coordorigin="2766,29984" coordsize="28,0" path="m2766,29984l2793,29984e" filled="false" stroked="true" strokeweight="0pt" strokecolor="#000000">
                <v:path arrowok="t"/>
              </v:shape>
            </v:group>
            <v:group style="position:absolute;left:2768;top:29985;width:25;height:2" coordorigin="2768,29985" coordsize="25,2">
              <v:shape style="position:absolute;left:2768;top:29985;width:25;height:2" coordorigin="2768,29985" coordsize="25,0" path="m2768,29985l2793,29985e" filled="false" stroked="true" strokeweight=".112803pt" strokecolor="#000000">
                <v:path arrowok="t"/>
              </v:shape>
            </v:group>
            <v:group style="position:absolute;left:2768;top:29984;width:25;height:3" coordorigin="2768,29984" coordsize="25,3">
              <v:shape style="position:absolute;left:2768;top:29984;width:25;height:3" coordorigin="2768,29984" coordsize="25,3" path="m2793,29984l2768,29984,2788,29986,2793,29984xe" filled="false" stroked="true" strokeweight="0pt" strokecolor="#000000">
                <v:path arrowok="t"/>
              </v:shape>
            </v:group>
            <v:group style="position:absolute;left:2768;top:29984;width:21;height:3" coordorigin="2768,29984" coordsize="21,3">
              <v:shape style="position:absolute;left:2768;top:29984;width:21;height:3" coordorigin="2768,29984" coordsize="21,3" path="m2768,29984l2788,29986,2770,29986,2768,29984x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6;height:2" coordorigin="2770,29986" coordsize="16,2">
              <v:shape style="position:absolute;left:2770;top:29986;width:16;height:2" coordorigin="2770,29986" coordsize="16,0" path="m2770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15122;top:26679;width:199;height:242" coordorigin="15122,26679" coordsize="199,242">
              <v:shape style="position:absolute;left:15122;top:26679;width:199;height:242" coordorigin="15122,26679" coordsize="199,242" path="m15122,26920l15321,26920,15321,26679,15122,26679,15122,26920e" filled="false" stroked="true" strokeweight=".225606pt" strokecolor="#000000">
                <v:path arrowok="t"/>
              </v:shape>
            </v:group>
            <v:group style="position:absolute;left:15280;top:26920;width:199;height:242" coordorigin="15280,26920" coordsize="199,242">
              <v:shape style="position:absolute;left:15280;top:26920;width:199;height:242" coordorigin="15280,26920" coordsize="199,242" path="m15280,27161l15479,27161,15479,26920,15280,26920,15280,27161e" filled="false" stroked="true" strokeweight=".225606pt" strokecolor="#000000">
                <v:path arrowok="t"/>
              </v:shape>
            </v:group>
            <v:group style="position:absolute;left:15413;top:27161;width:199;height:242" coordorigin="15413,27161" coordsize="199,242">
              <v:shape style="position:absolute;left:15413;top:27161;width:199;height:242" coordorigin="15413,27161" coordsize="199,242" path="m15413,27403l15612,27403,15612,27161,15413,27161,15413,27403e" filled="false" stroked="true" strokeweight=".225606pt" strokecolor="#000000">
                <v:path arrowok="t"/>
              </v:shape>
            </v:group>
            <v:group style="position:absolute;left:15567;top:27403;width:199;height:242" coordorigin="15567,27403" coordsize="199,242">
              <v:shape style="position:absolute;left:15567;top:27403;width:199;height:242" coordorigin="15567,27403" coordsize="199,242" path="m15567,27644l15765,27644,15765,27403,15567,27403,15567,27644e" filled="false" stroked="true" strokeweight=".225606pt" strokecolor="#000000">
                <v:path arrowok="t"/>
              </v:shape>
            </v:group>
            <v:group style="position:absolute;left:15684;top:27644;width:199;height:240" coordorigin="15684,27644" coordsize="199,240">
              <v:shape style="position:absolute;left:15684;top:27644;width:199;height:240" coordorigin="15684,27644" coordsize="199,240" path="m15684,27883l15883,27883,15883,27644,15684,27644,15684,27883e" filled="false" stroked="true" strokeweight=".225606pt" strokecolor="#000000">
                <v:path arrowok="t"/>
              </v:shape>
            </v:group>
            <v:group style="position:absolute;left:15781;top:27883;width:199;height:242" coordorigin="15781,27883" coordsize="199,242">
              <v:shape style="position:absolute;left:15781;top:27883;width:199;height:242" coordorigin="15781,27883" coordsize="199,242" path="m15781,28125l15980,28125,15980,27883,15781,27883,15781,28125e" filled="false" stroked="true" strokeweight=".225606pt" strokecolor="#000000">
                <v:path arrowok="t"/>
              </v:shape>
            </v:group>
            <v:group style="position:absolute;left:15901;top:28125;width:199;height:242" coordorigin="15901,28125" coordsize="199,242">
              <v:shape style="position:absolute;left:15901;top:28125;width:199;height:242" coordorigin="15901,28125" coordsize="199,242" path="m15901,28366l16099,28366,16099,28125,15901,28125,15901,28366e" filled="false" stroked="true" strokeweight=".225606pt" strokecolor="#000000">
                <v:path arrowok="t"/>
              </v:shape>
            </v:group>
            <v:group style="position:absolute;left:16004;top:28366;width:199;height:242" coordorigin="16004,28366" coordsize="199,242">
              <v:shape style="position:absolute;left:16004;top:28366;width:199;height:242" coordorigin="16004,28366" coordsize="199,242" path="m16004,28608l16203,28608,16203,28366,16004,28366,16004,28608e" filled="false" stroked="true" strokeweight=".225606pt" strokecolor="#000000">
                <v:path arrowok="t"/>
              </v:shape>
            </v:group>
            <v:group style="position:absolute;left:16153;top:28608;width:199;height:242" coordorigin="16153,28608" coordsize="199,242">
              <v:shape style="position:absolute;left:16153;top:28608;width:199;height:242" coordorigin="16153,28608" coordsize="199,242" path="m16153,28849l16352,28849,16352,28608,16153,28608,16153,28849e" filled="false" stroked="true" strokeweight=".225606pt" strokecolor="#000000">
                <v:path arrowok="t"/>
              </v:shape>
            </v:group>
            <v:group style="position:absolute;left:16257;top:28849;width:199;height:242" coordorigin="16257,28849" coordsize="199,242">
              <v:shape style="position:absolute;left:16257;top:28849;width:199;height:242" coordorigin="16257,28849" coordsize="199,242" path="m16257,29090l16456,29090,16456,28849,16257,28849,16257,29090e" filled="false" stroked="true" strokeweight=".225606pt" strokecolor="#000000">
                <v:path arrowok="t"/>
              </v:shape>
            </v:group>
            <v:group style="position:absolute;left:16336;top:29090;width:199;height:242" coordorigin="16336,29090" coordsize="199,242">
              <v:shape style="position:absolute;left:16336;top:29090;width:199;height:242" coordorigin="16336,29090" coordsize="199,242" path="m16336,29332l16535,29332,16535,29090,16336,29090,16336,29332e" filled="false" stroked="true" strokeweight=".225606pt" strokecolor="#000000">
                <v:path arrowok="t"/>
              </v:shape>
            </v:group>
            <v:group style="position:absolute;left:16377;top:29332;width:199;height:240" coordorigin="16377,29332" coordsize="199,240">
              <v:shape style="position:absolute;left:16377;top:29332;width:199;height:240" coordorigin="16377,29332" coordsize="199,240" path="m16377,29571l16575,29571,16575,29332,16377,29332,16377,29571e" filled="false" stroked="true" strokeweight=".225606pt" strokecolor="#000000">
                <v:path arrowok="t"/>
              </v:shape>
            </v:group>
            <v:group style="position:absolute;left:16377;top:29571;width:199;height:242" coordorigin="16377,29571" coordsize="199,242">
              <v:shape style="position:absolute;left:16377;top:29571;width:199;height:242" coordorigin="16377,29571" coordsize="199,242" path="m16377,29812l16575,29812,16575,29571,16377,29571,16377,29812e" filled="false" stroked="true" strokeweight=".225606pt" strokecolor="#000000">
                <v:path arrowok="t"/>
              </v:shape>
            </v:group>
            <v:group style="position:absolute;left:16413;top:29812;width:199;height:242" coordorigin="16413,29812" coordsize="199,242">
              <v:shape style="position:absolute;left:16413;top:29812;width:199;height:242" coordorigin="16413,29812" coordsize="199,242" path="m16413,30054l16611,30054,16611,29812,16413,29812,16413,30054e" filled="false" stroked="true" strokeweight=".225606pt" strokecolor="#ff0000">
                <v:path arrowok="t"/>
              </v:shape>
            </v:group>
            <v:group style="position:absolute;left:16413;top:30054;width:199;height:242" coordorigin="16413,30054" coordsize="199,242">
              <v:shape style="position:absolute;left:16413;top:30054;width:199;height:242" coordorigin="16413,30054" coordsize="199,242" path="m16413,30295l16611,30295,16611,30054,16413,30054,16413,30295e" filled="false" stroked="true" strokeweight=".225606pt" strokecolor="#000000">
                <v:path arrowok="t"/>
              </v:shape>
            </v:group>
            <v:group style="position:absolute;left:16433;top:30295;width:199;height:242" coordorigin="16433,30295" coordsize="199,242">
              <v:shape style="position:absolute;left:16433;top:30295;width:199;height:242" coordorigin="16433,30295" coordsize="199,242" path="m16433,30536l16632,30536,16632,30295,16433,30295,16433,30536e" filled="false" stroked="true" strokeweight=".225606pt" strokecolor="#000000">
                <v:path arrowok="t"/>
              </v:shape>
            </v:group>
            <v:group style="position:absolute;left:16438;top:30536;width:199;height:242" coordorigin="16438,30536" coordsize="199,242">
              <v:shape style="position:absolute;left:16438;top:30536;width:199;height:242" coordorigin="16438,30536" coordsize="199,242" path="m16438,30778l16636,30778,16636,30536,16438,30536,16438,30778e" filled="false" stroked="true" strokeweight=".225606pt" strokecolor="#000000">
                <v:path arrowok="t"/>
              </v:shape>
            </v:group>
            <v:group style="position:absolute;left:16438;top:30778;width:199;height:242" coordorigin="16438,30778" coordsize="199,242">
              <v:shape style="position:absolute;left:16438;top:30778;width:199;height:242" coordorigin="16438,30778" coordsize="199,242" path="m16438,31019l16636,31019,16636,30778,16438,30778,16438,31019e" filled="false" stroked="true" strokeweight=".225606pt" strokecolor="#000000">
                <v:path arrowok="t"/>
              </v:shape>
            </v:group>
            <v:group style="position:absolute;left:16356;top:31019;width:199;height:242" coordorigin="16356,31019" coordsize="199,242">
              <v:shape style="position:absolute;left:16356;top:31019;width:199;height:242" coordorigin="16356,31019" coordsize="199,242" path="m16356,31261l16555,31261,16555,31019,16356,31019,16356,31261e" filled="false" stroked="true" strokeweight=".225606pt" strokecolor="#000000">
                <v:path arrowok="t"/>
              </v:shape>
            </v:group>
            <w10:wrap type="none"/>
          </v:group>
        </w:pict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876"/>
      </w:tblGrid>
      <w:tr>
        <w:trPr>
          <w:trHeight w:val="413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3"/>
              <w:ind w:left="248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Раздел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4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422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3"/>
              <w:ind w:left="307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Схема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расположения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25336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0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02"/>
              <w:ind w:left="1595" w:right="0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9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13</w:t>
            </w:r>
            <w:r>
              <w:rPr>
                <w:rFonts w:ascii="ISOCPEUR" w:hAnsi="ISOCPEUR"/>
                <w:sz w:val="16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tabs>
                <w:tab w:pos="11302" w:val="left" w:leader="none"/>
                <w:tab w:pos="17220" w:val="left" w:leader="none"/>
              </w:tabs>
              <w:spacing w:line="240" w:lineRule="auto"/>
              <w:ind w:left="10657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position w:val="11"/>
                <w:sz w:val="15"/>
              </w:rPr>
              <w:t>93</w:t>
              <w:tab/>
            </w:r>
            <w:r>
              <w:rPr>
                <w:rFonts w:ascii="Times New Roman"/>
                <w:position w:val="14"/>
                <w:sz w:val="15"/>
              </w:rPr>
              <w:t>54</w:t>
              <w:tab/>
            </w:r>
            <w:r>
              <w:rPr>
                <w:rFonts w:ascii="Times New Roman"/>
                <w:color w:val="0000FF"/>
                <w:w w:val="105"/>
                <w:sz w:val="23"/>
              </w:rPr>
              <w:t>25:34:016601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30"/>
                <w:szCs w:val="30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ISOCPEUR" w:hAnsi="ISOCPEUR" w:cs="ISOCPEUR" w:eastAsia="ISOCPEUR"/>
                <w:i/>
                <w:sz w:val="25"/>
                <w:szCs w:val="25"/>
              </w:rPr>
            </w:pPr>
          </w:p>
          <w:p>
            <w:pPr>
              <w:pStyle w:val="TableParagraph"/>
              <w:spacing w:line="244" w:lineRule="auto"/>
              <w:ind w:left="14829" w:right="2987" w:firstLine="556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Приморскийкрай</w:t>
            </w:r>
            <w:r>
              <w:rPr>
                <w:rFonts w:ascii="Times New Roman" w:hAnsi="Times New Roman"/>
                <w:b/>
                <w:i/>
                <w:color w:val="B80000"/>
                <w:w w:val="102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Уссурийский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городской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округ</w:t>
            </w:r>
            <w:r>
              <w:rPr>
                <w:rFonts w:ascii="Times New Roman" w:hAns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ISOCPEUR" w:hAnsi="ISOCPEUR" w:cs="ISOCPEUR" w:eastAsia="ISOCPEUR"/>
                <w:i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3803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газопровод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28"/>
              <w:ind w:left="1006" w:right="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92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tabs>
                <w:tab w:pos="2576" w:val="left" w:leader="none"/>
              </w:tabs>
              <w:spacing w:line="229" w:lineRule="exact" w:before="3"/>
              <w:ind w:left="1873" w:right="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91</w:t>
              <w:tab/>
            </w:r>
            <w:r>
              <w:rPr>
                <w:rFonts w:ascii="Times New Roman"/>
                <w:w w:val="105"/>
                <w:position w:val="-6"/>
                <w:sz w:val="15"/>
              </w:rPr>
              <w:t>55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tabs>
                <w:tab w:pos="10799" w:val="left" w:leader="none"/>
              </w:tabs>
              <w:spacing w:line="251" w:lineRule="exact"/>
              <w:ind w:left="396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000FF"/>
                <w:sz w:val="23"/>
              </w:rPr>
              <w:t>25:34:016601</w:t>
              <w:tab/>
            </w:r>
            <w:r>
              <w:rPr>
                <w:rFonts w:ascii="Times New Roman"/>
                <w:w w:val="105"/>
                <w:position w:val="6"/>
                <w:sz w:val="15"/>
              </w:rPr>
              <w:t>90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ISOCPEUR" w:hAnsi="ISOCPEUR" w:cs="ISOCPEUR" w:eastAsia="ISOCPEUR"/>
                <w:i/>
                <w:sz w:val="33"/>
                <w:szCs w:val="33"/>
              </w:rPr>
            </w:pPr>
          </w:p>
          <w:p>
            <w:pPr>
              <w:pStyle w:val="TableParagraph"/>
              <w:tabs>
                <w:tab w:pos="507" w:val="left" w:leader="none"/>
              </w:tabs>
              <w:spacing w:line="129" w:lineRule="exact"/>
              <w:ind w:right="1029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89</w:t>
            </w:r>
            <w:r>
              <w:rPr>
                <w:rFonts w:ascii="Times New Roman"/>
                <w:sz w:val="15"/>
              </w:rPr>
              <w:tab/>
            </w:r>
            <w:r>
              <w:rPr>
                <w:rFonts w:ascii="Times New Roman"/>
                <w:w w:val="104"/>
                <w:sz w:val="15"/>
              </w:rPr>
            </w:r>
            <w:r>
              <w:rPr>
                <w:rFonts w:ascii="Times New Roman"/>
                <w:w w:val="104"/>
                <w:sz w:val="15"/>
                <w:u w:val="thick" w:color="000000"/>
              </w:rPr>
              <w:t> </w:t>
            </w:r>
            <w:r>
              <w:rPr>
                <w:rFonts w:ascii="Times New Roman"/>
                <w:w w:val="104"/>
                <w:sz w:val="15"/>
              </w:rPr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tabs>
                <w:tab w:pos="958" w:val="left" w:leader="none"/>
              </w:tabs>
              <w:spacing w:line="189" w:lineRule="exact"/>
              <w:ind w:right="789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4"/>
                <w:position w:val="-5"/>
                <w:sz w:val="15"/>
              </w:rPr>
            </w:r>
            <w:r>
              <w:rPr>
                <w:rFonts w:ascii="Times New Roman"/>
                <w:position w:val="-5"/>
                <w:sz w:val="15"/>
                <w:u w:val="single" w:color="000000"/>
              </w:rPr>
              <w:t>88</w:t>
            </w:r>
            <w:r>
              <w:rPr>
                <w:rFonts w:ascii="Times New Roman"/>
                <w:position w:val="-5"/>
                <w:sz w:val="15"/>
              </w:rPr>
              <w:tab/>
            </w:r>
            <w:r>
              <w:rPr>
                <w:rFonts w:ascii="Times New Roman"/>
                <w:w w:val="105"/>
                <w:sz w:val="15"/>
              </w:rPr>
              <w:t>56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tabs>
                <w:tab w:pos="965" w:val="left" w:leader="none"/>
              </w:tabs>
              <w:spacing w:line="163" w:lineRule="exact" w:before="76"/>
              <w:ind w:right="773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position w:val="-1"/>
                <w:sz w:val="15"/>
              </w:rPr>
              <w:t>87</w:t>
              <w:tab/>
            </w:r>
            <w:r>
              <w:rPr>
                <w:rFonts w:ascii="Times New Roman"/>
                <w:w w:val="105"/>
                <w:sz w:val="15"/>
              </w:rPr>
              <w:t>57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143" w:lineRule="exact"/>
              <w:ind w:right="33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58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tabs>
                <w:tab w:pos="424" w:val="left" w:leader="none"/>
              </w:tabs>
              <w:spacing w:line="185" w:lineRule="exact" w:before="108"/>
              <w:ind w:right="136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86</w:t>
              <w:tab/>
            </w:r>
            <w:r>
              <w:rPr>
                <w:rFonts w:ascii="Times New Roman"/>
                <w:w w:val="105"/>
                <w:position w:val="-5"/>
                <w:sz w:val="15"/>
              </w:rPr>
              <w:t>59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118" w:lineRule="exact"/>
              <w:ind w:right="2095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85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165" w:lineRule="exact"/>
              <w:ind w:right="922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60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tabs>
                <w:tab w:pos="699" w:val="left" w:leader="none"/>
              </w:tabs>
              <w:spacing w:line="240" w:lineRule="auto" w:before="122"/>
              <w:ind w:right="2285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84</w:t>
              <w:tab/>
            </w:r>
            <w:r>
              <w:rPr>
                <w:rFonts w:ascii="Times New Roman"/>
                <w:w w:val="105"/>
                <w:position w:val="-9"/>
                <w:sz w:val="15"/>
              </w:rPr>
              <w:t>61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ISOCPEUR" w:hAnsi="ISOCPEUR" w:cs="ISOCPEUR" w:eastAsia="ISOCPEUR"/>
                <w:i/>
                <w:sz w:val="32"/>
                <w:szCs w:val="32"/>
              </w:rPr>
            </w:pPr>
          </w:p>
          <w:p>
            <w:pPr>
              <w:pStyle w:val="TableParagraph"/>
              <w:spacing w:line="240" w:lineRule="auto"/>
              <w:ind w:left="920" w:right="0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9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15</w:t>
            </w:r>
            <w:r>
              <w:rPr>
                <w:rFonts w:ascii="ISOCPEUR" w:hAnsi="ISOCPEUR"/>
                <w:sz w:val="16"/>
              </w:rPr>
            </w:r>
          </w:p>
        </w:tc>
      </w:tr>
      <w:tr>
        <w:trPr>
          <w:trHeight w:val="4785" w:hRule="exact"/>
        </w:trPr>
        <w:tc>
          <w:tcPr>
            <w:tcW w:w="20876" w:type="dxa"/>
            <w:tcBorders>
              <w:top w:val="single" w:sz="0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14076" w:val="right" w:leader="none"/>
              </w:tabs>
              <w:spacing w:line="323" w:lineRule="exact" w:before="61"/>
              <w:ind w:left="9500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Масштаб</w:t>
            </w:r>
            <w:r>
              <w:rPr>
                <w:rFonts w:ascii="Times New Roman" w:hAnsi="Times New Roman"/>
                <w:spacing w:val="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1:1000</w:t>
            </w:r>
            <w:r>
              <w:rPr>
                <w:rFonts w:ascii="ISOCPEUR" w:hAnsi="ISOCPEUR"/>
                <w:position w:val="-9"/>
                <w:sz w:val="25"/>
              </w:rPr>
              <w:tab/>
              <w:t>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56" w:lineRule="exact"/>
              <w:ind w:right="658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2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8" w:lineRule="exact"/>
              <w:ind w:right="644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3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3" w:lineRule="exact"/>
              <w:ind w:right="6298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4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12994" w:val="left" w:leader="none"/>
              </w:tabs>
              <w:spacing w:line="232" w:lineRule="exact"/>
              <w:ind w:right="462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Используемые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условные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знаки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обозначения:</w:t>
            </w:r>
            <w:r>
              <w:rPr>
                <w:rFonts w:ascii="ISOCPEUR" w:hAnsi="ISOCPEUR"/>
                <w:w w:val="105"/>
                <w:sz w:val="25"/>
              </w:rPr>
              <w:tab/>
              <w:t>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41" w:lineRule="exact"/>
              <w:ind w:right="6095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6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2630" w:val="left" w:leader="none"/>
                <w:tab w:pos="14781" w:val="left" w:leader="none"/>
              </w:tabs>
              <w:spacing w:line="252" w:lineRule="exact"/>
              <w:ind w:left="473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00FF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0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Местоположение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инженерного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сооружения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(газопровод)</w:t>
            </w:r>
            <w:r>
              <w:rPr>
                <w:rFonts w:ascii="ISOCPEUR" w:hAnsi="ISOCPEUR"/>
                <w:w w:val="105"/>
                <w:position w:val="-6"/>
                <w:sz w:val="25"/>
              </w:rPr>
              <w:tab/>
              <w:t>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14"/>
              </w:numPr>
              <w:tabs>
                <w:tab w:pos="2780" w:val="left" w:leader="none"/>
                <w:tab w:pos="14907" w:val="left" w:leader="none"/>
              </w:tabs>
              <w:spacing w:line="232" w:lineRule="exact" w:before="0" w:after="0"/>
              <w:ind w:left="2779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Проектная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sz w:val="25"/>
              </w:rPr>
              <w:tab/>
              <w:t>8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17" w:lineRule="exact"/>
              <w:ind w:right="572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9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972" w:val="left" w:leader="none"/>
                <w:tab w:pos="15106" w:val="left" w:leader="none"/>
              </w:tabs>
              <w:spacing w:line="241" w:lineRule="exact"/>
              <w:ind w:left="467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3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position w:val="-7"/>
                <w:sz w:val="19"/>
              </w:rPr>
              <w:tab/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position w:val="-7"/>
                <w:sz w:val="19"/>
                <w:u w:val="single" w:color="000000"/>
              </w:rPr>
              <w:t>25:18:035201:137  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Кадастровый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земельного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участка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9"/>
                <w:sz w:val="25"/>
              </w:rPr>
              <w:tab/>
              <w:t>10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14"/>
              </w:numPr>
              <w:tabs>
                <w:tab w:pos="2759" w:val="left" w:leader="none"/>
                <w:tab w:pos="15187" w:val="left" w:leader="none"/>
              </w:tabs>
              <w:spacing w:line="250" w:lineRule="exact" w:before="0" w:after="0"/>
              <w:ind w:left="2758" w:right="0" w:hanging="114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земельных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участков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9"/>
                <w:sz w:val="25"/>
              </w:rPr>
              <w:tab/>
              <w:t>11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750" w:val="left" w:leader="none"/>
                <w:tab w:pos="14303" w:val="left" w:leader="none"/>
              </w:tabs>
              <w:spacing w:line="236" w:lineRule="exact"/>
              <w:ind w:right="454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color w:val="0000FF"/>
                <w:position w:val="-3"/>
                <w:sz w:val="23"/>
              </w:rPr>
              <w:t>25:34:016701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кадастрового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ISOCPEUR" w:hAnsi="ISOCPEUR"/>
                <w:w w:val="105"/>
                <w:position w:val="-7"/>
                <w:sz w:val="25"/>
              </w:rPr>
              <w:tab/>
              <w:t>12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14"/>
              </w:numPr>
              <w:tabs>
                <w:tab w:pos="2766" w:val="left" w:leader="none"/>
                <w:tab w:pos="15207" w:val="left" w:leader="none"/>
              </w:tabs>
              <w:spacing w:line="233" w:lineRule="exact" w:before="0" w:after="0"/>
              <w:ind w:left="2765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Граница  кадастрового</w:t>
            </w:r>
            <w:r>
              <w:rPr>
                <w:rFonts w:ascii="Times New Roman" w:hAnsi="Times New Roman"/>
                <w:spacing w:val="4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квартала</w:t>
            </w:r>
            <w:r>
              <w:rPr>
                <w:rFonts w:ascii="ISOCPEUR" w:hAnsi="ISOCPEUR"/>
                <w:position w:val="-6"/>
                <w:sz w:val="25"/>
              </w:rPr>
              <w:tab/>
              <w:t>13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985" w:val="left" w:leader="none"/>
                <w:tab w:pos="13547" w:val="left" w:leader="none"/>
              </w:tabs>
              <w:spacing w:line="250" w:lineRule="exact"/>
              <w:ind w:right="541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5"/>
              </w:rPr>
              <w:t>1</w:t>
              <w:tab/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-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Характерная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точка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проектной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границы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сервитута</w:t>
            </w:r>
            <w:r>
              <w:rPr>
                <w:rFonts w:ascii="ISOCPEUR" w:hAnsi="ISOCPEUR"/>
                <w:color w:val="FF0000"/>
                <w:w w:val="105"/>
                <w:position w:val="-1"/>
                <w:sz w:val="25"/>
              </w:rPr>
              <w:tab/>
            </w:r>
            <w:r>
              <w:rPr>
                <w:rFonts w:ascii="ISOCPEUR" w:hAnsi="ISOCPEUR"/>
                <w:color w:val="FF0000"/>
                <w:w w:val="95"/>
                <w:position w:val="-1"/>
                <w:sz w:val="25"/>
              </w:rPr>
              <w:t>14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2675" w:val="left" w:leader="none"/>
                <w:tab w:pos="15244" w:val="left" w:leader="none"/>
              </w:tabs>
              <w:spacing w:line="238" w:lineRule="exact"/>
              <w:ind w:left="498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B800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Установленные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границы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административно-территориального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1"/>
                <w:sz w:val="25"/>
              </w:rPr>
              <w:tab/>
              <w:t>15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844" w:val="left" w:leader="none"/>
                <w:tab w:pos="14426" w:val="left" w:leader="none"/>
              </w:tabs>
              <w:spacing w:line="294" w:lineRule="exact"/>
              <w:ind w:right="4580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-2"/>
                <w:sz w:val="15"/>
              </w:rPr>
              <w:t>Приморскийкрай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субъекта</w:t>
            </w:r>
            <w:r>
              <w:rPr>
                <w:rFonts w:ascii="Times New Roman" w:hAnsi="Times New Roman"/>
                <w:spacing w:val="-3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РФ,</w:t>
            </w:r>
            <w:r>
              <w:rPr>
                <w:rFonts w:ascii="ISOCPEUR" w:hAnsi="ISOCPEUR"/>
                <w:w w:val="105"/>
                <w:position w:val="12"/>
                <w:sz w:val="25"/>
              </w:rPr>
              <w:tab/>
              <w:t>16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5262" w:val="left" w:leader="none"/>
              </w:tabs>
              <w:spacing w:line="227" w:lineRule="exact"/>
              <w:ind w:left="461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4"/>
                <w:sz w:val="15"/>
              </w:rPr>
              <w:t>Уссурийский городской округ    </w:t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муниципального</w:t>
            </w:r>
            <w:r>
              <w:rPr>
                <w:rFonts w:ascii="Times New Roman" w:hAnsi="Times New Roman"/>
                <w:spacing w:val="-3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12"/>
                <w:sz w:val="25"/>
              </w:rPr>
              <w:tab/>
              <w:t>17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4523" w:val="left" w:leader="none"/>
              </w:tabs>
              <w:spacing w:line="243" w:lineRule="exact"/>
              <w:ind w:right="412"/>
              <w:jc w:val="righ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ISOCPEUR" w:hAnsi="ISOCPEUR"/>
                <w:w w:val="95"/>
                <w:position w:val="13"/>
                <w:sz w:val="25"/>
              </w:rPr>
              <w:t>18</w:t>
              <w:tab/>
            </w:r>
            <w:r>
              <w:rPr>
                <w:rFonts w:ascii="Times New Roman" w:hAnsi="Times New Roman"/>
                <w:sz w:val="19"/>
              </w:rPr>
              <w:t>Лист</w:t>
            </w:r>
            <w:r>
              <w:rPr>
                <w:rFonts w:ascii="Times New Roman" w:hAnsi="Times New Roman"/>
                <w:spacing w:val="2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14</w:t>
            </w:r>
          </w:p>
          <w:p>
            <w:pPr>
              <w:pStyle w:val="TableParagraph"/>
              <w:spacing w:line="223" w:lineRule="exact"/>
              <w:ind w:right="550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5"/>
                <w:sz w:val="25"/>
              </w:rPr>
              <w:t>19</w:t>
            </w:r>
            <w:r>
              <w:rPr>
                <w:rFonts w:ascii="ISOCPEUR"/>
                <w:sz w:val="25"/>
              </w:rPr>
            </w:r>
          </w:p>
        </w:tc>
      </w:tr>
    </w:tbl>
    <w:p>
      <w:pPr>
        <w:spacing w:before="84"/>
        <w:ind w:left="0" w:right="351" w:firstLine="0"/>
        <w:jc w:val="right"/>
        <w:rPr>
          <w:rFonts w:ascii="ISOCPEUR" w:hAnsi="ISOCPEUR" w:cs="ISOCPEUR" w:eastAsia="ISOCPEUR"/>
          <w:sz w:val="16"/>
          <w:szCs w:val="16"/>
        </w:rPr>
      </w:pPr>
      <w:bookmarkStart w:name="план границ 1 зона-14" w:id="14"/>
      <w:bookmarkEnd w:id="14"/>
      <w:r>
        <w:rPr/>
      </w:r>
      <w:r>
        <w:rPr>
          <w:rFonts w:ascii="ISOCPEUR" w:hAnsi="ISOCPEUR"/>
          <w:i/>
          <w:w w:val="105"/>
          <w:sz w:val="16"/>
        </w:rPr>
        <w:t>Формат:</w:t>
      </w:r>
      <w:r>
        <w:rPr>
          <w:rFonts w:ascii="ISOCPEUR" w:hAnsi="ISOCPEUR"/>
          <w:i/>
          <w:spacing w:val="-47"/>
          <w:w w:val="105"/>
          <w:sz w:val="16"/>
        </w:rPr>
        <w:t> </w:t>
      </w:r>
      <w:r>
        <w:rPr>
          <w:rFonts w:ascii="ISOCPEUR" w:hAnsi="ISOCPEUR"/>
          <w:i/>
          <w:w w:val="105"/>
          <w:sz w:val="16"/>
        </w:rPr>
        <w:t>А2</w:t>
      </w:r>
      <w:r>
        <w:rPr>
          <w:rFonts w:ascii="ISOCPEUR" w:hAnsi="ISOCPEUR"/>
          <w:sz w:val="16"/>
        </w:rPr>
      </w:r>
    </w:p>
    <w:p>
      <w:pPr>
        <w:spacing w:after="0"/>
        <w:jc w:val="right"/>
        <w:rPr>
          <w:rFonts w:ascii="ISOCPEUR" w:hAnsi="ISOCPEUR" w:cs="ISOCPEUR" w:eastAsia="ISOCPEUR"/>
          <w:sz w:val="16"/>
          <w:szCs w:val="16"/>
        </w:rPr>
        <w:sectPr>
          <w:pgSz w:w="22400" w:h="31660"/>
          <w:pgMar w:top="280" w:bottom="0" w:left="1060" w:right="220"/>
        </w:sectPr>
      </w:pPr>
    </w:p>
    <w:p>
      <w:pPr>
        <w:spacing w:line="240" w:lineRule="auto" w:before="6"/>
        <w:rPr>
          <w:rFonts w:ascii="ISOCPEUR" w:hAnsi="ISOCPEUR" w:cs="ISOCPEUR" w:eastAsia="ISOCPEUR"/>
          <w:i/>
          <w:sz w:val="6"/>
          <w:szCs w:val="6"/>
        </w:rPr>
      </w:pPr>
      <w:r>
        <w:rPr/>
        <w:pict>
          <v:group style="position:absolute;margin-left:.225659pt;margin-top:.037676pt;width:1119.7pt;height:1583.3pt;mso-position-horizontal-relative:page;mso-position-vertical-relative:page;z-index:-481648" coordorigin="5,1" coordsize="22394,31666">
            <v:shape style="position:absolute;left:1171;top:1203;width:20871;height:25331" type="#_x0000_t75" stroked="false">
              <v:imagedata r:id="rId34" o:title=""/>
            </v:shape>
            <v:group style="position:absolute;left:1171;top:15904;width:5034;height:2236" coordorigin="1171,15904" coordsize="5034,2236">
              <v:shape style="position:absolute;left:1171;top:15904;width:5034;height:2236" coordorigin="1171,15904" coordsize="5034,2236" path="m6204,18139l2364,15904,2258,15904,1171,15904e" filled="false" stroked="true" strokeweight=".338409pt" strokecolor="#000000">
                <v:path arrowok="t"/>
              </v:shape>
            </v:group>
            <v:group style="position:absolute;left:4645;top:21440;width:3308;height:5095" coordorigin="4645,21440" coordsize="3308,5095">
              <v:shape style="position:absolute;left:4645;top:21440;width:3308;height:5095" coordorigin="4645,21440" coordsize="3308,5095" path="m5277,26534l5358,25855,4952,25652,5076,25427,4645,22731,7950,21440,7953,22841,7910,25630,7711,26534e" filled="false" stroked="true" strokeweight=".676817pt" strokecolor="#000000">
                <v:path arrowok="t"/>
              </v:shape>
            </v:group>
            <v:group style="position:absolute;left:1171;top:15881;width:20871;height:10654" coordorigin="1171,15881" coordsize="20871,10654">
              <v:shape style="position:absolute;left:1171;top:15881;width:20871;height:10654" coordorigin="1171,15881" coordsize="20871,10654" path="m1171,20104l4645,22731,5755,26534,4645,22731,7950,21440,22042,15881,7950,21440,4645,22731,1171,20104,4645,22731,7950,21440,22042,15881e" filled="false" stroked="true" strokeweight=".676817pt" strokecolor="#0000ff">
                <v:path arrowok="t"/>
              </v:shape>
            </v:group>
            <v:group style="position:absolute;left:4657;top:1203;width:4082;height:21505" coordorigin="4657,1203" coordsize="4082,21505">
              <v:shape style="position:absolute;left:4657;top:1203;width:4082;height:21505" coordorigin="4657,1203" coordsize="4082,21505" path="m8738,1203l8591,1867,7402,9718,8411,11137,8201,11295,7120,9964,6933,10787,7122,12890,6847,14428,7287,14936,7973,21418,4668,22708,4657,15053,5318,4777,4995,4456,5383,1203e" filled="false" stroked="true" strokeweight=".676817pt" strokecolor="#000000">
                <v:path arrowok="t"/>
              </v:shape>
            </v:group>
            <v:group style="position:absolute;left:10561;top:1203;width:472;height:25331" coordorigin="10561,1203" coordsize="472,25331">
              <v:shape style="position:absolute;left:10561;top:1203;width:472;height:25331" coordorigin="10561,1203" coordsize="472,25331" path="m11032,26534l10561,1203e" filled="false" stroked="true" strokeweight=".676817pt" strokecolor="#00ff00">
                <v:path arrowok="t"/>
              </v:shape>
            </v:group>
            <v:group style="position:absolute;left:17643;top:2909;width:796;height:796" coordorigin="17643,2909" coordsize="796,796">
              <v:shape style="position:absolute;left:17643;top:2909;width:796;height:796" coordorigin="17643,2909" coordsize="796,796" path="m18438,3291l18431,3227,18413,3166,18387,3110,18352,3059,18311,3014,18263,2976,18209,2946,18151,2924,18089,2912,18024,2909,17992,2912,17929,2925,17871,2947,17817,2977,17769,3015,17728,3060,17694,3111,17668,3167,17650,3227,17643,3290,17643,3323,17645,3356,17658,3418,17680,3477,17711,3530,17749,3578,17794,3620,17845,3654,17900,3680,17961,3697,18024,3705,18057,3705,18089,3702,18152,3689,18210,3667,18264,3637,18312,3599,18353,3554,18387,3503,18413,3447,18431,3387,18438,3324,18438,3291e" filled="false" stroked="true" strokeweight=".67682pt" strokecolor="#000000">
                <v:path arrowok="t"/>
              </v:shape>
            </v:group>
            <v:group style="position:absolute;left:17784;top:3028;width:515;height:558" coordorigin="17784,3028" coordsize="515,558">
              <v:shape style="position:absolute;left:17784;top:3028;width:515;height:558" coordorigin="17784,3028" coordsize="515,558" path="m18299,3028l17784,3586e" filled="false" stroked="true" strokeweight=".676817pt" strokecolor="#000000">
                <v:path arrowok="t"/>
              </v:shape>
            </v:group>
            <v:group style="position:absolute;left:17762;top:3049;width:560;height:517" coordorigin="17762,3049" coordsize="560,517">
              <v:shape style="position:absolute;left:17762;top:3049;width:560;height:517" coordorigin="17762,3049" coordsize="560,517" path="m18321,3565l17762,3049e" filled="false" stroked="true" strokeweight=".676817pt" strokecolor="#000000">
                <v:path arrowok="t"/>
              </v:shape>
            </v:group>
            <v:group style="position:absolute;left:17992;top:2088;width:50;height:1221" coordorigin="17992,2088" coordsize="50,1221">
              <v:shape style="position:absolute;left:17992;top:2088;width:50;height:1221" coordorigin="17992,2088" coordsize="50,1221" path="m18042,3308l18042,3308,17992,2088e" filled="false" stroked="true" strokeweight=".676817pt" strokecolor="#000000">
                <v:path arrowok="t"/>
              </v:shape>
            </v:group>
            <v:group style="position:absolute;left:17399;top:3281;width:1286;height:52" coordorigin="17399,3281" coordsize="1286,52">
              <v:shape style="position:absolute;left:17399;top:3281;width:1286;height:52" coordorigin="17399,3281" coordsize="1286,52" path="m18685,3281l17399,3333e" filled="false" stroked="true" strokeweight=".676817pt" strokecolor="#000000">
                <v:path arrowok="t"/>
              </v:shape>
            </v:group>
            <v:group style="position:absolute;left:18042;top:3308;width:28;height:643" coordorigin="18042,3308" coordsize="28,643">
              <v:shape style="position:absolute;left:18042;top:3308;width:28;height:643" coordorigin="18042,3308" coordsize="28,643" path="m18069,3951l18042,3308e" filled="false" stroked="true" strokeweight=".676817pt" strokecolor="#000000">
                <v:path arrowok="t"/>
              </v:shape>
            </v:group>
            <v:group style="position:absolute;left:18132;top:3028;width:167;height:276" coordorigin="18132,3028" coordsize="167,276">
              <v:shape style="position:absolute;left:18132;top:3028;width:167;height:276" coordorigin="18132,3028" coordsize="167,276" path="m18299,3028l18132,3304e" filled="false" stroked="true" strokeweight=".676817pt" strokecolor="#000000">
                <v:path arrowok="t"/>
              </v:shape>
            </v:group>
            <v:group style="position:absolute;left:17762;top:3049;width:278;height:262" coordorigin="17762,3049" coordsize="278,262">
              <v:shape style="position:absolute;left:17762;top:3049;width:278;height:262" coordorigin="17762,3049" coordsize="278,262" path="m17951,3310l17762,3049,18039,3218e" filled="false" stroked="true" strokeweight=".676817pt" strokecolor="#000000">
                <v:path arrowok="t"/>
              </v:shape>
            </v:group>
            <v:group style="position:absolute;left:17784;top:3310;width:262;height:276" coordorigin="17784,3310" coordsize="262,276">
              <v:shape style="position:absolute;left:17784;top:3310;width:262;height:276" coordorigin="17784,3310" coordsize="262,276" path="m18046,3396l17784,3586,17951,3310e" filled="false" stroked="true" strokeweight=".676817pt" strokecolor="#000000">
                <v:path arrowok="t"/>
              </v:shape>
            </v:group>
            <v:group style="position:absolute;left:18046;top:3304;width:276;height:262" coordorigin="18046,3304" coordsize="276,262">
              <v:shape style="position:absolute;left:18046;top:3304;width:276;height:262" coordorigin="18046,3304" coordsize="276,262" path="m18132,3304l18321,3565,18046,3396e" filled="false" stroked="true" strokeweight=".676817pt" strokecolor="#000000">
                <v:path arrowok="t"/>
              </v:shape>
            </v:group>
            <v:group style="position:absolute;left:18039;top:3028;width:260;height:190" coordorigin="18039,3028" coordsize="260,190">
              <v:shape style="position:absolute;left:18039;top:3028;width:260;height:190" coordorigin="18039,3028" coordsize="260,190" path="m18039,3218l18299,3028e" filled="false" stroked="true" strokeweight=".676817pt" strokecolor="#000000">
                <v:path arrowok="t"/>
              </v:shape>
            </v:group>
            <v:group style="position:absolute;left:17399;top:2088;width:1286;height:1864" coordorigin="17399,2088" coordsize="1286,1864">
              <v:shape style="position:absolute;left:17399;top:2088;width:1286;height:1864" coordorigin="17399,2088" coordsize="1286,1864" path="m18094,3252l18685,3281,18098,3358,18069,3951,17990,3362,17399,3333,17985,3256,17992,2088,18094,3252e" filled="false" stroked="true" strokeweight=".676817pt" strokecolor="#000000">
                <v:path arrowok="t"/>
              </v:shape>
            </v:group>
            <v:group style="position:absolute;left:18042;top:3252;width:643;height:57" coordorigin="18042,3252" coordsize="643,57">
              <v:shape style="position:absolute;left:18042;top:3252;width:643;height:57" coordorigin="18042,3252" coordsize="643,57" path="m18042,3308l18685,3281,18094,3252,18042,3308xe" filled="true" fillcolor="#000000" stroked="false">
                <v:path arrowok="t"/>
                <v:fill type="solid"/>
              </v:shape>
            </v:group>
            <v:group style="position:absolute;left:18042;top:3252;width:643;height:57" coordorigin="18042,3252" coordsize="643,57">
              <v:shape style="position:absolute;left:18042;top:3252;width:643;height:57" coordorigin="18042,3252" coordsize="643,57" path="m18685,3281l18094,3252,18042,3308,18685,3281xe" filled="false" stroked="true" strokeweight="0pt" strokecolor="#000000">
                <v:path arrowok="t"/>
              </v:shape>
            </v:group>
            <v:group style="position:absolute;left:18098;top:3349;width:224;height:217" coordorigin="18098,3349" coordsize="224,217">
              <v:shape style="position:absolute;left:18098;top:3349;width:224;height:217" coordorigin="18098,3349" coordsize="224,217" path="m18098,3358l18321,3565,18166,3349,18098,3358xe" filled="true" fillcolor="#000000" stroked="false">
                <v:path arrowok="t"/>
                <v:fill type="solid"/>
              </v:shape>
            </v:group>
            <v:group style="position:absolute;left:18098;top:3349;width:224;height:217" coordorigin="18098,3349" coordsize="224,217">
              <v:shape style="position:absolute;left:18098;top:3349;width:224;height:217" coordorigin="18098,3349" coordsize="224,217" path="m18321,3565l18166,3349,18098,3358,18321,3565xe" filled="false" stroked="true" strokeweight="0pt" strokecolor="#000000">
                <v:path arrowok="t"/>
              </v:shape>
            </v:group>
            <v:group style="position:absolute;left:18042;top:3308;width:57;height:643" coordorigin="18042,3308" coordsize="57,643">
              <v:shape style="position:absolute;left:18042;top:3308;width:57;height:643" coordorigin="18042,3308" coordsize="57,643" path="m18042,3308l18069,3951,18098,3358,18042,3308xe" filled="true" fillcolor="#000000" stroked="false">
                <v:path arrowok="t"/>
                <v:fill type="solid"/>
              </v:shape>
            </v:group>
            <v:group style="position:absolute;left:18042;top:3308;width:57;height:643" coordorigin="18042,3308" coordsize="57,643">
              <v:shape style="position:absolute;left:18042;top:3308;width:57;height:643" coordorigin="18042,3308" coordsize="57,643" path="m18069,3951l18098,3358,18042,3308,18069,3951xe" filled="false" stroked="true" strokeweight="0pt" strokecolor="#000000">
                <v:path arrowok="t"/>
              </v:shape>
            </v:group>
            <v:group style="position:absolute;left:17784;top:3362;width:215;height:224" coordorigin="17784,3362" coordsize="215,224">
              <v:shape style="position:absolute;left:17784;top:3362;width:215;height:224" coordorigin="17784,3362" coordsize="215,224" path="m17784,3586l17999,3430,17990,3362,17784,3586xe" filled="true" fillcolor="#000000" stroked="false">
                <v:path arrowok="t"/>
                <v:fill type="solid"/>
              </v:shape>
            </v:group>
            <v:group style="position:absolute;left:17784;top:3362;width:215;height:224" coordorigin="17784,3362" coordsize="215,224">
              <v:shape style="position:absolute;left:17784;top:3362;width:215;height:224" coordorigin="17784,3362" coordsize="215,224" path="m17784,3586l17999,3430,17990,3362,17784,3586xe" filled="false" stroked="true" strokeweight="0pt" strokecolor="#000000">
                <v:path arrowok="t"/>
              </v:shape>
            </v:group>
            <v:group style="position:absolute;left:17399;top:3308;width:643;height:55" coordorigin="17399,3308" coordsize="643,55">
              <v:shape style="position:absolute;left:17399;top:3308;width:643;height:55" coordorigin="17399,3308" coordsize="643,55" path="m17399,3333l17990,3362,18042,3308,17399,3333xe" filled="true" fillcolor="#000000" stroked="false">
                <v:path arrowok="t"/>
                <v:fill type="solid"/>
              </v:shape>
            </v:group>
            <v:group style="position:absolute;left:17399;top:3308;width:643;height:55" coordorigin="17399,3308" coordsize="643,55">
              <v:shape style="position:absolute;left:17399;top:3308;width:643;height:55" coordorigin="17399,3308" coordsize="643,55" path="m17399,3333l17990,3362,18042,3308,17399,3333xe" filled="false" stroked="true" strokeweight="0pt" strokecolor="#000000">
                <v:path arrowok="t"/>
              </v:shape>
            </v:group>
            <v:group style="position:absolute;left:17762;top:3049;width:224;height:217" coordorigin="17762,3049" coordsize="224,217">
              <v:shape style="position:absolute;left:17762;top:3049;width:224;height:217" coordorigin="17762,3049" coordsize="224,217" path="m17762,3049l17920,3265,17985,3256,17762,3049xe" filled="true" fillcolor="#000000" stroked="false">
                <v:path arrowok="t"/>
                <v:fill type="solid"/>
              </v:shape>
            </v:group>
            <v:group style="position:absolute;left:17762;top:3049;width:224;height:217" coordorigin="17762,3049" coordsize="224,217">
              <v:shape style="position:absolute;left:17762;top:3049;width:224;height:217" coordorigin="17762,3049" coordsize="224,217" path="m17762,3049l17920,3265,17985,3256,17762,3049xe" filled="false" stroked="true" strokeweight="0pt" strokecolor="#000000">
                <v:path arrowok="t"/>
              </v:shape>
            </v:group>
            <v:group style="position:absolute;left:17985;top:2088;width:57;height:1221" coordorigin="17985,2088" coordsize="57,1221">
              <v:shape style="position:absolute;left:17985;top:2088;width:57;height:1221" coordorigin="17985,2088" coordsize="57,1221" path="m17985,3256l18042,3308,17992,2088,17985,3256xe" filled="true" fillcolor="#000000" stroked="false">
                <v:path arrowok="t"/>
                <v:fill type="solid"/>
              </v:shape>
            </v:group>
            <v:group style="position:absolute;left:17985;top:2088;width:57;height:1221" coordorigin="17985,2088" coordsize="57,1221">
              <v:shape style="position:absolute;left:17985;top:2088;width:57;height:1221" coordorigin="17985,2088" coordsize="57,1221" path="m17992,2088l17985,3256,18042,3308,17992,2088xe" filled="false" stroked="true" strokeweight="0pt" strokecolor="#000000">
                <v:path arrowok="t"/>
              </v:shape>
            </v:group>
            <v:group style="position:absolute;left:18087;top:3028;width:213;height:224" coordorigin="18087,3028" coordsize="213,224">
              <v:shape style="position:absolute;left:18087;top:3028;width:213;height:224" coordorigin="18087,3028" coordsize="213,224" path="m18087,3182l18094,3252,18299,3028,18087,3182xe" filled="true" fillcolor="#000000" stroked="false">
                <v:path arrowok="t"/>
                <v:fill type="solid"/>
              </v:shape>
            </v:group>
            <v:group style="position:absolute;left:18087;top:3028;width:213;height:224" coordorigin="18087,3028" coordsize="213,224">
              <v:shape style="position:absolute;left:18087;top:3028;width:213;height:224" coordorigin="18087,3028" coordsize="213,224" path="m18299,3028l18087,3182,18094,3252,18299,3028xe" filled="false" stroked="true" strokeweight="0pt" strokecolor="#000000">
                <v:path arrowok="t"/>
              </v:shape>
            </v:group>
            <v:group style="position:absolute;left:10768;top:11694;width:578;height:655" coordorigin="10768,11694" coordsize="578,655">
              <v:shape style="position:absolute;left:10768;top:11694;width:578;height:655" coordorigin="10768,11694" coordsize="578,655" path="m10768,12348l11328,11694,11346,11694e" filled="false" stroked="true" strokeweight=".338409pt" strokecolor="#000000">
                <v:path arrowok="t"/>
              </v:shape>
            </v:group>
            <v:group style="position:absolute;left:10721;top:1203;width:472;height:25331" coordorigin="10721,1203" coordsize="472,25331">
              <v:shape style="position:absolute;left:10721;top:1203;width:472;height:25331" coordorigin="10721,1203" coordsize="472,25331" path="m10721,1203l10813,6227,10969,14539,11192,26534e" filled="false" stroked="true" strokeweight=".78962pt" strokecolor="#ff0000">
                <v:path arrowok="t"/>
              </v:shape>
            </v:group>
            <v:group style="position:absolute;left:10400;top:1203;width:472;height:25331" coordorigin="10400,1203" coordsize="472,25331">
              <v:shape style="position:absolute;left:10400;top:1203;width:472;height:25331" coordorigin="10400,1203" coordsize="472,25331" path="m10872,26534l10400,1203e" filled="false" stroked="true" strokeweight=".78962pt" strokecolor="#ff0000">
                <v:path arrowok="t"/>
              </v:shape>
            </v:group>
            <v:group style="position:absolute;left:10811;top:6200;width:7;height:2" coordorigin="10811,6200" coordsize="7,2">
              <v:shape style="position:absolute;left:10811;top:6200;width:7;height:2" coordorigin="10811,6200" coordsize="7,0" path="m10811,6200l10818,6200e" filled="false" stroked="true" strokeweight="0pt" strokecolor="#000000">
                <v:path arrowok="t"/>
              </v:shape>
            </v:group>
            <v:group style="position:absolute;left:10811;top:6200;width:7;height:2" coordorigin="10811,6200" coordsize="7,2">
              <v:shape style="position:absolute;left:10811;top:6200;width:7;height:2" coordorigin="10811,6200" coordsize="7,0" path="m10811,6200l10818,6200e" filled="false" stroked="true" strokeweight="0pt" strokecolor="#000000">
                <v:path arrowok="t"/>
              </v:shape>
            </v:group>
            <v:group style="position:absolute;left:10809;top:6200;width:12;height:2" coordorigin="10809,6200" coordsize="12,2">
              <v:shape style="position:absolute;left:10809;top:6200;width:12;height:2" coordorigin="10809,6200" coordsize="12,0" path="m10809,6200l10820,6200e" filled="false" stroked="true" strokeweight="0pt" strokecolor="#000000">
                <v:path arrowok="t"/>
              </v:shape>
            </v:group>
            <v:group style="position:absolute;left:10811;top:6200;width:10;height:2" coordorigin="10811,6200" coordsize="10,2">
              <v:shape style="position:absolute;left:10811;top:6200;width:10;height:2" coordorigin="10811,6200" coordsize="10,0" path="m10811,6200l10820,6200e" filled="false" stroked="true" strokeweight="0pt" strokecolor="#000000">
                <v:path arrowok="t"/>
              </v:shape>
            </v:group>
            <v:group style="position:absolute;left:10809;top:6200;width:12;height:2" coordorigin="10809,6200" coordsize="12,2">
              <v:shape style="position:absolute;left:10809;top:6200;width:12;height:2" coordorigin="10809,6200" coordsize="12,0" path="m10809,6200l10820,6200e" filled="false" stroked="true" strokeweight="0pt" strokecolor="#000000">
                <v:path arrowok="t"/>
              </v:shape>
            </v:group>
            <v:group style="position:absolute;left:10804;top:6200;width:19;height:2" coordorigin="10804,6200" coordsize="19,2">
              <v:shape style="position:absolute;left:10804;top:6200;width:19;height:2" coordorigin="10804,6200" coordsize="19,0" path="m10804,6200l10822,6200e" filled="false" stroked="true" strokeweight="0pt" strokecolor="#000000">
                <v:path arrowok="t"/>
              </v:shape>
            </v:group>
            <v:group style="position:absolute;left:10809;top:6200;width:14;height:2" coordorigin="10809,6200" coordsize="14,2">
              <v:shape style="position:absolute;left:10809;top:6200;width:14;height:2" coordorigin="10809,6200" coordsize="14,0" path="m10809,6200l10822,6200e" filled="false" stroked="true" strokeweight="0pt" strokecolor="#000000">
                <v:path arrowok="t"/>
              </v:shape>
            </v:group>
            <v:group style="position:absolute;left:10804;top:6200;width:19;height:2" coordorigin="10804,6200" coordsize="19,2">
              <v:shape style="position:absolute;left:10804;top:6200;width:19;height:2" coordorigin="10804,6200" coordsize="19,0" path="m10804,6200l10822,6200e" filled="false" stroked="true" strokeweight="0pt" strokecolor="#000000">
                <v:path arrowok="t"/>
              </v:shape>
            </v:group>
            <v:group style="position:absolute;left:10802;top:6200;width:23;height:3" coordorigin="10802,6200" coordsize="23,3">
              <v:shape style="position:absolute;left:10802;top:6200;width:23;height:3" coordorigin="10802,6200" coordsize="23,3" path="m10802,6203l10825,6203,10804,6200,10802,6203xe" filled="true" fillcolor="#000000" stroked="false">
                <v:path arrowok="t"/>
                <v:fill type="solid"/>
              </v:shape>
              <v:shape style="position:absolute;left:10802;top:6200;width:23;height:3" coordorigin="10802,6200" coordsize="23,3" path="m10804,6200l10825,6203,10822,6200,10804,6200xe" filled="true" fillcolor="#000000" stroked="false">
                <v:path arrowok="t"/>
                <v:fill type="solid"/>
              </v:shape>
            </v:group>
            <v:group style="position:absolute;left:10804;top:6200;width:21;height:3" coordorigin="10804,6200" coordsize="21,3">
              <v:shape style="position:absolute;left:10804;top:6200;width:21;height:3" coordorigin="10804,6200" coordsize="21,3" path="m10822,6200l10804,6200,10825,6203,10822,6200xe" filled="false" stroked="true" strokeweight="0pt" strokecolor="#000000">
                <v:path arrowok="t"/>
              </v:shape>
            </v:group>
            <v:group style="position:absolute;left:10802;top:6200;width:23;height:3" coordorigin="10802,6200" coordsize="23,3">
              <v:shape style="position:absolute;left:10802;top:6200;width:23;height:3" coordorigin="10802,6200" coordsize="23,3" path="m10804,6200l10825,6203,10802,6203,10804,6200xe" filled="false" stroked="true" strokeweight="0pt" strokecolor="#000000">
                <v:path arrowok="t"/>
              </v:shape>
            </v:group>
            <v:group style="position:absolute;left:10800;top:6203;width:28;height:2" coordorigin="10800,6203" coordsize="28,2">
              <v:shape style="position:absolute;left:10800;top:6203;width:28;height:2" coordorigin="10800,6203" coordsize="28,0" path="m10800,6203l10827,6203e" filled="false" stroked="true" strokeweight="0pt" strokecolor="#000000">
                <v:path arrowok="t"/>
              </v:shape>
            </v:group>
            <v:group style="position:absolute;left:10802;top:6203;width:25;height:2" coordorigin="10802,6203" coordsize="25,2">
              <v:shape style="position:absolute;left:10802;top:6203;width:25;height:2" coordorigin="10802,6203" coordsize="25,0" path="m10802,6203l10827,6203e" filled="false" stroked="true" strokeweight="0pt" strokecolor="#000000">
                <v:path arrowok="t"/>
              </v:shape>
            </v:group>
            <v:group style="position:absolute;left:10800;top:6203;width:28;height:2" coordorigin="10800,6203" coordsize="28,2">
              <v:shape style="position:absolute;left:10800;top:6203;width:28;height:2" coordorigin="10800,6203" coordsize="28,0" path="m10800,6203l10827,6203e" filled="false" stroked="true" strokeweight="0pt" strokecolor="#000000">
                <v:path arrowok="t"/>
              </v:shape>
            </v:group>
            <v:group style="position:absolute;left:10797;top:6204;width:32;height:2" coordorigin="10797,6204" coordsize="32,2">
              <v:shape style="position:absolute;left:10797;top:6204;width:32;height:2" coordorigin="10797,6204" coordsize="32,0" path="m10797,6204l10829,6204e" filled="false" stroked="true" strokeweight=".112803pt" strokecolor="#000000">
                <v:path arrowok="t"/>
              </v:shape>
            </v:group>
            <v:group style="position:absolute;left:10800;top:6203;width:30;height:3" coordorigin="10800,6203" coordsize="30,3">
              <v:shape style="position:absolute;left:10800;top:6203;width:30;height:3" coordorigin="10800,6203" coordsize="30,3" path="m10827,6203l10800,6203,10829,6205,10827,6203xe" filled="false" stroked="true" strokeweight="0pt" strokecolor="#000000">
                <v:path arrowok="t"/>
              </v:shape>
            </v:group>
            <v:group style="position:absolute;left:10797;top:6203;width:32;height:3" coordorigin="10797,6203" coordsize="32,3">
              <v:shape style="position:absolute;left:10797;top:6203;width:32;height:3" coordorigin="10797,6203" coordsize="32,3" path="m10800,6203l10829,6205,10797,6205,10800,6203xe" filled="false" stroked="true" strokeweight="0pt" strokecolor="#000000">
                <v:path arrowok="t"/>
              </v:shape>
            </v:group>
            <v:group style="position:absolute;left:10795;top:6206;width:37;height:2" coordorigin="10795,6206" coordsize="37,2">
              <v:shape style="position:absolute;left:10795;top:6206;width:37;height:2" coordorigin="10795,6206" coordsize="37,0" path="m10795,6206l10831,6206e" filled="false" stroked="true" strokeweight=".112803pt" strokecolor="#000000">
                <v:path arrowok="t"/>
              </v:shape>
            </v:group>
            <v:group style="position:absolute;left:10797;top:6205;width:34;height:3" coordorigin="10797,6205" coordsize="34,3">
              <v:shape style="position:absolute;left:10797;top:6205;width:34;height:3" coordorigin="10797,6205" coordsize="34,3" path="m10829,6205l10797,6205,10831,6207,10829,6205xe" filled="false" stroked="true" strokeweight="0pt" strokecolor="#000000">
                <v:path arrowok="t"/>
              </v:shape>
            </v:group>
            <v:group style="position:absolute;left:10795;top:6205;width:37;height:3" coordorigin="10795,6205" coordsize="37,3">
              <v:shape style="position:absolute;left:10795;top:6205;width:37;height:3" coordorigin="10795,6205" coordsize="37,3" path="m10797,6205l10831,6207,10795,6207,10797,6205xe" filled="false" stroked="true" strokeweight="0pt" strokecolor="#000000">
                <v:path arrowok="t"/>
              </v:shape>
            </v:group>
            <v:group style="position:absolute;left:10795;top:6207;width:39;height:2" coordorigin="10795,6207" coordsize="39,2">
              <v:shape style="position:absolute;left:10795;top:6207;width:39;height:2" coordorigin="10795,6207" coordsize="39,0" path="m10795,6207l10834,6207e" filled="false" stroked="true" strokeweight="0pt" strokecolor="#000000">
                <v:path arrowok="t"/>
              </v:shape>
            </v:group>
            <v:group style="position:absolute;left:10795;top:6207;width:39;height:2" coordorigin="10795,6207" coordsize="39,2">
              <v:shape style="position:absolute;left:10795;top:6207;width:39;height:2" coordorigin="10795,6207" coordsize="39,0" path="m10795,6207l10834,6207e" filled="false" stroked="true" strokeweight="0pt" strokecolor="#000000">
                <v:path arrowok="t"/>
              </v:shape>
            </v:group>
            <v:group style="position:absolute;left:10795;top:6207;width:39;height:2" coordorigin="10795,6207" coordsize="39,2">
              <v:shape style="position:absolute;left:10795;top:6207;width:39;height:2" coordorigin="10795,6207" coordsize="39,0" path="m10795,6207l10834,6207e" filled="false" stroked="true" strokeweight="0pt" strokecolor="#000000">
                <v:path arrowok="t"/>
              </v:shape>
            </v:group>
            <v:group style="position:absolute;left:10793;top:6208;width:41;height:2" coordorigin="10793,6208" coordsize="41,2">
              <v:shape style="position:absolute;left:10793;top:6208;width:41;height:2" coordorigin="10793,6208" coordsize="41,0" path="m10793,6208l10834,6208e" filled="false" stroked="true" strokeweight=".112803pt" strokecolor="#000000">
                <v:path arrowok="t"/>
              </v:shape>
            </v:group>
            <v:group style="position:absolute;left:10795;top:6207;width:39;height:3" coordorigin="10795,6207" coordsize="39,3">
              <v:shape style="position:absolute;left:10795;top:6207;width:39;height:3" coordorigin="10795,6207" coordsize="39,3" path="m10834,6207l10795,6207,10834,6209,10834,6207xe" filled="false" stroked="true" strokeweight="0pt" strokecolor="#000000">
                <v:path arrowok="t"/>
              </v:shape>
            </v:group>
            <v:group style="position:absolute;left:10793;top:6207;width:41;height:3" coordorigin="10793,6207" coordsize="41,3">
              <v:shape style="position:absolute;left:10793;top:6207;width:41;height:3" coordorigin="10793,6207" coordsize="41,3" path="m10795,6207l10834,6209,10793,6209,10795,6207xe" filled="false" stroked="true" strokeweight="0pt" strokecolor="#000000">
                <v:path arrowok="t"/>
              </v:shape>
            </v:group>
            <v:group style="position:absolute;left:10791;top:6211;width:46;height:2" coordorigin="10791,6211" coordsize="46,2">
              <v:shape style="position:absolute;left:10791;top:6211;width:46;height:2" coordorigin="10791,6211" coordsize="46,0" path="m10791,6211l10836,6211e" filled="false" stroked="true" strokeweight=".112803pt" strokecolor="#000000">
                <v:path arrowok="t"/>
              </v:shape>
            </v:group>
            <v:group style="position:absolute;left:10793;top:6209;width:43;height:3" coordorigin="10793,6209" coordsize="43,3">
              <v:shape style="position:absolute;left:10793;top:6209;width:43;height:3" coordorigin="10793,6209" coordsize="43,3" path="m10834,6209l10793,6209,10836,6212,10834,6209xe" filled="false" stroked="true" strokeweight="0pt" strokecolor="#000000">
                <v:path arrowok="t"/>
              </v:shape>
            </v:group>
            <v:group style="position:absolute;left:10791;top:6209;width:46;height:3" coordorigin="10791,6209" coordsize="46,3">
              <v:shape style="position:absolute;left:10791;top:6209;width:46;height:3" coordorigin="10791,6209" coordsize="46,3" path="m10793,6209l10836,6212,10791,6212,10793,6209xe" filled="false" stroked="true" strokeweight="0pt" strokecolor="#000000">
                <v:path arrowok="t"/>
              </v:shape>
            </v:group>
            <v:group style="position:absolute;left:10791;top:6213;width:48;height:2" coordorigin="10791,6213" coordsize="48,2">
              <v:shape style="position:absolute;left:10791;top:6213;width:48;height:2" coordorigin="10791,6213" coordsize="48,0" path="m10791,6213l10838,6213e" filled="false" stroked="true" strokeweight=".112803pt" strokecolor="#000000">
                <v:path arrowok="t"/>
              </v:shape>
            </v:group>
            <v:group style="position:absolute;left:10791;top:6212;width:48;height:3" coordorigin="10791,6212" coordsize="48,3">
              <v:shape style="position:absolute;left:10791;top:6212;width:48;height:3" coordorigin="10791,6212" coordsize="48,3" path="m10836,6212l10791,6212,10838,6214,10836,6212xe" filled="false" stroked="true" strokeweight="0pt" strokecolor="#000000">
                <v:path arrowok="t"/>
              </v:shape>
            </v:group>
            <v:group style="position:absolute;left:10791;top:6212;width:48;height:3" coordorigin="10791,6212" coordsize="48,3">
              <v:shape style="position:absolute;left:10791;top:6212;width:48;height:3" coordorigin="10791,6212" coordsize="48,3" path="m10791,6212l10838,6214,10791,6214,10791,6212xe" filled="false" stroked="true" strokeweight="0pt" strokecolor="#000000">
                <v:path arrowok="t"/>
              </v:shape>
            </v:group>
            <v:group style="position:absolute;left:10788;top:6215;width:50;height:2" coordorigin="10788,6215" coordsize="50,2">
              <v:shape style="position:absolute;left:10788;top:6215;width:50;height:2" coordorigin="10788,6215" coordsize="50,0" path="m10788,6215l10838,6215e" filled="false" stroked="true" strokeweight=".112803pt" strokecolor="#000000">
                <v:path arrowok="t"/>
              </v:shape>
            </v:group>
            <v:group style="position:absolute;left:10791;top:6214;width:48;height:3" coordorigin="10791,6214" coordsize="48,3">
              <v:shape style="position:absolute;left:10791;top:6214;width:48;height:3" coordorigin="10791,6214" coordsize="48,3" path="m10838,6214l10791,6214,10838,6216,10838,6214xe" filled="false" stroked="true" strokeweight="0pt" strokecolor="#000000">
                <v:path arrowok="t"/>
              </v:shape>
            </v:group>
            <v:group style="position:absolute;left:10788;top:6214;width:50;height:3" coordorigin="10788,6214" coordsize="50,3">
              <v:shape style="position:absolute;left:10788;top:6214;width:50;height:3" coordorigin="10788,6214" coordsize="50,3" path="m10791,6214l10838,6216,10788,6216,10791,6214xe" filled="false" stroked="true" strokeweight="0pt" strokecolor="#000000">
                <v:path arrowok="t"/>
              </v:shape>
            </v:group>
            <v:group style="position:absolute;left:10788;top:6217;width:52;height:2" coordorigin="10788,6217" coordsize="52,2">
              <v:shape style="position:absolute;left:10788;top:6217;width:52;height:2" coordorigin="10788,6217" coordsize="52,0" path="m10788,6217l10840,6217e" filled="false" stroked="true" strokeweight=".112803pt" strokecolor="#000000">
                <v:path arrowok="t"/>
              </v:shape>
            </v:group>
            <v:group style="position:absolute;left:10788;top:6216;width:52;height:3" coordorigin="10788,6216" coordsize="52,3">
              <v:shape style="position:absolute;left:10788;top:6216;width:52;height:3" coordorigin="10788,6216" coordsize="52,3" path="m10838,6216l10788,6216,10840,6218,10838,6216xe" filled="false" stroked="true" strokeweight="0pt" strokecolor="#000000">
                <v:path arrowok="t"/>
              </v:shape>
            </v:group>
            <v:group style="position:absolute;left:10788;top:6216;width:52;height:3" coordorigin="10788,6216" coordsize="52,3">
              <v:shape style="position:absolute;left:10788;top:6216;width:52;height:3" coordorigin="10788,6216" coordsize="52,3" path="m10788,6216l10840,6218,10788,6218,10788,6216xe" filled="false" stroked="true" strokeweight="0pt" strokecolor="#000000">
                <v:path arrowok="t"/>
              </v:shape>
            </v:group>
            <v:group style="position:absolute;left:10788;top:6220;width:52;height:2" coordorigin="10788,6220" coordsize="52,2">
              <v:shape style="position:absolute;left:10788;top:6220;width:52;height:2" coordorigin="10788,6220" coordsize="52,0" path="m10788,6220l10840,6220e" filled="false" stroked="true" strokeweight=".112803pt" strokecolor="#000000">
                <v:path arrowok="t"/>
              </v:shape>
            </v:group>
            <v:group style="position:absolute;left:10788;top:6218;width:52;height:3" coordorigin="10788,6218" coordsize="52,3">
              <v:shape style="position:absolute;left:10788;top:6218;width:52;height:3" coordorigin="10788,6218" coordsize="52,3" path="m10840,6218l10788,6218,10840,6221,10840,6218xe" filled="false" stroked="true" strokeweight="0pt" strokecolor="#000000">
                <v:path arrowok="t"/>
              </v:shape>
            </v:group>
            <v:group style="position:absolute;left:10788;top:6218;width:52;height:3" coordorigin="10788,6218" coordsize="52,3">
              <v:shape style="position:absolute;left:10788;top:6218;width:52;height:3" coordorigin="10788,6218" coordsize="52,3" path="m10788,6218l10840,6221,10788,6221,10788,6218xe" filled="false" stroked="true" strokeweight="0pt" strokecolor="#000000">
                <v:path arrowok="t"/>
              </v:shape>
            </v:group>
            <v:group style="position:absolute;left:10786;top:6222;width:55;height:2" coordorigin="10786,6222" coordsize="55,2">
              <v:shape style="position:absolute;left:10786;top:6222;width:55;height:2" coordorigin="10786,6222" coordsize="55,0" path="m10786,6222l10840,6222e" filled="false" stroked="true" strokeweight=".112803pt" strokecolor="#000000">
                <v:path arrowok="t"/>
              </v:shape>
            </v:group>
            <v:group style="position:absolute;left:10788;top:6221;width:52;height:3" coordorigin="10788,6221" coordsize="52,3">
              <v:shape style="position:absolute;left:10788;top:6221;width:52;height:3" coordorigin="10788,6221" coordsize="52,3" path="m10840,6221l10788,6221,10840,6223,10840,6221xe" filled="false" stroked="true" strokeweight="0pt" strokecolor="#000000">
                <v:path arrowok="t"/>
              </v:shape>
            </v:group>
            <v:group style="position:absolute;left:10786;top:6221;width:55;height:3" coordorigin="10786,6221" coordsize="55,3">
              <v:shape style="position:absolute;left:10786;top:6221;width:55;height:3" coordorigin="10786,6221" coordsize="55,3" path="m10788,6221l10840,6223,10786,6223,10788,6221xe" filled="false" stroked="true" strokeweight="0pt" strokecolor="#000000">
                <v:path arrowok="t"/>
              </v:shape>
            </v:group>
            <v:group style="position:absolute;left:10786;top:6225;width:55;height:2" coordorigin="10786,6225" coordsize="55,2">
              <v:shape style="position:absolute;left:10786;top:6225;width:55;height:2" coordorigin="10786,6225" coordsize="55,0" path="m10786,6225l10840,6225e" filled="false" stroked="true" strokeweight=".225606pt" strokecolor="#000000">
                <v:path arrowok="t"/>
              </v:shape>
            </v:group>
            <v:group style="position:absolute;left:10786;top:6223;width:55;height:5" coordorigin="10786,6223" coordsize="55,5">
              <v:shape style="position:absolute;left:10786;top:6223;width:55;height:5" coordorigin="10786,6223" coordsize="55,5" path="m10840,6223l10786,6223,10840,6227,10840,6223xe" filled="false" stroked="true" strokeweight="0pt" strokecolor="#000000">
                <v:path arrowok="t"/>
              </v:shape>
            </v:group>
            <v:group style="position:absolute;left:10786;top:6223;width:55;height:5" coordorigin="10786,6223" coordsize="55,5">
              <v:shape style="position:absolute;left:10786;top:6223;width:55;height:5" coordorigin="10786,6223" coordsize="55,5" path="m10786,6223l10840,6227,10786,6227,10786,6223xe" filled="false" stroked="true" strokeweight="0pt" strokecolor="#000000">
                <v:path arrowok="t"/>
              </v:shape>
            </v:group>
            <v:group style="position:absolute;left:10786;top:6229;width:55;height:2" coordorigin="10786,6229" coordsize="55,2">
              <v:shape style="position:absolute;left:10786;top:6229;width:55;height:2" coordorigin="10786,6229" coordsize="55,0" path="m10786,6229l10840,6229e" filled="false" stroked="true" strokeweight=".112803pt" strokecolor="#000000">
                <v:path arrowok="t"/>
              </v:shape>
            </v:group>
            <v:group style="position:absolute;left:10786;top:6227;width:55;height:3" coordorigin="10786,6227" coordsize="55,3">
              <v:shape style="position:absolute;left:10786;top:6227;width:55;height:3" coordorigin="10786,6227" coordsize="55,3" path="m10840,6227l10786,6227,10840,6230,10840,6227xe" filled="false" stroked="true" strokeweight="0pt" strokecolor="#000000">
                <v:path arrowok="t"/>
              </v:shape>
            </v:group>
            <v:group style="position:absolute;left:10786;top:6227;width:55;height:3" coordorigin="10786,6227" coordsize="55,3">
              <v:shape style="position:absolute;left:10786;top:6227;width:55;height:3" coordorigin="10786,6227" coordsize="55,3" path="m10786,6227l10840,6230,10786,6230,10786,6227xe" filled="false" stroked="true" strokeweight="0pt" strokecolor="#000000">
                <v:path arrowok="t"/>
              </v:shape>
            </v:group>
            <v:group style="position:absolute;left:10786;top:6231;width:55;height:2" coordorigin="10786,6231" coordsize="55,2">
              <v:shape style="position:absolute;left:10786;top:6231;width:55;height:2" coordorigin="10786,6231" coordsize="55,0" path="m10786,6231l10840,6231e" filled="false" stroked="true" strokeweight=".112803pt" strokecolor="#000000">
                <v:path arrowok="t"/>
              </v:shape>
            </v:group>
            <v:group style="position:absolute;left:10786;top:6230;width:55;height:3" coordorigin="10786,6230" coordsize="55,3">
              <v:shape style="position:absolute;left:10786;top:6230;width:55;height:3" coordorigin="10786,6230" coordsize="55,3" path="m10840,6230l10786,6230,10840,6232,10840,6230xe" filled="false" stroked="true" strokeweight="0pt" strokecolor="#000000">
                <v:path arrowok="t"/>
              </v:shape>
            </v:group>
            <v:group style="position:absolute;left:10786;top:6230;width:55;height:3" coordorigin="10786,6230" coordsize="55,3">
              <v:shape style="position:absolute;left:10786;top:6230;width:55;height:3" coordorigin="10786,6230" coordsize="55,3" path="m10786,6230l10840,6232,10788,6232,10786,6230xe" filled="false" stroked="true" strokeweight="0pt" strokecolor="#000000">
                <v:path arrowok="t"/>
              </v:shape>
            </v:group>
            <v:group style="position:absolute;left:10788;top:6233;width:52;height:2" coordorigin="10788,6233" coordsize="52,2">
              <v:shape style="position:absolute;left:10788;top:6233;width:52;height:2" coordorigin="10788,6233" coordsize="52,0" path="m10788,6233l10840,6233e" filled="false" stroked="true" strokeweight=".112803pt" strokecolor="#000000">
                <v:path arrowok="t"/>
              </v:shape>
            </v:group>
            <v:group style="position:absolute;left:10788;top:6232;width:52;height:3" coordorigin="10788,6232" coordsize="52,3">
              <v:shape style="position:absolute;left:10788;top:6232;width:52;height:3" coordorigin="10788,6232" coordsize="52,3" path="m10840,6232l10788,6232,10840,6234,10840,6232xe" filled="false" stroked="true" strokeweight="0pt" strokecolor="#000000">
                <v:path arrowok="t"/>
              </v:shape>
            </v:group>
            <v:group style="position:absolute;left:10788;top:6232;width:52;height:3" coordorigin="10788,6232" coordsize="52,3">
              <v:shape style="position:absolute;left:10788;top:6232;width:52;height:3" coordorigin="10788,6232" coordsize="52,3" path="m10788,6232l10840,6234,10788,6234,10788,6232xe" filled="false" stroked="true" strokeweight="0pt" strokecolor="#000000">
                <v:path arrowok="t"/>
              </v:shape>
            </v:group>
            <v:group style="position:absolute;left:10788;top:6235;width:52;height:2" coordorigin="10788,6235" coordsize="52,2">
              <v:shape style="position:absolute;left:10788;top:6235;width:52;height:2" coordorigin="10788,6235" coordsize="52,0" path="m10788,6235l10840,6235e" filled="false" stroked="true" strokeweight=".112803pt" strokecolor="#000000">
                <v:path arrowok="t"/>
              </v:shape>
            </v:group>
            <v:group style="position:absolute;left:10788;top:6234;width:52;height:3" coordorigin="10788,6234" coordsize="52,3">
              <v:shape style="position:absolute;left:10788;top:6234;width:52;height:3" coordorigin="10788,6234" coordsize="52,3" path="m10840,6234l10788,6234,10838,6236,10840,6234xe" filled="false" stroked="true" strokeweight="0pt" strokecolor="#000000">
                <v:path arrowok="t"/>
              </v:shape>
            </v:group>
            <v:group style="position:absolute;left:10788;top:6234;width:50;height:3" coordorigin="10788,6234" coordsize="50,3">
              <v:shape style="position:absolute;left:10788;top:6234;width:50;height:3" coordorigin="10788,6234" coordsize="50,3" path="m10788,6234l10838,6236,10788,6236,10788,6234xe" filled="false" stroked="true" strokeweight="0pt" strokecolor="#000000">
                <v:path arrowok="t"/>
              </v:shape>
            </v:group>
            <v:group style="position:absolute;left:10788;top:6238;width:50;height:2" coordorigin="10788,6238" coordsize="50,2">
              <v:shape style="position:absolute;left:10788;top:6238;width:50;height:2" coordorigin="10788,6238" coordsize="50,0" path="m10788,6238l10838,6238e" filled="false" stroked="true" strokeweight=".112803pt" strokecolor="#000000">
                <v:path arrowok="t"/>
              </v:shape>
            </v:group>
            <v:group style="position:absolute;left:10788;top:6236;width:50;height:3" coordorigin="10788,6236" coordsize="50,3">
              <v:shape style="position:absolute;left:10788;top:6236;width:50;height:3" coordorigin="10788,6236" coordsize="50,3" path="m10838,6236l10788,6236,10838,6239,10838,6236xe" filled="false" stroked="true" strokeweight="0pt" strokecolor="#000000">
                <v:path arrowok="t"/>
              </v:shape>
            </v:group>
            <v:group style="position:absolute;left:10788;top:6236;width:50;height:3" coordorigin="10788,6236" coordsize="50,3">
              <v:shape style="position:absolute;left:10788;top:6236;width:50;height:3" coordorigin="10788,6236" coordsize="50,3" path="m10788,6236l10838,6239,10791,6239,10788,6236xe" filled="false" stroked="true" strokeweight="0pt" strokecolor="#000000">
                <v:path arrowok="t"/>
              </v:shape>
            </v:group>
            <v:group style="position:absolute;left:10791;top:6240;width:48;height:2" coordorigin="10791,6240" coordsize="48,2">
              <v:shape style="position:absolute;left:10791;top:6240;width:48;height:2" coordorigin="10791,6240" coordsize="48,0" path="m10791,6240l10838,6240e" filled="false" stroked="true" strokeweight=".112803pt" strokecolor="#000000">
                <v:path arrowok="t"/>
              </v:shape>
            </v:group>
            <v:group style="position:absolute;left:10791;top:6239;width:48;height:3" coordorigin="10791,6239" coordsize="48,3">
              <v:shape style="position:absolute;left:10791;top:6239;width:48;height:3" coordorigin="10791,6239" coordsize="48,3" path="m10838,6239l10791,6239,10836,6241,10838,6239xe" filled="false" stroked="true" strokeweight="0pt" strokecolor="#000000">
                <v:path arrowok="t"/>
              </v:shape>
            </v:group>
            <v:group style="position:absolute;left:10791;top:6239;width:46;height:3" coordorigin="10791,6239" coordsize="46,3">
              <v:shape style="position:absolute;left:10791;top:6239;width:46;height:3" coordorigin="10791,6239" coordsize="46,3" path="m10791,6239l10836,6241,10791,6241,10791,6239xe" filled="false" stroked="true" strokeweight="0pt" strokecolor="#000000">
                <v:path arrowok="t"/>
              </v:shape>
            </v:group>
            <v:group style="position:absolute;left:10791;top:6242;width:46;height:2" coordorigin="10791,6242" coordsize="46,2">
              <v:shape style="position:absolute;left:10791;top:6242;width:46;height:2" coordorigin="10791,6242" coordsize="46,0" path="m10791,6242l10836,6242e" filled="false" stroked="true" strokeweight=".112803pt" strokecolor="#000000">
                <v:path arrowok="t"/>
              </v:shape>
            </v:group>
            <v:group style="position:absolute;left:10791;top:6241;width:46;height:3" coordorigin="10791,6241" coordsize="46,3">
              <v:shape style="position:absolute;left:10791;top:6241;width:46;height:3" coordorigin="10791,6241" coordsize="46,3" path="m10836,6241l10791,6241,10834,6243,10836,6241xe" filled="false" stroked="true" strokeweight="0pt" strokecolor="#000000">
                <v:path arrowok="t"/>
              </v:shape>
            </v:group>
            <v:group style="position:absolute;left:10791;top:6241;width:43;height:3" coordorigin="10791,6241" coordsize="43,3">
              <v:shape style="position:absolute;left:10791;top:6241;width:43;height:3" coordorigin="10791,6241" coordsize="43,3" path="m10791,6241l10834,6243,10793,6243,10791,6241xe" filled="false" stroked="true" strokeweight="0pt" strokecolor="#000000">
                <v:path arrowok="t"/>
              </v:shape>
            </v:group>
            <v:group style="position:absolute;left:10793;top:6244;width:41;height:2" coordorigin="10793,6244" coordsize="41,2">
              <v:shape style="position:absolute;left:10793;top:6244;width:41;height:2" coordorigin="10793,6244" coordsize="41,0" path="m10793,6244l10834,6244e" filled="false" stroked="true" strokeweight=".112803pt" strokecolor="#000000">
                <v:path arrowok="t"/>
              </v:shape>
            </v:group>
            <v:group style="position:absolute;left:10793;top:6243;width:41;height:3" coordorigin="10793,6243" coordsize="41,3">
              <v:shape style="position:absolute;left:10793;top:6243;width:41;height:3" coordorigin="10793,6243" coordsize="41,3" path="m10834,6243l10793,6243,10834,6246,10834,6243xe" filled="false" stroked="true" strokeweight="0pt" strokecolor="#000000">
                <v:path arrowok="t"/>
              </v:shape>
            </v:group>
            <v:group style="position:absolute;left:10793;top:6243;width:41;height:3" coordorigin="10793,6243" coordsize="41,3">
              <v:shape style="position:absolute;left:10793;top:6243;width:41;height:3" coordorigin="10793,6243" coordsize="41,3" path="m10793,6243l10834,6246,10795,6246,10793,6243xe" filled="false" stroked="true" strokeweight="0pt" strokecolor="#000000">
                <v:path arrowok="t"/>
              </v:shape>
            </v:group>
            <v:group style="position:absolute;left:10795;top:6246;width:39;height:2" coordorigin="10795,6246" coordsize="39,2">
              <v:shape style="position:absolute;left:10795;top:6246;width:39;height:2" coordorigin="10795,6246" coordsize="39,0" path="m10795,6246l10834,6246e" filled="false" stroked="true" strokeweight="0pt" strokecolor="#000000">
                <v:path arrowok="t"/>
              </v:shape>
            </v:group>
            <v:group style="position:absolute;left:10795;top:6246;width:37;height:2" coordorigin="10795,6246" coordsize="37,2">
              <v:shape style="position:absolute;left:10795;top:6246;width:37;height:2" coordorigin="10795,6246" coordsize="37,0" path="m10795,6246l10831,6246e" filled="false" stroked="true" strokeweight="0pt" strokecolor="#000000">
                <v:path arrowok="t"/>
              </v:shape>
            </v:group>
            <v:group style="position:absolute;left:10795;top:6246;width:39;height:2" coordorigin="10795,6246" coordsize="39,2">
              <v:shape style="position:absolute;left:10795;top:6246;width:39;height:2" coordorigin="10795,6246" coordsize="39,0" path="m10795,6246l10834,6246e" filled="false" stroked="true" strokeweight="0pt" strokecolor="#000000">
                <v:path arrowok="t"/>
              </v:shape>
            </v:group>
            <v:group style="position:absolute;left:10795;top:6247;width:37;height:2" coordorigin="10795,6247" coordsize="37,2">
              <v:shape style="position:absolute;left:10795;top:6247;width:37;height:2" coordorigin="10795,6247" coordsize="37,0" path="m10795,6247l10831,6247e" filled="false" stroked="true" strokeweight=".112803pt" strokecolor="#000000">
                <v:path arrowok="t"/>
              </v:shape>
            </v:group>
            <v:group style="position:absolute;left:10795;top:6246;width:37;height:3" coordorigin="10795,6246" coordsize="37,3">
              <v:shape style="position:absolute;left:10795;top:6246;width:37;height:3" coordorigin="10795,6246" coordsize="37,3" path="m10831,6246l10795,6246,10829,6248,10831,6246xe" filled="false" stroked="true" strokeweight="0pt" strokecolor="#000000">
                <v:path arrowok="t"/>
              </v:shape>
            </v:group>
            <v:group style="position:absolute;left:10795;top:6246;width:34;height:3" coordorigin="10795,6246" coordsize="34,3">
              <v:shape style="position:absolute;left:10795;top:6246;width:34;height:3" coordorigin="10795,6246" coordsize="34,3" path="m10795,6246l10829,6248,10797,6248,10795,6246xe" filled="false" stroked="true" strokeweight="0pt" strokecolor="#000000">
                <v:path arrowok="t"/>
              </v:shape>
            </v:group>
            <v:group style="position:absolute;left:10797;top:6249;width:32;height:2" coordorigin="10797,6249" coordsize="32,2">
              <v:shape style="position:absolute;left:10797;top:6249;width:32;height:2" coordorigin="10797,6249" coordsize="32,0" path="m10797,6249l10829,6249e" filled="false" stroked="true" strokeweight=".112803pt" strokecolor="#000000">
                <v:path arrowok="t"/>
              </v:shape>
            </v:group>
            <v:group style="position:absolute;left:10797;top:6248;width:32;height:3" coordorigin="10797,6248" coordsize="32,3">
              <v:shape style="position:absolute;left:10797;top:6248;width:32;height:3" coordorigin="10797,6248" coordsize="32,3" path="m10829,6248l10797,6248,10827,6250,10829,6248xe" filled="false" stroked="true" strokeweight="0pt" strokecolor="#000000">
                <v:path arrowok="t"/>
              </v:shape>
            </v:group>
            <v:group style="position:absolute;left:10797;top:6248;width:30;height:3" coordorigin="10797,6248" coordsize="30,3">
              <v:shape style="position:absolute;left:10797;top:6248;width:30;height:3" coordorigin="10797,6248" coordsize="30,3" path="m10797,6248l10827,6250,10800,6250,10797,6248xe" filled="false" stroked="true" strokeweight="0pt" strokecolor="#000000">
                <v:path arrowok="t"/>
              </v:shape>
            </v:group>
            <v:group style="position:absolute;left:10800;top:6250;width:28;height:2" coordorigin="10800,6250" coordsize="28,2">
              <v:shape style="position:absolute;left:10800;top:6250;width:28;height:2" coordorigin="10800,6250" coordsize="28,0" path="m10800,6250l10827,6250e" filled="false" stroked="true" strokeweight="0pt" strokecolor="#000000">
                <v:path arrowok="t"/>
              </v:shape>
            </v:group>
            <v:group style="position:absolute;left:10800;top:6250;width:28;height:2" coordorigin="10800,6250" coordsize="28,2">
              <v:shape style="position:absolute;left:10800;top:6250;width:28;height:2" coordorigin="10800,6250" coordsize="28,0" path="m10800,6250l10827,6250e" filled="false" stroked="true" strokeweight="0pt" strokecolor="#000000">
                <v:path arrowok="t"/>
              </v:shape>
            </v:group>
            <v:group style="position:absolute;left:10800;top:6250;width:25;height:2" coordorigin="10800,6250" coordsize="25,2">
              <v:shape style="position:absolute;left:10800;top:6250;width:25;height:2" coordorigin="10800,6250" coordsize="25,0" path="m10800,6250l10825,6250e" filled="false" stroked="true" strokeweight="0pt" strokecolor="#000000">
                <v:path arrowok="t"/>
              </v:shape>
            </v:group>
            <v:group style="position:absolute;left:10802;top:6250;width:23;height:3" coordorigin="10802,6250" coordsize="23,3">
              <v:shape style="position:absolute;left:10802;top:6250;width:23;height:3" coordorigin="10802,6250" coordsize="23,3" path="m10802,6250l10822,6252,10825,6250,10802,6250xe" filled="true" fillcolor="#000000" stroked="false">
                <v:path arrowok="t"/>
                <v:fill type="solid"/>
              </v:shape>
              <v:shape style="position:absolute;left:10802;top:6250;width:23;height:3" coordorigin="10802,6250" coordsize="23,3" path="m10802,6250l10804,6252,10822,6252,10802,6250xe" filled="true" fillcolor="#000000" stroked="false">
                <v:path arrowok="t"/>
                <v:fill type="solid"/>
              </v:shape>
            </v:group>
            <v:group style="position:absolute;left:10802;top:6250;width:23;height:3" coordorigin="10802,6250" coordsize="23,3">
              <v:shape style="position:absolute;left:10802;top:6250;width:23;height:3" coordorigin="10802,6250" coordsize="23,3" path="m10825,6250l10802,6250,10822,6252,10825,6250xe" filled="false" stroked="true" strokeweight="0pt" strokecolor="#000000">
                <v:path arrowok="t"/>
              </v:shape>
            </v:group>
            <v:group style="position:absolute;left:10802;top:6250;width:21;height:3" coordorigin="10802,6250" coordsize="21,3">
              <v:shape style="position:absolute;left:10802;top:6250;width:21;height:3" coordorigin="10802,6250" coordsize="21,3" path="m10802,6250l10822,6252,10804,6252,10802,6250xe" filled="false" stroked="true" strokeweight="0pt" strokecolor="#000000">
                <v:path arrowok="t"/>
              </v:shape>
            </v:group>
            <v:group style="position:absolute;left:10804;top:6252;width:19;height:2" coordorigin="10804,6252" coordsize="19,2">
              <v:shape style="position:absolute;left:10804;top:6252;width:19;height:2" coordorigin="10804,6252" coordsize="19,0" path="m10804,6252l10822,6252e" filled="false" stroked="true" strokeweight="0pt" strokecolor="#000000">
                <v:path arrowok="t"/>
              </v:shape>
            </v:group>
            <v:group style="position:absolute;left:10804;top:6252;width:19;height:2" coordorigin="10804,6252" coordsize="19,2">
              <v:shape style="position:absolute;left:10804;top:6252;width:19;height:2" coordorigin="10804,6252" coordsize="19,0" path="m10804,6252l10822,6252e" filled="false" stroked="true" strokeweight="0pt" strokecolor="#000000">
                <v:path arrowok="t"/>
              </v:shape>
            </v:group>
            <v:group style="position:absolute;left:10804;top:6252;width:16;height:2" coordorigin="10804,6252" coordsize="16,2">
              <v:shape style="position:absolute;left:10804;top:6252;width:16;height:2" coordorigin="10804,6252" coordsize="16,0" path="m10804,6252l10820,6252e" filled="false" stroked="true" strokeweight="0pt" strokecolor="#000000">
                <v:path arrowok="t"/>
              </v:shape>
            </v:group>
            <v:group style="position:absolute;left:10809;top:6252;width:10;height:2" coordorigin="10809,6252" coordsize="10,2">
              <v:shape style="position:absolute;left:10809;top:6252;width:10;height:2" coordorigin="10809,6252" coordsize="10,0" path="m10809,6252l10818,6252e" filled="false" stroked="true" strokeweight="0pt" strokecolor="#000000">
                <v:path arrowok="t"/>
              </v:shape>
            </v:group>
            <v:group style="position:absolute;left:10809;top:6252;width:10;height:2" coordorigin="10809,6252" coordsize="10,2">
              <v:shape style="position:absolute;left:10809;top:6252;width:10;height:2" coordorigin="10809,6252" coordsize="10,0" path="m10809,6252l10818,6252e" filled="false" stroked="true" strokeweight="0pt" strokecolor="#000000">
                <v:path arrowok="t"/>
              </v:shape>
            </v:group>
            <v:group style="position:absolute;left:10811;top:6252;width:7;height:2" coordorigin="10811,6252" coordsize="7,2">
              <v:shape style="position:absolute;left:10811;top:6252;width:7;height:2" coordorigin="10811,6252" coordsize="7,0" path="m10811,6252l10818,6252e" filled="false" stroked="true" strokeweight="0pt" strokecolor="#000000">
                <v:path arrowok="t"/>
              </v:shape>
            </v:group>
            <v:group style="position:absolute;left:10809;top:6252;width:12;height:2" coordorigin="10809,6252" coordsize="12,2">
              <v:shape style="position:absolute;left:10809;top:6252;width:12;height:2" coordorigin="10809,6252" coordsize="12,0" path="m10809,6252l10820,6252e" filled="false" stroked="true" strokeweight="0pt" strokecolor="#000000">
                <v:path arrowok="t"/>
              </v:shape>
            </v:group>
            <v:group style="position:absolute;left:10809;top:6252;width:12;height:2" coordorigin="10809,6252" coordsize="12,2">
              <v:shape style="position:absolute;left:10809;top:6252;width:12;height:2" coordorigin="10809,6252" coordsize="12,0" path="m10809,6252l10820,6252e" filled="false" stroked="true" strokeweight="0pt" strokecolor="#000000">
                <v:path arrowok="t"/>
              </v:shape>
            </v:group>
            <v:group style="position:absolute;left:10964;top:14512;width:7;height:2" coordorigin="10964,14512" coordsize="7,2">
              <v:shape style="position:absolute;left:10964;top:14512;width:7;height:2" coordorigin="10964,14512" coordsize="7,0" path="m10964,14512l10971,14512e" filled="false" stroked="true" strokeweight="0pt" strokecolor="#000000">
                <v:path arrowok="t"/>
              </v:shape>
            </v:group>
            <v:group style="position:absolute;left:10964;top:14512;width:7;height:2" coordorigin="10964,14512" coordsize="7,2">
              <v:shape style="position:absolute;left:10964;top:14512;width:7;height:2" coordorigin="10964,14512" coordsize="7,0" path="m10964,14512l10971,14512e" filled="false" stroked="true" strokeweight="0pt" strokecolor="#000000">
                <v:path arrowok="t"/>
              </v:shape>
            </v:group>
            <v:group style="position:absolute;left:10962;top:14512;width:14;height:2" coordorigin="10962,14512" coordsize="14,2">
              <v:shape style="position:absolute;left:10962;top:14512;width:14;height:2" coordorigin="10962,14512" coordsize="14,0" path="m10962,14512l10976,14512e" filled="false" stroked="true" strokeweight="0pt" strokecolor="#000000">
                <v:path arrowok="t"/>
              </v:shape>
            </v:group>
            <v:group style="position:absolute;left:10964;top:14512;width:12;height:2" coordorigin="10964,14512" coordsize="12,2">
              <v:shape style="position:absolute;left:10964;top:14512;width:12;height:2" coordorigin="10964,14512" coordsize="12,0" path="m10964,14512l10976,14512e" filled="false" stroked="true" strokeweight="0pt" strokecolor="#000000">
                <v:path arrowok="t"/>
              </v:shape>
            </v:group>
            <v:group style="position:absolute;left:10962;top:14512;width:14;height:2" coordorigin="10962,14512" coordsize="14,2">
              <v:shape style="position:absolute;left:10962;top:14512;width:14;height:2" coordorigin="10962,14512" coordsize="14,0" path="m10962,14512l10976,14512e" filled="false" stroked="true" strokeweight="0pt" strokecolor="#000000">
                <v:path arrowok="t"/>
              </v:shape>
            </v:group>
            <v:group style="position:absolute;left:10960;top:14512;width:19;height:2" coordorigin="10960,14512" coordsize="19,2">
              <v:shape style="position:absolute;left:10960;top:14512;width:19;height:2" coordorigin="10960,14512" coordsize="19,0" path="m10960,14512l10978,14512e" filled="false" stroked="true" strokeweight="0pt" strokecolor="#000000">
                <v:path arrowok="t"/>
              </v:shape>
            </v:group>
            <v:group style="position:absolute;left:10962;top:14512;width:16;height:2" coordorigin="10962,14512" coordsize="16,2">
              <v:shape style="position:absolute;left:10962;top:14512;width:16;height:2" coordorigin="10962,14512" coordsize="16,0" path="m10962,14512l10978,14512e" filled="false" stroked="true" strokeweight="0pt" strokecolor="#000000">
                <v:path arrowok="t"/>
              </v:shape>
            </v:group>
            <v:group style="position:absolute;left:10960;top:14512;width:19;height:2" coordorigin="10960,14512" coordsize="19,2">
              <v:shape style="position:absolute;left:10960;top:14512;width:19;height:2" coordorigin="10960,14512" coordsize="19,0" path="m10960,14512l10978,14512e" filled="false" stroked="true" strokeweight="0pt" strokecolor="#000000">
                <v:path arrowok="t"/>
              </v:shape>
            </v:group>
            <v:group style="position:absolute;left:10958;top:14512;width:23;height:3" coordorigin="10958,14512" coordsize="23,3">
              <v:shape style="position:absolute;left:10958;top:14512;width:23;height:3" coordorigin="10958,14512" coordsize="23,3" path="m10958,14514l10980,14514,10960,14512,10958,14514xe" filled="true" fillcolor="#000000" stroked="false">
                <v:path arrowok="t"/>
                <v:fill type="solid"/>
              </v:shape>
              <v:shape style="position:absolute;left:10958;top:14512;width:23;height:3" coordorigin="10958,14512" coordsize="23,3" path="m10960,14512l10980,14514,10978,14512,10960,14512xe" filled="true" fillcolor="#000000" stroked="false">
                <v:path arrowok="t"/>
                <v:fill type="solid"/>
              </v:shape>
            </v:group>
            <v:group style="position:absolute;left:10960;top:14512;width:21;height:3" coordorigin="10960,14512" coordsize="21,3">
              <v:shape style="position:absolute;left:10960;top:14512;width:21;height:3" coordorigin="10960,14512" coordsize="21,3" path="m10978,14512l10960,14512,10980,14514,10978,14512xe" filled="false" stroked="true" strokeweight="0pt" strokecolor="#000000">
                <v:path arrowok="t"/>
              </v:shape>
            </v:group>
            <v:group style="position:absolute;left:10958;top:14512;width:23;height:3" coordorigin="10958,14512" coordsize="23,3">
              <v:shape style="position:absolute;left:10958;top:14512;width:23;height:3" coordorigin="10958,14512" coordsize="23,3" path="m10960,14512l10980,14514,10958,14514,10960,14512xe" filled="false" stroked="true" strokeweight="0pt" strokecolor="#000000">
                <v:path arrowok="t"/>
              </v:shape>
            </v:group>
            <v:group style="position:absolute;left:10955;top:14514;width:28;height:2" coordorigin="10955,14514" coordsize="28,2">
              <v:shape style="position:absolute;left:10955;top:14514;width:28;height:2" coordorigin="10955,14514" coordsize="28,0" path="m10955,14514l10982,14514e" filled="false" stroked="true" strokeweight="0pt" strokecolor="#000000">
                <v:path arrowok="t"/>
              </v:shape>
            </v:group>
            <v:group style="position:absolute;left:10958;top:14514;width:25;height:2" coordorigin="10958,14514" coordsize="25,2">
              <v:shape style="position:absolute;left:10958;top:14514;width:25;height:2" coordorigin="10958,14514" coordsize="25,0" path="m10958,14514l10982,14514e" filled="false" stroked="true" strokeweight="0pt" strokecolor="#000000">
                <v:path arrowok="t"/>
              </v:shape>
            </v:group>
            <v:group style="position:absolute;left:10955;top:14514;width:28;height:2" coordorigin="10955,14514" coordsize="28,2">
              <v:shape style="position:absolute;left:10955;top:14514;width:28;height:2" coordorigin="10955,14514" coordsize="28,0" path="m10955,14514l10982,14514e" filled="false" stroked="true" strokeweight="0pt" strokecolor="#000000">
                <v:path arrowok="t"/>
              </v:shape>
            </v:group>
            <v:group style="position:absolute;left:10953;top:14515;width:32;height:2" coordorigin="10953,14515" coordsize="32,2">
              <v:shape style="position:absolute;left:10953;top:14515;width:32;height:2" coordorigin="10953,14515" coordsize="32,0" path="m10953,14515l10985,14515e" filled="false" stroked="true" strokeweight=".112803pt" strokecolor="#000000">
                <v:path arrowok="t"/>
              </v:shape>
            </v:group>
            <v:group style="position:absolute;left:10955;top:14514;width:30;height:3" coordorigin="10955,14514" coordsize="30,3">
              <v:shape style="position:absolute;left:10955;top:14514;width:30;height:3" coordorigin="10955,14514" coordsize="30,3" path="m10982,14514l10955,14514,10985,14516,10982,14514xe" filled="false" stroked="true" strokeweight="0pt" strokecolor="#000000">
                <v:path arrowok="t"/>
              </v:shape>
            </v:group>
            <v:group style="position:absolute;left:10953;top:14514;width:32;height:3" coordorigin="10953,14514" coordsize="32,3">
              <v:shape style="position:absolute;left:10953;top:14514;width:32;height:3" coordorigin="10953,14514" coordsize="32,3" path="m10955,14514l10985,14516,10953,14516,10955,14514xe" filled="false" stroked="true" strokeweight="0pt" strokecolor="#000000">
                <v:path arrowok="t"/>
              </v:shape>
            </v:group>
            <v:group style="position:absolute;left:10951;top:14517;width:37;height:2" coordorigin="10951,14517" coordsize="37,2">
              <v:shape style="position:absolute;left:10951;top:14517;width:37;height:2" coordorigin="10951,14517" coordsize="37,0" path="m10951,14517l10987,14517e" filled="false" stroked="true" strokeweight=".112803pt" strokecolor="#000000">
                <v:path arrowok="t"/>
              </v:shape>
            </v:group>
            <v:group style="position:absolute;left:10953;top:14516;width:34;height:3" coordorigin="10953,14516" coordsize="34,3">
              <v:shape style="position:absolute;left:10953;top:14516;width:34;height:3" coordorigin="10953,14516" coordsize="34,3" path="m10985,14516l10953,14516,10987,14518,10985,14516xe" filled="false" stroked="true" strokeweight="0pt" strokecolor="#000000">
                <v:path arrowok="t"/>
              </v:shape>
            </v:group>
            <v:group style="position:absolute;left:10951;top:14516;width:37;height:3" coordorigin="10951,14516" coordsize="37,3">
              <v:shape style="position:absolute;left:10951;top:14516;width:37;height:3" coordorigin="10951,14516" coordsize="37,3" path="m10953,14516l10987,14518,10951,14518,10953,14516xe" filled="false" stroked="true" strokeweight="0pt" strokecolor="#000000">
                <v:path arrowok="t"/>
              </v:shape>
            </v:group>
            <v:group style="position:absolute;left:10951;top:14518;width:39;height:2" coordorigin="10951,14518" coordsize="39,2">
              <v:shape style="position:absolute;left:10951;top:14518;width:39;height:2" coordorigin="10951,14518" coordsize="39,0" path="m10951,14518l10989,14518e" filled="false" stroked="true" strokeweight="0pt" strokecolor="#000000">
                <v:path arrowok="t"/>
              </v:shape>
            </v:group>
            <v:group style="position:absolute;left:10951;top:14518;width:39;height:2" coordorigin="10951,14518" coordsize="39,2">
              <v:shape style="position:absolute;left:10951;top:14518;width:39;height:2" coordorigin="10951,14518" coordsize="39,0" path="m10951,14518l10989,14518e" filled="false" stroked="true" strokeweight="0pt" strokecolor="#000000">
                <v:path arrowok="t"/>
              </v:shape>
            </v:group>
            <v:group style="position:absolute;left:10951;top:14518;width:39;height:2" coordorigin="10951,14518" coordsize="39,2">
              <v:shape style="position:absolute;left:10951;top:14518;width:39;height:2" coordorigin="10951,14518" coordsize="39,0" path="m10951,14518l10989,14518e" filled="false" stroked="true" strokeweight="0pt" strokecolor="#000000">
                <v:path arrowok="t"/>
              </v:shape>
            </v:group>
            <v:group style="position:absolute;left:10949;top:14520;width:41;height:2" coordorigin="10949,14520" coordsize="41,2">
              <v:shape style="position:absolute;left:10949;top:14520;width:41;height:2" coordorigin="10949,14520" coordsize="41,0" path="m10949,14520l10989,14520e" filled="false" stroked="true" strokeweight=".112803pt" strokecolor="#000000">
                <v:path arrowok="t"/>
              </v:shape>
            </v:group>
            <v:group style="position:absolute;left:10951;top:14518;width:39;height:3" coordorigin="10951,14518" coordsize="39,3">
              <v:shape style="position:absolute;left:10951;top:14518;width:39;height:3" coordorigin="10951,14518" coordsize="39,3" path="m10989,14518l10951,14518,10989,14521,10989,14518xe" filled="false" stroked="true" strokeweight="0pt" strokecolor="#000000">
                <v:path arrowok="t"/>
              </v:shape>
            </v:group>
            <v:group style="position:absolute;left:10949;top:14518;width:41;height:3" coordorigin="10949,14518" coordsize="41,3">
              <v:shape style="position:absolute;left:10949;top:14518;width:41;height:3" coordorigin="10949,14518" coordsize="41,3" path="m10951,14518l10989,14521,10949,14521,10951,14518xe" filled="false" stroked="true" strokeweight="0pt" strokecolor="#000000">
                <v:path arrowok="t"/>
              </v:shape>
            </v:group>
            <v:group style="position:absolute;left:10946;top:14522;width:46;height:2" coordorigin="10946,14522" coordsize="46,2">
              <v:shape style="position:absolute;left:10946;top:14522;width:46;height:2" coordorigin="10946,14522" coordsize="46,0" path="m10946,14522l10992,14522e" filled="false" stroked="true" strokeweight=".112803pt" strokecolor="#000000">
                <v:path arrowok="t"/>
              </v:shape>
            </v:group>
            <v:group style="position:absolute;left:10949;top:14521;width:43;height:3" coordorigin="10949,14521" coordsize="43,3">
              <v:shape style="position:absolute;left:10949;top:14521;width:43;height:3" coordorigin="10949,14521" coordsize="43,3" path="m10989,14521l10949,14521,10992,14523,10989,14521xe" filled="false" stroked="true" strokeweight="0pt" strokecolor="#000000">
                <v:path arrowok="t"/>
              </v:shape>
            </v:group>
            <v:group style="position:absolute;left:10946;top:14521;width:46;height:3" coordorigin="10946,14521" coordsize="46,3">
              <v:shape style="position:absolute;left:10946;top:14521;width:46;height:3" coordorigin="10946,14521" coordsize="46,3" path="m10949,14521l10992,14523,10946,14523,10949,14521xe" filled="false" stroked="true" strokeweight="0pt" strokecolor="#000000">
                <v:path arrowok="t"/>
              </v:shape>
            </v:group>
            <v:group style="position:absolute;left:10944;top:14524;width:48;height:2" coordorigin="10944,14524" coordsize="48,2">
              <v:shape style="position:absolute;left:10944;top:14524;width:48;height:2" coordorigin="10944,14524" coordsize="48,0" path="m10944,14524l10992,14524e" filled="false" stroked="true" strokeweight=".112803pt" strokecolor="#000000">
                <v:path arrowok="t"/>
              </v:shape>
            </v:group>
            <v:group style="position:absolute;left:10946;top:14523;width:46;height:3" coordorigin="10946,14523" coordsize="46,3">
              <v:shape style="position:absolute;left:10946;top:14523;width:46;height:3" coordorigin="10946,14523" coordsize="46,3" path="m10992,14523l10946,14523,10992,14525,10992,14523xe" filled="false" stroked="true" strokeweight="0pt" strokecolor="#000000">
                <v:path arrowok="t"/>
              </v:shape>
            </v:group>
            <v:group style="position:absolute;left:10944;top:14523;width:48;height:3" coordorigin="10944,14523" coordsize="48,3">
              <v:shape style="position:absolute;left:10944;top:14523;width:48;height:3" coordorigin="10944,14523" coordsize="48,3" path="m10946,14523l10992,14525,10944,14525,10946,14523xe" filled="false" stroked="true" strokeweight="0pt" strokecolor="#000000">
                <v:path arrowok="t"/>
              </v:shape>
            </v:group>
            <v:group style="position:absolute;left:10944;top:14526;width:50;height:2" coordorigin="10944,14526" coordsize="50,2">
              <v:shape style="position:absolute;left:10944;top:14526;width:50;height:2" coordorigin="10944,14526" coordsize="50,0" path="m10944,14526l10994,14526e" filled="false" stroked="true" strokeweight=".112803pt" strokecolor="#000000">
                <v:path arrowok="t"/>
              </v:shape>
            </v:group>
            <v:group style="position:absolute;left:10944;top:14525;width:50;height:3" coordorigin="10944,14525" coordsize="50,3">
              <v:shape style="position:absolute;left:10944;top:14525;width:50;height:3" coordorigin="10944,14525" coordsize="50,3" path="m10992,14525l10944,14525,10994,14528,10992,14525xe" filled="false" stroked="true" strokeweight="0pt" strokecolor="#000000">
                <v:path arrowok="t"/>
              </v:shape>
            </v:group>
            <v:group style="position:absolute;left:10944;top:14525;width:50;height:3" coordorigin="10944,14525" coordsize="50,3">
              <v:shape style="position:absolute;left:10944;top:14525;width:50;height:3" coordorigin="10944,14525" coordsize="50,3" path="m10944,14525l10994,14528,10944,14528,10944,14525xe" filled="false" stroked="true" strokeweight="0pt" strokecolor="#000000">
                <v:path arrowok="t"/>
              </v:shape>
            </v:group>
            <v:group style="position:absolute;left:10944;top:14529;width:50;height:2" coordorigin="10944,14529" coordsize="50,2">
              <v:shape style="position:absolute;left:10944;top:14529;width:50;height:2" coordorigin="10944,14529" coordsize="50,0" path="m10944,14529l10994,14529e" filled="false" stroked="true" strokeweight=".112803pt" strokecolor="#000000">
                <v:path arrowok="t"/>
              </v:shape>
            </v:group>
            <v:group style="position:absolute;left:10944;top:14528;width:50;height:3" coordorigin="10944,14528" coordsize="50,3">
              <v:shape style="position:absolute;left:10944;top:14528;width:50;height:3" coordorigin="10944,14528" coordsize="50,3" path="m10994,14528l10944,14528,10994,14530,10994,14528xe" filled="false" stroked="true" strokeweight="0pt" strokecolor="#000000">
                <v:path arrowok="t"/>
              </v:shape>
            </v:group>
            <v:group style="position:absolute;left:10944;top:14528;width:50;height:3" coordorigin="10944,14528" coordsize="50,3">
              <v:shape style="position:absolute;left:10944;top:14528;width:50;height:3" coordorigin="10944,14528" coordsize="50,3" path="m10944,14528l10994,14530,10944,14530,10944,14528xe" filled="false" stroked="true" strokeweight="0pt" strokecolor="#000000">
                <v:path arrowok="t"/>
              </v:shape>
            </v:group>
            <v:group style="position:absolute;left:10942;top:14531;width:55;height:2" coordorigin="10942,14531" coordsize="55,2">
              <v:shape style="position:absolute;left:10942;top:14531;width:55;height:2" coordorigin="10942,14531" coordsize="55,0" path="m10942,14531l10996,14531e" filled="false" stroked="true" strokeweight=".112803pt" strokecolor="#000000">
                <v:path arrowok="t"/>
              </v:shape>
            </v:group>
            <v:group style="position:absolute;left:10944;top:14530;width:52;height:3" coordorigin="10944,14530" coordsize="52,3">
              <v:shape style="position:absolute;left:10944;top:14530;width:52;height:3" coordorigin="10944,14530" coordsize="52,3" path="m10994,14530l10944,14530,10996,14532,10994,14530xe" filled="false" stroked="true" strokeweight="0pt" strokecolor="#000000">
                <v:path arrowok="t"/>
              </v:shape>
            </v:group>
            <v:group style="position:absolute;left:10942;top:14530;width:55;height:3" coordorigin="10942,14530" coordsize="55,3">
              <v:shape style="position:absolute;left:10942;top:14530;width:55;height:3" coordorigin="10942,14530" coordsize="55,3" path="m10944,14530l10996,14532,10942,14532,10944,14530xe" filled="false" stroked="true" strokeweight="0pt" strokecolor="#000000">
                <v:path arrowok="t"/>
              </v:shape>
            </v:group>
            <v:group style="position:absolute;left:10942;top:14534;width:55;height:2" coordorigin="10942,14534" coordsize="55,2">
              <v:shape style="position:absolute;left:10942;top:14534;width:55;height:2" coordorigin="10942,14534" coordsize="55,0" path="m10942,14534l10996,14534e" filled="false" stroked="true" strokeweight=".225606pt" strokecolor="#000000">
                <v:path arrowok="t"/>
              </v:shape>
            </v:group>
            <v:group style="position:absolute;left:10942;top:14532;width:55;height:5" coordorigin="10942,14532" coordsize="55,5">
              <v:shape style="position:absolute;left:10942;top:14532;width:55;height:5" coordorigin="10942,14532" coordsize="55,5" path="m10996,14532l10942,14532,10996,14537,10996,14532xe" filled="false" stroked="true" strokeweight="0pt" strokecolor="#000000">
                <v:path arrowok="t"/>
              </v:shape>
            </v:group>
            <v:group style="position:absolute;left:10942;top:14532;width:55;height:5" coordorigin="10942,14532" coordsize="55,5">
              <v:shape style="position:absolute;left:10942;top:14532;width:55;height:5" coordorigin="10942,14532" coordsize="55,5" path="m10942,14532l10996,14537,10942,14537,10942,14532xe" filled="false" stroked="true" strokeweight="0pt" strokecolor="#000000">
                <v:path arrowok="t"/>
              </v:shape>
            </v:group>
            <v:group style="position:absolute;left:10942;top:14538;width:55;height:2" coordorigin="10942,14538" coordsize="55,2">
              <v:shape style="position:absolute;left:10942;top:14538;width:55;height:2" coordorigin="10942,14538" coordsize="55,0" path="m10942,14538l10996,14538e" filled="false" stroked="true" strokeweight=".112803pt" strokecolor="#000000">
                <v:path arrowok="t"/>
              </v:shape>
            </v:group>
            <v:group style="position:absolute;left:10942;top:14537;width:55;height:3" coordorigin="10942,14537" coordsize="55,3">
              <v:shape style="position:absolute;left:10942;top:14537;width:55;height:3" coordorigin="10942,14537" coordsize="55,3" path="m10996,14537l10942,14537,10996,14539,10996,14537xe" filled="false" stroked="true" strokeweight="0pt" strokecolor="#000000">
                <v:path arrowok="t"/>
              </v:shape>
            </v:group>
            <v:group style="position:absolute;left:10942;top:14537;width:55;height:3" coordorigin="10942,14537" coordsize="55,3">
              <v:shape style="position:absolute;left:10942;top:14537;width:55;height:3" coordorigin="10942,14537" coordsize="55,3" path="m10942,14537l10996,14539,10942,14539,10942,14537xe" filled="false" stroked="true" strokeweight="0pt" strokecolor="#000000">
                <v:path arrowok="t"/>
              </v:shape>
            </v:group>
            <v:group style="position:absolute;left:10942;top:14540;width:55;height:2" coordorigin="10942,14540" coordsize="55,2">
              <v:shape style="position:absolute;left:10942;top:14540;width:55;height:2" coordorigin="10942,14540" coordsize="55,0" path="m10942,14540l10996,14540e" filled="false" stroked="true" strokeweight=".112803pt" strokecolor="#000000">
                <v:path arrowok="t"/>
              </v:shape>
            </v:group>
            <v:group style="position:absolute;left:10942;top:14539;width:55;height:3" coordorigin="10942,14539" coordsize="55,3">
              <v:shape style="position:absolute;left:10942;top:14539;width:55;height:3" coordorigin="10942,14539" coordsize="55,3" path="m10996,14539l10942,14539,10996,14541,10996,14539xe" filled="false" stroked="true" strokeweight="0pt" strokecolor="#000000">
                <v:path arrowok="t"/>
              </v:shape>
            </v:group>
            <v:group style="position:absolute;left:10942;top:14539;width:55;height:3" coordorigin="10942,14539" coordsize="55,3">
              <v:shape style="position:absolute;left:10942;top:14539;width:55;height:3" coordorigin="10942,14539" coordsize="55,3" path="m10942,14539l10996,14541,10942,14541,10942,14539xe" filled="false" stroked="true" strokeweight="0pt" strokecolor="#000000">
                <v:path arrowok="t"/>
              </v:shape>
            </v:group>
            <v:group style="position:absolute;left:10942;top:14542;width:55;height:2" coordorigin="10942,14542" coordsize="55,2">
              <v:shape style="position:absolute;left:10942;top:14542;width:55;height:2" coordorigin="10942,14542" coordsize="55,0" path="m10942,14542l10996,14542e" filled="false" stroked="true" strokeweight=".112803pt" strokecolor="#000000">
                <v:path arrowok="t"/>
              </v:shape>
            </v:group>
            <v:group style="position:absolute;left:10942;top:14541;width:55;height:3" coordorigin="10942,14541" coordsize="55,3">
              <v:shape style="position:absolute;left:10942;top:14541;width:55;height:3" coordorigin="10942,14541" coordsize="55,3" path="m10996,14541l10942,14541,10996,14543,10996,14541xe" filled="false" stroked="true" strokeweight="0pt" strokecolor="#000000">
                <v:path arrowok="t"/>
              </v:shape>
            </v:group>
            <v:group style="position:absolute;left:10942;top:14541;width:55;height:3" coordorigin="10942,14541" coordsize="55,3">
              <v:shape style="position:absolute;left:10942;top:14541;width:55;height:3" coordorigin="10942,14541" coordsize="55,3" path="m10942,14541l10996,14543,10942,14543,10942,14541xe" filled="false" stroked="true" strokeweight="0pt" strokecolor="#000000">
                <v:path arrowok="t"/>
              </v:shape>
            </v:group>
            <v:group style="position:absolute;left:10942;top:14544;width:55;height:2" coordorigin="10942,14544" coordsize="55,2">
              <v:shape style="position:absolute;left:10942;top:14544;width:55;height:2" coordorigin="10942,14544" coordsize="55,0" path="m10942,14544l10996,14544e" filled="false" stroked="true" strokeweight=".112803pt" strokecolor="#000000">
                <v:path arrowok="t"/>
              </v:shape>
            </v:group>
            <v:group style="position:absolute;left:10942;top:14543;width:55;height:3" coordorigin="10942,14543" coordsize="55,3">
              <v:shape style="position:absolute;left:10942;top:14543;width:55;height:3" coordorigin="10942,14543" coordsize="55,3" path="m10996,14543l10942,14543,10994,14546,10996,14543xe" filled="false" stroked="true" strokeweight="0pt" strokecolor="#000000">
                <v:path arrowok="t"/>
              </v:shape>
            </v:group>
            <v:group style="position:absolute;left:10942;top:14543;width:52;height:3" coordorigin="10942,14543" coordsize="52,3">
              <v:shape style="position:absolute;left:10942;top:14543;width:52;height:3" coordorigin="10942,14543" coordsize="52,3" path="m10942,14543l10994,14546,10944,14546,10942,14543xe" filled="false" stroked="true" strokeweight="0pt" strokecolor="#000000">
                <v:path arrowok="t"/>
              </v:shape>
            </v:group>
            <v:group style="position:absolute;left:10944;top:14547;width:50;height:2" coordorigin="10944,14547" coordsize="50,2">
              <v:shape style="position:absolute;left:10944;top:14547;width:50;height:2" coordorigin="10944,14547" coordsize="50,0" path="m10944,14547l10994,14547e" filled="false" stroked="true" strokeweight=".112803pt" strokecolor="#000000">
                <v:path arrowok="t"/>
              </v:shape>
            </v:group>
            <v:group style="position:absolute;left:10944;top:14546;width:50;height:3" coordorigin="10944,14546" coordsize="50,3">
              <v:shape style="position:absolute;left:10944;top:14546;width:50;height:3" coordorigin="10944,14546" coordsize="50,3" path="m10994,14546l10944,14546,10994,14548,10994,14546xe" filled="false" stroked="true" strokeweight="0pt" strokecolor="#000000">
                <v:path arrowok="t"/>
              </v:shape>
            </v:group>
            <v:group style="position:absolute;left:10944;top:14546;width:50;height:3" coordorigin="10944,14546" coordsize="50,3">
              <v:shape style="position:absolute;left:10944;top:14546;width:50;height:3" coordorigin="10944,14546" coordsize="50,3" path="m10944,14546l10994,14548,10944,14548,10944,14546xe" filled="false" stroked="true" strokeweight="0pt" strokecolor="#000000">
                <v:path arrowok="t"/>
              </v:shape>
            </v:group>
            <v:group style="position:absolute;left:10944;top:14549;width:50;height:2" coordorigin="10944,14549" coordsize="50,2">
              <v:shape style="position:absolute;left:10944;top:14549;width:50;height:2" coordorigin="10944,14549" coordsize="50,0" path="m10944,14549l10994,14549e" filled="false" stroked="true" strokeweight=".112803pt" strokecolor="#000000">
                <v:path arrowok="t"/>
              </v:shape>
            </v:group>
            <v:group style="position:absolute;left:10944;top:14548;width:50;height:3" coordorigin="10944,14548" coordsize="50,3">
              <v:shape style="position:absolute;left:10944;top:14548;width:50;height:3" coordorigin="10944,14548" coordsize="50,3" path="m10994,14548l10944,14548,10992,14550,10994,14548xe" filled="false" stroked="true" strokeweight="0pt" strokecolor="#000000">
                <v:path arrowok="t"/>
              </v:shape>
            </v:group>
            <v:group style="position:absolute;left:10944;top:14548;width:48;height:3" coordorigin="10944,14548" coordsize="48,3">
              <v:shape style="position:absolute;left:10944;top:14548;width:48;height:3" coordorigin="10944,14548" coordsize="48,3" path="m10944,14548l10992,14550,10944,14550,10944,14548xe" filled="false" stroked="true" strokeweight="0pt" strokecolor="#000000">
                <v:path arrowok="t"/>
              </v:shape>
            </v:group>
            <v:group style="position:absolute;left:10944;top:14551;width:48;height:2" coordorigin="10944,14551" coordsize="48,2">
              <v:shape style="position:absolute;left:10944;top:14551;width:48;height:2" coordorigin="10944,14551" coordsize="48,0" path="m10944,14551l10992,14551e" filled="false" stroked="true" strokeweight=".112803pt" strokecolor="#000000">
                <v:path arrowok="t"/>
              </v:shape>
            </v:group>
            <v:group style="position:absolute;left:10944;top:14550;width:48;height:3" coordorigin="10944,14550" coordsize="48,3">
              <v:shape style="position:absolute;left:10944;top:14550;width:48;height:3" coordorigin="10944,14550" coordsize="48,3" path="m10992,14550l10944,14550,10992,14552,10992,14550xe" filled="false" stroked="true" strokeweight="0pt" strokecolor="#000000">
                <v:path arrowok="t"/>
              </v:shape>
            </v:group>
            <v:group style="position:absolute;left:10944;top:14550;width:48;height:3" coordorigin="10944,14550" coordsize="48,3">
              <v:shape style="position:absolute;left:10944;top:14550;width:48;height:3" coordorigin="10944,14550" coordsize="48,3" path="m10944,14550l10992,14552,10946,14552,10944,14550xe" filled="false" stroked="true" strokeweight="0pt" strokecolor="#000000">
                <v:path arrowok="t"/>
              </v:shape>
            </v:group>
            <v:group style="position:absolute;left:10946;top:14553;width:46;height:2" coordorigin="10946,14553" coordsize="46,2">
              <v:shape style="position:absolute;left:10946;top:14553;width:46;height:2" coordorigin="10946,14553" coordsize="46,0" path="m10946,14553l10992,14553e" filled="false" stroked="true" strokeweight=".112803pt" strokecolor="#000000">
                <v:path arrowok="t"/>
              </v:shape>
            </v:group>
            <v:group style="position:absolute;left:10946;top:14552;width:46;height:3" coordorigin="10946,14552" coordsize="46,3">
              <v:shape style="position:absolute;left:10946;top:14552;width:46;height:3" coordorigin="10946,14552" coordsize="46,3" path="m10992,14552l10946,14552,10989,14555,10992,14552xe" filled="false" stroked="true" strokeweight="0pt" strokecolor="#000000">
                <v:path arrowok="t"/>
              </v:shape>
            </v:group>
            <v:group style="position:absolute;left:10946;top:14552;width:43;height:3" coordorigin="10946,14552" coordsize="43,3">
              <v:shape style="position:absolute;left:10946;top:14552;width:43;height:3" coordorigin="10946,14552" coordsize="43,3" path="m10946,14552l10989,14555,10949,14555,10946,14552xe" filled="false" stroked="true" strokeweight="0pt" strokecolor="#000000">
                <v:path arrowok="t"/>
              </v:shape>
            </v:group>
            <v:group style="position:absolute;left:10949;top:14556;width:41;height:2" coordorigin="10949,14556" coordsize="41,2">
              <v:shape style="position:absolute;left:10949;top:14556;width:41;height:2" coordorigin="10949,14556" coordsize="41,0" path="m10949,14556l10989,14556e" filled="false" stroked="true" strokeweight=".112803pt" strokecolor="#000000">
                <v:path arrowok="t"/>
              </v:shape>
            </v:group>
            <v:group style="position:absolute;left:10949;top:14555;width:41;height:3" coordorigin="10949,14555" coordsize="41,3">
              <v:shape style="position:absolute;left:10949;top:14555;width:41;height:3" coordorigin="10949,14555" coordsize="41,3" path="m10989,14555l10949,14555,10989,14557,10989,14555xe" filled="false" stroked="true" strokeweight="0pt" strokecolor="#000000">
                <v:path arrowok="t"/>
              </v:shape>
            </v:group>
            <v:group style="position:absolute;left:10949;top:14555;width:41;height:3" coordorigin="10949,14555" coordsize="41,3">
              <v:shape style="position:absolute;left:10949;top:14555;width:41;height:3" coordorigin="10949,14555" coordsize="41,3" path="m10949,14555l10989,14557,10951,14557,10949,14555xe" filled="false" stroked="true" strokeweight="0pt" strokecolor="#000000">
                <v:path arrowok="t"/>
              </v:shape>
            </v:group>
            <v:group style="position:absolute;left:10951;top:14558;width:39;height:2" coordorigin="10951,14558" coordsize="39,2">
              <v:shape style="position:absolute;left:10951;top:14558;width:39;height:2" coordorigin="10951,14558" coordsize="39,0" path="m10951,14558l10989,14558e" filled="false" stroked="true" strokeweight=".112803pt" strokecolor="#000000">
                <v:path arrowok="t"/>
              </v:shape>
            </v:group>
            <v:group style="position:absolute;left:10951;top:14557;width:39;height:3" coordorigin="10951,14557" coordsize="39,3">
              <v:shape style="position:absolute;left:10951;top:14557;width:39;height:3" coordorigin="10951,14557" coordsize="39,3" path="m10989,14557l10951,14557,10987,14559,10989,14557xe" filled="false" stroked="true" strokeweight="0pt" strokecolor="#000000">
                <v:path arrowok="t"/>
              </v:shape>
            </v:group>
            <v:group style="position:absolute;left:10951;top:14557;width:37;height:3" coordorigin="10951,14557" coordsize="37,3">
              <v:shape style="position:absolute;left:10951;top:14557;width:37;height:3" coordorigin="10951,14557" coordsize="37,3" path="m10951,14557l10987,14559,10951,14559,10951,14557xe" filled="false" stroked="true" strokeweight="0pt" strokecolor="#000000">
                <v:path arrowok="t"/>
              </v:shape>
            </v:group>
            <v:group style="position:absolute;left:10951;top:14559;width:37;height:2" coordorigin="10951,14559" coordsize="37,2">
              <v:shape style="position:absolute;left:10951;top:14559;width:37;height:2" coordorigin="10951,14559" coordsize="37,0" path="m10951,14559l10987,14559e" filled="false" stroked="true" strokeweight="0pt" strokecolor="#000000">
                <v:path arrowok="t"/>
              </v:shape>
            </v:group>
            <v:group style="position:absolute;left:10951;top:14559;width:37;height:2" coordorigin="10951,14559" coordsize="37,2">
              <v:shape style="position:absolute;left:10951;top:14559;width:37;height:2" coordorigin="10951,14559" coordsize="37,0" path="m10951,14559l10987,14559e" filled="false" stroked="true" strokeweight="0pt" strokecolor="#000000">
                <v:path arrowok="t"/>
              </v:shape>
            </v:group>
            <v:group style="position:absolute;left:10951;top:14559;width:34;height:2" coordorigin="10951,14559" coordsize="34,2">
              <v:shape style="position:absolute;left:10951;top:14559;width:34;height:2" coordorigin="10951,14559" coordsize="34,0" path="m10951,14559l10985,14559e" filled="false" stroked="true" strokeweight="0pt" strokecolor="#000000">
                <v:path arrowok="t"/>
              </v:shape>
            </v:group>
            <v:group style="position:absolute;left:10953;top:14560;width:32;height:2" coordorigin="10953,14560" coordsize="32,2">
              <v:shape style="position:absolute;left:10953;top:14560;width:32;height:2" coordorigin="10953,14560" coordsize="32,0" path="m10953,14560l10985,14560e" filled="false" stroked="true" strokeweight=".112803pt" strokecolor="#000000">
                <v:path arrowok="t"/>
              </v:shape>
            </v:group>
            <v:group style="position:absolute;left:10953;top:14559;width:32;height:3" coordorigin="10953,14559" coordsize="32,3">
              <v:shape style="position:absolute;left:10953;top:14559;width:32;height:3" coordorigin="10953,14559" coordsize="32,3" path="m10985,14559l10953,14559,10982,14561,10985,14559xe" filled="false" stroked="true" strokeweight="0pt" strokecolor="#000000">
                <v:path arrowok="t"/>
              </v:shape>
            </v:group>
            <v:group style="position:absolute;left:10953;top:14559;width:30;height:3" coordorigin="10953,14559" coordsize="30,3">
              <v:shape style="position:absolute;left:10953;top:14559;width:30;height:3" coordorigin="10953,14559" coordsize="30,3" path="m10953,14559l10982,14561,10955,14561,10953,14559xe" filled="false" stroked="true" strokeweight="0pt" strokecolor="#000000">
                <v:path arrowok="t"/>
              </v:shape>
            </v:group>
            <v:group style="position:absolute;left:10955;top:14561;width:28;height:2" coordorigin="10955,14561" coordsize="28,2">
              <v:shape style="position:absolute;left:10955;top:14561;width:28;height:2" coordorigin="10955,14561" coordsize="28,0" path="m10955,14561l10982,14561e" filled="false" stroked="true" strokeweight="0pt" strokecolor="#000000">
                <v:path arrowok="t"/>
              </v:shape>
            </v:group>
            <v:group style="position:absolute;left:10955;top:14561;width:28;height:2" coordorigin="10955,14561" coordsize="28,2">
              <v:shape style="position:absolute;left:10955;top:14561;width:28;height:2" coordorigin="10955,14561" coordsize="28,0" path="m10955,14561l10982,14561e" filled="false" stroked="true" strokeweight="0pt" strokecolor="#000000">
                <v:path arrowok="t"/>
              </v:shape>
            </v:group>
            <v:group style="position:absolute;left:10955;top:14561;width:25;height:2" coordorigin="10955,14561" coordsize="25,2">
              <v:shape style="position:absolute;left:10955;top:14561;width:25;height:2" coordorigin="10955,14561" coordsize="25,0" path="m10955,14561l10980,14561e" filled="false" stroked="true" strokeweight="0pt" strokecolor="#000000">
                <v:path arrowok="t"/>
              </v:shape>
            </v:group>
            <v:group style="position:absolute;left:10958;top:14561;width:23;height:3" coordorigin="10958,14561" coordsize="23,3">
              <v:shape style="position:absolute;left:10958;top:14561;width:23;height:3" coordorigin="10958,14561" coordsize="23,3" path="m10958,14561l10978,14564,10980,14561,10958,14561xe" filled="true" fillcolor="#000000" stroked="false">
                <v:path arrowok="t"/>
                <v:fill type="solid"/>
              </v:shape>
              <v:shape style="position:absolute;left:10958;top:14561;width:23;height:3" coordorigin="10958,14561" coordsize="23,3" path="m10958,14561l10960,14564,10978,14564,10958,14561xe" filled="true" fillcolor="#000000" stroked="false">
                <v:path arrowok="t"/>
                <v:fill type="solid"/>
              </v:shape>
            </v:group>
            <v:group style="position:absolute;left:10958;top:14561;width:23;height:3" coordorigin="10958,14561" coordsize="23,3">
              <v:shape style="position:absolute;left:10958;top:14561;width:23;height:3" coordorigin="10958,14561" coordsize="23,3" path="m10980,14561l10958,14561,10978,14564,10980,14561xe" filled="false" stroked="true" strokeweight="0pt" strokecolor="#000000">
                <v:path arrowok="t"/>
              </v:shape>
            </v:group>
            <v:group style="position:absolute;left:10958;top:14561;width:21;height:3" coordorigin="10958,14561" coordsize="21,3">
              <v:shape style="position:absolute;left:10958;top:14561;width:21;height:3" coordorigin="10958,14561" coordsize="21,3" path="m10958,14561l10978,14564,10960,14564,10958,14561xe" filled="false" stroked="true" strokeweight="0pt" strokecolor="#000000">
                <v:path arrowok="t"/>
              </v:shape>
            </v:group>
            <v:group style="position:absolute;left:10960;top:14564;width:19;height:2" coordorigin="10960,14564" coordsize="19,2">
              <v:shape style="position:absolute;left:10960;top:14564;width:19;height:2" coordorigin="10960,14564" coordsize="19,0" path="m10960,14564l10978,14564e" filled="false" stroked="true" strokeweight="0pt" strokecolor="#000000">
                <v:path arrowok="t"/>
              </v:shape>
            </v:group>
            <v:group style="position:absolute;left:10960;top:14564;width:19;height:2" coordorigin="10960,14564" coordsize="19,2">
              <v:shape style="position:absolute;left:10960;top:14564;width:19;height:2" coordorigin="10960,14564" coordsize="19,0" path="m10960,14564l10978,14564e" filled="false" stroked="true" strokeweight="0pt" strokecolor="#000000">
                <v:path arrowok="t"/>
              </v:shape>
            </v:group>
            <v:group style="position:absolute;left:10960;top:14564;width:16;height:2" coordorigin="10960,14564" coordsize="16,2">
              <v:shape style="position:absolute;left:10960;top:14564;width:16;height:2" coordorigin="10960,14564" coordsize="16,0" path="m10960,14564l10976,14564e" filled="false" stroked="true" strokeweight="0pt" strokecolor="#000000">
                <v:path arrowok="t"/>
              </v:shape>
            </v:group>
            <v:group style="position:absolute;left:10962;top:14564;width:10;height:2" coordorigin="10962,14564" coordsize="10,2">
              <v:shape style="position:absolute;left:10962;top:14564;width:10;height:2" coordorigin="10962,14564" coordsize="10,0" path="m10962,14564l10971,14564e" filled="false" stroked="true" strokeweight="0pt" strokecolor="#000000">
                <v:path arrowok="t"/>
              </v:shape>
            </v:group>
            <v:group style="position:absolute;left:10964;top:14564;width:7;height:2" coordorigin="10964,14564" coordsize="7,2">
              <v:shape style="position:absolute;left:10964;top:14564;width:7;height:2" coordorigin="10964,14564" coordsize="7,0" path="m10964,14564l10971,14564e" filled="false" stroked="true" strokeweight="0pt" strokecolor="#000000">
                <v:path arrowok="t"/>
              </v:shape>
            </v:group>
            <v:group style="position:absolute;left:10962;top:14564;width:10;height:2" coordorigin="10962,14564" coordsize="10,2">
              <v:shape style="position:absolute;left:10962;top:14564;width:10;height:2" coordorigin="10962,14564" coordsize="10,0" path="m10962,14564l10971,14564e" filled="false" stroked="true" strokeweight="0pt" strokecolor="#000000">
                <v:path arrowok="t"/>
              </v:shape>
            </v:group>
            <v:group style="position:absolute;left:10962;top:14564;width:14;height:2" coordorigin="10962,14564" coordsize="14,2">
              <v:shape style="position:absolute;left:10962;top:14564;width:14;height:2" coordorigin="10962,14564" coordsize="14,0" path="m10962,14564l10976,14564e" filled="false" stroked="true" strokeweight="0pt" strokecolor="#000000">
                <v:path arrowok="t"/>
              </v:shape>
            </v:group>
            <v:group style="position:absolute;left:10962;top:14564;width:14;height:2" coordorigin="10962,14564" coordsize="14,2">
              <v:shape style="position:absolute;left:10962;top:14564;width:14;height:2" coordorigin="10962,14564" coordsize="14,0" path="m10962,14564l10976,14564e" filled="false" stroked="true" strokeweight="0pt" strokecolor="#000000">
                <v:path arrowok="t"/>
              </v:shape>
            </v:group>
            <v:group style="position:absolute;left:11;top:8;width:22381;height:31653" coordorigin="11,8" coordsize="22381,31653">
              <v:shape style="position:absolute;left:11;top:8;width:22381;height:31653" coordorigin="11,8" coordsize="22381,31653" path="m11,31660l11,8,22391,8,11,8,11,31660e" filled="false" stroked="true" strokeweight=".676817pt" strokecolor="#000000">
                <v:path arrowok="t"/>
              </v:shape>
            </v:group>
            <v:group style="position:absolute;left:1083;top:281;width:21052;height:31123" coordorigin="1083,281" coordsize="21052,31123">
              <v:shape style="position:absolute;left:1083;top:281;width:21052;height:31123" coordorigin="1083,281" coordsize="21052,31123" path="m22134,281l1083,281,1083,31403,22134,31403,22134,281e" filled="false" stroked="true" strokeweight=".676817pt" strokecolor="#000000">
                <v:path arrowok="t"/>
              </v:shape>
            </v:group>
            <v:group style="position:absolute;left:1649;top:29652;width:1999;height:2" coordorigin="1649,29652" coordsize="1999,2">
              <v:shape style="position:absolute;left:1649;top:29652;width:1999;height:2" coordorigin="1649,29652" coordsize="1999,0" path="m1649,29652l3648,29652e" filled="false" stroked="true" strokeweight=".78962pt" strokecolor="#0000ff">
                <v:path arrowok="t"/>
              </v:shape>
            </v:group>
            <v:group style="position:absolute;left:1638;top:28533;width:2006;height:2" coordorigin="1638,28533" coordsize="2006,2">
              <v:shape style="position:absolute;left:1638;top:28533;width:2006;height:2" coordorigin="1638,28533" coordsize="2006,0" path="m1638,28533l3644,28533e" filled="false" stroked="true" strokeweight=".78962pt" strokecolor="#ff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0,29932l2788,29932,2775,29930,2770,29932xe" filled="true" fillcolor="#000000" stroked="false">
                <v:path arrowok="t"/>
                <v:fill type="solid"/>
              </v:shape>
              <v:shape style="position:absolute;left:2770;top:29930;width:19;height:3" coordorigin="2770,29930" coordsize="19,3" path="m2775,29930l2788,29932,2786,29930,2775,29930xe" filled="true" fillcolor="#000000" stroked="false">
                <v:path arrowok="t"/>
                <v:fill type="solid"/>
              </v:shape>
            </v:group>
            <v:group style="position:absolute;left:2775;top:29930;width:14;height:3" coordorigin="2775,29930" coordsize="14,3">
              <v:shape style="position:absolute;left:2775;top:29930;width:14;height:3" coordorigin="2775,29930" coordsize="14,3" path="m2786,29930l2775,29930,2788,29932,2786,29930x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5,29930l2788,29932,2770,29932,2775,29930x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70;top:29932;width:23;height:2" coordorigin="2770,29932" coordsize="23,2">
              <v:shape style="position:absolute;left:2770;top:29932;width:23;height:2" coordorigin="2770,29932" coordsize="23,0" path="m2770,29932l2793,29932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66;top:29933;width:30;height:2" coordorigin="2766,29933" coordsize="30,2">
              <v:shape style="position:absolute;left:2766;top:29933;width:30;height:2" coordorigin="2766,29933" coordsize="30,0" path="m2766,29933l2795,29933e" filled="false" stroked="true" strokeweight=".112803pt" strokecolor="#000000">
                <v:path arrowok="t"/>
              </v:shape>
            </v:group>
            <v:group style="position:absolute;left:2768;top:29932;width:28;height:3" coordorigin="2768,29932" coordsize="28,3">
              <v:shape style="position:absolute;left:2768;top:29932;width:28;height:3" coordorigin="2768,29932" coordsize="28,3" path="m2793,29932l2768,29932,2795,29934,2793,29932xe" filled="false" stroked="true" strokeweight="0pt" strokecolor="#000000">
                <v:path arrowok="t"/>
              </v:shape>
            </v:group>
            <v:group style="position:absolute;left:2766;top:29932;width:30;height:3" coordorigin="2766,29932" coordsize="30,3">
              <v:shape style="position:absolute;left:2766;top:29932;width:30;height:3" coordorigin="2766,29932" coordsize="30,3" path="m2768,29932l2795,29934,2766,29934,2768,29932x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6;top:29934;width:32;height:2" coordorigin="2766,29934" coordsize="32,2">
              <v:shape style="position:absolute;left:2766;top:29934;width:32;height:2" coordorigin="2766,29934" coordsize="32,0" path="m2766,29934l2798,29934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1;top:29935;width:39;height:2" coordorigin="2761,29935" coordsize="39,2">
              <v:shape style="position:absolute;left:2761;top:29935;width:39;height:2" coordorigin="2761,29935" coordsize="39,0" path="m2761,29935l2800,29935e" filled="false" stroked="true" strokeweight=".112803pt" strokecolor="#000000">
                <v:path arrowok="t"/>
              </v:shape>
            </v:group>
            <v:group style="position:absolute;left:2764;top:29934;width:37;height:3" coordorigin="2764,29934" coordsize="37,3">
              <v:shape style="position:absolute;left:2764;top:29934;width:37;height:3" coordorigin="2764,29934" coordsize="37,3" path="m2798,29934l2764,29934,2800,29936,2798,29934xe" filled="false" stroked="true" strokeweight="0pt" strokecolor="#000000">
                <v:path arrowok="t"/>
              </v:shape>
            </v:group>
            <v:group style="position:absolute;left:2761;top:29934;width:39;height:3" coordorigin="2761,29934" coordsize="39,3">
              <v:shape style="position:absolute;left:2761;top:29934;width:39;height:3" coordorigin="2761,29934" coordsize="39,3" path="m2764,29934l2800,29936,2761,29936,2764,29934xe" filled="false" stroked="true" strokeweight="0pt" strokecolor="#000000">
                <v:path arrowok="t"/>
              </v:shape>
            </v:group>
            <v:group style="position:absolute;left:2759;top:29938;width:43;height:2" coordorigin="2759,29938" coordsize="43,2">
              <v:shape style="position:absolute;left:2759;top:29938;width:43;height:2" coordorigin="2759,29938" coordsize="43,0" path="m2759,29938l2802,29938e" filled="false" stroked="true" strokeweight=".112803pt" strokecolor="#000000">
                <v:path arrowok="t"/>
              </v:shape>
            </v:group>
            <v:group style="position:absolute;left:2761;top:29936;width:41;height:3" coordorigin="2761,29936" coordsize="41,3">
              <v:shape style="position:absolute;left:2761;top:29936;width:41;height:3" coordorigin="2761,29936" coordsize="41,3" path="m2800,29936l2761,29936,2802,29939,2800,29936xe" filled="false" stroked="true" strokeweight="0pt" strokecolor="#000000">
                <v:path arrowok="t"/>
              </v:shape>
            </v:group>
            <v:group style="position:absolute;left:2759;top:29936;width:43;height:3" coordorigin="2759,29936" coordsize="43,3">
              <v:shape style="position:absolute;left:2759;top:29936;width:43;height:3" coordorigin="2759,29936" coordsize="43,3" path="m2761,29936l2802,29939,2759,29939,2761,29936xe" filled="false" stroked="true" strokeweight="0pt" strokecolor="#000000">
                <v:path arrowok="t"/>
              </v:shape>
            </v:group>
            <v:group style="position:absolute;left:2757;top:29940;width:46;height:2" coordorigin="2757,29940" coordsize="46,2">
              <v:shape style="position:absolute;left:2757;top:29940;width:46;height:2" coordorigin="2757,29940" coordsize="46,0" path="m2757,29940l2802,29940e" filled="false" stroked="true" strokeweight=".112803pt" strokecolor="#000000">
                <v:path arrowok="t"/>
              </v:shape>
            </v:group>
            <v:group style="position:absolute;left:2759;top:29939;width:43;height:3" coordorigin="2759,29939" coordsize="43,3">
              <v:shape style="position:absolute;left:2759;top:29939;width:43;height:3" coordorigin="2759,29939" coordsize="43,3" path="m2802,29939l2759,29939,2802,29941,2802,29939xe" filled="false" stroked="true" strokeweight="0pt" strokecolor="#000000">
                <v:path arrowok="t"/>
              </v:shape>
            </v:group>
            <v:group style="position:absolute;left:2757;top:29939;width:46;height:3" coordorigin="2757,29939" coordsize="46,3">
              <v:shape style="position:absolute;left:2757;top:29939;width:46;height:3" coordorigin="2757,29939" coordsize="46,3" path="m2759,29939l2802,29941,2757,29941,2759,29939xe" filled="false" stroked="true" strokeweight="0pt" strokecolor="#000000">
                <v:path arrowok="t"/>
              </v:shape>
            </v:group>
            <v:group style="position:absolute;left:2757;top:29942;width:48;height:2" coordorigin="2757,29942" coordsize="48,2">
              <v:shape style="position:absolute;left:2757;top:29942;width:48;height:2" coordorigin="2757,29942" coordsize="48,0" path="m2757,29942l2804,29942e" filled="false" stroked="true" strokeweight=".112803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802,29941l2757,29941,2804,29943,2802,29941xe" filled="false" stroked="true" strokeweight="0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757,29941l2804,29943,2757,29943,2757,29941xe" filled="false" stroked="true" strokeweight="0pt" strokecolor="#000000">
                <v:path arrowok="t"/>
              </v:shape>
            </v:group>
            <v:group style="position:absolute;left:2755;top:29944;width:52;height:2" coordorigin="2755,29944" coordsize="52,2">
              <v:shape style="position:absolute;left:2755;top:29944;width:52;height:2" coordorigin="2755,29944" coordsize="52,0" path="m2755,29944l2807,29944e" filled="false" stroked="true" strokeweight=".112803pt" strokecolor="#000000">
                <v:path arrowok="t"/>
              </v:shape>
            </v:group>
            <v:group style="position:absolute;left:2757;top:29943;width:50;height:3" coordorigin="2757,29943" coordsize="50,3">
              <v:shape style="position:absolute;left:2757;top:29943;width:50;height:3" coordorigin="2757,29943" coordsize="50,3" path="m2804,29943l2757,29943,2807,29945,2804,29943xe" filled="false" stroked="true" strokeweight="0pt" strokecolor="#000000">
                <v:path arrowok="t"/>
              </v:shape>
            </v:group>
            <v:group style="position:absolute;left:2755;top:29943;width:52;height:3" coordorigin="2755,29943" coordsize="52,3">
              <v:shape style="position:absolute;left:2755;top:29943;width:52;height:3" coordorigin="2755,29943" coordsize="52,3" path="m2757,29943l2807,29945,2755,29945,2757,29943xe" filled="false" stroked="true" strokeweight="0pt" strokecolor="#000000">
                <v:path arrowok="t"/>
              </v:shape>
            </v:group>
            <v:group style="position:absolute;left:2755;top:29947;width:52;height:2" coordorigin="2755,29947" coordsize="52,2">
              <v:shape style="position:absolute;left:2755;top:29947;width:52;height:2" coordorigin="2755,29947" coordsize="52,0" path="m2755,29947l2807,29947e" filled="false" stroked="true" strokeweight=".112803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807,29945l2755,29945,2807,29948,2807,29945xe" filled="false" stroked="true" strokeweight="0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755,29945l2807,29948,2755,29948,2755,29945xe" filled="false" stroked="true" strokeweight="0pt" strokecolor="#000000">
                <v:path arrowok="t"/>
              </v:shape>
            </v:group>
            <v:group style="position:absolute;left:2752;top:29949;width:55;height:2" coordorigin="2752,29949" coordsize="55,2">
              <v:shape style="position:absolute;left:2752;top:29949;width:55;height:2" coordorigin="2752,29949" coordsize="55,0" path="m2752,29949l2807,29949e" filled="false" stroked="true" strokeweight=".112803pt" strokecolor="#000000">
                <v:path arrowok="t"/>
              </v:shape>
            </v:group>
            <v:group style="position:absolute;left:2755;top:29948;width:52;height:3" coordorigin="2755,29948" coordsize="52,3">
              <v:shape style="position:absolute;left:2755;top:29948;width:52;height:3" coordorigin="2755,29948" coordsize="52,3" path="m2807,29948l2755,29948,2807,29950,2807,29948xe" filled="false" stroked="true" strokeweight="0pt" strokecolor="#000000">
                <v:path arrowok="t"/>
              </v:shape>
            </v:group>
            <v:group style="position:absolute;left:2752;top:29948;width:55;height:3" coordorigin="2752,29948" coordsize="55,3">
              <v:shape style="position:absolute;left:2752;top:29948;width:55;height:3" coordorigin="2752,29948" coordsize="55,3" path="m2755,29948l2807,29950,2752,29950,2755,29948xe" filled="false" stroked="true" strokeweight="0pt" strokecolor="#000000">
                <v:path arrowok="t"/>
              </v:shape>
            </v:group>
            <v:group style="position:absolute;left:2752;top:29951;width:57;height:2" coordorigin="2752,29951" coordsize="57,2">
              <v:shape style="position:absolute;left:2752;top:29951;width:57;height:2" coordorigin="2752,29951" coordsize="57,0" path="m2752,29951l2809,29951e" filled="false" stroked="true" strokeweight=".112803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807,29950l2752,29950,2809,29952,2807,29950xe" filled="false" stroked="true" strokeweight="0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752,29950l2809,29952,2752,29952,2752,29950xe" filled="false" stroked="true" strokeweight="0pt" strokecolor="#000000">
                <v:path arrowok="t"/>
              </v:shape>
            </v:group>
            <v:group style="position:absolute;left:2752;top:29953;width:57;height:2" coordorigin="2752,29953" coordsize="57,2">
              <v:shape style="position:absolute;left:2752;top:29953;width:57;height:2" coordorigin="2752,29953" coordsize="57,0" path="m2752,29953l2809,29953e" filled="false" stroked="true" strokeweight=".112803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809,29952l2752,29952,2809,29954,2809,29952xe" filled="false" stroked="true" strokeweight="0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752,29952l2809,29954,2752,29954,2752,29952xe" filled="false" stroked="true" strokeweight="0pt" strokecolor="#000000">
                <v:path arrowok="t"/>
              </v:shape>
            </v:group>
            <v:group style="position:absolute;left:2752;top:29957;width:57;height:2" coordorigin="2752,29957" coordsize="57,2">
              <v:shape style="position:absolute;left:2752;top:29957;width:57;height:2" coordorigin="2752,29957" coordsize="57,0" path="m2752,29957l2809,29957e" filled="false" stroked="true" strokeweight=".225606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809,29954l2752,29954,2809,29959,2809,29954xe" filled="false" stroked="true" strokeweight="0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752,29954l2809,29959,2752,29959,2752,29954xe" filled="false" stroked="true" strokeweight="0pt" strokecolor="#000000">
                <v:path arrowok="t"/>
              </v:shape>
            </v:group>
            <v:group style="position:absolute;left:2752;top:29960;width:57;height:2" coordorigin="2752,29960" coordsize="57,2">
              <v:shape style="position:absolute;left:2752;top:29960;width:57;height:2" coordorigin="2752,29960" coordsize="57,0" path="m2752,29960l2809,29960e" filled="false" stroked="true" strokeweight=".112803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809,29959l2752,29959,2809,29961,2809,29959xe" filled="false" stroked="true" strokeweight="0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752,29959l2809,29961,2752,29961,2752,29959xe" filled="false" stroked="true" strokeweight="0pt" strokecolor="#000000">
                <v:path arrowok="t"/>
              </v:shape>
            </v:group>
            <v:group style="position:absolute;left:2752;top:29962;width:57;height:2" coordorigin="2752,29962" coordsize="57,2">
              <v:shape style="position:absolute;left:2752;top:29962;width:57;height:2" coordorigin="2752,29962" coordsize="57,0" path="m2752,29962l2809,29962e" filled="false" stroked="true" strokeweight=".112803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809,29961l2752,29961,2809,29963,2809,29961xe" filled="false" stroked="true" strokeweight="0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752,29961l2809,29963,2752,29963,2752,29961xe" filled="false" stroked="true" strokeweight="0pt" strokecolor="#000000">
                <v:path arrowok="t"/>
              </v:shape>
            </v:group>
            <v:group style="position:absolute;left:2752;top:29965;width:57;height:2" coordorigin="2752,29965" coordsize="57,2">
              <v:shape style="position:absolute;left:2752;top:29965;width:57;height:2" coordorigin="2752,29965" coordsize="57,0" path="m2752,29965l2809,29965e" filled="false" stroked="true" strokeweight=".112803pt" strokecolor="#000000">
                <v:path arrowok="t"/>
              </v:shape>
            </v:group>
            <v:group style="position:absolute;left:2752;top:29963;width:57;height:3" coordorigin="2752,29963" coordsize="57,3">
              <v:shape style="position:absolute;left:2752;top:29963;width:57;height:3" coordorigin="2752,29963" coordsize="57,3" path="m2809,29963l2752,29963,2807,29966,2809,29963xe" filled="false" stroked="true" strokeweight="0pt" strokecolor="#000000">
                <v:path arrowok="t"/>
              </v:shape>
            </v:group>
            <v:group style="position:absolute;left:2752;top:29963;width:55;height:3" coordorigin="2752,29963" coordsize="55,3">
              <v:shape style="position:absolute;left:2752;top:29963;width:55;height:3" coordorigin="2752,29963" coordsize="55,3" path="m2752,29963l2807,29966,2752,29966,2752,29963xe" filled="false" stroked="true" strokeweight="0pt" strokecolor="#000000">
                <v:path arrowok="t"/>
              </v:shape>
            </v:group>
            <v:group style="position:absolute;left:2752;top:29967;width:55;height:2" coordorigin="2752,29967" coordsize="55,2">
              <v:shape style="position:absolute;left:2752;top:29967;width:55;height:2" coordorigin="2752,29967" coordsize="55,0" path="m2752,29967l2807,29967e" filled="false" stroked="true" strokeweight=".112803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807,29966l2752,29966,2807,29968,2807,29966xe" filled="false" stroked="true" strokeweight="0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752,29966l2807,29968,2755,29968,2752,29966xe" filled="false" stroked="true" strokeweight="0pt" strokecolor="#000000">
                <v:path arrowok="t"/>
              </v:shape>
            </v:group>
            <v:group style="position:absolute;left:2755;top:29969;width:52;height:2" coordorigin="2755,29969" coordsize="52,2">
              <v:shape style="position:absolute;left:2755;top:29969;width:52;height:2" coordorigin="2755,29969" coordsize="52,0" path="m2755,29969l2807,29969e" filled="false" stroked="true" strokeweight=".112803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807,29968l2755,29968,2807,29970,2807,29968xe" filled="false" stroked="true" strokeweight="0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755,29968l2807,29970,2755,29970,2755,29968xe" filled="false" stroked="true" strokeweight="0pt" strokecolor="#000000">
                <v:path arrowok="t"/>
              </v:shape>
            </v:group>
            <v:group style="position:absolute;left:2755;top:29972;width:52;height:2" coordorigin="2755,29972" coordsize="52,2">
              <v:shape style="position:absolute;left:2755;top:29972;width:52;height:2" coordorigin="2755,29972" coordsize="52,0" path="m2755,29972l2807,29972e" filled="false" stroked="true" strokeweight=".225606pt" strokecolor="#000000">
                <v:path arrowok="t"/>
              </v:shape>
            </v:group>
            <v:group style="position:absolute;left:2755;top:29970;width:52;height:5" coordorigin="2755,29970" coordsize="52,5">
              <v:shape style="position:absolute;left:2755;top:29970;width:52;height:5" coordorigin="2755,29970" coordsize="52,5" path="m2807,29970l2755,29970,2804,29975,2807,29970xe" filled="false" stroked="true" strokeweight="0pt" strokecolor="#000000">
                <v:path arrowok="t"/>
              </v:shape>
            </v:group>
            <v:group style="position:absolute;left:2755;top:29970;width:50;height:5" coordorigin="2755,29970" coordsize="50,5">
              <v:shape style="position:absolute;left:2755;top:29970;width:50;height:5" coordorigin="2755,29970" coordsize="50,5" path="m2755,29970l2804,29975,2757,29975,2755,29970xe" filled="false" stroked="true" strokeweight="0pt" strokecolor="#000000">
                <v:path arrowok="t"/>
              </v:shape>
            </v:group>
            <v:group style="position:absolute;left:2757;top:29976;width:48;height:2" coordorigin="2757,29976" coordsize="48,2">
              <v:shape style="position:absolute;left:2757;top:29976;width:48;height:2" coordorigin="2757,29976" coordsize="48,0" path="m2757,29976l2804,29976e" filled="false" stroked="true" strokeweight=".112803pt" strokecolor="#000000">
                <v:path arrowok="t"/>
              </v:shape>
            </v:group>
            <v:group style="position:absolute;left:2757;top:29975;width:48;height:3" coordorigin="2757,29975" coordsize="48,3">
              <v:shape style="position:absolute;left:2757;top:29975;width:48;height:3" coordorigin="2757,29975" coordsize="48,3" path="m2804,29975l2757,29975,2802,29977,2804,29975xe" filled="false" stroked="true" strokeweight="0pt" strokecolor="#000000">
                <v:path arrowok="t"/>
              </v:shape>
            </v:group>
            <v:group style="position:absolute;left:2757;top:29975;width:46;height:3" coordorigin="2757,29975" coordsize="46,3">
              <v:shape style="position:absolute;left:2757;top:29975;width:46;height:3" coordorigin="2757,29975" coordsize="46,3" path="m2757,29975l2802,29977,2757,29977,2757,29975x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9;top:29978;width:43;height:2" coordorigin="2759,29978" coordsize="43,2">
              <v:shape style="position:absolute;left:2759;top:29978;width:43;height:2" coordorigin="2759,29978" coordsize="43,0" path="m2759,29978l2802,29978e" filled="false" stroked="true" strokeweight=".112803pt" strokecolor="#000000">
                <v:path arrowok="t"/>
              </v:shape>
            </v:group>
            <v:group style="position:absolute;left:2759;top:29977;width:43;height:3" coordorigin="2759,29977" coordsize="43,3">
              <v:shape style="position:absolute;left:2759;top:29977;width:43;height:3" coordorigin="2759,29977" coordsize="43,3" path="m2802,29977l2759,29977,2800,29979,2802,29977xe" filled="false" stroked="true" strokeweight="0pt" strokecolor="#000000">
                <v:path arrowok="t"/>
              </v:shape>
            </v:group>
            <v:group style="position:absolute;left:2759;top:29977;width:41;height:3" coordorigin="2759,29977" coordsize="41,3">
              <v:shape style="position:absolute;left:2759;top:29977;width:41;height:3" coordorigin="2759,29977" coordsize="41,3" path="m2759,29977l2800,29979,2761,29979,2759,29977xe" filled="false" stroked="true" strokeweight="0pt" strokecolor="#000000">
                <v:path arrowok="t"/>
              </v:shape>
            </v:group>
            <v:group style="position:absolute;left:2761;top:29980;width:39;height:2" coordorigin="2761,29980" coordsize="39,2">
              <v:shape style="position:absolute;left:2761;top:29980;width:39;height:2" coordorigin="2761,29980" coordsize="39,0" path="m2761,29980l2800,29980e" filled="false" stroked="true" strokeweight=".112803pt" strokecolor="#000000">
                <v:path arrowok="t"/>
              </v:shape>
            </v:group>
            <v:group style="position:absolute;left:2761;top:29979;width:39;height:3" coordorigin="2761,29979" coordsize="39,3">
              <v:shape style="position:absolute;left:2761;top:29979;width:39;height:3" coordorigin="2761,29979" coordsize="39,3" path="m2800,29979l2761,29979,2798,29981,2800,29979xe" filled="false" stroked="true" strokeweight="0pt" strokecolor="#000000">
                <v:path arrowok="t"/>
              </v:shape>
            </v:group>
            <v:group style="position:absolute;left:2761;top:29979;width:37;height:3" coordorigin="2761,29979" coordsize="37,3">
              <v:shape style="position:absolute;left:2761;top:29979;width:37;height:3" coordorigin="2761,29979" coordsize="37,3" path="m2761,29979l2798,29981,2764,29981,2761,29979xe" filled="false" stroked="true" strokeweight="0pt" strokecolor="#000000">
                <v:path arrowok="t"/>
              </v:shape>
            </v:group>
            <v:group style="position:absolute;left:2764;top:29983;width:34;height:2" coordorigin="2764,29983" coordsize="34,2">
              <v:shape style="position:absolute;left:2764;top:29983;width:34;height:2" coordorigin="2764,29983" coordsize="34,0" path="m2764,29983l2798,29983e" filled="false" stroked="true" strokeweight=".112803pt" strokecolor="#000000">
                <v:path arrowok="t"/>
              </v:shape>
            </v:group>
            <v:group style="position:absolute;left:2764;top:29981;width:34;height:3" coordorigin="2764,29981" coordsize="34,3">
              <v:shape style="position:absolute;left:2764;top:29981;width:34;height:3" coordorigin="2764,29981" coordsize="34,3" path="m2798,29981l2764,29981,2795,29984,2798,29981xe" filled="false" stroked="true" strokeweight="0pt" strokecolor="#000000">
                <v:path arrowok="t"/>
              </v:shape>
            </v:group>
            <v:group style="position:absolute;left:2764;top:29981;width:32;height:3" coordorigin="2764,29981" coordsize="32,3">
              <v:shape style="position:absolute;left:2764;top:29981;width:32;height:3" coordorigin="2764,29981" coordsize="32,3" path="m2764,29981l2795,29984,2766,29984,2764,29981x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28;height:2" coordorigin="2766,29984" coordsize="28,2">
              <v:shape style="position:absolute;left:2766;top:29984;width:28;height:2" coordorigin="2766,29984" coordsize="28,0" path="m2766,29984l2793,29984e" filled="false" stroked="true" strokeweight="0pt" strokecolor="#000000">
                <v:path arrowok="t"/>
              </v:shape>
            </v:group>
            <v:group style="position:absolute;left:2768;top:29985;width:25;height:2" coordorigin="2768,29985" coordsize="25,2">
              <v:shape style="position:absolute;left:2768;top:29985;width:25;height:2" coordorigin="2768,29985" coordsize="25,0" path="m2768,29985l2793,29985e" filled="false" stroked="true" strokeweight=".112803pt" strokecolor="#000000">
                <v:path arrowok="t"/>
              </v:shape>
            </v:group>
            <v:group style="position:absolute;left:2768;top:29984;width:25;height:3" coordorigin="2768,29984" coordsize="25,3">
              <v:shape style="position:absolute;left:2768;top:29984;width:25;height:3" coordorigin="2768,29984" coordsize="25,3" path="m2793,29984l2768,29984,2788,29986,2793,29984xe" filled="false" stroked="true" strokeweight="0pt" strokecolor="#000000">
                <v:path arrowok="t"/>
              </v:shape>
            </v:group>
            <v:group style="position:absolute;left:2768;top:29984;width:21;height:3" coordorigin="2768,29984" coordsize="21,3">
              <v:shape style="position:absolute;left:2768;top:29984;width:21;height:3" coordorigin="2768,29984" coordsize="21,3" path="m2768,29984l2788,29986,2770,29986,2768,29984x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6;height:2" coordorigin="2770,29986" coordsize="16,2">
              <v:shape style="position:absolute;left:2770;top:29986;width:16;height:2" coordorigin="2770,29986" coordsize="16,0" path="m2770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15122;top:26679;width:199;height:242" coordorigin="15122,26679" coordsize="199,242">
              <v:shape style="position:absolute;left:15122;top:26679;width:199;height:242" coordorigin="15122,26679" coordsize="199,242" path="m15122,26920l15321,26920,15321,26679,15122,26679,15122,26920e" filled="false" stroked="true" strokeweight=".225606pt" strokecolor="#000000">
                <v:path arrowok="t"/>
              </v:shape>
            </v:group>
            <v:group style="position:absolute;left:15280;top:26920;width:199;height:242" coordorigin="15280,26920" coordsize="199,242">
              <v:shape style="position:absolute;left:15280;top:26920;width:199;height:242" coordorigin="15280,26920" coordsize="199,242" path="m15280,27161l15479,27161,15479,26920,15280,26920,15280,27161e" filled="false" stroked="true" strokeweight=".225606pt" strokecolor="#000000">
                <v:path arrowok="t"/>
              </v:shape>
            </v:group>
            <v:group style="position:absolute;left:15413;top:27161;width:199;height:242" coordorigin="15413,27161" coordsize="199,242">
              <v:shape style="position:absolute;left:15413;top:27161;width:199;height:242" coordorigin="15413,27161" coordsize="199,242" path="m15413,27403l15612,27403,15612,27161,15413,27161,15413,27403e" filled="false" stroked="true" strokeweight=".225606pt" strokecolor="#000000">
                <v:path arrowok="t"/>
              </v:shape>
            </v:group>
            <v:group style="position:absolute;left:15567;top:27403;width:199;height:242" coordorigin="15567,27403" coordsize="199,242">
              <v:shape style="position:absolute;left:15567;top:27403;width:199;height:242" coordorigin="15567,27403" coordsize="199,242" path="m15567,27644l15765,27644,15765,27403,15567,27403,15567,27644e" filled="false" stroked="true" strokeweight=".225606pt" strokecolor="#000000">
                <v:path arrowok="t"/>
              </v:shape>
            </v:group>
            <v:group style="position:absolute;left:15684;top:27644;width:199;height:240" coordorigin="15684,27644" coordsize="199,240">
              <v:shape style="position:absolute;left:15684;top:27644;width:199;height:240" coordorigin="15684,27644" coordsize="199,240" path="m15684,27883l15883,27883,15883,27644,15684,27644,15684,27883e" filled="false" stroked="true" strokeweight=".225606pt" strokecolor="#000000">
                <v:path arrowok="t"/>
              </v:shape>
            </v:group>
            <v:group style="position:absolute;left:15781;top:27883;width:199;height:242" coordorigin="15781,27883" coordsize="199,242">
              <v:shape style="position:absolute;left:15781;top:27883;width:199;height:242" coordorigin="15781,27883" coordsize="199,242" path="m15781,28125l15980,28125,15980,27883,15781,27883,15781,28125e" filled="false" stroked="true" strokeweight=".225606pt" strokecolor="#000000">
                <v:path arrowok="t"/>
              </v:shape>
            </v:group>
            <v:group style="position:absolute;left:15901;top:28125;width:199;height:242" coordorigin="15901,28125" coordsize="199,242">
              <v:shape style="position:absolute;left:15901;top:28125;width:199;height:242" coordorigin="15901,28125" coordsize="199,242" path="m15901,28366l16099,28366,16099,28125,15901,28125,15901,28366e" filled="false" stroked="true" strokeweight=".225606pt" strokecolor="#000000">
                <v:path arrowok="t"/>
              </v:shape>
            </v:group>
            <v:group style="position:absolute;left:16004;top:28366;width:199;height:242" coordorigin="16004,28366" coordsize="199,242">
              <v:shape style="position:absolute;left:16004;top:28366;width:199;height:242" coordorigin="16004,28366" coordsize="199,242" path="m16004,28608l16203,28608,16203,28366,16004,28366,16004,28608e" filled="false" stroked="true" strokeweight=".225606pt" strokecolor="#000000">
                <v:path arrowok="t"/>
              </v:shape>
            </v:group>
            <v:group style="position:absolute;left:16153;top:28608;width:199;height:242" coordorigin="16153,28608" coordsize="199,242">
              <v:shape style="position:absolute;left:16153;top:28608;width:199;height:242" coordorigin="16153,28608" coordsize="199,242" path="m16153,28849l16352,28849,16352,28608,16153,28608,16153,28849e" filled="false" stroked="true" strokeweight=".225606pt" strokecolor="#000000">
                <v:path arrowok="t"/>
              </v:shape>
            </v:group>
            <v:group style="position:absolute;left:16257;top:28849;width:199;height:242" coordorigin="16257,28849" coordsize="199,242">
              <v:shape style="position:absolute;left:16257;top:28849;width:199;height:242" coordorigin="16257,28849" coordsize="199,242" path="m16257,29090l16456,29090,16456,28849,16257,28849,16257,29090e" filled="false" stroked="true" strokeweight=".225606pt" strokecolor="#000000">
                <v:path arrowok="t"/>
              </v:shape>
            </v:group>
            <v:group style="position:absolute;left:16336;top:29090;width:199;height:242" coordorigin="16336,29090" coordsize="199,242">
              <v:shape style="position:absolute;left:16336;top:29090;width:199;height:242" coordorigin="16336,29090" coordsize="199,242" path="m16336,29332l16535,29332,16535,29090,16336,29090,16336,29332e" filled="false" stroked="true" strokeweight=".225606pt" strokecolor="#000000">
                <v:path arrowok="t"/>
              </v:shape>
            </v:group>
            <v:group style="position:absolute;left:16377;top:29332;width:199;height:240" coordorigin="16377,29332" coordsize="199,240">
              <v:shape style="position:absolute;left:16377;top:29332;width:199;height:240" coordorigin="16377,29332" coordsize="199,240" path="m16377,29571l16575,29571,16575,29332,16377,29332,16377,29571e" filled="false" stroked="true" strokeweight=".225606pt" strokecolor="#000000">
                <v:path arrowok="t"/>
              </v:shape>
            </v:group>
            <v:group style="position:absolute;left:16377;top:29571;width:199;height:242" coordorigin="16377,29571" coordsize="199,242">
              <v:shape style="position:absolute;left:16377;top:29571;width:199;height:242" coordorigin="16377,29571" coordsize="199,242" path="m16377,29812l16575,29812,16575,29571,16377,29571,16377,29812e" filled="false" stroked="true" strokeweight=".225606pt" strokecolor="#000000">
                <v:path arrowok="t"/>
              </v:shape>
            </v:group>
            <v:group style="position:absolute;left:16413;top:29812;width:199;height:242" coordorigin="16413,29812" coordsize="199,242">
              <v:shape style="position:absolute;left:16413;top:29812;width:199;height:242" coordorigin="16413,29812" coordsize="199,242" path="m16413,30054l16611,30054,16611,29812,16413,29812,16413,30054e" filled="false" stroked="true" strokeweight=".225606pt" strokecolor="#000000">
                <v:path arrowok="t"/>
              </v:shape>
            </v:group>
            <v:group style="position:absolute;left:16413;top:30054;width:199;height:242" coordorigin="16413,30054" coordsize="199,242">
              <v:shape style="position:absolute;left:16413;top:30054;width:199;height:242" coordorigin="16413,30054" coordsize="199,242" path="m16413,30295l16611,30295,16611,30054,16413,30054,16413,30295e" filled="false" stroked="true" strokeweight=".225606pt" strokecolor="#ff0000">
                <v:path arrowok="t"/>
              </v:shape>
            </v:group>
            <v:group style="position:absolute;left:16433;top:30295;width:199;height:242" coordorigin="16433,30295" coordsize="199,242">
              <v:shape style="position:absolute;left:16433;top:30295;width:199;height:242" coordorigin="16433,30295" coordsize="199,242" path="m16433,30536l16632,30536,16632,30295,16433,30295,16433,30536e" filled="false" stroked="true" strokeweight=".225606pt" strokecolor="#000000">
                <v:path arrowok="t"/>
              </v:shape>
            </v:group>
            <v:group style="position:absolute;left:16438;top:30536;width:199;height:242" coordorigin="16438,30536" coordsize="199,242">
              <v:shape style="position:absolute;left:16438;top:30536;width:199;height:242" coordorigin="16438,30536" coordsize="199,242" path="m16438,30778l16636,30778,16636,30536,16438,30536,16438,30778e" filled="false" stroked="true" strokeweight=".225606pt" strokecolor="#000000">
                <v:path arrowok="t"/>
              </v:shape>
            </v:group>
            <v:group style="position:absolute;left:16438;top:30778;width:199;height:242" coordorigin="16438,30778" coordsize="199,242">
              <v:shape style="position:absolute;left:16438;top:30778;width:199;height:242" coordorigin="16438,30778" coordsize="199,242" path="m16438,31019l16636,31019,16636,30778,16438,30778,16438,31019e" filled="false" stroked="true" strokeweight=".225606pt" strokecolor="#000000">
                <v:path arrowok="t"/>
              </v:shape>
            </v:group>
            <v:group style="position:absolute;left:16356;top:31019;width:199;height:242" coordorigin="16356,31019" coordsize="199,242">
              <v:shape style="position:absolute;left:16356;top:31019;width:199;height:242" coordorigin="16356,31019" coordsize="199,242" path="m16356,31261l16555,31261,16555,31019,16356,31019,16356,31261e" filled="false" stroked="true" strokeweight=".225606pt" strokecolor="#000000">
                <v:path arrowok="t"/>
              </v:shape>
            </v:group>
            <w10:wrap type="none"/>
          </v:group>
        </w:pict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876"/>
      </w:tblGrid>
      <w:tr>
        <w:trPr>
          <w:trHeight w:val="413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3"/>
              <w:ind w:left="248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Раздел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4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422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3"/>
              <w:ind w:left="307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Схема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расположения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25336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0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02"/>
              <w:ind w:right="15321"/>
              <w:jc w:val="center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8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14</w:t>
            </w:r>
            <w:r>
              <w:rPr>
                <w:rFonts w:ascii="ISOCPEUR" w:hAnsi="ISOCPEUR"/>
                <w:sz w:val="16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ISOCPEUR" w:hAnsi="ISOCPEUR" w:cs="ISOCPEUR" w:eastAsia="ISOCPEUR"/>
                <w:i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right="1256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62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15474"/>
              <w:jc w:val="center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25:34:016601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 w:before="171"/>
              <w:ind w:left="15675" w:right="2141" w:firstLine="554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Приморскийкрай</w:t>
            </w:r>
            <w:r>
              <w:rPr>
                <w:rFonts w:ascii="Times New Roman" w:hAnsi="Times New Roman"/>
                <w:b/>
                <w:i/>
                <w:color w:val="B80000"/>
                <w:w w:val="102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Уссурийский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городской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округ</w:t>
            </w:r>
            <w:r>
              <w:rPr>
                <w:rFonts w:ascii="Times New Roman" w:hAns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ISOCPEUR" w:hAnsi="ISOCPEUR" w:cs="ISOCPEUR" w:eastAsia="ISOCPEUR"/>
                <w:i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419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газопровод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ISOCPEUR" w:hAnsi="ISOCPEUR" w:cs="ISOCPEUR" w:eastAsia="ISOCPEUR"/>
                <w:i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4376" w:right="0"/>
              <w:jc w:val="center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25:34:016601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ISOCPEUR" w:hAnsi="ISOCPEUR" w:cs="ISOCPEUR" w:eastAsia="ISOCPEUR"/>
                <w:i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right="949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63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-19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:000000:7994</w:t>
            </w:r>
            <w:r>
              <w:rPr>
                <w:rFonts w:asci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ISOCPEUR" w:hAnsi="ISOCPEUR" w:cs="ISOCPEUR" w:eastAsia="ISOCPEUR"/>
                <w:i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4426"/>
              <w:jc w:val="righ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sz w:val="23"/>
              </w:rPr>
              <w:t>25:18:035303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ISOCPEUR" w:hAnsi="ISOCPEUR" w:cs="ISOCPEUR" w:eastAsia="ISOCPEUR"/>
                <w:i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3653" w:right="0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9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16</w:t>
            </w:r>
            <w:r>
              <w:rPr>
                <w:rFonts w:ascii="ISOCPEUR" w:hAnsi="ISOCPEUR"/>
                <w:sz w:val="16"/>
              </w:rPr>
            </w:r>
          </w:p>
        </w:tc>
      </w:tr>
      <w:tr>
        <w:trPr>
          <w:trHeight w:val="4785" w:hRule="exact"/>
        </w:trPr>
        <w:tc>
          <w:tcPr>
            <w:tcW w:w="20876" w:type="dxa"/>
            <w:tcBorders>
              <w:top w:val="single" w:sz="0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14076" w:val="right" w:leader="none"/>
              </w:tabs>
              <w:spacing w:line="323" w:lineRule="exact" w:before="61"/>
              <w:ind w:left="9500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Масштаб</w:t>
            </w:r>
            <w:r>
              <w:rPr>
                <w:rFonts w:ascii="Times New Roman" w:hAnsi="Times New Roman"/>
                <w:spacing w:val="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1:1000</w:t>
            </w:r>
            <w:r>
              <w:rPr>
                <w:rFonts w:ascii="ISOCPEUR" w:hAnsi="ISOCPEUR"/>
                <w:position w:val="-9"/>
                <w:sz w:val="25"/>
              </w:rPr>
              <w:tab/>
              <w:t>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56" w:lineRule="exact"/>
              <w:ind w:right="658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2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8" w:lineRule="exact"/>
              <w:ind w:right="644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3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3" w:lineRule="exact"/>
              <w:ind w:right="6298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4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12994" w:val="left" w:leader="none"/>
              </w:tabs>
              <w:spacing w:line="232" w:lineRule="exact"/>
              <w:ind w:right="462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Используемые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условные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знаки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обозначения:</w:t>
            </w:r>
            <w:r>
              <w:rPr>
                <w:rFonts w:ascii="ISOCPEUR" w:hAnsi="ISOCPEUR"/>
                <w:w w:val="105"/>
                <w:sz w:val="25"/>
              </w:rPr>
              <w:tab/>
              <w:t>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41" w:lineRule="exact"/>
              <w:ind w:right="6095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6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2630" w:val="left" w:leader="none"/>
                <w:tab w:pos="14781" w:val="left" w:leader="none"/>
              </w:tabs>
              <w:spacing w:line="252" w:lineRule="exact"/>
              <w:ind w:left="473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00FF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0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Местоположение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инженерного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сооружения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(газопровод)</w:t>
            </w:r>
            <w:r>
              <w:rPr>
                <w:rFonts w:ascii="ISOCPEUR" w:hAnsi="ISOCPEUR"/>
                <w:w w:val="105"/>
                <w:position w:val="-6"/>
                <w:sz w:val="25"/>
              </w:rPr>
              <w:tab/>
              <w:t>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15"/>
              </w:numPr>
              <w:tabs>
                <w:tab w:pos="2780" w:val="left" w:leader="none"/>
                <w:tab w:pos="14907" w:val="left" w:leader="none"/>
              </w:tabs>
              <w:spacing w:line="232" w:lineRule="exact" w:before="0" w:after="0"/>
              <w:ind w:left="2779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Проектная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sz w:val="25"/>
              </w:rPr>
              <w:tab/>
              <w:t>8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17" w:lineRule="exact"/>
              <w:ind w:right="572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9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972" w:val="left" w:leader="none"/>
                <w:tab w:pos="15106" w:val="left" w:leader="none"/>
              </w:tabs>
              <w:spacing w:line="241" w:lineRule="exact"/>
              <w:ind w:left="467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3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position w:val="-7"/>
                <w:sz w:val="19"/>
              </w:rPr>
              <w:tab/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position w:val="-7"/>
                <w:sz w:val="19"/>
                <w:u w:val="single" w:color="000000"/>
              </w:rPr>
              <w:t>25:18:035201:137  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Кадастровый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земельного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участка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9"/>
                <w:sz w:val="25"/>
              </w:rPr>
              <w:tab/>
              <w:t>10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15"/>
              </w:numPr>
              <w:tabs>
                <w:tab w:pos="2759" w:val="left" w:leader="none"/>
                <w:tab w:pos="15187" w:val="left" w:leader="none"/>
              </w:tabs>
              <w:spacing w:line="248" w:lineRule="exact" w:before="0" w:after="0"/>
              <w:ind w:left="2758" w:right="0" w:hanging="114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земельных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участков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9"/>
                <w:sz w:val="25"/>
              </w:rPr>
              <w:tab/>
              <w:t>11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750" w:val="left" w:leader="none"/>
                <w:tab w:pos="14289" w:val="left" w:leader="none"/>
              </w:tabs>
              <w:spacing w:line="228" w:lineRule="exact"/>
              <w:ind w:right="4556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color w:val="0000FF"/>
                <w:position w:val="-3"/>
                <w:sz w:val="23"/>
              </w:rPr>
              <w:t>25:34:016701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кадастрового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ISOCPEUR" w:hAnsi="ISOCPEUR"/>
                <w:w w:val="105"/>
                <w:position w:val="-5"/>
                <w:sz w:val="25"/>
              </w:rPr>
              <w:tab/>
              <w:t>12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15"/>
              </w:numPr>
              <w:tabs>
                <w:tab w:pos="2766" w:val="left" w:leader="none"/>
                <w:tab w:pos="15205" w:val="left" w:leader="none"/>
              </w:tabs>
              <w:spacing w:line="244" w:lineRule="exact" w:before="0" w:after="0"/>
              <w:ind w:left="2765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Граница  кадастрового</w:t>
            </w:r>
            <w:r>
              <w:rPr>
                <w:rFonts w:ascii="Times New Roman" w:hAnsi="Times New Roman"/>
                <w:spacing w:val="4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квартала</w:t>
            </w:r>
            <w:r>
              <w:rPr>
                <w:rFonts w:ascii="ISOCPEUR" w:hAnsi="ISOCPEUR"/>
                <w:position w:val="-7"/>
                <w:sz w:val="25"/>
              </w:rPr>
              <w:tab/>
              <w:t>13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985" w:val="left" w:leader="none"/>
                <w:tab w:pos="13540" w:val="left" w:leader="none"/>
              </w:tabs>
              <w:spacing w:line="245" w:lineRule="exact"/>
              <w:ind w:right="5420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position w:val="0"/>
                <w:sz w:val="15"/>
              </w:rPr>
              <w:t>1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Характерная</w:t>
            </w:r>
            <w:r>
              <w:rPr>
                <w:rFonts w:ascii="Times New Roman" w:hAnsi="Times New Roman"/>
                <w:spacing w:val="-1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точка</w:t>
            </w:r>
            <w:r>
              <w:rPr>
                <w:rFonts w:ascii="Times New Roman" w:hAnsi="Times New Roman"/>
                <w:spacing w:val="-1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проектной</w:t>
            </w:r>
            <w:r>
              <w:rPr>
                <w:rFonts w:ascii="Times New Roman" w:hAnsi="Times New Roman"/>
                <w:spacing w:val="-1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границы</w:t>
            </w:r>
            <w:r>
              <w:rPr>
                <w:rFonts w:ascii="Times New Roman" w:hAnsi="Times New Roman"/>
                <w:spacing w:val="-1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position w:val="-1"/>
                <w:sz w:val="25"/>
              </w:rPr>
              <w:tab/>
            </w:r>
            <w:r>
              <w:rPr>
                <w:rFonts w:ascii="ISOCPEUR" w:hAnsi="ISOCPEUR"/>
                <w:w w:val="95"/>
                <w:position w:val="-1"/>
                <w:sz w:val="25"/>
              </w:rPr>
              <w:t>14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2675" w:val="left" w:leader="none"/>
                <w:tab w:pos="15244" w:val="left" w:leader="none"/>
              </w:tabs>
              <w:spacing w:line="252" w:lineRule="exact"/>
              <w:ind w:left="498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B800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Установленные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границы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административно-территориального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color w:val="FF0000"/>
                <w:w w:val="105"/>
                <w:position w:val="1"/>
                <w:sz w:val="25"/>
              </w:rPr>
              <w:tab/>
              <w:t>15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844" w:val="left" w:leader="none"/>
                <w:tab w:pos="14442" w:val="left" w:leader="none"/>
              </w:tabs>
              <w:spacing w:line="294" w:lineRule="exact"/>
              <w:ind w:right="4564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-2"/>
                <w:sz w:val="15"/>
              </w:rPr>
              <w:t>Приморскийкрай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субъекта</w:t>
            </w:r>
            <w:r>
              <w:rPr>
                <w:rFonts w:ascii="Times New Roman" w:hAnsi="Times New Roman"/>
                <w:spacing w:val="-3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РФ,</w:t>
            </w:r>
            <w:r>
              <w:rPr>
                <w:rFonts w:ascii="ISOCPEUR" w:hAnsi="ISOCPEUR"/>
                <w:w w:val="105"/>
                <w:position w:val="10"/>
                <w:sz w:val="25"/>
              </w:rPr>
              <w:tab/>
              <w:t>16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5273" w:val="left" w:leader="none"/>
              </w:tabs>
              <w:spacing w:line="227" w:lineRule="exact"/>
              <w:ind w:left="461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4"/>
                <w:sz w:val="15"/>
              </w:rPr>
              <w:t>Уссурийский городской округ    </w:t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муниципального</w:t>
            </w:r>
            <w:r>
              <w:rPr>
                <w:rFonts w:ascii="Times New Roman" w:hAnsi="Times New Roman"/>
                <w:spacing w:val="-3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10"/>
                <w:sz w:val="25"/>
              </w:rPr>
              <w:tab/>
              <w:t>17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4518" w:val="left" w:leader="none"/>
              </w:tabs>
              <w:spacing w:line="243" w:lineRule="exact"/>
              <w:ind w:right="412"/>
              <w:jc w:val="righ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ISOCPEUR" w:hAnsi="ISOCPEUR"/>
                <w:w w:val="95"/>
                <w:position w:val="11"/>
                <w:sz w:val="25"/>
              </w:rPr>
              <w:t>18</w:t>
              <w:tab/>
            </w:r>
            <w:r>
              <w:rPr>
                <w:rFonts w:ascii="Times New Roman" w:hAnsi="Times New Roman"/>
                <w:sz w:val="19"/>
              </w:rPr>
              <w:t>Лист</w:t>
            </w:r>
            <w:r>
              <w:rPr>
                <w:rFonts w:ascii="Times New Roman" w:hAnsi="Times New Roman"/>
                <w:spacing w:val="2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15</w:t>
            </w:r>
          </w:p>
          <w:p>
            <w:pPr>
              <w:pStyle w:val="TableParagraph"/>
              <w:spacing w:line="234" w:lineRule="exact"/>
              <w:ind w:right="5481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5"/>
                <w:sz w:val="25"/>
              </w:rPr>
              <w:t>19</w:t>
            </w:r>
            <w:r>
              <w:rPr>
                <w:rFonts w:ascii="ISOCPEUR"/>
                <w:sz w:val="25"/>
              </w:rPr>
            </w:r>
          </w:p>
        </w:tc>
      </w:tr>
    </w:tbl>
    <w:p>
      <w:pPr>
        <w:spacing w:before="84"/>
        <w:ind w:left="0" w:right="351" w:firstLine="0"/>
        <w:jc w:val="right"/>
        <w:rPr>
          <w:rFonts w:ascii="ISOCPEUR" w:hAnsi="ISOCPEUR" w:cs="ISOCPEUR" w:eastAsia="ISOCPEUR"/>
          <w:sz w:val="16"/>
          <w:szCs w:val="16"/>
        </w:rPr>
      </w:pPr>
      <w:bookmarkStart w:name="план границ 1 зона-15" w:id="15"/>
      <w:bookmarkEnd w:id="15"/>
      <w:r>
        <w:rPr/>
      </w:r>
      <w:r>
        <w:rPr>
          <w:rFonts w:ascii="ISOCPEUR" w:hAnsi="ISOCPEUR"/>
          <w:i/>
          <w:w w:val="105"/>
          <w:sz w:val="16"/>
        </w:rPr>
        <w:t>Формат:</w:t>
      </w:r>
      <w:r>
        <w:rPr>
          <w:rFonts w:ascii="ISOCPEUR" w:hAnsi="ISOCPEUR"/>
          <w:i/>
          <w:spacing w:val="-47"/>
          <w:w w:val="105"/>
          <w:sz w:val="16"/>
        </w:rPr>
        <w:t> </w:t>
      </w:r>
      <w:r>
        <w:rPr>
          <w:rFonts w:ascii="ISOCPEUR" w:hAnsi="ISOCPEUR"/>
          <w:i/>
          <w:w w:val="105"/>
          <w:sz w:val="16"/>
        </w:rPr>
        <w:t>А2</w:t>
      </w:r>
      <w:r>
        <w:rPr>
          <w:rFonts w:ascii="ISOCPEUR" w:hAnsi="ISOCPEUR"/>
          <w:sz w:val="16"/>
        </w:rPr>
      </w:r>
    </w:p>
    <w:p>
      <w:pPr>
        <w:spacing w:after="0"/>
        <w:jc w:val="right"/>
        <w:rPr>
          <w:rFonts w:ascii="ISOCPEUR" w:hAnsi="ISOCPEUR" w:cs="ISOCPEUR" w:eastAsia="ISOCPEUR"/>
          <w:sz w:val="16"/>
          <w:szCs w:val="16"/>
        </w:rPr>
        <w:sectPr>
          <w:pgSz w:w="22400" w:h="31660"/>
          <w:pgMar w:top="280" w:bottom="0" w:left="1060" w:right="220"/>
        </w:sectPr>
      </w:pPr>
    </w:p>
    <w:p>
      <w:pPr>
        <w:spacing w:line="240" w:lineRule="auto" w:before="6"/>
        <w:rPr>
          <w:rFonts w:ascii="ISOCPEUR" w:hAnsi="ISOCPEUR" w:cs="ISOCPEUR" w:eastAsia="ISOCPEUR"/>
          <w:i/>
          <w:sz w:val="6"/>
          <w:szCs w:val="6"/>
        </w:rPr>
      </w:pPr>
      <w:r>
        <w:rPr/>
        <w:pict>
          <v:group style="position:absolute;margin-left:.225659pt;margin-top:.037676pt;width:1119.7pt;height:1583.3pt;mso-position-horizontal-relative:page;mso-position-vertical-relative:page;z-index:-481624" coordorigin="5,1" coordsize="22394,31666">
            <v:shape style="position:absolute;left:1171;top:1203;width:20871;height:25331" type="#_x0000_t75" stroked="false">
              <v:imagedata r:id="rId35" o:title=""/>
            </v:shape>
            <v:group style="position:absolute;left:1171;top:1203;width:1889;height:15039" coordorigin="1171,1203" coordsize="1889,15039">
              <v:shape style="position:absolute;left:1171;top:1203;width:1889;height:15039" coordorigin="1171,1203" coordsize="1889,15039" path="m1171,16242l1286,15904,1956,10857,1992,6961,2813,3304,3059,1203e" filled="false" stroked="true" strokeweight=".676817pt" strokecolor="#000000">
                <v:path arrowok="t"/>
              </v:shape>
            </v:group>
            <v:group style="position:absolute;left:1435;top:1203;width:4059;height:25331" coordorigin="1435,1203" coordsize="4059,25331">
              <v:shape style="position:absolute;left:1435;top:1203;width:4059;height:25331" coordorigin="1435,1203" coordsize="4059,25331" path="m5493,1203l5211,2494,4528,4531,4160,8991,3736,11910,4208,13260,4345,14469,3930,14523,3808,13697,3544,13228,2687,17821,2775,18931,2315,19604,2220,20030,2574,20522,1435,26534e" filled="false" stroked="true" strokeweight=".676817pt" strokecolor="#000000">
                <v:path arrowok="t"/>
              </v:shape>
            </v:group>
            <v:group style="position:absolute;left:3540;top:1203;width:18502;height:12158" coordorigin="3540,1203" coordsize="18502,12158">
              <v:shape style="position:absolute;left:3540;top:1203;width:18502;height:12158" coordorigin="3540,1203" coordsize="18502,12158" path="m3540,1203l4185,3416,4988,3926,7429,5478,13913,9600,19307,12680,22042,13361,19307,12680,13913,9600,7429,5478,4988,3926,4185,3416,3540,1203e" filled="false" stroked="true" strokeweight=".676817pt" strokecolor="#0000ff">
                <v:path arrowok="t"/>
              </v:shape>
            </v:group>
            <v:group style="position:absolute;left:8485;top:1203;width:456;height:25331" coordorigin="8485,1203" coordsize="456,25331">
              <v:shape style="position:absolute;left:8485;top:1203;width:456;height:25331" coordorigin="8485,1203" coordsize="456,25331" path="m8485,26534l8941,7958,8814,1203e" filled="false" stroked="true" strokeweight=".676817pt" strokecolor="#00ff00">
                <v:path arrowok="t"/>
              </v:shape>
            </v:group>
            <v:group style="position:absolute;left:16305;top:2862;width:796;height:796" coordorigin="16305,2862" coordsize="796,796">
              <v:shape style="position:absolute;left:16305;top:2862;width:796;height:796" coordorigin="16305,2862" coordsize="796,796" path="m17101,3244l17093,3179,17075,3119,17049,3063,17014,3012,16973,2967,16925,2929,16871,2899,16813,2877,16751,2864,16687,2862,16654,2864,16592,2877,16533,2899,16479,2930,16432,2968,16390,3013,16356,3064,16330,3120,16313,3180,16305,3243,16305,3276,16307,3308,16320,3371,16342,3429,16373,3483,16411,3531,16456,3572,16507,3606,16563,3632,16623,3650,16686,3657,16719,3657,16751,3655,16814,3642,16872,3620,16926,3589,16974,3551,17015,3506,17049,3456,17076,3400,17093,3340,17101,3276,17101,3244e" filled="false" stroked="true" strokeweight=".67682pt" strokecolor="#000000">
                <v:path arrowok="t"/>
              </v:shape>
            </v:group>
            <v:group style="position:absolute;left:16447;top:2983;width:515;height:558" coordorigin="16447,2983" coordsize="515,558">
              <v:shape style="position:absolute;left:16447;top:2983;width:515;height:558" coordorigin="16447,2983" coordsize="515,558" path="m16961,2983l16447,3541e" filled="false" stroked="true" strokeweight=".676817pt" strokecolor="#000000">
                <v:path arrowok="t"/>
              </v:shape>
            </v:group>
            <v:group style="position:absolute;left:16424;top:3004;width:560;height:517" coordorigin="16424,3004" coordsize="560,517">
              <v:shape style="position:absolute;left:16424;top:3004;width:560;height:517" coordorigin="16424,3004" coordsize="560,517" path="m16984,3520l16424,3004e" filled="false" stroked="true" strokeweight=".676817pt" strokecolor="#000000">
                <v:path arrowok="t"/>
              </v:shape>
            </v:group>
            <v:group style="position:absolute;left:16654;top:2042;width:50;height:1219" coordorigin="16654,2042" coordsize="50,1219">
              <v:shape style="position:absolute;left:16654;top:2042;width:50;height:1219" coordorigin="16654,2042" coordsize="50,1219" path="m16704,3261l16704,3261,16654,2042e" filled="false" stroked="true" strokeweight=".676817pt" strokecolor="#000000">
                <v:path arrowok="t"/>
              </v:shape>
            </v:group>
            <v:group style="position:absolute;left:16061;top:3236;width:1286;height:52" coordorigin="16061,3236" coordsize="1286,52">
              <v:shape style="position:absolute;left:16061;top:3236;width:1286;height:52" coordorigin="16061,3236" coordsize="1286,52" path="m17347,3236l16061,3288e" filled="false" stroked="true" strokeweight=".676817pt" strokecolor="#000000">
                <v:path arrowok="t"/>
              </v:shape>
            </v:group>
            <v:group style="position:absolute;left:16704;top:3261;width:25;height:646" coordorigin="16704,3261" coordsize="25,646">
              <v:shape style="position:absolute;left:16704;top:3261;width:25;height:646" coordorigin="16704,3261" coordsize="25,646" path="m16729,3906l16704,3261e" filled="false" stroked="true" strokeweight=".676817pt" strokecolor="#000000">
                <v:path arrowok="t"/>
              </v:shape>
            </v:group>
            <v:group style="position:absolute;left:16794;top:2983;width:167;height:276" coordorigin="16794,2983" coordsize="167,276">
              <v:shape style="position:absolute;left:16794;top:2983;width:167;height:276" coordorigin="16794,2983" coordsize="167,276" path="m16961,2983l16794,3258e" filled="false" stroked="true" strokeweight=".676817pt" strokecolor="#000000">
                <v:path arrowok="t"/>
              </v:shape>
            </v:group>
            <v:group style="position:absolute;left:16424;top:3004;width:276;height:262" coordorigin="16424,3004" coordsize="276,262">
              <v:shape style="position:absolute;left:16424;top:3004;width:276;height:262" coordorigin="16424,3004" coordsize="276,262" path="m16614,3265l16424,3004,16699,3173e" filled="false" stroked="true" strokeweight=".676817pt" strokecolor="#000000">
                <v:path arrowok="t"/>
              </v:shape>
            </v:group>
            <v:group style="position:absolute;left:16447;top:3265;width:262;height:276" coordorigin="16447,3265" coordsize="262,276">
              <v:shape style="position:absolute;left:16447;top:3265;width:262;height:276" coordorigin="16447,3265" coordsize="262,276" path="m16708,3351l16447,3541,16614,3265e" filled="false" stroked="true" strokeweight=".676817pt" strokecolor="#000000">
                <v:path arrowok="t"/>
              </v:shape>
            </v:group>
            <v:group style="position:absolute;left:16708;top:3258;width:276;height:262" coordorigin="16708,3258" coordsize="276,262">
              <v:shape style="position:absolute;left:16708;top:3258;width:276;height:262" coordorigin="16708,3258" coordsize="276,262" path="m16794,3258l16984,3520,16708,3351e" filled="false" stroked="true" strokeweight=".676817pt" strokecolor="#000000">
                <v:path arrowok="t"/>
              </v:shape>
            </v:group>
            <v:group style="position:absolute;left:16699;top:2983;width:262;height:190" coordorigin="16699,2983" coordsize="262,190">
              <v:shape style="position:absolute;left:16699;top:2983;width:262;height:190" coordorigin="16699,2983" coordsize="262,190" path="m16699,3173l16961,2983e" filled="false" stroked="true" strokeweight=".676817pt" strokecolor="#000000">
                <v:path arrowok="t"/>
              </v:shape>
            </v:group>
            <v:group style="position:absolute;left:16061;top:2042;width:1286;height:1864" coordorigin="16061,2042" coordsize="1286,1864">
              <v:shape style="position:absolute;left:16061;top:2042;width:1286;height:1864" coordorigin="16061,2042" coordsize="1286,1864" path="m16756,3207l17347,3236,16760,3313,16729,3906,16652,3317,16061,3288,16647,3211,16654,2042,16756,3207e" filled="false" stroked="true" strokeweight=".676817pt" strokecolor="#000000">
                <v:path arrowok="t"/>
              </v:shape>
            </v:group>
            <v:group style="position:absolute;left:16704;top:3207;width:643;height:55" coordorigin="16704,3207" coordsize="643,55">
              <v:shape style="position:absolute;left:16704;top:3207;width:643;height:55" coordorigin="16704,3207" coordsize="643,55" path="m16704,3261l17347,3236,16756,3207,16704,3261xe" filled="true" fillcolor="#000000" stroked="false">
                <v:path arrowok="t"/>
                <v:fill type="solid"/>
              </v:shape>
            </v:group>
            <v:group style="position:absolute;left:16704;top:3207;width:643;height:55" coordorigin="16704,3207" coordsize="643,55">
              <v:shape style="position:absolute;left:16704;top:3207;width:643;height:55" coordorigin="16704,3207" coordsize="643,55" path="m17347,3236l16756,3207,16704,3261,17347,3236xe" filled="false" stroked="true" strokeweight="0pt" strokecolor="#000000">
                <v:path arrowok="t"/>
              </v:shape>
            </v:group>
            <v:group style="position:absolute;left:16760;top:3304;width:224;height:217" coordorigin="16760,3304" coordsize="224,217">
              <v:shape style="position:absolute;left:16760;top:3304;width:224;height:217" coordorigin="16760,3304" coordsize="224,217" path="m16760,3313l16984,3520,16828,3304,16760,3313xe" filled="true" fillcolor="#000000" stroked="false">
                <v:path arrowok="t"/>
                <v:fill type="solid"/>
              </v:shape>
            </v:group>
            <v:group style="position:absolute;left:16760;top:3304;width:224;height:217" coordorigin="16760,3304" coordsize="224,217">
              <v:shape style="position:absolute;left:16760;top:3304;width:224;height:217" coordorigin="16760,3304" coordsize="224,217" path="m16984,3520l16828,3304,16760,3313,16984,3520xe" filled="false" stroked="true" strokeweight="0pt" strokecolor="#000000">
                <v:path arrowok="t"/>
              </v:shape>
            </v:group>
            <v:group style="position:absolute;left:16704;top:3261;width:57;height:646" coordorigin="16704,3261" coordsize="57,646">
              <v:shape style="position:absolute;left:16704;top:3261;width:57;height:646" coordorigin="16704,3261" coordsize="57,646" path="m16704,3261l16729,3906,16760,3313,16704,3261xe" filled="true" fillcolor="#000000" stroked="false">
                <v:path arrowok="t"/>
                <v:fill type="solid"/>
              </v:shape>
            </v:group>
            <v:group style="position:absolute;left:16704;top:3261;width:57;height:646" coordorigin="16704,3261" coordsize="57,646">
              <v:shape style="position:absolute;left:16704;top:3261;width:57;height:646" coordorigin="16704,3261" coordsize="57,646" path="m16729,3906l16760,3313,16704,3261,16729,3906xe" filled="false" stroked="true" strokeweight="0pt" strokecolor="#000000">
                <v:path arrowok="t"/>
              </v:shape>
            </v:group>
            <v:group style="position:absolute;left:16447;top:3317;width:215;height:224" coordorigin="16447,3317" coordsize="215,224">
              <v:shape style="position:absolute;left:16447;top:3317;width:215;height:224" coordorigin="16447,3317" coordsize="215,224" path="m16447,3541l16661,3385,16652,3317,16447,3541xe" filled="true" fillcolor="#000000" stroked="false">
                <v:path arrowok="t"/>
                <v:fill type="solid"/>
              </v:shape>
            </v:group>
            <v:group style="position:absolute;left:16447;top:3317;width:215;height:224" coordorigin="16447,3317" coordsize="215,224">
              <v:shape style="position:absolute;left:16447;top:3317;width:215;height:224" coordorigin="16447,3317" coordsize="215,224" path="m16447,3541l16661,3385,16652,3317,16447,3541xe" filled="false" stroked="true" strokeweight="0pt" strokecolor="#000000">
                <v:path arrowok="t"/>
              </v:shape>
            </v:group>
            <v:group style="position:absolute;left:16061;top:3261;width:643;height:57" coordorigin="16061,3261" coordsize="643,57">
              <v:shape style="position:absolute;left:16061;top:3261;width:643;height:57" coordorigin="16061,3261" coordsize="643,57" path="m16061,3288l16652,3317,16704,3261,16061,3288xe" filled="true" fillcolor="#000000" stroked="false">
                <v:path arrowok="t"/>
                <v:fill type="solid"/>
              </v:shape>
            </v:group>
            <v:group style="position:absolute;left:16061;top:3261;width:643;height:57" coordorigin="16061,3261" coordsize="643,57">
              <v:shape style="position:absolute;left:16061;top:3261;width:643;height:57" coordorigin="16061,3261" coordsize="643,57" path="m16061,3288l16652,3317,16704,3261,16061,3288xe" filled="false" stroked="true" strokeweight="0pt" strokecolor="#000000">
                <v:path arrowok="t"/>
              </v:shape>
            </v:group>
            <v:group style="position:absolute;left:16424;top:3004;width:224;height:215" coordorigin="16424,3004" coordsize="224,215">
              <v:shape style="position:absolute;left:16424;top:3004;width:224;height:215" coordorigin="16424,3004" coordsize="224,215" path="m16424,3004l16580,3218,16647,3211,16424,3004xe" filled="true" fillcolor="#000000" stroked="false">
                <v:path arrowok="t"/>
                <v:fill type="solid"/>
              </v:shape>
            </v:group>
            <v:group style="position:absolute;left:16424;top:3004;width:224;height:215" coordorigin="16424,3004" coordsize="224,215">
              <v:shape style="position:absolute;left:16424;top:3004;width:224;height:215" coordorigin="16424,3004" coordsize="224,215" path="m16424,3004l16580,3218,16647,3211,16424,3004xe" filled="false" stroked="true" strokeweight="0pt" strokecolor="#000000">
                <v:path arrowok="t"/>
              </v:shape>
            </v:group>
            <v:group style="position:absolute;left:16647;top:2042;width:57;height:1219" coordorigin="16647,2042" coordsize="57,1219">
              <v:shape style="position:absolute;left:16647;top:2042;width:57;height:1219" coordorigin="16647,2042" coordsize="57,1219" path="m16647,3211l16704,3261,16654,2042,16647,3211xe" filled="true" fillcolor="#000000" stroked="false">
                <v:path arrowok="t"/>
                <v:fill type="solid"/>
              </v:shape>
            </v:group>
            <v:group style="position:absolute;left:16647;top:2042;width:57;height:1219" coordorigin="16647,2042" coordsize="57,1219">
              <v:shape style="position:absolute;left:16647;top:2042;width:57;height:1219" coordorigin="16647,2042" coordsize="57,1219" path="m16654,2042l16647,3211,16704,3261,16654,2042xe" filled="false" stroked="true" strokeweight="0pt" strokecolor="#000000">
                <v:path arrowok="t"/>
              </v:shape>
            </v:group>
            <v:group style="position:absolute;left:16749;top:2983;width:213;height:224" coordorigin="16749,2983" coordsize="213,224">
              <v:shape style="position:absolute;left:16749;top:2983;width:213;height:224" coordorigin="16749,2983" coordsize="213,224" path="m16749,3137l16756,3207,16961,2983,16749,3137xe" filled="true" fillcolor="#000000" stroked="false">
                <v:path arrowok="t"/>
                <v:fill type="solid"/>
              </v:shape>
            </v:group>
            <v:group style="position:absolute;left:16749;top:2983;width:213;height:224" coordorigin="16749,2983" coordsize="213,224">
              <v:shape style="position:absolute;left:16749;top:2983;width:213;height:224" coordorigin="16749,2983" coordsize="213,224" path="m16961,2983l16749,3137,16756,3207,16961,2983xe" filled="false" stroked="true" strokeweight="0pt" strokecolor="#000000">
                <v:path arrowok="t"/>
              </v:shape>
            </v:group>
            <v:group style="position:absolute;left:8821;top:12179;width:578;height:655" coordorigin="8821,12179" coordsize="578,655">
              <v:shape style="position:absolute;left:8821;top:12179;width:578;height:655" coordorigin="8821,12179" coordsize="578,655" path="m8821,12833l9381,12179,9399,12179e" filled="false" stroked="true" strokeweight=".338409pt" strokecolor="#000000">
                <v:path arrowok="t"/>
              </v:shape>
            </v:group>
            <v:group style="position:absolute;left:8645;top:1203;width:456;height:25331" coordorigin="8645,1203" coordsize="456,25331">
              <v:shape style="position:absolute;left:8645;top:1203;width:456;height:25331" coordorigin="8645,1203" coordsize="456,25331" path="m8975,1203l9101,7960,8645,26534e" filled="false" stroked="true" strokeweight=".78962pt" strokecolor="#ff0000">
                <v:path arrowok="t"/>
              </v:shape>
            </v:group>
            <v:group style="position:absolute;left:8325;top:1203;width:456;height:25331" coordorigin="8325,1203" coordsize="456,25331">
              <v:shape style="position:absolute;left:8325;top:1203;width:456;height:25331" coordorigin="8325,1203" coordsize="456,25331" path="m8325,26534l8781,7958,8654,1203e" filled="false" stroked="true" strokeweight=".78962pt" strokecolor="#ff0000">
                <v:path arrowok="t"/>
              </v:shape>
            </v:group>
            <v:group style="position:absolute;left:9096;top:7933;width:7;height:2" coordorigin="9096,7933" coordsize="7,2">
              <v:shape style="position:absolute;left:9096;top:7933;width:7;height:2" coordorigin="9096,7933" coordsize="7,0" path="m9096,7933l9103,7933e" filled="false" stroked="true" strokeweight="0pt" strokecolor="#000000">
                <v:path arrowok="t"/>
              </v:shape>
            </v:group>
            <v:group style="position:absolute;left:9096;top:7933;width:7;height:2" coordorigin="9096,7933" coordsize="7,2">
              <v:shape style="position:absolute;left:9096;top:7933;width:7;height:2" coordorigin="9096,7933" coordsize="7,0" path="m9096,7933l9103,7933e" filled="false" stroked="true" strokeweight="0pt" strokecolor="#000000">
                <v:path arrowok="t"/>
              </v:shape>
            </v:group>
            <v:group style="position:absolute;left:9094;top:7933;width:12;height:2" coordorigin="9094,7933" coordsize="12,2">
              <v:shape style="position:absolute;left:9094;top:7933;width:12;height:2" coordorigin="9094,7933" coordsize="12,0" path="m9094,7933l9105,7933e" filled="false" stroked="true" strokeweight="0pt" strokecolor="#000000">
                <v:path arrowok="t"/>
              </v:shape>
            </v:group>
            <v:group style="position:absolute;left:9096;top:7933;width:10;height:2" coordorigin="9096,7933" coordsize="10,2">
              <v:shape style="position:absolute;left:9096;top:7933;width:10;height:2" coordorigin="9096,7933" coordsize="10,0" path="m9096,7933l9105,7933e" filled="false" stroked="true" strokeweight="0pt" strokecolor="#000000">
                <v:path arrowok="t"/>
              </v:shape>
            </v:group>
            <v:group style="position:absolute;left:9094;top:7933;width:12;height:2" coordorigin="9094,7933" coordsize="12,2">
              <v:shape style="position:absolute;left:9094;top:7933;width:12;height:2" coordorigin="9094,7933" coordsize="12,0" path="m9094,7933l9105,7933e" filled="false" stroked="true" strokeweight="0pt" strokecolor="#000000">
                <v:path arrowok="t"/>
              </v:shape>
            </v:group>
            <v:group style="position:absolute;left:9092;top:7933;width:16;height:3" coordorigin="9092,7933" coordsize="16,3">
              <v:shape style="position:absolute;left:9092;top:7933;width:16;height:3" coordorigin="9092,7933" coordsize="16,3" path="m9092,7935l9108,7935,9094,7933,9092,7935xe" filled="true" fillcolor="#000000" stroked="false">
                <v:path arrowok="t"/>
                <v:fill type="solid"/>
              </v:shape>
              <v:shape style="position:absolute;left:9092;top:7933;width:16;height:3" coordorigin="9092,7933" coordsize="16,3" path="m9094,7933l9108,7935,9105,7933,9094,7933xe" filled="true" fillcolor="#000000" stroked="false">
                <v:path arrowok="t"/>
                <v:fill type="solid"/>
              </v:shape>
            </v:group>
            <v:group style="position:absolute;left:9094;top:7933;width:14;height:3" coordorigin="9094,7933" coordsize="14,3">
              <v:shape style="position:absolute;left:9094;top:7933;width:14;height:3" coordorigin="9094,7933" coordsize="14,3" path="m9105,7933l9094,7933,9108,7935,9105,7933xe" filled="false" stroked="true" strokeweight="0pt" strokecolor="#000000">
                <v:path arrowok="t"/>
              </v:shape>
            </v:group>
            <v:group style="position:absolute;left:9092;top:7933;width:16;height:3" coordorigin="9092,7933" coordsize="16,3">
              <v:shape style="position:absolute;left:9092;top:7933;width:16;height:3" coordorigin="9092,7933" coordsize="16,3" path="m9094,7933l9108,7935,9092,7935,9094,7933xe" filled="false" stroked="true" strokeweight="0pt" strokecolor="#000000">
                <v:path arrowok="t"/>
              </v:shape>
            </v:group>
            <v:group style="position:absolute;left:9087;top:7935;width:25;height:2" coordorigin="9087,7935" coordsize="25,2">
              <v:shape style="position:absolute;left:9087;top:7935;width:25;height:2" coordorigin="9087,7935" coordsize="25,0" path="m9087,7935l9112,7935e" filled="false" stroked="true" strokeweight="0pt" strokecolor="#000000">
                <v:path arrowok="t"/>
              </v:shape>
            </v:group>
            <v:group style="position:absolute;left:9092;top:7935;width:21;height:2" coordorigin="9092,7935" coordsize="21,2">
              <v:shape style="position:absolute;left:9092;top:7935;width:21;height:2" coordorigin="9092,7935" coordsize="21,0" path="m9092,7935l9112,7935e" filled="false" stroked="true" strokeweight="0pt" strokecolor="#000000">
                <v:path arrowok="t"/>
              </v:shape>
            </v:group>
            <v:group style="position:absolute;left:9090;top:7935;width:23;height:2" coordorigin="9090,7935" coordsize="23,2">
              <v:shape style="position:absolute;left:9090;top:7935;width:23;height:2" coordorigin="9090,7935" coordsize="23,0" path="m9090,7935l9112,7935e" filled="false" stroked="true" strokeweight="0pt" strokecolor="#000000">
                <v:path arrowok="t"/>
              </v:shape>
            </v:group>
            <v:group style="position:absolute;left:9087;top:7935;width:25;height:2" coordorigin="9087,7935" coordsize="25,2">
              <v:shape style="position:absolute;left:9087;top:7935;width:25;height:2" coordorigin="9087,7935" coordsize="25,0" path="m9087,7935l9112,7935e" filled="false" stroked="true" strokeweight="0pt" strokecolor="#000000">
                <v:path arrowok="t"/>
              </v:shape>
            </v:group>
            <v:group style="position:absolute;left:9090;top:7935;width:23;height:2" coordorigin="9090,7935" coordsize="23,2">
              <v:shape style="position:absolute;left:9090;top:7935;width:23;height:2" coordorigin="9090,7935" coordsize="23,0" path="m9090,7935l9112,7935e" filled="false" stroked="true" strokeweight="0pt" strokecolor="#000000">
                <v:path arrowok="t"/>
              </v:shape>
            </v:group>
            <v:group style="position:absolute;left:9090;top:7935;width:23;height:2" coordorigin="9090,7935" coordsize="23,2">
              <v:shape style="position:absolute;left:9090;top:7935;width:23;height:2" coordorigin="9090,7935" coordsize="23,0" path="m9090,7935l9112,7935e" filled="false" stroked="true" strokeweight="0pt" strokecolor="#000000">
                <v:path arrowok="t"/>
              </v:shape>
            </v:group>
            <v:group style="position:absolute;left:9085;top:7936;width:30;height:2" coordorigin="9085,7936" coordsize="30,2">
              <v:shape style="position:absolute;left:9085;top:7936;width:30;height:2" coordorigin="9085,7936" coordsize="30,0" path="m9085,7936l9114,7936e" filled="false" stroked="true" strokeweight=".112803pt" strokecolor="#000000">
                <v:path arrowok="t"/>
              </v:shape>
            </v:group>
            <v:group style="position:absolute;left:9087;top:7935;width:28;height:3" coordorigin="9087,7935" coordsize="28,3">
              <v:shape style="position:absolute;left:9087;top:7935;width:28;height:3" coordorigin="9087,7935" coordsize="28,3" path="m9112,7935l9087,7935,9114,7938,9112,7935xe" filled="false" stroked="true" strokeweight="0pt" strokecolor="#000000">
                <v:path arrowok="t"/>
              </v:shape>
            </v:group>
            <v:group style="position:absolute;left:9085;top:7935;width:30;height:3" coordorigin="9085,7935" coordsize="30,3">
              <v:shape style="position:absolute;left:9085;top:7935;width:30;height:3" coordorigin="9085,7935" coordsize="30,3" path="m9087,7935l9114,7938,9085,7938,9087,7935xe" filled="false" stroked="true" strokeweight="0pt" strokecolor="#000000">
                <v:path arrowok="t"/>
              </v:shape>
            </v:group>
            <v:group style="position:absolute;left:9083;top:7939;width:34;height:2" coordorigin="9083,7939" coordsize="34,2">
              <v:shape style="position:absolute;left:9083;top:7939;width:34;height:2" coordorigin="9083,7939" coordsize="34,0" path="m9083,7939l9117,7939e" filled="false" stroked="true" strokeweight=".112803pt" strokecolor="#000000">
                <v:path arrowok="t"/>
              </v:shape>
            </v:group>
            <v:group style="position:absolute;left:9085;top:7938;width:32;height:3" coordorigin="9085,7938" coordsize="32,3">
              <v:shape style="position:absolute;left:9085;top:7938;width:32;height:3" coordorigin="9085,7938" coordsize="32,3" path="m9114,7938l9085,7938,9117,7940,9114,7938xe" filled="false" stroked="true" strokeweight="0pt" strokecolor="#000000">
                <v:path arrowok="t"/>
              </v:shape>
            </v:group>
            <v:group style="position:absolute;left:9083;top:7938;width:34;height:3" coordorigin="9083,7938" coordsize="34,3">
              <v:shape style="position:absolute;left:9083;top:7938;width:34;height:3" coordorigin="9083,7938" coordsize="34,3" path="m9085,7938l9117,7940,9083,7940,9085,7938xe" filled="false" stroked="true" strokeweight="0pt" strokecolor="#000000">
                <v:path arrowok="t"/>
              </v:shape>
            </v:group>
            <v:group style="position:absolute;left:9081;top:7941;width:39;height:2" coordorigin="9081,7941" coordsize="39,2">
              <v:shape style="position:absolute;left:9081;top:7941;width:39;height:2" coordorigin="9081,7941" coordsize="39,0" path="m9081,7941l9119,7941e" filled="false" stroked="true" strokeweight=".112803pt" strokecolor="#000000">
                <v:path arrowok="t"/>
              </v:shape>
            </v:group>
            <v:group style="position:absolute;left:9083;top:7940;width:37;height:3" coordorigin="9083,7940" coordsize="37,3">
              <v:shape style="position:absolute;left:9083;top:7940;width:37;height:3" coordorigin="9083,7940" coordsize="37,3" path="m9117,7940l9083,7940,9119,7942,9117,7940xe" filled="false" stroked="true" strokeweight="0pt" strokecolor="#000000">
                <v:path arrowok="t"/>
              </v:shape>
            </v:group>
            <v:group style="position:absolute;left:9081;top:7940;width:39;height:3" coordorigin="9081,7940" coordsize="39,3">
              <v:shape style="position:absolute;left:9081;top:7940;width:39;height:3" coordorigin="9081,7940" coordsize="39,3" path="m9083,7940l9119,7942,9081,7942,9083,7940xe" filled="false" stroked="true" strokeweight="0pt" strokecolor="#000000">
                <v:path arrowok="t"/>
              </v:shape>
            </v:group>
            <v:group style="position:absolute;left:9078;top:7942;width:43;height:2" coordorigin="9078,7942" coordsize="43,2">
              <v:shape style="position:absolute;left:9078;top:7942;width:43;height:2" coordorigin="9078,7942" coordsize="43,0" path="m9078,7942l9121,7942e" filled="false" stroked="true" strokeweight="0pt" strokecolor="#000000">
                <v:path arrowok="t"/>
              </v:shape>
            </v:group>
            <v:group style="position:absolute;left:9081;top:7942;width:41;height:2" coordorigin="9081,7942" coordsize="41,2">
              <v:shape style="position:absolute;left:9081;top:7942;width:41;height:2" coordorigin="9081,7942" coordsize="41,0" path="m9081,7942l9121,7942e" filled="false" stroked="true" strokeweight="0pt" strokecolor="#000000">
                <v:path arrowok="t"/>
              </v:shape>
            </v:group>
            <v:group style="position:absolute;left:9078;top:7942;width:43;height:2" coordorigin="9078,7942" coordsize="43,2">
              <v:shape style="position:absolute;left:9078;top:7942;width:43;height:2" coordorigin="9078,7942" coordsize="43,0" path="m9078,7942l9121,7942e" filled="false" stroked="true" strokeweight="0pt" strokecolor="#000000">
                <v:path arrowok="t"/>
              </v:shape>
            </v:group>
            <v:group style="position:absolute;left:9078;top:7943;width:46;height:2" coordorigin="9078,7943" coordsize="46,2">
              <v:shape style="position:absolute;left:9078;top:7943;width:46;height:2" coordorigin="9078,7943" coordsize="46,0" path="m9078,7943l9123,7943e" filled="false" stroked="true" strokeweight=".112803pt" strokecolor="#000000">
                <v:path arrowok="t"/>
              </v:shape>
            </v:group>
            <v:group style="position:absolute;left:9078;top:7942;width:46;height:3" coordorigin="9078,7942" coordsize="46,3">
              <v:shape style="position:absolute;left:9078;top:7942;width:46;height:3" coordorigin="9078,7942" coordsize="46,3" path="m9121,7942l9078,7942,9123,7944,9121,7942xe" filled="false" stroked="true" strokeweight="0pt" strokecolor="#000000">
                <v:path arrowok="t"/>
              </v:shape>
            </v:group>
            <v:group style="position:absolute;left:9078;top:7942;width:46;height:3" coordorigin="9078,7942" coordsize="46,3">
              <v:shape style="position:absolute;left:9078;top:7942;width:46;height:3" coordorigin="9078,7942" coordsize="46,3" path="m9078,7942l9123,7944,9078,7944,9078,7942xe" filled="false" stroked="true" strokeweight="0pt" strokecolor="#000000">
                <v:path arrowok="t"/>
              </v:shape>
            </v:group>
            <v:group style="position:absolute;left:9076;top:7945;width:48;height:2" coordorigin="9076,7945" coordsize="48,2">
              <v:shape style="position:absolute;left:9076;top:7945;width:48;height:2" coordorigin="9076,7945" coordsize="48,0" path="m9076,7945l9123,7945e" filled="false" stroked="true" strokeweight=".112803pt" strokecolor="#000000">
                <v:path arrowok="t"/>
              </v:shape>
            </v:group>
            <v:group style="position:absolute;left:9078;top:7944;width:46;height:3" coordorigin="9078,7944" coordsize="46,3">
              <v:shape style="position:absolute;left:9078;top:7944;width:46;height:3" coordorigin="9078,7944" coordsize="46,3" path="m9123,7944l9078,7944,9123,7947,9123,7944xe" filled="false" stroked="true" strokeweight="0pt" strokecolor="#000000">
                <v:path arrowok="t"/>
              </v:shape>
            </v:group>
            <v:group style="position:absolute;left:9076;top:7944;width:48;height:3" coordorigin="9076,7944" coordsize="48,3">
              <v:shape style="position:absolute;left:9076;top:7944;width:48;height:3" coordorigin="9076,7944" coordsize="48,3" path="m9078,7944l9123,7947,9076,7947,9078,7944xe" filled="false" stroked="true" strokeweight="0pt" strokecolor="#000000">
                <v:path arrowok="t"/>
              </v:shape>
            </v:group>
            <v:group style="position:absolute;left:9076;top:7948;width:50;height:2" coordorigin="9076,7948" coordsize="50,2">
              <v:shape style="position:absolute;left:9076;top:7948;width:50;height:2" coordorigin="9076,7948" coordsize="50,0" path="m9076,7948l9126,7948e" filled="false" stroked="true" strokeweight=".112803pt" strokecolor="#000000">
                <v:path arrowok="t"/>
              </v:shape>
            </v:group>
            <v:group style="position:absolute;left:9076;top:7947;width:50;height:3" coordorigin="9076,7947" coordsize="50,3">
              <v:shape style="position:absolute;left:9076;top:7947;width:50;height:3" coordorigin="9076,7947" coordsize="50,3" path="m9123,7947l9076,7947,9126,7949,9123,7947xe" filled="false" stroked="true" strokeweight="0pt" strokecolor="#000000">
                <v:path arrowok="t"/>
              </v:shape>
            </v:group>
            <v:group style="position:absolute;left:9076;top:7947;width:50;height:3" coordorigin="9076,7947" coordsize="50,3">
              <v:shape style="position:absolute;left:9076;top:7947;width:50;height:3" coordorigin="9076,7947" coordsize="50,3" path="m9076,7947l9126,7949,9076,7949,9076,7947xe" filled="false" stroked="true" strokeweight="0pt" strokecolor="#000000">
                <v:path arrowok="t"/>
              </v:shape>
            </v:group>
            <v:group style="position:absolute;left:9074;top:7950;width:52;height:2" coordorigin="9074,7950" coordsize="52,2">
              <v:shape style="position:absolute;left:9074;top:7950;width:52;height:2" coordorigin="9074,7950" coordsize="52,0" path="m9074,7950l9126,7950e" filled="false" stroked="true" strokeweight=".112803pt" strokecolor="#000000">
                <v:path arrowok="t"/>
              </v:shape>
            </v:group>
            <v:group style="position:absolute;left:9076;top:7949;width:50;height:3" coordorigin="9076,7949" coordsize="50,3">
              <v:shape style="position:absolute;left:9076;top:7949;width:50;height:3" coordorigin="9076,7949" coordsize="50,3" path="m9126,7949l9076,7949,9126,7951,9126,7949xe" filled="false" stroked="true" strokeweight="0pt" strokecolor="#000000">
                <v:path arrowok="t"/>
              </v:shape>
            </v:group>
            <v:group style="position:absolute;left:9074;top:7949;width:52;height:3" coordorigin="9074,7949" coordsize="52,3">
              <v:shape style="position:absolute;left:9074;top:7949;width:52;height:3" coordorigin="9074,7949" coordsize="52,3" path="m9076,7949l9126,7951,9074,7951,9076,7949xe" filled="false" stroked="true" strokeweight="0pt" strokecolor="#000000">
                <v:path arrowok="t"/>
              </v:shape>
            </v:group>
            <v:group style="position:absolute;left:9074;top:7952;width:52;height:2" coordorigin="9074,7952" coordsize="52,2">
              <v:shape style="position:absolute;left:9074;top:7952;width:52;height:2" coordorigin="9074,7952" coordsize="52,0" path="m9074,7952l9126,7952e" filled="false" stroked="true" strokeweight=".112803pt" strokecolor="#000000">
                <v:path arrowok="t"/>
              </v:shape>
            </v:group>
            <v:group style="position:absolute;left:9074;top:7951;width:52;height:3" coordorigin="9074,7951" coordsize="52,3">
              <v:shape style="position:absolute;left:9074;top:7951;width:52;height:3" coordorigin="9074,7951" coordsize="52,3" path="m9126,7951l9074,7951,9126,7953,9126,7951xe" filled="false" stroked="true" strokeweight="0pt" strokecolor="#000000">
                <v:path arrowok="t"/>
              </v:shape>
            </v:group>
            <v:group style="position:absolute;left:9074;top:7951;width:52;height:3" coordorigin="9074,7951" coordsize="52,3">
              <v:shape style="position:absolute;left:9074;top:7951;width:52;height:3" coordorigin="9074,7951" coordsize="52,3" path="m9074,7951l9126,7953,9074,7953,9074,7951xe" filled="false" stroked="true" strokeweight="0pt" strokecolor="#000000">
                <v:path arrowok="t"/>
              </v:shape>
            </v:group>
            <v:group style="position:absolute;left:9074;top:7956;width:52;height:2" coordorigin="9074,7956" coordsize="52,2">
              <v:shape style="position:absolute;left:9074;top:7956;width:52;height:2" coordorigin="9074,7956" coordsize="52,0" path="m9074,7956l9126,7956e" filled="false" stroked="true" strokeweight=".225606pt" strokecolor="#000000">
                <v:path arrowok="t"/>
              </v:shape>
            </v:group>
            <v:group style="position:absolute;left:9074;top:7953;width:52;height:5" coordorigin="9074,7953" coordsize="52,5">
              <v:shape style="position:absolute;left:9074;top:7953;width:52;height:5" coordorigin="9074,7953" coordsize="52,5" path="m9126,7953l9074,7953,9126,7958,9126,7953xe" filled="false" stroked="true" strokeweight="0pt" strokecolor="#000000">
                <v:path arrowok="t"/>
              </v:shape>
            </v:group>
            <v:group style="position:absolute;left:9074;top:7953;width:52;height:5" coordorigin="9074,7953" coordsize="52,5">
              <v:shape style="position:absolute;left:9074;top:7953;width:52;height:5" coordorigin="9074,7953" coordsize="52,5" path="m9074,7953l9126,7958,9074,7958,9074,7953xe" filled="false" stroked="true" strokeweight="0pt" strokecolor="#000000">
                <v:path arrowok="t"/>
              </v:shape>
            </v:group>
            <v:group style="position:absolute;left:9074;top:7959;width:52;height:2" coordorigin="9074,7959" coordsize="52,2">
              <v:shape style="position:absolute;left:9074;top:7959;width:52;height:2" coordorigin="9074,7959" coordsize="52,0" path="m9074,7959l9126,7959e" filled="false" stroked="true" strokeweight=".112803pt" strokecolor="#000000">
                <v:path arrowok="t"/>
              </v:shape>
            </v:group>
            <v:group style="position:absolute;left:9074;top:7958;width:52;height:3" coordorigin="9074,7958" coordsize="52,3">
              <v:shape style="position:absolute;left:9074;top:7958;width:52;height:3" coordorigin="9074,7958" coordsize="52,3" path="m9126,7958l9074,7958,9126,7960,9126,7958xe" filled="false" stroked="true" strokeweight="0pt" strokecolor="#000000">
                <v:path arrowok="t"/>
              </v:shape>
            </v:group>
            <v:group style="position:absolute;left:9074;top:7958;width:52;height:3" coordorigin="9074,7958" coordsize="52,3">
              <v:shape style="position:absolute;left:9074;top:7958;width:52;height:3" coordorigin="9074,7958" coordsize="52,3" path="m9074,7958l9126,7960,9074,7960,9074,7958xe" filled="false" stroked="true" strokeweight="0pt" strokecolor="#000000">
                <v:path arrowok="t"/>
              </v:shape>
            </v:group>
            <v:group style="position:absolute;left:9074;top:7961;width:52;height:2" coordorigin="9074,7961" coordsize="52,2">
              <v:shape style="position:absolute;left:9074;top:7961;width:52;height:2" coordorigin="9074,7961" coordsize="52,0" path="m9074,7961l9126,7961e" filled="false" stroked="true" strokeweight=".112803pt" strokecolor="#000000">
                <v:path arrowok="t"/>
              </v:shape>
            </v:group>
            <v:group style="position:absolute;left:9074;top:7960;width:52;height:3" coordorigin="9074,7960" coordsize="52,3">
              <v:shape style="position:absolute;left:9074;top:7960;width:52;height:3" coordorigin="9074,7960" coordsize="52,3" path="m9126,7960l9074,7960,9126,7962,9126,7960xe" filled="false" stroked="true" strokeweight="0pt" strokecolor="#000000">
                <v:path arrowok="t"/>
              </v:shape>
            </v:group>
            <v:group style="position:absolute;left:9074;top:7960;width:52;height:3" coordorigin="9074,7960" coordsize="52,3">
              <v:shape style="position:absolute;left:9074;top:7960;width:52;height:3" coordorigin="9074,7960" coordsize="52,3" path="m9074,7960l9126,7962,9074,7962,9074,7960xe" filled="false" stroked="true" strokeweight="0pt" strokecolor="#000000">
                <v:path arrowok="t"/>
              </v:shape>
            </v:group>
            <v:group style="position:absolute;left:9074;top:7964;width:52;height:2" coordorigin="9074,7964" coordsize="52,2">
              <v:shape style="position:absolute;left:9074;top:7964;width:52;height:2" coordorigin="9074,7964" coordsize="52,0" path="m9074,7964l9126,7964e" filled="false" stroked="true" strokeweight=".112803pt" strokecolor="#000000">
                <v:path arrowok="t"/>
              </v:shape>
            </v:group>
            <v:group style="position:absolute;left:9074;top:7962;width:52;height:3" coordorigin="9074,7962" coordsize="52,3">
              <v:shape style="position:absolute;left:9074;top:7962;width:52;height:3" coordorigin="9074,7962" coordsize="52,3" path="m9126,7962l9074,7962,9126,7965,9126,7962xe" filled="false" stroked="true" strokeweight="0pt" strokecolor="#000000">
                <v:path arrowok="t"/>
              </v:shape>
            </v:group>
            <v:group style="position:absolute;left:9074;top:7962;width:52;height:3" coordorigin="9074,7962" coordsize="52,3">
              <v:shape style="position:absolute;left:9074;top:7962;width:52;height:3" coordorigin="9074,7962" coordsize="52,3" path="m9074,7962l9126,7965,9074,7965,9074,7962xe" filled="false" stroked="true" strokeweight="0pt" strokecolor="#000000">
                <v:path arrowok="t"/>
              </v:shape>
            </v:group>
            <v:group style="position:absolute;left:9074;top:7966;width:52;height:2" coordorigin="9074,7966" coordsize="52,2">
              <v:shape style="position:absolute;left:9074;top:7966;width:52;height:2" coordorigin="9074,7966" coordsize="52,0" path="m9074,7966l9126,7966e" filled="false" stroked="true" strokeweight=".112803pt" strokecolor="#000000">
                <v:path arrowok="t"/>
              </v:shape>
            </v:group>
            <v:group style="position:absolute;left:9074;top:7965;width:52;height:3" coordorigin="9074,7965" coordsize="52,3">
              <v:shape style="position:absolute;left:9074;top:7965;width:52;height:3" coordorigin="9074,7965" coordsize="52,3" path="m9126,7965l9074,7965,9126,7967,9126,7965xe" filled="false" stroked="true" strokeweight="0pt" strokecolor="#000000">
                <v:path arrowok="t"/>
              </v:shape>
            </v:group>
            <v:group style="position:absolute;left:9074;top:7965;width:52;height:3" coordorigin="9074,7965" coordsize="52,3">
              <v:shape style="position:absolute;left:9074;top:7965;width:52;height:3" coordorigin="9074,7965" coordsize="52,3" path="m9074,7965l9126,7967,9074,7967,9074,7965xe" filled="false" stroked="true" strokeweight="0pt" strokecolor="#000000">
                <v:path arrowok="t"/>
              </v:shape>
            </v:group>
            <v:group style="position:absolute;left:9074;top:7968;width:52;height:2" coordorigin="9074,7968" coordsize="52,2">
              <v:shape style="position:absolute;left:9074;top:7968;width:52;height:2" coordorigin="9074,7968" coordsize="52,0" path="m9074,7968l9126,7968e" filled="false" stroked="true" strokeweight=".112803pt" strokecolor="#000000">
                <v:path arrowok="t"/>
              </v:shape>
            </v:group>
            <v:group style="position:absolute;left:9074;top:7967;width:52;height:3" coordorigin="9074,7967" coordsize="52,3">
              <v:shape style="position:absolute;left:9074;top:7967;width:52;height:3" coordorigin="9074,7967" coordsize="52,3" path="m9126,7967l9074,7967,9126,7969,9126,7967xe" filled="false" stroked="true" strokeweight="0pt" strokecolor="#000000">
                <v:path arrowok="t"/>
              </v:shape>
            </v:group>
            <v:group style="position:absolute;left:9074;top:7967;width:52;height:3" coordorigin="9074,7967" coordsize="52,3">
              <v:shape style="position:absolute;left:9074;top:7967;width:52;height:3" coordorigin="9074,7967" coordsize="52,3" path="m9074,7967l9126,7969,9076,7969,9074,7967xe" filled="false" stroked="true" strokeweight="0pt" strokecolor="#000000">
                <v:path arrowok="t"/>
              </v:shape>
            </v:group>
            <v:group style="position:absolute;left:9076;top:7970;width:50;height:2" coordorigin="9076,7970" coordsize="50,2">
              <v:shape style="position:absolute;left:9076;top:7970;width:50;height:2" coordorigin="9076,7970" coordsize="50,0" path="m9076,7970l9126,7970e" filled="false" stroked="true" strokeweight=".112803pt" strokecolor="#000000">
                <v:path arrowok="t"/>
              </v:shape>
            </v:group>
            <v:group style="position:absolute;left:9076;top:7969;width:50;height:3" coordorigin="9076,7969" coordsize="50,3">
              <v:shape style="position:absolute;left:9076;top:7969;width:50;height:3" coordorigin="9076,7969" coordsize="50,3" path="m9126,7969l9076,7969,9123,7971,9126,7969xe" filled="false" stroked="true" strokeweight="0pt" strokecolor="#000000">
                <v:path arrowok="t"/>
              </v:shape>
            </v:group>
            <v:group style="position:absolute;left:9076;top:7969;width:48;height:3" coordorigin="9076,7969" coordsize="48,3">
              <v:shape style="position:absolute;left:9076;top:7969;width:48;height:3" coordorigin="9076,7969" coordsize="48,3" path="m9076,7969l9123,7971,9076,7971,9076,7969xe" filled="false" stroked="true" strokeweight="0pt" strokecolor="#000000">
                <v:path arrowok="t"/>
              </v:shape>
            </v:group>
            <v:group style="position:absolute;left:9076;top:7973;width:48;height:2" coordorigin="9076,7973" coordsize="48,2">
              <v:shape style="position:absolute;left:9076;top:7973;width:48;height:2" coordorigin="9076,7973" coordsize="48,0" path="m9076,7973l9123,7973e" filled="false" stroked="true" strokeweight=".112803pt" strokecolor="#000000">
                <v:path arrowok="t"/>
              </v:shape>
            </v:group>
            <v:group style="position:absolute;left:9076;top:7971;width:48;height:3" coordorigin="9076,7971" coordsize="48,3">
              <v:shape style="position:absolute;left:9076;top:7971;width:48;height:3" coordorigin="9076,7971" coordsize="48,3" path="m9123,7971l9076,7971,9123,7974,9123,7971xe" filled="false" stroked="true" strokeweight="0pt" strokecolor="#000000">
                <v:path arrowok="t"/>
              </v:shape>
            </v:group>
            <v:group style="position:absolute;left:9076;top:7971;width:48;height:3" coordorigin="9076,7971" coordsize="48,3">
              <v:shape style="position:absolute;left:9076;top:7971;width:48;height:3" coordorigin="9076,7971" coordsize="48,3" path="m9076,7971l9123,7974,9078,7974,9076,7971xe" filled="false" stroked="true" strokeweight="0pt" strokecolor="#000000">
                <v:path arrowok="t"/>
              </v:shape>
            </v:group>
            <v:group style="position:absolute;left:9078;top:7975;width:46;height:2" coordorigin="9078,7975" coordsize="46,2">
              <v:shape style="position:absolute;left:9078;top:7975;width:46;height:2" coordorigin="9078,7975" coordsize="46,0" path="m9078,7975l9123,7975e" filled="false" stroked="true" strokeweight=".112803pt" strokecolor="#000000">
                <v:path arrowok="t"/>
              </v:shape>
            </v:group>
            <v:group style="position:absolute;left:9078;top:7974;width:46;height:3" coordorigin="9078,7974" coordsize="46,3">
              <v:shape style="position:absolute;left:9078;top:7974;width:46;height:3" coordorigin="9078,7974" coordsize="46,3" path="m9123,7974l9078,7974,9121,7976,9123,7974xe" filled="false" stroked="true" strokeweight="0pt" strokecolor="#000000">
                <v:path arrowok="t"/>
              </v:shape>
            </v:group>
            <v:group style="position:absolute;left:9078;top:7974;width:43;height:3" coordorigin="9078,7974" coordsize="43,3">
              <v:shape style="position:absolute;left:9078;top:7974;width:43;height:3" coordorigin="9078,7974" coordsize="43,3" path="m9078,7974l9121,7976,9078,7976,9078,7974xe" filled="false" stroked="true" strokeweight="0pt" strokecolor="#000000">
                <v:path arrowok="t"/>
              </v:shape>
            </v:group>
            <v:group style="position:absolute;left:9078;top:7977;width:43;height:2" coordorigin="9078,7977" coordsize="43,2">
              <v:shape style="position:absolute;left:9078;top:7977;width:43;height:2" coordorigin="9078,7977" coordsize="43,0" path="m9078,7977l9121,7977e" filled="false" stroked="true" strokeweight=".112803pt" strokecolor="#000000">
                <v:path arrowok="t"/>
              </v:shape>
            </v:group>
            <v:group style="position:absolute;left:9078;top:7976;width:43;height:3" coordorigin="9078,7976" coordsize="43,3">
              <v:shape style="position:absolute;left:9078;top:7976;width:43;height:3" coordorigin="9078,7976" coordsize="43,3" path="m9121,7976l9078,7976,9119,7978,9121,7976xe" filled="false" stroked="true" strokeweight="0pt" strokecolor="#000000">
                <v:path arrowok="t"/>
              </v:shape>
            </v:group>
            <v:group style="position:absolute;left:9078;top:7976;width:41;height:3" coordorigin="9078,7976" coordsize="41,3">
              <v:shape style="position:absolute;left:9078;top:7976;width:41;height:3" coordorigin="9078,7976" coordsize="41,3" path="m9078,7976l9119,7978,9081,7978,9078,7976xe" filled="false" stroked="true" strokeweight="0pt" strokecolor="#000000">
                <v:path arrowok="t"/>
              </v:shape>
            </v:group>
            <v:group style="position:absolute;left:9081;top:7979;width:39;height:2" coordorigin="9081,7979" coordsize="39,2">
              <v:shape style="position:absolute;left:9081;top:7979;width:39;height:2" coordorigin="9081,7979" coordsize="39,0" path="m9081,7979l9119,7979e" filled="false" stroked="true" strokeweight=".112803pt" strokecolor="#000000">
                <v:path arrowok="t"/>
              </v:shape>
            </v:group>
            <v:group style="position:absolute;left:9081;top:7978;width:39;height:3" coordorigin="9081,7978" coordsize="39,3">
              <v:shape style="position:absolute;left:9081;top:7978;width:39;height:3" coordorigin="9081,7978" coordsize="39,3" path="m9119,7978l9081,7978,9117,7980,9119,7978xe" filled="false" stroked="true" strokeweight="0pt" strokecolor="#000000">
                <v:path arrowok="t"/>
              </v:shape>
            </v:group>
            <v:group style="position:absolute;left:9081;top:7978;width:37;height:3" coordorigin="9081,7978" coordsize="37,3">
              <v:shape style="position:absolute;left:9081;top:7978;width:37;height:3" coordorigin="9081,7978" coordsize="37,3" path="m9081,7978l9117,7980,9083,7980,9081,7978xe" filled="false" stroked="true" strokeweight="0pt" strokecolor="#000000">
                <v:path arrowok="t"/>
              </v:shape>
            </v:group>
            <v:group style="position:absolute;left:9083;top:7980;width:34;height:2" coordorigin="9083,7980" coordsize="34,2">
              <v:shape style="position:absolute;left:9083;top:7980;width:34;height:2" coordorigin="9083,7980" coordsize="34,0" path="m9083,7980l9117,7980e" filled="false" stroked="true" strokeweight="0pt" strokecolor="#000000">
                <v:path arrowok="t"/>
              </v:shape>
            </v:group>
            <v:group style="position:absolute;left:9083;top:7980;width:34;height:2" coordorigin="9083,7980" coordsize="34,2">
              <v:shape style="position:absolute;left:9083;top:7980;width:34;height:2" coordorigin="9083,7980" coordsize="34,0" path="m9083,7980l9117,7980e" filled="false" stroked="true" strokeweight="0pt" strokecolor="#000000">
                <v:path arrowok="t"/>
              </v:shape>
            </v:group>
            <v:group style="position:absolute;left:9083;top:7980;width:32;height:2" coordorigin="9083,7980" coordsize="32,2">
              <v:shape style="position:absolute;left:9083;top:7980;width:32;height:2" coordorigin="9083,7980" coordsize="32,0" path="m9083,7980l9114,7980e" filled="false" stroked="true" strokeweight="0pt" strokecolor="#000000">
                <v:path arrowok="t"/>
              </v:shape>
            </v:group>
            <v:group style="position:absolute;left:9085;top:7982;width:30;height:2" coordorigin="9085,7982" coordsize="30,2">
              <v:shape style="position:absolute;left:9085;top:7982;width:30;height:2" coordorigin="9085,7982" coordsize="30,0" path="m9085,7982l9114,7982e" filled="false" stroked="true" strokeweight=".112803pt" strokecolor="#000000">
                <v:path arrowok="t"/>
              </v:shape>
            </v:group>
            <v:group style="position:absolute;left:9085;top:7980;width:30;height:3" coordorigin="9085,7980" coordsize="30,3">
              <v:shape style="position:absolute;left:9085;top:7980;width:30;height:3" coordorigin="9085,7980" coordsize="30,3" path="m9114,7980l9085,7980,9112,7983,9114,7980xe" filled="false" stroked="true" strokeweight="0pt" strokecolor="#000000">
                <v:path arrowok="t"/>
              </v:shape>
            </v:group>
            <v:group style="position:absolute;left:9085;top:7980;width:28;height:3" coordorigin="9085,7980" coordsize="28,3">
              <v:shape style="position:absolute;left:9085;top:7980;width:28;height:3" coordorigin="9085,7980" coordsize="28,3" path="m9085,7980l9112,7983,9087,7983,9085,7980xe" filled="false" stroked="true" strokeweight="0pt" strokecolor="#000000">
                <v:path arrowok="t"/>
              </v:shape>
            </v:group>
            <v:group style="position:absolute;left:9087;top:7983;width:25;height:2" coordorigin="9087,7983" coordsize="25,2">
              <v:shape style="position:absolute;left:9087;top:7983;width:25;height:2" coordorigin="9087,7983" coordsize="25,0" path="m9087,7983l9112,7983e" filled="false" stroked="true" strokeweight="0pt" strokecolor="#000000">
                <v:path arrowok="t"/>
              </v:shape>
            </v:group>
            <v:group style="position:absolute;left:9087;top:7983;width:25;height:2" coordorigin="9087,7983" coordsize="25,2">
              <v:shape style="position:absolute;left:9087;top:7983;width:25;height:2" coordorigin="9087,7983" coordsize="25,0" path="m9087,7983l9112,7983e" filled="false" stroked="true" strokeweight="0pt" strokecolor="#000000">
                <v:path arrowok="t"/>
              </v:shape>
            </v:group>
            <v:group style="position:absolute;left:9087;top:7983;width:25;height:2" coordorigin="9087,7983" coordsize="25,2">
              <v:shape style="position:absolute;left:9087;top:7983;width:25;height:2" coordorigin="9087,7983" coordsize="25,0" path="m9087,7983l9112,7983e" filled="false" stroked="true" strokeweight="0pt" strokecolor="#000000">
                <v:path arrowok="t"/>
              </v:shape>
            </v:group>
            <v:group style="position:absolute;left:9090;top:7983;width:23;height:3" coordorigin="9090,7983" coordsize="23,3">
              <v:shape style="position:absolute;left:9090;top:7983;width:23;height:3" coordorigin="9090,7983" coordsize="23,3" path="m9090,7983l9108,7985,9112,7983,9090,7983xe" filled="true" fillcolor="#000000" stroked="false">
                <v:path arrowok="t"/>
                <v:fill type="solid"/>
              </v:shape>
              <v:shape style="position:absolute;left:9090;top:7983;width:23;height:3" coordorigin="9090,7983" coordsize="23,3" path="m9090,7983l9092,7985,9108,7985,9090,7983xe" filled="true" fillcolor="#000000" stroked="false">
                <v:path arrowok="t"/>
                <v:fill type="solid"/>
              </v:shape>
            </v:group>
            <v:group style="position:absolute;left:9090;top:7983;width:23;height:3" coordorigin="9090,7983" coordsize="23,3">
              <v:shape style="position:absolute;left:9090;top:7983;width:23;height:3" coordorigin="9090,7983" coordsize="23,3" path="m9112,7983l9090,7983,9108,7985,9112,7983xe" filled="false" stroked="true" strokeweight="0pt" strokecolor="#000000">
                <v:path arrowok="t"/>
              </v:shape>
            </v:group>
            <v:group style="position:absolute;left:9090;top:7983;width:19;height:3" coordorigin="9090,7983" coordsize="19,3">
              <v:shape style="position:absolute;left:9090;top:7983;width:19;height:3" coordorigin="9090,7983" coordsize="19,3" path="m9090,7983l9108,7985,9092,7985,9090,7983xe" filled="false" stroked="true" strokeweight="0pt" strokecolor="#000000">
                <v:path arrowok="t"/>
              </v:shape>
            </v:group>
            <v:group style="position:absolute;left:9092;top:7985;width:16;height:2" coordorigin="9092,7985" coordsize="16,2">
              <v:shape style="position:absolute;left:9092;top:7985;width:16;height:2" coordorigin="9092,7985" coordsize="16,0" path="m9092,7985l9108,7985e" filled="false" stroked="true" strokeweight="0pt" strokecolor="#000000">
                <v:path arrowok="t"/>
              </v:shape>
            </v:group>
            <v:group style="position:absolute;left:9092;top:7985;width:16;height:2" coordorigin="9092,7985" coordsize="16,2">
              <v:shape style="position:absolute;left:9092;top:7985;width:16;height:2" coordorigin="9092,7985" coordsize="16,0" path="m9092,7985l9108,7985e" filled="false" stroked="true" strokeweight="0pt" strokecolor="#000000">
                <v:path arrowok="t"/>
              </v:shape>
            </v:group>
            <v:group style="position:absolute;left:9092;top:7985;width:14;height:2" coordorigin="9092,7985" coordsize="14,2">
              <v:shape style="position:absolute;left:9092;top:7985;width:14;height:2" coordorigin="9092,7985" coordsize="14,0" path="m9092,7985l9105,7985e" filled="false" stroked="true" strokeweight="0pt" strokecolor="#000000">
                <v:path arrowok="t"/>
              </v:shape>
            </v:group>
            <v:group style="position:absolute;left:9094;top:7985;width:10;height:2" coordorigin="9094,7985" coordsize="10,2">
              <v:shape style="position:absolute;left:9094;top:7985;width:10;height:2" coordorigin="9094,7985" coordsize="10,0" path="m9094,7985l9103,7985e" filled="false" stroked="true" strokeweight="0pt" strokecolor="#000000">
                <v:path arrowok="t"/>
              </v:shape>
            </v:group>
            <v:group style="position:absolute;left:9094;top:7985;width:10;height:2" coordorigin="9094,7985" coordsize="10,2">
              <v:shape style="position:absolute;left:9094;top:7985;width:10;height:2" coordorigin="9094,7985" coordsize="10,0" path="m9094,7985l9103,7985e" filled="false" stroked="true" strokeweight="0pt" strokecolor="#000000">
                <v:path arrowok="t"/>
              </v:shape>
            </v:group>
            <v:group style="position:absolute;left:9096;top:7985;width:7;height:2" coordorigin="9096,7985" coordsize="7,2">
              <v:shape style="position:absolute;left:9096;top:7985;width:7;height:2" coordorigin="9096,7985" coordsize="7,0" path="m9096,7985l9103,7985e" filled="false" stroked="true" strokeweight="0pt" strokecolor="#000000">
                <v:path arrowok="t"/>
              </v:shape>
            </v:group>
            <v:group style="position:absolute;left:9094;top:7985;width:12;height:2" coordorigin="9094,7985" coordsize="12,2">
              <v:shape style="position:absolute;left:9094;top:7985;width:12;height:2" coordorigin="9094,7985" coordsize="12,0" path="m9094,7985l9105,7985e" filled="false" stroked="true" strokeweight="0pt" strokecolor="#000000">
                <v:path arrowok="t"/>
              </v:shape>
            </v:group>
            <v:group style="position:absolute;left:9094;top:7985;width:12;height:2" coordorigin="9094,7985" coordsize="12,2">
              <v:shape style="position:absolute;left:9094;top:7985;width:12;height:2" coordorigin="9094,7985" coordsize="12,0" path="m9094,7985l9105,7985e" filled="false" stroked="true" strokeweight="0pt" strokecolor="#000000">
                <v:path arrowok="t"/>
              </v:shape>
            </v:group>
            <v:group style="position:absolute;left:8776;top:7931;width:7;height:3" coordorigin="8776,7931" coordsize="7,3">
              <v:shape style="position:absolute;left:8776;top:7931;width:7;height:3" coordorigin="8776,7931" coordsize="7,3" path="m8776,7933l8783,7933,8783,7931,8776,7933xe" filled="true" fillcolor="#000000" stroked="false">
                <v:path arrowok="t"/>
                <v:fill type="solid"/>
              </v:shape>
            </v:group>
            <v:group style="position:absolute;left:8776;top:7931;width:7;height:3" coordorigin="8776,7931" coordsize="7,3">
              <v:shape style="position:absolute;left:8776;top:7931;width:7;height:3" coordorigin="8776,7931" coordsize="7,3" path="m8783,7931l8783,7933,8776,7933,8783,7931xe" filled="false" stroked="true" strokeweight="0pt" strokecolor="#000000">
                <v:path arrowok="t"/>
              </v:shape>
            </v:group>
            <v:group style="position:absolute;left:8776;top:7933;width:12;height:2" coordorigin="8776,7933" coordsize="12,2">
              <v:shape style="position:absolute;left:8776;top:7933;width:12;height:2" coordorigin="8776,7933" coordsize="12,0" path="m8776,7933l8787,7933e" filled="false" stroked="true" strokeweight="0pt" strokecolor="#000000">
                <v:path arrowok="t"/>
              </v:shape>
            </v:group>
            <v:group style="position:absolute;left:8776;top:7933;width:12;height:2" coordorigin="8776,7933" coordsize="12,2">
              <v:shape style="position:absolute;left:8776;top:7933;width:12;height:2" coordorigin="8776,7933" coordsize="12,0" path="m8776,7933l8787,7933e" filled="false" stroked="true" strokeweight="0pt" strokecolor="#000000">
                <v:path arrowok="t"/>
              </v:shape>
            </v:group>
            <v:group style="position:absolute;left:8776;top:7933;width:12;height:2" coordorigin="8776,7933" coordsize="12,2">
              <v:shape style="position:absolute;left:8776;top:7933;width:12;height:2" coordorigin="8776,7933" coordsize="12,0" path="m8776,7933l8787,7933e" filled="false" stroked="true" strokeweight="0pt" strokecolor="#000000">
                <v:path arrowok="t"/>
              </v:shape>
            </v:group>
            <v:group style="position:absolute;left:8772;top:7933;width:19;height:2" coordorigin="8772,7933" coordsize="19,2">
              <v:shape style="position:absolute;left:8772;top:7933;width:19;height:2" coordorigin="8772,7933" coordsize="19,0" path="m8772,7933l8790,7933e" filled="false" stroked="true" strokeweight="0pt" strokecolor="#000000">
                <v:path arrowok="t"/>
              </v:shape>
            </v:group>
            <v:group style="position:absolute;left:8776;top:7933;width:14;height:2" coordorigin="8776,7933" coordsize="14,2">
              <v:shape style="position:absolute;left:8776;top:7933;width:14;height:2" coordorigin="8776,7933" coordsize="14,0" path="m8776,7933l8790,7933e" filled="false" stroked="true" strokeweight="0pt" strokecolor="#000000">
                <v:path arrowok="t"/>
              </v:shape>
            </v:group>
            <v:group style="position:absolute;left:8772;top:7933;width:19;height:2" coordorigin="8772,7933" coordsize="19,2">
              <v:shape style="position:absolute;left:8772;top:7933;width:19;height:2" coordorigin="8772,7933" coordsize="19,0" path="m8772,7933l8790,7933e" filled="false" stroked="true" strokeweight="0pt" strokecolor="#000000">
                <v:path arrowok="t"/>
              </v:shape>
            </v:group>
            <v:group style="position:absolute;left:8769;top:7933;width:23;height:2" coordorigin="8769,7933" coordsize="23,2">
              <v:shape style="position:absolute;left:8769;top:7933;width:23;height:2" coordorigin="8769,7933" coordsize="23,0" path="m8769,7933l8792,7933e" filled="false" stroked="true" strokeweight="0pt" strokecolor="#000000">
                <v:path arrowok="t"/>
              </v:shape>
            </v:group>
            <v:group style="position:absolute;left:8772;top:7933;width:21;height:2" coordorigin="8772,7933" coordsize="21,2">
              <v:shape style="position:absolute;left:8772;top:7933;width:21;height:2" coordorigin="8772,7933" coordsize="21,0" path="m8772,7933l8792,7933e" filled="false" stroked="true" strokeweight="0pt" strokecolor="#000000">
                <v:path arrowok="t"/>
              </v:shape>
            </v:group>
            <v:group style="position:absolute;left:8769;top:7933;width:23;height:2" coordorigin="8769,7933" coordsize="23,2">
              <v:shape style="position:absolute;left:8769;top:7933;width:23;height:2" coordorigin="8769,7933" coordsize="23,0" path="m8769,7933l8792,7933e" filled="false" stroked="true" strokeweight="0pt" strokecolor="#000000">
                <v:path arrowok="t"/>
              </v:shape>
            </v:group>
            <v:group style="position:absolute;left:8767;top:7934;width:28;height:2" coordorigin="8767,7934" coordsize="28,2">
              <v:shape style="position:absolute;left:8767;top:7934;width:28;height:2" coordorigin="8767,7934" coordsize="28,0" path="m8767,7934l8794,7934e" filled="false" stroked="true" strokeweight=".112803pt" strokecolor="#000000">
                <v:path arrowok="t"/>
              </v:shape>
            </v:group>
            <v:group style="position:absolute;left:8769;top:7933;width:25;height:3" coordorigin="8769,7933" coordsize="25,3">
              <v:shape style="position:absolute;left:8769;top:7933;width:25;height:3" coordorigin="8769,7933" coordsize="25,3" path="m8792,7933l8769,7933,8794,7935,8792,7933xe" filled="false" stroked="true" strokeweight="0pt" strokecolor="#000000">
                <v:path arrowok="t"/>
              </v:shape>
            </v:group>
            <v:group style="position:absolute;left:8767;top:7933;width:28;height:3" coordorigin="8767,7933" coordsize="28,3">
              <v:shape style="position:absolute;left:8767;top:7933;width:28;height:3" coordorigin="8767,7933" coordsize="28,3" path="m8769,7933l8794,7935,8767,7935,8769,7933xe" filled="false" stroked="true" strokeweight="0pt" strokecolor="#000000">
                <v:path arrowok="t"/>
              </v:shape>
            </v:group>
            <v:group style="position:absolute;left:8765;top:7936;width:32;height:2" coordorigin="8765,7936" coordsize="32,2">
              <v:shape style="position:absolute;left:8765;top:7936;width:32;height:2" coordorigin="8765,7936" coordsize="32,0" path="m8765,7936l8796,7936e" filled="false" stroked="true" strokeweight=".112803pt" strokecolor="#000000">
                <v:path arrowok="t"/>
              </v:shape>
            </v:group>
            <v:group style="position:absolute;left:8767;top:7935;width:30;height:3" coordorigin="8767,7935" coordsize="30,3">
              <v:shape style="position:absolute;left:8767;top:7935;width:30;height:3" coordorigin="8767,7935" coordsize="30,3" path="m8794,7935l8767,7935,8796,7938,8794,7935xe" filled="false" stroked="true" strokeweight="0pt" strokecolor="#000000">
                <v:path arrowok="t"/>
              </v:shape>
            </v:group>
            <v:group style="position:absolute;left:8765;top:7935;width:32;height:3" coordorigin="8765,7935" coordsize="32,3">
              <v:shape style="position:absolute;left:8765;top:7935;width:32;height:3" coordorigin="8765,7935" coordsize="32,3" path="m8767,7935l8796,7938,8765,7938,8767,7935xe" filled="false" stroked="true" strokeweight="0pt" strokecolor="#000000">
                <v:path arrowok="t"/>
              </v:shape>
            </v:group>
            <v:group style="position:absolute;left:8763;top:7938;width:37;height:2" coordorigin="8763,7938" coordsize="37,2">
              <v:shape style="position:absolute;left:8763;top:7938;width:37;height:2" coordorigin="8763,7938" coordsize="37,0" path="m8763,7938l8799,7938e" filled="false" stroked="true" strokeweight="0pt" strokecolor="#000000">
                <v:path arrowok="t"/>
              </v:shape>
            </v:group>
            <v:group style="position:absolute;left:8765;top:7938;width:34;height:2" coordorigin="8765,7938" coordsize="34,2">
              <v:shape style="position:absolute;left:8765;top:7938;width:34;height:2" coordorigin="8765,7938" coordsize="34,0" path="m8765,7938l8799,7938e" filled="false" stroked="true" strokeweight="0pt" strokecolor="#000000">
                <v:path arrowok="t"/>
              </v:shape>
            </v:group>
            <v:group style="position:absolute;left:8763;top:7938;width:37;height:2" coordorigin="8763,7938" coordsize="37,2">
              <v:shape style="position:absolute;left:8763;top:7938;width:37;height:2" coordorigin="8763,7938" coordsize="37,0" path="m8763,7938l8799,7938e" filled="false" stroked="true" strokeweight="0pt" strokecolor="#000000">
                <v:path arrowok="t"/>
              </v:shape>
            </v:group>
            <v:group style="position:absolute;left:8763;top:7939;width:39;height:2" coordorigin="8763,7939" coordsize="39,2">
              <v:shape style="position:absolute;left:8763;top:7939;width:39;height:2" coordorigin="8763,7939" coordsize="39,0" path="m8763,7939l8801,7939e" filled="false" stroked="true" strokeweight=".112803pt" strokecolor="#000000">
                <v:path arrowok="t"/>
              </v:shape>
            </v:group>
            <v:group style="position:absolute;left:8763;top:7938;width:39;height:3" coordorigin="8763,7938" coordsize="39,3">
              <v:shape style="position:absolute;left:8763;top:7938;width:39;height:3" coordorigin="8763,7938" coordsize="39,3" path="m8799,7938l8763,7938,8801,7940,8799,7938xe" filled="false" stroked="true" strokeweight="0pt" strokecolor="#000000">
                <v:path arrowok="t"/>
              </v:shape>
            </v:group>
            <v:group style="position:absolute;left:8763;top:7938;width:39;height:3" coordorigin="8763,7938" coordsize="39,3">
              <v:shape style="position:absolute;left:8763;top:7938;width:39;height:3" coordorigin="8763,7938" coordsize="39,3" path="m8763,7938l8801,7940,8763,7940,8763,7938xe" filled="false" stroked="true" strokeweight="0pt" strokecolor="#000000">
                <v:path arrowok="t"/>
              </v:shape>
            </v:group>
            <v:group style="position:absolute;left:8760;top:7941;width:41;height:2" coordorigin="8760,7941" coordsize="41,2">
              <v:shape style="position:absolute;left:8760;top:7941;width:41;height:2" coordorigin="8760,7941" coordsize="41,0" path="m8760,7941l8801,7941e" filled="false" stroked="true" strokeweight=".112803pt" strokecolor="#000000">
                <v:path arrowok="t"/>
              </v:shape>
            </v:group>
            <v:group style="position:absolute;left:8763;top:7940;width:39;height:3" coordorigin="8763,7940" coordsize="39,3">
              <v:shape style="position:absolute;left:8763;top:7940;width:39;height:3" coordorigin="8763,7940" coordsize="39,3" path="m8801,7940l8763,7940,8801,7942,8801,7940xe" filled="false" stroked="true" strokeweight="0pt" strokecolor="#000000">
                <v:path arrowok="t"/>
              </v:shape>
            </v:group>
            <v:group style="position:absolute;left:8760;top:7940;width:41;height:3" coordorigin="8760,7940" coordsize="41,3">
              <v:shape style="position:absolute;left:8760;top:7940;width:41;height:3" coordorigin="8760,7940" coordsize="41,3" path="m8763,7940l8801,7942,8760,7942,8763,7940xe" filled="false" stroked="true" strokeweight="0pt" strokecolor="#000000">
                <v:path arrowok="t"/>
              </v:shape>
            </v:group>
            <v:group style="position:absolute;left:8758;top:7943;width:46;height:2" coordorigin="8758,7943" coordsize="46,2">
              <v:shape style="position:absolute;left:8758;top:7943;width:46;height:2" coordorigin="8758,7943" coordsize="46,0" path="m8758,7943l8803,7943e" filled="false" stroked="true" strokeweight=".112803pt" strokecolor="#000000">
                <v:path arrowok="t"/>
              </v:shape>
            </v:group>
            <v:group style="position:absolute;left:8760;top:7942;width:43;height:3" coordorigin="8760,7942" coordsize="43,3">
              <v:shape style="position:absolute;left:8760;top:7942;width:43;height:3" coordorigin="8760,7942" coordsize="43,3" path="m8801,7942l8760,7942,8803,7944,8801,7942xe" filled="false" stroked="true" strokeweight="0pt" strokecolor="#000000">
                <v:path arrowok="t"/>
              </v:shape>
            </v:group>
            <v:group style="position:absolute;left:8758;top:7942;width:46;height:3" coordorigin="8758,7942" coordsize="46,3">
              <v:shape style="position:absolute;left:8758;top:7942;width:46;height:3" coordorigin="8758,7942" coordsize="46,3" path="m8760,7942l8803,7944,8758,7944,8760,7942xe" filled="false" stroked="true" strokeweight="0pt" strokecolor="#000000">
                <v:path arrowok="t"/>
              </v:shape>
            </v:group>
            <v:group style="position:absolute;left:8758;top:7945;width:48;height:2" coordorigin="8758,7945" coordsize="48,2">
              <v:shape style="position:absolute;left:8758;top:7945;width:48;height:2" coordorigin="8758,7945" coordsize="48,0" path="m8758,7945l8805,7945e" filled="false" stroked="true" strokeweight=".112803pt" strokecolor="#000000">
                <v:path arrowok="t"/>
              </v:shape>
            </v:group>
            <v:group style="position:absolute;left:8758;top:7944;width:48;height:3" coordorigin="8758,7944" coordsize="48,3">
              <v:shape style="position:absolute;left:8758;top:7944;width:48;height:3" coordorigin="8758,7944" coordsize="48,3" path="m8803,7944l8758,7944,8805,7947,8803,7944xe" filled="false" stroked="true" strokeweight="0pt" strokecolor="#000000">
                <v:path arrowok="t"/>
              </v:shape>
            </v:group>
            <v:group style="position:absolute;left:8758;top:7944;width:48;height:3" coordorigin="8758,7944" coordsize="48,3">
              <v:shape style="position:absolute;left:8758;top:7944;width:48;height:3" coordorigin="8758,7944" coordsize="48,3" path="m8758,7944l8805,7947,8758,7947,8758,7944xe" filled="false" stroked="true" strokeweight="0pt" strokecolor="#000000">
                <v:path arrowok="t"/>
              </v:shape>
            </v:group>
            <v:group style="position:absolute;left:8756;top:7948;width:50;height:2" coordorigin="8756,7948" coordsize="50,2">
              <v:shape style="position:absolute;left:8756;top:7948;width:50;height:2" coordorigin="8756,7948" coordsize="50,0" path="m8756,7948l8805,7948e" filled="false" stroked="true" strokeweight=".112803pt" strokecolor="#000000">
                <v:path arrowok="t"/>
              </v:shape>
            </v:group>
            <v:group style="position:absolute;left:8758;top:7947;width:48;height:3" coordorigin="8758,7947" coordsize="48,3">
              <v:shape style="position:absolute;left:8758;top:7947;width:48;height:3" coordorigin="8758,7947" coordsize="48,3" path="m8805,7947l8758,7947,8805,7949,8805,7947xe" filled="false" stroked="true" strokeweight="0pt" strokecolor="#000000">
                <v:path arrowok="t"/>
              </v:shape>
            </v:group>
            <v:group style="position:absolute;left:8756;top:7947;width:50;height:3" coordorigin="8756,7947" coordsize="50,3">
              <v:shape style="position:absolute;left:8756;top:7947;width:50;height:3" coordorigin="8756,7947" coordsize="50,3" path="m8758,7947l8805,7949,8756,7949,8758,7947xe" filled="false" stroked="true" strokeweight="0pt" strokecolor="#000000">
                <v:path arrowok="t"/>
              </v:shape>
            </v:group>
            <v:group style="position:absolute;left:8756;top:7950;width:50;height:2" coordorigin="8756,7950" coordsize="50,2">
              <v:shape style="position:absolute;left:8756;top:7950;width:50;height:2" coordorigin="8756,7950" coordsize="50,0" path="m8756,7950l8805,7950e" filled="false" stroked="true" strokeweight=".112803pt" strokecolor="#000000">
                <v:path arrowok="t"/>
              </v:shape>
            </v:group>
            <v:group style="position:absolute;left:8756;top:7949;width:50;height:3" coordorigin="8756,7949" coordsize="50,3">
              <v:shape style="position:absolute;left:8756;top:7949;width:50;height:3" coordorigin="8756,7949" coordsize="50,3" path="m8805,7949l8756,7949,8805,7951,8805,7949xe" filled="false" stroked="true" strokeweight="0pt" strokecolor="#000000">
                <v:path arrowok="t"/>
              </v:shape>
            </v:group>
            <v:group style="position:absolute;left:8756;top:7949;width:50;height:3" coordorigin="8756,7949" coordsize="50,3">
              <v:shape style="position:absolute;left:8756;top:7949;width:50;height:3" coordorigin="8756,7949" coordsize="50,3" path="m8756,7949l8805,7951,8756,7951,8756,7949xe" filled="false" stroked="true" strokeweight="0pt" strokecolor="#000000">
                <v:path arrowok="t"/>
              </v:shape>
            </v:group>
            <v:group style="position:absolute;left:8756;top:7952;width:52;height:2" coordorigin="8756,7952" coordsize="52,2">
              <v:shape style="position:absolute;left:8756;top:7952;width:52;height:2" coordorigin="8756,7952" coordsize="52,0" path="m8756,7952l8808,7952e" filled="false" stroked="true" strokeweight=".112803pt" strokecolor="#000000">
                <v:path arrowok="t"/>
              </v:shape>
            </v:group>
            <v:group style="position:absolute;left:8756;top:7951;width:52;height:3" coordorigin="8756,7951" coordsize="52,3">
              <v:shape style="position:absolute;left:8756;top:7951;width:52;height:3" coordorigin="8756,7951" coordsize="52,3" path="m8805,7951l8756,7951,8808,7953,8805,7951xe" filled="false" stroked="true" strokeweight="0pt" strokecolor="#000000">
                <v:path arrowok="t"/>
              </v:shape>
            </v:group>
            <v:group style="position:absolute;left:8756;top:7951;width:52;height:3" coordorigin="8756,7951" coordsize="52,3">
              <v:shape style="position:absolute;left:8756;top:7951;width:52;height:3" coordorigin="8756,7951" coordsize="52,3" path="m8756,7951l8808,7953,8756,7953,8756,7951xe" filled="false" stroked="true" strokeweight="0pt" strokecolor="#000000">
                <v:path arrowok="t"/>
              </v:shape>
            </v:group>
            <v:group style="position:absolute;left:8754;top:7954;width:55;height:2" coordorigin="8754,7954" coordsize="55,2">
              <v:shape style="position:absolute;left:8754;top:7954;width:55;height:2" coordorigin="8754,7954" coordsize="55,0" path="m8754,7954l8808,7954e" filled="false" stroked="true" strokeweight=".112803pt" strokecolor="#000000">
                <v:path arrowok="t"/>
              </v:shape>
            </v:group>
            <v:group style="position:absolute;left:8756;top:7953;width:52;height:3" coordorigin="8756,7953" coordsize="52,3">
              <v:shape style="position:absolute;left:8756;top:7953;width:52;height:3" coordorigin="8756,7953" coordsize="52,3" path="m8808,7953l8756,7953,8808,7956,8808,7953xe" filled="false" stroked="true" strokeweight="0pt" strokecolor="#000000">
                <v:path arrowok="t"/>
              </v:shape>
            </v:group>
            <v:group style="position:absolute;left:8754;top:7953;width:55;height:3" coordorigin="8754,7953" coordsize="55,3">
              <v:shape style="position:absolute;left:8754;top:7953;width:55;height:3" coordorigin="8754,7953" coordsize="55,3" path="m8756,7953l8808,7956,8754,7956,8756,7953xe" filled="false" stroked="true" strokeweight="0pt" strokecolor="#000000">
                <v:path arrowok="t"/>
              </v:shape>
            </v:group>
            <v:group style="position:absolute;left:8754;top:7957;width:55;height:2" coordorigin="8754,7957" coordsize="55,2">
              <v:shape style="position:absolute;left:8754;top:7957;width:55;height:2" coordorigin="8754,7957" coordsize="55,0" path="m8754,7957l8808,7957e" filled="false" stroked="true" strokeweight=".112803pt" strokecolor="#000000">
                <v:path arrowok="t"/>
              </v:shape>
            </v:group>
            <v:group style="position:absolute;left:8754;top:7956;width:55;height:3" coordorigin="8754,7956" coordsize="55,3">
              <v:shape style="position:absolute;left:8754;top:7956;width:55;height:3" coordorigin="8754,7956" coordsize="55,3" path="m8808,7956l8754,7956,8808,7958,8808,7956xe" filled="false" stroked="true" strokeweight="0pt" strokecolor="#000000">
                <v:path arrowok="t"/>
              </v:shape>
            </v:group>
            <v:group style="position:absolute;left:8754;top:7956;width:55;height:3" coordorigin="8754,7956" coordsize="55,3">
              <v:shape style="position:absolute;left:8754;top:7956;width:55;height:3" coordorigin="8754,7956" coordsize="55,3" path="m8754,7956l8808,7958,8754,7958,8754,7956xe" filled="false" stroked="true" strokeweight="0pt" strokecolor="#000000">
                <v:path arrowok="t"/>
              </v:shape>
            </v:group>
            <v:group style="position:absolute;left:8754;top:7959;width:55;height:2" coordorigin="8754,7959" coordsize="55,2">
              <v:shape style="position:absolute;left:8754;top:7959;width:55;height:2" coordorigin="8754,7959" coordsize="55,0" path="m8754,7959l8808,7959e" filled="false" stroked="true" strokeweight=".112803pt" strokecolor="#000000">
                <v:path arrowok="t"/>
              </v:shape>
            </v:group>
            <v:group style="position:absolute;left:8754;top:7958;width:55;height:3" coordorigin="8754,7958" coordsize="55,3">
              <v:shape style="position:absolute;left:8754;top:7958;width:55;height:3" coordorigin="8754,7958" coordsize="55,3" path="m8808,7958l8754,7958,8808,7960,8808,7958xe" filled="false" stroked="true" strokeweight="0pt" strokecolor="#000000">
                <v:path arrowok="t"/>
              </v:shape>
            </v:group>
            <v:group style="position:absolute;left:8754;top:7958;width:55;height:3" coordorigin="8754,7958" coordsize="55,3">
              <v:shape style="position:absolute;left:8754;top:7958;width:55;height:3" coordorigin="8754,7958" coordsize="55,3" path="m8754,7958l8808,7960,8754,7960,8754,7958xe" filled="false" stroked="true" strokeweight="0pt" strokecolor="#000000">
                <v:path arrowok="t"/>
              </v:shape>
            </v:group>
            <v:group style="position:absolute;left:8754;top:7961;width:55;height:2" coordorigin="8754,7961" coordsize="55,2">
              <v:shape style="position:absolute;left:8754;top:7961;width:55;height:2" coordorigin="8754,7961" coordsize="55,0" path="m8754,7961l8808,7961e" filled="false" stroked="true" strokeweight=".112803pt" strokecolor="#000000">
                <v:path arrowok="t"/>
              </v:shape>
            </v:group>
            <v:group style="position:absolute;left:8754;top:7960;width:55;height:3" coordorigin="8754,7960" coordsize="55,3">
              <v:shape style="position:absolute;left:8754;top:7960;width:55;height:3" coordorigin="8754,7960" coordsize="55,3" path="m8808,7960l8754,7960,8808,7962,8808,7960xe" filled="false" stroked="true" strokeweight="0pt" strokecolor="#000000">
                <v:path arrowok="t"/>
              </v:shape>
            </v:group>
            <v:group style="position:absolute;left:8754;top:7960;width:55;height:3" coordorigin="8754,7960" coordsize="55,3">
              <v:shape style="position:absolute;left:8754;top:7960;width:55;height:3" coordorigin="8754,7960" coordsize="55,3" path="m8754,7960l8808,7962,8756,7962,8754,7960xe" filled="false" stroked="true" strokeweight="0pt" strokecolor="#000000">
                <v:path arrowok="t"/>
              </v:shape>
            </v:group>
            <v:group style="position:absolute;left:8756;top:7965;width:52;height:2" coordorigin="8756,7965" coordsize="52,2">
              <v:shape style="position:absolute;left:8756;top:7965;width:52;height:2" coordorigin="8756,7965" coordsize="52,0" path="m8756,7965l8808,7965e" filled="false" stroked="true" strokeweight=".225606pt" strokecolor="#000000">
                <v:path arrowok="t"/>
              </v:shape>
            </v:group>
            <v:group style="position:absolute;left:8756;top:7962;width:52;height:5" coordorigin="8756,7962" coordsize="52,5">
              <v:shape style="position:absolute;left:8756;top:7962;width:52;height:5" coordorigin="8756,7962" coordsize="52,5" path="m8808,7962l8756,7962,8805,7967,8808,7962xe" filled="false" stroked="true" strokeweight="0pt" strokecolor="#000000">
                <v:path arrowok="t"/>
              </v:shape>
            </v:group>
            <v:group style="position:absolute;left:8756;top:7962;width:50;height:5" coordorigin="8756,7962" coordsize="50,5">
              <v:shape style="position:absolute;left:8756;top:7962;width:50;height:5" coordorigin="8756,7962" coordsize="50,5" path="m8756,7962l8805,7967,8756,7967,8756,7962xe" filled="false" stroked="true" strokeweight="0pt" strokecolor="#000000">
                <v:path arrowok="t"/>
              </v:shape>
            </v:group>
            <v:group style="position:absolute;left:8756;top:7968;width:50;height:2" coordorigin="8756,7968" coordsize="50,2">
              <v:shape style="position:absolute;left:8756;top:7968;width:50;height:2" coordorigin="8756,7968" coordsize="50,0" path="m8756,7968l8805,7968e" filled="false" stroked="true" strokeweight=".112803pt" strokecolor="#000000">
                <v:path arrowok="t"/>
              </v:shape>
            </v:group>
            <v:group style="position:absolute;left:8756;top:7967;width:50;height:3" coordorigin="8756,7967" coordsize="50,3">
              <v:shape style="position:absolute;left:8756;top:7967;width:50;height:3" coordorigin="8756,7967" coordsize="50,3" path="m8805,7967l8756,7967,8805,7969,8805,7967xe" filled="false" stroked="true" strokeweight="0pt" strokecolor="#000000">
                <v:path arrowok="t"/>
              </v:shape>
            </v:group>
            <v:group style="position:absolute;left:8756;top:7967;width:50;height:3" coordorigin="8756,7967" coordsize="50,3">
              <v:shape style="position:absolute;left:8756;top:7967;width:50;height:3" coordorigin="8756,7967" coordsize="50,3" path="m8756,7967l8805,7969,8756,7969,8756,7967xe" filled="false" stroked="true" strokeweight="0pt" strokecolor="#000000">
                <v:path arrowok="t"/>
              </v:shape>
            </v:group>
            <v:group style="position:absolute;left:8756;top:7970;width:50;height:2" coordorigin="8756,7970" coordsize="50,2">
              <v:shape style="position:absolute;left:8756;top:7970;width:50;height:2" coordorigin="8756,7970" coordsize="50,0" path="m8756,7970l8805,7970e" filled="false" stroked="true" strokeweight=".112803pt" strokecolor="#000000">
                <v:path arrowok="t"/>
              </v:shape>
            </v:group>
            <v:group style="position:absolute;left:8756;top:7969;width:50;height:3" coordorigin="8756,7969" coordsize="50,3">
              <v:shape style="position:absolute;left:8756;top:7969;width:50;height:3" coordorigin="8756,7969" coordsize="50,3" path="m8805,7969l8756,7969,8805,7971,8805,7969xe" filled="false" stroked="true" strokeweight="0pt" strokecolor="#000000">
                <v:path arrowok="t"/>
              </v:shape>
            </v:group>
            <v:group style="position:absolute;left:8756;top:7969;width:50;height:3" coordorigin="8756,7969" coordsize="50,3">
              <v:shape style="position:absolute;left:8756;top:7969;width:50;height:3" coordorigin="8756,7969" coordsize="50,3" path="m8756,7969l8805,7971,8758,7971,8756,7969xe" filled="false" stroked="true" strokeweight="0pt" strokecolor="#000000">
                <v:path arrowok="t"/>
              </v:shape>
            </v:group>
            <v:group style="position:absolute;left:8758;top:7973;width:48;height:2" coordorigin="8758,7973" coordsize="48,2">
              <v:shape style="position:absolute;left:8758;top:7973;width:48;height:2" coordorigin="8758,7973" coordsize="48,0" path="m8758,7973l8805,7973e" filled="false" stroked="true" strokeweight=".112803pt" strokecolor="#000000">
                <v:path arrowok="t"/>
              </v:shape>
            </v:group>
            <v:group style="position:absolute;left:8758;top:7971;width:48;height:3" coordorigin="8758,7971" coordsize="48,3">
              <v:shape style="position:absolute;left:8758;top:7971;width:48;height:3" coordorigin="8758,7971" coordsize="48,3" path="m8805,7971l8758,7971,8803,7974,8805,7971xe" filled="false" stroked="true" strokeweight="0pt" strokecolor="#000000">
                <v:path arrowok="t"/>
              </v:shape>
            </v:group>
            <v:group style="position:absolute;left:8758;top:7971;width:46;height:3" coordorigin="8758,7971" coordsize="46,3">
              <v:shape style="position:absolute;left:8758;top:7971;width:46;height:3" coordorigin="8758,7971" coordsize="46,3" path="m8758,7971l8803,7974,8758,7974,8758,7971xe" filled="false" stroked="true" strokeweight="0pt" strokecolor="#000000">
                <v:path arrowok="t"/>
              </v:shape>
            </v:group>
            <v:group style="position:absolute;left:8758;top:7974;width:46;height:2" coordorigin="8758,7974" coordsize="46,2">
              <v:shape style="position:absolute;left:8758;top:7974;width:46;height:2" coordorigin="8758,7974" coordsize="46,0" path="m8758,7974l8803,7974e" filled="false" stroked="true" strokeweight="0pt" strokecolor="#000000">
                <v:path arrowok="t"/>
              </v:shape>
            </v:group>
            <v:group style="position:absolute;left:8758;top:7974;width:46;height:2" coordorigin="8758,7974" coordsize="46,2">
              <v:shape style="position:absolute;left:8758;top:7974;width:46;height:2" coordorigin="8758,7974" coordsize="46,0" path="m8758,7974l8803,7974e" filled="false" stroked="true" strokeweight="0pt" strokecolor="#000000">
                <v:path arrowok="t"/>
              </v:shape>
            </v:group>
            <v:group style="position:absolute;left:8758;top:7974;width:43;height:2" coordorigin="8758,7974" coordsize="43,2">
              <v:shape style="position:absolute;left:8758;top:7974;width:43;height:2" coordorigin="8758,7974" coordsize="43,0" path="m8758,7974l8801,7974e" filled="false" stroked="true" strokeweight="0pt" strokecolor="#000000">
                <v:path arrowok="t"/>
              </v:shape>
            </v:group>
            <v:group style="position:absolute;left:8760;top:7975;width:41;height:2" coordorigin="8760,7975" coordsize="41,2">
              <v:shape style="position:absolute;left:8760;top:7975;width:41;height:2" coordorigin="8760,7975" coordsize="41,0" path="m8760,7975l8801,7975e" filled="false" stroked="true" strokeweight=".112803pt" strokecolor="#000000">
                <v:path arrowok="t"/>
              </v:shape>
            </v:group>
            <v:group style="position:absolute;left:8760;top:7974;width:41;height:3" coordorigin="8760,7974" coordsize="41,3">
              <v:shape style="position:absolute;left:8760;top:7974;width:41;height:3" coordorigin="8760,7974" coordsize="41,3" path="m8801,7974l8760,7974,8801,7976,8801,7974xe" filled="false" stroked="true" strokeweight="0pt" strokecolor="#000000">
                <v:path arrowok="t"/>
              </v:shape>
            </v:group>
            <v:group style="position:absolute;left:8760;top:7974;width:41;height:3" coordorigin="8760,7974" coordsize="41,3">
              <v:shape style="position:absolute;left:8760;top:7974;width:41;height:3" coordorigin="8760,7974" coordsize="41,3" path="m8760,7974l8801,7976,8763,7976,8760,7974xe" filled="false" stroked="true" strokeweight="0pt" strokecolor="#000000">
                <v:path arrowok="t"/>
              </v:shape>
            </v:group>
            <v:group style="position:absolute;left:8763;top:7977;width:39;height:2" coordorigin="8763,7977" coordsize="39,2">
              <v:shape style="position:absolute;left:8763;top:7977;width:39;height:2" coordorigin="8763,7977" coordsize="39,0" path="m8763,7977l8801,7977e" filled="false" stroked="true" strokeweight=".112803pt" strokecolor="#000000">
                <v:path arrowok="t"/>
              </v:shape>
            </v:group>
            <v:group style="position:absolute;left:8763;top:7976;width:39;height:3" coordorigin="8763,7976" coordsize="39,3">
              <v:shape style="position:absolute;left:8763;top:7976;width:39;height:3" coordorigin="8763,7976" coordsize="39,3" path="m8801,7976l8763,7976,8799,7978,8801,7976xe" filled="false" stroked="true" strokeweight="0pt" strokecolor="#000000">
                <v:path arrowok="t"/>
              </v:shape>
            </v:group>
            <v:group style="position:absolute;left:8763;top:7976;width:37;height:3" coordorigin="8763,7976" coordsize="37,3">
              <v:shape style="position:absolute;left:8763;top:7976;width:37;height:3" coordorigin="8763,7976" coordsize="37,3" path="m8763,7976l8799,7978,8763,7978,8763,7976xe" filled="false" stroked="true" strokeweight="0pt" strokecolor="#000000">
                <v:path arrowok="t"/>
              </v:shape>
            </v:group>
            <v:group style="position:absolute;left:8763;top:7979;width:37;height:2" coordorigin="8763,7979" coordsize="37,2">
              <v:shape style="position:absolute;left:8763;top:7979;width:37;height:2" coordorigin="8763,7979" coordsize="37,0" path="m8763,7979l8799,7979e" filled="false" stroked="true" strokeweight=".112803pt" strokecolor="#000000">
                <v:path arrowok="t"/>
              </v:shape>
            </v:group>
            <v:group style="position:absolute;left:8763;top:7978;width:37;height:3" coordorigin="8763,7978" coordsize="37,3">
              <v:shape style="position:absolute;left:8763;top:7978;width:37;height:3" coordorigin="8763,7978" coordsize="37,3" path="m8799,7978l8763,7978,8796,7980,8799,7978xe" filled="false" stroked="true" strokeweight="0pt" strokecolor="#000000">
                <v:path arrowok="t"/>
              </v:shape>
            </v:group>
            <v:group style="position:absolute;left:8763;top:7978;width:34;height:3" coordorigin="8763,7978" coordsize="34,3">
              <v:shape style="position:absolute;left:8763;top:7978;width:34;height:3" coordorigin="8763,7978" coordsize="34,3" path="m8763,7978l8796,7980,8765,7980,8763,7978xe" filled="false" stroked="true" strokeweight="0pt" strokecolor="#000000">
                <v:path arrowok="t"/>
              </v:shape>
            </v:group>
            <v:group style="position:absolute;left:8765;top:7980;width:32;height:2" coordorigin="8765,7980" coordsize="32,2">
              <v:shape style="position:absolute;left:8765;top:7980;width:32;height:2" coordorigin="8765,7980" coordsize="32,0" path="m8765,7980l8796,7980e" filled="false" stroked="true" strokeweight="0pt" strokecolor="#000000">
                <v:path arrowok="t"/>
              </v:shape>
            </v:group>
            <v:group style="position:absolute;left:8765;top:7980;width:32;height:2" coordorigin="8765,7980" coordsize="32,2">
              <v:shape style="position:absolute;left:8765;top:7980;width:32;height:2" coordorigin="8765,7980" coordsize="32,0" path="m8765,7980l8796,7980e" filled="false" stroked="true" strokeweight="0pt" strokecolor="#000000">
                <v:path arrowok="t"/>
              </v:shape>
            </v:group>
            <v:group style="position:absolute;left:8765;top:7980;width:30;height:2" coordorigin="8765,7980" coordsize="30,2">
              <v:shape style="position:absolute;left:8765;top:7980;width:30;height:2" coordorigin="8765,7980" coordsize="30,0" path="m8765,7980l8794,7980e" filled="false" stroked="true" strokeweight="0pt" strokecolor="#000000">
                <v:path arrowok="t"/>
              </v:shape>
            </v:group>
            <v:group style="position:absolute;left:8767;top:7982;width:28;height:2" coordorigin="8767,7982" coordsize="28,2">
              <v:shape style="position:absolute;left:8767;top:7982;width:28;height:2" coordorigin="8767,7982" coordsize="28,0" path="m8767,7982l8794,7982e" filled="false" stroked="true" strokeweight=".112803pt" strokecolor="#000000">
                <v:path arrowok="t"/>
              </v:shape>
            </v:group>
            <v:group style="position:absolute;left:8767;top:7980;width:28;height:3" coordorigin="8767,7980" coordsize="28,3">
              <v:shape style="position:absolute;left:8767;top:7980;width:28;height:3" coordorigin="8767,7980" coordsize="28,3" path="m8794,7980l8767,7980,8792,7983,8794,7980xe" filled="false" stroked="true" strokeweight="0pt" strokecolor="#000000">
                <v:path arrowok="t"/>
              </v:shape>
            </v:group>
            <v:group style="position:absolute;left:8767;top:7980;width:25;height:3" coordorigin="8767,7980" coordsize="25,3">
              <v:shape style="position:absolute;left:8767;top:7980;width:25;height:3" coordorigin="8767,7980" coordsize="25,3" path="m8767,7980l8792,7983,8769,7983,8767,7980xe" filled="false" stroked="true" strokeweight="0pt" strokecolor="#000000">
                <v:path arrowok="t"/>
              </v:shape>
            </v:group>
            <v:group style="position:absolute;left:8769;top:7983;width:23;height:2" coordorigin="8769,7983" coordsize="23,2">
              <v:shape style="position:absolute;left:8769;top:7983;width:23;height:2" coordorigin="8769,7983" coordsize="23,0" path="m8769,7983l8792,7983e" filled="false" stroked="true" strokeweight="0pt" strokecolor="#000000">
                <v:path arrowok="t"/>
              </v:shape>
            </v:group>
            <v:group style="position:absolute;left:8769;top:7983;width:23;height:2" coordorigin="8769,7983" coordsize="23,2">
              <v:shape style="position:absolute;left:8769;top:7983;width:23;height:2" coordorigin="8769,7983" coordsize="23,0" path="m8769,7983l8792,7983e" filled="false" stroked="true" strokeweight="0pt" strokecolor="#000000">
                <v:path arrowok="t"/>
              </v:shape>
            </v:group>
            <v:group style="position:absolute;left:8769;top:7983;width:21;height:2" coordorigin="8769,7983" coordsize="21,2">
              <v:shape style="position:absolute;left:8769;top:7983;width:21;height:2" coordorigin="8769,7983" coordsize="21,0" path="m8769,7983l8790,7983e" filled="false" stroked="true" strokeweight="0pt" strokecolor="#000000">
                <v:path arrowok="t"/>
              </v:shape>
            </v:group>
            <v:group style="position:absolute;left:8772;top:7983;width:19;height:3" coordorigin="8772,7983" coordsize="19,3">
              <v:shape style="position:absolute;left:8772;top:7983;width:19;height:3" coordorigin="8772,7983" coordsize="19,3" path="m8772,7983l8787,7985,8790,7983,8772,7983xe" filled="true" fillcolor="#000000" stroked="false">
                <v:path arrowok="t"/>
                <v:fill type="solid"/>
              </v:shape>
              <v:shape style="position:absolute;left:8772;top:7983;width:19;height:3" coordorigin="8772,7983" coordsize="19,3" path="m8772,7983l8776,7985,8787,7985,8772,7983xe" filled="true" fillcolor="#000000" stroked="false">
                <v:path arrowok="t"/>
                <v:fill type="solid"/>
              </v:shape>
            </v:group>
            <v:group style="position:absolute;left:8772;top:7983;width:19;height:3" coordorigin="8772,7983" coordsize="19,3">
              <v:shape style="position:absolute;left:8772;top:7983;width:19;height:3" coordorigin="8772,7983" coordsize="19,3" path="m8790,7983l8772,7983,8787,7985,8790,7983xe" filled="false" stroked="true" strokeweight="0pt" strokecolor="#000000">
                <v:path arrowok="t"/>
              </v:shape>
            </v:group>
            <v:group style="position:absolute;left:8772;top:7983;width:16;height:3" coordorigin="8772,7983" coordsize="16,3">
              <v:shape style="position:absolute;left:8772;top:7983;width:16;height:3" coordorigin="8772,7983" coordsize="16,3" path="m8772,7983l8787,7985,8776,7985,8772,7983xe" filled="false" stroked="true" strokeweight="0pt" strokecolor="#000000">
                <v:path arrowok="t"/>
              </v:shape>
            </v:group>
            <v:group style="position:absolute;left:8776;top:7985;width:12;height:2" coordorigin="8776,7985" coordsize="12,2">
              <v:shape style="position:absolute;left:8776;top:7985;width:12;height:2" coordorigin="8776,7985" coordsize="12,0" path="m8776,7985l8787,7985e" filled="false" stroked="true" strokeweight="0pt" strokecolor="#000000">
                <v:path arrowok="t"/>
              </v:shape>
            </v:group>
            <v:group style="position:absolute;left:8776;top:7985;width:7;height:2" coordorigin="8776,7985" coordsize="7,2">
              <v:shape style="position:absolute;left:8776;top:7985;width:7;height:2" coordorigin="8776,7985" coordsize="7,0" path="m8776,7985l8783,7985e" filled="false" stroked="true" strokeweight="0pt" strokecolor="#000000">
                <v:path arrowok="t"/>
              </v:shape>
            </v:group>
            <v:group style="position:absolute;left:8776;top:7985;width:7;height:2" coordorigin="8776,7985" coordsize="7,2">
              <v:shape style="position:absolute;left:8776;top:7985;width:7;height:2" coordorigin="8776,7985" coordsize="7,0" path="m8776,7985l8783,7985e" filled="false" stroked="true" strokeweight="0pt" strokecolor="#000000">
                <v:path arrowok="t"/>
              </v:shape>
            </v:group>
            <v:group style="position:absolute;left:8776;top:7985;width:12;height:2" coordorigin="8776,7985" coordsize="12,2">
              <v:shape style="position:absolute;left:8776;top:7985;width:12;height:2" coordorigin="8776,7985" coordsize="12,0" path="m8776,7985l8787,7985e" filled="false" stroked="true" strokeweight="0pt" strokecolor="#000000">
                <v:path arrowok="t"/>
              </v:shape>
            </v:group>
            <v:group style="position:absolute;left:11;top:8;width:22381;height:31653" coordorigin="11,8" coordsize="22381,31653">
              <v:shape style="position:absolute;left:11;top:8;width:22381;height:31653" coordorigin="11,8" coordsize="22381,31653" path="m11,31660l11,8,22391,8,11,8,11,31660e" filled="false" stroked="true" strokeweight=".676817pt" strokecolor="#000000">
                <v:path arrowok="t"/>
              </v:shape>
            </v:group>
            <v:group style="position:absolute;left:1083;top:281;width:21052;height:31123" coordorigin="1083,281" coordsize="21052,31123">
              <v:shape style="position:absolute;left:1083;top:281;width:21052;height:31123" coordorigin="1083,281" coordsize="21052,31123" path="m22134,281l1083,281,1083,31403,22134,31403,22134,281e" filled="false" stroked="true" strokeweight=".676817pt" strokecolor="#000000">
                <v:path arrowok="t"/>
              </v:shape>
            </v:group>
            <v:group style="position:absolute;left:1649;top:29652;width:1999;height:2" coordorigin="1649,29652" coordsize="1999,2">
              <v:shape style="position:absolute;left:1649;top:29652;width:1999;height:2" coordorigin="1649,29652" coordsize="1999,0" path="m1649,29652l3648,29652e" filled="false" stroked="true" strokeweight=".78962pt" strokecolor="#0000ff">
                <v:path arrowok="t"/>
              </v:shape>
            </v:group>
            <v:group style="position:absolute;left:1638;top:28533;width:2006;height:2" coordorigin="1638,28533" coordsize="2006,2">
              <v:shape style="position:absolute;left:1638;top:28533;width:2006;height:2" coordorigin="1638,28533" coordsize="2006,0" path="m1638,28533l3644,28533e" filled="false" stroked="true" strokeweight=".78962pt" strokecolor="#ff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0,29932l2788,29932,2775,29930,2770,29932xe" filled="true" fillcolor="#000000" stroked="false">
                <v:path arrowok="t"/>
                <v:fill type="solid"/>
              </v:shape>
              <v:shape style="position:absolute;left:2770;top:29930;width:19;height:3" coordorigin="2770,29930" coordsize="19,3" path="m2775,29930l2788,29932,2786,29930,2775,29930xe" filled="true" fillcolor="#000000" stroked="false">
                <v:path arrowok="t"/>
                <v:fill type="solid"/>
              </v:shape>
            </v:group>
            <v:group style="position:absolute;left:2775;top:29930;width:14;height:3" coordorigin="2775,29930" coordsize="14,3">
              <v:shape style="position:absolute;left:2775;top:29930;width:14;height:3" coordorigin="2775,29930" coordsize="14,3" path="m2786,29930l2775,29930,2788,29932,2786,29930x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5,29930l2788,29932,2770,29932,2775,29930x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70;top:29932;width:23;height:2" coordorigin="2770,29932" coordsize="23,2">
              <v:shape style="position:absolute;left:2770;top:29932;width:23;height:2" coordorigin="2770,29932" coordsize="23,0" path="m2770,29932l2793,29932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66;top:29933;width:30;height:2" coordorigin="2766,29933" coordsize="30,2">
              <v:shape style="position:absolute;left:2766;top:29933;width:30;height:2" coordorigin="2766,29933" coordsize="30,0" path="m2766,29933l2795,29933e" filled="false" stroked="true" strokeweight=".112803pt" strokecolor="#000000">
                <v:path arrowok="t"/>
              </v:shape>
            </v:group>
            <v:group style="position:absolute;left:2768;top:29932;width:28;height:3" coordorigin="2768,29932" coordsize="28,3">
              <v:shape style="position:absolute;left:2768;top:29932;width:28;height:3" coordorigin="2768,29932" coordsize="28,3" path="m2793,29932l2768,29932,2795,29934,2793,29932xe" filled="false" stroked="true" strokeweight="0pt" strokecolor="#000000">
                <v:path arrowok="t"/>
              </v:shape>
            </v:group>
            <v:group style="position:absolute;left:2766;top:29932;width:30;height:3" coordorigin="2766,29932" coordsize="30,3">
              <v:shape style="position:absolute;left:2766;top:29932;width:30;height:3" coordorigin="2766,29932" coordsize="30,3" path="m2768,29932l2795,29934,2766,29934,2768,29932x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6;top:29934;width:32;height:2" coordorigin="2766,29934" coordsize="32,2">
              <v:shape style="position:absolute;left:2766;top:29934;width:32;height:2" coordorigin="2766,29934" coordsize="32,0" path="m2766,29934l2798,29934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1;top:29935;width:39;height:2" coordorigin="2761,29935" coordsize="39,2">
              <v:shape style="position:absolute;left:2761;top:29935;width:39;height:2" coordorigin="2761,29935" coordsize="39,0" path="m2761,29935l2800,29935e" filled="false" stroked="true" strokeweight=".112803pt" strokecolor="#000000">
                <v:path arrowok="t"/>
              </v:shape>
            </v:group>
            <v:group style="position:absolute;left:2764;top:29934;width:37;height:3" coordorigin="2764,29934" coordsize="37,3">
              <v:shape style="position:absolute;left:2764;top:29934;width:37;height:3" coordorigin="2764,29934" coordsize="37,3" path="m2798,29934l2764,29934,2800,29936,2798,29934xe" filled="false" stroked="true" strokeweight="0pt" strokecolor="#000000">
                <v:path arrowok="t"/>
              </v:shape>
            </v:group>
            <v:group style="position:absolute;left:2761;top:29934;width:39;height:3" coordorigin="2761,29934" coordsize="39,3">
              <v:shape style="position:absolute;left:2761;top:29934;width:39;height:3" coordorigin="2761,29934" coordsize="39,3" path="m2764,29934l2800,29936,2761,29936,2764,29934xe" filled="false" stroked="true" strokeweight="0pt" strokecolor="#000000">
                <v:path arrowok="t"/>
              </v:shape>
            </v:group>
            <v:group style="position:absolute;left:2759;top:29938;width:43;height:2" coordorigin="2759,29938" coordsize="43,2">
              <v:shape style="position:absolute;left:2759;top:29938;width:43;height:2" coordorigin="2759,29938" coordsize="43,0" path="m2759,29938l2802,29938e" filled="false" stroked="true" strokeweight=".112803pt" strokecolor="#000000">
                <v:path arrowok="t"/>
              </v:shape>
            </v:group>
            <v:group style="position:absolute;left:2761;top:29936;width:41;height:3" coordorigin="2761,29936" coordsize="41,3">
              <v:shape style="position:absolute;left:2761;top:29936;width:41;height:3" coordorigin="2761,29936" coordsize="41,3" path="m2800,29936l2761,29936,2802,29939,2800,29936xe" filled="false" stroked="true" strokeweight="0pt" strokecolor="#000000">
                <v:path arrowok="t"/>
              </v:shape>
            </v:group>
            <v:group style="position:absolute;left:2759;top:29936;width:43;height:3" coordorigin="2759,29936" coordsize="43,3">
              <v:shape style="position:absolute;left:2759;top:29936;width:43;height:3" coordorigin="2759,29936" coordsize="43,3" path="m2761,29936l2802,29939,2759,29939,2761,29936xe" filled="false" stroked="true" strokeweight="0pt" strokecolor="#000000">
                <v:path arrowok="t"/>
              </v:shape>
            </v:group>
            <v:group style="position:absolute;left:2757;top:29940;width:46;height:2" coordorigin="2757,29940" coordsize="46,2">
              <v:shape style="position:absolute;left:2757;top:29940;width:46;height:2" coordorigin="2757,29940" coordsize="46,0" path="m2757,29940l2802,29940e" filled="false" stroked="true" strokeweight=".112803pt" strokecolor="#000000">
                <v:path arrowok="t"/>
              </v:shape>
            </v:group>
            <v:group style="position:absolute;left:2759;top:29939;width:43;height:3" coordorigin="2759,29939" coordsize="43,3">
              <v:shape style="position:absolute;left:2759;top:29939;width:43;height:3" coordorigin="2759,29939" coordsize="43,3" path="m2802,29939l2759,29939,2802,29941,2802,29939xe" filled="false" stroked="true" strokeweight="0pt" strokecolor="#000000">
                <v:path arrowok="t"/>
              </v:shape>
            </v:group>
            <v:group style="position:absolute;left:2757;top:29939;width:46;height:3" coordorigin="2757,29939" coordsize="46,3">
              <v:shape style="position:absolute;left:2757;top:29939;width:46;height:3" coordorigin="2757,29939" coordsize="46,3" path="m2759,29939l2802,29941,2757,29941,2759,29939xe" filled="false" stroked="true" strokeweight="0pt" strokecolor="#000000">
                <v:path arrowok="t"/>
              </v:shape>
            </v:group>
            <v:group style="position:absolute;left:2757;top:29942;width:48;height:2" coordorigin="2757,29942" coordsize="48,2">
              <v:shape style="position:absolute;left:2757;top:29942;width:48;height:2" coordorigin="2757,29942" coordsize="48,0" path="m2757,29942l2804,29942e" filled="false" stroked="true" strokeweight=".112803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802,29941l2757,29941,2804,29943,2802,29941xe" filled="false" stroked="true" strokeweight="0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757,29941l2804,29943,2757,29943,2757,29941xe" filled="false" stroked="true" strokeweight="0pt" strokecolor="#000000">
                <v:path arrowok="t"/>
              </v:shape>
            </v:group>
            <v:group style="position:absolute;left:2755;top:29944;width:52;height:2" coordorigin="2755,29944" coordsize="52,2">
              <v:shape style="position:absolute;left:2755;top:29944;width:52;height:2" coordorigin="2755,29944" coordsize="52,0" path="m2755,29944l2807,29944e" filled="false" stroked="true" strokeweight=".112803pt" strokecolor="#000000">
                <v:path arrowok="t"/>
              </v:shape>
            </v:group>
            <v:group style="position:absolute;left:2757;top:29943;width:50;height:3" coordorigin="2757,29943" coordsize="50,3">
              <v:shape style="position:absolute;left:2757;top:29943;width:50;height:3" coordorigin="2757,29943" coordsize="50,3" path="m2804,29943l2757,29943,2807,29945,2804,29943xe" filled="false" stroked="true" strokeweight="0pt" strokecolor="#000000">
                <v:path arrowok="t"/>
              </v:shape>
            </v:group>
            <v:group style="position:absolute;left:2755;top:29943;width:52;height:3" coordorigin="2755,29943" coordsize="52,3">
              <v:shape style="position:absolute;left:2755;top:29943;width:52;height:3" coordorigin="2755,29943" coordsize="52,3" path="m2757,29943l2807,29945,2755,29945,2757,29943xe" filled="false" stroked="true" strokeweight="0pt" strokecolor="#000000">
                <v:path arrowok="t"/>
              </v:shape>
            </v:group>
            <v:group style="position:absolute;left:2755;top:29947;width:52;height:2" coordorigin="2755,29947" coordsize="52,2">
              <v:shape style="position:absolute;left:2755;top:29947;width:52;height:2" coordorigin="2755,29947" coordsize="52,0" path="m2755,29947l2807,29947e" filled="false" stroked="true" strokeweight=".112803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807,29945l2755,29945,2807,29948,2807,29945xe" filled="false" stroked="true" strokeweight="0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755,29945l2807,29948,2755,29948,2755,29945xe" filled="false" stroked="true" strokeweight="0pt" strokecolor="#000000">
                <v:path arrowok="t"/>
              </v:shape>
            </v:group>
            <v:group style="position:absolute;left:2752;top:29949;width:55;height:2" coordorigin="2752,29949" coordsize="55,2">
              <v:shape style="position:absolute;left:2752;top:29949;width:55;height:2" coordorigin="2752,29949" coordsize="55,0" path="m2752,29949l2807,29949e" filled="false" stroked="true" strokeweight=".112803pt" strokecolor="#000000">
                <v:path arrowok="t"/>
              </v:shape>
            </v:group>
            <v:group style="position:absolute;left:2755;top:29948;width:52;height:3" coordorigin="2755,29948" coordsize="52,3">
              <v:shape style="position:absolute;left:2755;top:29948;width:52;height:3" coordorigin="2755,29948" coordsize="52,3" path="m2807,29948l2755,29948,2807,29950,2807,29948xe" filled="false" stroked="true" strokeweight="0pt" strokecolor="#000000">
                <v:path arrowok="t"/>
              </v:shape>
            </v:group>
            <v:group style="position:absolute;left:2752;top:29948;width:55;height:3" coordorigin="2752,29948" coordsize="55,3">
              <v:shape style="position:absolute;left:2752;top:29948;width:55;height:3" coordorigin="2752,29948" coordsize="55,3" path="m2755,29948l2807,29950,2752,29950,2755,29948xe" filled="false" stroked="true" strokeweight="0pt" strokecolor="#000000">
                <v:path arrowok="t"/>
              </v:shape>
            </v:group>
            <v:group style="position:absolute;left:2752;top:29951;width:57;height:2" coordorigin="2752,29951" coordsize="57,2">
              <v:shape style="position:absolute;left:2752;top:29951;width:57;height:2" coordorigin="2752,29951" coordsize="57,0" path="m2752,29951l2809,29951e" filled="false" stroked="true" strokeweight=".112803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807,29950l2752,29950,2809,29952,2807,29950xe" filled="false" stroked="true" strokeweight="0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752,29950l2809,29952,2752,29952,2752,29950xe" filled="false" stroked="true" strokeweight="0pt" strokecolor="#000000">
                <v:path arrowok="t"/>
              </v:shape>
            </v:group>
            <v:group style="position:absolute;left:2752;top:29953;width:57;height:2" coordorigin="2752,29953" coordsize="57,2">
              <v:shape style="position:absolute;left:2752;top:29953;width:57;height:2" coordorigin="2752,29953" coordsize="57,0" path="m2752,29953l2809,29953e" filled="false" stroked="true" strokeweight=".112803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809,29952l2752,29952,2809,29954,2809,29952xe" filled="false" stroked="true" strokeweight="0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752,29952l2809,29954,2752,29954,2752,29952xe" filled="false" stroked="true" strokeweight="0pt" strokecolor="#000000">
                <v:path arrowok="t"/>
              </v:shape>
            </v:group>
            <v:group style="position:absolute;left:2752;top:29957;width:57;height:2" coordorigin="2752,29957" coordsize="57,2">
              <v:shape style="position:absolute;left:2752;top:29957;width:57;height:2" coordorigin="2752,29957" coordsize="57,0" path="m2752,29957l2809,29957e" filled="false" stroked="true" strokeweight=".225606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809,29954l2752,29954,2809,29959,2809,29954xe" filled="false" stroked="true" strokeweight="0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752,29954l2809,29959,2752,29959,2752,29954xe" filled="false" stroked="true" strokeweight="0pt" strokecolor="#000000">
                <v:path arrowok="t"/>
              </v:shape>
            </v:group>
            <v:group style="position:absolute;left:2752;top:29960;width:57;height:2" coordorigin="2752,29960" coordsize="57,2">
              <v:shape style="position:absolute;left:2752;top:29960;width:57;height:2" coordorigin="2752,29960" coordsize="57,0" path="m2752,29960l2809,29960e" filled="false" stroked="true" strokeweight=".112803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809,29959l2752,29959,2809,29961,2809,29959xe" filled="false" stroked="true" strokeweight="0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752,29959l2809,29961,2752,29961,2752,29959xe" filled="false" stroked="true" strokeweight="0pt" strokecolor="#000000">
                <v:path arrowok="t"/>
              </v:shape>
            </v:group>
            <v:group style="position:absolute;left:2752;top:29962;width:57;height:2" coordorigin="2752,29962" coordsize="57,2">
              <v:shape style="position:absolute;left:2752;top:29962;width:57;height:2" coordorigin="2752,29962" coordsize="57,0" path="m2752,29962l2809,29962e" filled="false" stroked="true" strokeweight=".112803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809,29961l2752,29961,2809,29963,2809,29961xe" filled="false" stroked="true" strokeweight="0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752,29961l2809,29963,2752,29963,2752,29961xe" filled="false" stroked="true" strokeweight="0pt" strokecolor="#000000">
                <v:path arrowok="t"/>
              </v:shape>
            </v:group>
            <v:group style="position:absolute;left:2752;top:29965;width:57;height:2" coordorigin="2752,29965" coordsize="57,2">
              <v:shape style="position:absolute;left:2752;top:29965;width:57;height:2" coordorigin="2752,29965" coordsize="57,0" path="m2752,29965l2809,29965e" filled="false" stroked="true" strokeweight=".112803pt" strokecolor="#000000">
                <v:path arrowok="t"/>
              </v:shape>
            </v:group>
            <v:group style="position:absolute;left:2752;top:29963;width:57;height:3" coordorigin="2752,29963" coordsize="57,3">
              <v:shape style="position:absolute;left:2752;top:29963;width:57;height:3" coordorigin="2752,29963" coordsize="57,3" path="m2809,29963l2752,29963,2807,29966,2809,29963xe" filled="false" stroked="true" strokeweight="0pt" strokecolor="#000000">
                <v:path arrowok="t"/>
              </v:shape>
            </v:group>
            <v:group style="position:absolute;left:2752;top:29963;width:55;height:3" coordorigin="2752,29963" coordsize="55,3">
              <v:shape style="position:absolute;left:2752;top:29963;width:55;height:3" coordorigin="2752,29963" coordsize="55,3" path="m2752,29963l2807,29966,2752,29966,2752,29963xe" filled="false" stroked="true" strokeweight="0pt" strokecolor="#000000">
                <v:path arrowok="t"/>
              </v:shape>
            </v:group>
            <v:group style="position:absolute;left:2752;top:29967;width:55;height:2" coordorigin="2752,29967" coordsize="55,2">
              <v:shape style="position:absolute;left:2752;top:29967;width:55;height:2" coordorigin="2752,29967" coordsize="55,0" path="m2752,29967l2807,29967e" filled="false" stroked="true" strokeweight=".112803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807,29966l2752,29966,2807,29968,2807,29966xe" filled="false" stroked="true" strokeweight="0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752,29966l2807,29968,2755,29968,2752,29966xe" filled="false" stroked="true" strokeweight="0pt" strokecolor="#000000">
                <v:path arrowok="t"/>
              </v:shape>
            </v:group>
            <v:group style="position:absolute;left:2755;top:29969;width:52;height:2" coordorigin="2755,29969" coordsize="52,2">
              <v:shape style="position:absolute;left:2755;top:29969;width:52;height:2" coordorigin="2755,29969" coordsize="52,0" path="m2755,29969l2807,29969e" filled="false" stroked="true" strokeweight=".112803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807,29968l2755,29968,2807,29970,2807,29968xe" filled="false" stroked="true" strokeweight="0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755,29968l2807,29970,2755,29970,2755,29968xe" filled="false" stroked="true" strokeweight="0pt" strokecolor="#000000">
                <v:path arrowok="t"/>
              </v:shape>
            </v:group>
            <v:group style="position:absolute;left:2755;top:29972;width:52;height:2" coordorigin="2755,29972" coordsize="52,2">
              <v:shape style="position:absolute;left:2755;top:29972;width:52;height:2" coordorigin="2755,29972" coordsize="52,0" path="m2755,29972l2807,29972e" filled="false" stroked="true" strokeweight=".225606pt" strokecolor="#000000">
                <v:path arrowok="t"/>
              </v:shape>
            </v:group>
            <v:group style="position:absolute;left:2755;top:29970;width:52;height:5" coordorigin="2755,29970" coordsize="52,5">
              <v:shape style="position:absolute;left:2755;top:29970;width:52;height:5" coordorigin="2755,29970" coordsize="52,5" path="m2807,29970l2755,29970,2804,29975,2807,29970xe" filled="false" stroked="true" strokeweight="0pt" strokecolor="#000000">
                <v:path arrowok="t"/>
              </v:shape>
            </v:group>
            <v:group style="position:absolute;left:2755;top:29970;width:50;height:5" coordorigin="2755,29970" coordsize="50,5">
              <v:shape style="position:absolute;left:2755;top:29970;width:50;height:5" coordorigin="2755,29970" coordsize="50,5" path="m2755,29970l2804,29975,2757,29975,2755,29970xe" filled="false" stroked="true" strokeweight="0pt" strokecolor="#000000">
                <v:path arrowok="t"/>
              </v:shape>
            </v:group>
            <v:group style="position:absolute;left:2757;top:29976;width:48;height:2" coordorigin="2757,29976" coordsize="48,2">
              <v:shape style="position:absolute;left:2757;top:29976;width:48;height:2" coordorigin="2757,29976" coordsize="48,0" path="m2757,29976l2804,29976e" filled="false" stroked="true" strokeweight=".112803pt" strokecolor="#000000">
                <v:path arrowok="t"/>
              </v:shape>
            </v:group>
            <v:group style="position:absolute;left:2757;top:29975;width:48;height:3" coordorigin="2757,29975" coordsize="48,3">
              <v:shape style="position:absolute;left:2757;top:29975;width:48;height:3" coordorigin="2757,29975" coordsize="48,3" path="m2804,29975l2757,29975,2802,29977,2804,29975xe" filled="false" stroked="true" strokeweight="0pt" strokecolor="#000000">
                <v:path arrowok="t"/>
              </v:shape>
            </v:group>
            <v:group style="position:absolute;left:2757;top:29975;width:46;height:3" coordorigin="2757,29975" coordsize="46,3">
              <v:shape style="position:absolute;left:2757;top:29975;width:46;height:3" coordorigin="2757,29975" coordsize="46,3" path="m2757,29975l2802,29977,2757,29977,2757,29975x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9;top:29978;width:43;height:2" coordorigin="2759,29978" coordsize="43,2">
              <v:shape style="position:absolute;left:2759;top:29978;width:43;height:2" coordorigin="2759,29978" coordsize="43,0" path="m2759,29978l2802,29978e" filled="false" stroked="true" strokeweight=".112803pt" strokecolor="#000000">
                <v:path arrowok="t"/>
              </v:shape>
            </v:group>
            <v:group style="position:absolute;left:2759;top:29977;width:43;height:3" coordorigin="2759,29977" coordsize="43,3">
              <v:shape style="position:absolute;left:2759;top:29977;width:43;height:3" coordorigin="2759,29977" coordsize="43,3" path="m2802,29977l2759,29977,2800,29979,2802,29977xe" filled="false" stroked="true" strokeweight="0pt" strokecolor="#000000">
                <v:path arrowok="t"/>
              </v:shape>
            </v:group>
            <v:group style="position:absolute;left:2759;top:29977;width:41;height:3" coordorigin="2759,29977" coordsize="41,3">
              <v:shape style="position:absolute;left:2759;top:29977;width:41;height:3" coordorigin="2759,29977" coordsize="41,3" path="m2759,29977l2800,29979,2761,29979,2759,29977xe" filled="false" stroked="true" strokeweight="0pt" strokecolor="#000000">
                <v:path arrowok="t"/>
              </v:shape>
            </v:group>
            <v:group style="position:absolute;left:2761;top:29980;width:39;height:2" coordorigin="2761,29980" coordsize="39,2">
              <v:shape style="position:absolute;left:2761;top:29980;width:39;height:2" coordorigin="2761,29980" coordsize="39,0" path="m2761,29980l2800,29980e" filled="false" stroked="true" strokeweight=".112803pt" strokecolor="#000000">
                <v:path arrowok="t"/>
              </v:shape>
            </v:group>
            <v:group style="position:absolute;left:2761;top:29979;width:39;height:3" coordorigin="2761,29979" coordsize="39,3">
              <v:shape style="position:absolute;left:2761;top:29979;width:39;height:3" coordorigin="2761,29979" coordsize="39,3" path="m2800,29979l2761,29979,2798,29981,2800,29979xe" filled="false" stroked="true" strokeweight="0pt" strokecolor="#000000">
                <v:path arrowok="t"/>
              </v:shape>
            </v:group>
            <v:group style="position:absolute;left:2761;top:29979;width:37;height:3" coordorigin="2761,29979" coordsize="37,3">
              <v:shape style="position:absolute;left:2761;top:29979;width:37;height:3" coordorigin="2761,29979" coordsize="37,3" path="m2761,29979l2798,29981,2764,29981,2761,29979xe" filled="false" stroked="true" strokeweight="0pt" strokecolor="#000000">
                <v:path arrowok="t"/>
              </v:shape>
            </v:group>
            <v:group style="position:absolute;left:2764;top:29983;width:34;height:2" coordorigin="2764,29983" coordsize="34,2">
              <v:shape style="position:absolute;left:2764;top:29983;width:34;height:2" coordorigin="2764,29983" coordsize="34,0" path="m2764,29983l2798,29983e" filled="false" stroked="true" strokeweight=".112803pt" strokecolor="#000000">
                <v:path arrowok="t"/>
              </v:shape>
            </v:group>
            <v:group style="position:absolute;left:2764;top:29981;width:34;height:3" coordorigin="2764,29981" coordsize="34,3">
              <v:shape style="position:absolute;left:2764;top:29981;width:34;height:3" coordorigin="2764,29981" coordsize="34,3" path="m2798,29981l2764,29981,2795,29984,2798,29981xe" filled="false" stroked="true" strokeweight="0pt" strokecolor="#000000">
                <v:path arrowok="t"/>
              </v:shape>
            </v:group>
            <v:group style="position:absolute;left:2764;top:29981;width:32;height:3" coordorigin="2764,29981" coordsize="32,3">
              <v:shape style="position:absolute;left:2764;top:29981;width:32;height:3" coordorigin="2764,29981" coordsize="32,3" path="m2764,29981l2795,29984,2766,29984,2764,29981x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28;height:2" coordorigin="2766,29984" coordsize="28,2">
              <v:shape style="position:absolute;left:2766;top:29984;width:28;height:2" coordorigin="2766,29984" coordsize="28,0" path="m2766,29984l2793,29984e" filled="false" stroked="true" strokeweight="0pt" strokecolor="#000000">
                <v:path arrowok="t"/>
              </v:shape>
            </v:group>
            <v:group style="position:absolute;left:2768;top:29985;width:25;height:2" coordorigin="2768,29985" coordsize="25,2">
              <v:shape style="position:absolute;left:2768;top:29985;width:25;height:2" coordorigin="2768,29985" coordsize="25,0" path="m2768,29985l2793,29985e" filled="false" stroked="true" strokeweight=".112803pt" strokecolor="#000000">
                <v:path arrowok="t"/>
              </v:shape>
            </v:group>
            <v:group style="position:absolute;left:2768;top:29984;width:25;height:3" coordorigin="2768,29984" coordsize="25,3">
              <v:shape style="position:absolute;left:2768;top:29984;width:25;height:3" coordorigin="2768,29984" coordsize="25,3" path="m2793,29984l2768,29984,2788,29986,2793,29984xe" filled="false" stroked="true" strokeweight="0pt" strokecolor="#000000">
                <v:path arrowok="t"/>
              </v:shape>
            </v:group>
            <v:group style="position:absolute;left:2768;top:29984;width:21;height:3" coordorigin="2768,29984" coordsize="21,3">
              <v:shape style="position:absolute;left:2768;top:29984;width:21;height:3" coordorigin="2768,29984" coordsize="21,3" path="m2768,29984l2788,29986,2770,29986,2768,29984x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6;height:2" coordorigin="2770,29986" coordsize="16,2">
              <v:shape style="position:absolute;left:2770;top:29986;width:16;height:2" coordorigin="2770,29986" coordsize="16,0" path="m2770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15122;top:26679;width:199;height:242" coordorigin="15122,26679" coordsize="199,242">
              <v:shape style="position:absolute;left:15122;top:26679;width:199;height:242" coordorigin="15122,26679" coordsize="199,242" path="m15122,26920l15321,26920,15321,26679,15122,26679,15122,26920e" filled="false" stroked="true" strokeweight=".225606pt" strokecolor="#000000">
                <v:path arrowok="t"/>
              </v:shape>
            </v:group>
            <v:group style="position:absolute;left:15280;top:26920;width:199;height:242" coordorigin="15280,26920" coordsize="199,242">
              <v:shape style="position:absolute;left:15280;top:26920;width:199;height:242" coordorigin="15280,26920" coordsize="199,242" path="m15280,27161l15479,27161,15479,26920,15280,26920,15280,27161e" filled="false" stroked="true" strokeweight=".225606pt" strokecolor="#000000">
                <v:path arrowok="t"/>
              </v:shape>
            </v:group>
            <v:group style="position:absolute;left:15413;top:27161;width:199;height:242" coordorigin="15413,27161" coordsize="199,242">
              <v:shape style="position:absolute;left:15413;top:27161;width:199;height:242" coordorigin="15413,27161" coordsize="199,242" path="m15413,27403l15612,27403,15612,27161,15413,27161,15413,27403e" filled="false" stroked="true" strokeweight=".225606pt" strokecolor="#000000">
                <v:path arrowok="t"/>
              </v:shape>
            </v:group>
            <v:group style="position:absolute;left:15567;top:27403;width:199;height:242" coordorigin="15567,27403" coordsize="199,242">
              <v:shape style="position:absolute;left:15567;top:27403;width:199;height:242" coordorigin="15567,27403" coordsize="199,242" path="m15567,27644l15765,27644,15765,27403,15567,27403,15567,27644e" filled="false" stroked="true" strokeweight=".225606pt" strokecolor="#000000">
                <v:path arrowok="t"/>
              </v:shape>
            </v:group>
            <v:group style="position:absolute;left:15684;top:27644;width:199;height:240" coordorigin="15684,27644" coordsize="199,240">
              <v:shape style="position:absolute;left:15684;top:27644;width:199;height:240" coordorigin="15684,27644" coordsize="199,240" path="m15684,27883l15883,27883,15883,27644,15684,27644,15684,27883e" filled="false" stroked="true" strokeweight=".225606pt" strokecolor="#000000">
                <v:path arrowok="t"/>
              </v:shape>
            </v:group>
            <v:group style="position:absolute;left:15781;top:27883;width:199;height:242" coordorigin="15781,27883" coordsize="199,242">
              <v:shape style="position:absolute;left:15781;top:27883;width:199;height:242" coordorigin="15781,27883" coordsize="199,242" path="m15781,28125l15980,28125,15980,27883,15781,27883,15781,28125e" filled="false" stroked="true" strokeweight=".225606pt" strokecolor="#000000">
                <v:path arrowok="t"/>
              </v:shape>
            </v:group>
            <v:group style="position:absolute;left:15901;top:28125;width:199;height:242" coordorigin="15901,28125" coordsize="199,242">
              <v:shape style="position:absolute;left:15901;top:28125;width:199;height:242" coordorigin="15901,28125" coordsize="199,242" path="m15901,28366l16099,28366,16099,28125,15901,28125,15901,28366e" filled="false" stroked="true" strokeweight=".225606pt" strokecolor="#000000">
                <v:path arrowok="t"/>
              </v:shape>
            </v:group>
            <v:group style="position:absolute;left:16004;top:28366;width:199;height:242" coordorigin="16004,28366" coordsize="199,242">
              <v:shape style="position:absolute;left:16004;top:28366;width:199;height:242" coordorigin="16004,28366" coordsize="199,242" path="m16004,28608l16203,28608,16203,28366,16004,28366,16004,28608e" filled="false" stroked="true" strokeweight=".225606pt" strokecolor="#000000">
                <v:path arrowok="t"/>
              </v:shape>
            </v:group>
            <v:group style="position:absolute;left:16153;top:28608;width:199;height:242" coordorigin="16153,28608" coordsize="199,242">
              <v:shape style="position:absolute;left:16153;top:28608;width:199;height:242" coordorigin="16153,28608" coordsize="199,242" path="m16153,28849l16352,28849,16352,28608,16153,28608,16153,28849e" filled="false" stroked="true" strokeweight=".225606pt" strokecolor="#000000">
                <v:path arrowok="t"/>
              </v:shape>
            </v:group>
            <v:group style="position:absolute;left:16257;top:28849;width:199;height:242" coordorigin="16257,28849" coordsize="199,242">
              <v:shape style="position:absolute;left:16257;top:28849;width:199;height:242" coordorigin="16257,28849" coordsize="199,242" path="m16257,29090l16456,29090,16456,28849,16257,28849,16257,29090e" filled="false" stroked="true" strokeweight=".225606pt" strokecolor="#000000">
                <v:path arrowok="t"/>
              </v:shape>
            </v:group>
            <v:group style="position:absolute;left:16336;top:29090;width:199;height:242" coordorigin="16336,29090" coordsize="199,242">
              <v:shape style="position:absolute;left:16336;top:29090;width:199;height:242" coordorigin="16336,29090" coordsize="199,242" path="m16336,29332l16535,29332,16535,29090,16336,29090,16336,29332e" filled="false" stroked="true" strokeweight=".225606pt" strokecolor="#000000">
                <v:path arrowok="t"/>
              </v:shape>
            </v:group>
            <v:group style="position:absolute;left:16377;top:29332;width:199;height:240" coordorigin="16377,29332" coordsize="199,240">
              <v:shape style="position:absolute;left:16377;top:29332;width:199;height:240" coordorigin="16377,29332" coordsize="199,240" path="m16377,29571l16575,29571,16575,29332,16377,29332,16377,29571e" filled="false" stroked="true" strokeweight=".225606pt" strokecolor="#000000">
                <v:path arrowok="t"/>
              </v:shape>
            </v:group>
            <v:group style="position:absolute;left:16377;top:29571;width:199;height:242" coordorigin="16377,29571" coordsize="199,242">
              <v:shape style="position:absolute;left:16377;top:29571;width:199;height:242" coordorigin="16377,29571" coordsize="199,242" path="m16377,29812l16575,29812,16575,29571,16377,29571,16377,29812e" filled="false" stroked="true" strokeweight=".225606pt" strokecolor="#000000">
                <v:path arrowok="t"/>
              </v:shape>
            </v:group>
            <v:group style="position:absolute;left:16413;top:29812;width:199;height:242" coordorigin="16413,29812" coordsize="199,242">
              <v:shape style="position:absolute;left:16413;top:29812;width:199;height:242" coordorigin="16413,29812" coordsize="199,242" path="m16413,30054l16611,30054,16611,29812,16413,29812,16413,30054e" filled="false" stroked="true" strokeweight=".225606pt" strokecolor="#000000">
                <v:path arrowok="t"/>
              </v:shape>
            </v:group>
            <v:group style="position:absolute;left:16413;top:30054;width:199;height:242" coordorigin="16413,30054" coordsize="199,242">
              <v:shape style="position:absolute;left:16413;top:30054;width:199;height:242" coordorigin="16413,30054" coordsize="199,242" path="m16413,30295l16611,30295,16611,30054,16413,30054,16413,30295e" filled="false" stroked="true" strokeweight=".225606pt" strokecolor="#000000">
                <v:path arrowok="t"/>
              </v:shape>
            </v:group>
            <v:group style="position:absolute;left:16438;top:30536;width:199;height:242" coordorigin="16438,30536" coordsize="199,242">
              <v:shape style="position:absolute;left:16438;top:30536;width:199;height:242" coordorigin="16438,30536" coordsize="199,242" path="m16438,30778l16636,30778,16636,30536,16438,30536,16438,30778e" filled="false" stroked="true" strokeweight=".225606pt" strokecolor="#000000">
                <v:path arrowok="t"/>
              </v:shape>
            </v:group>
            <v:group style="position:absolute;left:16438;top:30778;width:199;height:242" coordorigin="16438,30778" coordsize="199,242">
              <v:shape style="position:absolute;left:16438;top:30778;width:199;height:242" coordorigin="16438,30778" coordsize="199,242" path="m16438,31019l16636,31019,16636,30778,16438,30778,16438,31019e" filled="false" stroked="true" strokeweight=".225606pt" strokecolor="#000000">
                <v:path arrowok="t"/>
              </v:shape>
            </v:group>
            <v:group style="position:absolute;left:16356;top:31019;width:199;height:242" coordorigin="16356,31019" coordsize="199,242">
              <v:shape style="position:absolute;left:16356;top:31019;width:199;height:242" coordorigin="16356,31019" coordsize="199,242" path="m16356,31261l16555,31261,16555,31019,16356,31019,16356,31261e" filled="false" stroked="true" strokeweight=".225606pt" strokecolor="#000000">
                <v:path arrowok="t"/>
              </v:shape>
            </v:group>
            <v:group style="position:absolute;left:16433;top:30295;width:199;height:242" coordorigin="16433,30295" coordsize="199,242">
              <v:shape style="position:absolute;left:16433;top:30295;width:199;height:242" coordorigin="16433,30295" coordsize="199,242" path="m16433,30536l16632,30536,16632,30295,16433,30295,16433,30536e" filled="false" stroked="true" strokeweight=".225606pt" strokecolor="#ff0000">
                <v:path arrowok="t"/>
              </v:shape>
            </v:group>
            <w10:wrap type="none"/>
          </v:group>
        </w:pict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90"/>
        <w:gridCol w:w="2199"/>
        <w:gridCol w:w="2600"/>
        <w:gridCol w:w="1504"/>
        <w:gridCol w:w="3406"/>
        <w:gridCol w:w="1878"/>
      </w:tblGrid>
      <w:tr>
        <w:trPr>
          <w:trHeight w:val="413" w:hRule="exact"/>
        </w:trPr>
        <w:tc>
          <w:tcPr>
            <w:tcW w:w="2087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3"/>
              <w:ind w:left="248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Раздел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4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422" w:hRule="exact"/>
        </w:trPr>
        <w:tc>
          <w:tcPr>
            <w:tcW w:w="2087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3"/>
              <w:ind w:left="307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Схема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расположения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25336" w:hRule="exact"/>
        </w:trPr>
        <w:tc>
          <w:tcPr>
            <w:tcW w:w="9290" w:type="dxa"/>
            <w:tcBorders>
              <w:top w:val="single" w:sz="5" w:space="0" w:color="000000"/>
              <w:left w:val="single" w:sz="5" w:space="0" w:color="000000"/>
              <w:bottom w:val="single" w:sz="0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tabs>
                <w:tab w:pos="658" w:val="left" w:leader="none"/>
              </w:tabs>
              <w:spacing w:line="240" w:lineRule="auto"/>
              <w:ind w:right="1097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83</w:t>
              <w:tab/>
              <w:t>64</w:t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ISOCPEUR" w:hAnsi="ISOCPEUR" w:cs="ISOCPEUR" w:eastAsia="ISOCPEUR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left="3882" w:right="0" w:firstLine="4342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газопровод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25"/>
              <w:ind w:right="204"/>
              <w:jc w:val="center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25:18:035201</w:t>
            </w:r>
            <w:r>
              <w:rPr>
                <w:rFonts w:ascii="Times New Roman"/>
                <w:sz w:val="23"/>
              </w:rPr>
            </w:r>
          </w:p>
        </w:tc>
        <w:tc>
          <w:tcPr>
            <w:tcW w:w="11586" w:type="dxa"/>
            <w:gridSpan w:val="5"/>
            <w:tcBorders>
              <w:top w:val="single" w:sz="5" w:space="0" w:color="000000"/>
              <w:left w:val="nil" w:sz="6" w:space="0" w:color="auto"/>
              <w:bottom w:val="single" w:sz="0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02"/>
              <w:ind w:left="3129" w:right="0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9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15</w:t>
            </w:r>
            <w:r>
              <w:rPr>
                <w:rFonts w:ascii="ISOCPEUR" w:hAnsi="ISOCPEUR"/>
                <w:sz w:val="16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ISOCPEUR" w:hAnsi="ISOCPEUR" w:cs="ISOCPEUR" w:eastAsia="ISOCPEUR"/>
                <w:i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left="1349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25:18:035303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ISOCPEUR" w:hAnsi="ISOCPEUR" w:cs="ISOCPEUR" w:eastAsia="ISOCPEUR"/>
                <w:i/>
                <w:sz w:val="29"/>
                <w:szCs w:val="29"/>
              </w:rPr>
            </w:pPr>
          </w:p>
          <w:p>
            <w:pPr>
              <w:pStyle w:val="TableParagraph"/>
              <w:spacing w:line="244" w:lineRule="auto"/>
              <w:ind w:left="5866" w:right="2666" w:firstLine="556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Приморскийкрай</w:t>
            </w:r>
            <w:r>
              <w:rPr>
                <w:rFonts w:ascii="Times New Roman" w:hAnsi="Times New Roman"/>
                <w:b/>
                <w:i/>
                <w:color w:val="B80000"/>
                <w:w w:val="102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Уссурийский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городской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округ</w:t>
            </w:r>
            <w:r>
              <w:rPr>
                <w:rFonts w:ascii="Times New Roman" w:hAns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ISOCPEUR" w:hAnsi="ISOCPEUR" w:cs="ISOCPEUR" w:eastAsia="ISOCPEUR"/>
                <w:i/>
                <w:sz w:val="33"/>
                <w:szCs w:val="33"/>
              </w:rPr>
            </w:pPr>
          </w:p>
          <w:p>
            <w:pPr>
              <w:pStyle w:val="TableParagraph"/>
              <w:spacing w:line="240" w:lineRule="auto"/>
              <w:ind w:left="2811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25:18:035201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ISOCPEUR" w:hAnsi="ISOCPEUR" w:cs="ISOCPEUR" w:eastAsia="ISOCPEUR"/>
                <w:i/>
                <w:sz w:val="31"/>
                <w:szCs w:val="31"/>
              </w:rPr>
            </w:pPr>
          </w:p>
          <w:p>
            <w:pPr>
              <w:pStyle w:val="TableParagraph"/>
              <w:spacing w:line="240" w:lineRule="auto"/>
              <w:ind w:left="3476" w:right="0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7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17</w:t>
            </w:r>
            <w:r>
              <w:rPr>
                <w:rFonts w:ascii="ISOCPEUR" w:hAnsi="ISOCPEUR"/>
                <w:sz w:val="16"/>
              </w:rPr>
            </w:r>
          </w:p>
        </w:tc>
      </w:tr>
      <w:tr>
        <w:trPr>
          <w:trHeight w:val="4785" w:hRule="exact"/>
        </w:trPr>
        <w:tc>
          <w:tcPr>
            <w:tcW w:w="9290" w:type="dxa"/>
            <w:tcBorders>
              <w:top w:val="single" w:sz="0" w:space="0" w:color="000000"/>
              <w:left w:val="single" w:sz="5" w:space="0" w:color="000000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4"/>
              <w:ind w:right="2239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Используемые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условные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знаки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обозначения: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tabs>
                <w:tab w:pos="2630" w:val="left" w:leader="none"/>
              </w:tabs>
              <w:spacing w:line="240" w:lineRule="auto"/>
              <w:ind w:left="473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00FF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0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Местоположение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инженерного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сооружения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(газопровод)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2780" w:val="left" w:leader="none"/>
              </w:tabs>
              <w:spacing w:line="240" w:lineRule="auto" w:before="90" w:after="0"/>
              <w:ind w:left="2779" w:right="0" w:hanging="115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Проектная граница публичного</w:t>
            </w:r>
            <w:r>
              <w:rPr>
                <w:rFonts w:ascii="Times New Roman" w:hAnsi="Times New Roman"/>
                <w:spacing w:val="-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972" w:val="left" w:leader="none"/>
              </w:tabs>
              <w:spacing w:line="265" w:lineRule="exact" w:before="156"/>
              <w:ind w:left="467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3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position w:val="-7"/>
                <w:sz w:val="19"/>
              </w:rPr>
              <w:tab/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position w:val="-7"/>
                <w:sz w:val="19"/>
                <w:u w:val="single" w:color="000000"/>
              </w:rPr>
              <w:t>25:18:035201:137  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Кадастровый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земельного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участка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2759" w:val="left" w:leader="none"/>
              </w:tabs>
              <w:spacing w:line="185" w:lineRule="exact" w:before="0" w:after="0"/>
              <w:ind w:left="2758" w:right="0" w:hanging="114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 земельных участков по сведениям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62" w:val="left" w:leader="none"/>
              </w:tabs>
              <w:spacing w:line="245" w:lineRule="exact" w:before="50"/>
              <w:ind w:left="911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color w:val="0000FF"/>
                <w:position w:val="-3"/>
                <w:sz w:val="23"/>
              </w:rPr>
              <w:t>25:34:016701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кадастрового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2766" w:val="left" w:leader="none"/>
              </w:tabs>
              <w:spacing w:line="197" w:lineRule="exact" w:before="0" w:after="0"/>
              <w:ind w:left="2765" w:right="0" w:hanging="115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 кадастрового</w:t>
            </w:r>
            <w:r>
              <w:rPr>
                <w:rFonts w:ascii="Times New Roman" w:hAnsi="Times New Roman"/>
                <w:spacing w:val="-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77" w:val="left" w:leader="none"/>
              </w:tabs>
              <w:spacing w:line="240" w:lineRule="auto" w:before="69"/>
              <w:ind w:left="1692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5"/>
              </w:rPr>
              <w:t>1</w:t>
              <w:tab/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-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Характерная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точка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проектной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границы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75" w:val="left" w:leader="none"/>
              </w:tabs>
              <w:spacing w:line="240" w:lineRule="auto" w:before="72"/>
              <w:ind w:left="830" w:right="0" w:hanging="333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B800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Установленные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границы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административно-территориального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75" w:val="left" w:leader="none"/>
              </w:tabs>
              <w:spacing w:line="240" w:lineRule="auto" w:before="115"/>
              <w:ind w:left="830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-2"/>
                <w:sz w:val="15"/>
              </w:rPr>
              <w:t>Приморскийкрай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субъекта</w:t>
            </w:r>
            <w:r>
              <w:rPr>
                <w:rFonts w:ascii="Times New Roman" w:hAnsi="Times New Roman"/>
                <w:spacing w:val="-3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РФ,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 w:before="3"/>
              <w:ind w:left="461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4"/>
                <w:sz w:val="15"/>
              </w:rPr>
              <w:t>Уссурийский городской округ    </w:t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муниципального</w:t>
            </w:r>
            <w:r>
              <w:rPr>
                <w:rFonts w:ascii="Times New Roman" w:hAnsi="Times New Roman"/>
                <w:spacing w:val="-3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Times New Roman" w:hAnsi="Times New Roman"/>
                <w:sz w:val="19"/>
              </w:rPr>
            </w:r>
          </w:p>
        </w:tc>
        <w:tc>
          <w:tcPr>
            <w:tcW w:w="2199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61"/>
              <w:ind w:left="216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Масштаб</w:t>
            </w:r>
            <w:r>
              <w:rPr>
                <w:rFonts w:ascii="Times New Roman" w:hAnsi="Times New Roman"/>
                <w:spacing w:val="-2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1:1000</w:t>
            </w:r>
            <w:r>
              <w:rPr>
                <w:rFonts w:ascii="Times New Roman" w:hAnsi="Times New Roman"/>
                <w:sz w:val="19"/>
              </w:rPr>
            </w:r>
          </w:p>
        </w:tc>
        <w:tc>
          <w:tcPr>
            <w:tcW w:w="2600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94"/>
              <w:ind w:right="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1</w:t>
            </w:r>
            <w:r>
              <w:rPr>
                <w:rFonts w:ascii="ISOCPEUR"/>
                <w:sz w:val="25"/>
              </w:rPr>
            </w:r>
          </w:p>
        </w:tc>
        <w:tc>
          <w:tcPr>
            <w:tcW w:w="1504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3406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ISOCPEUR" w:hAnsi="ISOCPEUR" w:cs="ISOCPEUR" w:eastAsia="ISOCPEUR"/>
                <w:i/>
                <w:sz w:val="29"/>
                <w:szCs w:val="29"/>
              </w:rPr>
            </w:pPr>
          </w:p>
          <w:p>
            <w:pPr>
              <w:pStyle w:val="TableParagraph"/>
              <w:spacing w:line="275" w:lineRule="exact"/>
              <w:ind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2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8" w:lineRule="exact"/>
              <w:ind w:left="137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3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3" w:lineRule="exact"/>
              <w:ind w:left="266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4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32" w:lineRule="exact"/>
              <w:ind w:left="392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5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1" w:lineRule="exact"/>
              <w:ind w:left="485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6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9" w:lineRule="exact"/>
              <w:ind w:left="613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7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35" w:lineRule="exact"/>
              <w:ind w:left="739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8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36" w:lineRule="exact"/>
              <w:ind w:left="857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9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3" w:lineRule="exact"/>
              <w:ind w:left="938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10</w:t>
            </w:r>
          </w:p>
          <w:p>
            <w:pPr>
              <w:pStyle w:val="TableParagraph"/>
              <w:spacing w:line="232" w:lineRule="exact"/>
              <w:ind w:left="1019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11</w:t>
            </w:r>
          </w:p>
          <w:p>
            <w:pPr>
              <w:pStyle w:val="TableParagraph"/>
              <w:spacing w:line="228" w:lineRule="exact"/>
              <w:ind w:left="1033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12</w:t>
            </w:r>
          </w:p>
          <w:p>
            <w:pPr>
              <w:pStyle w:val="TableParagraph"/>
              <w:spacing w:line="239" w:lineRule="exact"/>
              <w:ind w:left="1037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13</w:t>
            </w:r>
          </w:p>
          <w:p>
            <w:pPr>
              <w:pStyle w:val="TableParagraph"/>
              <w:spacing w:line="252" w:lineRule="exact"/>
              <w:ind w:left="1067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14</w:t>
            </w:r>
          </w:p>
          <w:p>
            <w:pPr>
              <w:pStyle w:val="TableParagraph"/>
              <w:spacing w:line="238" w:lineRule="exact"/>
              <w:ind w:left="1076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15</w:t>
            </w:r>
          </w:p>
          <w:p>
            <w:pPr>
              <w:pStyle w:val="TableParagraph"/>
              <w:spacing w:line="245" w:lineRule="exact"/>
              <w:ind w:left="1096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color w:val="FF0000"/>
                <w:sz w:val="25"/>
              </w:rPr>
              <w:t>16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8" w:lineRule="exact"/>
              <w:ind w:left="1105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17</w:t>
            </w:r>
          </w:p>
          <w:p>
            <w:pPr>
              <w:pStyle w:val="TableParagraph"/>
              <w:spacing w:line="238" w:lineRule="exact"/>
              <w:ind w:left="1103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18</w:t>
            </w:r>
          </w:p>
          <w:p>
            <w:pPr>
              <w:pStyle w:val="TableParagraph"/>
              <w:spacing w:line="275" w:lineRule="exact"/>
              <w:ind w:left="1019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19</w:t>
            </w:r>
          </w:p>
        </w:tc>
        <w:tc>
          <w:tcPr>
            <w:tcW w:w="1878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ISOCPEUR" w:hAnsi="ISOCPEUR" w:cs="ISOCPEUR" w:eastAsia="ISOCPEUR"/>
                <w:i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798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Лист</w:t>
            </w:r>
            <w:r>
              <w:rPr>
                <w:rFonts w:ascii="Times New Roman" w:hAnsi="Times New Roman"/>
                <w:spacing w:val="-10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16</w:t>
            </w:r>
            <w:r>
              <w:rPr>
                <w:rFonts w:ascii="Times New Roman" w:hAnsi="Times New Roman"/>
                <w:sz w:val="19"/>
              </w:rPr>
            </w:r>
          </w:p>
        </w:tc>
      </w:tr>
    </w:tbl>
    <w:p>
      <w:pPr>
        <w:spacing w:before="84"/>
        <w:ind w:left="0" w:right="351" w:firstLine="0"/>
        <w:jc w:val="right"/>
        <w:rPr>
          <w:rFonts w:ascii="ISOCPEUR" w:hAnsi="ISOCPEUR" w:cs="ISOCPEUR" w:eastAsia="ISOCPEUR"/>
          <w:sz w:val="16"/>
          <w:szCs w:val="16"/>
        </w:rPr>
      </w:pPr>
      <w:bookmarkStart w:name="план границ 1 зона-16" w:id="16"/>
      <w:bookmarkEnd w:id="16"/>
      <w:r>
        <w:rPr/>
      </w:r>
      <w:r>
        <w:rPr>
          <w:rFonts w:ascii="ISOCPEUR" w:hAnsi="ISOCPEUR"/>
          <w:i/>
          <w:w w:val="105"/>
          <w:sz w:val="16"/>
        </w:rPr>
        <w:t>Формат:</w:t>
      </w:r>
      <w:r>
        <w:rPr>
          <w:rFonts w:ascii="ISOCPEUR" w:hAnsi="ISOCPEUR"/>
          <w:i/>
          <w:spacing w:val="-47"/>
          <w:w w:val="105"/>
          <w:sz w:val="16"/>
        </w:rPr>
        <w:t> </w:t>
      </w:r>
      <w:r>
        <w:rPr>
          <w:rFonts w:ascii="ISOCPEUR" w:hAnsi="ISOCPEUR"/>
          <w:i/>
          <w:w w:val="105"/>
          <w:sz w:val="16"/>
        </w:rPr>
        <w:t>А2</w:t>
      </w:r>
      <w:r>
        <w:rPr>
          <w:rFonts w:ascii="ISOCPEUR" w:hAnsi="ISOCPEUR"/>
          <w:sz w:val="16"/>
        </w:rPr>
      </w:r>
    </w:p>
    <w:p>
      <w:pPr>
        <w:spacing w:after="0"/>
        <w:jc w:val="right"/>
        <w:rPr>
          <w:rFonts w:ascii="ISOCPEUR" w:hAnsi="ISOCPEUR" w:cs="ISOCPEUR" w:eastAsia="ISOCPEUR"/>
          <w:sz w:val="16"/>
          <w:szCs w:val="16"/>
        </w:rPr>
        <w:sectPr>
          <w:pgSz w:w="22400" w:h="31660"/>
          <w:pgMar w:top="280" w:bottom="0" w:left="1060" w:right="220"/>
        </w:sectPr>
      </w:pPr>
    </w:p>
    <w:p>
      <w:pPr>
        <w:spacing w:line="240" w:lineRule="auto" w:before="6"/>
        <w:rPr>
          <w:rFonts w:ascii="ISOCPEUR" w:hAnsi="ISOCPEUR" w:cs="ISOCPEUR" w:eastAsia="ISOCPEUR"/>
          <w:i/>
          <w:sz w:val="6"/>
          <w:szCs w:val="6"/>
        </w:rPr>
      </w:pPr>
      <w:r>
        <w:rPr/>
        <w:pict>
          <v:group style="position:absolute;margin-left:.225659pt;margin-top:.037676pt;width:1119.7pt;height:1583.3pt;mso-position-horizontal-relative:page;mso-position-vertical-relative:page;z-index:-481600" coordorigin="5,1" coordsize="22394,31666">
            <v:shape style="position:absolute;left:1171;top:1203;width:20871;height:25331" type="#_x0000_t75" stroked="false">
              <v:imagedata r:id="rId36" o:title=""/>
            </v:shape>
            <v:group style="position:absolute;left:7411;top:1203;width:621;height:25331" coordorigin="7411,1203" coordsize="621,25331">
              <v:shape style="position:absolute;left:7411;top:1203;width:621;height:25331" coordorigin="7411,1203" coordsize="621,25331" path="m7411,26534l8032,1203e" filled="false" stroked="true" strokeweight=".676817pt" strokecolor="#00ff00">
                <v:path arrowok="t"/>
              </v:shape>
            </v:group>
            <v:group style="position:absolute;left:16855;top:2729;width:796;height:796" coordorigin="16855,2729" coordsize="796,796">
              <v:shape style="position:absolute;left:16855;top:2729;width:796;height:796" coordorigin="16855,2729" coordsize="796,796" path="m17651,3110l17643,3046,17626,2986,17599,2929,17565,2879,17523,2834,17475,2796,17422,2766,17364,2744,17302,2731,17237,2729,17205,2731,17142,2744,17084,2766,17030,2797,16982,2835,16941,2880,16906,2931,16880,2986,16863,3047,16855,3110,16855,3143,16858,3175,16871,3238,16893,3296,16923,3350,16962,3398,17006,3439,17057,3473,17113,3499,17173,3517,17237,3524,17269,3524,17302,3522,17364,3509,17423,3487,17476,3456,17524,3418,17566,3373,17600,3322,17626,3267,17643,3207,17651,3143,17651,3110e" filled="false" stroked="true" strokeweight=".67682pt" strokecolor="#000000">
                <v:path arrowok="t"/>
              </v:shape>
            </v:group>
            <v:group style="position:absolute;left:16995;top:2848;width:517;height:558" coordorigin="16995,2848" coordsize="517,558">
              <v:shape style="position:absolute;left:16995;top:2848;width:517;height:558" coordorigin="16995,2848" coordsize="517,558" path="m17512,2848l16995,3405e" filled="false" stroked="true" strokeweight=".676817pt" strokecolor="#000000">
                <v:path arrowok="t"/>
              </v:shape>
            </v:group>
            <v:group style="position:absolute;left:16975;top:2868;width:558;height:517" coordorigin="16975,2868" coordsize="558,517">
              <v:shape style="position:absolute;left:16975;top:2868;width:558;height:517" coordorigin="16975,2868" coordsize="558,517" path="m17532,3385l16975,2868e" filled="false" stroked="true" strokeweight=".676817pt" strokecolor="#000000">
                <v:path arrowok="t"/>
              </v:shape>
            </v:group>
            <v:group style="position:absolute;left:17205;top:1907;width:50;height:1221" coordorigin="17205,1907" coordsize="50,1221">
              <v:shape style="position:absolute;left:17205;top:1907;width:50;height:1221" coordorigin="17205,1907" coordsize="50,1221" path="m17254,3128l17254,3128,17205,1907e" filled="false" stroked="true" strokeweight=".676817pt" strokecolor="#000000">
                <v:path arrowok="t"/>
              </v:shape>
            </v:group>
            <v:group style="position:absolute;left:16609;top:3101;width:1289;height:52" coordorigin="16609,3101" coordsize="1289,52">
              <v:shape style="position:absolute;left:16609;top:3101;width:1289;height:52" coordorigin="16609,3101" coordsize="1289,52" path="m17897,3101l16609,3152e" filled="false" stroked="true" strokeweight=".676817pt" strokecolor="#000000">
                <v:path arrowok="t"/>
              </v:shape>
            </v:group>
            <v:group style="position:absolute;left:17254;top:3128;width:25;height:643" coordorigin="17254,3128" coordsize="25,643">
              <v:shape style="position:absolute;left:17254;top:3128;width:25;height:643" coordorigin="17254,3128" coordsize="25,643" path="m17279,3771l17254,3128e" filled="false" stroked="true" strokeweight=".676817pt" strokecolor="#000000">
                <v:path arrowok="t"/>
              </v:shape>
            </v:group>
            <v:group style="position:absolute;left:17342;top:2848;width:170;height:276" coordorigin="17342,2848" coordsize="170,276">
              <v:shape style="position:absolute;left:17342;top:2848;width:170;height:276" coordorigin="17342,2848" coordsize="170,276" path="m17512,2848l17342,3123e" filled="false" stroked="true" strokeweight=".676817pt" strokecolor="#000000">
                <v:path arrowok="t"/>
              </v:shape>
            </v:group>
            <v:group style="position:absolute;left:16975;top:2868;width:276;height:262" coordorigin="16975,2868" coordsize="276,262">
              <v:shape style="position:absolute;left:16975;top:2868;width:276;height:262" coordorigin="16975,2868" coordsize="276,262" path="m17164,3130l16975,2868,17250,3037e" filled="false" stroked="true" strokeweight=".676817pt" strokecolor="#000000">
                <v:path arrowok="t"/>
              </v:shape>
            </v:group>
            <v:group style="position:absolute;left:16995;top:3130;width:262;height:276" coordorigin="16995,3130" coordsize="262,276">
              <v:shape style="position:absolute;left:16995;top:3130;width:262;height:276" coordorigin="16995,3130" coordsize="262,276" path="m17257,3216l16995,3405,17164,3130e" filled="false" stroked="true" strokeweight=".676817pt" strokecolor="#000000">
                <v:path arrowok="t"/>
              </v:shape>
            </v:group>
            <v:group style="position:absolute;left:17257;top:3123;width:276;height:262" coordorigin="17257,3123" coordsize="276,262">
              <v:shape style="position:absolute;left:17257;top:3123;width:276;height:262" coordorigin="17257,3123" coordsize="276,262" path="m17342,3123l17532,3385,17257,3216e" filled="false" stroked="true" strokeweight=".676817pt" strokecolor="#000000">
                <v:path arrowok="t"/>
              </v:shape>
            </v:group>
            <v:group style="position:absolute;left:17250;top:2848;width:262;height:190" coordorigin="17250,2848" coordsize="262,190">
              <v:shape style="position:absolute;left:17250;top:2848;width:262;height:190" coordorigin="17250,2848" coordsize="262,190" path="m17250,3037l17512,2848e" filled="false" stroked="true" strokeweight=".676817pt" strokecolor="#000000">
                <v:path arrowok="t"/>
              </v:shape>
            </v:group>
            <v:group style="position:absolute;left:16609;top:1907;width:1289;height:1864" coordorigin="16609,1907" coordsize="1289,1864">
              <v:shape style="position:absolute;left:16609;top:1907;width:1289;height:1864" coordorigin="16609,1907" coordsize="1289,1864" path="m17304,3071l17897,3101,17308,3177,17279,3771,17202,3182,16609,3152,17198,3076,17205,1907,17304,3071e" filled="false" stroked="true" strokeweight=".676817pt" strokecolor="#000000">
                <v:path arrowok="t"/>
              </v:shape>
            </v:group>
            <v:group style="position:absolute;left:17254;top:3071;width:643;height:57" coordorigin="17254,3071" coordsize="643,57">
              <v:shape style="position:absolute;left:17254;top:3071;width:643;height:57" coordorigin="17254,3071" coordsize="643,57" path="m17254,3128l17897,3101,17304,3071,17254,3128xe" filled="true" fillcolor="#000000" stroked="false">
                <v:path arrowok="t"/>
                <v:fill type="solid"/>
              </v:shape>
            </v:group>
            <v:group style="position:absolute;left:17254;top:3071;width:643;height:57" coordorigin="17254,3071" coordsize="643,57">
              <v:shape style="position:absolute;left:17254;top:3071;width:643;height:57" coordorigin="17254,3071" coordsize="643,57" path="m17897,3101l17304,3071,17254,3128,17897,3101xe" filled="false" stroked="true" strokeweight="0pt" strokecolor="#000000">
                <v:path arrowok="t"/>
              </v:shape>
            </v:group>
            <v:group style="position:absolute;left:17308;top:3168;width:224;height:217" coordorigin="17308,3168" coordsize="224,217">
              <v:shape style="position:absolute;left:17308;top:3168;width:224;height:217" coordorigin="17308,3168" coordsize="224,217" path="m17308,3177l17532,3385,17376,3168,17308,3177xe" filled="true" fillcolor="#000000" stroked="false">
                <v:path arrowok="t"/>
                <v:fill type="solid"/>
              </v:shape>
            </v:group>
            <v:group style="position:absolute;left:17308;top:3168;width:224;height:217" coordorigin="17308,3168" coordsize="224,217">
              <v:shape style="position:absolute;left:17308;top:3168;width:224;height:217" coordorigin="17308,3168" coordsize="224,217" path="m17532,3385l17376,3168,17308,3177,17532,3385xe" filled="false" stroked="true" strokeweight="0pt" strokecolor="#000000">
                <v:path arrowok="t"/>
              </v:shape>
            </v:group>
            <v:group style="position:absolute;left:17254;top:3128;width:55;height:643" coordorigin="17254,3128" coordsize="55,643">
              <v:shape style="position:absolute;left:17254;top:3128;width:55;height:643" coordorigin="17254,3128" coordsize="55,643" path="m17254,3128l17279,3771,17308,3177,17254,3128xe" filled="true" fillcolor="#000000" stroked="false">
                <v:path arrowok="t"/>
                <v:fill type="solid"/>
              </v:shape>
            </v:group>
            <v:group style="position:absolute;left:17254;top:3128;width:55;height:643" coordorigin="17254,3128" coordsize="55,643">
              <v:shape style="position:absolute;left:17254;top:3128;width:55;height:643" coordorigin="17254,3128" coordsize="55,643" path="m17279,3771l17308,3177,17254,3128,17279,3771xe" filled="false" stroked="true" strokeweight="0pt" strokecolor="#000000">
                <v:path arrowok="t"/>
              </v:shape>
            </v:group>
            <v:group style="position:absolute;left:16995;top:3182;width:217;height:224" coordorigin="16995,3182" coordsize="217,224">
              <v:shape style="position:absolute;left:16995;top:3182;width:217;height:224" coordorigin="16995,3182" coordsize="217,224" path="m16995,3405l17211,3249,17202,3182,16995,3405xe" filled="true" fillcolor="#000000" stroked="false">
                <v:path arrowok="t"/>
                <v:fill type="solid"/>
              </v:shape>
            </v:group>
            <v:group style="position:absolute;left:16995;top:3182;width:217;height:224" coordorigin="16995,3182" coordsize="217,224">
              <v:shape style="position:absolute;left:16995;top:3182;width:217;height:224" coordorigin="16995,3182" coordsize="217,224" path="m16995,3405l17211,3249,17202,3182,16995,3405xe" filled="false" stroked="true" strokeweight="0pt" strokecolor="#000000">
                <v:path arrowok="t"/>
              </v:shape>
            </v:group>
            <v:group style="position:absolute;left:16609;top:3128;width:646;height:55" coordorigin="16609,3128" coordsize="646,55">
              <v:shape style="position:absolute;left:16609;top:3128;width:646;height:55" coordorigin="16609,3128" coordsize="646,55" path="m16609,3152l17202,3182,17254,3128,16609,3152xe" filled="true" fillcolor="#000000" stroked="false">
                <v:path arrowok="t"/>
                <v:fill type="solid"/>
              </v:shape>
            </v:group>
            <v:group style="position:absolute;left:16609;top:3128;width:646;height:55" coordorigin="16609,3128" coordsize="646,55">
              <v:shape style="position:absolute;left:16609;top:3128;width:646;height:55" coordorigin="16609,3128" coordsize="646,55" path="m16609,3152l17202,3182,17254,3128,16609,3152xe" filled="false" stroked="true" strokeweight="0pt" strokecolor="#000000">
                <v:path arrowok="t"/>
              </v:shape>
            </v:group>
            <v:group style="position:absolute;left:16975;top:2868;width:224;height:217" coordorigin="16975,2868" coordsize="224,217">
              <v:shape style="position:absolute;left:16975;top:2868;width:224;height:217" coordorigin="16975,2868" coordsize="224,217" path="m16975,2868l17130,3085,17198,3076,16975,2868xe" filled="true" fillcolor="#000000" stroked="false">
                <v:path arrowok="t"/>
                <v:fill type="solid"/>
              </v:shape>
            </v:group>
            <v:group style="position:absolute;left:16975;top:2868;width:224;height:217" coordorigin="16975,2868" coordsize="224,217">
              <v:shape style="position:absolute;left:16975;top:2868;width:224;height:217" coordorigin="16975,2868" coordsize="224,217" path="m16975,2868l17130,3085,17198,3076,16975,2868xe" filled="false" stroked="true" strokeweight="0pt" strokecolor="#000000">
                <v:path arrowok="t"/>
              </v:shape>
            </v:group>
            <v:group style="position:absolute;left:17198;top:1907;width:57;height:1221" coordorigin="17198,1907" coordsize="57,1221">
              <v:shape style="position:absolute;left:17198;top:1907;width:57;height:1221" coordorigin="17198,1907" coordsize="57,1221" path="m17198,3076l17254,3128,17205,1907,17198,3076xe" filled="true" fillcolor="#000000" stroked="false">
                <v:path arrowok="t"/>
                <v:fill type="solid"/>
              </v:shape>
            </v:group>
            <v:group style="position:absolute;left:17198;top:1907;width:57;height:1221" coordorigin="17198,1907" coordsize="57,1221">
              <v:shape style="position:absolute;left:17198;top:1907;width:57;height:1221" coordorigin="17198,1907" coordsize="57,1221" path="m17205,1907l17198,3076,17254,3128,17205,1907xe" filled="false" stroked="true" strokeweight="0pt" strokecolor="#000000">
                <v:path arrowok="t"/>
              </v:shape>
            </v:group>
            <v:group style="position:absolute;left:17299;top:2848;width:213;height:224" coordorigin="17299,2848" coordsize="213,224">
              <v:shape style="position:absolute;left:17299;top:2848;width:213;height:224" coordorigin="17299,2848" coordsize="213,224" path="m17299,3001l17304,3071,17512,2848,17299,3001xe" filled="true" fillcolor="#000000" stroked="false">
                <v:path arrowok="t"/>
                <v:fill type="solid"/>
              </v:shape>
            </v:group>
            <v:group style="position:absolute;left:17299;top:2848;width:213;height:224" coordorigin="17299,2848" coordsize="213,224">
              <v:shape style="position:absolute;left:17299;top:2848;width:213;height:224" coordorigin="17299,2848" coordsize="213,224" path="m17512,2848l17299,3001,17304,3071,17512,2848xe" filled="false" stroked="true" strokeweight="0pt" strokecolor="#000000">
                <v:path arrowok="t"/>
              </v:shape>
            </v:group>
            <v:group style="position:absolute;left:7589;top:18543;width:580;height:655" coordorigin="7589,18543" coordsize="580,655">
              <v:shape style="position:absolute;left:7589;top:18543;width:580;height:655" coordorigin="7589,18543" coordsize="580,655" path="m7589,19198l8149,18543,8169,18543e" filled="false" stroked="true" strokeweight=".338409pt" strokecolor="#000000">
                <v:path arrowok="t"/>
              </v:shape>
            </v:group>
            <v:group style="position:absolute;left:7569;top:1203;width:623;height:25331" coordorigin="7569,1203" coordsize="623,25331">
              <v:shape style="position:absolute;left:7569;top:1203;width:623;height:25331" coordorigin="7569,1203" coordsize="623,25331" path="m8192,1203l7569,26534e" filled="false" stroked="true" strokeweight=".78962pt" strokecolor="#ff0000">
                <v:path arrowok="t"/>
              </v:shape>
            </v:group>
            <v:group style="position:absolute;left:7251;top:1203;width:621;height:25331" coordorigin="7251,1203" coordsize="621,25331">
              <v:shape style="position:absolute;left:7251;top:1203;width:621;height:25331" coordorigin="7251,1203" coordsize="621,25331" path="m7251,26534l7871,1203e" filled="false" stroked="true" strokeweight=".78962pt" strokecolor="#ff0000">
                <v:path arrowok="t"/>
              </v:shape>
            </v:group>
            <v:group style="position:absolute;left:11;top:8;width:22381;height:31653" coordorigin="11,8" coordsize="22381,31653">
              <v:shape style="position:absolute;left:11;top:8;width:22381;height:31653" coordorigin="11,8" coordsize="22381,31653" path="m11,31660l11,8,22391,8,11,8,11,31660e" filled="false" stroked="true" strokeweight=".676817pt" strokecolor="#000000">
                <v:path arrowok="t"/>
              </v:shape>
            </v:group>
            <v:group style="position:absolute;left:1083;top:281;width:21052;height:31123" coordorigin="1083,281" coordsize="21052,31123">
              <v:shape style="position:absolute;left:1083;top:281;width:21052;height:31123" coordorigin="1083,281" coordsize="21052,31123" path="m22134,281l1083,281,1083,31403,22134,31403,22134,281e" filled="false" stroked="true" strokeweight=".676817pt" strokecolor="#000000">
                <v:path arrowok="t"/>
              </v:shape>
            </v:group>
            <v:group style="position:absolute;left:1649;top:29652;width:1999;height:2" coordorigin="1649,29652" coordsize="1999,2">
              <v:shape style="position:absolute;left:1649;top:29652;width:1999;height:2" coordorigin="1649,29652" coordsize="1999,0" path="m1649,29652l3648,29652e" filled="false" stroked="true" strokeweight=".78962pt" strokecolor="#0000ff">
                <v:path arrowok="t"/>
              </v:shape>
            </v:group>
            <v:group style="position:absolute;left:1642;top:29160;width:1999;height:2" coordorigin="1642,29160" coordsize="1999,2">
              <v:shape style="position:absolute;left:1642;top:29160;width:1999;height:2" coordorigin="1642,29160" coordsize="1999,0" path="m1642,29160l3641,29160e" filled="false" stroked="true" strokeweight=".78962pt" strokecolor="#000000">
                <v:path arrowok="t"/>
              </v:shape>
            </v:group>
            <v:group style="position:absolute;left:1638;top:28533;width:2006;height:2" coordorigin="1638,28533" coordsize="2006,2">
              <v:shape style="position:absolute;left:1638;top:28533;width:2006;height:2" coordorigin="1638,28533" coordsize="2006,0" path="m1638,28533l3644,28533e" filled="false" stroked="true" strokeweight=".78962pt" strokecolor="#ff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0,29932l2788,29932,2775,29930,2770,29932xe" filled="true" fillcolor="#000000" stroked="false">
                <v:path arrowok="t"/>
                <v:fill type="solid"/>
              </v:shape>
              <v:shape style="position:absolute;left:2770;top:29930;width:19;height:3" coordorigin="2770,29930" coordsize="19,3" path="m2775,29930l2788,29932,2786,29930,2775,29930xe" filled="true" fillcolor="#000000" stroked="false">
                <v:path arrowok="t"/>
                <v:fill type="solid"/>
              </v:shape>
            </v:group>
            <v:group style="position:absolute;left:2775;top:29930;width:14;height:3" coordorigin="2775,29930" coordsize="14,3">
              <v:shape style="position:absolute;left:2775;top:29930;width:14;height:3" coordorigin="2775,29930" coordsize="14,3" path="m2786,29930l2775,29930,2788,29932,2786,29930x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5,29930l2788,29932,2770,29932,2775,29930x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70;top:29932;width:23;height:2" coordorigin="2770,29932" coordsize="23,2">
              <v:shape style="position:absolute;left:2770;top:29932;width:23;height:2" coordorigin="2770,29932" coordsize="23,0" path="m2770,29932l2793,29932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66;top:29933;width:30;height:2" coordorigin="2766,29933" coordsize="30,2">
              <v:shape style="position:absolute;left:2766;top:29933;width:30;height:2" coordorigin="2766,29933" coordsize="30,0" path="m2766,29933l2795,29933e" filled="false" stroked="true" strokeweight=".112803pt" strokecolor="#000000">
                <v:path arrowok="t"/>
              </v:shape>
            </v:group>
            <v:group style="position:absolute;left:2768;top:29932;width:28;height:3" coordorigin="2768,29932" coordsize="28,3">
              <v:shape style="position:absolute;left:2768;top:29932;width:28;height:3" coordorigin="2768,29932" coordsize="28,3" path="m2793,29932l2768,29932,2795,29934,2793,29932xe" filled="false" stroked="true" strokeweight="0pt" strokecolor="#000000">
                <v:path arrowok="t"/>
              </v:shape>
            </v:group>
            <v:group style="position:absolute;left:2766;top:29932;width:30;height:3" coordorigin="2766,29932" coordsize="30,3">
              <v:shape style="position:absolute;left:2766;top:29932;width:30;height:3" coordorigin="2766,29932" coordsize="30,3" path="m2768,29932l2795,29934,2766,29934,2768,29932x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6;top:29934;width:32;height:2" coordorigin="2766,29934" coordsize="32,2">
              <v:shape style="position:absolute;left:2766;top:29934;width:32;height:2" coordorigin="2766,29934" coordsize="32,0" path="m2766,29934l2798,29934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1;top:29935;width:39;height:2" coordorigin="2761,29935" coordsize="39,2">
              <v:shape style="position:absolute;left:2761;top:29935;width:39;height:2" coordorigin="2761,29935" coordsize="39,0" path="m2761,29935l2800,29935e" filled="false" stroked="true" strokeweight=".112803pt" strokecolor="#000000">
                <v:path arrowok="t"/>
              </v:shape>
            </v:group>
            <v:group style="position:absolute;left:2764;top:29934;width:37;height:3" coordorigin="2764,29934" coordsize="37,3">
              <v:shape style="position:absolute;left:2764;top:29934;width:37;height:3" coordorigin="2764,29934" coordsize="37,3" path="m2798,29934l2764,29934,2800,29936,2798,29934xe" filled="false" stroked="true" strokeweight="0pt" strokecolor="#000000">
                <v:path arrowok="t"/>
              </v:shape>
            </v:group>
            <v:group style="position:absolute;left:2761;top:29934;width:39;height:3" coordorigin="2761,29934" coordsize="39,3">
              <v:shape style="position:absolute;left:2761;top:29934;width:39;height:3" coordorigin="2761,29934" coordsize="39,3" path="m2764,29934l2800,29936,2761,29936,2764,29934xe" filled="false" stroked="true" strokeweight="0pt" strokecolor="#000000">
                <v:path arrowok="t"/>
              </v:shape>
            </v:group>
            <v:group style="position:absolute;left:2759;top:29938;width:43;height:2" coordorigin="2759,29938" coordsize="43,2">
              <v:shape style="position:absolute;left:2759;top:29938;width:43;height:2" coordorigin="2759,29938" coordsize="43,0" path="m2759,29938l2802,29938e" filled="false" stroked="true" strokeweight=".112803pt" strokecolor="#000000">
                <v:path arrowok="t"/>
              </v:shape>
            </v:group>
            <v:group style="position:absolute;left:2761;top:29936;width:41;height:3" coordorigin="2761,29936" coordsize="41,3">
              <v:shape style="position:absolute;left:2761;top:29936;width:41;height:3" coordorigin="2761,29936" coordsize="41,3" path="m2800,29936l2761,29936,2802,29939,2800,29936xe" filled="false" stroked="true" strokeweight="0pt" strokecolor="#000000">
                <v:path arrowok="t"/>
              </v:shape>
            </v:group>
            <v:group style="position:absolute;left:2759;top:29936;width:43;height:3" coordorigin="2759,29936" coordsize="43,3">
              <v:shape style="position:absolute;left:2759;top:29936;width:43;height:3" coordorigin="2759,29936" coordsize="43,3" path="m2761,29936l2802,29939,2759,29939,2761,29936xe" filled="false" stroked="true" strokeweight="0pt" strokecolor="#000000">
                <v:path arrowok="t"/>
              </v:shape>
            </v:group>
            <v:group style="position:absolute;left:2757;top:29940;width:46;height:2" coordorigin="2757,29940" coordsize="46,2">
              <v:shape style="position:absolute;left:2757;top:29940;width:46;height:2" coordorigin="2757,29940" coordsize="46,0" path="m2757,29940l2802,29940e" filled="false" stroked="true" strokeweight=".112803pt" strokecolor="#000000">
                <v:path arrowok="t"/>
              </v:shape>
            </v:group>
            <v:group style="position:absolute;left:2759;top:29939;width:43;height:3" coordorigin="2759,29939" coordsize="43,3">
              <v:shape style="position:absolute;left:2759;top:29939;width:43;height:3" coordorigin="2759,29939" coordsize="43,3" path="m2802,29939l2759,29939,2802,29941,2802,29939xe" filled="false" stroked="true" strokeweight="0pt" strokecolor="#000000">
                <v:path arrowok="t"/>
              </v:shape>
            </v:group>
            <v:group style="position:absolute;left:2757;top:29939;width:46;height:3" coordorigin="2757,29939" coordsize="46,3">
              <v:shape style="position:absolute;left:2757;top:29939;width:46;height:3" coordorigin="2757,29939" coordsize="46,3" path="m2759,29939l2802,29941,2757,29941,2759,29939xe" filled="false" stroked="true" strokeweight="0pt" strokecolor="#000000">
                <v:path arrowok="t"/>
              </v:shape>
            </v:group>
            <v:group style="position:absolute;left:2757;top:29942;width:48;height:2" coordorigin="2757,29942" coordsize="48,2">
              <v:shape style="position:absolute;left:2757;top:29942;width:48;height:2" coordorigin="2757,29942" coordsize="48,0" path="m2757,29942l2804,29942e" filled="false" stroked="true" strokeweight=".112803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802,29941l2757,29941,2804,29943,2802,29941xe" filled="false" stroked="true" strokeweight="0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757,29941l2804,29943,2757,29943,2757,29941xe" filled="false" stroked="true" strokeweight="0pt" strokecolor="#000000">
                <v:path arrowok="t"/>
              </v:shape>
            </v:group>
            <v:group style="position:absolute;left:2755;top:29944;width:52;height:2" coordorigin="2755,29944" coordsize="52,2">
              <v:shape style="position:absolute;left:2755;top:29944;width:52;height:2" coordorigin="2755,29944" coordsize="52,0" path="m2755,29944l2807,29944e" filled="false" stroked="true" strokeweight=".112803pt" strokecolor="#000000">
                <v:path arrowok="t"/>
              </v:shape>
            </v:group>
            <v:group style="position:absolute;left:2757;top:29943;width:50;height:3" coordorigin="2757,29943" coordsize="50,3">
              <v:shape style="position:absolute;left:2757;top:29943;width:50;height:3" coordorigin="2757,29943" coordsize="50,3" path="m2804,29943l2757,29943,2807,29945,2804,29943xe" filled="false" stroked="true" strokeweight="0pt" strokecolor="#000000">
                <v:path arrowok="t"/>
              </v:shape>
            </v:group>
            <v:group style="position:absolute;left:2755;top:29943;width:52;height:3" coordorigin="2755,29943" coordsize="52,3">
              <v:shape style="position:absolute;left:2755;top:29943;width:52;height:3" coordorigin="2755,29943" coordsize="52,3" path="m2757,29943l2807,29945,2755,29945,2757,29943xe" filled="false" stroked="true" strokeweight="0pt" strokecolor="#000000">
                <v:path arrowok="t"/>
              </v:shape>
            </v:group>
            <v:group style="position:absolute;left:2755;top:29947;width:52;height:2" coordorigin="2755,29947" coordsize="52,2">
              <v:shape style="position:absolute;left:2755;top:29947;width:52;height:2" coordorigin="2755,29947" coordsize="52,0" path="m2755,29947l2807,29947e" filled="false" stroked="true" strokeweight=".112803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807,29945l2755,29945,2807,29948,2807,29945xe" filled="false" stroked="true" strokeweight="0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755,29945l2807,29948,2755,29948,2755,29945xe" filled="false" stroked="true" strokeweight="0pt" strokecolor="#000000">
                <v:path arrowok="t"/>
              </v:shape>
            </v:group>
            <v:group style="position:absolute;left:2752;top:29949;width:55;height:2" coordorigin="2752,29949" coordsize="55,2">
              <v:shape style="position:absolute;left:2752;top:29949;width:55;height:2" coordorigin="2752,29949" coordsize="55,0" path="m2752,29949l2807,29949e" filled="false" stroked="true" strokeweight=".112803pt" strokecolor="#000000">
                <v:path arrowok="t"/>
              </v:shape>
            </v:group>
            <v:group style="position:absolute;left:2755;top:29948;width:52;height:3" coordorigin="2755,29948" coordsize="52,3">
              <v:shape style="position:absolute;left:2755;top:29948;width:52;height:3" coordorigin="2755,29948" coordsize="52,3" path="m2807,29948l2755,29948,2807,29950,2807,29948xe" filled="false" stroked="true" strokeweight="0pt" strokecolor="#000000">
                <v:path arrowok="t"/>
              </v:shape>
            </v:group>
            <v:group style="position:absolute;left:2752;top:29948;width:55;height:3" coordorigin="2752,29948" coordsize="55,3">
              <v:shape style="position:absolute;left:2752;top:29948;width:55;height:3" coordorigin="2752,29948" coordsize="55,3" path="m2755,29948l2807,29950,2752,29950,2755,29948xe" filled="false" stroked="true" strokeweight="0pt" strokecolor="#000000">
                <v:path arrowok="t"/>
              </v:shape>
            </v:group>
            <v:group style="position:absolute;left:2752;top:29951;width:57;height:2" coordorigin="2752,29951" coordsize="57,2">
              <v:shape style="position:absolute;left:2752;top:29951;width:57;height:2" coordorigin="2752,29951" coordsize="57,0" path="m2752,29951l2809,29951e" filled="false" stroked="true" strokeweight=".112803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807,29950l2752,29950,2809,29952,2807,29950xe" filled="false" stroked="true" strokeweight="0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752,29950l2809,29952,2752,29952,2752,29950xe" filled="false" stroked="true" strokeweight="0pt" strokecolor="#000000">
                <v:path arrowok="t"/>
              </v:shape>
            </v:group>
            <v:group style="position:absolute;left:2752;top:29953;width:57;height:2" coordorigin="2752,29953" coordsize="57,2">
              <v:shape style="position:absolute;left:2752;top:29953;width:57;height:2" coordorigin="2752,29953" coordsize="57,0" path="m2752,29953l2809,29953e" filled="false" stroked="true" strokeweight=".112803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809,29952l2752,29952,2809,29954,2809,29952xe" filled="false" stroked="true" strokeweight="0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752,29952l2809,29954,2752,29954,2752,29952xe" filled="false" stroked="true" strokeweight="0pt" strokecolor="#000000">
                <v:path arrowok="t"/>
              </v:shape>
            </v:group>
            <v:group style="position:absolute;left:2752;top:29957;width:57;height:2" coordorigin="2752,29957" coordsize="57,2">
              <v:shape style="position:absolute;left:2752;top:29957;width:57;height:2" coordorigin="2752,29957" coordsize="57,0" path="m2752,29957l2809,29957e" filled="false" stroked="true" strokeweight=".225606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809,29954l2752,29954,2809,29959,2809,29954xe" filled="false" stroked="true" strokeweight="0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752,29954l2809,29959,2752,29959,2752,29954xe" filled="false" stroked="true" strokeweight="0pt" strokecolor="#000000">
                <v:path arrowok="t"/>
              </v:shape>
            </v:group>
            <v:group style="position:absolute;left:2752;top:29960;width:57;height:2" coordorigin="2752,29960" coordsize="57,2">
              <v:shape style="position:absolute;left:2752;top:29960;width:57;height:2" coordorigin="2752,29960" coordsize="57,0" path="m2752,29960l2809,29960e" filled="false" stroked="true" strokeweight=".112803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809,29959l2752,29959,2809,29961,2809,29959xe" filled="false" stroked="true" strokeweight="0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752,29959l2809,29961,2752,29961,2752,29959xe" filled="false" stroked="true" strokeweight="0pt" strokecolor="#000000">
                <v:path arrowok="t"/>
              </v:shape>
            </v:group>
            <v:group style="position:absolute;left:2752;top:29962;width:57;height:2" coordorigin="2752,29962" coordsize="57,2">
              <v:shape style="position:absolute;left:2752;top:29962;width:57;height:2" coordorigin="2752,29962" coordsize="57,0" path="m2752,29962l2809,29962e" filled="false" stroked="true" strokeweight=".112803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809,29961l2752,29961,2809,29963,2809,29961xe" filled="false" stroked="true" strokeweight="0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752,29961l2809,29963,2752,29963,2752,29961xe" filled="false" stroked="true" strokeweight="0pt" strokecolor="#000000">
                <v:path arrowok="t"/>
              </v:shape>
            </v:group>
            <v:group style="position:absolute;left:2752;top:29965;width:57;height:2" coordorigin="2752,29965" coordsize="57,2">
              <v:shape style="position:absolute;left:2752;top:29965;width:57;height:2" coordorigin="2752,29965" coordsize="57,0" path="m2752,29965l2809,29965e" filled="false" stroked="true" strokeweight=".112803pt" strokecolor="#000000">
                <v:path arrowok="t"/>
              </v:shape>
            </v:group>
            <v:group style="position:absolute;left:2752;top:29963;width:57;height:3" coordorigin="2752,29963" coordsize="57,3">
              <v:shape style="position:absolute;left:2752;top:29963;width:57;height:3" coordorigin="2752,29963" coordsize="57,3" path="m2809,29963l2752,29963,2807,29966,2809,29963xe" filled="false" stroked="true" strokeweight="0pt" strokecolor="#000000">
                <v:path arrowok="t"/>
              </v:shape>
            </v:group>
            <v:group style="position:absolute;left:2752;top:29963;width:55;height:3" coordorigin="2752,29963" coordsize="55,3">
              <v:shape style="position:absolute;left:2752;top:29963;width:55;height:3" coordorigin="2752,29963" coordsize="55,3" path="m2752,29963l2807,29966,2752,29966,2752,29963xe" filled="false" stroked="true" strokeweight="0pt" strokecolor="#000000">
                <v:path arrowok="t"/>
              </v:shape>
            </v:group>
            <v:group style="position:absolute;left:2752;top:29967;width:55;height:2" coordorigin="2752,29967" coordsize="55,2">
              <v:shape style="position:absolute;left:2752;top:29967;width:55;height:2" coordorigin="2752,29967" coordsize="55,0" path="m2752,29967l2807,29967e" filled="false" stroked="true" strokeweight=".112803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807,29966l2752,29966,2807,29968,2807,29966xe" filled="false" stroked="true" strokeweight="0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752,29966l2807,29968,2755,29968,2752,29966xe" filled="false" stroked="true" strokeweight="0pt" strokecolor="#000000">
                <v:path arrowok="t"/>
              </v:shape>
            </v:group>
            <v:group style="position:absolute;left:2755;top:29969;width:52;height:2" coordorigin="2755,29969" coordsize="52,2">
              <v:shape style="position:absolute;left:2755;top:29969;width:52;height:2" coordorigin="2755,29969" coordsize="52,0" path="m2755,29969l2807,29969e" filled="false" stroked="true" strokeweight=".112803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807,29968l2755,29968,2807,29970,2807,29968xe" filled="false" stroked="true" strokeweight="0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755,29968l2807,29970,2755,29970,2755,29968xe" filled="false" stroked="true" strokeweight="0pt" strokecolor="#000000">
                <v:path arrowok="t"/>
              </v:shape>
            </v:group>
            <v:group style="position:absolute;left:2755;top:29972;width:52;height:2" coordorigin="2755,29972" coordsize="52,2">
              <v:shape style="position:absolute;left:2755;top:29972;width:52;height:2" coordorigin="2755,29972" coordsize="52,0" path="m2755,29972l2807,29972e" filled="false" stroked="true" strokeweight=".225606pt" strokecolor="#000000">
                <v:path arrowok="t"/>
              </v:shape>
            </v:group>
            <v:group style="position:absolute;left:2755;top:29970;width:52;height:5" coordorigin="2755,29970" coordsize="52,5">
              <v:shape style="position:absolute;left:2755;top:29970;width:52;height:5" coordorigin="2755,29970" coordsize="52,5" path="m2807,29970l2755,29970,2804,29975,2807,29970xe" filled="false" stroked="true" strokeweight="0pt" strokecolor="#000000">
                <v:path arrowok="t"/>
              </v:shape>
            </v:group>
            <v:group style="position:absolute;left:2755;top:29970;width:50;height:5" coordorigin="2755,29970" coordsize="50,5">
              <v:shape style="position:absolute;left:2755;top:29970;width:50;height:5" coordorigin="2755,29970" coordsize="50,5" path="m2755,29970l2804,29975,2757,29975,2755,29970xe" filled="false" stroked="true" strokeweight="0pt" strokecolor="#000000">
                <v:path arrowok="t"/>
              </v:shape>
            </v:group>
            <v:group style="position:absolute;left:2757;top:29976;width:48;height:2" coordorigin="2757,29976" coordsize="48,2">
              <v:shape style="position:absolute;left:2757;top:29976;width:48;height:2" coordorigin="2757,29976" coordsize="48,0" path="m2757,29976l2804,29976e" filled="false" stroked="true" strokeweight=".112803pt" strokecolor="#000000">
                <v:path arrowok="t"/>
              </v:shape>
            </v:group>
            <v:group style="position:absolute;left:2757;top:29975;width:48;height:3" coordorigin="2757,29975" coordsize="48,3">
              <v:shape style="position:absolute;left:2757;top:29975;width:48;height:3" coordorigin="2757,29975" coordsize="48,3" path="m2804,29975l2757,29975,2802,29977,2804,29975xe" filled="false" stroked="true" strokeweight="0pt" strokecolor="#000000">
                <v:path arrowok="t"/>
              </v:shape>
            </v:group>
            <v:group style="position:absolute;left:2757;top:29975;width:46;height:3" coordorigin="2757,29975" coordsize="46,3">
              <v:shape style="position:absolute;left:2757;top:29975;width:46;height:3" coordorigin="2757,29975" coordsize="46,3" path="m2757,29975l2802,29977,2757,29977,2757,29975x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9;top:29978;width:43;height:2" coordorigin="2759,29978" coordsize="43,2">
              <v:shape style="position:absolute;left:2759;top:29978;width:43;height:2" coordorigin="2759,29978" coordsize="43,0" path="m2759,29978l2802,29978e" filled="false" stroked="true" strokeweight=".112803pt" strokecolor="#000000">
                <v:path arrowok="t"/>
              </v:shape>
            </v:group>
            <v:group style="position:absolute;left:2759;top:29977;width:43;height:3" coordorigin="2759,29977" coordsize="43,3">
              <v:shape style="position:absolute;left:2759;top:29977;width:43;height:3" coordorigin="2759,29977" coordsize="43,3" path="m2802,29977l2759,29977,2800,29979,2802,29977xe" filled="false" stroked="true" strokeweight="0pt" strokecolor="#000000">
                <v:path arrowok="t"/>
              </v:shape>
            </v:group>
            <v:group style="position:absolute;left:2759;top:29977;width:41;height:3" coordorigin="2759,29977" coordsize="41,3">
              <v:shape style="position:absolute;left:2759;top:29977;width:41;height:3" coordorigin="2759,29977" coordsize="41,3" path="m2759,29977l2800,29979,2761,29979,2759,29977xe" filled="false" stroked="true" strokeweight="0pt" strokecolor="#000000">
                <v:path arrowok="t"/>
              </v:shape>
            </v:group>
            <v:group style="position:absolute;left:2761;top:29980;width:39;height:2" coordorigin="2761,29980" coordsize="39,2">
              <v:shape style="position:absolute;left:2761;top:29980;width:39;height:2" coordorigin="2761,29980" coordsize="39,0" path="m2761,29980l2800,29980e" filled="false" stroked="true" strokeweight=".112803pt" strokecolor="#000000">
                <v:path arrowok="t"/>
              </v:shape>
            </v:group>
            <v:group style="position:absolute;left:2761;top:29979;width:39;height:3" coordorigin="2761,29979" coordsize="39,3">
              <v:shape style="position:absolute;left:2761;top:29979;width:39;height:3" coordorigin="2761,29979" coordsize="39,3" path="m2800,29979l2761,29979,2798,29981,2800,29979xe" filled="false" stroked="true" strokeweight="0pt" strokecolor="#000000">
                <v:path arrowok="t"/>
              </v:shape>
            </v:group>
            <v:group style="position:absolute;left:2761;top:29979;width:37;height:3" coordorigin="2761,29979" coordsize="37,3">
              <v:shape style="position:absolute;left:2761;top:29979;width:37;height:3" coordorigin="2761,29979" coordsize="37,3" path="m2761,29979l2798,29981,2764,29981,2761,29979xe" filled="false" stroked="true" strokeweight="0pt" strokecolor="#000000">
                <v:path arrowok="t"/>
              </v:shape>
            </v:group>
            <v:group style="position:absolute;left:2764;top:29983;width:34;height:2" coordorigin="2764,29983" coordsize="34,2">
              <v:shape style="position:absolute;left:2764;top:29983;width:34;height:2" coordorigin="2764,29983" coordsize="34,0" path="m2764,29983l2798,29983e" filled="false" stroked="true" strokeweight=".112803pt" strokecolor="#000000">
                <v:path arrowok="t"/>
              </v:shape>
            </v:group>
            <v:group style="position:absolute;left:2764;top:29981;width:34;height:3" coordorigin="2764,29981" coordsize="34,3">
              <v:shape style="position:absolute;left:2764;top:29981;width:34;height:3" coordorigin="2764,29981" coordsize="34,3" path="m2798,29981l2764,29981,2795,29984,2798,29981xe" filled="false" stroked="true" strokeweight="0pt" strokecolor="#000000">
                <v:path arrowok="t"/>
              </v:shape>
            </v:group>
            <v:group style="position:absolute;left:2764;top:29981;width:32;height:3" coordorigin="2764,29981" coordsize="32,3">
              <v:shape style="position:absolute;left:2764;top:29981;width:32;height:3" coordorigin="2764,29981" coordsize="32,3" path="m2764,29981l2795,29984,2766,29984,2764,29981x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28;height:2" coordorigin="2766,29984" coordsize="28,2">
              <v:shape style="position:absolute;left:2766;top:29984;width:28;height:2" coordorigin="2766,29984" coordsize="28,0" path="m2766,29984l2793,29984e" filled="false" stroked="true" strokeweight="0pt" strokecolor="#000000">
                <v:path arrowok="t"/>
              </v:shape>
            </v:group>
            <v:group style="position:absolute;left:2768;top:29985;width:25;height:2" coordorigin="2768,29985" coordsize="25,2">
              <v:shape style="position:absolute;left:2768;top:29985;width:25;height:2" coordorigin="2768,29985" coordsize="25,0" path="m2768,29985l2793,29985e" filled="false" stroked="true" strokeweight=".112803pt" strokecolor="#000000">
                <v:path arrowok="t"/>
              </v:shape>
            </v:group>
            <v:group style="position:absolute;left:2768;top:29984;width:25;height:3" coordorigin="2768,29984" coordsize="25,3">
              <v:shape style="position:absolute;left:2768;top:29984;width:25;height:3" coordorigin="2768,29984" coordsize="25,3" path="m2793,29984l2768,29984,2788,29986,2793,29984xe" filled="false" stroked="true" strokeweight="0pt" strokecolor="#000000">
                <v:path arrowok="t"/>
              </v:shape>
            </v:group>
            <v:group style="position:absolute;left:2768;top:29984;width:21;height:3" coordorigin="2768,29984" coordsize="21,3">
              <v:shape style="position:absolute;left:2768;top:29984;width:21;height:3" coordorigin="2768,29984" coordsize="21,3" path="m2768,29984l2788,29986,2770,29986,2768,29984x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6;height:2" coordorigin="2770,29986" coordsize="16,2">
              <v:shape style="position:absolute;left:2770;top:29986;width:16;height:2" coordorigin="2770,29986" coordsize="16,0" path="m2770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15122;top:26679;width:199;height:242" coordorigin="15122,26679" coordsize="199,242">
              <v:shape style="position:absolute;left:15122;top:26679;width:199;height:242" coordorigin="15122,26679" coordsize="199,242" path="m15122,26920l15321,26920,15321,26679,15122,26679,15122,26920e" filled="false" stroked="true" strokeweight=".225606pt" strokecolor="#000000">
                <v:path arrowok="t"/>
              </v:shape>
            </v:group>
            <v:group style="position:absolute;left:15280;top:26920;width:199;height:242" coordorigin="15280,26920" coordsize="199,242">
              <v:shape style="position:absolute;left:15280;top:26920;width:199;height:242" coordorigin="15280,26920" coordsize="199,242" path="m15280,27161l15479,27161,15479,26920,15280,26920,15280,27161e" filled="false" stroked="true" strokeweight=".225606pt" strokecolor="#000000">
                <v:path arrowok="t"/>
              </v:shape>
            </v:group>
            <v:group style="position:absolute;left:15413;top:27161;width:199;height:242" coordorigin="15413,27161" coordsize="199,242">
              <v:shape style="position:absolute;left:15413;top:27161;width:199;height:242" coordorigin="15413,27161" coordsize="199,242" path="m15413,27403l15612,27403,15612,27161,15413,27161,15413,27403e" filled="false" stroked="true" strokeweight=".225606pt" strokecolor="#000000">
                <v:path arrowok="t"/>
              </v:shape>
            </v:group>
            <v:group style="position:absolute;left:15567;top:27403;width:199;height:242" coordorigin="15567,27403" coordsize="199,242">
              <v:shape style="position:absolute;left:15567;top:27403;width:199;height:242" coordorigin="15567,27403" coordsize="199,242" path="m15567,27644l15765,27644,15765,27403,15567,27403,15567,27644e" filled="false" stroked="true" strokeweight=".225606pt" strokecolor="#000000">
                <v:path arrowok="t"/>
              </v:shape>
            </v:group>
            <v:group style="position:absolute;left:15684;top:27644;width:199;height:240" coordorigin="15684,27644" coordsize="199,240">
              <v:shape style="position:absolute;left:15684;top:27644;width:199;height:240" coordorigin="15684,27644" coordsize="199,240" path="m15684,27883l15883,27883,15883,27644,15684,27644,15684,27883e" filled="false" stroked="true" strokeweight=".225606pt" strokecolor="#000000">
                <v:path arrowok="t"/>
              </v:shape>
            </v:group>
            <v:group style="position:absolute;left:15781;top:27883;width:199;height:242" coordorigin="15781,27883" coordsize="199,242">
              <v:shape style="position:absolute;left:15781;top:27883;width:199;height:242" coordorigin="15781,27883" coordsize="199,242" path="m15781,28125l15980,28125,15980,27883,15781,27883,15781,28125e" filled="false" stroked="true" strokeweight=".225606pt" strokecolor="#000000">
                <v:path arrowok="t"/>
              </v:shape>
            </v:group>
            <v:group style="position:absolute;left:15901;top:28125;width:199;height:242" coordorigin="15901,28125" coordsize="199,242">
              <v:shape style="position:absolute;left:15901;top:28125;width:199;height:242" coordorigin="15901,28125" coordsize="199,242" path="m15901,28366l16099,28366,16099,28125,15901,28125,15901,28366e" filled="false" stroked="true" strokeweight=".225606pt" strokecolor="#000000">
                <v:path arrowok="t"/>
              </v:shape>
            </v:group>
            <v:group style="position:absolute;left:16004;top:28366;width:199;height:242" coordorigin="16004,28366" coordsize="199,242">
              <v:shape style="position:absolute;left:16004;top:28366;width:199;height:242" coordorigin="16004,28366" coordsize="199,242" path="m16004,28608l16203,28608,16203,28366,16004,28366,16004,28608e" filled="false" stroked="true" strokeweight=".225606pt" strokecolor="#000000">
                <v:path arrowok="t"/>
              </v:shape>
            </v:group>
            <v:group style="position:absolute;left:16153;top:28608;width:199;height:242" coordorigin="16153,28608" coordsize="199,242">
              <v:shape style="position:absolute;left:16153;top:28608;width:199;height:242" coordorigin="16153,28608" coordsize="199,242" path="m16153,28849l16352,28849,16352,28608,16153,28608,16153,28849e" filled="false" stroked="true" strokeweight=".225606pt" strokecolor="#000000">
                <v:path arrowok="t"/>
              </v:shape>
            </v:group>
            <v:group style="position:absolute;left:16257;top:28849;width:199;height:242" coordorigin="16257,28849" coordsize="199,242">
              <v:shape style="position:absolute;left:16257;top:28849;width:199;height:242" coordorigin="16257,28849" coordsize="199,242" path="m16257,29090l16456,29090,16456,28849,16257,28849,16257,29090e" filled="false" stroked="true" strokeweight=".225606pt" strokecolor="#000000">
                <v:path arrowok="t"/>
              </v:shape>
            </v:group>
            <v:group style="position:absolute;left:16336;top:29090;width:199;height:242" coordorigin="16336,29090" coordsize="199,242">
              <v:shape style="position:absolute;left:16336;top:29090;width:199;height:242" coordorigin="16336,29090" coordsize="199,242" path="m16336,29332l16535,29332,16535,29090,16336,29090,16336,29332e" filled="false" stroked="true" strokeweight=".225606pt" strokecolor="#000000">
                <v:path arrowok="t"/>
              </v:shape>
            </v:group>
            <v:group style="position:absolute;left:16377;top:29332;width:199;height:240" coordorigin="16377,29332" coordsize="199,240">
              <v:shape style="position:absolute;left:16377;top:29332;width:199;height:240" coordorigin="16377,29332" coordsize="199,240" path="m16377,29571l16575,29571,16575,29332,16377,29332,16377,29571e" filled="false" stroked="true" strokeweight=".225606pt" strokecolor="#000000">
                <v:path arrowok="t"/>
              </v:shape>
            </v:group>
            <v:group style="position:absolute;left:16377;top:29571;width:199;height:242" coordorigin="16377,29571" coordsize="199,242">
              <v:shape style="position:absolute;left:16377;top:29571;width:199;height:242" coordorigin="16377,29571" coordsize="199,242" path="m16377,29812l16575,29812,16575,29571,16377,29571,16377,29812e" filled="false" stroked="true" strokeweight=".225606pt" strokecolor="#000000">
                <v:path arrowok="t"/>
              </v:shape>
            </v:group>
            <v:group style="position:absolute;left:16413;top:29812;width:199;height:242" coordorigin="16413,29812" coordsize="199,242">
              <v:shape style="position:absolute;left:16413;top:29812;width:199;height:242" coordorigin="16413,29812" coordsize="199,242" path="m16413,30054l16611,30054,16611,29812,16413,29812,16413,30054e" filled="false" stroked="true" strokeweight=".225606pt" strokecolor="#000000">
                <v:path arrowok="t"/>
              </v:shape>
            </v:group>
            <v:group style="position:absolute;left:16413;top:30054;width:199;height:242" coordorigin="16413,30054" coordsize="199,242">
              <v:shape style="position:absolute;left:16413;top:30054;width:199;height:242" coordorigin="16413,30054" coordsize="199,242" path="m16413,30295l16611,30295,16611,30054,16413,30054,16413,30295e" filled="false" stroked="true" strokeweight=".225606pt" strokecolor="#000000">
                <v:path arrowok="t"/>
              </v:shape>
            </v:group>
            <v:group style="position:absolute;left:16433;top:30295;width:199;height:242" coordorigin="16433,30295" coordsize="199,242">
              <v:shape style="position:absolute;left:16433;top:30295;width:199;height:242" coordorigin="16433,30295" coordsize="199,242" path="m16433,30536l16632,30536,16632,30295,16433,30295,16433,30536e" filled="false" stroked="true" strokeweight=".225606pt" strokecolor="#000000">
                <v:path arrowok="t"/>
              </v:shape>
            </v:group>
            <v:group style="position:absolute;left:16438;top:30778;width:199;height:242" coordorigin="16438,30778" coordsize="199,242">
              <v:shape style="position:absolute;left:16438;top:30778;width:199;height:242" coordorigin="16438,30778" coordsize="199,242" path="m16438,31019l16636,31019,16636,30778,16438,30778,16438,31019e" filled="false" stroked="true" strokeweight=".225606pt" strokecolor="#000000">
                <v:path arrowok="t"/>
              </v:shape>
            </v:group>
            <v:group style="position:absolute;left:16356;top:31019;width:199;height:242" coordorigin="16356,31019" coordsize="199,242">
              <v:shape style="position:absolute;left:16356;top:31019;width:199;height:242" coordorigin="16356,31019" coordsize="199,242" path="m16356,31261l16555,31261,16555,31019,16356,31019,16356,31261e" filled="false" stroked="true" strokeweight=".225606pt" strokecolor="#000000">
                <v:path arrowok="t"/>
              </v:shape>
            </v:group>
            <v:group style="position:absolute;left:16438;top:30536;width:199;height:242" coordorigin="16438,30536" coordsize="199,242">
              <v:shape style="position:absolute;left:16438;top:30536;width:199;height:242" coordorigin="16438,30536" coordsize="199,242" path="m16438,30778l16636,30778,16636,30536,16438,30536,16438,30778e" filled="false" stroked="true" strokeweight=".225606pt" strokecolor="#ff0000">
                <v:path arrowok="t"/>
              </v:shape>
            </v:group>
            <w10:wrap type="none"/>
          </v:group>
        </w:pict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876"/>
      </w:tblGrid>
      <w:tr>
        <w:trPr>
          <w:trHeight w:val="413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3"/>
              <w:ind w:left="248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Раздел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4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422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3"/>
              <w:ind w:left="307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Схема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расположения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25336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0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02"/>
              <w:ind w:left="13285" w:right="0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9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16</w:t>
            </w:r>
            <w:r>
              <w:rPr>
                <w:rFonts w:ascii="ISOCPEUR" w:hAnsi="ISOCPEUR"/>
                <w:sz w:val="16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ISOCPEUR" w:hAnsi="ISOCPEUR" w:cs="ISOCPEUR" w:eastAsia="ISOCPEUR"/>
                <w:i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2285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25:18:035201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47"/>
              <w:ind w:left="14306" w:right="3510" w:firstLine="556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Приморскийкрай</w:t>
            </w:r>
            <w:r>
              <w:rPr>
                <w:rFonts w:ascii="Times New Roman" w:hAnsi="Times New Roman"/>
                <w:b/>
                <w:i/>
                <w:color w:val="B80000"/>
                <w:w w:val="102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Уссурийский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городской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округ</w:t>
            </w:r>
            <w:r>
              <w:rPr>
                <w:rFonts w:ascii="Times New Roman" w:hAns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ISOCPEUR" w:hAnsi="ISOCPEUR" w:cs="ISOCPEUR" w:eastAsia="ISOCPEUR"/>
                <w:i/>
                <w:sz w:val="32"/>
                <w:szCs w:val="32"/>
              </w:rPr>
            </w:pPr>
          </w:p>
          <w:p>
            <w:pPr>
              <w:pStyle w:val="TableParagraph"/>
              <w:spacing w:line="240" w:lineRule="auto"/>
              <w:ind w:right="5931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газопровод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ISOCPEUR" w:hAnsi="ISOCPEUR" w:cs="ISOCPEUR" w:eastAsia="ISOCPEUR"/>
                <w:i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left="2598" w:right="0"/>
              <w:jc w:val="center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25:18:035201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ISOCPEUR" w:hAnsi="ISOCPEUR" w:cs="ISOCPEUR" w:eastAsia="ISOCPEUR"/>
                <w:i/>
                <w:sz w:val="31"/>
                <w:szCs w:val="31"/>
              </w:rPr>
            </w:pPr>
          </w:p>
          <w:p>
            <w:pPr>
              <w:pStyle w:val="TableParagraph"/>
              <w:spacing w:line="240" w:lineRule="auto"/>
              <w:ind w:left="13003" w:right="0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9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18</w:t>
            </w:r>
            <w:r>
              <w:rPr>
                <w:rFonts w:ascii="ISOCPEUR" w:hAnsi="ISOCPEUR"/>
                <w:sz w:val="16"/>
              </w:rPr>
            </w:r>
          </w:p>
        </w:tc>
      </w:tr>
      <w:tr>
        <w:trPr>
          <w:trHeight w:val="4785" w:hRule="exact"/>
        </w:trPr>
        <w:tc>
          <w:tcPr>
            <w:tcW w:w="20876" w:type="dxa"/>
            <w:tcBorders>
              <w:top w:val="single" w:sz="0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14076" w:val="right" w:leader="none"/>
              </w:tabs>
              <w:spacing w:line="323" w:lineRule="exact" w:before="61"/>
              <w:ind w:left="9500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Масштаб</w:t>
            </w:r>
            <w:r>
              <w:rPr>
                <w:rFonts w:ascii="Times New Roman" w:hAnsi="Times New Roman"/>
                <w:spacing w:val="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1:1000</w:t>
            </w:r>
            <w:r>
              <w:rPr>
                <w:rFonts w:ascii="ISOCPEUR" w:hAnsi="ISOCPEUR"/>
                <w:position w:val="-9"/>
                <w:sz w:val="25"/>
              </w:rPr>
              <w:tab/>
              <w:t>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56" w:lineRule="exact"/>
              <w:ind w:right="658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2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8" w:lineRule="exact"/>
              <w:ind w:right="644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3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3" w:lineRule="exact"/>
              <w:ind w:right="6298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4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12994" w:val="left" w:leader="none"/>
              </w:tabs>
              <w:spacing w:line="232" w:lineRule="exact"/>
              <w:ind w:right="462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Используемые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условные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знаки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обозначения:</w:t>
            </w:r>
            <w:r>
              <w:rPr>
                <w:rFonts w:ascii="ISOCPEUR" w:hAnsi="ISOCPEUR"/>
                <w:w w:val="105"/>
                <w:sz w:val="25"/>
              </w:rPr>
              <w:tab/>
              <w:t>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29" w:lineRule="exact"/>
              <w:ind w:right="6095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6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2630" w:val="left" w:leader="none"/>
                <w:tab w:pos="14761" w:val="left" w:leader="none"/>
              </w:tabs>
              <w:spacing w:line="237" w:lineRule="exact"/>
              <w:ind w:left="473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00FF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0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Местоположение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инженерного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сооружения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(газопровод)</w:t>
            </w:r>
            <w:r>
              <w:rPr>
                <w:rFonts w:ascii="ISOCPEUR" w:hAnsi="ISOCPEUR"/>
                <w:w w:val="105"/>
                <w:position w:val="-3"/>
                <w:sz w:val="25"/>
              </w:rPr>
              <w:tab/>
              <w:t>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2780" w:val="left" w:leader="none"/>
                <w:tab w:pos="14871" w:val="left" w:leader="none"/>
              </w:tabs>
              <w:spacing w:line="247" w:lineRule="exact" w:before="0" w:after="0"/>
              <w:ind w:left="2779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Проектная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position w:val="2"/>
                <w:sz w:val="25"/>
              </w:rPr>
              <w:tab/>
              <w:t>8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29" w:lineRule="exact"/>
              <w:ind w:right="572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9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1680" w:val="left" w:leader="none"/>
                <w:tab w:pos="14118" w:val="left" w:leader="none"/>
              </w:tabs>
              <w:spacing w:line="231" w:lineRule="exact"/>
              <w:ind w:right="4606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position w:val="-7"/>
                <w:sz w:val="19"/>
              </w:rPr>
              <w:t>25:18:035201:137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Кадастровый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земельного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участка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7"/>
                <w:sz w:val="25"/>
              </w:rPr>
              <w:tab/>
              <w:t>10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2759" w:val="left" w:leader="none"/>
                <w:tab w:pos="15187" w:val="left" w:leader="none"/>
              </w:tabs>
              <w:spacing w:line="260" w:lineRule="exact" w:before="0" w:after="0"/>
              <w:ind w:left="2758" w:right="0" w:hanging="114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земельных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участков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9"/>
                <w:sz w:val="25"/>
              </w:rPr>
              <w:tab/>
              <w:t>11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750" w:val="left" w:leader="none"/>
                <w:tab w:pos="14303" w:val="left" w:leader="none"/>
              </w:tabs>
              <w:spacing w:line="236" w:lineRule="exact"/>
              <w:ind w:right="454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color w:val="0000FF"/>
                <w:position w:val="-3"/>
                <w:sz w:val="23"/>
              </w:rPr>
              <w:t>25:34:016701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кадастрового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ISOCPEUR" w:hAnsi="ISOCPEUR"/>
                <w:w w:val="105"/>
                <w:position w:val="-7"/>
                <w:sz w:val="25"/>
              </w:rPr>
              <w:tab/>
              <w:t>12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2766" w:val="left" w:leader="none"/>
                <w:tab w:pos="15205" w:val="left" w:leader="none"/>
              </w:tabs>
              <w:spacing w:line="233" w:lineRule="exact" w:before="0" w:after="0"/>
              <w:ind w:left="2765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Граница  кадастрового</w:t>
            </w:r>
            <w:r>
              <w:rPr>
                <w:rFonts w:ascii="Times New Roman" w:hAnsi="Times New Roman"/>
                <w:spacing w:val="4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квартала</w:t>
            </w:r>
            <w:r>
              <w:rPr>
                <w:rFonts w:ascii="ISOCPEUR" w:hAnsi="ISOCPEUR"/>
                <w:position w:val="-6"/>
                <w:sz w:val="25"/>
              </w:rPr>
              <w:tab/>
              <w:t>13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985" w:val="left" w:leader="none"/>
                <w:tab w:pos="13547" w:val="left" w:leader="none"/>
              </w:tabs>
              <w:spacing w:line="245" w:lineRule="exact"/>
              <w:ind w:right="541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5"/>
              </w:rPr>
              <w:t>1</w:t>
              <w:tab/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-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Характерная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точка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проектной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границы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position w:val="-1"/>
                <w:sz w:val="25"/>
              </w:rPr>
              <w:tab/>
            </w:r>
            <w:r>
              <w:rPr>
                <w:rFonts w:ascii="ISOCPEUR" w:hAnsi="ISOCPEUR"/>
                <w:w w:val="95"/>
                <w:position w:val="-1"/>
                <w:sz w:val="25"/>
              </w:rPr>
              <w:t>14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2675" w:val="left" w:leader="none"/>
                <w:tab w:pos="15241" w:val="left" w:leader="none"/>
              </w:tabs>
              <w:spacing w:line="238" w:lineRule="exact"/>
              <w:ind w:left="498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B800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Установленные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границы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административно-территориального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2"/>
                <w:sz w:val="25"/>
              </w:rPr>
              <w:tab/>
              <w:t>15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844" w:val="left" w:leader="none"/>
                <w:tab w:pos="14426" w:val="left" w:leader="none"/>
              </w:tabs>
              <w:spacing w:line="299" w:lineRule="exact"/>
              <w:ind w:right="4580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-2"/>
                <w:sz w:val="15"/>
              </w:rPr>
              <w:t>Приморскийкрай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субъекта</w:t>
            </w:r>
            <w:r>
              <w:rPr>
                <w:rFonts w:ascii="Times New Roman" w:hAnsi="Times New Roman"/>
                <w:spacing w:val="-3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РФ,</w:t>
            </w:r>
            <w:r>
              <w:rPr>
                <w:rFonts w:ascii="ISOCPEUR" w:hAnsi="ISOCPEUR"/>
                <w:w w:val="105"/>
                <w:position w:val="12"/>
                <w:sz w:val="25"/>
              </w:rPr>
              <w:tab/>
              <w:t>16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5266" w:val="left" w:leader="none"/>
              </w:tabs>
              <w:spacing w:line="237" w:lineRule="exact"/>
              <w:ind w:left="461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4"/>
                <w:sz w:val="15"/>
              </w:rPr>
              <w:t>Уссурийский городской округ    </w:t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муниципального</w:t>
            </w:r>
            <w:r>
              <w:rPr>
                <w:rFonts w:ascii="Times New Roman" w:hAnsi="Times New Roman"/>
                <w:spacing w:val="-3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color w:val="FF0000"/>
                <w:w w:val="105"/>
                <w:position w:val="12"/>
                <w:sz w:val="25"/>
              </w:rPr>
              <w:tab/>
              <w:t>17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4518" w:val="left" w:leader="none"/>
              </w:tabs>
              <w:spacing w:line="243" w:lineRule="exact"/>
              <w:ind w:right="412"/>
              <w:jc w:val="righ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ISOCPEUR" w:hAnsi="ISOCPEUR"/>
                <w:w w:val="95"/>
                <w:position w:val="11"/>
                <w:sz w:val="25"/>
              </w:rPr>
              <w:t>18</w:t>
              <w:tab/>
            </w:r>
            <w:r>
              <w:rPr>
                <w:rFonts w:ascii="Times New Roman" w:hAnsi="Times New Roman"/>
                <w:sz w:val="19"/>
              </w:rPr>
              <w:t>Лист</w:t>
            </w:r>
            <w:r>
              <w:rPr>
                <w:rFonts w:ascii="Times New Roman" w:hAnsi="Times New Roman"/>
                <w:spacing w:val="2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17</w:t>
            </w:r>
          </w:p>
          <w:p>
            <w:pPr>
              <w:pStyle w:val="TableParagraph"/>
              <w:spacing w:line="234" w:lineRule="exact"/>
              <w:ind w:right="5481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5"/>
                <w:sz w:val="25"/>
              </w:rPr>
              <w:t>19</w:t>
            </w:r>
            <w:r>
              <w:rPr>
                <w:rFonts w:ascii="ISOCPEUR"/>
                <w:sz w:val="25"/>
              </w:rPr>
            </w:r>
          </w:p>
        </w:tc>
      </w:tr>
    </w:tbl>
    <w:p>
      <w:pPr>
        <w:spacing w:before="84"/>
        <w:ind w:left="0" w:right="351" w:firstLine="0"/>
        <w:jc w:val="right"/>
        <w:rPr>
          <w:rFonts w:ascii="ISOCPEUR" w:hAnsi="ISOCPEUR" w:cs="ISOCPEUR" w:eastAsia="ISOCPEUR"/>
          <w:sz w:val="16"/>
          <w:szCs w:val="16"/>
        </w:rPr>
      </w:pPr>
      <w:bookmarkStart w:name="план границ 1 зона-17" w:id="17"/>
      <w:bookmarkEnd w:id="17"/>
      <w:r>
        <w:rPr/>
      </w:r>
      <w:r>
        <w:rPr>
          <w:rFonts w:ascii="ISOCPEUR" w:hAnsi="ISOCPEUR"/>
          <w:i/>
          <w:w w:val="105"/>
          <w:sz w:val="16"/>
        </w:rPr>
        <w:t>Формат:</w:t>
      </w:r>
      <w:r>
        <w:rPr>
          <w:rFonts w:ascii="ISOCPEUR" w:hAnsi="ISOCPEUR"/>
          <w:i/>
          <w:spacing w:val="-47"/>
          <w:w w:val="105"/>
          <w:sz w:val="16"/>
        </w:rPr>
        <w:t> </w:t>
      </w:r>
      <w:r>
        <w:rPr>
          <w:rFonts w:ascii="ISOCPEUR" w:hAnsi="ISOCPEUR"/>
          <w:i/>
          <w:w w:val="105"/>
          <w:sz w:val="16"/>
        </w:rPr>
        <w:t>А2</w:t>
      </w:r>
      <w:r>
        <w:rPr>
          <w:rFonts w:ascii="ISOCPEUR" w:hAnsi="ISOCPEUR"/>
          <w:sz w:val="16"/>
        </w:rPr>
      </w:r>
    </w:p>
    <w:p>
      <w:pPr>
        <w:spacing w:after="0"/>
        <w:jc w:val="right"/>
        <w:rPr>
          <w:rFonts w:ascii="ISOCPEUR" w:hAnsi="ISOCPEUR" w:cs="ISOCPEUR" w:eastAsia="ISOCPEUR"/>
          <w:sz w:val="16"/>
          <w:szCs w:val="16"/>
        </w:rPr>
        <w:sectPr>
          <w:pgSz w:w="22400" w:h="31660"/>
          <w:pgMar w:top="280" w:bottom="0" w:left="1060" w:right="220"/>
        </w:sectPr>
      </w:pPr>
    </w:p>
    <w:p>
      <w:pPr>
        <w:spacing w:line="240" w:lineRule="auto" w:before="6"/>
        <w:rPr>
          <w:rFonts w:ascii="ISOCPEUR" w:hAnsi="ISOCPEUR" w:cs="ISOCPEUR" w:eastAsia="ISOCPEUR"/>
          <w:i/>
          <w:sz w:val="6"/>
          <w:szCs w:val="6"/>
        </w:rPr>
      </w:pPr>
      <w:r>
        <w:rPr/>
        <w:pict>
          <v:group style="position:absolute;margin-left:.225659pt;margin-top:.037676pt;width:1119.7pt;height:1583.3pt;mso-position-horizontal-relative:page;mso-position-vertical-relative:page;z-index:-481576" coordorigin="5,1" coordsize="22394,31666">
            <v:shape style="position:absolute;left:1171;top:1203;width:20871;height:25331" type="#_x0000_t75" stroked="false">
              <v:imagedata r:id="rId37" o:title=""/>
            </v:shape>
            <v:group style="position:absolute;left:12753;top:23119;width:5061;height:3416" coordorigin="12753,23119" coordsize="5061,3416">
              <v:shape style="position:absolute;left:12753;top:23119;width:5061;height:3416" coordorigin="12753,23119" coordsize="5061,3416" path="m17814,23119l16147,23980,14337,25327,12760,26439,12753,26534e" filled="false" stroked="true" strokeweight=".676817pt" strokecolor="#000000">
                <v:path arrowok="t"/>
              </v:shape>
            </v:group>
            <v:group style="position:absolute;left:12063;top:18597;width:9979;height:7937" coordorigin="12063,18597" coordsize="9979,7937">
              <v:shape style="position:absolute;left:12063;top:18597;width:9979;height:7937" coordorigin="12063,18597" coordsize="9979,7937" path="m12063,26534l22042,18597e" filled="false" stroked="true" strokeweight=".676817pt" strokecolor="#000000">
                <v:path arrowok="t"/>
              </v:shape>
            </v:group>
            <v:group style="position:absolute;left:17814;top:20917;width:4228;height:2202" coordorigin="17814,20917" coordsize="4228,2202">
              <v:shape style="position:absolute;left:17814;top:20917;width:4228;height:2202" coordorigin="17814,20917" coordsize="4228,2202" path="m22042,20917l20893,21616,20539,21898,20266,22115,17814,23119e" filled="false" stroked="true" strokeweight=".676817pt" strokecolor="#000000">
                <v:path arrowok="t"/>
              </v:shape>
            </v:group>
            <v:group style="position:absolute;left:17827;top:24172;width:4215;height:2363" coordorigin="17827,24172" coordsize="4215,2363">
              <v:shape style="position:absolute;left:17827;top:24172;width:4215;height:2363" coordorigin="17827,24172" coordsize="4215,2363" path="m22042,25718l19041,24172,17827,26534e" filled="false" stroked="true" strokeweight=".676817pt" strokecolor="#000000">
                <v:path arrowok="t"/>
              </v:shape>
            </v:group>
            <v:group style="position:absolute;left:12753;top:21898;width:8980;height:4637" coordorigin="12753,21898" coordsize="8980,4637">
              <v:shape style="position:absolute;left:12753;top:21898;width:8980;height:4637" coordorigin="12753,21898" coordsize="8980,4637" path="m16444,26534l18791,24659,19041,24172,19258,24285,21733,22306,20589,21914,20539,21898,20266,22115,17814,23119,17099,23489,15422,25862,14432,26534,15422,25862,17099,23489,16147,23980,14337,25327,12760,26439,12753,26534e" filled="false" stroked="true" strokeweight=".676817pt" strokecolor="#000000">
                <v:path arrowok="t"/>
              </v:shape>
            </v:group>
            <v:group style="position:absolute;left:20539;top:20917;width:1503;height:1390" coordorigin="20539,20917" coordsize="1503,1390">
              <v:shape style="position:absolute;left:20539;top:20917;width:1503;height:1390" coordorigin="20539,20917" coordsize="1503,1390" path="m22042,20917l20893,21616,20539,21898,20589,21914,21733,22306,22042,22060e" filled="false" stroked="true" strokeweight=".676817pt" strokecolor="#000000">
                <v:path arrowok="t"/>
              </v:shape>
            </v:group>
            <v:group style="position:absolute;left:1171;top:21187;width:5555;height:5347" coordorigin="1171,21187" coordsize="5555,5347">
              <v:shape style="position:absolute;left:1171;top:21187;width:5555;height:5347" coordorigin="1171,21187" coordsize="5555,5347" path="m1171,21533l3118,21794,6439,21187,6725,26534e" filled="false" stroked="true" strokeweight=".676817pt" strokecolor="#000000">
                <v:path arrowok="t"/>
              </v:shape>
            </v:group>
            <v:group style="position:absolute;left:6222;top:1203;width:1189;height:25331" coordorigin="6222,1203" coordsize="1189,25331">
              <v:shape style="position:absolute;left:6222;top:1203;width:1189;height:25331" coordorigin="6222,1203" coordsize="1189,25331" path="m6222,26534l6673,26324,6737,18555,7292,6000,7411,1203e" filled="false" stroked="true" strokeweight=".676817pt" strokecolor="#00ff00">
                <v:path arrowok="t"/>
              </v:shape>
            </v:group>
            <v:group style="position:absolute;left:18732;top:3220;width:796;height:796" coordorigin="18732,3220" coordsize="796,796">
              <v:shape style="position:absolute;left:18732;top:3220;width:796;height:796" coordorigin="18732,3220" coordsize="796,796" path="m19528,3602l19520,3538,19503,3477,19476,3421,19442,3370,19400,3326,19352,3288,19299,3257,19241,3236,19179,3223,19114,3220,19082,3223,19019,3236,18961,3258,18907,3289,18859,3327,18818,3372,18784,3422,18757,3478,18740,3538,18732,3602,18732,3634,18735,3667,18748,3730,18770,3788,18800,3842,18839,3889,18884,3931,18934,3965,18990,3991,19050,4009,19114,4016,19146,4016,19179,4014,19241,4001,19300,3979,19353,3948,19401,3910,19443,3865,19477,3814,19503,3758,19520,3698,19528,3635,19528,3602e" filled="false" stroked="true" strokeweight=".67682pt" strokecolor="#000000">
                <v:path arrowok="t"/>
              </v:shape>
            </v:group>
            <v:group style="position:absolute;left:18874;top:3340;width:515;height:558" coordorigin="18874,3340" coordsize="515,558">
              <v:shape style="position:absolute;left:18874;top:3340;width:515;height:558" coordorigin="18874,3340" coordsize="515,558" path="m19389,3340l18874,3897e" filled="false" stroked="true" strokeweight=".676817pt" strokecolor="#000000">
                <v:path arrowok="t"/>
              </v:shape>
            </v:group>
            <v:group style="position:absolute;left:18852;top:3360;width:560;height:517" coordorigin="18852,3360" coordsize="560,517">
              <v:shape style="position:absolute;left:18852;top:3360;width:560;height:517" coordorigin="18852,3360" coordsize="560,517" path="m19411,3877l18852,3360e" filled="false" stroked="true" strokeweight=".676817pt" strokecolor="#000000">
                <v:path arrowok="t"/>
              </v:shape>
            </v:group>
            <v:group style="position:absolute;left:19082;top:2399;width:50;height:1221" coordorigin="19082,2399" coordsize="50,1221">
              <v:shape style="position:absolute;left:19082;top:2399;width:50;height:1221" coordorigin="19082,2399" coordsize="50,1221" path="m19131,3619l19131,3619,19082,2399e" filled="false" stroked="true" strokeweight=".676817pt" strokecolor="#000000">
                <v:path arrowok="t"/>
              </v:shape>
            </v:group>
            <v:group style="position:absolute;left:18488;top:3592;width:1286;height:52" coordorigin="18488,3592" coordsize="1286,52">
              <v:shape style="position:absolute;left:18488;top:3592;width:1286;height:52" coordorigin="18488,3592" coordsize="1286,52" path="m19774,3592l18488,3644e" filled="false" stroked="true" strokeweight=".676817pt" strokecolor="#000000">
                <v:path arrowok="t"/>
              </v:shape>
            </v:group>
            <v:group style="position:absolute;left:19131;top:3619;width:28;height:643" coordorigin="19131,3619" coordsize="28,643">
              <v:shape style="position:absolute;left:19131;top:3619;width:28;height:643" coordorigin="19131,3619" coordsize="28,643" path="m19158,4262l19131,3619e" filled="false" stroked="true" strokeweight=".676817pt" strokecolor="#000000">
                <v:path arrowok="t"/>
              </v:shape>
            </v:group>
            <v:group style="position:absolute;left:19222;top:3340;width:167;height:276" coordorigin="19222,3340" coordsize="167,276">
              <v:shape style="position:absolute;left:19222;top:3340;width:167;height:276" coordorigin="19222,3340" coordsize="167,276" path="m19389,3340l19222,3615e" filled="false" stroked="true" strokeweight=".676817pt" strokecolor="#000000">
                <v:path arrowok="t"/>
              </v:shape>
            </v:group>
            <v:group style="position:absolute;left:18852;top:3360;width:276;height:262" coordorigin="18852,3360" coordsize="276,262">
              <v:shape style="position:absolute;left:18852;top:3360;width:276;height:262" coordorigin="18852,3360" coordsize="276,262" path="m19041,3622l18852,3360,19127,3529e" filled="false" stroked="true" strokeweight=".676817pt" strokecolor="#000000">
                <v:path arrowok="t"/>
              </v:shape>
            </v:group>
            <v:group style="position:absolute;left:18874;top:3622;width:262;height:276" coordorigin="18874,3622" coordsize="262,276">
              <v:shape style="position:absolute;left:18874;top:3622;width:262;height:276" coordorigin="18874,3622" coordsize="262,276" path="m19136,3707l18874,3897,19041,3622e" filled="false" stroked="true" strokeweight=".676817pt" strokecolor="#000000">
                <v:path arrowok="t"/>
              </v:shape>
            </v:group>
            <v:group style="position:absolute;left:19136;top:3615;width:276;height:262" coordorigin="19136,3615" coordsize="276,262">
              <v:shape style="position:absolute;left:19136;top:3615;width:276;height:262" coordorigin="19136,3615" coordsize="276,262" path="m19222,3615l19411,3877,19136,3707e" filled="false" stroked="true" strokeweight=".676817pt" strokecolor="#000000">
                <v:path arrowok="t"/>
              </v:shape>
            </v:group>
            <v:group style="position:absolute;left:19127;top:3340;width:262;height:190" coordorigin="19127,3340" coordsize="262,190">
              <v:shape style="position:absolute;left:19127;top:3340;width:262;height:190" coordorigin="19127,3340" coordsize="262,190" path="m19127,3529l19389,3340e" filled="false" stroked="true" strokeweight=".676817pt" strokecolor="#000000">
                <v:path arrowok="t"/>
              </v:shape>
            </v:group>
            <v:group style="position:absolute;left:18488;top:2399;width:1286;height:1864" coordorigin="18488,2399" coordsize="1286,1864">
              <v:shape style="position:absolute;left:18488;top:2399;width:1286;height:1864" coordorigin="18488,2399" coordsize="1286,1864" path="m19183,3563l19774,3592,19188,3669,19158,4262,19079,3674,18488,3644,19075,3568,19082,2399,19183,3563e" filled="false" stroked="true" strokeweight=".676817pt" strokecolor="#000000">
                <v:path arrowok="t"/>
              </v:shape>
            </v:group>
            <v:group style="position:absolute;left:19131;top:3563;width:643;height:57" coordorigin="19131,3563" coordsize="643,57">
              <v:shape style="position:absolute;left:19131;top:3563;width:643;height:57" coordorigin="19131,3563" coordsize="643,57" path="m19131,3619l19774,3592,19183,3563,19131,3619xe" filled="true" fillcolor="#000000" stroked="false">
                <v:path arrowok="t"/>
                <v:fill type="solid"/>
              </v:shape>
            </v:group>
            <v:group style="position:absolute;left:19131;top:3563;width:643;height:57" coordorigin="19131,3563" coordsize="643,57">
              <v:shape style="position:absolute;left:19131;top:3563;width:643;height:57" coordorigin="19131,3563" coordsize="643,57" path="m19774,3592l19183,3563,19131,3619,19774,3592xe" filled="false" stroked="true" strokeweight="0pt" strokecolor="#000000">
                <v:path arrowok="t"/>
              </v:shape>
            </v:group>
            <v:group style="position:absolute;left:19188;top:3660;width:224;height:217" coordorigin="19188,3660" coordsize="224,217">
              <v:shape style="position:absolute;left:19188;top:3660;width:224;height:217" coordorigin="19188,3660" coordsize="224,217" path="m19188,3669l19411,3877,19255,3660,19188,3669xe" filled="true" fillcolor="#000000" stroked="false">
                <v:path arrowok="t"/>
                <v:fill type="solid"/>
              </v:shape>
            </v:group>
            <v:group style="position:absolute;left:19188;top:3660;width:224;height:217" coordorigin="19188,3660" coordsize="224,217">
              <v:shape style="position:absolute;left:19188;top:3660;width:224;height:217" coordorigin="19188,3660" coordsize="224,217" path="m19411,3877l19255,3660,19188,3669,19411,3877xe" filled="false" stroked="true" strokeweight="0pt" strokecolor="#000000">
                <v:path arrowok="t"/>
              </v:shape>
            </v:group>
            <v:group style="position:absolute;left:19131;top:3619;width:57;height:643" coordorigin="19131,3619" coordsize="57,643">
              <v:shape style="position:absolute;left:19131;top:3619;width:57;height:643" coordorigin="19131,3619" coordsize="57,643" path="m19131,3619l19158,4262,19188,3669,19131,3619xe" filled="true" fillcolor="#000000" stroked="false">
                <v:path arrowok="t"/>
                <v:fill type="solid"/>
              </v:shape>
            </v:group>
            <v:group style="position:absolute;left:19131;top:3619;width:57;height:643" coordorigin="19131,3619" coordsize="57,643">
              <v:shape style="position:absolute;left:19131;top:3619;width:57;height:643" coordorigin="19131,3619" coordsize="57,643" path="m19158,4262l19188,3669,19131,3619,19158,4262xe" filled="false" stroked="true" strokeweight="0pt" strokecolor="#000000">
                <v:path arrowok="t"/>
              </v:shape>
            </v:group>
            <v:group style="position:absolute;left:18874;top:3674;width:215;height:224" coordorigin="18874,3674" coordsize="215,224">
              <v:shape style="position:absolute;left:18874;top:3674;width:215;height:224" coordorigin="18874,3674" coordsize="215,224" path="m18874,3897l19088,3741,19079,3674,18874,3897xe" filled="true" fillcolor="#000000" stroked="false">
                <v:path arrowok="t"/>
                <v:fill type="solid"/>
              </v:shape>
            </v:group>
            <v:group style="position:absolute;left:18874;top:3674;width:215;height:224" coordorigin="18874,3674" coordsize="215,224">
              <v:shape style="position:absolute;left:18874;top:3674;width:215;height:224" coordorigin="18874,3674" coordsize="215,224" path="m18874,3897l19088,3741,19079,3674,18874,3897xe" filled="false" stroked="true" strokeweight="0pt" strokecolor="#000000">
                <v:path arrowok="t"/>
              </v:shape>
            </v:group>
            <v:group style="position:absolute;left:18488;top:3619;width:643;height:55" coordorigin="18488,3619" coordsize="643,55">
              <v:shape style="position:absolute;left:18488;top:3619;width:643;height:55" coordorigin="18488,3619" coordsize="643,55" path="m18488,3644l19079,3674,19131,3619,18488,3644xe" filled="true" fillcolor="#000000" stroked="false">
                <v:path arrowok="t"/>
                <v:fill type="solid"/>
              </v:shape>
            </v:group>
            <v:group style="position:absolute;left:18488;top:3619;width:643;height:55" coordorigin="18488,3619" coordsize="643,55">
              <v:shape style="position:absolute;left:18488;top:3619;width:643;height:55" coordorigin="18488,3619" coordsize="643,55" path="m18488,3644l19079,3674,19131,3619,18488,3644xe" filled="false" stroked="true" strokeweight="0pt" strokecolor="#000000">
                <v:path arrowok="t"/>
              </v:shape>
            </v:group>
            <v:group style="position:absolute;left:18852;top:3360;width:224;height:217" coordorigin="18852,3360" coordsize="224,217">
              <v:shape style="position:absolute;left:18852;top:3360;width:224;height:217" coordorigin="18852,3360" coordsize="224,217" path="m18852,3360l19007,3577,19075,3568,18852,3360xe" filled="true" fillcolor="#000000" stroked="false">
                <v:path arrowok="t"/>
                <v:fill type="solid"/>
              </v:shape>
            </v:group>
            <v:group style="position:absolute;left:18852;top:3360;width:224;height:217" coordorigin="18852,3360" coordsize="224,217">
              <v:shape style="position:absolute;left:18852;top:3360;width:224;height:217" coordorigin="18852,3360" coordsize="224,217" path="m18852,3360l19007,3577,19075,3568,18852,3360xe" filled="false" stroked="true" strokeweight="0pt" strokecolor="#000000">
                <v:path arrowok="t"/>
              </v:shape>
            </v:group>
            <v:group style="position:absolute;left:19075;top:2399;width:57;height:1221" coordorigin="19075,2399" coordsize="57,1221">
              <v:shape style="position:absolute;left:19075;top:2399;width:57;height:1221" coordorigin="19075,2399" coordsize="57,1221" path="m19075,3568l19131,3619,19082,2399,19075,3568xe" filled="true" fillcolor="#000000" stroked="false">
                <v:path arrowok="t"/>
                <v:fill type="solid"/>
              </v:shape>
            </v:group>
            <v:group style="position:absolute;left:19075;top:2399;width:57;height:1221" coordorigin="19075,2399" coordsize="57,1221">
              <v:shape style="position:absolute;left:19075;top:2399;width:57;height:1221" coordorigin="19075,2399" coordsize="57,1221" path="m19082,2399l19075,3568,19131,3619,19082,2399xe" filled="false" stroked="true" strokeweight="0pt" strokecolor="#000000">
                <v:path arrowok="t"/>
              </v:shape>
            </v:group>
            <v:group style="position:absolute;left:19176;top:3340;width:213;height:224" coordorigin="19176,3340" coordsize="213,224">
              <v:shape style="position:absolute;left:19176;top:3340;width:213;height:224" coordorigin="19176,3340" coordsize="213,224" path="m19176,3493l19183,3563,19389,3340,19176,3493xe" filled="true" fillcolor="#000000" stroked="false">
                <v:path arrowok="t"/>
                <v:fill type="solid"/>
              </v:shape>
            </v:group>
            <v:group style="position:absolute;left:19176;top:3340;width:213;height:224" coordorigin="19176,3340" coordsize="213,224">
              <v:shape style="position:absolute;left:19176;top:3340;width:213;height:224" coordorigin="19176,3340" coordsize="213,224" path="m19389,3340l19176,3493,19183,3563,19389,3340xe" filled="false" stroked="true" strokeweight="0pt" strokecolor="#000000">
                <v:path arrowok="t"/>
              </v:shape>
            </v:group>
            <v:group style="position:absolute;left:6802;top:16454;width:578;height:655" coordorigin="6802,16454" coordsize="578,655">
              <v:shape style="position:absolute;left:6802;top:16454;width:578;height:655" coordorigin="6802,16454" coordsize="578,655" path="m6802,17108l7359,16454,7380,16454e" filled="false" stroked="true" strokeweight=".338409pt" strokecolor="#000000">
                <v:path arrowok="t"/>
              </v:shape>
            </v:group>
            <v:group style="position:absolute;left:6475;top:1203;width:1095;height:25331" coordorigin="6475,1203" coordsize="1095,25331">
              <v:shape style="position:absolute;left:6475;top:1203;width:1095;height:25331" coordorigin="6475,1203" coordsize="1095,25331" path="m7569,1203l7452,6006,6897,18559,6892,19110,6840,19110,6779,26394,6475,26534e" filled="false" stroked="true" strokeweight=".78962pt" strokecolor="#ff0000">
                <v:path arrowok="t"/>
              </v:shape>
            </v:group>
            <v:group style="position:absolute;left:5970;top:1203;width:1282;height:25331" coordorigin="5970,1203" coordsize="1282,25331">
              <v:shape style="position:absolute;left:5970;top:1203;width:1282;height:25331" coordorigin="5970,1203" coordsize="1282,25331" path="m5970,26534l6567,26257,6626,19110,6572,19107,6579,18550,7134,5995,7251,1203e" filled="false" stroked="true" strokeweight=".78962pt" strokecolor="#ff0000">
                <v:path arrowok="t"/>
              </v:shape>
            </v:group>
            <v:group style="position:absolute;left:7450;top:5979;width:7;height:2" coordorigin="7450,5979" coordsize="7,2">
              <v:shape style="position:absolute;left:7450;top:5979;width:7;height:2" coordorigin="7450,5979" coordsize="7,0" path="m7450,5979l7456,5979e" filled="false" stroked="true" strokeweight="0pt" strokecolor="#000000">
                <v:path arrowok="t"/>
              </v:shape>
            </v:group>
            <v:group style="position:absolute;left:7450;top:5979;width:7;height:2" coordorigin="7450,5979" coordsize="7,2">
              <v:shape style="position:absolute;left:7450;top:5979;width:7;height:2" coordorigin="7450,5979" coordsize="7,0" path="m7450,5979l7456,5979e" filled="false" stroked="true" strokeweight="0pt" strokecolor="#000000">
                <v:path arrowok="t"/>
              </v:shape>
            </v:group>
            <v:group style="position:absolute;left:7447;top:5979;width:12;height:2" coordorigin="7447,5979" coordsize="12,2">
              <v:shape style="position:absolute;left:7447;top:5979;width:12;height:2" coordorigin="7447,5979" coordsize="12,0" path="m7447,5979l7459,5979e" filled="false" stroked="true" strokeweight="0pt" strokecolor="#000000">
                <v:path arrowok="t"/>
              </v:shape>
            </v:group>
            <v:group style="position:absolute;left:7450;top:5979;width:10;height:2" coordorigin="7450,5979" coordsize="10,2">
              <v:shape style="position:absolute;left:7450;top:5979;width:10;height:2" coordorigin="7450,5979" coordsize="10,0" path="m7450,5979l7459,5979e" filled="false" stroked="true" strokeweight="0pt" strokecolor="#000000">
                <v:path arrowok="t"/>
              </v:shape>
            </v:group>
            <v:group style="position:absolute;left:7447;top:5979;width:12;height:2" coordorigin="7447,5979" coordsize="12,2">
              <v:shape style="position:absolute;left:7447;top:5979;width:12;height:2" coordorigin="7447,5979" coordsize="12,0" path="m7447,5979l7459,5979e" filled="false" stroked="true" strokeweight="0pt" strokecolor="#000000">
                <v:path arrowok="t"/>
              </v:shape>
            </v:group>
            <v:group style="position:absolute;left:7443;top:5979;width:19;height:2" coordorigin="7443,5979" coordsize="19,2">
              <v:shape style="position:absolute;left:7443;top:5979;width:19;height:2" coordorigin="7443,5979" coordsize="19,0" path="m7443,5979l7461,5979e" filled="false" stroked="true" strokeweight="0pt" strokecolor="#000000">
                <v:path arrowok="t"/>
              </v:shape>
            </v:group>
            <v:group style="position:absolute;left:7447;top:5979;width:14;height:2" coordorigin="7447,5979" coordsize="14,2">
              <v:shape style="position:absolute;left:7447;top:5979;width:14;height:2" coordorigin="7447,5979" coordsize="14,0" path="m7447,5979l7461,5979e" filled="false" stroked="true" strokeweight="0pt" strokecolor="#000000">
                <v:path arrowok="t"/>
              </v:shape>
            </v:group>
            <v:group style="position:absolute;left:7443;top:5979;width:19;height:2" coordorigin="7443,5979" coordsize="19,2">
              <v:shape style="position:absolute;left:7443;top:5979;width:19;height:2" coordorigin="7443,5979" coordsize="19,0" path="m7443,5979l7461,5979e" filled="false" stroked="true" strokeweight="0pt" strokecolor="#000000">
                <v:path arrowok="t"/>
              </v:shape>
            </v:group>
            <v:group style="position:absolute;left:7440;top:5979;width:23;height:3" coordorigin="7440,5979" coordsize="23,3">
              <v:shape style="position:absolute;left:7440;top:5979;width:23;height:3" coordorigin="7440,5979" coordsize="23,3" path="m7440,5982l7463,5982,7443,5979,7440,5982xe" filled="true" fillcolor="#000000" stroked="false">
                <v:path arrowok="t"/>
                <v:fill type="solid"/>
              </v:shape>
              <v:shape style="position:absolute;left:7440;top:5979;width:23;height:3" coordorigin="7440,5979" coordsize="23,3" path="m7443,5979l7463,5982,7461,5979,7443,5979xe" filled="true" fillcolor="#000000" stroked="false">
                <v:path arrowok="t"/>
                <v:fill type="solid"/>
              </v:shape>
            </v:group>
            <v:group style="position:absolute;left:7443;top:5979;width:21;height:3" coordorigin="7443,5979" coordsize="21,3">
              <v:shape style="position:absolute;left:7443;top:5979;width:21;height:3" coordorigin="7443,5979" coordsize="21,3" path="m7461,5979l7443,5979,7463,5982,7461,5979xe" filled="false" stroked="true" strokeweight="0pt" strokecolor="#000000">
                <v:path arrowok="t"/>
              </v:shape>
            </v:group>
            <v:group style="position:absolute;left:7440;top:5979;width:23;height:3" coordorigin="7440,5979" coordsize="23,3">
              <v:shape style="position:absolute;left:7440;top:5979;width:23;height:3" coordorigin="7440,5979" coordsize="23,3" path="m7443,5979l7463,5982,7440,5982,7443,5979xe" filled="false" stroked="true" strokeweight="0pt" strokecolor="#000000">
                <v:path arrowok="t"/>
              </v:shape>
            </v:group>
            <v:group style="position:absolute;left:7438;top:5982;width:28;height:2" coordorigin="7438,5982" coordsize="28,2">
              <v:shape style="position:absolute;left:7438;top:5982;width:28;height:2" coordorigin="7438,5982" coordsize="28,0" path="m7438,5982l7465,5982e" filled="false" stroked="true" strokeweight="0pt" strokecolor="#000000">
                <v:path arrowok="t"/>
              </v:shape>
            </v:group>
            <v:group style="position:absolute;left:7440;top:5982;width:25;height:2" coordorigin="7440,5982" coordsize="25,2">
              <v:shape style="position:absolute;left:7440;top:5982;width:25;height:2" coordorigin="7440,5982" coordsize="25,0" path="m7440,5982l7465,5982e" filled="false" stroked="true" strokeweight="0pt" strokecolor="#000000">
                <v:path arrowok="t"/>
              </v:shape>
            </v:group>
            <v:group style="position:absolute;left:7438;top:5982;width:28;height:2" coordorigin="7438,5982" coordsize="28,2">
              <v:shape style="position:absolute;left:7438;top:5982;width:28;height:2" coordorigin="7438,5982" coordsize="28,0" path="m7438,5982l7465,5982e" filled="false" stroked="true" strokeweight="0pt" strokecolor="#000000">
                <v:path arrowok="t"/>
              </v:shape>
            </v:group>
            <v:group style="position:absolute;left:7436;top:5983;width:32;height:2" coordorigin="7436,5983" coordsize="32,2">
              <v:shape style="position:absolute;left:7436;top:5983;width:32;height:2" coordorigin="7436,5983" coordsize="32,0" path="m7436,5983l7468,5983e" filled="false" stroked="true" strokeweight=".112803pt" strokecolor="#000000">
                <v:path arrowok="t"/>
              </v:shape>
            </v:group>
            <v:group style="position:absolute;left:7438;top:5982;width:30;height:3" coordorigin="7438,5982" coordsize="30,3">
              <v:shape style="position:absolute;left:7438;top:5982;width:30;height:3" coordorigin="7438,5982" coordsize="30,3" path="m7465,5982l7438,5982,7468,5984,7465,5982xe" filled="false" stroked="true" strokeweight="0pt" strokecolor="#000000">
                <v:path arrowok="t"/>
              </v:shape>
            </v:group>
            <v:group style="position:absolute;left:7436;top:5982;width:32;height:3" coordorigin="7436,5982" coordsize="32,3">
              <v:shape style="position:absolute;left:7436;top:5982;width:32;height:3" coordorigin="7436,5982" coordsize="32,3" path="m7438,5982l7468,5984,7436,5984,7438,5982xe" filled="false" stroked="true" strokeweight="0pt" strokecolor="#000000">
                <v:path arrowok="t"/>
              </v:shape>
            </v:group>
            <v:group style="position:absolute;left:7434;top:5985;width:37;height:2" coordorigin="7434,5985" coordsize="37,2">
              <v:shape style="position:absolute;left:7434;top:5985;width:37;height:2" coordorigin="7434,5985" coordsize="37,0" path="m7434,5985l7470,5985e" filled="false" stroked="true" strokeweight=".112803pt" strokecolor="#000000">
                <v:path arrowok="t"/>
              </v:shape>
            </v:group>
            <v:group style="position:absolute;left:7436;top:5984;width:34;height:3" coordorigin="7436,5984" coordsize="34,3">
              <v:shape style="position:absolute;left:7436;top:5984;width:34;height:3" coordorigin="7436,5984" coordsize="34,3" path="m7468,5984l7436,5984,7470,5986,7468,5984xe" filled="false" stroked="true" strokeweight="0pt" strokecolor="#000000">
                <v:path arrowok="t"/>
              </v:shape>
            </v:group>
            <v:group style="position:absolute;left:7434;top:5984;width:37;height:3" coordorigin="7434,5984" coordsize="37,3">
              <v:shape style="position:absolute;left:7434;top:5984;width:37;height:3" coordorigin="7434,5984" coordsize="37,3" path="m7436,5984l7470,5986,7434,5986,7436,5984xe" filled="false" stroked="true" strokeweight="0pt" strokecolor="#000000">
                <v:path arrowok="t"/>
              </v:shape>
            </v:group>
            <v:group style="position:absolute;left:7434;top:5987;width:39;height:2" coordorigin="7434,5987" coordsize="39,2">
              <v:shape style="position:absolute;left:7434;top:5987;width:39;height:2" coordorigin="7434,5987" coordsize="39,0" path="m7434,5987l7472,5987e" filled="false" stroked="true" strokeweight=".112803pt" strokecolor="#000000">
                <v:path arrowok="t"/>
              </v:shape>
            </v:group>
            <v:group style="position:absolute;left:7434;top:5986;width:39;height:3" coordorigin="7434,5986" coordsize="39,3">
              <v:shape style="position:absolute;left:7434;top:5986;width:39;height:3" coordorigin="7434,5986" coordsize="39,3" path="m7470,5986l7434,5986,7472,5988,7470,5986xe" filled="false" stroked="true" strokeweight="0pt" strokecolor="#000000">
                <v:path arrowok="t"/>
              </v:shape>
            </v:group>
            <v:group style="position:absolute;left:7434;top:5986;width:39;height:3" coordorigin="7434,5986" coordsize="39,3">
              <v:shape style="position:absolute;left:7434;top:5986;width:39;height:3" coordorigin="7434,5986" coordsize="39,3" path="m7434,5986l7472,5988,7434,5988,7434,5986xe" filled="false" stroked="true" strokeweight="0pt" strokecolor="#000000">
                <v:path arrowok="t"/>
              </v:shape>
            </v:group>
            <v:group style="position:absolute;left:7431;top:5988;width:41;height:2" coordorigin="7431,5988" coordsize="41,2">
              <v:shape style="position:absolute;left:7431;top:5988;width:41;height:2" coordorigin="7431,5988" coordsize="41,0" path="m7431,5988l7472,5988e" filled="false" stroked="true" strokeweight="0pt" strokecolor="#000000">
                <v:path arrowok="t"/>
              </v:shape>
            </v:group>
            <v:group style="position:absolute;left:7434;top:5988;width:39;height:2" coordorigin="7434,5988" coordsize="39,2">
              <v:shape style="position:absolute;left:7434;top:5988;width:39;height:2" coordorigin="7434,5988" coordsize="39,0" path="m7434,5988l7472,5988e" filled="false" stroked="true" strokeweight="0pt" strokecolor="#000000">
                <v:path arrowok="t"/>
              </v:shape>
            </v:group>
            <v:group style="position:absolute;left:7434;top:5988;width:39;height:2" coordorigin="7434,5988" coordsize="39,2">
              <v:shape style="position:absolute;left:7434;top:5988;width:39;height:2" coordorigin="7434,5988" coordsize="39,0" path="m7434,5988l7472,5988e" filled="false" stroked="true" strokeweight="0pt" strokecolor="#000000">
                <v:path arrowok="t"/>
              </v:shape>
            </v:group>
            <v:group style="position:absolute;left:7429;top:5989;width:46;height:2" coordorigin="7429,5989" coordsize="46,2">
              <v:shape style="position:absolute;left:7429;top:5989;width:46;height:2" coordorigin="7429,5989" coordsize="46,0" path="m7429,5989l7474,5989e" filled="false" stroked="true" strokeweight=".112803pt" strokecolor="#000000">
                <v:path arrowok="t"/>
              </v:shape>
            </v:group>
            <v:group style="position:absolute;left:7431;top:5988;width:43;height:3" coordorigin="7431,5988" coordsize="43,3">
              <v:shape style="position:absolute;left:7431;top:5988;width:43;height:3" coordorigin="7431,5988" coordsize="43,3" path="m7472,5988l7431,5988,7474,5991,7472,5988xe" filled="false" stroked="true" strokeweight="0pt" strokecolor="#000000">
                <v:path arrowok="t"/>
              </v:shape>
            </v:group>
            <v:group style="position:absolute;left:7429;top:5988;width:46;height:3" coordorigin="7429,5988" coordsize="46,3">
              <v:shape style="position:absolute;left:7429;top:5988;width:46;height:3" coordorigin="7429,5988" coordsize="46,3" path="m7431,5988l7474,5991,7429,5991,7431,5988xe" filled="false" stroked="true" strokeweight="0pt" strokecolor="#000000">
                <v:path arrowok="t"/>
              </v:shape>
            </v:group>
            <v:group style="position:absolute;left:7429;top:5992;width:48;height:2" coordorigin="7429,5992" coordsize="48,2">
              <v:shape style="position:absolute;left:7429;top:5992;width:48;height:2" coordorigin="7429,5992" coordsize="48,0" path="m7429,5992l7477,5992e" filled="false" stroked="true" strokeweight=".112803pt" strokecolor="#000000">
                <v:path arrowok="t"/>
              </v:shape>
            </v:group>
            <v:group style="position:absolute;left:7429;top:5991;width:48;height:3" coordorigin="7429,5991" coordsize="48,3">
              <v:shape style="position:absolute;left:7429;top:5991;width:48;height:3" coordorigin="7429,5991" coordsize="48,3" path="m7474,5991l7429,5991,7477,5993,7474,5991xe" filled="false" stroked="true" strokeweight="0pt" strokecolor="#000000">
                <v:path arrowok="t"/>
              </v:shape>
            </v:group>
            <v:group style="position:absolute;left:7429;top:5991;width:48;height:3" coordorigin="7429,5991" coordsize="48,3">
              <v:shape style="position:absolute;left:7429;top:5991;width:48;height:3" coordorigin="7429,5991" coordsize="48,3" path="m7429,5991l7477,5993,7429,5993,7429,5991xe" filled="false" stroked="true" strokeweight="0pt" strokecolor="#000000">
                <v:path arrowok="t"/>
              </v:shape>
            </v:group>
            <v:group style="position:absolute;left:7427;top:5994;width:50;height:2" coordorigin="7427,5994" coordsize="50,2">
              <v:shape style="position:absolute;left:7427;top:5994;width:50;height:2" coordorigin="7427,5994" coordsize="50,0" path="m7427,5994l7477,5994e" filled="false" stroked="true" strokeweight=".112803pt" strokecolor="#000000">
                <v:path arrowok="t"/>
              </v:shape>
            </v:group>
            <v:group style="position:absolute;left:7429;top:5993;width:48;height:3" coordorigin="7429,5993" coordsize="48,3">
              <v:shape style="position:absolute;left:7429;top:5993;width:48;height:3" coordorigin="7429,5993" coordsize="48,3" path="m7477,5993l7429,5993,7477,5995,7477,5993xe" filled="false" stroked="true" strokeweight="0pt" strokecolor="#000000">
                <v:path arrowok="t"/>
              </v:shape>
            </v:group>
            <v:group style="position:absolute;left:7427;top:5993;width:50;height:3" coordorigin="7427,5993" coordsize="50,3">
              <v:shape style="position:absolute;left:7427;top:5993;width:50;height:3" coordorigin="7427,5993" coordsize="50,3" path="m7429,5993l7477,5995,7427,5995,7429,5993xe" filled="false" stroked="true" strokeweight="0pt" strokecolor="#000000">
                <v:path arrowok="t"/>
              </v:shape>
            </v:group>
            <v:group style="position:absolute;left:7427;top:5996;width:50;height:2" coordorigin="7427,5996" coordsize="50,2">
              <v:shape style="position:absolute;left:7427;top:5996;width:50;height:2" coordorigin="7427,5996" coordsize="50,0" path="m7427,5996l7477,5996e" filled="false" stroked="true" strokeweight=".112803pt" strokecolor="#000000">
                <v:path arrowok="t"/>
              </v:shape>
            </v:group>
            <v:group style="position:absolute;left:7427;top:5995;width:50;height:3" coordorigin="7427,5995" coordsize="50,3">
              <v:shape style="position:absolute;left:7427;top:5995;width:50;height:3" coordorigin="7427,5995" coordsize="50,3" path="m7477,5995l7427,5995,7477,5997,7477,5995xe" filled="false" stroked="true" strokeweight="0pt" strokecolor="#000000">
                <v:path arrowok="t"/>
              </v:shape>
            </v:group>
            <v:group style="position:absolute;left:7427;top:5995;width:50;height:3" coordorigin="7427,5995" coordsize="50,3">
              <v:shape style="position:absolute;left:7427;top:5995;width:50;height:3" coordorigin="7427,5995" coordsize="50,3" path="m7427,5995l7477,5997,7427,5997,7427,5995xe" filled="false" stroked="true" strokeweight="0pt" strokecolor="#000000">
                <v:path arrowok="t"/>
              </v:shape>
            </v:group>
            <v:group style="position:absolute;left:7427;top:5998;width:52;height:2" coordorigin="7427,5998" coordsize="52,2">
              <v:shape style="position:absolute;left:7427;top:5998;width:52;height:2" coordorigin="7427,5998" coordsize="52,0" path="m7427,5998l7479,5998e" filled="false" stroked="true" strokeweight=".112803pt" strokecolor="#000000">
                <v:path arrowok="t"/>
              </v:shape>
            </v:group>
            <v:group style="position:absolute;left:7427;top:5997;width:52;height:3" coordorigin="7427,5997" coordsize="52,3">
              <v:shape style="position:absolute;left:7427;top:5997;width:52;height:3" coordorigin="7427,5997" coordsize="52,3" path="m7477,5997l7427,5997,7479,6000,7477,5997xe" filled="false" stroked="true" strokeweight="0pt" strokecolor="#000000">
                <v:path arrowok="t"/>
              </v:shape>
            </v:group>
            <v:group style="position:absolute;left:7427;top:5997;width:52;height:3" coordorigin="7427,5997" coordsize="52,3">
              <v:shape style="position:absolute;left:7427;top:5997;width:52;height:3" coordorigin="7427,5997" coordsize="52,3" path="m7427,5997l7479,6000,7427,6000,7427,5997xe" filled="false" stroked="true" strokeweight="0pt" strokecolor="#000000">
                <v:path arrowok="t"/>
              </v:shape>
            </v:group>
            <v:group style="position:absolute;left:7425;top:6002;width:55;height:2" coordorigin="7425,6002" coordsize="55,2">
              <v:shape style="position:absolute;left:7425;top:6002;width:55;height:2" coordorigin="7425,6002" coordsize="55,0" path="m7425,6002l7479,6002e" filled="false" stroked="true" strokeweight=".225606pt" strokecolor="#000000">
                <v:path arrowok="t"/>
              </v:shape>
            </v:group>
            <v:group style="position:absolute;left:7427;top:6000;width:52;height:5" coordorigin="7427,6000" coordsize="52,5">
              <v:shape style="position:absolute;left:7427;top:6000;width:52;height:5" coordorigin="7427,6000" coordsize="52,5" path="m7479,6000l7427,6000,7479,6004,7479,6000xe" filled="false" stroked="true" strokeweight="0pt" strokecolor="#000000">
                <v:path arrowok="t"/>
              </v:shape>
            </v:group>
            <v:group style="position:absolute;left:7425;top:6000;width:55;height:5" coordorigin="7425,6000" coordsize="55,5">
              <v:shape style="position:absolute;left:7425;top:6000;width:55;height:5" coordorigin="7425,6000" coordsize="55,5" path="m7427,6000l7479,6004,7425,6004,7427,6000xe" filled="false" stroked="true" strokeweight="0pt" strokecolor="#000000">
                <v:path arrowok="t"/>
              </v:shape>
            </v:group>
            <v:group style="position:absolute;left:7425;top:6005;width:55;height:2" coordorigin="7425,6005" coordsize="55,2">
              <v:shape style="position:absolute;left:7425;top:6005;width:55;height:2" coordorigin="7425,6005" coordsize="55,0" path="m7425,6005l7479,6005e" filled="false" stroked="true" strokeweight=".112803pt" strokecolor="#000000">
                <v:path arrowok="t"/>
              </v:shape>
            </v:group>
            <v:group style="position:absolute;left:7425;top:6004;width:55;height:3" coordorigin="7425,6004" coordsize="55,3">
              <v:shape style="position:absolute;left:7425;top:6004;width:55;height:3" coordorigin="7425,6004" coordsize="55,3" path="m7479,6004l7425,6004,7479,6006,7479,6004xe" filled="false" stroked="true" strokeweight="0pt" strokecolor="#000000">
                <v:path arrowok="t"/>
              </v:shape>
            </v:group>
            <v:group style="position:absolute;left:7425;top:6004;width:55;height:3" coordorigin="7425,6004" coordsize="55,3">
              <v:shape style="position:absolute;left:7425;top:6004;width:55;height:3" coordorigin="7425,6004" coordsize="55,3" path="m7425,6004l7479,6006,7425,6006,7425,6004xe" filled="false" stroked="true" strokeweight="0pt" strokecolor="#000000">
                <v:path arrowok="t"/>
              </v:shape>
            </v:group>
            <v:group style="position:absolute;left:7425;top:6008;width:55;height:2" coordorigin="7425,6008" coordsize="55,2">
              <v:shape style="position:absolute;left:7425;top:6008;width:55;height:2" coordorigin="7425,6008" coordsize="55,0" path="m7425,6008l7479,6008e" filled="false" stroked="true" strokeweight=".112803pt" strokecolor="#000000">
                <v:path arrowok="t"/>
              </v:shape>
            </v:group>
            <v:group style="position:absolute;left:7425;top:6006;width:55;height:3" coordorigin="7425,6006" coordsize="55,3">
              <v:shape style="position:absolute;left:7425;top:6006;width:55;height:3" coordorigin="7425,6006" coordsize="55,3" path="m7479,6006l7425,6006,7479,6009,7479,6006xe" filled="false" stroked="true" strokeweight="0pt" strokecolor="#000000">
                <v:path arrowok="t"/>
              </v:shape>
            </v:group>
            <v:group style="position:absolute;left:7425;top:6006;width:55;height:3" coordorigin="7425,6006" coordsize="55,3">
              <v:shape style="position:absolute;left:7425;top:6006;width:55;height:3" coordorigin="7425,6006" coordsize="55,3" path="m7425,6006l7479,6009,7425,6009,7425,6006xe" filled="false" stroked="true" strokeweight="0pt" strokecolor="#000000">
                <v:path arrowok="t"/>
              </v:shape>
            </v:group>
            <v:group style="position:absolute;left:7425;top:6010;width:55;height:2" coordorigin="7425,6010" coordsize="55,2">
              <v:shape style="position:absolute;left:7425;top:6010;width:55;height:2" coordorigin="7425,6010" coordsize="55,0" path="m7425,6010l7479,6010e" filled="false" stroked="true" strokeweight=".112803pt" strokecolor="#000000">
                <v:path arrowok="t"/>
              </v:shape>
            </v:group>
            <v:group style="position:absolute;left:7425;top:6009;width:55;height:3" coordorigin="7425,6009" coordsize="55,3">
              <v:shape style="position:absolute;left:7425;top:6009;width:55;height:3" coordorigin="7425,6009" coordsize="55,3" path="m7479,6009l7425,6009,7479,6011,7479,6009xe" filled="false" stroked="true" strokeweight="0pt" strokecolor="#000000">
                <v:path arrowok="t"/>
              </v:shape>
            </v:group>
            <v:group style="position:absolute;left:7425;top:6009;width:55;height:3" coordorigin="7425,6009" coordsize="55,3">
              <v:shape style="position:absolute;left:7425;top:6009;width:55;height:3" coordorigin="7425,6009" coordsize="55,3" path="m7425,6009l7479,6011,7427,6011,7425,6009xe" filled="false" stroked="true" strokeweight="0pt" strokecolor="#000000">
                <v:path arrowok="t"/>
              </v:shape>
            </v:group>
            <v:group style="position:absolute;left:7427;top:6012;width:52;height:2" coordorigin="7427,6012" coordsize="52,2">
              <v:shape style="position:absolute;left:7427;top:6012;width:52;height:2" coordorigin="7427,6012" coordsize="52,0" path="m7427,6012l7479,6012e" filled="false" stroked="true" strokeweight=".112803pt" strokecolor="#000000">
                <v:path arrowok="t"/>
              </v:shape>
            </v:group>
            <v:group style="position:absolute;left:7427;top:6011;width:52;height:3" coordorigin="7427,6011" coordsize="52,3">
              <v:shape style="position:absolute;left:7427;top:6011;width:52;height:3" coordorigin="7427,6011" coordsize="52,3" path="m7479,6011l7427,6011,7477,6013,7479,6011xe" filled="false" stroked="true" strokeweight="0pt" strokecolor="#000000">
                <v:path arrowok="t"/>
              </v:shape>
            </v:group>
            <v:group style="position:absolute;left:7427;top:6011;width:50;height:3" coordorigin="7427,6011" coordsize="50,3">
              <v:shape style="position:absolute;left:7427;top:6011;width:50;height:3" coordorigin="7427,6011" coordsize="50,3" path="m7427,6011l7477,6013,7427,6013,7427,6011xe" filled="false" stroked="true" strokeweight="0pt" strokecolor="#000000">
                <v:path arrowok="t"/>
              </v:shape>
            </v:group>
            <v:group style="position:absolute;left:7427;top:6014;width:50;height:2" coordorigin="7427,6014" coordsize="50,2">
              <v:shape style="position:absolute;left:7427;top:6014;width:50;height:2" coordorigin="7427,6014" coordsize="50,0" path="m7427,6014l7477,6014e" filled="false" stroked="true" strokeweight=".112803pt" strokecolor="#000000">
                <v:path arrowok="t"/>
              </v:shape>
            </v:group>
            <v:group style="position:absolute;left:7427;top:6013;width:50;height:3" coordorigin="7427,6013" coordsize="50,3">
              <v:shape style="position:absolute;left:7427;top:6013;width:50;height:3" coordorigin="7427,6013" coordsize="50,3" path="m7477,6013l7427,6013,7477,6015,7477,6013xe" filled="false" stroked="true" strokeweight="0pt" strokecolor="#000000">
                <v:path arrowok="t"/>
              </v:shape>
            </v:group>
            <v:group style="position:absolute;left:7427;top:6013;width:50;height:3" coordorigin="7427,6013" coordsize="50,3">
              <v:shape style="position:absolute;left:7427;top:6013;width:50;height:3" coordorigin="7427,6013" coordsize="50,3" path="m7427,6013l7477,6015,7427,6015,7427,6013xe" filled="false" stroked="true" strokeweight="0pt" strokecolor="#000000">
                <v:path arrowok="t"/>
              </v:shape>
            </v:group>
            <v:group style="position:absolute;left:7427;top:6017;width:50;height:2" coordorigin="7427,6017" coordsize="50,2">
              <v:shape style="position:absolute;left:7427;top:6017;width:50;height:2" coordorigin="7427,6017" coordsize="50,0" path="m7427,6017l7477,6017e" filled="false" stroked="true" strokeweight=".112803pt" strokecolor="#000000">
                <v:path arrowok="t"/>
              </v:shape>
            </v:group>
            <v:group style="position:absolute;left:7427;top:6015;width:50;height:3" coordorigin="7427,6015" coordsize="50,3">
              <v:shape style="position:absolute;left:7427;top:6015;width:50;height:3" coordorigin="7427,6015" coordsize="50,3" path="m7477,6015l7427,6015,7477,6018,7477,6015xe" filled="false" stroked="true" strokeweight="0pt" strokecolor="#000000">
                <v:path arrowok="t"/>
              </v:shape>
            </v:group>
            <v:group style="position:absolute;left:7427;top:6015;width:50;height:3" coordorigin="7427,6015" coordsize="50,3">
              <v:shape style="position:absolute;left:7427;top:6015;width:50;height:3" coordorigin="7427,6015" coordsize="50,3" path="m7427,6015l7477,6018,7429,6018,7427,6015xe" filled="false" stroked="true" strokeweight="0pt" strokecolor="#000000">
                <v:path arrowok="t"/>
              </v:shape>
            </v:group>
            <v:group style="position:absolute;left:7429;top:6019;width:48;height:2" coordorigin="7429,6019" coordsize="48,2">
              <v:shape style="position:absolute;left:7429;top:6019;width:48;height:2" coordorigin="7429,6019" coordsize="48,0" path="m7429,6019l7477,6019e" filled="false" stroked="true" strokeweight=".112803pt" strokecolor="#000000">
                <v:path arrowok="t"/>
              </v:shape>
            </v:group>
            <v:group style="position:absolute;left:7429;top:6018;width:48;height:3" coordorigin="7429,6018" coordsize="48,3">
              <v:shape style="position:absolute;left:7429;top:6018;width:48;height:3" coordorigin="7429,6018" coordsize="48,3" path="m7477,6018l7429,6018,7474,6020,7477,6018xe" filled="false" stroked="true" strokeweight="0pt" strokecolor="#000000">
                <v:path arrowok="t"/>
              </v:shape>
            </v:group>
            <v:group style="position:absolute;left:7429;top:6018;width:46;height:3" coordorigin="7429,6018" coordsize="46,3">
              <v:shape style="position:absolute;left:7429;top:6018;width:46;height:3" coordorigin="7429,6018" coordsize="46,3" path="m7429,6018l7474,6020,7429,6020,7429,6018xe" filled="false" stroked="true" strokeweight="0pt" strokecolor="#000000">
                <v:path arrowok="t"/>
              </v:shape>
            </v:group>
            <v:group style="position:absolute;left:7429;top:6021;width:46;height:2" coordorigin="7429,6021" coordsize="46,2">
              <v:shape style="position:absolute;left:7429;top:6021;width:46;height:2" coordorigin="7429,6021" coordsize="46,0" path="m7429,6021l7474,6021e" filled="false" stroked="true" strokeweight=".112803pt" strokecolor="#000000">
                <v:path arrowok="t"/>
              </v:shape>
            </v:group>
            <v:group style="position:absolute;left:7429;top:6020;width:46;height:3" coordorigin="7429,6020" coordsize="46,3">
              <v:shape style="position:absolute;left:7429;top:6020;width:46;height:3" coordorigin="7429,6020" coordsize="46,3" path="m7474,6020l7429,6020,7472,6022,7474,6020xe" filled="false" stroked="true" strokeweight="0pt" strokecolor="#000000">
                <v:path arrowok="t"/>
              </v:shape>
            </v:group>
            <v:group style="position:absolute;left:7429;top:6020;width:43;height:3" coordorigin="7429,6020" coordsize="43,3">
              <v:shape style="position:absolute;left:7429;top:6020;width:43;height:3" coordorigin="7429,6020" coordsize="43,3" path="m7429,6020l7472,6022,7431,6022,7429,6020xe" filled="false" stroked="true" strokeweight="0pt" strokecolor="#000000">
                <v:path arrowok="t"/>
              </v:shape>
            </v:group>
            <v:group style="position:absolute;left:7431;top:6023;width:41;height:2" coordorigin="7431,6023" coordsize="41,2">
              <v:shape style="position:absolute;left:7431;top:6023;width:41;height:2" coordorigin="7431,6023" coordsize="41,0" path="m7431,6023l7472,6023e" filled="false" stroked="true" strokeweight=".112803pt" strokecolor="#000000">
                <v:path arrowok="t"/>
              </v:shape>
            </v:group>
            <v:group style="position:absolute;left:7431;top:6022;width:41;height:3" coordorigin="7431,6022" coordsize="41,3">
              <v:shape style="position:absolute;left:7431;top:6022;width:41;height:3" coordorigin="7431,6022" coordsize="41,3" path="m7472,6022l7431,6022,7472,6024,7472,6022xe" filled="false" stroked="true" strokeweight="0pt" strokecolor="#000000">
                <v:path arrowok="t"/>
              </v:shape>
            </v:group>
            <v:group style="position:absolute;left:7431;top:6022;width:41;height:3" coordorigin="7431,6022" coordsize="41,3">
              <v:shape style="position:absolute;left:7431;top:6022;width:41;height:3" coordorigin="7431,6022" coordsize="41,3" path="m7431,6022l7472,6024,7434,6024,7431,6022xe" filled="false" stroked="true" strokeweight="0pt" strokecolor="#000000">
                <v:path arrowok="t"/>
              </v:shape>
            </v:group>
            <v:group style="position:absolute;left:7434;top:6026;width:39;height:2" coordorigin="7434,6026" coordsize="39,2">
              <v:shape style="position:absolute;left:7434;top:6026;width:39;height:2" coordorigin="7434,6026" coordsize="39,0" path="m7434,6026l7472,6026e" filled="false" stroked="true" strokeweight=".112803pt" strokecolor="#000000">
                <v:path arrowok="t"/>
              </v:shape>
            </v:group>
            <v:group style="position:absolute;left:7434;top:6024;width:39;height:3" coordorigin="7434,6024" coordsize="39,3">
              <v:shape style="position:absolute;left:7434;top:6024;width:39;height:3" coordorigin="7434,6024" coordsize="39,3" path="m7472,6024l7434,6024,7470,6027,7472,6024xe" filled="false" stroked="true" strokeweight="0pt" strokecolor="#000000">
                <v:path arrowok="t"/>
              </v:shape>
            </v:group>
            <v:group style="position:absolute;left:7434;top:6024;width:37;height:3" coordorigin="7434,6024" coordsize="37,3">
              <v:shape style="position:absolute;left:7434;top:6024;width:37;height:3" coordorigin="7434,6024" coordsize="37,3" path="m7434,6024l7470,6027,7434,6027,7434,6024xe" filled="false" stroked="true" strokeweight="0pt" strokecolor="#000000">
                <v:path arrowok="t"/>
              </v:shape>
            </v:group>
            <v:group style="position:absolute;left:7434;top:6027;width:37;height:2" coordorigin="7434,6027" coordsize="37,2">
              <v:shape style="position:absolute;left:7434;top:6027;width:37;height:2" coordorigin="7434,6027" coordsize="37,0" path="m7434,6027l7470,6027e" filled="false" stroked="true" strokeweight="0pt" strokecolor="#000000">
                <v:path arrowok="t"/>
              </v:shape>
            </v:group>
            <v:group style="position:absolute;left:7434;top:6027;width:37;height:2" coordorigin="7434,6027" coordsize="37,2">
              <v:shape style="position:absolute;left:7434;top:6027;width:37;height:2" coordorigin="7434,6027" coordsize="37,0" path="m7434,6027l7470,6027e" filled="false" stroked="true" strokeweight="0pt" strokecolor="#000000">
                <v:path arrowok="t"/>
              </v:shape>
            </v:group>
            <v:group style="position:absolute;left:7434;top:6027;width:34;height:2" coordorigin="7434,6027" coordsize="34,2">
              <v:shape style="position:absolute;left:7434;top:6027;width:34;height:2" coordorigin="7434,6027" coordsize="34,0" path="m7434,6027l7468,6027e" filled="false" stroked="true" strokeweight="0pt" strokecolor="#000000">
                <v:path arrowok="t"/>
              </v:shape>
            </v:group>
            <v:group style="position:absolute;left:7436;top:6028;width:32;height:2" coordorigin="7436,6028" coordsize="32,2">
              <v:shape style="position:absolute;left:7436;top:6028;width:32;height:2" coordorigin="7436,6028" coordsize="32,0" path="m7436,6028l7468,6028e" filled="false" stroked="true" strokeweight=".112803pt" strokecolor="#000000">
                <v:path arrowok="t"/>
              </v:shape>
            </v:group>
            <v:group style="position:absolute;left:7436;top:6027;width:32;height:3" coordorigin="7436,6027" coordsize="32,3">
              <v:shape style="position:absolute;left:7436;top:6027;width:32;height:3" coordorigin="7436,6027" coordsize="32,3" path="m7468,6027l7436,6027,7465,6029,7468,6027xe" filled="false" stroked="true" strokeweight="0pt" strokecolor="#000000">
                <v:path arrowok="t"/>
              </v:shape>
            </v:group>
            <v:group style="position:absolute;left:7436;top:6027;width:30;height:3" coordorigin="7436,6027" coordsize="30,3">
              <v:shape style="position:absolute;left:7436;top:6027;width:30;height:3" coordorigin="7436,6027" coordsize="30,3" path="m7436,6027l7465,6029,7438,6029,7436,6027xe" filled="false" stroked="true" strokeweight="0pt" strokecolor="#000000">
                <v:path arrowok="t"/>
              </v:shape>
            </v:group>
            <v:group style="position:absolute;left:7438;top:6029;width:28;height:2" coordorigin="7438,6029" coordsize="28,2">
              <v:shape style="position:absolute;left:7438;top:6029;width:28;height:2" coordorigin="7438,6029" coordsize="28,0" path="m7438,6029l7465,6029e" filled="false" stroked="true" strokeweight="0pt" strokecolor="#000000">
                <v:path arrowok="t"/>
              </v:shape>
            </v:group>
            <v:group style="position:absolute;left:7438;top:6029;width:28;height:2" coordorigin="7438,6029" coordsize="28,2">
              <v:shape style="position:absolute;left:7438;top:6029;width:28;height:2" coordorigin="7438,6029" coordsize="28,0" path="m7438,6029l7465,6029e" filled="false" stroked="true" strokeweight="0pt" strokecolor="#000000">
                <v:path arrowok="t"/>
              </v:shape>
            </v:group>
            <v:group style="position:absolute;left:7438;top:6029;width:25;height:2" coordorigin="7438,6029" coordsize="25,2">
              <v:shape style="position:absolute;left:7438;top:6029;width:25;height:2" coordorigin="7438,6029" coordsize="25,0" path="m7438,6029l7463,6029e" filled="false" stroked="true" strokeweight="0pt" strokecolor="#000000">
                <v:path arrowok="t"/>
              </v:shape>
            </v:group>
            <v:group style="position:absolute;left:7440;top:6029;width:23;height:3" coordorigin="7440,6029" coordsize="23,3">
              <v:shape style="position:absolute;left:7440;top:6029;width:23;height:3" coordorigin="7440,6029" coordsize="23,3" path="m7440,6029l7461,6031,7463,6029,7440,6029xe" filled="true" fillcolor="#000000" stroked="false">
                <v:path arrowok="t"/>
                <v:fill type="solid"/>
              </v:shape>
              <v:shape style="position:absolute;left:7440;top:6029;width:23;height:3" coordorigin="7440,6029" coordsize="23,3" path="m7440,6029l7443,6031,7461,6031,7440,6029xe" filled="true" fillcolor="#000000" stroked="false">
                <v:path arrowok="t"/>
                <v:fill type="solid"/>
              </v:shape>
            </v:group>
            <v:group style="position:absolute;left:7440;top:6029;width:23;height:3" coordorigin="7440,6029" coordsize="23,3">
              <v:shape style="position:absolute;left:7440;top:6029;width:23;height:3" coordorigin="7440,6029" coordsize="23,3" path="m7463,6029l7440,6029,7461,6031,7463,6029xe" filled="false" stroked="true" strokeweight="0pt" strokecolor="#000000">
                <v:path arrowok="t"/>
              </v:shape>
            </v:group>
            <v:group style="position:absolute;left:7440;top:6029;width:21;height:3" coordorigin="7440,6029" coordsize="21,3">
              <v:shape style="position:absolute;left:7440;top:6029;width:21;height:3" coordorigin="7440,6029" coordsize="21,3" path="m7440,6029l7461,6031,7443,6031,7440,6029xe" filled="false" stroked="true" strokeweight="0pt" strokecolor="#000000">
                <v:path arrowok="t"/>
              </v:shape>
            </v:group>
            <v:group style="position:absolute;left:7443;top:6031;width:19;height:2" coordorigin="7443,6031" coordsize="19,2">
              <v:shape style="position:absolute;left:7443;top:6031;width:19;height:2" coordorigin="7443,6031" coordsize="19,0" path="m7443,6031l7461,6031e" filled="false" stroked="true" strokeweight="0pt" strokecolor="#000000">
                <v:path arrowok="t"/>
              </v:shape>
            </v:group>
            <v:group style="position:absolute;left:7443;top:6031;width:19;height:2" coordorigin="7443,6031" coordsize="19,2">
              <v:shape style="position:absolute;left:7443;top:6031;width:19;height:2" coordorigin="7443,6031" coordsize="19,0" path="m7443,6031l7461,6031e" filled="false" stroked="true" strokeweight="0pt" strokecolor="#000000">
                <v:path arrowok="t"/>
              </v:shape>
            </v:group>
            <v:group style="position:absolute;left:7443;top:6031;width:16;height:2" coordorigin="7443,6031" coordsize="16,2">
              <v:shape style="position:absolute;left:7443;top:6031;width:16;height:2" coordorigin="7443,6031" coordsize="16,0" path="m7443,6031l7459,6031e" filled="false" stroked="true" strokeweight="0pt" strokecolor="#000000">
                <v:path arrowok="t"/>
              </v:shape>
            </v:group>
            <v:group style="position:absolute;left:7447;top:6031;width:10;height:2" coordorigin="7447,6031" coordsize="10,2">
              <v:shape style="position:absolute;left:7447;top:6031;width:10;height:2" coordorigin="7447,6031" coordsize="10,0" path="m7447,6031l7456,6031e" filled="false" stroked="true" strokeweight="0pt" strokecolor="#000000">
                <v:path arrowok="t"/>
              </v:shape>
            </v:group>
            <v:group style="position:absolute;left:7447;top:6031;width:10;height:2" coordorigin="7447,6031" coordsize="10,2">
              <v:shape style="position:absolute;left:7447;top:6031;width:10;height:2" coordorigin="7447,6031" coordsize="10,0" path="m7447,6031l7456,6031e" filled="false" stroked="true" strokeweight="0pt" strokecolor="#000000">
                <v:path arrowok="t"/>
              </v:shape>
            </v:group>
            <v:group style="position:absolute;left:7450;top:6031;width:7;height:2" coordorigin="7450,6031" coordsize="7,2">
              <v:shape style="position:absolute;left:7450;top:6031;width:7;height:2" coordorigin="7450,6031" coordsize="7,0" path="m7450,6031l7456,6031e" filled="false" stroked="true" strokeweight="0pt" strokecolor="#000000">
                <v:path arrowok="t"/>
              </v:shape>
            </v:group>
            <v:group style="position:absolute;left:7447;top:6031;width:12;height:2" coordorigin="7447,6031" coordsize="12,2">
              <v:shape style="position:absolute;left:7447;top:6031;width:12;height:2" coordorigin="7447,6031" coordsize="12,0" path="m7447,6031l7459,6031e" filled="false" stroked="true" strokeweight="0pt" strokecolor="#000000">
                <v:path arrowok="t"/>
              </v:shape>
            </v:group>
            <v:group style="position:absolute;left:7447;top:6031;width:12;height:2" coordorigin="7447,6031" coordsize="12,2">
              <v:shape style="position:absolute;left:7447;top:6031;width:12;height:2" coordorigin="7447,6031" coordsize="12,0" path="m7447,6031l7459,6031e" filled="false" stroked="true" strokeweight="0pt" strokecolor="#000000">
                <v:path arrowok="t"/>
              </v:shape>
            </v:group>
            <v:group style="position:absolute;left:6895;top:18532;width:7;height:2" coordorigin="6895,18532" coordsize="7,2">
              <v:shape style="position:absolute;left:6895;top:18532;width:7;height:2" coordorigin="6895,18532" coordsize="7,0" path="m6895,18532l6901,18532e" filled="false" stroked="true" strokeweight="0pt" strokecolor="#000000">
                <v:path arrowok="t"/>
              </v:shape>
            </v:group>
            <v:group style="position:absolute;left:6895;top:18532;width:7;height:2" coordorigin="6895,18532" coordsize="7,2">
              <v:shape style="position:absolute;left:6895;top:18532;width:7;height:2" coordorigin="6895,18532" coordsize="7,0" path="m6895,18532l6901,18532e" filled="false" stroked="true" strokeweight="0pt" strokecolor="#000000">
                <v:path arrowok="t"/>
              </v:shape>
            </v:group>
            <v:group style="position:absolute;left:6892;top:18532;width:12;height:2" coordorigin="6892,18532" coordsize="12,2">
              <v:shape style="position:absolute;left:6892;top:18532;width:12;height:2" coordorigin="6892,18532" coordsize="12,0" path="m6892,18532l6904,18532e" filled="false" stroked="true" strokeweight="0pt" strokecolor="#000000">
                <v:path arrowok="t"/>
              </v:shape>
            </v:group>
            <v:group style="position:absolute;left:6895;top:18532;width:10;height:2" coordorigin="6895,18532" coordsize="10,2">
              <v:shape style="position:absolute;left:6895;top:18532;width:10;height:2" coordorigin="6895,18532" coordsize="10,0" path="m6895,18532l6904,18532e" filled="false" stroked="true" strokeweight="0pt" strokecolor="#000000">
                <v:path arrowok="t"/>
              </v:shape>
            </v:group>
            <v:group style="position:absolute;left:6892;top:18532;width:12;height:2" coordorigin="6892,18532" coordsize="12,2">
              <v:shape style="position:absolute;left:6892;top:18532;width:12;height:2" coordorigin="6892,18532" coordsize="12,0" path="m6892,18532l6904,18532e" filled="false" stroked="true" strokeweight="0pt" strokecolor="#000000">
                <v:path arrowok="t"/>
              </v:shape>
            </v:group>
            <v:group style="position:absolute;left:6888;top:18532;width:19;height:3" coordorigin="6888,18532" coordsize="19,3">
              <v:shape style="position:absolute;left:6888;top:18532;width:19;height:3" coordorigin="6888,18532" coordsize="19,3" path="m6888,18534l6906,18534,6892,18532,6888,18534xe" filled="true" fillcolor="#000000" stroked="false">
                <v:path arrowok="t"/>
                <v:fill type="solid"/>
              </v:shape>
              <v:shape style="position:absolute;left:6888;top:18532;width:19;height:3" coordorigin="6888,18532" coordsize="19,3" path="m6892,18532l6906,18534,6904,18532,6892,18532xe" filled="true" fillcolor="#000000" stroked="false">
                <v:path arrowok="t"/>
                <v:fill type="solid"/>
              </v:shape>
            </v:group>
            <v:group style="position:absolute;left:6892;top:18532;width:14;height:3" coordorigin="6892,18532" coordsize="14,3">
              <v:shape style="position:absolute;left:6892;top:18532;width:14;height:3" coordorigin="6892,18532" coordsize="14,3" path="m6904,18532l6892,18532,6906,18534,6904,18532xe" filled="false" stroked="true" strokeweight="0pt" strokecolor="#000000">
                <v:path arrowok="t"/>
              </v:shape>
            </v:group>
            <v:group style="position:absolute;left:6888;top:18532;width:19;height:3" coordorigin="6888,18532" coordsize="19,3">
              <v:shape style="position:absolute;left:6888;top:18532;width:19;height:3" coordorigin="6888,18532" coordsize="19,3" path="m6892,18532l6906,18534,6888,18534,6892,18532xe" filled="false" stroked="true" strokeweight="0pt" strokecolor="#000000">
                <v:path arrowok="t"/>
              </v:shape>
            </v:group>
            <v:group style="position:absolute;left:6888;top:18534;width:21;height:2" coordorigin="6888,18534" coordsize="21,2">
              <v:shape style="position:absolute;left:6888;top:18534;width:21;height:2" coordorigin="6888,18534" coordsize="21,0" path="m6888,18534l6908,18534e" filled="false" stroked="true" strokeweight="0pt" strokecolor="#000000">
                <v:path arrowok="t"/>
              </v:shape>
            </v:group>
            <v:group style="position:absolute;left:6888;top:18534;width:21;height:2" coordorigin="6888,18534" coordsize="21,2">
              <v:shape style="position:absolute;left:6888;top:18534;width:21;height:2" coordorigin="6888,18534" coordsize="21,0" path="m6888,18534l6908,18534e" filled="false" stroked="true" strokeweight="0pt" strokecolor="#000000">
                <v:path arrowok="t"/>
              </v:shape>
            </v:group>
            <v:group style="position:absolute;left:6888;top:18534;width:21;height:2" coordorigin="6888,18534" coordsize="21,2">
              <v:shape style="position:absolute;left:6888;top:18534;width:21;height:2" coordorigin="6888,18534" coordsize="21,0" path="m6888,18534l6908,18534e" filled="false" stroked="true" strokeweight="0pt" strokecolor="#000000">
                <v:path arrowok="t"/>
              </v:shape>
            </v:group>
            <v:group style="position:absolute;left:6883;top:18534;width:28;height:2" coordorigin="6883,18534" coordsize="28,2">
              <v:shape style="position:absolute;left:6883;top:18534;width:28;height:2" coordorigin="6883,18534" coordsize="28,0" path="m6883,18534l6910,18534e" filled="false" stroked="true" strokeweight="0pt" strokecolor="#000000">
                <v:path arrowok="t"/>
              </v:shape>
            </v:group>
            <v:group style="position:absolute;left:6888;top:18534;width:23;height:2" coordorigin="6888,18534" coordsize="23,2">
              <v:shape style="position:absolute;left:6888;top:18534;width:23;height:2" coordorigin="6888,18534" coordsize="23,0" path="m6888,18534l6910,18534e" filled="false" stroked="true" strokeweight="0pt" strokecolor="#000000">
                <v:path arrowok="t"/>
              </v:shape>
            </v:group>
            <v:group style="position:absolute;left:6883;top:18534;width:28;height:2" coordorigin="6883,18534" coordsize="28,2">
              <v:shape style="position:absolute;left:6883;top:18534;width:28;height:2" coordorigin="6883,18534" coordsize="28,0" path="m6883,18534l6910,18534e" filled="false" stroked="true" strokeweight="0pt" strokecolor="#000000">
                <v:path arrowok="t"/>
              </v:shape>
            </v:group>
            <v:group style="position:absolute;left:6883;top:18535;width:30;height:2" coordorigin="6883,18535" coordsize="30,2">
              <v:shape style="position:absolute;left:6883;top:18535;width:30;height:2" coordorigin="6883,18535" coordsize="30,0" path="m6883,18535l6913,18535e" filled="false" stroked="true" strokeweight=".112803pt" strokecolor="#000000">
                <v:path arrowok="t"/>
              </v:shape>
            </v:group>
            <v:group style="position:absolute;left:6883;top:18534;width:30;height:3" coordorigin="6883,18534" coordsize="30,3">
              <v:shape style="position:absolute;left:6883;top:18534;width:30;height:3" coordorigin="6883,18534" coordsize="30,3" path="m6910,18534l6883,18534,6913,18537,6910,18534xe" filled="false" stroked="true" strokeweight="0pt" strokecolor="#000000">
                <v:path arrowok="t"/>
              </v:shape>
            </v:group>
            <v:group style="position:absolute;left:6883;top:18534;width:30;height:3" coordorigin="6883,18534" coordsize="30,3">
              <v:shape style="position:absolute;left:6883;top:18534;width:30;height:3" coordorigin="6883,18534" coordsize="30,3" path="m6883,18534l6913,18537,6883,18537,6883,18534xe" filled="false" stroked="true" strokeweight="0pt" strokecolor="#000000">
                <v:path arrowok="t"/>
              </v:shape>
            </v:group>
            <v:group style="position:absolute;left:6881;top:18538;width:34;height:2" coordorigin="6881,18538" coordsize="34,2">
              <v:shape style="position:absolute;left:6881;top:18538;width:34;height:2" coordorigin="6881,18538" coordsize="34,0" path="m6881,18538l6915,18538e" filled="false" stroked="true" strokeweight=".112803pt" strokecolor="#000000">
                <v:path arrowok="t"/>
              </v:shape>
            </v:group>
            <v:group style="position:absolute;left:6883;top:18537;width:32;height:3" coordorigin="6883,18537" coordsize="32,3">
              <v:shape style="position:absolute;left:6883;top:18537;width:32;height:3" coordorigin="6883,18537" coordsize="32,3" path="m6913,18537l6883,18537,6915,18539,6913,18537xe" filled="false" stroked="true" strokeweight="0pt" strokecolor="#000000">
                <v:path arrowok="t"/>
              </v:shape>
            </v:group>
            <v:group style="position:absolute;left:6881;top:18537;width:34;height:3" coordorigin="6881,18537" coordsize="34,3">
              <v:shape style="position:absolute;left:6881;top:18537;width:34;height:3" coordorigin="6881,18537" coordsize="34,3" path="m6883,18537l6915,18539,6881,18539,6883,18537xe" filled="false" stroked="true" strokeweight="0pt" strokecolor="#000000">
                <v:path arrowok="t"/>
              </v:shape>
            </v:group>
            <v:group style="position:absolute;left:6879;top:18540;width:39;height:2" coordorigin="6879,18540" coordsize="39,2">
              <v:shape style="position:absolute;left:6879;top:18540;width:39;height:2" coordorigin="6879,18540" coordsize="39,0" path="m6879,18540l6917,18540e" filled="false" stroked="true" strokeweight=".112803pt" strokecolor="#000000">
                <v:path arrowok="t"/>
              </v:shape>
            </v:group>
            <v:group style="position:absolute;left:6881;top:18539;width:37;height:3" coordorigin="6881,18539" coordsize="37,3">
              <v:shape style="position:absolute;left:6881;top:18539;width:37;height:3" coordorigin="6881,18539" coordsize="37,3" path="m6915,18539l6881,18539,6917,18541,6915,18539xe" filled="false" stroked="true" strokeweight="0pt" strokecolor="#000000">
                <v:path arrowok="t"/>
              </v:shape>
            </v:group>
            <v:group style="position:absolute;left:6879;top:18539;width:39;height:3" coordorigin="6879,18539" coordsize="39,3">
              <v:shape style="position:absolute;left:6879;top:18539;width:39;height:3" coordorigin="6879,18539" coordsize="39,3" path="m6881,18539l6917,18541,6879,18541,6881,18539xe" filled="false" stroked="true" strokeweight="0pt" strokecolor="#000000">
                <v:path arrowok="t"/>
              </v:shape>
            </v:group>
            <v:group style="position:absolute;left:6876;top:18541;width:43;height:2" coordorigin="6876,18541" coordsize="43,2">
              <v:shape style="position:absolute;left:6876;top:18541;width:43;height:2" coordorigin="6876,18541" coordsize="43,0" path="m6876,18541l6919,18541e" filled="false" stroked="true" strokeweight="0pt" strokecolor="#000000">
                <v:path arrowok="t"/>
              </v:shape>
            </v:group>
            <v:group style="position:absolute;left:6879;top:18541;width:41;height:2" coordorigin="6879,18541" coordsize="41,2">
              <v:shape style="position:absolute;left:6879;top:18541;width:41;height:2" coordorigin="6879,18541" coordsize="41,0" path="m6879,18541l6919,18541e" filled="false" stroked="true" strokeweight="0pt" strokecolor="#000000">
                <v:path arrowok="t"/>
              </v:shape>
            </v:group>
            <v:group style="position:absolute;left:6876;top:18541;width:43;height:2" coordorigin="6876,18541" coordsize="43,2">
              <v:shape style="position:absolute;left:6876;top:18541;width:43;height:2" coordorigin="6876,18541" coordsize="43,0" path="m6876,18541l6919,18541e" filled="false" stroked="true" strokeweight="0pt" strokecolor="#000000">
                <v:path arrowok="t"/>
              </v:shape>
            </v:group>
            <v:group style="position:absolute;left:6874;top:18542;width:46;height:2" coordorigin="6874,18542" coordsize="46,2">
              <v:shape style="position:absolute;left:6874;top:18542;width:46;height:2" coordorigin="6874,18542" coordsize="46,0" path="m6874,18542l6919,18542e" filled="false" stroked="true" strokeweight=".112803pt" strokecolor="#000000">
                <v:path arrowok="t"/>
              </v:shape>
            </v:group>
            <v:group style="position:absolute;left:6876;top:18541;width:43;height:3" coordorigin="6876,18541" coordsize="43,3">
              <v:shape style="position:absolute;left:6876;top:18541;width:43;height:3" coordorigin="6876,18541" coordsize="43,3" path="m6919,18541l6876,18541,6919,18543,6919,18541xe" filled="false" stroked="true" strokeweight="0pt" strokecolor="#000000">
                <v:path arrowok="t"/>
              </v:shape>
            </v:group>
            <v:group style="position:absolute;left:6874;top:18541;width:46;height:3" coordorigin="6874,18541" coordsize="46,3">
              <v:shape style="position:absolute;left:6874;top:18541;width:46;height:3" coordorigin="6874,18541" coordsize="46,3" path="m6876,18541l6919,18543,6874,18543,6876,18541xe" filled="false" stroked="true" strokeweight="0pt" strokecolor="#000000">
                <v:path arrowok="t"/>
              </v:shape>
            </v:group>
            <v:group style="position:absolute;left:6874;top:18544;width:48;height:2" coordorigin="6874,18544" coordsize="48,2">
              <v:shape style="position:absolute;left:6874;top:18544;width:48;height:2" coordorigin="6874,18544" coordsize="48,0" path="m6874,18544l6922,18544e" filled="false" stroked="true" strokeweight=".112803pt" strokecolor="#000000">
                <v:path arrowok="t"/>
              </v:shape>
            </v:group>
            <v:group style="position:absolute;left:6874;top:18543;width:48;height:3" coordorigin="6874,18543" coordsize="48,3">
              <v:shape style="position:absolute;left:6874;top:18543;width:48;height:3" coordorigin="6874,18543" coordsize="48,3" path="m6919,18543l6874,18543,6922,18546,6919,18543xe" filled="false" stroked="true" strokeweight="0pt" strokecolor="#000000">
                <v:path arrowok="t"/>
              </v:shape>
            </v:group>
            <v:group style="position:absolute;left:6874;top:18543;width:48;height:3" coordorigin="6874,18543" coordsize="48,3">
              <v:shape style="position:absolute;left:6874;top:18543;width:48;height:3" coordorigin="6874,18543" coordsize="48,3" path="m6874,18543l6922,18546,6874,18546,6874,18543xe" filled="false" stroked="true" strokeweight="0pt" strokecolor="#000000">
                <v:path arrowok="t"/>
              </v:shape>
            </v:group>
            <v:group style="position:absolute;left:6872;top:18547;width:50;height:2" coordorigin="6872,18547" coordsize="50,2">
              <v:shape style="position:absolute;left:6872;top:18547;width:50;height:2" coordorigin="6872,18547" coordsize="50,0" path="m6872,18547l6922,18547e" filled="false" stroked="true" strokeweight=".112803pt" strokecolor="#000000">
                <v:path arrowok="t"/>
              </v:shape>
            </v:group>
            <v:group style="position:absolute;left:6874;top:18546;width:48;height:3" coordorigin="6874,18546" coordsize="48,3">
              <v:shape style="position:absolute;left:6874;top:18546;width:48;height:3" coordorigin="6874,18546" coordsize="48,3" path="m6922,18546l6874,18546,6922,18548,6922,18546xe" filled="false" stroked="true" strokeweight="0pt" strokecolor="#000000">
                <v:path arrowok="t"/>
              </v:shape>
            </v:group>
            <v:group style="position:absolute;left:6872;top:18546;width:50;height:3" coordorigin="6872,18546" coordsize="50,3">
              <v:shape style="position:absolute;left:6872;top:18546;width:50;height:3" coordorigin="6872,18546" coordsize="50,3" path="m6874,18546l6922,18548,6872,18548,6874,18546xe" filled="false" stroked="true" strokeweight="0pt" strokecolor="#000000">
                <v:path arrowok="t"/>
              </v:shape>
            </v:group>
            <v:group style="position:absolute;left:6872;top:18549;width:52;height:2" coordorigin="6872,18549" coordsize="52,2">
              <v:shape style="position:absolute;left:6872;top:18549;width:52;height:2" coordorigin="6872,18549" coordsize="52,0" path="m6872,18549l6924,18549e" filled="false" stroked="true" strokeweight=".112803pt" strokecolor="#000000">
                <v:path arrowok="t"/>
              </v:shape>
            </v:group>
            <v:group style="position:absolute;left:6872;top:18548;width:52;height:3" coordorigin="6872,18548" coordsize="52,3">
              <v:shape style="position:absolute;left:6872;top:18548;width:52;height:3" coordorigin="6872,18548" coordsize="52,3" path="m6922,18548l6872,18548,6924,18550,6922,18548xe" filled="false" stroked="true" strokeweight="0pt" strokecolor="#000000">
                <v:path arrowok="t"/>
              </v:shape>
            </v:group>
            <v:group style="position:absolute;left:6872;top:18548;width:52;height:3" coordorigin="6872,18548" coordsize="52,3">
              <v:shape style="position:absolute;left:6872;top:18548;width:52;height:3" coordorigin="6872,18548" coordsize="52,3" path="m6872,18548l6924,18550,6872,18550,6872,18548xe" filled="false" stroked="true" strokeweight="0pt" strokecolor="#000000">
                <v:path arrowok="t"/>
              </v:shape>
            </v:group>
            <v:group style="position:absolute;left:6872;top:18551;width:52;height:2" coordorigin="6872,18551" coordsize="52,2">
              <v:shape style="position:absolute;left:6872;top:18551;width:52;height:2" coordorigin="6872,18551" coordsize="52,0" path="m6872,18551l6924,18551e" filled="false" stroked="true" strokeweight=".112803pt" strokecolor="#000000">
                <v:path arrowok="t"/>
              </v:shape>
            </v:group>
            <v:group style="position:absolute;left:6872;top:18550;width:52;height:3" coordorigin="6872,18550" coordsize="52,3">
              <v:shape style="position:absolute;left:6872;top:18550;width:52;height:3" coordorigin="6872,18550" coordsize="52,3" path="m6924,18550l6872,18550,6924,18552,6924,18550xe" filled="false" stroked="true" strokeweight="0pt" strokecolor="#000000">
                <v:path arrowok="t"/>
              </v:shape>
            </v:group>
            <v:group style="position:absolute;left:6872;top:18550;width:52;height:3" coordorigin="6872,18550" coordsize="52,3">
              <v:shape style="position:absolute;left:6872;top:18550;width:52;height:3" coordorigin="6872,18550" coordsize="52,3" path="m6872,18550l6924,18552,6872,18552,6872,18550xe" filled="false" stroked="true" strokeweight="0pt" strokecolor="#000000">
                <v:path arrowok="t"/>
              </v:shape>
            </v:group>
            <v:group style="position:absolute;left:6872;top:18555;width:52;height:2" coordorigin="6872,18555" coordsize="52,2">
              <v:shape style="position:absolute;left:6872;top:18555;width:52;height:2" coordorigin="6872,18555" coordsize="52,0" path="m6872,18555l6924,18555e" filled="false" stroked="true" strokeweight=".225606pt" strokecolor="#000000">
                <v:path arrowok="t"/>
              </v:shape>
            </v:group>
            <v:group style="position:absolute;left:6872;top:18552;width:52;height:5" coordorigin="6872,18552" coordsize="52,5">
              <v:shape style="position:absolute;left:6872;top:18552;width:52;height:5" coordorigin="6872,18552" coordsize="52,5" path="m6924,18552l6872,18552,6924,18557,6924,18552xe" filled="false" stroked="true" strokeweight="0pt" strokecolor="#000000">
                <v:path arrowok="t"/>
              </v:shape>
            </v:group>
            <v:group style="position:absolute;left:6872;top:18552;width:52;height:5" coordorigin="6872,18552" coordsize="52,5">
              <v:shape style="position:absolute;left:6872;top:18552;width:52;height:5" coordorigin="6872,18552" coordsize="52,5" path="m6872,18552l6924,18557,6872,18557,6872,18552xe" filled="false" stroked="true" strokeweight="0pt" strokecolor="#000000">
                <v:path arrowok="t"/>
              </v:shape>
            </v:group>
            <v:group style="position:absolute;left:6872;top:18558;width:52;height:2" coordorigin="6872,18558" coordsize="52,2">
              <v:shape style="position:absolute;left:6872;top:18558;width:52;height:2" coordorigin="6872,18558" coordsize="52,0" path="m6872,18558l6924,18558e" filled="false" stroked="true" strokeweight=".112803pt" strokecolor="#000000">
                <v:path arrowok="t"/>
              </v:shape>
            </v:group>
            <v:group style="position:absolute;left:6872;top:18557;width:52;height:3" coordorigin="6872,18557" coordsize="52,3">
              <v:shape style="position:absolute;left:6872;top:18557;width:52;height:3" coordorigin="6872,18557" coordsize="52,3" path="m6924,18557l6872,18557,6924,18559,6924,18557xe" filled="false" stroked="true" strokeweight="0pt" strokecolor="#000000">
                <v:path arrowok="t"/>
              </v:shape>
            </v:group>
            <v:group style="position:absolute;left:6872;top:18557;width:52;height:3" coordorigin="6872,18557" coordsize="52,3">
              <v:shape style="position:absolute;left:6872;top:18557;width:52;height:3" coordorigin="6872,18557" coordsize="52,3" path="m6872,18557l6924,18559,6872,18559,6872,18557xe" filled="false" stroked="true" strokeweight="0pt" strokecolor="#000000">
                <v:path arrowok="t"/>
              </v:shape>
            </v:group>
            <v:group style="position:absolute;left:6872;top:18560;width:52;height:2" coordorigin="6872,18560" coordsize="52,2">
              <v:shape style="position:absolute;left:6872;top:18560;width:52;height:2" coordorigin="6872,18560" coordsize="52,0" path="m6872,18560l6924,18560e" filled="false" stroked="true" strokeweight=".112803pt" strokecolor="#000000">
                <v:path arrowok="t"/>
              </v:shape>
            </v:group>
            <v:group style="position:absolute;left:6872;top:18559;width:52;height:3" coordorigin="6872,18559" coordsize="52,3">
              <v:shape style="position:absolute;left:6872;top:18559;width:52;height:3" coordorigin="6872,18559" coordsize="52,3" path="m6924,18559l6872,18559,6924,18561,6924,18559xe" filled="false" stroked="true" strokeweight="0pt" strokecolor="#000000">
                <v:path arrowok="t"/>
              </v:shape>
            </v:group>
            <v:group style="position:absolute;left:6872;top:18559;width:52;height:3" coordorigin="6872,18559" coordsize="52,3">
              <v:shape style="position:absolute;left:6872;top:18559;width:52;height:3" coordorigin="6872,18559" coordsize="52,3" path="m6872,18559l6924,18561,6872,18561,6872,18559xe" filled="false" stroked="true" strokeweight="0pt" strokecolor="#000000">
                <v:path arrowok="t"/>
              </v:shape>
            </v:group>
            <v:group style="position:absolute;left:6872;top:18562;width:52;height:2" coordorigin="6872,18562" coordsize="52,2">
              <v:shape style="position:absolute;left:6872;top:18562;width:52;height:2" coordorigin="6872,18562" coordsize="52,0" path="m6872,18562l6924,18562e" filled="false" stroked="true" strokeweight=".112803pt" strokecolor="#000000">
                <v:path arrowok="t"/>
              </v:shape>
            </v:group>
            <v:group style="position:absolute;left:6872;top:18561;width:52;height:3" coordorigin="6872,18561" coordsize="52,3">
              <v:shape style="position:absolute;left:6872;top:18561;width:52;height:3" coordorigin="6872,18561" coordsize="52,3" path="m6924,18561l6872,18561,6924,18564,6924,18561xe" filled="false" stroked="true" strokeweight="0pt" strokecolor="#000000">
                <v:path arrowok="t"/>
              </v:shape>
            </v:group>
            <v:group style="position:absolute;left:6872;top:18561;width:52;height:3" coordorigin="6872,18561" coordsize="52,3">
              <v:shape style="position:absolute;left:6872;top:18561;width:52;height:3" coordorigin="6872,18561" coordsize="52,3" path="m6872,18561l6924,18564,6872,18564,6872,18561xe" filled="false" stroked="true" strokeweight="0pt" strokecolor="#000000">
                <v:path arrowok="t"/>
              </v:shape>
            </v:group>
            <v:group style="position:absolute;left:6872;top:18565;width:52;height:2" coordorigin="6872,18565" coordsize="52,2">
              <v:shape style="position:absolute;left:6872;top:18565;width:52;height:2" coordorigin="6872,18565" coordsize="52,0" path="m6872,18565l6924,18565e" filled="false" stroked="true" strokeweight=".112803pt" strokecolor="#000000">
                <v:path arrowok="t"/>
              </v:shape>
            </v:group>
            <v:group style="position:absolute;left:6872;top:18564;width:52;height:3" coordorigin="6872,18564" coordsize="52,3">
              <v:shape style="position:absolute;left:6872;top:18564;width:52;height:3" coordorigin="6872,18564" coordsize="52,3" path="m6924,18564l6872,18564,6924,18566,6924,18564xe" filled="false" stroked="true" strokeweight="0pt" strokecolor="#000000">
                <v:path arrowok="t"/>
              </v:shape>
            </v:group>
            <v:group style="position:absolute;left:6872;top:18564;width:52;height:3" coordorigin="6872,18564" coordsize="52,3">
              <v:shape style="position:absolute;left:6872;top:18564;width:52;height:3" coordorigin="6872,18564" coordsize="52,3" path="m6872,18564l6924,18566,6872,18566,6872,18564xe" filled="false" stroked="true" strokeweight="0pt" strokecolor="#000000">
                <v:path arrowok="t"/>
              </v:shape>
            </v:group>
            <v:group style="position:absolute;left:6872;top:18567;width:52;height:2" coordorigin="6872,18567" coordsize="52,2">
              <v:shape style="position:absolute;left:6872;top:18567;width:52;height:2" coordorigin="6872,18567" coordsize="52,0" path="m6872,18567l6924,18567e" filled="false" stroked="true" strokeweight=".112803pt" strokecolor="#000000">
                <v:path arrowok="t"/>
              </v:shape>
            </v:group>
            <v:group style="position:absolute;left:6872;top:18566;width:52;height:3" coordorigin="6872,18566" coordsize="52,3">
              <v:shape style="position:absolute;left:6872;top:18566;width:52;height:3" coordorigin="6872,18566" coordsize="52,3" path="m6924,18566l6872,18566,6922,18568,6924,18566xe" filled="false" stroked="true" strokeweight="0pt" strokecolor="#000000">
                <v:path arrowok="t"/>
              </v:shape>
            </v:group>
            <v:group style="position:absolute;left:6872;top:18566;width:50;height:3" coordorigin="6872,18566" coordsize="50,3">
              <v:shape style="position:absolute;left:6872;top:18566;width:50;height:3" coordorigin="6872,18566" coordsize="50,3" path="m6872,18566l6922,18568,6872,18568,6872,18566xe" filled="false" stroked="true" strokeweight="0pt" strokecolor="#000000">
                <v:path arrowok="t"/>
              </v:shape>
            </v:group>
            <v:group style="position:absolute;left:6872;top:18569;width:50;height:2" coordorigin="6872,18569" coordsize="50,2">
              <v:shape style="position:absolute;left:6872;top:18569;width:50;height:2" coordorigin="6872,18569" coordsize="50,0" path="m6872,18569l6922,18569e" filled="false" stroked="true" strokeweight=".112803pt" strokecolor="#000000">
                <v:path arrowok="t"/>
              </v:shape>
            </v:group>
            <v:group style="position:absolute;left:6872;top:18568;width:50;height:3" coordorigin="6872,18568" coordsize="50,3">
              <v:shape style="position:absolute;left:6872;top:18568;width:50;height:3" coordorigin="6872,18568" coordsize="50,3" path="m6922,18568l6872,18568,6922,18570,6922,18568xe" filled="false" stroked="true" strokeweight="0pt" strokecolor="#000000">
                <v:path arrowok="t"/>
              </v:shape>
            </v:group>
            <v:group style="position:absolute;left:6872;top:18568;width:50;height:3" coordorigin="6872,18568" coordsize="50,3">
              <v:shape style="position:absolute;left:6872;top:18568;width:50;height:3" coordorigin="6872,18568" coordsize="50,3" path="m6872,18568l6922,18570,6874,18570,6872,18568xe" filled="false" stroked="true" strokeweight="0pt" strokecolor="#000000">
                <v:path arrowok="t"/>
              </v:shape>
            </v:group>
            <v:group style="position:absolute;left:6874;top:18571;width:48;height:2" coordorigin="6874,18571" coordsize="48,2">
              <v:shape style="position:absolute;left:6874;top:18571;width:48;height:2" coordorigin="6874,18571" coordsize="48,0" path="m6874,18571l6922,18571e" filled="false" stroked="true" strokeweight=".112803pt" strokecolor="#000000">
                <v:path arrowok="t"/>
              </v:shape>
            </v:group>
            <v:group style="position:absolute;left:6874;top:18570;width:48;height:3" coordorigin="6874,18570" coordsize="48,3">
              <v:shape style="position:absolute;left:6874;top:18570;width:48;height:3" coordorigin="6874,18570" coordsize="48,3" path="m6922,18570l6874,18570,6919,18573,6922,18570xe" filled="false" stroked="true" strokeweight="0pt" strokecolor="#000000">
                <v:path arrowok="t"/>
              </v:shape>
            </v:group>
            <v:group style="position:absolute;left:6874;top:18570;width:46;height:3" coordorigin="6874,18570" coordsize="46,3">
              <v:shape style="position:absolute;left:6874;top:18570;width:46;height:3" coordorigin="6874,18570" coordsize="46,3" path="m6874,18570l6919,18573,6874,18573,6874,18570xe" filled="false" stroked="true" strokeweight="0pt" strokecolor="#000000">
                <v:path arrowok="t"/>
              </v:shape>
            </v:group>
            <v:group style="position:absolute;left:6874;top:18574;width:46;height:2" coordorigin="6874,18574" coordsize="46,2">
              <v:shape style="position:absolute;left:6874;top:18574;width:46;height:2" coordorigin="6874,18574" coordsize="46,0" path="m6874,18574l6919,18574e" filled="false" stroked="true" strokeweight=".112803pt" strokecolor="#000000">
                <v:path arrowok="t"/>
              </v:shape>
            </v:group>
            <v:group style="position:absolute;left:6874;top:18573;width:46;height:3" coordorigin="6874,18573" coordsize="46,3">
              <v:shape style="position:absolute;left:6874;top:18573;width:46;height:3" coordorigin="6874,18573" coordsize="46,3" path="m6919,18573l6874,18573,6919,18575,6919,18573xe" filled="false" stroked="true" strokeweight="0pt" strokecolor="#000000">
                <v:path arrowok="t"/>
              </v:shape>
            </v:group>
            <v:group style="position:absolute;left:6874;top:18573;width:46;height:3" coordorigin="6874,18573" coordsize="46,3">
              <v:shape style="position:absolute;left:6874;top:18573;width:46;height:3" coordorigin="6874,18573" coordsize="46,3" path="m6874,18573l6919,18575,6876,18575,6874,18573xe" filled="false" stroked="true" strokeweight="0pt" strokecolor="#000000">
                <v:path arrowok="t"/>
              </v:shape>
            </v:group>
            <v:group style="position:absolute;left:6876;top:18576;width:43;height:2" coordorigin="6876,18576" coordsize="43,2">
              <v:shape style="position:absolute;left:6876;top:18576;width:43;height:2" coordorigin="6876,18576" coordsize="43,0" path="m6876,18576l6919,18576e" filled="false" stroked="true" strokeweight=".112803pt" strokecolor="#000000">
                <v:path arrowok="t"/>
              </v:shape>
            </v:group>
            <v:group style="position:absolute;left:6876;top:18575;width:43;height:3" coordorigin="6876,18575" coordsize="43,3">
              <v:shape style="position:absolute;left:6876;top:18575;width:43;height:3" coordorigin="6876,18575" coordsize="43,3" path="m6919,18575l6876,18575,6917,18577,6919,18575xe" filled="false" stroked="true" strokeweight="0pt" strokecolor="#000000">
                <v:path arrowok="t"/>
              </v:shape>
            </v:group>
            <v:group style="position:absolute;left:6876;top:18575;width:41;height:3" coordorigin="6876,18575" coordsize="41,3">
              <v:shape style="position:absolute;left:6876;top:18575;width:41;height:3" coordorigin="6876,18575" coordsize="41,3" path="m6876,18575l6917,18577,6879,18577,6876,18575xe" filled="false" stroked="true" strokeweight="0pt" strokecolor="#000000">
                <v:path arrowok="t"/>
              </v:shape>
            </v:group>
            <v:group style="position:absolute;left:6879;top:18578;width:39;height:2" coordorigin="6879,18578" coordsize="39,2">
              <v:shape style="position:absolute;left:6879;top:18578;width:39;height:2" coordorigin="6879,18578" coordsize="39,0" path="m6879,18578l6917,18578e" filled="false" stroked="true" strokeweight=".112803pt" strokecolor="#000000">
                <v:path arrowok="t"/>
              </v:shape>
            </v:group>
            <v:group style="position:absolute;left:6879;top:18577;width:39;height:3" coordorigin="6879,18577" coordsize="39,3">
              <v:shape style="position:absolute;left:6879;top:18577;width:39;height:3" coordorigin="6879,18577" coordsize="39,3" path="m6917,18577l6879,18577,6915,18579,6917,18577xe" filled="false" stroked="true" strokeweight="0pt" strokecolor="#000000">
                <v:path arrowok="t"/>
              </v:shape>
            </v:group>
            <v:group style="position:absolute;left:6879;top:18577;width:37;height:3" coordorigin="6879,18577" coordsize="37,3">
              <v:shape style="position:absolute;left:6879;top:18577;width:37;height:3" coordorigin="6879,18577" coordsize="37,3" path="m6879,18577l6915,18579,6881,18579,6879,18577xe" filled="false" stroked="true" strokeweight="0pt" strokecolor="#000000">
                <v:path arrowok="t"/>
              </v:shape>
            </v:group>
            <v:group style="position:absolute;left:6881;top:18579;width:34;height:2" coordorigin="6881,18579" coordsize="34,2">
              <v:shape style="position:absolute;left:6881;top:18579;width:34;height:2" coordorigin="6881,18579" coordsize="34,0" path="m6881,18579l6915,18579e" filled="false" stroked="true" strokeweight="0pt" strokecolor="#000000">
                <v:path arrowok="t"/>
              </v:shape>
            </v:group>
            <v:group style="position:absolute;left:6881;top:18579;width:34;height:2" coordorigin="6881,18579" coordsize="34,2">
              <v:shape style="position:absolute;left:6881;top:18579;width:34;height:2" coordorigin="6881,18579" coordsize="34,0" path="m6881,18579l6915,18579e" filled="false" stroked="true" strokeweight="0pt" strokecolor="#000000">
                <v:path arrowok="t"/>
              </v:shape>
            </v:group>
            <v:group style="position:absolute;left:6881;top:18579;width:32;height:2" coordorigin="6881,18579" coordsize="32,2">
              <v:shape style="position:absolute;left:6881;top:18579;width:32;height:2" coordorigin="6881,18579" coordsize="32,0" path="m6881,18579l6913,18579e" filled="false" stroked="true" strokeweight="0pt" strokecolor="#000000">
                <v:path arrowok="t"/>
              </v:shape>
            </v:group>
            <v:group style="position:absolute;left:6883;top:18581;width:30;height:2" coordorigin="6883,18581" coordsize="30,2">
              <v:shape style="position:absolute;left:6883;top:18581;width:30;height:2" coordorigin="6883,18581" coordsize="30,0" path="m6883,18581l6913,18581e" filled="false" stroked="true" strokeweight=".112803pt" strokecolor="#000000">
                <v:path arrowok="t"/>
              </v:shape>
            </v:group>
            <v:group style="position:absolute;left:6883;top:18579;width:30;height:3" coordorigin="6883,18579" coordsize="30,3">
              <v:shape style="position:absolute;left:6883;top:18579;width:30;height:3" coordorigin="6883,18579" coordsize="30,3" path="m6913,18579l6883,18579,6910,18582,6913,18579xe" filled="false" stroked="true" strokeweight="0pt" strokecolor="#000000">
                <v:path arrowok="t"/>
              </v:shape>
            </v:group>
            <v:group style="position:absolute;left:6883;top:18579;width:28;height:3" coordorigin="6883,18579" coordsize="28,3">
              <v:shape style="position:absolute;left:6883;top:18579;width:28;height:3" coordorigin="6883,18579" coordsize="28,3" path="m6883,18579l6910,18582,6883,18582,6883,18579xe" filled="false" stroked="true" strokeweight="0pt" strokecolor="#000000">
                <v:path arrowok="t"/>
              </v:shape>
            </v:group>
            <v:group style="position:absolute;left:6883;top:18582;width:28;height:2" coordorigin="6883,18582" coordsize="28,2">
              <v:shape style="position:absolute;left:6883;top:18582;width:28;height:2" coordorigin="6883,18582" coordsize="28,0" path="m6883,18582l6910,18582e" filled="false" stroked="true" strokeweight="0pt" strokecolor="#000000">
                <v:path arrowok="t"/>
              </v:shape>
            </v:group>
            <v:group style="position:absolute;left:6883;top:18582;width:28;height:2" coordorigin="6883,18582" coordsize="28,2">
              <v:shape style="position:absolute;left:6883;top:18582;width:28;height:2" coordorigin="6883,18582" coordsize="28,0" path="m6883,18582l6910,18582e" filled="false" stroked="true" strokeweight="0pt" strokecolor="#000000">
                <v:path arrowok="t"/>
              </v:shape>
            </v:group>
            <v:group style="position:absolute;left:6883;top:18582;width:25;height:2" coordorigin="6883,18582" coordsize="25,2">
              <v:shape style="position:absolute;left:6883;top:18582;width:25;height:2" coordorigin="6883,18582" coordsize="25,0" path="m6883,18582l6908,18582e" filled="false" stroked="true" strokeweight="0pt" strokecolor="#000000">
                <v:path arrowok="t"/>
              </v:shape>
            </v:group>
            <v:group style="position:absolute;left:6888;top:18582;width:21;height:3" coordorigin="6888,18582" coordsize="21,3">
              <v:shape style="position:absolute;left:6888;top:18582;width:21;height:3" coordorigin="6888,18582" coordsize="21,3" path="m6888,18582l6906,18584,6908,18582,6888,18582xe" filled="true" fillcolor="#000000" stroked="false">
                <v:path arrowok="t"/>
                <v:fill type="solid"/>
              </v:shape>
              <v:shape style="position:absolute;left:6888;top:18582;width:21;height:3" coordorigin="6888,18582" coordsize="21,3" path="m6888,18582l6888,18584,6906,18584,6888,18582xe" filled="true" fillcolor="#000000" stroked="false">
                <v:path arrowok="t"/>
                <v:fill type="solid"/>
              </v:shape>
            </v:group>
            <v:group style="position:absolute;left:6888;top:18582;width:21;height:3" coordorigin="6888,18582" coordsize="21,3">
              <v:shape style="position:absolute;left:6888;top:18582;width:21;height:3" coordorigin="6888,18582" coordsize="21,3" path="m6908,18582l6888,18582,6906,18584,6908,18582xe" filled="false" stroked="true" strokeweight="0pt" strokecolor="#000000">
                <v:path arrowok="t"/>
              </v:shape>
            </v:group>
            <v:group style="position:absolute;left:6888;top:18582;width:19;height:3" coordorigin="6888,18582" coordsize="19,3">
              <v:shape style="position:absolute;left:6888;top:18582;width:19;height:3" coordorigin="6888,18582" coordsize="19,3" path="m6888,18582l6906,18584,6888,18584,6888,18582xe" filled="false" stroked="true" strokeweight="0pt" strokecolor="#000000">
                <v:path arrowok="t"/>
              </v:shape>
            </v:group>
            <v:group style="position:absolute;left:6888;top:18584;width:19;height:2" coordorigin="6888,18584" coordsize="19,2">
              <v:shape style="position:absolute;left:6888;top:18584;width:19;height:2" coordorigin="6888,18584" coordsize="19,0" path="m6888,18584l6906,18584e" filled="false" stroked="true" strokeweight="0pt" strokecolor="#000000">
                <v:path arrowok="t"/>
              </v:shape>
            </v:group>
            <v:group style="position:absolute;left:6888;top:18584;width:19;height:2" coordorigin="6888,18584" coordsize="19,2">
              <v:shape style="position:absolute;left:6888;top:18584;width:19;height:2" coordorigin="6888,18584" coordsize="19,0" path="m6888,18584l6906,18584e" filled="false" stroked="true" strokeweight="0pt" strokecolor="#000000">
                <v:path arrowok="t"/>
              </v:shape>
            </v:group>
            <v:group style="position:absolute;left:6888;top:18584;width:16;height:2" coordorigin="6888,18584" coordsize="16,2">
              <v:shape style="position:absolute;left:6888;top:18584;width:16;height:2" coordorigin="6888,18584" coordsize="16,0" path="m6888,18584l6904,18584e" filled="false" stroked="true" strokeweight="0pt" strokecolor="#000000">
                <v:path arrowok="t"/>
              </v:shape>
            </v:group>
            <v:group style="position:absolute;left:6895;top:18584;width:7;height:3" coordorigin="6895,18584" coordsize="7,3">
              <v:shape style="position:absolute;left:6895;top:18584;width:7;height:3" coordorigin="6895,18584" coordsize="7,3" path="m6895,18584l6899,18586,6901,18584,6895,18584xe" filled="true" fillcolor="#000000" stroked="false">
                <v:path arrowok="t"/>
                <v:fill type="solid"/>
              </v:shape>
            </v:group>
            <v:group style="position:absolute;left:6892;top:18584;width:10;height:2" coordorigin="6892,18584" coordsize="10,2">
              <v:shape style="position:absolute;left:6892;top:18584;width:10;height:2" coordorigin="6892,18584" coordsize="10,0" path="m6892,18584l6901,18584e" filled="false" stroked="true" strokeweight="0pt" strokecolor="#000000">
                <v:path arrowok="t"/>
              </v:shape>
            </v:group>
            <v:group style="position:absolute;left:6895;top:18584;width:7;height:3" coordorigin="6895,18584" coordsize="7,3">
              <v:shape style="position:absolute;left:6895;top:18584;width:7;height:3" coordorigin="6895,18584" coordsize="7,3" path="m6895,18584l6901,18584,6899,18586,6895,18584xe" filled="false" stroked="true" strokeweight="0pt" strokecolor="#000000">
                <v:path arrowok="t"/>
              </v:shape>
            </v:group>
            <v:group style="position:absolute;left:6892;top:18584;width:12;height:2" coordorigin="6892,18584" coordsize="12,2">
              <v:shape style="position:absolute;left:6892;top:18584;width:12;height:2" coordorigin="6892,18584" coordsize="12,0" path="m6892,18584l6904,18584e" filled="false" stroked="true" strokeweight="0pt" strokecolor="#000000">
                <v:path arrowok="t"/>
              </v:shape>
            </v:group>
            <v:group style="position:absolute;left:6892;top:18584;width:12;height:2" coordorigin="6892,18584" coordsize="12,2">
              <v:shape style="position:absolute;left:6892;top:18584;width:12;height:2" coordorigin="6892,18584" coordsize="12,0" path="m6892,18584l6904,18584e" filled="false" stroked="true" strokeweight="0pt" strokecolor="#000000">
                <v:path arrowok="t"/>
              </v:shape>
            </v:group>
            <v:group style="position:absolute;left:6881;top:19085;width:23;height:3" coordorigin="6881,19085" coordsize="23,3">
              <v:shape style="position:absolute;left:6881;top:19085;width:23;height:3" coordorigin="6881,19085" coordsize="23,3" path="m6881,19087l6904,19087,6883,19085,6881,19087xe" filled="true" fillcolor="#000000" stroked="false">
                <v:path arrowok="t"/>
                <v:fill type="solid"/>
              </v:shape>
              <v:shape style="position:absolute;left:6881;top:19085;width:23;height:3" coordorigin="6881,19085" coordsize="23,3" path="m6883,19085l6904,19087,6901,19085,6883,19085xe" filled="true" fillcolor="#000000" stroked="false">
                <v:path arrowok="t"/>
                <v:fill type="solid"/>
              </v:shape>
            </v:group>
            <v:group style="position:absolute;left:6883;top:19085;width:21;height:3" coordorigin="6883,19085" coordsize="21,3">
              <v:shape style="position:absolute;left:6883;top:19085;width:21;height:3" coordorigin="6883,19085" coordsize="21,3" path="m6901,19085l6883,19085,6904,19087,6901,19085xe" filled="false" stroked="true" strokeweight="0pt" strokecolor="#000000">
                <v:path arrowok="t"/>
              </v:shape>
            </v:group>
            <v:group style="position:absolute;left:6881;top:19085;width:23;height:3" coordorigin="6881,19085" coordsize="23,3">
              <v:shape style="position:absolute;left:6881;top:19085;width:23;height:3" coordorigin="6881,19085" coordsize="23,3" path="m6883,19085l6904,19087,6881,19087,6883,19085xe" filled="false" stroked="true" strokeweight="0pt" strokecolor="#000000">
                <v:path arrowok="t"/>
              </v:shape>
            </v:group>
            <v:group style="position:absolute;left:6879;top:19087;width:30;height:3" coordorigin="6879,19087" coordsize="30,3">
              <v:shape style="position:absolute;left:6879;top:19087;width:30;height:3" coordorigin="6879,19087" coordsize="30,3" path="m6906,19087l6879,19087,6908,19089,6906,19087xe" filled="false" stroked="true" strokeweight="0pt" strokecolor="#000000">
                <v:path arrowok="t"/>
              </v:shape>
            </v:group>
            <v:group style="position:absolute;left:6876;top:19087;width:32;height:3" coordorigin="6876,19087" coordsize="32,3">
              <v:shape style="position:absolute;left:6876;top:19087;width:32;height:3" coordorigin="6876,19087" coordsize="32,3" path="m6879,19087l6908,19089,6876,19089,6879,19087xe" filled="false" stroked="true" strokeweight="0pt" strokecolor="#000000">
                <v:path arrowok="t"/>
              </v:shape>
            </v:group>
            <v:group style="position:absolute;left:6876;top:19089;width:34;height:3" coordorigin="6876,19089" coordsize="34,3">
              <v:shape style="position:absolute;left:6876;top:19089;width:34;height:3" coordorigin="6876,19089" coordsize="34,3" path="m6908,19089l6876,19089,6910,19092,6908,19089xe" filled="false" stroked="true" strokeweight="0pt" strokecolor="#000000">
                <v:path arrowok="t"/>
              </v:shape>
            </v:group>
            <v:group style="position:absolute;left:6874;top:19089;width:37;height:3" coordorigin="6874,19089" coordsize="37,3">
              <v:shape style="position:absolute;left:6874;top:19089;width:37;height:3" coordorigin="6874,19089" coordsize="37,3" path="m6876,19089l6910,19092,6874,19092,6876,19089xe" filled="false" stroked="true" strokeweight="0pt" strokecolor="#000000">
                <v:path arrowok="t"/>
              </v:shape>
            </v:group>
            <v:group style="position:absolute;left:6874;top:19092;width:39;height:3" coordorigin="6874,19092" coordsize="39,3">
              <v:shape style="position:absolute;left:6874;top:19092;width:39;height:3" coordorigin="6874,19092" coordsize="39,3" path="m6913,19092l6874,19092,6913,19094,6913,19092xe" filled="false" stroked="true" strokeweight="0pt" strokecolor="#000000">
                <v:path arrowok="t"/>
              </v:shape>
            </v:group>
            <v:group style="position:absolute;left:6872;top:19092;width:41;height:3" coordorigin="6872,19092" coordsize="41,3">
              <v:shape style="position:absolute;left:6872;top:19092;width:41;height:3" coordorigin="6872,19092" coordsize="41,3" path="m6874,19092l6913,19094,6872,19094,6874,19092xe" filled="false" stroked="true" strokeweight="0pt" strokecolor="#000000">
                <v:path arrowok="t"/>
              </v:shape>
            </v:group>
            <v:group style="position:absolute;left:6872;top:19094;width:43;height:3" coordorigin="6872,19094" coordsize="43,3">
              <v:shape style="position:absolute;left:6872;top:19094;width:43;height:3" coordorigin="6872,19094" coordsize="43,3" path="m6913,19094l6872,19094,6915,19096,6913,19094xe" filled="false" stroked="true" strokeweight="0pt" strokecolor="#000000">
                <v:path arrowok="t"/>
              </v:shape>
            </v:group>
            <v:group style="position:absolute;left:6870;top:19094;width:46;height:3" coordorigin="6870,19094" coordsize="46,3">
              <v:shape style="position:absolute;left:6870;top:19094;width:46;height:3" coordorigin="6870,19094" coordsize="46,3" path="m6872,19094l6915,19096,6870,19096,6872,19094xe" filled="false" stroked="true" strokeweight="0pt" strokecolor="#000000">
                <v:path arrowok="t"/>
              </v:shape>
            </v:group>
            <v:group style="position:absolute;left:6870;top:19096;width:48;height:3" coordorigin="6870,19096" coordsize="48,3">
              <v:shape style="position:absolute;left:6870;top:19096;width:48;height:3" coordorigin="6870,19096" coordsize="48,3" path="m6915,19096l6870,19096,6917,19098,6915,19096xe" filled="false" stroked="true" strokeweight="0pt" strokecolor="#000000">
                <v:path arrowok="t"/>
              </v:shape>
            </v:group>
            <v:group style="position:absolute;left:6870;top:19096;width:48;height:3" coordorigin="6870,19096" coordsize="48,3">
              <v:shape style="position:absolute;left:6870;top:19096;width:48;height:3" coordorigin="6870,19096" coordsize="48,3" path="m6870,19096l6917,19098,6870,19098,6870,19096xe" filled="false" stroked="true" strokeweight="0pt" strokecolor="#000000">
                <v:path arrowok="t"/>
              </v:shape>
            </v:group>
            <v:group style="position:absolute;left:6870;top:19098;width:48;height:3" coordorigin="6870,19098" coordsize="48,3">
              <v:shape style="position:absolute;left:6870;top:19098;width:48;height:3" coordorigin="6870,19098" coordsize="48,3" path="m6917,19098l6870,19098,6917,19101,6917,19098xe" filled="false" stroked="true" strokeweight="0pt" strokecolor="#000000">
                <v:path arrowok="t"/>
              </v:shape>
            </v:group>
            <v:group style="position:absolute;left:6867;top:19098;width:50;height:3" coordorigin="6867,19098" coordsize="50,3">
              <v:shape style="position:absolute;left:6867;top:19098;width:50;height:3" coordorigin="6867,19098" coordsize="50,3" path="m6870,19098l6917,19101,6867,19101,6870,19098xe" filled="false" stroked="true" strokeweight="0pt" strokecolor="#000000">
                <v:path arrowok="t"/>
              </v:shape>
            </v:group>
            <v:group style="position:absolute;left:6867;top:19101;width:50;height:3" coordorigin="6867,19101" coordsize="50,3">
              <v:shape style="position:absolute;left:6867;top:19101;width:50;height:3" coordorigin="6867,19101" coordsize="50,3" path="m6917,19101l6867,19101,6917,19103,6917,19101xe" filled="false" stroked="true" strokeweight="0pt" strokecolor="#000000">
                <v:path arrowok="t"/>
              </v:shape>
            </v:group>
            <v:group style="position:absolute;left:6867;top:19101;width:50;height:3" coordorigin="6867,19101" coordsize="50,3">
              <v:shape style="position:absolute;left:6867;top:19101;width:50;height:3" coordorigin="6867,19101" coordsize="50,3" path="m6867,19101l6917,19103,6867,19103,6867,19101xe" filled="false" stroked="true" strokeweight="0pt" strokecolor="#000000">
                <v:path arrowok="t"/>
              </v:shape>
            </v:group>
            <v:group style="position:absolute;left:6867;top:19103;width:52;height:3" coordorigin="6867,19103" coordsize="52,3">
              <v:shape style="position:absolute;left:6867;top:19103;width:52;height:3" coordorigin="6867,19103" coordsize="52,3" path="m6917,19103l6867,19103,6919,19105,6917,19103xe" filled="false" stroked="true" strokeweight="0pt" strokecolor="#000000">
                <v:path arrowok="t"/>
              </v:shape>
            </v:group>
            <v:group style="position:absolute;left:6867;top:19103;width:52;height:3" coordorigin="6867,19103" coordsize="52,3">
              <v:shape style="position:absolute;left:6867;top:19103;width:52;height:3" coordorigin="6867,19103" coordsize="52,3" path="m6867,19103l6919,19105,6867,19105,6867,19103xe" filled="false" stroked="true" strokeweight="0pt" strokecolor="#000000">
                <v:path arrowok="t"/>
              </v:shape>
            </v:group>
            <v:group style="position:absolute;left:6867;top:19105;width:52;height:3" coordorigin="6867,19105" coordsize="52,3">
              <v:shape style="position:absolute;left:6867;top:19105;width:52;height:3" coordorigin="6867,19105" coordsize="52,3" path="m6919,19105l6867,19105,6919,19107,6919,19105xe" filled="false" stroked="true" strokeweight="0pt" strokecolor="#000000">
                <v:path arrowok="t"/>
              </v:shape>
            </v:group>
            <v:group style="position:absolute;left:6865;top:19105;width:55;height:3" coordorigin="6865,19105" coordsize="55,3">
              <v:shape style="position:absolute;left:6865;top:19105;width:55;height:3" coordorigin="6865,19105" coordsize="55,3" path="m6867,19105l6919,19107,6865,19107,6867,19105xe" filled="false" stroked="true" strokeweight="0pt" strokecolor="#000000">
                <v:path arrowok="t"/>
              </v:shape>
            </v:group>
            <v:group style="position:absolute;left:6865;top:19107;width:55;height:3" coordorigin="6865,19107" coordsize="55,3">
              <v:shape style="position:absolute;left:6865;top:19107;width:55;height:3" coordorigin="6865,19107" coordsize="55,3" path="m6919,19107l6865,19107,6919,19110,6919,19107xe" filled="false" stroked="true" strokeweight="0pt" strokecolor="#000000">
                <v:path arrowok="t"/>
              </v:shape>
            </v:group>
            <v:group style="position:absolute;left:6865;top:19107;width:55;height:3" coordorigin="6865,19107" coordsize="55,3">
              <v:shape style="position:absolute;left:6865;top:19107;width:55;height:3" coordorigin="6865,19107" coordsize="55,3" path="m6865,19107l6919,19110,6865,19110,6865,19107xe" filled="false" stroked="true" strokeweight="0pt" strokecolor="#000000">
                <v:path arrowok="t"/>
              </v:shape>
            </v:group>
            <v:group style="position:absolute;left:6865;top:19110;width:55;height:5" coordorigin="6865,19110" coordsize="55,5">
              <v:shape style="position:absolute;left:6865;top:19110;width:55;height:5" coordorigin="6865,19110" coordsize="55,5" path="m6919,19110l6865,19110,6919,19114,6919,19110xe" filled="false" stroked="true" strokeweight="0pt" strokecolor="#000000">
                <v:path arrowok="t"/>
              </v:shape>
            </v:group>
            <v:group style="position:absolute;left:6865;top:19110;width:55;height:5" coordorigin="6865,19110" coordsize="55,5">
              <v:shape style="position:absolute;left:6865;top:19110;width:55;height:5" coordorigin="6865,19110" coordsize="55,5" path="m6865,19110l6919,19114,6865,19114,6865,19110xe" filled="false" stroked="true" strokeweight="0pt" strokecolor="#000000">
                <v:path arrowok="t"/>
              </v:shape>
            </v:group>
            <v:group style="position:absolute;left:6865;top:19114;width:55;height:3" coordorigin="6865,19114" coordsize="55,3">
              <v:shape style="position:absolute;left:6865;top:19114;width:55;height:3" coordorigin="6865,19114" coordsize="55,3" path="m6919,19114l6865,19114,6919,19116,6919,19114xe" filled="false" stroked="true" strokeweight="0pt" strokecolor="#000000">
                <v:path arrowok="t"/>
              </v:shape>
            </v:group>
            <v:group style="position:absolute;left:6865;top:19114;width:55;height:3" coordorigin="6865,19114" coordsize="55,3">
              <v:shape style="position:absolute;left:6865;top:19114;width:55;height:3" coordorigin="6865,19114" coordsize="55,3" path="m6865,19114l6919,19116,6867,19116,6865,19114xe" filled="false" stroked="true" strokeweight="0pt" strokecolor="#000000">
                <v:path arrowok="t"/>
              </v:shape>
            </v:group>
            <v:group style="position:absolute;left:6867;top:19116;width:52;height:3" coordorigin="6867,19116" coordsize="52,3">
              <v:shape style="position:absolute;left:6867;top:19116;width:52;height:3" coordorigin="6867,19116" coordsize="52,3" path="m6919,19116l6867,19116,6917,19119,6919,19116xe" filled="false" stroked="true" strokeweight="0pt" strokecolor="#000000">
                <v:path arrowok="t"/>
              </v:shape>
            </v:group>
            <v:group style="position:absolute;left:6867;top:19116;width:50;height:3" coordorigin="6867,19116" coordsize="50,3">
              <v:shape style="position:absolute;left:6867;top:19116;width:50;height:3" coordorigin="6867,19116" coordsize="50,3" path="m6867,19116l6917,19119,6867,19119,6867,19116xe" filled="false" stroked="true" strokeweight="0pt" strokecolor="#000000">
                <v:path arrowok="t"/>
              </v:shape>
            </v:group>
            <v:group style="position:absolute;left:6867;top:19119;width:50;height:3" coordorigin="6867,19119" coordsize="50,3">
              <v:shape style="position:absolute;left:6867;top:19119;width:50;height:3" coordorigin="6867,19119" coordsize="50,3" path="m6917,19119l6867,19119,6917,19121,6917,19119xe" filled="false" stroked="true" strokeweight="0pt" strokecolor="#000000">
                <v:path arrowok="t"/>
              </v:shape>
            </v:group>
            <v:group style="position:absolute;left:6867;top:19119;width:50;height:3" coordorigin="6867,19119" coordsize="50,3">
              <v:shape style="position:absolute;left:6867;top:19119;width:50;height:3" coordorigin="6867,19119" coordsize="50,3" path="m6867,19119l6917,19121,6867,19121,6867,19119xe" filled="false" stroked="true" strokeweight="0pt" strokecolor="#000000">
                <v:path arrowok="t"/>
              </v:shape>
            </v:group>
            <v:group style="position:absolute;left:6867;top:19121;width:50;height:3" coordorigin="6867,19121" coordsize="50,3">
              <v:shape style="position:absolute;left:6867;top:19121;width:50;height:3" coordorigin="6867,19121" coordsize="50,3" path="m6917,19121l6867,19121,6917,19123,6917,19121xe" filled="false" stroked="true" strokeweight="0pt" strokecolor="#000000">
                <v:path arrowok="t"/>
              </v:shape>
            </v:group>
            <v:group style="position:absolute;left:6867;top:19121;width:50;height:3" coordorigin="6867,19121" coordsize="50,3">
              <v:shape style="position:absolute;left:6867;top:19121;width:50;height:3" coordorigin="6867,19121" coordsize="50,3" path="m6867,19121l6917,19123,6870,19123,6867,19121xe" filled="false" stroked="true" strokeweight="0pt" strokecolor="#000000">
                <v:path arrowok="t"/>
              </v:shape>
            </v:group>
            <v:group style="position:absolute;left:6870;top:19123;width:48;height:3" coordorigin="6870,19123" coordsize="48,3">
              <v:shape style="position:absolute;left:6870;top:19123;width:48;height:3" coordorigin="6870,19123" coordsize="48,3" path="m6917,19123l6870,19123,6915,19125,6917,19123xe" filled="false" stroked="true" strokeweight="0pt" strokecolor="#000000">
                <v:path arrowok="t"/>
              </v:shape>
            </v:group>
            <v:group style="position:absolute;left:6870;top:19123;width:46;height:3" coordorigin="6870,19123" coordsize="46,3">
              <v:shape style="position:absolute;left:6870;top:19123;width:46;height:3" coordorigin="6870,19123" coordsize="46,3" path="m6870,19123l6915,19125,6870,19125,6870,19123xe" filled="false" stroked="true" strokeweight="0pt" strokecolor="#000000">
                <v:path arrowok="t"/>
              </v:shape>
            </v:group>
            <v:group style="position:absolute;left:6870;top:19125;width:46;height:3" coordorigin="6870,19125" coordsize="46,3">
              <v:shape style="position:absolute;left:6870;top:19125;width:46;height:3" coordorigin="6870,19125" coordsize="46,3" path="m6915,19125l6870,19125,6913,19128,6915,19125xe" filled="false" stroked="true" strokeweight="0pt" strokecolor="#000000">
                <v:path arrowok="t"/>
              </v:shape>
            </v:group>
            <v:group style="position:absolute;left:6870;top:19125;width:43;height:3" coordorigin="6870,19125" coordsize="43,3">
              <v:shape style="position:absolute;left:6870;top:19125;width:43;height:3" coordorigin="6870,19125" coordsize="43,3" path="m6870,19125l6913,19128,6872,19128,6870,19125xe" filled="false" stroked="true" strokeweight="0pt" strokecolor="#000000">
                <v:path arrowok="t"/>
              </v:shape>
            </v:group>
            <v:group style="position:absolute;left:6872;top:19128;width:41;height:3" coordorigin="6872,19128" coordsize="41,3">
              <v:shape style="position:absolute;left:6872;top:19128;width:41;height:3" coordorigin="6872,19128" coordsize="41,3" path="m6913,19128l6872,19128,6913,19130,6913,19128xe" filled="false" stroked="true" strokeweight="0pt" strokecolor="#000000">
                <v:path arrowok="t"/>
              </v:shape>
            </v:group>
            <v:group style="position:absolute;left:6872;top:19128;width:41;height:3" coordorigin="6872,19128" coordsize="41,3">
              <v:shape style="position:absolute;left:6872;top:19128;width:41;height:3" coordorigin="6872,19128" coordsize="41,3" path="m6872,19128l6913,19130,6874,19130,6872,19128xe" filled="false" stroked="true" strokeweight="0pt" strokecolor="#000000">
                <v:path arrowok="t"/>
              </v:shape>
            </v:group>
            <v:group style="position:absolute;left:6874;top:19130;width:37;height:3" coordorigin="6874,19130" coordsize="37,3">
              <v:shape style="position:absolute;left:6874;top:19130;width:37;height:3" coordorigin="6874,19130" coordsize="37,3" path="m6910,19130l6874,19130,6908,19132,6910,19130xe" filled="false" stroked="true" strokeweight="0pt" strokecolor="#000000">
                <v:path arrowok="t"/>
              </v:shape>
            </v:group>
            <v:group style="position:absolute;left:6874;top:19130;width:34;height:3" coordorigin="6874,19130" coordsize="34,3">
              <v:shape style="position:absolute;left:6874;top:19130;width:34;height:3" coordorigin="6874,19130" coordsize="34,3" path="m6874,19130l6908,19132,6876,19132,6874,19130xe" filled="false" stroked="true" strokeweight="0pt" strokecolor="#000000">
                <v:path arrowok="t"/>
              </v:shape>
            </v:group>
            <v:group style="position:absolute;left:6876;top:19132;width:32;height:3" coordorigin="6876,19132" coordsize="32,3">
              <v:shape style="position:absolute;left:6876;top:19132;width:32;height:3" coordorigin="6876,19132" coordsize="32,3" path="m6908,19132l6876,19132,6906,19134,6908,19132xe" filled="false" stroked="true" strokeweight="0pt" strokecolor="#000000">
                <v:path arrowok="t"/>
              </v:shape>
            </v:group>
            <v:group style="position:absolute;left:6876;top:19132;width:30;height:3" coordorigin="6876,19132" coordsize="30,3">
              <v:shape style="position:absolute;left:6876;top:19132;width:30;height:3" coordorigin="6876,19132" coordsize="30,3" path="m6876,19132l6906,19134,6879,19134,6876,19132xe" filled="false" stroked="true" strokeweight="0pt" strokecolor="#000000">
                <v:path arrowok="t"/>
              </v:shape>
            </v:group>
            <v:group style="position:absolute;left:6881;top:19134;width:23;height:3" coordorigin="6881,19134" coordsize="23,3">
              <v:shape style="position:absolute;left:6881;top:19134;width:23;height:3" coordorigin="6881,19134" coordsize="23,3" path="m6881,19134l6901,19137,6904,19134,6881,19134xe" filled="true" fillcolor="#000000" stroked="false">
                <v:path arrowok="t"/>
                <v:fill type="solid"/>
              </v:shape>
              <v:shape style="position:absolute;left:6881;top:19134;width:23;height:3" coordorigin="6881,19134" coordsize="23,3" path="m6881,19134l6883,19137,6901,19137,6881,19134xe" filled="true" fillcolor="#000000" stroked="false">
                <v:path arrowok="t"/>
                <v:fill type="solid"/>
              </v:shape>
            </v:group>
            <v:group style="position:absolute;left:6881;top:19134;width:23;height:3" coordorigin="6881,19134" coordsize="23,3">
              <v:shape style="position:absolute;left:6881;top:19134;width:23;height:3" coordorigin="6881,19134" coordsize="23,3" path="m6904,19134l6881,19134,6901,19137,6904,19134xe" filled="false" stroked="true" strokeweight="0pt" strokecolor="#000000">
                <v:path arrowok="t"/>
              </v:shape>
            </v:group>
            <v:group style="position:absolute;left:6881;top:19134;width:21;height:3" coordorigin="6881,19134" coordsize="21,3">
              <v:shape style="position:absolute;left:6881;top:19134;width:21;height:3" coordorigin="6881,19134" coordsize="21,3" path="m6881,19134l6901,19137,6883,19137,6881,19134xe" filled="false" stroked="true" strokeweight="0pt" strokecolor="#000000">
                <v:path arrowok="t"/>
              </v:shape>
            </v:group>
            <v:group style="position:absolute;left:6836;top:19082;width:7;height:3" coordorigin="6836,19082" coordsize="7,3">
              <v:shape style="position:absolute;left:6836;top:19082;width:7;height:3" coordorigin="6836,19082" coordsize="7,3" path="m6836,19085l6843,19085,6840,19082,6836,19085xe" filled="true" fillcolor="#000000" stroked="false">
                <v:path arrowok="t"/>
                <v:fill type="solid"/>
              </v:shape>
            </v:group>
            <v:group style="position:absolute;left:6836;top:19082;width:7;height:3" coordorigin="6836,19082" coordsize="7,3">
              <v:shape style="position:absolute;left:6836;top:19082;width:7;height:3" coordorigin="6836,19082" coordsize="7,3" path="m6840,19082l6843,19085,6836,19085,6840,19082xe" filled="false" stroked="true" strokeweight="0pt" strokecolor="#000000">
                <v:path arrowok="t"/>
              </v:shape>
            </v:group>
            <v:group style="position:absolute;left:6829;top:19085;width:23;height:3" coordorigin="6829,19085" coordsize="23,3">
              <v:shape style="position:absolute;left:6829;top:19085;width:23;height:3" coordorigin="6829,19085" coordsize="23,3" path="m6849,19085l6829,19085,6852,19087,6849,19085xe" filled="false" stroked="true" strokeweight="0pt" strokecolor="#000000">
                <v:path arrowok="t"/>
              </v:shape>
            </v:group>
            <v:group style="position:absolute;left:6827;top:19085;width:25;height:3" coordorigin="6827,19085" coordsize="25,3">
              <v:shape style="position:absolute;left:6827;top:19085;width:25;height:3" coordorigin="6827,19085" coordsize="25,3" path="m6829,19085l6852,19087,6827,19087,6829,19085xe" filled="false" stroked="true" strokeweight="0pt" strokecolor="#000000">
                <v:path arrowok="t"/>
              </v:shape>
            </v:group>
            <v:group style="position:absolute;left:6827;top:19087;width:28;height:3" coordorigin="6827,19087" coordsize="28,3">
              <v:shape style="position:absolute;left:6827;top:19087;width:28;height:3" coordorigin="6827,19087" coordsize="28,3" path="m6852,19087l6827,19087,6854,19089,6852,19087xe" filled="false" stroked="true" strokeweight="0pt" strokecolor="#000000">
                <v:path arrowok="t"/>
              </v:shape>
            </v:group>
            <v:group style="position:absolute;left:6825;top:19087;width:30;height:3" coordorigin="6825,19087" coordsize="30,3">
              <v:shape style="position:absolute;left:6825;top:19087;width:30;height:3" coordorigin="6825,19087" coordsize="30,3" path="m6827,19087l6854,19089,6825,19089,6827,19087xe" filled="false" stroked="true" strokeweight="0pt" strokecolor="#000000">
                <v:path arrowok="t"/>
              </v:shape>
            </v:group>
            <v:group style="position:absolute;left:6822;top:19089;width:37;height:3" coordorigin="6822,19089" coordsize="37,3">
              <v:shape style="position:absolute;left:6822;top:19089;width:37;height:3" coordorigin="6822,19089" coordsize="37,3" path="m6856,19089l6822,19089,6858,19092,6856,19089xe" filled="false" stroked="true" strokeweight="0pt" strokecolor="#000000">
                <v:path arrowok="t"/>
              </v:shape>
            </v:group>
            <v:group style="position:absolute;left:6820;top:19089;width:39;height:3" coordorigin="6820,19089" coordsize="39,3">
              <v:shape style="position:absolute;left:6820;top:19089;width:39;height:3" coordorigin="6820,19089" coordsize="39,3" path="m6822,19089l6858,19092,6820,19092,6822,19089xe" filled="false" stroked="true" strokeweight="0pt" strokecolor="#000000">
                <v:path arrowok="t"/>
              </v:shape>
            </v:group>
            <v:group style="position:absolute;left:6820;top:19092;width:41;height:3" coordorigin="6820,19092" coordsize="41,3">
              <v:shape style="position:absolute;left:6820;top:19092;width:41;height:3" coordorigin="6820,19092" coordsize="41,3" path="m6858,19092l6820,19092,6861,19094,6858,19092xe" filled="false" stroked="true" strokeweight="0pt" strokecolor="#000000">
                <v:path arrowok="t"/>
              </v:shape>
            </v:group>
            <v:group style="position:absolute;left:6818;top:19092;width:43;height:3" coordorigin="6818,19092" coordsize="43,3">
              <v:shape style="position:absolute;left:6818;top:19092;width:43;height:3" coordorigin="6818,19092" coordsize="43,3" path="m6820,19092l6861,19094,6818,19094,6820,19092xe" filled="false" stroked="true" strokeweight="0pt" strokecolor="#000000">
                <v:path arrowok="t"/>
              </v:shape>
            </v:group>
            <v:group style="position:absolute;left:6818;top:19094;width:43;height:3" coordorigin="6818,19094" coordsize="43,3">
              <v:shape style="position:absolute;left:6818;top:19094;width:43;height:3" coordorigin="6818,19094" coordsize="43,3" path="m6861,19094l6818,19094,6861,19096,6861,19094xe" filled="false" stroked="true" strokeweight="0pt" strokecolor="#000000">
                <v:path arrowok="t"/>
              </v:shape>
            </v:group>
            <v:group style="position:absolute;left:6818;top:19094;width:43;height:3" coordorigin="6818,19094" coordsize="43,3">
              <v:shape style="position:absolute;left:6818;top:19094;width:43;height:3" coordorigin="6818,19094" coordsize="43,3" path="m6818,19094l6861,19096,6818,19096,6818,19094xe" filled="false" stroked="true" strokeweight="0pt" strokecolor="#000000">
                <v:path arrowok="t"/>
              </v:shape>
            </v:group>
            <v:group style="position:absolute;left:6818;top:19096;width:46;height:3" coordorigin="6818,19096" coordsize="46,3">
              <v:shape style="position:absolute;left:6818;top:19096;width:46;height:3" coordorigin="6818,19096" coordsize="46,3" path="m6861,19096l6818,19096,6863,19098,6861,19096xe" filled="false" stroked="true" strokeweight="0pt" strokecolor="#000000">
                <v:path arrowok="t"/>
              </v:shape>
            </v:group>
            <v:group style="position:absolute;left:6816;top:19096;width:48;height:3" coordorigin="6816,19096" coordsize="48,3">
              <v:shape style="position:absolute;left:6816;top:19096;width:48;height:3" coordorigin="6816,19096" coordsize="48,3" path="m6818,19096l6863,19098,6816,19098,6818,19096xe" filled="false" stroked="true" strokeweight="0pt" strokecolor="#000000">
                <v:path arrowok="t"/>
              </v:shape>
            </v:group>
            <v:group style="position:absolute;left:6816;top:19098;width:50;height:3" coordorigin="6816,19098" coordsize="50,3">
              <v:shape style="position:absolute;left:6816;top:19098;width:50;height:3" coordorigin="6816,19098" coordsize="50,3" path="m6863,19098l6816,19098,6865,19101,6863,19098xe" filled="false" stroked="true" strokeweight="0pt" strokecolor="#000000">
                <v:path arrowok="t"/>
              </v:shape>
            </v:group>
            <v:group style="position:absolute;left:6816;top:19098;width:50;height:3" coordorigin="6816,19098" coordsize="50,3">
              <v:shape style="position:absolute;left:6816;top:19098;width:50;height:3" coordorigin="6816,19098" coordsize="50,3" path="m6816,19098l6865,19101,6816,19101,6816,19098xe" filled="false" stroked="true" strokeweight="0pt" strokecolor="#000000">
                <v:path arrowok="t"/>
              </v:shape>
            </v:group>
            <v:group style="position:absolute;left:6816;top:19101;width:50;height:3" coordorigin="6816,19101" coordsize="50,3">
              <v:shape style="position:absolute;left:6816;top:19101;width:50;height:3" coordorigin="6816,19101" coordsize="50,3" path="m6865,19101l6816,19101,6865,19103,6865,19101xe" filled="false" stroked="true" strokeweight="0pt" strokecolor="#000000">
                <v:path arrowok="t"/>
              </v:shape>
            </v:group>
            <v:group style="position:absolute;left:6813;top:19101;width:52;height:3" coordorigin="6813,19101" coordsize="52,3">
              <v:shape style="position:absolute;left:6813;top:19101;width:52;height:3" coordorigin="6813,19101" coordsize="52,3" path="m6816,19101l6865,19103,6813,19103,6816,19101xe" filled="false" stroked="true" strokeweight="0pt" strokecolor="#000000">
                <v:path arrowok="t"/>
              </v:shape>
            </v:group>
            <v:group style="position:absolute;left:6813;top:19103;width:52;height:3" coordorigin="6813,19103" coordsize="52,3">
              <v:shape style="position:absolute;left:6813;top:19103;width:52;height:3" coordorigin="6813,19103" coordsize="52,3" path="m6865,19103l6813,19103,6865,19105,6865,19103xe" filled="false" stroked="true" strokeweight="0pt" strokecolor="#000000">
                <v:path arrowok="t"/>
              </v:shape>
            </v:group>
            <v:group style="position:absolute;left:6813;top:19103;width:52;height:3" coordorigin="6813,19103" coordsize="52,3">
              <v:shape style="position:absolute;left:6813;top:19103;width:52;height:3" coordorigin="6813,19103" coordsize="52,3" path="m6813,19103l6865,19105,6813,19105,6813,19103xe" filled="false" stroked="true" strokeweight="0pt" strokecolor="#000000">
                <v:path arrowok="t"/>
              </v:shape>
            </v:group>
            <v:group style="position:absolute;left:6813;top:19105;width:52;height:3" coordorigin="6813,19105" coordsize="52,3">
              <v:shape style="position:absolute;left:6813;top:19105;width:52;height:3" coordorigin="6813,19105" coordsize="52,3" path="m6865,19105l6813,19105,6865,19107,6865,19105xe" filled="false" stroked="true" strokeweight="0pt" strokecolor="#000000">
                <v:path arrowok="t"/>
              </v:shape>
            </v:group>
            <v:group style="position:absolute;left:6813;top:19105;width:52;height:3" coordorigin="6813,19105" coordsize="52,3">
              <v:shape style="position:absolute;left:6813;top:19105;width:52;height:3" coordorigin="6813,19105" coordsize="52,3" path="m6813,19105l6865,19107,6813,19107,6813,19105xe" filled="false" stroked="true" strokeweight="0pt" strokecolor="#000000">
                <v:path arrowok="t"/>
              </v:shape>
            </v:group>
            <v:group style="position:absolute;left:6813;top:19107;width:52;height:3" coordorigin="6813,19107" coordsize="52,3">
              <v:shape style="position:absolute;left:6813;top:19107;width:52;height:3" coordorigin="6813,19107" coordsize="52,3" path="m6865,19107l6813,19107,6865,19110,6865,19107xe" filled="false" stroked="true" strokeweight="0pt" strokecolor="#000000">
                <v:path arrowok="t"/>
              </v:shape>
            </v:group>
            <v:group style="position:absolute;left:6813;top:19107;width:52;height:3" coordorigin="6813,19107" coordsize="52,3">
              <v:shape style="position:absolute;left:6813;top:19107;width:52;height:3" coordorigin="6813,19107" coordsize="52,3" path="m6813,19107l6865,19110,6813,19110,6813,19107xe" filled="false" stroked="true" strokeweight="0pt" strokecolor="#000000">
                <v:path arrowok="t"/>
              </v:shape>
            </v:group>
            <v:group style="position:absolute;left:6813;top:19110;width:52;height:3" coordorigin="6813,19110" coordsize="52,3">
              <v:shape style="position:absolute;left:6813;top:19110;width:52;height:3" coordorigin="6813,19110" coordsize="52,3" path="m6865,19110l6813,19110,6865,19112,6865,19110xe" filled="false" stroked="true" strokeweight="0pt" strokecolor="#000000">
                <v:path arrowok="t"/>
              </v:shape>
            </v:group>
            <v:group style="position:absolute;left:6813;top:19110;width:52;height:3" coordorigin="6813,19110" coordsize="52,3">
              <v:shape style="position:absolute;left:6813;top:19110;width:52;height:3" coordorigin="6813,19110" coordsize="52,3" path="m6813,19110l6865,19112,6813,19112,6813,19110xe" filled="false" stroked="true" strokeweight="0pt" strokecolor="#000000">
                <v:path arrowok="t"/>
              </v:shape>
            </v:group>
            <v:group style="position:absolute;left:6813;top:19112;width:52;height:3" coordorigin="6813,19112" coordsize="52,3">
              <v:shape style="position:absolute;left:6813;top:19112;width:52;height:3" coordorigin="6813,19112" coordsize="52,3" path="m6865,19112l6813,19112,6865,19114,6865,19112xe" filled="false" stroked="true" strokeweight="0pt" strokecolor="#000000">
                <v:path arrowok="t"/>
              </v:shape>
            </v:group>
            <v:group style="position:absolute;left:6813;top:19112;width:52;height:3" coordorigin="6813,19112" coordsize="52,3">
              <v:shape style="position:absolute;left:6813;top:19112;width:52;height:3" coordorigin="6813,19112" coordsize="52,3" path="m6813,19112l6865,19114,6813,19114,6813,19112xe" filled="false" stroked="true" strokeweight="0pt" strokecolor="#000000">
                <v:path arrowok="t"/>
              </v:shape>
            </v:group>
            <v:group style="position:absolute;left:6813;top:19114;width:52;height:5" coordorigin="6813,19114" coordsize="52,5">
              <v:shape style="position:absolute;left:6813;top:19114;width:52;height:5" coordorigin="6813,19114" coordsize="52,5" path="m6865,19114l6813,19114,6865,19119,6865,19114xe" filled="false" stroked="true" strokeweight="0pt" strokecolor="#000000">
                <v:path arrowok="t"/>
              </v:shape>
            </v:group>
            <v:group style="position:absolute;left:6813;top:19114;width:52;height:5" coordorigin="6813,19114" coordsize="52,5">
              <v:shape style="position:absolute;left:6813;top:19114;width:52;height:5" coordorigin="6813,19114" coordsize="52,5" path="m6813,19114l6865,19119,6813,19119,6813,19114xe" filled="false" stroked="true" strokeweight="0pt" strokecolor="#000000">
                <v:path arrowok="t"/>
              </v:shape>
            </v:group>
            <v:group style="position:absolute;left:6813;top:19119;width:52;height:3" coordorigin="6813,19119" coordsize="52,3">
              <v:shape style="position:absolute;left:6813;top:19119;width:52;height:3" coordorigin="6813,19119" coordsize="52,3" path="m6865,19119l6813,19119,6865,19121,6865,19119xe" filled="false" stroked="true" strokeweight="0pt" strokecolor="#000000">
                <v:path arrowok="t"/>
              </v:shape>
            </v:group>
            <v:group style="position:absolute;left:6813;top:19119;width:52;height:3" coordorigin="6813,19119" coordsize="52,3">
              <v:shape style="position:absolute;left:6813;top:19119;width:52;height:3" coordorigin="6813,19119" coordsize="52,3" path="m6813,19119l6865,19121,6816,19121,6813,19119xe" filled="false" stroked="true" strokeweight="0pt" strokecolor="#000000">
                <v:path arrowok="t"/>
              </v:shape>
            </v:group>
            <v:group style="position:absolute;left:6816;top:19121;width:50;height:3" coordorigin="6816,19121" coordsize="50,3">
              <v:shape style="position:absolute;left:6816;top:19121;width:50;height:3" coordorigin="6816,19121" coordsize="50,3" path="m6865,19121l6816,19121,6863,19123,6865,19121xe" filled="false" stroked="true" strokeweight="0pt" strokecolor="#000000">
                <v:path arrowok="t"/>
              </v:shape>
            </v:group>
            <v:group style="position:absolute;left:6816;top:19121;width:48;height:3" coordorigin="6816,19121" coordsize="48,3">
              <v:shape style="position:absolute;left:6816;top:19121;width:48;height:3" coordorigin="6816,19121" coordsize="48,3" path="m6816,19121l6863,19123,6816,19123,6816,19121xe" filled="false" stroked="true" strokeweight="0pt" strokecolor="#000000">
                <v:path arrowok="t"/>
              </v:shape>
            </v:group>
            <v:group style="position:absolute;left:6816;top:19123;width:48;height:3" coordorigin="6816,19123" coordsize="48,3">
              <v:shape style="position:absolute;left:6816;top:19123;width:48;height:3" coordorigin="6816,19123" coordsize="48,3" path="m6863,19123l6816,19123,6861,19125,6863,19123xe" filled="false" stroked="true" strokeweight="0pt" strokecolor="#000000">
                <v:path arrowok="t"/>
              </v:shape>
            </v:group>
            <v:group style="position:absolute;left:6816;top:19123;width:46;height:3" coordorigin="6816,19123" coordsize="46,3">
              <v:shape style="position:absolute;left:6816;top:19123;width:46;height:3" coordorigin="6816,19123" coordsize="46,3" path="m6816,19123l6861,19125,6818,19125,6816,19123xe" filled="false" stroked="true" strokeweight="0pt" strokecolor="#000000">
                <v:path arrowok="t"/>
              </v:shape>
            </v:group>
            <v:group style="position:absolute;left:6818;top:19125;width:43;height:3" coordorigin="6818,19125" coordsize="43,3">
              <v:shape style="position:absolute;left:6818;top:19125;width:43;height:3" coordorigin="6818,19125" coordsize="43,3" path="m6861,19125l6818,19125,6861,19128,6861,19125xe" filled="false" stroked="true" strokeweight="0pt" strokecolor="#000000">
                <v:path arrowok="t"/>
              </v:shape>
            </v:group>
            <v:group style="position:absolute;left:6818;top:19125;width:43;height:3" coordorigin="6818,19125" coordsize="43,3">
              <v:shape style="position:absolute;left:6818;top:19125;width:43;height:3" coordorigin="6818,19125" coordsize="43,3" path="m6818,19125l6861,19128,6818,19128,6818,19125xe" filled="false" stroked="true" strokeweight="0pt" strokecolor="#000000">
                <v:path arrowok="t"/>
              </v:shape>
            </v:group>
            <v:group style="position:absolute;left:6820;top:19128;width:39;height:3" coordorigin="6820,19128" coordsize="39,3">
              <v:shape style="position:absolute;left:6820;top:19128;width:39;height:3" coordorigin="6820,19128" coordsize="39,3" path="m6858,19128l6820,19128,6856,19130,6858,19128xe" filled="false" stroked="true" strokeweight="0pt" strokecolor="#000000">
                <v:path arrowok="t"/>
              </v:shape>
            </v:group>
            <v:group style="position:absolute;left:6820;top:19128;width:37;height:3" coordorigin="6820,19128" coordsize="37,3">
              <v:shape style="position:absolute;left:6820;top:19128;width:37;height:3" coordorigin="6820,19128" coordsize="37,3" path="m6820,19128l6856,19130,6822,19130,6820,19128xe" filled="false" stroked="true" strokeweight="0pt" strokecolor="#000000">
                <v:path arrowok="t"/>
              </v:shape>
            </v:group>
            <v:group style="position:absolute;left:6822;top:19130;width:34;height:3" coordorigin="6822,19130" coordsize="34,3">
              <v:shape style="position:absolute;left:6822;top:19130;width:34;height:3" coordorigin="6822,19130" coordsize="34,3" path="m6856,19130l6822,19130,6854,19132,6856,19130xe" filled="false" stroked="true" strokeweight="0pt" strokecolor="#000000">
                <v:path arrowok="t"/>
              </v:shape>
            </v:group>
            <v:group style="position:absolute;left:6822;top:19130;width:32;height:3" coordorigin="6822,19130" coordsize="32,3">
              <v:shape style="position:absolute;left:6822;top:19130;width:32;height:3" coordorigin="6822,19130" coordsize="32,3" path="m6822,19130l6854,19132,6825,19132,6822,19130xe" filled="false" stroked="true" strokeweight="0pt" strokecolor="#000000">
                <v:path arrowok="t"/>
              </v:shape>
            </v:group>
            <v:group style="position:absolute;left:6827;top:19132;width:25;height:3" coordorigin="6827,19132" coordsize="25,3">
              <v:shape style="position:absolute;left:6827;top:19132;width:25;height:3" coordorigin="6827,19132" coordsize="25,3" path="m6852,19132l6827,19132,6849,19134,6852,19132xe" filled="false" stroked="true" strokeweight="0pt" strokecolor="#000000">
                <v:path arrowok="t"/>
              </v:shape>
            </v:group>
            <v:group style="position:absolute;left:6827;top:19132;width:23;height:3" coordorigin="6827,19132" coordsize="23,3">
              <v:shape style="position:absolute;left:6827;top:19132;width:23;height:3" coordorigin="6827,19132" coordsize="23,3" path="m6827,19132l6849,19134,6829,19134,6827,19132xe" filled="false" stroked="true" strokeweight="0pt" strokecolor="#000000">
                <v:path arrowok="t"/>
              </v:shape>
            </v:group>
            <v:group style="position:absolute;left:6831;top:19134;width:16;height:3" coordorigin="6831,19134" coordsize="16,3">
              <v:shape style="position:absolute;left:6831;top:19134;width:16;height:3" coordorigin="6831,19134" coordsize="16,3" path="m6831,19134l6845,19137,6847,19134,6831,19134xe" filled="true" fillcolor="#000000" stroked="false">
                <v:path arrowok="t"/>
                <v:fill type="solid"/>
              </v:shape>
              <v:shape style="position:absolute;left:6831;top:19134;width:16;height:3" coordorigin="6831,19134" coordsize="16,3" path="m6831,19134l6834,19137,6845,19137,6831,19134xe" filled="true" fillcolor="#000000" stroked="false">
                <v:path arrowok="t"/>
                <v:fill type="solid"/>
              </v:shape>
            </v:group>
            <v:group style="position:absolute;left:6831;top:19134;width:16;height:3" coordorigin="6831,19134" coordsize="16,3">
              <v:shape style="position:absolute;left:6831;top:19134;width:16;height:3" coordorigin="6831,19134" coordsize="16,3" path="m6847,19134l6831,19134,6845,19137,6847,19134xe" filled="false" stroked="true" strokeweight="0pt" strokecolor="#000000">
                <v:path arrowok="t"/>
              </v:shape>
            </v:group>
            <v:group style="position:absolute;left:6831;top:19134;width:14;height:3" coordorigin="6831,19134" coordsize="14,3">
              <v:shape style="position:absolute;left:6831;top:19134;width:14;height:3" coordorigin="6831,19134" coordsize="14,3" path="m6831,19134l6845,19137,6834,19137,6831,19134xe" filled="false" stroked="true" strokeweight="0pt" strokecolor="#000000">
                <v:path arrowok="t"/>
              </v:shape>
            </v:group>
            <v:group style="position:absolute;left:6775;top:26367;width:7;height:2" coordorigin="6775,26367" coordsize="7,2">
              <v:shape style="position:absolute;left:6775;top:26367;width:7;height:2" coordorigin="6775,26367" coordsize="7,0" path="m6775,26367l6782,26367e" filled="false" stroked="true" strokeweight="0pt" strokecolor="#000000">
                <v:path arrowok="t"/>
              </v:shape>
            </v:group>
            <v:group style="position:absolute;left:6775;top:26367;width:7;height:2" coordorigin="6775,26367" coordsize="7,2">
              <v:shape style="position:absolute;left:6775;top:26367;width:7;height:2" coordorigin="6775,26367" coordsize="7,0" path="m6775,26367l6782,26367e" filled="false" stroked="true" strokeweight="0pt" strokecolor="#000000">
                <v:path arrowok="t"/>
              </v:shape>
            </v:group>
            <v:group style="position:absolute;left:6775;top:26367;width:12;height:2" coordorigin="6775,26367" coordsize="12,2">
              <v:shape style="position:absolute;left:6775;top:26367;width:12;height:2" coordorigin="6775,26367" coordsize="12,0" path="m6775,26367l6786,26367e" filled="false" stroked="true" strokeweight="0pt" strokecolor="#000000">
                <v:path arrowok="t"/>
              </v:shape>
            </v:group>
            <v:group style="position:absolute;left:6775;top:26367;width:12;height:2" coordorigin="6775,26367" coordsize="12,2">
              <v:shape style="position:absolute;left:6775;top:26367;width:12;height:2" coordorigin="6775,26367" coordsize="12,0" path="m6775,26367l6786,26367e" filled="false" stroked="true" strokeweight="0pt" strokecolor="#000000">
                <v:path arrowok="t"/>
              </v:shape>
            </v:group>
            <v:group style="position:absolute;left:6775;top:26367;width:12;height:2" coordorigin="6775,26367" coordsize="12,2">
              <v:shape style="position:absolute;left:6775;top:26367;width:12;height:2" coordorigin="6775,26367" coordsize="12,0" path="m6775,26367l6786,26367e" filled="false" stroked="true" strokeweight="0pt" strokecolor="#000000">
                <v:path arrowok="t"/>
              </v:shape>
            </v:group>
            <v:group style="position:absolute;left:6770;top:26367;width:19;height:2" coordorigin="6770,26367" coordsize="19,2">
              <v:shape style="position:absolute;left:6770;top:26367;width:19;height:2" coordorigin="6770,26367" coordsize="19,0" path="m6770,26367l6788,26367e" filled="false" stroked="true" strokeweight="0pt" strokecolor="#000000">
                <v:path arrowok="t"/>
              </v:shape>
            </v:group>
            <v:group style="position:absolute;left:6775;top:26367;width:14;height:2" coordorigin="6775,26367" coordsize="14,2">
              <v:shape style="position:absolute;left:6775;top:26367;width:14;height:2" coordorigin="6775,26367" coordsize="14,0" path="m6775,26367l6788,26367e" filled="false" stroked="true" strokeweight="0pt" strokecolor="#000000">
                <v:path arrowok="t"/>
              </v:shape>
            </v:group>
            <v:group style="position:absolute;left:6770;top:26367;width:19;height:2" coordorigin="6770,26367" coordsize="19,2">
              <v:shape style="position:absolute;left:6770;top:26367;width:19;height:2" coordorigin="6770,26367" coordsize="19,0" path="m6770,26367l6788,26367e" filled="false" stroked="true" strokeweight="0pt" strokecolor="#000000">
                <v:path arrowok="t"/>
              </v:shape>
            </v:group>
            <v:group style="position:absolute;left:6768;top:26367;width:23;height:3" coordorigin="6768,26367" coordsize="23,3">
              <v:shape style="position:absolute;left:6768;top:26367;width:23;height:3" coordorigin="6768,26367" coordsize="23,3" path="m6768,26370l6791,26370,6770,26367,6768,26370xe" filled="true" fillcolor="#000000" stroked="false">
                <v:path arrowok="t"/>
                <v:fill type="solid"/>
              </v:shape>
              <v:shape style="position:absolute;left:6768;top:26367;width:23;height:3" coordorigin="6768,26367" coordsize="23,3" path="m6770,26367l6791,26370,6788,26367,6770,26367xe" filled="true" fillcolor="#000000" stroked="false">
                <v:path arrowok="t"/>
                <v:fill type="solid"/>
              </v:shape>
            </v:group>
            <v:group style="position:absolute;left:6770;top:26367;width:21;height:3" coordorigin="6770,26367" coordsize="21,3">
              <v:shape style="position:absolute;left:6770;top:26367;width:21;height:3" coordorigin="6770,26367" coordsize="21,3" path="m6788,26367l6770,26367,6791,26370,6788,26367xe" filled="false" stroked="true" strokeweight="0pt" strokecolor="#000000">
                <v:path arrowok="t"/>
              </v:shape>
            </v:group>
            <v:group style="position:absolute;left:6768;top:26367;width:23;height:3" coordorigin="6768,26367" coordsize="23,3">
              <v:shape style="position:absolute;left:6768;top:26367;width:23;height:3" coordorigin="6768,26367" coordsize="23,3" path="m6770,26367l6791,26370,6768,26370,6770,26367xe" filled="false" stroked="true" strokeweight="0pt" strokecolor="#000000">
                <v:path arrowok="t"/>
              </v:shape>
            </v:group>
            <v:group style="position:absolute;left:6766;top:26370;width:28;height:2" coordorigin="6766,26370" coordsize="28,2">
              <v:shape style="position:absolute;left:6766;top:26370;width:28;height:2" coordorigin="6766,26370" coordsize="28,0" path="m6766,26370l6793,26370e" filled="false" stroked="true" strokeweight="0pt" strokecolor="#000000">
                <v:path arrowok="t"/>
              </v:shape>
            </v:group>
            <v:group style="position:absolute;left:6768;top:26370;width:25;height:2" coordorigin="6768,26370" coordsize="25,2">
              <v:shape style="position:absolute;left:6768;top:26370;width:25;height:2" coordorigin="6768,26370" coordsize="25,0" path="m6768,26370l6793,26370e" filled="false" stroked="true" strokeweight="0pt" strokecolor="#000000">
                <v:path arrowok="t"/>
              </v:shape>
            </v:group>
            <v:group style="position:absolute;left:6766;top:26370;width:28;height:2" coordorigin="6766,26370" coordsize="28,2">
              <v:shape style="position:absolute;left:6766;top:26370;width:28;height:2" coordorigin="6766,26370" coordsize="28,0" path="m6766,26370l6793,26370e" filled="false" stroked="true" strokeweight="0pt" strokecolor="#000000">
                <v:path arrowok="t"/>
              </v:shape>
            </v:group>
            <v:group style="position:absolute;left:6764;top:26371;width:32;height:2" coordorigin="6764,26371" coordsize="32,2">
              <v:shape style="position:absolute;left:6764;top:26371;width:32;height:2" coordorigin="6764,26371" coordsize="32,0" path="m6764,26371l6795,26371e" filled="false" stroked="true" strokeweight=".112803pt" strokecolor="#000000">
                <v:path arrowok="t"/>
              </v:shape>
            </v:group>
            <v:group style="position:absolute;left:6766;top:26370;width:30;height:3" coordorigin="6766,26370" coordsize="30,3">
              <v:shape style="position:absolute;left:6766;top:26370;width:30;height:3" coordorigin="6766,26370" coordsize="30,3" path="m6793,26370l6766,26370,6795,26372,6793,26370xe" filled="false" stroked="true" strokeweight="0pt" strokecolor="#000000">
                <v:path arrowok="t"/>
              </v:shape>
            </v:group>
            <v:group style="position:absolute;left:6764;top:26370;width:32;height:3" coordorigin="6764,26370" coordsize="32,3">
              <v:shape style="position:absolute;left:6764;top:26370;width:32;height:3" coordorigin="6764,26370" coordsize="32,3" path="m6766,26370l6795,26372,6764,26372,6766,26370xe" filled="false" stroked="true" strokeweight="0pt" strokecolor="#000000">
                <v:path arrowok="t"/>
              </v:shape>
            </v:group>
            <v:group style="position:absolute;left:6761;top:26373;width:37;height:2" coordorigin="6761,26373" coordsize="37,2">
              <v:shape style="position:absolute;left:6761;top:26373;width:37;height:2" coordorigin="6761,26373" coordsize="37,0" path="m6761,26373l6798,26373e" filled="false" stroked="true" strokeweight=".112803pt" strokecolor="#000000">
                <v:path arrowok="t"/>
              </v:shape>
            </v:group>
            <v:group style="position:absolute;left:6764;top:26372;width:34;height:3" coordorigin="6764,26372" coordsize="34,3">
              <v:shape style="position:absolute;left:6764;top:26372;width:34;height:3" coordorigin="6764,26372" coordsize="34,3" path="m6795,26372l6764,26372,6798,26374,6795,26372xe" filled="false" stroked="true" strokeweight="0pt" strokecolor="#000000">
                <v:path arrowok="t"/>
              </v:shape>
            </v:group>
            <v:group style="position:absolute;left:6761;top:26372;width:37;height:3" coordorigin="6761,26372" coordsize="37,3">
              <v:shape style="position:absolute;left:6761;top:26372;width:37;height:3" coordorigin="6761,26372" coordsize="37,3" path="m6764,26372l6798,26374,6761,26374,6764,26372xe" filled="false" stroked="true" strokeweight="0pt" strokecolor="#000000">
                <v:path arrowok="t"/>
              </v:shape>
            </v:group>
            <v:group style="position:absolute;left:6761;top:26374;width:39;height:2" coordorigin="6761,26374" coordsize="39,2">
              <v:shape style="position:absolute;left:6761;top:26374;width:39;height:2" coordorigin="6761,26374" coordsize="39,0" path="m6761,26374l6800,26374e" filled="false" stroked="true" strokeweight="0pt" strokecolor="#000000">
                <v:path arrowok="t"/>
              </v:shape>
            </v:group>
            <v:group style="position:absolute;left:6761;top:26374;width:39;height:2" coordorigin="6761,26374" coordsize="39,2">
              <v:shape style="position:absolute;left:6761;top:26374;width:39;height:2" coordorigin="6761,26374" coordsize="39,0" path="m6761,26374l6800,26374e" filled="false" stroked="true" strokeweight="0pt" strokecolor="#000000">
                <v:path arrowok="t"/>
              </v:shape>
            </v:group>
            <v:group style="position:absolute;left:6761;top:26374;width:39;height:2" coordorigin="6761,26374" coordsize="39,2">
              <v:shape style="position:absolute;left:6761;top:26374;width:39;height:2" coordorigin="6761,26374" coordsize="39,0" path="m6761,26374l6800,26374e" filled="false" stroked="true" strokeweight="0pt" strokecolor="#000000">
                <v:path arrowok="t"/>
              </v:shape>
            </v:group>
            <v:group style="position:absolute;left:6759;top:26375;width:41;height:2" coordorigin="6759,26375" coordsize="41,2">
              <v:shape style="position:absolute;left:6759;top:26375;width:41;height:2" coordorigin="6759,26375" coordsize="41,0" path="m6759,26375l6800,26375e" filled="false" stroked="true" strokeweight=".112803pt" strokecolor="#000000">
                <v:path arrowok="t"/>
              </v:shape>
            </v:group>
            <v:group style="position:absolute;left:6761;top:26374;width:39;height:3" coordorigin="6761,26374" coordsize="39,3">
              <v:shape style="position:absolute;left:6761;top:26374;width:39;height:3" coordorigin="6761,26374" coordsize="39,3" path="m6800,26374l6761,26374,6800,26376,6800,26374xe" filled="false" stroked="true" strokeweight="0pt" strokecolor="#000000">
                <v:path arrowok="t"/>
              </v:shape>
            </v:group>
            <v:group style="position:absolute;left:6759;top:26374;width:41;height:3" coordorigin="6759,26374" coordsize="41,3">
              <v:shape style="position:absolute;left:6759;top:26374;width:41;height:3" coordorigin="6759,26374" coordsize="41,3" path="m6761,26374l6800,26376,6759,26376,6761,26374xe" filled="false" stroked="true" strokeweight="0pt" strokecolor="#000000">
                <v:path arrowok="t"/>
              </v:shape>
            </v:group>
            <v:group style="position:absolute;left:6757;top:26377;width:46;height:2" coordorigin="6757,26377" coordsize="46,2">
              <v:shape style="position:absolute;left:6757;top:26377;width:46;height:2" coordorigin="6757,26377" coordsize="46,0" path="m6757,26377l6802,26377e" filled="false" stroked="true" strokeweight=".112803pt" strokecolor="#000000">
                <v:path arrowok="t"/>
              </v:shape>
            </v:group>
            <v:group style="position:absolute;left:6759;top:26376;width:43;height:3" coordorigin="6759,26376" coordsize="43,3">
              <v:shape style="position:absolute;left:6759;top:26376;width:43;height:3" coordorigin="6759,26376" coordsize="43,3" path="m6800,26376l6759,26376,6802,26379,6800,26376xe" filled="false" stroked="true" strokeweight="0pt" strokecolor="#000000">
                <v:path arrowok="t"/>
              </v:shape>
            </v:group>
            <v:group style="position:absolute;left:6757;top:26376;width:46;height:3" coordorigin="6757,26376" coordsize="46,3">
              <v:shape style="position:absolute;left:6757;top:26376;width:46;height:3" coordorigin="6757,26376" coordsize="46,3" path="m6759,26376l6802,26379,6757,26379,6759,26376xe" filled="false" stroked="true" strokeweight="0pt" strokecolor="#000000">
                <v:path arrowok="t"/>
              </v:shape>
            </v:group>
            <v:group style="position:absolute;left:6757;top:26380;width:48;height:2" coordorigin="6757,26380" coordsize="48,2">
              <v:shape style="position:absolute;left:6757;top:26380;width:48;height:2" coordorigin="6757,26380" coordsize="48,0" path="m6757,26380l6804,26380e" filled="false" stroked="true" strokeweight=".112803pt" strokecolor="#000000">
                <v:path arrowok="t"/>
              </v:shape>
            </v:group>
            <v:group style="position:absolute;left:6757;top:26379;width:48;height:3" coordorigin="6757,26379" coordsize="48,3">
              <v:shape style="position:absolute;left:6757;top:26379;width:48;height:3" coordorigin="6757,26379" coordsize="48,3" path="m6802,26379l6757,26379,6804,26381,6802,26379xe" filled="false" stroked="true" strokeweight="0pt" strokecolor="#000000">
                <v:path arrowok="t"/>
              </v:shape>
            </v:group>
            <v:group style="position:absolute;left:6757;top:26379;width:48;height:3" coordorigin="6757,26379" coordsize="48,3">
              <v:shape style="position:absolute;left:6757;top:26379;width:48;height:3" coordorigin="6757,26379" coordsize="48,3" path="m6757,26379l6804,26381,6757,26381,6757,26379xe" filled="false" stroked="true" strokeweight="0pt" strokecolor="#000000">
                <v:path arrowok="t"/>
              </v:shape>
            </v:group>
            <v:group style="position:absolute;left:6755;top:26382;width:50;height:2" coordorigin="6755,26382" coordsize="50,2">
              <v:shape style="position:absolute;left:6755;top:26382;width:50;height:2" coordorigin="6755,26382" coordsize="50,0" path="m6755,26382l6804,26382e" filled="false" stroked="true" strokeweight=".112803pt" strokecolor="#000000">
                <v:path arrowok="t"/>
              </v:shape>
            </v:group>
            <v:group style="position:absolute;left:6757;top:26381;width:48;height:3" coordorigin="6757,26381" coordsize="48,3">
              <v:shape style="position:absolute;left:6757;top:26381;width:48;height:3" coordorigin="6757,26381" coordsize="48,3" path="m6804,26381l6757,26381,6804,26383,6804,26381xe" filled="false" stroked="true" strokeweight="0pt" strokecolor="#000000">
                <v:path arrowok="t"/>
              </v:shape>
            </v:group>
            <v:group style="position:absolute;left:6755;top:26381;width:50;height:3" coordorigin="6755,26381" coordsize="50,3">
              <v:shape style="position:absolute;left:6755;top:26381;width:50;height:3" coordorigin="6755,26381" coordsize="50,3" path="m6757,26381l6804,26383,6755,26383,6757,26381xe" filled="false" stroked="true" strokeweight="0pt" strokecolor="#000000">
                <v:path arrowok="t"/>
              </v:shape>
            </v:group>
            <v:group style="position:absolute;left:6755;top:26384;width:50;height:2" coordorigin="6755,26384" coordsize="50,2">
              <v:shape style="position:absolute;left:6755;top:26384;width:50;height:2" coordorigin="6755,26384" coordsize="50,0" path="m6755,26384l6804,26384e" filled="false" stroked="true" strokeweight=".112803pt" strokecolor="#000000">
                <v:path arrowok="t"/>
              </v:shape>
            </v:group>
            <v:group style="position:absolute;left:6755;top:26383;width:50;height:3" coordorigin="6755,26383" coordsize="50,3">
              <v:shape style="position:absolute;left:6755;top:26383;width:50;height:3" coordorigin="6755,26383" coordsize="50,3" path="m6804,26383l6755,26383,6804,26385,6804,26383xe" filled="false" stroked="true" strokeweight="0pt" strokecolor="#000000">
                <v:path arrowok="t"/>
              </v:shape>
            </v:group>
            <v:group style="position:absolute;left:6755;top:26383;width:50;height:3" coordorigin="6755,26383" coordsize="50,3">
              <v:shape style="position:absolute;left:6755;top:26383;width:50;height:3" coordorigin="6755,26383" coordsize="50,3" path="m6755,26383l6804,26385,6755,26385,6755,26383xe" filled="false" stroked="true" strokeweight="0pt" strokecolor="#000000">
                <v:path arrowok="t"/>
              </v:shape>
            </v:group>
            <v:group style="position:absolute;left:6755;top:26386;width:52;height:2" coordorigin="6755,26386" coordsize="52,2">
              <v:shape style="position:absolute;left:6755;top:26386;width:52;height:2" coordorigin="6755,26386" coordsize="52,0" path="m6755,26386l6807,26386e" filled="false" stroked="true" strokeweight=".112803pt" strokecolor="#000000">
                <v:path arrowok="t"/>
              </v:shape>
            </v:group>
            <v:group style="position:absolute;left:6755;top:26385;width:52;height:3" coordorigin="6755,26385" coordsize="52,3">
              <v:shape style="position:absolute;left:6755;top:26385;width:52;height:3" coordorigin="6755,26385" coordsize="52,3" path="m6804,26385l6755,26385,6807,26388,6804,26385xe" filled="false" stroked="true" strokeweight="0pt" strokecolor="#000000">
                <v:path arrowok="t"/>
              </v:shape>
            </v:group>
            <v:group style="position:absolute;left:6755;top:26385;width:52;height:3" coordorigin="6755,26385" coordsize="52,3">
              <v:shape style="position:absolute;left:6755;top:26385;width:52;height:3" coordorigin="6755,26385" coordsize="52,3" path="m6755,26385l6807,26388,6755,26388,6755,26385xe" filled="false" stroked="true" strokeweight="0pt" strokecolor="#000000">
                <v:path arrowok="t"/>
              </v:shape>
            </v:group>
            <v:group style="position:absolute;left:6752;top:26389;width:55;height:2" coordorigin="6752,26389" coordsize="55,2">
              <v:shape style="position:absolute;left:6752;top:26389;width:55;height:2" coordorigin="6752,26389" coordsize="55,0" path="m6752,26389l6807,26389e" filled="false" stroked="true" strokeweight=".112803pt" strokecolor="#000000">
                <v:path arrowok="t"/>
              </v:shape>
            </v:group>
            <v:group style="position:absolute;left:6755;top:26388;width:52;height:3" coordorigin="6755,26388" coordsize="52,3">
              <v:shape style="position:absolute;left:6755;top:26388;width:52;height:3" coordorigin="6755,26388" coordsize="52,3" path="m6807,26388l6755,26388,6807,26390,6807,26388xe" filled="false" stroked="true" strokeweight="0pt" strokecolor="#000000">
                <v:path arrowok="t"/>
              </v:shape>
            </v:group>
            <v:group style="position:absolute;left:6752;top:26388;width:55;height:3" coordorigin="6752,26388" coordsize="55,3">
              <v:shape style="position:absolute;left:6752;top:26388;width:55;height:3" coordorigin="6752,26388" coordsize="55,3" path="m6755,26388l6807,26390,6752,26390,6755,26388xe" filled="false" stroked="true" strokeweight="0pt" strokecolor="#000000">
                <v:path arrowok="t"/>
              </v:shape>
            </v:group>
            <v:group style="position:absolute;left:6752;top:26392;width:55;height:2" coordorigin="6752,26392" coordsize="55,2">
              <v:shape style="position:absolute;left:6752;top:26392;width:55;height:2" coordorigin="6752,26392" coordsize="55,0" path="m6752,26392l6807,26392e" filled="false" stroked="true" strokeweight=".225606pt" strokecolor="#000000">
                <v:path arrowok="t"/>
              </v:shape>
            </v:group>
            <v:group style="position:absolute;left:6752;top:26390;width:55;height:5" coordorigin="6752,26390" coordsize="55,5">
              <v:shape style="position:absolute;left:6752;top:26390;width:55;height:5" coordorigin="6752,26390" coordsize="55,5" path="m6807,26390l6752,26390,6807,26394,6807,26390xe" filled="false" stroked="true" strokeweight="0pt" strokecolor="#000000">
                <v:path arrowok="t"/>
              </v:shape>
            </v:group>
            <v:group style="position:absolute;left:6752;top:26390;width:55;height:5" coordorigin="6752,26390" coordsize="55,5">
              <v:shape style="position:absolute;left:6752;top:26390;width:55;height:5" coordorigin="6752,26390" coordsize="55,5" path="m6752,26390l6807,26394,6752,26394,6752,26390xe" filled="false" stroked="true" strokeweight="0pt" strokecolor="#000000">
                <v:path arrowok="t"/>
              </v:shape>
            </v:group>
            <v:group style="position:absolute;left:6752;top:26395;width:55;height:2" coordorigin="6752,26395" coordsize="55,2">
              <v:shape style="position:absolute;left:6752;top:26395;width:55;height:2" coordorigin="6752,26395" coordsize="55,0" path="m6752,26395l6807,26395e" filled="false" stroked="true" strokeweight=".112803pt" strokecolor="#000000">
                <v:path arrowok="t"/>
              </v:shape>
            </v:group>
            <v:group style="position:absolute;left:6752;top:26394;width:55;height:3" coordorigin="6752,26394" coordsize="55,3">
              <v:shape style="position:absolute;left:6752;top:26394;width:55;height:3" coordorigin="6752,26394" coordsize="55,3" path="m6807,26394l6752,26394,6807,26397,6807,26394xe" filled="false" stroked="true" strokeweight="0pt" strokecolor="#000000">
                <v:path arrowok="t"/>
              </v:shape>
            </v:group>
            <v:group style="position:absolute;left:6752;top:26394;width:55;height:3" coordorigin="6752,26394" coordsize="55,3">
              <v:shape style="position:absolute;left:6752;top:26394;width:55;height:3" coordorigin="6752,26394" coordsize="55,3" path="m6752,26394l6807,26397,6752,26397,6752,26394xe" filled="false" stroked="true" strokeweight="0pt" strokecolor="#000000">
                <v:path arrowok="t"/>
              </v:shape>
            </v:group>
            <v:group style="position:absolute;left:6752;top:26398;width:55;height:2" coordorigin="6752,26398" coordsize="55,2">
              <v:shape style="position:absolute;left:6752;top:26398;width:55;height:2" coordorigin="6752,26398" coordsize="55,0" path="m6752,26398l6807,26398e" filled="false" stroked="true" strokeweight=".112803pt" strokecolor="#000000">
                <v:path arrowok="t"/>
              </v:shape>
            </v:group>
            <v:group style="position:absolute;left:6752;top:26397;width:55;height:3" coordorigin="6752,26397" coordsize="55,3">
              <v:shape style="position:absolute;left:6752;top:26397;width:55;height:3" coordorigin="6752,26397" coordsize="55,3" path="m6807,26397l6752,26397,6807,26399,6807,26397xe" filled="false" stroked="true" strokeweight="0pt" strokecolor="#000000">
                <v:path arrowok="t"/>
              </v:shape>
            </v:group>
            <v:group style="position:absolute;left:6752;top:26397;width:55;height:3" coordorigin="6752,26397" coordsize="55,3">
              <v:shape style="position:absolute;left:6752;top:26397;width:55;height:3" coordorigin="6752,26397" coordsize="55,3" path="m6752,26397l6807,26399,6755,26399,6752,26397xe" filled="false" stroked="true" strokeweight="0pt" strokecolor="#000000">
                <v:path arrowok="t"/>
              </v:shape>
            </v:group>
            <v:group style="position:absolute;left:6755;top:26400;width:52;height:2" coordorigin="6755,26400" coordsize="52,2">
              <v:shape style="position:absolute;left:6755;top:26400;width:52;height:2" coordorigin="6755,26400" coordsize="52,0" path="m6755,26400l6807,26400e" filled="false" stroked="true" strokeweight=".112803pt" strokecolor="#000000">
                <v:path arrowok="t"/>
              </v:shape>
            </v:group>
            <v:group style="position:absolute;left:6755;top:26399;width:52;height:3" coordorigin="6755,26399" coordsize="52,3">
              <v:shape style="position:absolute;left:6755;top:26399;width:52;height:3" coordorigin="6755,26399" coordsize="52,3" path="m6807,26399l6755,26399,6804,26401,6807,26399xe" filled="false" stroked="true" strokeweight="0pt" strokecolor="#000000">
                <v:path arrowok="t"/>
              </v:shape>
            </v:group>
            <v:group style="position:absolute;left:6755;top:26399;width:50;height:3" coordorigin="6755,26399" coordsize="50,3">
              <v:shape style="position:absolute;left:6755;top:26399;width:50;height:3" coordorigin="6755,26399" coordsize="50,3" path="m6755,26399l6804,26401,6755,26401,6755,26399xe" filled="false" stroked="true" strokeweight="0pt" strokecolor="#000000">
                <v:path arrowok="t"/>
              </v:shape>
            </v:group>
            <v:group style="position:absolute;left:6755;top:26402;width:50;height:2" coordorigin="6755,26402" coordsize="50,2">
              <v:shape style="position:absolute;left:6755;top:26402;width:50;height:2" coordorigin="6755,26402" coordsize="50,0" path="m6755,26402l6804,26402e" filled="false" stroked="true" strokeweight=".112803pt" strokecolor="#000000">
                <v:path arrowok="t"/>
              </v:shape>
            </v:group>
            <v:group style="position:absolute;left:6755;top:26401;width:50;height:3" coordorigin="6755,26401" coordsize="50,3">
              <v:shape style="position:absolute;left:6755;top:26401;width:50;height:3" coordorigin="6755,26401" coordsize="50,3" path="m6804,26401l6755,26401,6804,26403,6804,26401xe" filled="false" stroked="true" strokeweight="0pt" strokecolor="#000000">
                <v:path arrowok="t"/>
              </v:shape>
            </v:group>
            <v:group style="position:absolute;left:6755;top:26401;width:50;height:3" coordorigin="6755,26401" coordsize="50,3">
              <v:shape style="position:absolute;left:6755;top:26401;width:50;height:3" coordorigin="6755,26401" coordsize="50,3" path="m6755,26401l6804,26403,6755,26403,6755,26401xe" filled="false" stroked="true" strokeweight="0pt" strokecolor="#000000">
                <v:path arrowok="t"/>
              </v:shape>
            </v:group>
            <v:group style="position:absolute;left:6755;top:26405;width:50;height:2" coordorigin="6755,26405" coordsize="50,2">
              <v:shape style="position:absolute;left:6755;top:26405;width:50;height:2" coordorigin="6755,26405" coordsize="50,0" path="m6755,26405l6804,26405e" filled="false" stroked="true" strokeweight=".112803pt" strokecolor="#000000">
                <v:path arrowok="t"/>
              </v:shape>
            </v:group>
            <v:group style="position:absolute;left:6755;top:26403;width:50;height:3" coordorigin="6755,26403" coordsize="50,3">
              <v:shape style="position:absolute;left:6755;top:26403;width:50;height:3" coordorigin="6755,26403" coordsize="50,3" path="m6804,26403l6755,26403,6804,26406,6804,26403xe" filled="false" stroked="true" strokeweight="0pt" strokecolor="#000000">
                <v:path arrowok="t"/>
              </v:shape>
            </v:group>
            <v:group style="position:absolute;left:6755;top:26403;width:50;height:3" coordorigin="6755,26403" coordsize="50,3">
              <v:shape style="position:absolute;left:6755;top:26403;width:50;height:3" coordorigin="6755,26403" coordsize="50,3" path="m6755,26403l6804,26406,6757,26406,6755,26403xe" filled="false" stroked="true" strokeweight="0pt" strokecolor="#000000">
                <v:path arrowok="t"/>
              </v:shape>
            </v:group>
            <v:group style="position:absolute;left:6757;top:26407;width:48;height:2" coordorigin="6757,26407" coordsize="48,2">
              <v:shape style="position:absolute;left:6757;top:26407;width:48;height:2" coordorigin="6757,26407" coordsize="48,0" path="m6757,26407l6804,26407e" filled="false" stroked="true" strokeweight=".112803pt" strokecolor="#000000">
                <v:path arrowok="t"/>
              </v:shape>
            </v:group>
            <v:group style="position:absolute;left:6757;top:26406;width:48;height:3" coordorigin="6757,26406" coordsize="48,3">
              <v:shape style="position:absolute;left:6757;top:26406;width:48;height:3" coordorigin="6757,26406" coordsize="48,3" path="m6804,26406l6757,26406,6802,26408,6804,26406xe" filled="false" stroked="true" strokeweight="0pt" strokecolor="#000000">
                <v:path arrowok="t"/>
              </v:shape>
            </v:group>
            <v:group style="position:absolute;left:6757;top:26406;width:46;height:3" coordorigin="6757,26406" coordsize="46,3">
              <v:shape style="position:absolute;left:6757;top:26406;width:46;height:3" coordorigin="6757,26406" coordsize="46,3" path="m6757,26406l6802,26408,6757,26408,6757,26406xe" filled="false" stroked="true" strokeweight="0pt" strokecolor="#000000">
                <v:path arrowok="t"/>
              </v:shape>
            </v:group>
            <v:group style="position:absolute;left:6757;top:26409;width:46;height:2" coordorigin="6757,26409" coordsize="46,2">
              <v:shape style="position:absolute;left:6757;top:26409;width:46;height:2" coordorigin="6757,26409" coordsize="46,0" path="m6757,26409l6802,26409e" filled="false" stroked="true" strokeweight=".112803pt" strokecolor="#000000">
                <v:path arrowok="t"/>
              </v:shape>
            </v:group>
            <v:group style="position:absolute;left:6757;top:26408;width:46;height:3" coordorigin="6757,26408" coordsize="46,3">
              <v:shape style="position:absolute;left:6757;top:26408;width:46;height:3" coordorigin="6757,26408" coordsize="46,3" path="m6802,26408l6757,26408,6800,26410,6802,26408xe" filled="false" stroked="true" strokeweight="0pt" strokecolor="#000000">
                <v:path arrowok="t"/>
              </v:shape>
            </v:group>
            <v:group style="position:absolute;left:6757;top:26408;width:43;height:3" coordorigin="6757,26408" coordsize="43,3">
              <v:shape style="position:absolute;left:6757;top:26408;width:43;height:3" coordorigin="6757,26408" coordsize="43,3" path="m6757,26408l6800,26410,6759,26410,6757,26408xe" filled="false" stroked="true" strokeweight="0pt" strokecolor="#000000">
                <v:path arrowok="t"/>
              </v:shape>
            </v:group>
            <v:group style="position:absolute;left:6759;top:26411;width:41;height:2" coordorigin="6759,26411" coordsize="41,2">
              <v:shape style="position:absolute;left:6759;top:26411;width:41;height:2" coordorigin="6759,26411" coordsize="41,0" path="m6759,26411l6800,26411e" filled="false" stroked="true" strokeweight=".112803pt" strokecolor="#000000">
                <v:path arrowok="t"/>
              </v:shape>
            </v:group>
            <v:group style="position:absolute;left:6759;top:26410;width:41;height:3" coordorigin="6759,26410" coordsize="41,3">
              <v:shape style="position:absolute;left:6759;top:26410;width:41;height:3" coordorigin="6759,26410" coordsize="41,3" path="m6800,26410l6759,26410,6800,26412,6800,26410xe" filled="false" stroked="true" strokeweight="0pt" strokecolor="#000000">
                <v:path arrowok="t"/>
              </v:shape>
            </v:group>
            <v:group style="position:absolute;left:6759;top:26410;width:41;height:3" coordorigin="6759,26410" coordsize="41,3">
              <v:shape style="position:absolute;left:6759;top:26410;width:41;height:3" coordorigin="6759,26410" coordsize="41,3" path="m6759,26410l6800,26412,6761,26412,6759,26410xe" filled="false" stroked="true" strokeweight="0pt" strokecolor="#000000">
                <v:path arrowok="t"/>
              </v:shape>
            </v:group>
            <v:group style="position:absolute;left:6761;top:26414;width:39;height:2" coordorigin="6761,26414" coordsize="39,2">
              <v:shape style="position:absolute;left:6761;top:26414;width:39;height:2" coordorigin="6761,26414" coordsize="39,0" path="m6761,26414l6800,26414e" filled="false" stroked="true" strokeweight=".112803pt" strokecolor="#000000">
                <v:path arrowok="t"/>
              </v:shape>
            </v:group>
            <v:group style="position:absolute;left:6761;top:26412;width:39;height:3" coordorigin="6761,26412" coordsize="39,3">
              <v:shape style="position:absolute;left:6761;top:26412;width:39;height:3" coordorigin="6761,26412" coordsize="39,3" path="m6800,26412l6761,26412,6798,26415,6800,26412xe" filled="false" stroked="true" strokeweight="0pt" strokecolor="#000000">
                <v:path arrowok="t"/>
              </v:shape>
            </v:group>
            <v:group style="position:absolute;left:6761;top:26412;width:37;height:3" coordorigin="6761,26412" coordsize="37,3">
              <v:shape style="position:absolute;left:6761;top:26412;width:37;height:3" coordorigin="6761,26412" coordsize="37,3" path="m6761,26412l6798,26415,6761,26415,6761,26412xe" filled="false" stroked="true" strokeweight="0pt" strokecolor="#000000">
                <v:path arrowok="t"/>
              </v:shape>
            </v:group>
            <v:group style="position:absolute;left:6761;top:26415;width:37;height:2" coordorigin="6761,26415" coordsize="37,2">
              <v:shape style="position:absolute;left:6761;top:26415;width:37;height:2" coordorigin="6761,26415" coordsize="37,0" path="m6761,26415l6798,26415e" filled="false" stroked="true" strokeweight="0pt" strokecolor="#000000">
                <v:path arrowok="t"/>
              </v:shape>
            </v:group>
            <v:group style="position:absolute;left:6761;top:26415;width:37;height:2" coordorigin="6761,26415" coordsize="37,2">
              <v:shape style="position:absolute;left:6761;top:26415;width:37;height:2" coordorigin="6761,26415" coordsize="37,0" path="m6761,26415l6798,26415e" filled="false" stroked="true" strokeweight="0pt" strokecolor="#000000">
                <v:path arrowok="t"/>
              </v:shape>
            </v:group>
            <v:group style="position:absolute;left:6761;top:26415;width:34;height:2" coordorigin="6761,26415" coordsize="34,2">
              <v:shape style="position:absolute;left:6761;top:26415;width:34;height:2" coordorigin="6761,26415" coordsize="34,0" path="m6761,26415l6795,26415e" filled="false" stroked="true" strokeweight="0pt" strokecolor="#000000">
                <v:path arrowok="t"/>
              </v:shape>
            </v:group>
            <v:group style="position:absolute;left:6764;top:26416;width:32;height:2" coordorigin="6764,26416" coordsize="32,2">
              <v:shape style="position:absolute;left:6764;top:26416;width:32;height:2" coordorigin="6764,26416" coordsize="32,0" path="m6764,26416l6795,26416e" filled="false" stroked="true" strokeweight=".112803pt" strokecolor="#000000">
                <v:path arrowok="t"/>
              </v:shape>
            </v:group>
            <v:group style="position:absolute;left:6764;top:26415;width:32;height:3" coordorigin="6764,26415" coordsize="32,3">
              <v:shape style="position:absolute;left:6764;top:26415;width:32;height:3" coordorigin="6764,26415" coordsize="32,3" path="m6795,26415l6764,26415,6793,26417,6795,26415xe" filled="false" stroked="true" strokeweight="0pt" strokecolor="#000000">
                <v:path arrowok="t"/>
              </v:shape>
            </v:group>
            <v:group style="position:absolute;left:6764;top:26415;width:30;height:3" coordorigin="6764,26415" coordsize="30,3">
              <v:shape style="position:absolute;left:6764;top:26415;width:30;height:3" coordorigin="6764,26415" coordsize="30,3" path="m6764,26415l6793,26417,6766,26417,6764,26415xe" filled="false" stroked="true" strokeweight="0pt" strokecolor="#000000">
                <v:path arrowok="t"/>
              </v:shape>
            </v:group>
            <v:group style="position:absolute;left:6766;top:26417;width:28;height:2" coordorigin="6766,26417" coordsize="28,2">
              <v:shape style="position:absolute;left:6766;top:26417;width:28;height:2" coordorigin="6766,26417" coordsize="28,0" path="m6766,26417l6793,26417e" filled="false" stroked="true" strokeweight="0pt" strokecolor="#000000">
                <v:path arrowok="t"/>
              </v:shape>
            </v:group>
            <v:group style="position:absolute;left:6766;top:26417;width:28;height:2" coordorigin="6766,26417" coordsize="28,2">
              <v:shape style="position:absolute;left:6766;top:26417;width:28;height:2" coordorigin="6766,26417" coordsize="28,0" path="m6766,26417l6793,26417e" filled="false" stroked="true" strokeweight="0pt" strokecolor="#000000">
                <v:path arrowok="t"/>
              </v:shape>
            </v:group>
            <v:group style="position:absolute;left:6766;top:26417;width:25;height:2" coordorigin="6766,26417" coordsize="25,2">
              <v:shape style="position:absolute;left:6766;top:26417;width:25;height:2" coordorigin="6766,26417" coordsize="25,0" path="m6766,26417l6791,26417e" filled="false" stroked="true" strokeweight="0pt" strokecolor="#000000">
                <v:path arrowok="t"/>
              </v:shape>
            </v:group>
            <v:group style="position:absolute;left:6768;top:26417;width:23;height:3" coordorigin="6768,26417" coordsize="23,3">
              <v:shape style="position:absolute;left:6768;top:26417;width:23;height:3" coordorigin="6768,26417" coordsize="23,3" path="m6768,26417l6788,26419,6791,26417,6768,26417xe" filled="true" fillcolor="#000000" stroked="false">
                <v:path arrowok="t"/>
                <v:fill type="solid"/>
              </v:shape>
              <v:shape style="position:absolute;left:6768;top:26417;width:23;height:3" coordorigin="6768,26417" coordsize="23,3" path="m6768,26417l6770,26419,6788,26419,6768,26417xe" filled="true" fillcolor="#000000" stroked="false">
                <v:path arrowok="t"/>
                <v:fill type="solid"/>
              </v:shape>
            </v:group>
            <v:group style="position:absolute;left:6768;top:26417;width:23;height:3" coordorigin="6768,26417" coordsize="23,3">
              <v:shape style="position:absolute;left:6768;top:26417;width:23;height:3" coordorigin="6768,26417" coordsize="23,3" path="m6791,26417l6768,26417,6788,26419,6791,26417xe" filled="false" stroked="true" strokeweight="0pt" strokecolor="#000000">
                <v:path arrowok="t"/>
              </v:shape>
            </v:group>
            <v:group style="position:absolute;left:6768;top:26417;width:21;height:3" coordorigin="6768,26417" coordsize="21,3">
              <v:shape style="position:absolute;left:6768;top:26417;width:21;height:3" coordorigin="6768,26417" coordsize="21,3" path="m6768,26417l6788,26419,6770,26419,6768,26417xe" filled="false" stroked="true" strokeweight="0pt" strokecolor="#000000">
                <v:path arrowok="t"/>
              </v:shape>
            </v:group>
            <v:group style="position:absolute;left:6770;top:26419;width:19;height:2" coordorigin="6770,26419" coordsize="19,2">
              <v:shape style="position:absolute;left:6770;top:26419;width:19;height:2" coordorigin="6770,26419" coordsize="19,0" path="m6770,26419l6788,26419e" filled="false" stroked="true" strokeweight="0pt" strokecolor="#000000">
                <v:path arrowok="t"/>
              </v:shape>
            </v:group>
            <v:group style="position:absolute;left:6770;top:26419;width:19;height:2" coordorigin="6770,26419" coordsize="19,2">
              <v:shape style="position:absolute;left:6770;top:26419;width:19;height:2" coordorigin="6770,26419" coordsize="19,0" path="m6770,26419l6788,26419e" filled="false" stroked="true" strokeweight="0pt" strokecolor="#000000">
                <v:path arrowok="t"/>
              </v:shape>
            </v:group>
            <v:group style="position:absolute;left:6770;top:26419;width:16;height:2" coordorigin="6770,26419" coordsize="16,2">
              <v:shape style="position:absolute;left:6770;top:26419;width:16;height:2" coordorigin="6770,26419" coordsize="16,0" path="m6770,26419l6786,26419e" filled="false" stroked="true" strokeweight="0pt" strokecolor="#000000">
                <v:path arrowok="t"/>
              </v:shape>
            </v:group>
            <v:group style="position:absolute;left:6775;top:26419;width:12;height:2" coordorigin="6775,26419" coordsize="12,2">
              <v:shape style="position:absolute;left:6775;top:26419;width:12;height:2" coordorigin="6775,26419" coordsize="12,0" path="m6775,26419l6786,26419e" filled="false" stroked="true" strokeweight="0pt" strokecolor="#000000">
                <v:path arrowok="t"/>
              </v:shape>
            </v:group>
            <v:group style="position:absolute;left:6775;top:26419;width:7;height:2" coordorigin="6775,26419" coordsize="7,2">
              <v:shape style="position:absolute;left:6775;top:26419;width:7;height:2" coordorigin="6775,26419" coordsize="7,0" path="m6775,26419l6782,26419e" filled="false" stroked="true" strokeweight="0pt" strokecolor="#000000">
                <v:path arrowok="t"/>
              </v:shape>
            </v:group>
            <v:group style="position:absolute;left:6775;top:26419;width:7;height:2" coordorigin="6775,26419" coordsize="7,2">
              <v:shape style="position:absolute;left:6775;top:26419;width:7;height:2" coordorigin="6775,26419" coordsize="7,0" path="m6775,26419l6782,26419e" filled="false" stroked="true" strokeweight="0pt" strokecolor="#000000">
                <v:path arrowok="t"/>
              </v:shape>
            </v:group>
            <v:group style="position:absolute;left:6775;top:26419;width:12;height:2" coordorigin="6775,26419" coordsize="12,2">
              <v:shape style="position:absolute;left:6775;top:26419;width:12;height:2" coordorigin="6775,26419" coordsize="12,0" path="m6775,26419l6786,26419e" filled="false" stroked="true" strokeweight="0pt" strokecolor="#000000">
                <v:path arrowok="t"/>
              </v:shape>
            </v:group>
            <v:group style="position:absolute;left:6565;top:26230;width:7;height:2" coordorigin="6565,26230" coordsize="7,2">
              <v:shape style="position:absolute;left:6565;top:26230;width:7;height:2" coordorigin="6565,26230" coordsize="7,0" path="m6565,26230l6572,26230e" filled="false" stroked="true" strokeweight="0pt" strokecolor="#000000">
                <v:path arrowok="t"/>
              </v:shape>
            </v:group>
            <v:group style="position:absolute;left:6565;top:26230;width:7;height:2" coordorigin="6565,26230" coordsize="7,2">
              <v:shape style="position:absolute;left:6565;top:26230;width:7;height:2" coordorigin="6565,26230" coordsize="7,0" path="m6565,26230l6572,26230e" filled="false" stroked="true" strokeweight="0pt" strokecolor="#000000">
                <v:path arrowok="t"/>
              </v:shape>
            </v:group>
            <v:group style="position:absolute;left:6563;top:26230;width:12;height:3" coordorigin="6563,26230" coordsize="12,3">
              <v:shape style="position:absolute;left:6563;top:26230;width:12;height:3" coordorigin="6563,26230" coordsize="12,3" path="m6563,26232l6574,26232,6565,26230,6563,26232xe" filled="true" fillcolor="#000000" stroked="false">
                <v:path arrowok="t"/>
                <v:fill type="solid"/>
              </v:shape>
              <v:shape style="position:absolute;left:6563;top:26230;width:12;height:3" coordorigin="6563,26230" coordsize="12,3" path="m6565,26230l6574,26232,6572,26230,6565,26230xe" filled="true" fillcolor="#000000" stroked="false">
                <v:path arrowok="t"/>
                <v:fill type="solid"/>
              </v:shape>
            </v:group>
            <v:group style="position:absolute;left:6565;top:26230;width:10;height:3" coordorigin="6565,26230" coordsize="10,3">
              <v:shape style="position:absolute;left:6565;top:26230;width:10;height:3" coordorigin="6565,26230" coordsize="10,3" path="m6572,26230l6565,26230,6574,26232,6572,26230xe" filled="false" stroked="true" strokeweight="0pt" strokecolor="#000000">
                <v:path arrowok="t"/>
              </v:shape>
            </v:group>
            <v:group style="position:absolute;left:6563;top:26230;width:12;height:3" coordorigin="6563,26230" coordsize="12,3">
              <v:shape style="position:absolute;left:6563;top:26230;width:12;height:3" coordorigin="6563,26230" coordsize="12,3" path="m6565,26230l6574,26232,6563,26232,6565,26230xe" filled="false" stroked="true" strokeweight="0pt" strokecolor="#000000">
                <v:path arrowok="t"/>
              </v:shape>
            </v:group>
            <v:group style="position:absolute;left:6558;top:26232;width:19;height:2" coordorigin="6558,26232" coordsize="19,2">
              <v:shape style="position:absolute;left:6558;top:26232;width:19;height:2" coordorigin="6558,26232" coordsize="19,0" path="m6558,26232l6576,26232e" filled="false" stroked="true" strokeweight="0pt" strokecolor="#000000">
                <v:path arrowok="t"/>
              </v:shape>
            </v:group>
            <v:group style="position:absolute;left:6563;top:26232;width:14;height:2" coordorigin="6563,26232" coordsize="14,2">
              <v:shape style="position:absolute;left:6563;top:26232;width:14;height:2" coordorigin="6563,26232" coordsize="14,0" path="m6563,26232l6576,26232e" filled="false" stroked="true" strokeweight="0pt" strokecolor="#000000">
                <v:path arrowok="t"/>
              </v:shape>
            </v:group>
            <v:group style="position:absolute;left:6558;top:26232;width:19;height:2" coordorigin="6558,26232" coordsize="19,2">
              <v:shape style="position:absolute;left:6558;top:26232;width:19;height:2" coordorigin="6558,26232" coordsize="19,0" path="m6558,26232l6576,26232e" filled="false" stroked="true" strokeweight="0pt" strokecolor="#000000">
                <v:path arrowok="t"/>
              </v:shape>
            </v:group>
            <v:group style="position:absolute;left:6558;top:26232;width:21;height:2" coordorigin="6558,26232" coordsize="21,2">
              <v:shape style="position:absolute;left:6558;top:26232;width:21;height:2" coordorigin="6558,26232" coordsize="21,0" path="m6558,26232l6579,26232e" filled="false" stroked="true" strokeweight="0pt" strokecolor="#000000">
                <v:path arrowok="t"/>
              </v:shape>
            </v:group>
            <v:group style="position:absolute;left:6558;top:26232;width:21;height:2" coordorigin="6558,26232" coordsize="21,2">
              <v:shape style="position:absolute;left:6558;top:26232;width:21;height:2" coordorigin="6558,26232" coordsize="21,0" path="m6558,26232l6579,26232e" filled="false" stroked="true" strokeweight="0pt" strokecolor="#000000">
                <v:path arrowok="t"/>
              </v:shape>
            </v:group>
            <v:group style="position:absolute;left:6558;top:26232;width:21;height:2" coordorigin="6558,26232" coordsize="21,2">
              <v:shape style="position:absolute;left:6558;top:26232;width:21;height:2" coordorigin="6558,26232" coordsize="21,0" path="m6558,26232l6579,26232e" filled="false" stroked="true" strokeweight="0pt" strokecolor="#000000">
                <v:path arrowok="t"/>
              </v:shape>
            </v:group>
            <v:group style="position:absolute;left:6554;top:26233;width:28;height:2" coordorigin="6554,26233" coordsize="28,2">
              <v:shape style="position:absolute;left:6554;top:26233;width:28;height:2" coordorigin="6554,26233" coordsize="28,0" path="m6554,26233l6581,26233e" filled="false" stroked="true" strokeweight=".112803pt" strokecolor="#000000">
                <v:path arrowok="t"/>
              </v:shape>
            </v:group>
            <v:group style="position:absolute;left:6558;top:26232;width:23;height:3" coordorigin="6558,26232" coordsize="23,3">
              <v:shape style="position:absolute;left:6558;top:26232;width:23;height:3" coordorigin="6558,26232" coordsize="23,3" path="m6579,26232l6558,26232,6581,26234,6579,26232xe" filled="false" stroked="true" strokeweight="0pt" strokecolor="#000000">
                <v:path arrowok="t"/>
              </v:shape>
            </v:group>
            <v:group style="position:absolute;left:6554;top:26232;width:28;height:3" coordorigin="6554,26232" coordsize="28,3">
              <v:shape style="position:absolute;left:6554;top:26232;width:28;height:3" coordorigin="6554,26232" coordsize="28,3" path="m6558,26232l6581,26234,6554,26234,6558,26232xe" filled="false" stroked="true" strokeweight="0pt" strokecolor="#000000">
                <v:path arrowok="t"/>
              </v:shape>
            </v:group>
            <v:group style="position:absolute;left:6554;top:26235;width:30;height:2" coordorigin="6554,26235" coordsize="30,2">
              <v:shape style="position:absolute;left:6554;top:26235;width:30;height:2" coordorigin="6554,26235" coordsize="30,0" path="m6554,26235l6583,26235e" filled="false" stroked="true" strokeweight=".112803pt" strokecolor="#000000">
                <v:path arrowok="t"/>
              </v:shape>
            </v:group>
            <v:group style="position:absolute;left:6554;top:26234;width:30;height:3" coordorigin="6554,26234" coordsize="30,3">
              <v:shape style="position:absolute;left:6554;top:26234;width:30;height:3" coordorigin="6554,26234" coordsize="30,3" path="m6581,26234l6554,26234,6583,26236,6581,26234xe" filled="false" stroked="true" strokeweight="0pt" strokecolor="#000000">
                <v:path arrowok="t"/>
              </v:shape>
            </v:group>
            <v:group style="position:absolute;left:6554;top:26234;width:30;height:3" coordorigin="6554,26234" coordsize="30,3">
              <v:shape style="position:absolute;left:6554;top:26234;width:30;height:3" coordorigin="6554,26234" coordsize="30,3" path="m6554,26234l6583,26236,6554,26236,6554,26234xe" filled="false" stroked="true" strokeweight="0pt" strokecolor="#000000">
                <v:path arrowok="t"/>
              </v:shape>
            </v:group>
            <v:group style="position:absolute;left:6552;top:26236;width:34;height:2" coordorigin="6552,26236" coordsize="34,2">
              <v:shape style="position:absolute;left:6552;top:26236;width:34;height:2" coordorigin="6552,26236" coordsize="34,0" path="m6552,26236l6585,26236e" filled="false" stroked="true" strokeweight="0pt" strokecolor="#000000">
                <v:path arrowok="t"/>
              </v:shape>
            </v:group>
            <v:group style="position:absolute;left:6554;top:26236;width:32;height:2" coordorigin="6554,26236" coordsize="32,2">
              <v:shape style="position:absolute;left:6554;top:26236;width:32;height:2" coordorigin="6554,26236" coordsize="32,0" path="m6554,26236l6585,26236e" filled="false" stroked="true" strokeweight="0pt" strokecolor="#000000">
                <v:path arrowok="t"/>
              </v:shape>
            </v:group>
            <v:group style="position:absolute;left:6552;top:26236;width:34;height:2" coordorigin="6552,26236" coordsize="34,2">
              <v:shape style="position:absolute;left:6552;top:26236;width:34;height:2" coordorigin="6552,26236" coordsize="34,0" path="m6552,26236l6585,26236e" filled="false" stroked="true" strokeweight="0pt" strokecolor="#000000">
                <v:path arrowok="t"/>
              </v:shape>
            </v:group>
            <v:group style="position:absolute;left:6549;top:26238;width:39;height:2" coordorigin="6549,26238" coordsize="39,2">
              <v:shape style="position:absolute;left:6549;top:26238;width:39;height:2" coordorigin="6549,26238" coordsize="39,0" path="m6549,26238l6588,26238e" filled="false" stroked="true" strokeweight=".112803pt" strokecolor="#000000">
                <v:path arrowok="t"/>
              </v:shape>
            </v:group>
            <v:group style="position:absolute;left:6552;top:26236;width:37;height:3" coordorigin="6552,26236" coordsize="37,3">
              <v:shape style="position:absolute;left:6552;top:26236;width:37;height:3" coordorigin="6552,26236" coordsize="37,3" path="m6585,26236l6552,26236,6588,26239,6585,26236xe" filled="false" stroked="true" strokeweight="0pt" strokecolor="#000000">
                <v:path arrowok="t"/>
              </v:shape>
            </v:group>
            <v:group style="position:absolute;left:6549;top:26236;width:39;height:3" coordorigin="6549,26236" coordsize="39,3">
              <v:shape style="position:absolute;left:6549;top:26236;width:39;height:3" coordorigin="6549,26236" coordsize="39,3" path="m6552,26236l6588,26239,6549,26239,6552,26236xe" filled="false" stroked="true" strokeweight="0pt" strokecolor="#000000">
                <v:path arrowok="t"/>
              </v:shape>
            </v:group>
            <v:group style="position:absolute;left:6547;top:26240;width:43;height:2" coordorigin="6547,26240" coordsize="43,2">
              <v:shape style="position:absolute;left:6547;top:26240;width:43;height:2" coordorigin="6547,26240" coordsize="43,0" path="m6547,26240l6590,26240e" filled="false" stroked="true" strokeweight=".112803pt" strokecolor="#000000">
                <v:path arrowok="t"/>
              </v:shape>
            </v:group>
            <v:group style="position:absolute;left:6549;top:26239;width:41;height:3" coordorigin="6549,26239" coordsize="41,3">
              <v:shape style="position:absolute;left:6549;top:26239;width:41;height:3" coordorigin="6549,26239" coordsize="41,3" path="m6588,26239l6549,26239,6590,26241,6588,26239xe" filled="false" stroked="true" strokeweight="0pt" strokecolor="#000000">
                <v:path arrowok="t"/>
              </v:shape>
            </v:group>
            <v:group style="position:absolute;left:6547;top:26239;width:43;height:3" coordorigin="6547,26239" coordsize="43,3">
              <v:shape style="position:absolute;left:6547;top:26239;width:43;height:3" coordorigin="6547,26239" coordsize="43,3" path="m6549,26239l6590,26241,6547,26241,6549,26239xe" filled="false" stroked="true" strokeweight="0pt" strokecolor="#000000">
                <v:path arrowok="t"/>
              </v:shape>
            </v:group>
            <v:group style="position:absolute;left:6545;top:26242;width:46;height:2" coordorigin="6545,26242" coordsize="46,2">
              <v:shape style="position:absolute;left:6545;top:26242;width:46;height:2" coordorigin="6545,26242" coordsize="46,0" path="m6545,26242l6590,26242e" filled="false" stroked="true" strokeweight=".112803pt" strokecolor="#000000">
                <v:path arrowok="t"/>
              </v:shape>
            </v:group>
            <v:group style="position:absolute;left:6547;top:26241;width:43;height:3" coordorigin="6547,26241" coordsize="43,3">
              <v:shape style="position:absolute;left:6547;top:26241;width:43;height:3" coordorigin="6547,26241" coordsize="43,3" path="m6590,26241l6547,26241,6590,26243,6590,26241xe" filled="false" stroked="true" strokeweight="0pt" strokecolor="#000000">
                <v:path arrowok="t"/>
              </v:shape>
            </v:group>
            <v:group style="position:absolute;left:6545;top:26241;width:46;height:3" coordorigin="6545,26241" coordsize="46,3">
              <v:shape style="position:absolute;left:6545;top:26241;width:46;height:3" coordorigin="6545,26241" coordsize="46,3" path="m6547,26241l6590,26243,6545,26243,6547,26241xe" filled="false" stroked="true" strokeweight="0pt" strokecolor="#000000">
                <v:path arrowok="t"/>
              </v:shape>
            </v:group>
            <v:group style="position:absolute;left:6545;top:26244;width:48;height:2" coordorigin="6545,26244" coordsize="48,2">
              <v:shape style="position:absolute;left:6545;top:26244;width:48;height:2" coordorigin="6545,26244" coordsize="48,0" path="m6545,26244l6592,26244e" filled="false" stroked="true" strokeweight=".112803pt" strokecolor="#000000">
                <v:path arrowok="t"/>
              </v:shape>
            </v:group>
            <v:group style="position:absolute;left:6545;top:26243;width:48;height:3" coordorigin="6545,26243" coordsize="48,3">
              <v:shape style="position:absolute;left:6545;top:26243;width:48;height:3" coordorigin="6545,26243" coordsize="48,3" path="m6590,26243l6545,26243,6592,26245,6590,26243xe" filled="false" stroked="true" strokeweight="0pt" strokecolor="#000000">
                <v:path arrowok="t"/>
              </v:shape>
            </v:group>
            <v:group style="position:absolute;left:6545;top:26243;width:48;height:3" coordorigin="6545,26243" coordsize="48,3">
              <v:shape style="position:absolute;left:6545;top:26243;width:48;height:3" coordorigin="6545,26243" coordsize="48,3" path="m6545,26243l6592,26245,6545,26245,6545,26243xe" filled="false" stroked="true" strokeweight="0pt" strokecolor="#000000">
                <v:path arrowok="t"/>
              </v:shape>
            </v:group>
            <v:group style="position:absolute;left:6543;top:26247;width:50;height:2" coordorigin="6543,26247" coordsize="50,2">
              <v:shape style="position:absolute;left:6543;top:26247;width:50;height:2" coordorigin="6543,26247" coordsize="50,0" path="m6543,26247l6592,26247e" filled="false" stroked="true" strokeweight=".112803pt" strokecolor="#000000">
                <v:path arrowok="t"/>
              </v:shape>
            </v:group>
            <v:group style="position:absolute;left:6545;top:26245;width:48;height:3" coordorigin="6545,26245" coordsize="48,3">
              <v:shape style="position:absolute;left:6545;top:26245;width:48;height:3" coordorigin="6545,26245" coordsize="48,3" path="m6592,26245l6545,26245,6592,26248,6592,26245xe" filled="false" stroked="true" strokeweight="0pt" strokecolor="#000000">
                <v:path arrowok="t"/>
              </v:shape>
            </v:group>
            <v:group style="position:absolute;left:6543;top:26245;width:50;height:3" coordorigin="6543,26245" coordsize="50,3">
              <v:shape style="position:absolute;left:6543;top:26245;width:50;height:3" coordorigin="6543,26245" coordsize="50,3" path="m6545,26245l6592,26248,6543,26248,6545,26245xe" filled="false" stroked="true" strokeweight="0pt" strokecolor="#000000">
                <v:path arrowok="t"/>
              </v:shape>
            </v:group>
            <v:group style="position:absolute;left:6543;top:26249;width:52;height:2" coordorigin="6543,26249" coordsize="52,2">
              <v:shape style="position:absolute;left:6543;top:26249;width:52;height:2" coordorigin="6543,26249" coordsize="52,0" path="m6543,26249l6594,26249e" filled="false" stroked="true" strokeweight=".112803pt" strokecolor="#000000">
                <v:path arrowok="t"/>
              </v:shape>
            </v:group>
            <v:group style="position:absolute;left:6543;top:26248;width:52;height:3" coordorigin="6543,26248" coordsize="52,3">
              <v:shape style="position:absolute;left:6543;top:26248;width:52;height:3" coordorigin="6543,26248" coordsize="52,3" path="m6592,26248l6543,26248,6594,26250,6592,26248xe" filled="false" stroked="true" strokeweight="0pt" strokecolor="#000000">
                <v:path arrowok="t"/>
              </v:shape>
            </v:group>
            <v:group style="position:absolute;left:6543;top:26248;width:52;height:3" coordorigin="6543,26248" coordsize="52,3">
              <v:shape style="position:absolute;left:6543;top:26248;width:52;height:3" coordorigin="6543,26248" coordsize="52,3" path="m6543,26248l6594,26250,6543,26250,6543,26248xe" filled="false" stroked="true" strokeweight="0pt" strokecolor="#000000">
                <v:path arrowok="t"/>
              </v:shape>
            </v:group>
            <v:group style="position:absolute;left:6543;top:26251;width:52;height:2" coordorigin="6543,26251" coordsize="52,2">
              <v:shape style="position:absolute;left:6543;top:26251;width:52;height:2" coordorigin="6543,26251" coordsize="52,0" path="m6543,26251l6594,26251e" filled="false" stroked="true" strokeweight=".112803pt" strokecolor="#000000">
                <v:path arrowok="t"/>
              </v:shape>
            </v:group>
            <v:group style="position:absolute;left:6543;top:26250;width:52;height:3" coordorigin="6543,26250" coordsize="52,3">
              <v:shape style="position:absolute;left:6543;top:26250;width:52;height:3" coordorigin="6543,26250" coordsize="52,3" path="m6594,26250l6543,26250,6594,26252,6594,26250xe" filled="false" stroked="true" strokeweight="0pt" strokecolor="#000000">
                <v:path arrowok="t"/>
              </v:shape>
            </v:group>
            <v:group style="position:absolute;left:6543;top:26250;width:52;height:3" coordorigin="6543,26250" coordsize="52,3">
              <v:shape style="position:absolute;left:6543;top:26250;width:52;height:3" coordorigin="6543,26250" coordsize="52,3" path="m6543,26250l6594,26252,6543,26252,6543,26250xe" filled="false" stroked="true" strokeweight="0pt" strokecolor="#000000">
                <v:path arrowok="t"/>
              </v:shape>
            </v:group>
            <v:group style="position:absolute;left:6543;top:26253;width:52;height:2" coordorigin="6543,26253" coordsize="52,2">
              <v:shape style="position:absolute;left:6543;top:26253;width:52;height:2" coordorigin="6543,26253" coordsize="52,0" path="m6543,26253l6594,26253e" filled="false" stroked="true" strokeweight=".112803pt" strokecolor="#000000">
                <v:path arrowok="t"/>
              </v:shape>
            </v:group>
            <v:group style="position:absolute;left:6543;top:26252;width:52;height:3" coordorigin="6543,26252" coordsize="52,3">
              <v:shape style="position:absolute;left:6543;top:26252;width:52;height:3" coordorigin="6543,26252" coordsize="52,3" path="m6594,26252l6543,26252,6594,26254,6594,26252xe" filled="false" stroked="true" strokeweight="0pt" strokecolor="#000000">
                <v:path arrowok="t"/>
              </v:shape>
            </v:group>
            <v:group style="position:absolute;left:6543;top:26252;width:52;height:3" coordorigin="6543,26252" coordsize="52,3">
              <v:shape style="position:absolute;left:6543;top:26252;width:52;height:3" coordorigin="6543,26252" coordsize="52,3" path="m6543,26252l6594,26254,6543,26254,6543,26252xe" filled="false" stroked="true" strokeweight="0pt" strokecolor="#000000">
                <v:path arrowok="t"/>
              </v:shape>
            </v:group>
            <v:group style="position:absolute;left:6543;top:26256;width:52;height:2" coordorigin="6543,26256" coordsize="52,2">
              <v:shape style="position:absolute;left:6543;top:26256;width:52;height:2" coordorigin="6543,26256" coordsize="52,0" path="m6543,26256l6594,26256e" filled="false" stroked="true" strokeweight=".112803pt" strokecolor="#000000">
                <v:path arrowok="t"/>
              </v:shape>
            </v:group>
            <v:group style="position:absolute;left:6543;top:26254;width:52;height:3" coordorigin="6543,26254" coordsize="52,3">
              <v:shape style="position:absolute;left:6543;top:26254;width:52;height:3" coordorigin="6543,26254" coordsize="52,3" path="m6594,26254l6543,26254,6594,26257,6594,26254xe" filled="false" stroked="true" strokeweight="0pt" strokecolor="#000000">
                <v:path arrowok="t"/>
              </v:shape>
            </v:group>
            <v:group style="position:absolute;left:6543;top:26254;width:52;height:3" coordorigin="6543,26254" coordsize="52,3">
              <v:shape style="position:absolute;left:6543;top:26254;width:52;height:3" coordorigin="6543,26254" coordsize="52,3" path="m6543,26254l6594,26257,6543,26257,6543,26254xe" filled="false" stroked="true" strokeweight="0pt" strokecolor="#000000">
                <v:path arrowok="t"/>
              </v:shape>
            </v:group>
            <v:group style="position:absolute;left:6543;top:26258;width:52;height:2" coordorigin="6543,26258" coordsize="52,2">
              <v:shape style="position:absolute;left:6543;top:26258;width:52;height:2" coordorigin="6543,26258" coordsize="52,0" path="m6543,26258l6594,26258e" filled="false" stroked="true" strokeweight=".112803pt" strokecolor="#000000">
                <v:path arrowok="t"/>
              </v:shape>
            </v:group>
            <v:group style="position:absolute;left:6543;top:26257;width:52;height:3" coordorigin="6543,26257" coordsize="52,3">
              <v:shape style="position:absolute;left:6543;top:26257;width:52;height:3" coordorigin="6543,26257" coordsize="52,3" path="m6594,26257l6543,26257,6594,26259,6594,26257xe" filled="false" stroked="true" strokeweight="0pt" strokecolor="#000000">
                <v:path arrowok="t"/>
              </v:shape>
            </v:group>
            <v:group style="position:absolute;left:6543;top:26257;width:52;height:3" coordorigin="6543,26257" coordsize="52,3">
              <v:shape style="position:absolute;left:6543;top:26257;width:52;height:3" coordorigin="6543,26257" coordsize="52,3" path="m6543,26257l6594,26259,6543,26259,6543,26257xe" filled="false" stroked="true" strokeweight="0pt" strokecolor="#000000">
                <v:path arrowok="t"/>
              </v:shape>
            </v:group>
            <v:group style="position:absolute;left:6543;top:26260;width:52;height:2" coordorigin="6543,26260" coordsize="52,2">
              <v:shape style="position:absolute;left:6543;top:26260;width:52;height:2" coordorigin="6543,26260" coordsize="52,0" path="m6543,26260l6594,26260e" filled="false" stroked="true" strokeweight=".112803pt" strokecolor="#000000">
                <v:path arrowok="t"/>
              </v:shape>
            </v:group>
            <v:group style="position:absolute;left:6543;top:26259;width:52;height:3" coordorigin="6543,26259" coordsize="52,3">
              <v:shape style="position:absolute;left:6543;top:26259;width:52;height:3" coordorigin="6543,26259" coordsize="52,3" path="m6594,26259l6543,26259,6594,26261,6594,26259xe" filled="false" stroked="true" strokeweight="0pt" strokecolor="#000000">
                <v:path arrowok="t"/>
              </v:shape>
            </v:group>
            <v:group style="position:absolute;left:6543;top:26259;width:52;height:3" coordorigin="6543,26259" coordsize="52,3">
              <v:shape style="position:absolute;left:6543;top:26259;width:52;height:3" coordorigin="6543,26259" coordsize="52,3" path="m6543,26259l6594,26261,6543,26261,6543,26259xe" filled="false" stroked="true" strokeweight="0pt" strokecolor="#000000">
                <v:path arrowok="t"/>
              </v:shape>
            </v:group>
            <v:group style="position:absolute;left:6543;top:26262;width:52;height:2" coordorigin="6543,26262" coordsize="52,2">
              <v:shape style="position:absolute;left:6543;top:26262;width:52;height:2" coordorigin="6543,26262" coordsize="52,0" path="m6543,26262l6594,26262e" filled="false" stroked="true" strokeweight=".112803pt" strokecolor="#000000">
                <v:path arrowok="t"/>
              </v:shape>
            </v:group>
            <v:group style="position:absolute;left:6543;top:26261;width:52;height:3" coordorigin="6543,26261" coordsize="52,3">
              <v:shape style="position:absolute;left:6543;top:26261;width:52;height:3" coordorigin="6543,26261" coordsize="52,3" path="m6594,26261l6543,26261,6594,26264,6594,26261xe" filled="false" stroked="true" strokeweight="0pt" strokecolor="#000000">
                <v:path arrowok="t"/>
              </v:shape>
            </v:group>
            <v:group style="position:absolute;left:6543;top:26261;width:52;height:3" coordorigin="6543,26261" coordsize="52,3">
              <v:shape style="position:absolute;left:6543;top:26261;width:52;height:3" coordorigin="6543,26261" coordsize="52,3" path="m6543,26261l6594,26264,6543,26264,6543,26261xe" filled="false" stroked="true" strokeweight="0pt" strokecolor="#000000">
                <v:path arrowok="t"/>
              </v:shape>
            </v:group>
            <v:group style="position:absolute;left:6543;top:26266;width:52;height:2" coordorigin="6543,26266" coordsize="52,2">
              <v:shape style="position:absolute;left:6543;top:26266;width:52;height:2" coordorigin="6543,26266" coordsize="52,0" path="m6543,26266l6594,26266e" filled="false" stroked="true" strokeweight=".225606pt" strokecolor="#000000">
                <v:path arrowok="t"/>
              </v:shape>
            </v:group>
            <v:group style="position:absolute;left:6543;top:26264;width:52;height:5" coordorigin="6543,26264" coordsize="52,5">
              <v:shape style="position:absolute;left:6543;top:26264;width:52;height:5" coordorigin="6543,26264" coordsize="52,5" path="m6594,26264l6543,26264,6592,26268,6594,26264xe" filled="false" stroked="true" strokeweight="0pt" strokecolor="#000000">
                <v:path arrowok="t"/>
              </v:shape>
            </v:group>
            <v:group style="position:absolute;left:6543;top:26264;width:50;height:5" coordorigin="6543,26264" coordsize="50,5">
              <v:shape style="position:absolute;left:6543;top:26264;width:50;height:5" coordorigin="6543,26264" coordsize="50,5" path="m6543,26264l6592,26268,6543,26268,6543,26264xe" filled="false" stroked="true" strokeweight="0pt" strokecolor="#000000">
                <v:path arrowok="t"/>
              </v:shape>
            </v:group>
            <v:group style="position:absolute;left:6543;top:26269;width:50;height:2" coordorigin="6543,26269" coordsize="50,2">
              <v:shape style="position:absolute;left:6543;top:26269;width:50;height:2" coordorigin="6543,26269" coordsize="50,0" path="m6543,26269l6592,26269e" filled="false" stroked="true" strokeweight=".112803pt" strokecolor="#000000">
                <v:path arrowok="t"/>
              </v:shape>
            </v:group>
            <v:group style="position:absolute;left:6543;top:26268;width:50;height:3" coordorigin="6543,26268" coordsize="50,3">
              <v:shape style="position:absolute;left:6543;top:26268;width:50;height:3" coordorigin="6543,26268" coordsize="50,3" path="m6592,26268l6543,26268,6592,26270,6592,26268xe" filled="false" stroked="true" strokeweight="0pt" strokecolor="#000000">
                <v:path arrowok="t"/>
              </v:shape>
            </v:group>
            <v:group style="position:absolute;left:6543;top:26268;width:50;height:3" coordorigin="6543,26268" coordsize="50,3">
              <v:shape style="position:absolute;left:6543;top:26268;width:50;height:3" coordorigin="6543,26268" coordsize="50,3" path="m6543,26268l6592,26270,6545,26270,6543,26268xe" filled="false" stroked="true" strokeweight="0pt" strokecolor="#000000">
                <v:path arrowok="t"/>
              </v:shape>
            </v:group>
            <v:group style="position:absolute;left:6545;top:26271;width:48;height:2" coordorigin="6545,26271" coordsize="48,2">
              <v:shape style="position:absolute;left:6545;top:26271;width:48;height:2" coordorigin="6545,26271" coordsize="48,0" path="m6545,26271l6592,26271e" filled="false" stroked="true" strokeweight=".112803pt" strokecolor="#000000">
                <v:path arrowok="t"/>
              </v:shape>
            </v:group>
            <v:group style="position:absolute;left:6545;top:26270;width:48;height:3" coordorigin="6545,26270" coordsize="48,3">
              <v:shape style="position:absolute;left:6545;top:26270;width:48;height:3" coordorigin="6545,26270" coordsize="48,3" path="m6592,26270l6545,26270,6590,26273,6592,26270xe" filled="false" stroked="true" strokeweight="0pt" strokecolor="#000000">
                <v:path arrowok="t"/>
              </v:shape>
            </v:group>
            <v:group style="position:absolute;left:6545;top:26270;width:46;height:3" coordorigin="6545,26270" coordsize="46,3">
              <v:shape style="position:absolute;left:6545;top:26270;width:46;height:3" coordorigin="6545,26270" coordsize="46,3" path="m6545,26270l6590,26273,6545,26273,6545,26270xe" filled="false" stroked="true" strokeweight="0pt" strokecolor="#000000">
                <v:path arrowok="t"/>
              </v:shape>
            </v:group>
            <v:group style="position:absolute;left:6545;top:26273;width:46;height:2" coordorigin="6545,26273" coordsize="46,2">
              <v:shape style="position:absolute;left:6545;top:26273;width:46;height:2" coordorigin="6545,26273" coordsize="46,0" path="m6545,26273l6590,26273e" filled="false" stroked="true" strokeweight="0pt" strokecolor="#000000">
                <v:path arrowok="t"/>
              </v:shape>
            </v:group>
            <v:group style="position:absolute;left:6545;top:26273;width:46;height:2" coordorigin="6545,26273" coordsize="46,2">
              <v:shape style="position:absolute;left:6545;top:26273;width:46;height:2" coordorigin="6545,26273" coordsize="46,0" path="m6545,26273l6590,26273e" filled="false" stroked="true" strokeweight="0pt" strokecolor="#000000">
                <v:path arrowok="t"/>
              </v:shape>
            </v:group>
            <v:group style="position:absolute;left:6545;top:26273;width:46;height:2" coordorigin="6545,26273" coordsize="46,2">
              <v:shape style="position:absolute;left:6545;top:26273;width:46;height:2" coordorigin="6545,26273" coordsize="46,0" path="m6545,26273l6590,26273e" filled="false" stroked="true" strokeweight="0pt" strokecolor="#000000">
                <v:path arrowok="t"/>
              </v:shape>
            </v:group>
            <v:group style="position:absolute;left:6547;top:26274;width:43;height:2" coordorigin="6547,26274" coordsize="43,2">
              <v:shape style="position:absolute;left:6547;top:26274;width:43;height:2" coordorigin="6547,26274" coordsize="43,0" path="m6547,26274l6590,26274e" filled="false" stroked="true" strokeweight=".112803pt" strokecolor="#000000">
                <v:path arrowok="t"/>
              </v:shape>
            </v:group>
            <v:group style="position:absolute;left:6547;top:26273;width:43;height:3" coordorigin="6547,26273" coordsize="43,3">
              <v:shape style="position:absolute;left:6547;top:26273;width:43;height:3" coordorigin="6547,26273" coordsize="43,3" path="m6590,26273l6547,26273,6588,26275,6590,26273xe" filled="false" stroked="true" strokeweight="0pt" strokecolor="#000000">
                <v:path arrowok="t"/>
              </v:shape>
            </v:group>
            <v:group style="position:absolute;left:6547;top:26273;width:41;height:3" coordorigin="6547,26273" coordsize="41,3">
              <v:shape style="position:absolute;left:6547;top:26273;width:41;height:3" coordorigin="6547,26273" coordsize="41,3" path="m6547,26273l6588,26275,6549,26275,6547,26273xe" filled="false" stroked="true" strokeweight="0pt" strokecolor="#000000">
                <v:path arrowok="t"/>
              </v:shape>
            </v:group>
            <v:group style="position:absolute;left:6549;top:26276;width:39;height:2" coordorigin="6549,26276" coordsize="39,2">
              <v:shape style="position:absolute;left:6549;top:26276;width:39;height:2" coordorigin="6549,26276" coordsize="39,0" path="m6549,26276l6588,26276e" filled="false" stroked="true" strokeweight=".112803pt" strokecolor="#000000">
                <v:path arrowok="t"/>
              </v:shape>
            </v:group>
            <v:group style="position:absolute;left:6549;top:26275;width:39;height:3" coordorigin="6549,26275" coordsize="39,3">
              <v:shape style="position:absolute;left:6549;top:26275;width:39;height:3" coordorigin="6549,26275" coordsize="39,3" path="m6588,26275l6549,26275,6585,26277,6588,26275xe" filled="false" stroked="true" strokeweight="0pt" strokecolor="#000000">
                <v:path arrowok="t"/>
              </v:shape>
            </v:group>
            <v:group style="position:absolute;left:6549;top:26275;width:37;height:3" coordorigin="6549,26275" coordsize="37,3">
              <v:shape style="position:absolute;left:6549;top:26275;width:37;height:3" coordorigin="6549,26275" coordsize="37,3" path="m6549,26275l6585,26277,6552,26277,6549,26275xe" filled="false" stroked="true" strokeweight="0pt" strokecolor="#000000">
                <v:path arrowok="t"/>
              </v:shape>
            </v:group>
            <v:group style="position:absolute;left:6552;top:26278;width:34;height:2" coordorigin="6552,26278" coordsize="34,2">
              <v:shape style="position:absolute;left:6552;top:26278;width:34;height:2" coordorigin="6552,26278" coordsize="34,0" path="m6552,26278l6585,26278e" filled="false" stroked="true" strokeweight=".112803pt" strokecolor="#000000">
                <v:path arrowok="t"/>
              </v:shape>
            </v:group>
            <v:group style="position:absolute;left:6552;top:26277;width:34;height:3" coordorigin="6552,26277" coordsize="34,3">
              <v:shape style="position:absolute;left:6552;top:26277;width:34;height:3" coordorigin="6552,26277" coordsize="34,3" path="m6585,26277l6552,26277,6583,26279,6585,26277xe" filled="false" stroked="true" strokeweight="0pt" strokecolor="#000000">
                <v:path arrowok="t"/>
              </v:shape>
            </v:group>
            <v:group style="position:absolute;left:6552;top:26277;width:32;height:3" coordorigin="6552,26277" coordsize="32,3">
              <v:shape style="position:absolute;left:6552;top:26277;width:32;height:3" coordorigin="6552,26277" coordsize="32,3" path="m6552,26277l6583,26279,6554,26279,6552,26277xe" filled="false" stroked="true" strokeweight="0pt" strokecolor="#000000">
                <v:path arrowok="t"/>
              </v:shape>
            </v:group>
            <v:group style="position:absolute;left:6554;top:26279;width:30;height:2" coordorigin="6554,26279" coordsize="30,2">
              <v:shape style="position:absolute;left:6554;top:26279;width:30;height:2" coordorigin="6554,26279" coordsize="30,0" path="m6554,26279l6583,26279e" filled="false" stroked="true" strokeweight="0pt" strokecolor="#000000">
                <v:path arrowok="t"/>
              </v:shape>
            </v:group>
            <v:group style="position:absolute;left:6554;top:26279;width:28;height:2" coordorigin="6554,26279" coordsize="28,2">
              <v:shape style="position:absolute;left:6554;top:26279;width:28;height:2" coordorigin="6554,26279" coordsize="28,0" path="m6554,26279l6581,26279e" filled="false" stroked="true" strokeweight="0pt" strokecolor="#000000">
                <v:path arrowok="t"/>
              </v:shape>
            </v:group>
            <v:group style="position:absolute;left:6554;top:26279;width:30;height:2" coordorigin="6554,26279" coordsize="30,2">
              <v:shape style="position:absolute;left:6554;top:26279;width:30;height:2" coordorigin="6554,26279" coordsize="30,0" path="m6554,26279l6583,26279e" filled="false" stroked="true" strokeweight="0pt" strokecolor="#000000">
                <v:path arrowok="t"/>
              </v:shape>
            </v:group>
            <v:group style="position:absolute;left:6554;top:26280;width:28;height:2" coordorigin="6554,26280" coordsize="28,2">
              <v:shape style="position:absolute;left:6554;top:26280;width:28;height:2" coordorigin="6554,26280" coordsize="28,0" path="m6554,26280l6581,26280e" filled="false" stroked="true" strokeweight=".112803pt" strokecolor="#000000">
                <v:path arrowok="t"/>
              </v:shape>
            </v:group>
            <v:group style="position:absolute;left:6554;top:26279;width:28;height:3" coordorigin="6554,26279" coordsize="28,3">
              <v:shape style="position:absolute;left:6554;top:26279;width:28;height:3" coordorigin="6554,26279" coordsize="28,3" path="m6581,26279l6554,26279,6579,26282,6581,26279xe" filled="false" stroked="true" strokeweight="0pt" strokecolor="#000000">
                <v:path arrowok="t"/>
              </v:shape>
            </v:group>
            <v:group style="position:absolute;left:6554;top:26279;width:25;height:3" coordorigin="6554,26279" coordsize="25,3">
              <v:shape style="position:absolute;left:6554;top:26279;width:25;height:3" coordorigin="6554,26279" coordsize="25,3" path="m6554,26279l6579,26282,6558,26282,6554,26279xe" filled="false" stroked="true" strokeweight="0pt" strokecolor="#000000">
                <v:path arrowok="t"/>
              </v:shape>
            </v:group>
            <v:group style="position:absolute;left:6558;top:26282;width:21;height:2" coordorigin="6558,26282" coordsize="21,2">
              <v:shape style="position:absolute;left:6558;top:26282;width:21;height:2" coordorigin="6558,26282" coordsize="21,0" path="m6558,26282l6579,26282e" filled="false" stroked="true" strokeweight="0pt" strokecolor="#000000">
                <v:path arrowok="t"/>
              </v:shape>
            </v:group>
            <v:group style="position:absolute;left:6558;top:26282;width:19;height:2" coordorigin="6558,26282" coordsize="19,2">
              <v:shape style="position:absolute;left:6558;top:26282;width:19;height:2" coordorigin="6558,26282" coordsize="19,0" path="m6558,26282l6576,26282e" filled="false" stroked="true" strokeweight="0pt" strokecolor="#000000">
                <v:path arrowok="t"/>
              </v:shape>
            </v:group>
            <v:group style="position:absolute;left:6558;top:26282;width:21;height:2" coordorigin="6558,26282" coordsize="21,2">
              <v:shape style="position:absolute;left:6558;top:26282;width:21;height:2" coordorigin="6558,26282" coordsize="21,0" path="m6558,26282l6579,26282e" filled="false" stroked="true" strokeweight="0pt" strokecolor="#000000">
                <v:path arrowok="t"/>
              </v:shape>
            </v:group>
            <v:group style="position:absolute;left:6558;top:26282;width:19;height:3" coordorigin="6558,26282" coordsize="19,3">
              <v:shape style="position:absolute;left:6558;top:26282;width:19;height:3" coordorigin="6558,26282" coordsize="19,3" path="m6558,26282l6574,26284,6576,26282,6558,26282xe" filled="true" fillcolor="#000000" stroked="false">
                <v:path arrowok="t"/>
                <v:fill type="solid"/>
              </v:shape>
              <v:shape style="position:absolute;left:6558;top:26282;width:19;height:3" coordorigin="6558,26282" coordsize="19,3" path="m6558,26282l6563,26284,6574,26284,6558,26282xe" filled="true" fillcolor="#000000" stroked="false">
                <v:path arrowok="t"/>
                <v:fill type="solid"/>
              </v:shape>
            </v:group>
            <v:group style="position:absolute;left:6558;top:26282;width:19;height:3" coordorigin="6558,26282" coordsize="19,3">
              <v:shape style="position:absolute;left:6558;top:26282;width:19;height:3" coordorigin="6558,26282" coordsize="19,3" path="m6576,26282l6558,26282,6574,26284,6576,26282xe" filled="false" stroked="true" strokeweight="0pt" strokecolor="#000000">
                <v:path arrowok="t"/>
              </v:shape>
            </v:group>
            <v:group style="position:absolute;left:6558;top:26282;width:16;height:3" coordorigin="6558,26282" coordsize="16,3">
              <v:shape style="position:absolute;left:6558;top:26282;width:16;height:3" coordorigin="6558,26282" coordsize="16,3" path="m6558,26282l6574,26284,6563,26284,6558,26282xe" filled="false" stroked="true" strokeweight="0pt" strokecolor="#000000">
                <v:path arrowok="t"/>
              </v:shape>
            </v:group>
            <v:group style="position:absolute;left:6563;top:26284;width:10;height:2" coordorigin="6563,26284" coordsize="10,2">
              <v:shape style="position:absolute;left:6563;top:26284;width:10;height:2" coordorigin="6563,26284" coordsize="10,0" path="m6563,26284l6572,26284e" filled="false" stroked="true" strokeweight="0pt" strokecolor="#000000">
                <v:path arrowok="t"/>
              </v:shape>
            </v:group>
            <v:group style="position:absolute;left:6563;top:26284;width:10;height:2" coordorigin="6563,26284" coordsize="10,2">
              <v:shape style="position:absolute;left:6563;top:26284;width:10;height:2" coordorigin="6563,26284" coordsize="10,0" path="m6563,26284l6572,26284e" filled="false" stroked="true" strokeweight="0pt" strokecolor="#000000">
                <v:path arrowok="t"/>
              </v:shape>
            </v:group>
            <v:group style="position:absolute;left:6565;top:26284;width:7;height:2" coordorigin="6565,26284" coordsize="7,2">
              <v:shape style="position:absolute;left:6565;top:26284;width:7;height:2" coordorigin="6565,26284" coordsize="7,0" path="m6565,26284l6572,26284e" filled="false" stroked="true" strokeweight="0pt" strokecolor="#000000">
                <v:path arrowok="t"/>
              </v:shape>
            </v:group>
            <v:group style="position:absolute;left:6563;top:26284;width:12;height:2" coordorigin="6563,26284" coordsize="12,2">
              <v:shape style="position:absolute;left:6563;top:26284;width:12;height:2" coordorigin="6563,26284" coordsize="12,0" path="m6563,26284l6574,26284e" filled="false" stroked="true" strokeweight="0pt" strokecolor="#000000">
                <v:path arrowok="t"/>
              </v:shape>
            </v:group>
            <v:group style="position:absolute;left:6563;top:26284;width:12;height:2" coordorigin="6563,26284" coordsize="12,2">
              <v:shape style="position:absolute;left:6563;top:26284;width:12;height:2" coordorigin="6563,26284" coordsize="12,0" path="m6563,26284l6574,26284e" filled="false" stroked="true" strokeweight="0pt" strokecolor="#000000">
                <v:path arrowok="t"/>
              </v:shape>
              <v:shape style="position:absolute;left:6544;top:19080;width:112;height:54" type="#_x0000_t75" stroked="false">
                <v:imagedata r:id="rId38" o:title=""/>
              </v:shape>
            </v:group>
            <v:group style="position:absolute;left:6574;top:18523;width:7;height:2" coordorigin="6574,18523" coordsize="7,2">
              <v:shape style="position:absolute;left:6574;top:18523;width:7;height:2" coordorigin="6574,18523" coordsize="7,0" path="m6574,18523l6581,18523e" filled="false" stroked="true" strokeweight="0pt" strokecolor="#000000">
                <v:path arrowok="t"/>
              </v:shape>
            </v:group>
            <v:group style="position:absolute;left:6574;top:18523;width:7;height:2" coordorigin="6574,18523" coordsize="7,2">
              <v:shape style="position:absolute;left:6574;top:18523;width:7;height:2" coordorigin="6574,18523" coordsize="7,0" path="m6574,18523l6581,18523e" filled="false" stroked="true" strokeweight="0pt" strokecolor="#000000">
                <v:path arrowok="t"/>
              </v:shape>
            </v:group>
            <v:group style="position:absolute;left:6572;top:18523;width:12;height:2" coordorigin="6572,18523" coordsize="12,2">
              <v:shape style="position:absolute;left:6572;top:18523;width:12;height:2" coordorigin="6572,18523" coordsize="12,0" path="m6572,18523l6583,18523e" filled="false" stroked="true" strokeweight="0pt" strokecolor="#000000">
                <v:path arrowok="t"/>
              </v:shape>
            </v:group>
            <v:group style="position:absolute;left:6574;top:18523;width:10;height:2" coordorigin="6574,18523" coordsize="10,2">
              <v:shape style="position:absolute;left:6574;top:18523;width:10;height:2" coordorigin="6574,18523" coordsize="10,0" path="m6574,18523l6583,18523e" filled="false" stroked="true" strokeweight="0pt" strokecolor="#000000">
                <v:path arrowok="t"/>
              </v:shape>
            </v:group>
            <v:group style="position:absolute;left:6572;top:18523;width:12;height:2" coordorigin="6572,18523" coordsize="12,2">
              <v:shape style="position:absolute;left:6572;top:18523;width:12;height:2" coordorigin="6572,18523" coordsize="12,0" path="m6572,18523l6583,18523e" filled="false" stroked="true" strokeweight="0pt" strokecolor="#000000">
                <v:path arrowok="t"/>
              </v:shape>
            </v:group>
            <v:group style="position:absolute;left:6570;top:18523;width:16;height:3" coordorigin="6570,18523" coordsize="16,3">
              <v:shape style="position:absolute;left:6570;top:18523;width:16;height:3" coordorigin="6570,18523" coordsize="16,3" path="m6570,18525l6585,18525,6572,18523,6570,18525xe" filled="true" fillcolor="#000000" stroked="false">
                <v:path arrowok="t"/>
                <v:fill type="solid"/>
              </v:shape>
              <v:shape style="position:absolute;left:6570;top:18523;width:16;height:3" coordorigin="6570,18523" coordsize="16,3" path="m6572,18523l6585,18525,6583,18523,6572,18523xe" filled="true" fillcolor="#000000" stroked="false">
                <v:path arrowok="t"/>
                <v:fill type="solid"/>
              </v:shape>
            </v:group>
            <v:group style="position:absolute;left:6572;top:18523;width:14;height:3" coordorigin="6572,18523" coordsize="14,3">
              <v:shape style="position:absolute;left:6572;top:18523;width:14;height:3" coordorigin="6572,18523" coordsize="14,3" path="m6583,18523l6572,18523,6585,18525,6583,18523xe" filled="false" stroked="true" strokeweight="0pt" strokecolor="#000000">
                <v:path arrowok="t"/>
              </v:shape>
            </v:group>
            <v:group style="position:absolute;left:6570;top:18523;width:16;height:3" coordorigin="6570,18523" coordsize="16,3">
              <v:shape style="position:absolute;left:6570;top:18523;width:16;height:3" coordorigin="6570,18523" coordsize="16,3" path="m6572,18523l6585,18525,6570,18525,6572,18523xe" filled="false" stroked="true" strokeweight="0pt" strokecolor="#000000">
                <v:path arrowok="t"/>
              </v:shape>
            </v:group>
            <v:group style="position:absolute;left:6567;top:18525;width:21;height:2" coordorigin="6567,18525" coordsize="21,2">
              <v:shape style="position:absolute;left:6567;top:18525;width:21;height:2" coordorigin="6567,18525" coordsize="21,0" path="m6567,18525l6588,18525e" filled="false" stroked="true" strokeweight="0pt" strokecolor="#000000">
                <v:path arrowok="t"/>
              </v:shape>
            </v:group>
            <v:group style="position:absolute;left:6570;top:18525;width:19;height:2" coordorigin="6570,18525" coordsize="19,2">
              <v:shape style="position:absolute;left:6570;top:18525;width:19;height:2" coordorigin="6570,18525" coordsize="19,0" path="m6570,18525l6588,18525e" filled="false" stroked="true" strokeweight="0pt" strokecolor="#000000">
                <v:path arrowok="t"/>
              </v:shape>
            </v:group>
            <v:group style="position:absolute;left:6567;top:18525;width:21;height:2" coordorigin="6567,18525" coordsize="21,2">
              <v:shape style="position:absolute;left:6567;top:18525;width:21;height:2" coordorigin="6567,18525" coordsize="21,0" path="m6567,18525l6588,18525e" filled="false" stroked="true" strokeweight="0pt" strokecolor="#000000">
                <v:path arrowok="t"/>
              </v:shape>
            </v:group>
            <v:group style="position:absolute;left:6565;top:18526;width:25;height:2" coordorigin="6565,18526" coordsize="25,2">
              <v:shape style="position:absolute;left:6565;top:18526;width:25;height:2" coordorigin="6565,18526" coordsize="25,0" path="m6565,18526l6590,18526e" filled="false" stroked="true" strokeweight=".112803pt" strokecolor="#000000">
                <v:path arrowok="t"/>
              </v:shape>
            </v:group>
            <v:group style="position:absolute;left:6567;top:18525;width:23;height:3" coordorigin="6567,18525" coordsize="23,3">
              <v:shape style="position:absolute;left:6567;top:18525;width:23;height:3" coordorigin="6567,18525" coordsize="23,3" path="m6588,18525l6567,18525,6590,18527,6588,18525xe" filled="false" stroked="true" strokeweight="0pt" strokecolor="#000000">
                <v:path arrowok="t"/>
              </v:shape>
            </v:group>
            <v:group style="position:absolute;left:6565;top:18525;width:25;height:3" coordorigin="6565,18525" coordsize="25,3">
              <v:shape style="position:absolute;left:6565;top:18525;width:25;height:3" coordorigin="6565,18525" coordsize="25,3" path="m6567,18525l6590,18527,6565,18527,6567,18525xe" filled="false" stroked="true" strokeweight="0pt" strokecolor="#000000">
                <v:path arrowok="t"/>
              </v:shape>
            </v:group>
            <v:group style="position:absolute;left:6563;top:18527;width:30;height:2" coordorigin="6563,18527" coordsize="30,2">
              <v:shape style="position:absolute;left:6563;top:18527;width:30;height:2" coordorigin="6563,18527" coordsize="30,0" path="m6563,18527l6592,18527e" filled="false" stroked="true" strokeweight="0pt" strokecolor="#000000">
                <v:path arrowok="t"/>
              </v:shape>
            </v:group>
            <v:group style="position:absolute;left:6565;top:18527;width:28;height:2" coordorigin="6565,18527" coordsize="28,2">
              <v:shape style="position:absolute;left:6565;top:18527;width:28;height:2" coordorigin="6565,18527" coordsize="28,0" path="m6565,18527l6592,18527e" filled="false" stroked="true" strokeweight="0pt" strokecolor="#000000">
                <v:path arrowok="t"/>
              </v:shape>
            </v:group>
            <v:group style="position:absolute;left:6563;top:18527;width:30;height:2" coordorigin="6563,18527" coordsize="30,2">
              <v:shape style="position:absolute;left:6563;top:18527;width:30;height:2" coordorigin="6563,18527" coordsize="30,0" path="m6563,18527l6592,18527e" filled="false" stroked="true" strokeweight="0pt" strokecolor="#000000">
                <v:path arrowok="t"/>
              </v:shape>
            </v:group>
            <v:group style="position:absolute;left:6561;top:18529;width:34;height:2" coordorigin="6561,18529" coordsize="34,2">
              <v:shape style="position:absolute;left:6561;top:18529;width:34;height:2" coordorigin="6561,18529" coordsize="34,0" path="m6561,18529l6594,18529e" filled="false" stroked="true" strokeweight=".112803pt" strokecolor="#000000">
                <v:path arrowok="t"/>
              </v:shape>
            </v:group>
            <v:group style="position:absolute;left:6563;top:18527;width:32;height:3" coordorigin="6563,18527" coordsize="32,3">
              <v:shape style="position:absolute;left:6563;top:18527;width:32;height:3" coordorigin="6563,18527" coordsize="32,3" path="m6592,18527l6563,18527,6594,18530,6592,18527xe" filled="false" stroked="true" strokeweight="0pt" strokecolor="#000000">
                <v:path arrowok="t"/>
              </v:shape>
            </v:group>
            <v:group style="position:absolute;left:6561;top:18527;width:34;height:3" coordorigin="6561,18527" coordsize="34,3">
              <v:shape style="position:absolute;left:6561;top:18527;width:34;height:3" coordorigin="6561,18527" coordsize="34,3" path="m6563,18527l6594,18530,6561,18530,6563,18527xe" filled="false" stroked="true" strokeweight="0pt" strokecolor="#000000">
                <v:path arrowok="t"/>
              </v:shape>
            </v:group>
            <v:group style="position:absolute;left:6558;top:18531;width:39;height:2" coordorigin="6558,18531" coordsize="39,2">
              <v:shape style="position:absolute;left:6558;top:18531;width:39;height:2" coordorigin="6558,18531" coordsize="39,0" path="m6558,18531l6597,18531e" filled="false" stroked="true" strokeweight=".112803pt" strokecolor="#000000">
                <v:path arrowok="t"/>
              </v:shape>
            </v:group>
            <v:group style="position:absolute;left:6561;top:18530;width:37;height:3" coordorigin="6561,18530" coordsize="37,3">
              <v:shape style="position:absolute;left:6561;top:18530;width:37;height:3" coordorigin="6561,18530" coordsize="37,3" path="m6594,18530l6561,18530,6597,18532,6594,18530xe" filled="false" stroked="true" strokeweight="0pt" strokecolor="#000000">
                <v:path arrowok="t"/>
              </v:shape>
            </v:group>
            <v:group style="position:absolute;left:6558;top:18530;width:39;height:3" coordorigin="6558,18530" coordsize="39,3">
              <v:shape style="position:absolute;left:6558;top:18530;width:39;height:3" coordorigin="6558,18530" coordsize="39,3" path="m6561,18530l6597,18532,6558,18532,6561,18530xe" filled="false" stroked="true" strokeweight="0pt" strokecolor="#000000">
                <v:path arrowok="t"/>
              </v:shape>
            </v:group>
            <v:group style="position:absolute;left:6556;top:18533;width:43;height:2" coordorigin="6556,18533" coordsize="43,2">
              <v:shape style="position:absolute;left:6556;top:18533;width:43;height:2" coordorigin="6556,18533" coordsize="43,0" path="m6556,18533l6599,18533e" filled="false" stroked="true" strokeweight=".112803pt" strokecolor="#000000">
                <v:path arrowok="t"/>
              </v:shape>
            </v:group>
            <v:group style="position:absolute;left:6558;top:18532;width:41;height:3" coordorigin="6558,18532" coordsize="41,3">
              <v:shape style="position:absolute;left:6558;top:18532;width:41;height:3" coordorigin="6558,18532" coordsize="41,3" path="m6597,18532l6558,18532,6599,18534,6597,18532xe" filled="false" stroked="true" strokeweight="0pt" strokecolor="#000000">
                <v:path arrowok="t"/>
              </v:shape>
            </v:group>
            <v:group style="position:absolute;left:6556;top:18532;width:43;height:3" coordorigin="6556,18532" coordsize="43,3">
              <v:shape style="position:absolute;left:6556;top:18532;width:43;height:3" coordorigin="6556,18532" coordsize="43,3" path="m6558,18532l6599,18534,6556,18534,6558,18532xe" filled="false" stroked="true" strokeweight="0pt" strokecolor="#000000">
                <v:path arrowok="t"/>
              </v:shape>
            </v:group>
            <v:group style="position:absolute;left:6556;top:18535;width:46;height:2" coordorigin="6556,18535" coordsize="46,2">
              <v:shape style="position:absolute;left:6556;top:18535;width:46;height:2" coordorigin="6556,18535" coordsize="46,0" path="m6556,18535l6601,18535e" filled="false" stroked="true" strokeweight=".112803pt" strokecolor="#000000">
                <v:path arrowok="t"/>
              </v:shape>
            </v:group>
            <v:group style="position:absolute;left:6556;top:18534;width:46;height:3" coordorigin="6556,18534" coordsize="46,3">
              <v:shape style="position:absolute;left:6556;top:18534;width:46;height:3" coordorigin="6556,18534" coordsize="46,3" path="m6599,18534l6556,18534,6601,18537,6599,18534xe" filled="false" stroked="true" strokeweight="0pt" strokecolor="#000000">
                <v:path arrowok="t"/>
              </v:shape>
            </v:group>
            <v:group style="position:absolute;left:6556;top:18534;width:46;height:3" coordorigin="6556,18534" coordsize="46,3">
              <v:shape style="position:absolute;left:6556;top:18534;width:46;height:3" coordorigin="6556,18534" coordsize="46,3" path="m6556,18534l6601,18537,6556,18537,6556,18534xe" filled="false" stroked="true" strokeweight="0pt" strokecolor="#000000">
                <v:path arrowok="t"/>
              </v:shape>
            </v:group>
            <v:group style="position:absolute;left:6554;top:18538;width:48;height:2" coordorigin="6554,18538" coordsize="48,2">
              <v:shape style="position:absolute;left:6554;top:18538;width:48;height:2" coordorigin="6554,18538" coordsize="48,0" path="m6554,18538l6601,18538e" filled="false" stroked="true" strokeweight=".112803pt" strokecolor="#000000">
                <v:path arrowok="t"/>
              </v:shape>
            </v:group>
            <v:group style="position:absolute;left:6556;top:18537;width:46;height:3" coordorigin="6556,18537" coordsize="46,3">
              <v:shape style="position:absolute;left:6556;top:18537;width:46;height:3" coordorigin="6556,18537" coordsize="46,3" path="m6601,18537l6556,18537,6601,18539,6601,18537xe" filled="false" stroked="true" strokeweight="0pt" strokecolor="#000000">
                <v:path arrowok="t"/>
              </v:shape>
            </v:group>
            <v:group style="position:absolute;left:6554;top:18537;width:48;height:3" coordorigin="6554,18537" coordsize="48,3">
              <v:shape style="position:absolute;left:6554;top:18537;width:48;height:3" coordorigin="6554,18537" coordsize="48,3" path="m6556,18537l6601,18539,6554,18539,6556,18537xe" filled="false" stroked="true" strokeweight="0pt" strokecolor="#000000">
                <v:path arrowok="t"/>
              </v:shape>
            </v:group>
            <v:group style="position:absolute;left:6554;top:18540;width:50;height:2" coordorigin="6554,18540" coordsize="50,2">
              <v:shape style="position:absolute;left:6554;top:18540;width:50;height:2" coordorigin="6554,18540" coordsize="50,0" path="m6554,18540l6603,18540e" filled="false" stroked="true" strokeweight=".112803pt" strokecolor="#000000">
                <v:path arrowok="t"/>
              </v:shape>
            </v:group>
            <v:group style="position:absolute;left:6554;top:18539;width:50;height:3" coordorigin="6554,18539" coordsize="50,3">
              <v:shape style="position:absolute;left:6554;top:18539;width:50;height:3" coordorigin="6554,18539" coordsize="50,3" path="m6601,18539l6554,18539,6603,18541,6601,18539xe" filled="false" stroked="true" strokeweight="0pt" strokecolor="#000000">
                <v:path arrowok="t"/>
              </v:shape>
            </v:group>
            <v:group style="position:absolute;left:6554;top:18539;width:50;height:3" coordorigin="6554,18539" coordsize="50,3">
              <v:shape style="position:absolute;left:6554;top:18539;width:50;height:3" coordorigin="6554,18539" coordsize="50,3" path="m6554,18539l6603,18541,6554,18541,6554,18539xe" filled="false" stroked="true" strokeweight="0pt" strokecolor="#000000">
                <v:path arrowok="t"/>
              </v:shape>
            </v:group>
            <v:group style="position:absolute;left:6552;top:18542;width:52;height:2" coordorigin="6552,18542" coordsize="52,2">
              <v:shape style="position:absolute;left:6552;top:18542;width:52;height:2" coordorigin="6552,18542" coordsize="52,0" path="m6552,18542l6603,18542e" filled="false" stroked="true" strokeweight=".112803pt" strokecolor="#000000">
                <v:path arrowok="t"/>
              </v:shape>
            </v:group>
            <v:group style="position:absolute;left:6554;top:18541;width:50;height:3" coordorigin="6554,18541" coordsize="50,3">
              <v:shape style="position:absolute;left:6554;top:18541;width:50;height:3" coordorigin="6554,18541" coordsize="50,3" path="m6603,18541l6554,18541,6603,18543,6603,18541xe" filled="false" stroked="true" strokeweight="0pt" strokecolor="#000000">
                <v:path arrowok="t"/>
              </v:shape>
            </v:group>
            <v:group style="position:absolute;left:6552;top:18541;width:52;height:3" coordorigin="6552,18541" coordsize="52,3">
              <v:shape style="position:absolute;left:6552;top:18541;width:52;height:3" coordorigin="6552,18541" coordsize="52,3" path="m6554,18541l6603,18543,6552,18543,6554,18541xe" filled="false" stroked="true" strokeweight="0pt" strokecolor="#000000">
                <v:path arrowok="t"/>
              </v:shape>
            </v:group>
            <v:group style="position:absolute;left:6552;top:18544;width:52;height:2" coordorigin="6552,18544" coordsize="52,2">
              <v:shape style="position:absolute;left:6552;top:18544;width:52;height:2" coordorigin="6552,18544" coordsize="52,0" path="m6552,18544l6603,18544e" filled="false" stroked="true" strokeweight=".112803pt" strokecolor="#000000">
                <v:path arrowok="t"/>
              </v:shape>
            </v:group>
            <v:group style="position:absolute;left:6552;top:18543;width:52;height:3" coordorigin="6552,18543" coordsize="52,3">
              <v:shape style="position:absolute;left:6552;top:18543;width:52;height:3" coordorigin="6552,18543" coordsize="52,3" path="m6603,18543l6552,18543,6603,18546,6603,18543xe" filled="false" stroked="true" strokeweight="0pt" strokecolor="#000000">
                <v:path arrowok="t"/>
              </v:shape>
            </v:group>
            <v:group style="position:absolute;left:6552;top:18543;width:52;height:3" coordorigin="6552,18543" coordsize="52,3">
              <v:shape style="position:absolute;left:6552;top:18543;width:52;height:3" coordorigin="6552,18543" coordsize="52,3" path="m6552,18543l6603,18546,6552,18546,6552,18543xe" filled="false" stroked="true" strokeweight="0pt" strokecolor="#000000">
                <v:path arrowok="t"/>
              </v:shape>
            </v:group>
            <v:group style="position:absolute;left:6552;top:18547;width:52;height:2" coordorigin="6552,18547" coordsize="52,2">
              <v:shape style="position:absolute;left:6552;top:18547;width:52;height:2" coordorigin="6552,18547" coordsize="52,0" path="m6552,18547l6603,18547e" filled="false" stroked="true" strokeweight=".112803pt" strokecolor="#000000">
                <v:path arrowok="t"/>
              </v:shape>
            </v:group>
            <v:group style="position:absolute;left:6552;top:18546;width:52;height:3" coordorigin="6552,18546" coordsize="52,3">
              <v:shape style="position:absolute;left:6552;top:18546;width:52;height:3" coordorigin="6552,18546" coordsize="52,3" path="m6603,18546l6552,18546,6603,18548,6603,18546xe" filled="false" stroked="true" strokeweight="0pt" strokecolor="#000000">
                <v:path arrowok="t"/>
              </v:shape>
            </v:group>
            <v:group style="position:absolute;left:6552;top:18546;width:52;height:3" coordorigin="6552,18546" coordsize="52,3">
              <v:shape style="position:absolute;left:6552;top:18546;width:52;height:3" coordorigin="6552,18546" coordsize="52,3" path="m6552,18546l6603,18548,6552,18548,6552,18546xe" filled="false" stroked="true" strokeweight="0pt" strokecolor="#000000">
                <v:path arrowok="t"/>
              </v:shape>
            </v:group>
            <v:group style="position:absolute;left:6552;top:18549;width:52;height:2" coordorigin="6552,18549" coordsize="52,2">
              <v:shape style="position:absolute;left:6552;top:18549;width:52;height:2" coordorigin="6552,18549" coordsize="52,0" path="m6552,18549l6603,18549e" filled="false" stroked="true" strokeweight=".112803pt" strokecolor="#000000">
                <v:path arrowok="t"/>
              </v:shape>
            </v:group>
            <v:group style="position:absolute;left:6552;top:18548;width:52;height:3" coordorigin="6552,18548" coordsize="52,3">
              <v:shape style="position:absolute;left:6552;top:18548;width:52;height:3" coordorigin="6552,18548" coordsize="52,3" path="m6603,18548l6552,18548,6603,18550,6603,18548xe" filled="false" stroked="true" strokeweight="0pt" strokecolor="#000000">
                <v:path arrowok="t"/>
              </v:shape>
            </v:group>
            <v:group style="position:absolute;left:6552;top:18548;width:52;height:3" coordorigin="6552,18548" coordsize="52,3">
              <v:shape style="position:absolute;left:6552;top:18548;width:52;height:3" coordorigin="6552,18548" coordsize="52,3" path="m6552,18548l6603,18550,6552,18550,6552,18548xe" filled="false" stroked="true" strokeweight="0pt" strokecolor="#000000">
                <v:path arrowok="t"/>
              </v:shape>
            </v:group>
            <v:group style="position:absolute;left:6552;top:18551;width:52;height:2" coordorigin="6552,18551" coordsize="52,2">
              <v:shape style="position:absolute;left:6552;top:18551;width:52;height:2" coordorigin="6552,18551" coordsize="52,0" path="m6552,18551l6603,18551e" filled="false" stroked="true" strokeweight=".112803pt" strokecolor="#000000">
                <v:path arrowok="t"/>
              </v:shape>
            </v:group>
            <v:group style="position:absolute;left:6552;top:18550;width:52;height:3" coordorigin="6552,18550" coordsize="52,3">
              <v:shape style="position:absolute;left:6552;top:18550;width:52;height:3" coordorigin="6552,18550" coordsize="52,3" path="m6603,18550l6552,18550,6603,18552,6603,18550xe" filled="false" stroked="true" strokeweight="0pt" strokecolor="#000000">
                <v:path arrowok="t"/>
              </v:shape>
            </v:group>
            <v:group style="position:absolute;left:6552;top:18550;width:52;height:3" coordorigin="6552,18550" coordsize="52,3">
              <v:shape style="position:absolute;left:6552;top:18550;width:52;height:3" coordorigin="6552,18550" coordsize="52,3" path="m6552,18550l6603,18552,6552,18552,6552,18550xe" filled="false" stroked="true" strokeweight="0pt" strokecolor="#000000">
                <v:path arrowok="t"/>
              </v:shape>
            </v:group>
            <v:group style="position:absolute;left:6552;top:18553;width:52;height:2" coordorigin="6552,18553" coordsize="52,2">
              <v:shape style="position:absolute;left:6552;top:18553;width:52;height:2" coordorigin="6552,18553" coordsize="52,0" path="m6552,18553l6603,18553e" filled="false" stroked="true" strokeweight=".112803pt" strokecolor="#000000">
                <v:path arrowok="t"/>
              </v:shape>
            </v:group>
            <v:group style="position:absolute;left:6552;top:18552;width:52;height:3" coordorigin="6552,18552" coordsize="52,3">
              <v:shape style="position:absolute;left:6552;top:18552;width:52;height:3" coordorigin="6552,18552" coordsize="52,3" path="m6603,18552l6552,18552,6603,18555,6603,18552xe" filled="false" stroked="true" strokeweight="0pt" strokecolor="#000000">
                <v:path arrowok="t"/>
              </v:shape>
            </v:group>
            <v:group style="position:absolute;left:6552;top:18552;width:52;height:3" coordorigin="6552,18552" coordsize="52,3">
              <v:shape style="position:absolute;left:6552;top:18552;width:52;height:3" coordorigin="6552,18552" coordsize="52,3" path="m6552,18552l6603,18555,6552,18555,6552,18552xe" filled="false" stroked="true" strokeweight="0pt" strokecolor="#000000">
                <v:path arrowok="t"/>
              </v:shape>
            </v:group>
            <v:group style="position:absolute;left:6552;top:18556;width:52;height:2" coordorigin="6552,18556" coordsize="52,2">
              <v:shape style="position:absolute;left:6552;top:18556;width:52;height:2" coordorigin="6552,18556" coordsize="52,0" path="m6552,18556l6603,18556e" filled="false" stroked="true" strokeweight=".112803pt" strokecolor="#000000">
                <v:path arrowok="t"/>
              </v:shape>
            </v:group>
            <v:group style="position:absolute;left:6552;top:18555;width:52;height:3" coordorigin="6552,18555" coordsize="52,3">
              <v:shape style="position:absolute;left:6552;top:18555;width:52;height:3" coordorigin="6552,18555" coordsize="52,3" path="m6603,18555l6552,18555,6603,18557,6603,18555xe" filled="false" stroked="true" strokeweight="0pt" strokecolor="#000000">
                <v:path arrowok="t"/>
              </v:shape>
            </v:group>
            <v:group style="position:absolute;left:6552;top:18555;width:52;height:3" coordorigin="6552,18555" coordsize="52,3">
              <v:shape style="position:absolute;left:6552;top:18555;width:52;height:3" coordorigin="6552,18555" coordsize="52,3" path="m6552,18555l6603,18557,6552,18557,6552,18555xe" filled="false" stroked="true" strokeweight="0pt" strokecolor="#000000">
                <v:path arrowok="t"/>
              </v:shape>
            </v:group>
            <v:group style="position:absolute;left:6552;top:18558;width:52;height:2" coordorigin="6552,18558" coordsize="52,2">
              <v:shape style="position:absolute;left:6552;top:18558;width:52;height:2" coordorigin="6552,18558" coordsize="52,0" path="m6552,18558l6603,18558e" filled="false" stroked="true" strokeweight=".112803pt" strokecolor="#000000">
                <v:path arrowok="t"/>
              </v:shape>
            </v:group>
            <v:group style="position:absolute;left:6552;top:18557;width:52;height:3" coordorigin="6552,18557" coordsize="52,3">
              <v:shape style="position:absolute;left:6552;top:18557;width:52;height:3" coordorigin="6552,18557" coordsize="52,3" path="m6603,18557l6552,18557,6603,18559,6603,18557xe" filled="false" stroked="true" strokeweight="0pt" strokecolor="#000000">
                <v:path arrowok="t"/>
              </v:shape>
            </v:group>
            <v:group style="position:absolute;left:6552;top:18557;width:52;height:3" coordorigin="6552,18557" coordsize="52,3">
              <v:shape style="position:absolute;left:6552;top:18557;width:52;height:3" coordorigin="6552,18557" coordsize="52,3" path="m6552,18557l6603,18559,6554,18559,6552,18557xe" filled="false" stroked="true" strokeweight="0pt" strokecolor="#000000">
                <v:path arrowok="t"/>
              </v:shape>
            </v:group>
            <v:group style="position:absolute;left:6554;top:18560;width:50;height:2" coordorigin="6554,18560" coordsize="50,2">
              <v:shape style="position:absolute;left:6554;top:18560;width:50;height:2" coordorigin="6554,18560" coordsize="50,0" path="m6554,18560l6603,18560e" filled="false" stroked="true" strokeweight=".112803pt" strokecolor="#000000">
                <v:path arrowok="t"/>
              </v:shape>
            </v:group>
            <v:group style="position:absolute;left:6554;top:18559;width:50;height:3" coordorigin="6554,18559" coordsize="50,3">
              <v:shape style="position:absolute;left:6554;top:18559;width:50;height:3" coordorigin="6554,18559" coordsize="50,3" path="m6603,18559l6554,18559,6601,18561,6603,18559xe" filled="false" stroked="true" strokeweight="0pt" strokecolor="#000000">
                <v:path arrowok="t"/>
              </v:shape>
            </v:group>
            <v:group style="position:absolute;left:6554;top:18559;width:48;height:3" coordorigin="6554,18559" coordsize="48,3">
              <v:shape style="position:absolute;left:6554;top:18559;width:48;height:3" coordorigin="6554,18559" coordsize="48,3" path="m6554,18559l6601,18561,6554,18561,6554,18559xe" filled="false" stroked="true" strokeweight="0pt" strokecolor="#000000">
                <v:path arrowok="t"/>
              </v:shape>
            </v:group>
            <v:group style="position:absolute;left:6554;top:18562;width:48;height:2" coordorigin="6554,18562" coordsize="48,2">
              <v:shape style="position:absolute;left:6554;top:18562;width:48;height:2" coordorigin="6554,18562" coordsize="48,0" path="m6554,18562l6601,18562e" filled="false" stroked="true" strokeweight=".112803pt" strokecolor="#000000">
                <v:path arrowok="t"/>
              </v:shape>
            </v:group>
            <v:group style="position:absolute;left:6554;top:18561;width:48;height:3" coordorigin="6554,18561" coordsize="48,3">
              <v:shape style="position:absolute;left:6554;top:18561;width:48;height:3" coordorigin="6554,18561" coordsize="48,3" path="m6601,18561l6554,18561,6601,18564,6601,18561xe" filled="false" stroked="true" strokeweight="0pt" strokecolor="#000000">
                <v:path arrowok="t"/>
              </v:shape>
            </v:group>
            <v:group style="position:absolute;left:6554;top:18561;width:48;height:3" coordorigin="6554,18561" coordsize="48,3">
              <v:shape style="position:absolute;left:6554;top:18561;width:48;height:3" coordorigin="6554,18561" coordsize="48,3" path="m6554,18561l6601,18564,6556,18564,6554,18561xe" filled="false" stroked="true" strokeweight="0pt" strokecolor="#000000">
                <v:path arrowok="t"/>
              </v:shape>
            </v:group>
            <v:group style="position:absolute;left:6556;top:18565;width:46;height:2" coordorigin="6556,18565" coordsize="46,2">
              <v:shape style="position:absolute;left:6556;top:18565;width:46;height:2" coordorigin="6556,18565" coordsize="46,0" path="m6556,18565l6601,18565e" filled="false" stroked="true" strokeweight=".112803pt" strokecolor="#000000">
                <v:path arrowok="t"/>
              </v:shape>
            </v:group>
            <v:group style="position:absolute;left:6556;top:18564;width:46;height:3" coordorigin="6556,18564" coordsize="46,3">
              <v:shape style="position:absolute;left:6556;top:18564;width:46;height:3" coordorigin="6556,18564" coordsize="46,3" path="m6601,18564l6556,18564,6599,18566,6601,18564xe" filled="false" stroked="true" strokeweight="0pt" strokecolor="#000000">
                <v:path arrowok="t"/>
              </v:shape>
            </v:group>
            <v:group style="position:absolute;left:6556;top:18564;width:43;height:3" coordorigin="6556,18564" coordsize="43,3">
              <v:shape style="position:absolute;left:6556;top:18564;width:43;height:3" coordorigin="6556,18564" coordsize="43,3" path="m6556,18564l6599,18566,6556,18566,6556,18564xe" filled="false" stroked="true" strokeweight="0pt" strokecolor="#000000">
                <v:path arrowok="t"/>
              </v:shape>
            </v:group>
            <v:group style="position:absolute;left:6556;top:18567;width:43;height:2" coordorigin="6556,18567" coordsize="43,2">
              <v:shape style="position:absolute;left:6556;top:18567;width:43;height:2" coordorigin="6556,18567" coordsize="43,0" path="m6556,18567l6599,18567e" filled="false" stroked="true" strokeweight=".112803pt" strokecolor="#000000">
                <v:path arrowok="t"/>
              </v:shape>
            </v:group>
            <v:group style="position:absolute;left:6556;top:18566;width:43;height:3" coordorigin="6556,18566" coordsize="43,3">
              <v:shape style="position:absolute;left:6556;top:18566;width:43;height:3" coordorigin="6556,18566" coordsize="43,3" path="m6599,18566l6556,18566,6597,18568,6599,18566xe" filled="false" stroked="true" strokeweight="0pt" strokecolor="#000000">
                <v:path arrowok="t"/>
              </v:shape>
            </v:group>
            <v:group style="position:absolute;left:6556;top:18566;width:41;height:3" coordorigin="6556,18566" coordsize="41,3">
              <v:shape style="position:absolute;left:6556;top:18566;width:41;height:3" coordorigin="6556,18566" coordsize="41,3" path="m6556,18566l6597,18568,6558,18568,6556,18566xe" filled="false" stroked="true" strokeweight="0pt" strokecolor="#000000">
                <v:path arrowok="t"/>
              </v:shape>
            </v:group>
            <v:group style="position:absolute;left:6558;top:18569;width:39;height:2" coordorigin="6558,18569" coordsize="39,2">
              <v:shape style="position:absolute;left:6558;top:18569;width:39;height:2" coordorigin="6558,18569" coordsize="39,0" path="m6558,18569l6597,18569e" filled="false" stroked="true" strokeweight=".112803pt" strokecolor="#000000">
                <v:path arrowok="t"/>
              </v:shape>
            </v:group>
            <v:group style="position:absolute;left:6558;top:18568;width:39;height:3" coordorigin="6558,18568" coordsize="39,3">
              <v:shape style="position:absolute;left:6558;top:18568;width:39;height:3" coordorigin="6558,18568" coordsize="39,3" path="m6597,18568l6558,18568,6594,18570,6597,18568xe" filled="false" stroked="true" strokeweight="0pt" strokecolor="#000000">
                <v:path arrowok="t"/>
              </v:shape>
            </v:group>
            <v:group style="position:absolute;left:6558;top:18568;width:37;height:3" coordorigin="6558,18568" coordsize="37,3">
              <v:shape style="position:absolute;left:6558;top:18568;width:37;height:3" coordorigin="6558,18568" coordsize="37,3" path="m6558,18568l6594,18570,6561,18570,6558,18568xe" filled="false" stroked="true" strokeweight="0pt" strokecolor="#000000">
                <v:path arrowok="t"/>
              </v:shape>
            </v:group>
            <v:group style="position:absolute;left:6561;top:18571;width:34;height:2" coordorigin="6561,18571" coordsize="34,2">
              <v:shape style="position:absolute;left:6561;top:18571;width:34;height:2" coordorigin="6561,18571" coordsize="34,0" path="m6561,18571l6594,18571e" filled="false" stroked="true" strokeweight=".112803pt" strokecolor="#000000">
                <v:path arrowok="t"/>
              </v:shape>
            </v:group>
            <v:group style="position:absolute;left:6561;top:18570;width:34;height:3" coordorigin="6561,18570" coordsize="34,3">
              <v:shape style="position:absolute;left:6561;top:18570;width:34;height:3" coordorigin="6561,18570" coordsize="34,3" path="m6594,18570l6561,18570,6592,18573,6594,18570xe" filled="false" stroked="true" strokeweight="0pt" strokecolor="#000000">
                <v:path arrowok="t"/>
              </v:shape>
            </v:group>
            <v:group style="position:absolute;left:6561;top:18570;width:32;height:3" coordorigin="6561,18570" coordsize="32,3">
              <v:shape style="position:absolute;left:6561;top:18570;width:32;height:3" coordorigin="6561,18570" coordsize="32,3" path="m6561,18570l6592,18573,6563,18573,6561,18570xe" filled="false" stroked="true" strokeweight="0pt" strokecolor="#000000">
                <v:path arrowok="t"/>
              </v:shape>
            </v:group>
            <v:group style="position:absolute;left:6563;top:18573;width:30;height:2" coordorigin="6563,18573" coordsize="30,2">
              <v:shape style="position:absolute;left:6563;top:18573;width:30;height:2" coordorigin="6563,18573" coordsize="30,0" path="m6563,18573l6592,18573e" filled="false" stroked="true" strokeweight="0pt" strokecolor="#000000">
                <v:path arrowok="t"/>
              </v:shape>
            </v:group>
            <v:group style="position:absolute;left:6563;top:18573;width:30;height:2" coordorigin="6563,18573" coordsize="30,2">
              <v:shape style="position:absolute;left:6563;top:18573;width:30;height:2" coordorigin="6563,18573" coordsize="30,0" path="m6563,18573l6592,18573e" filled="false" stroked="true" strokeweight="0pt" strokecolor="#000000">
                <v:path arrowok="t"/>
              </v:shape>
            </v:group>
            <v:group style="position:absolute;left:6563;top:18573;width:28;height:2" coordorigin="6563,18573" coordsize="28,2">
              <v:shape style="position:absolute;left:6563;top:18573;width:28;height:2" coordorigin="6563,18573" coordsize="28,0" path="m6563,18573l6590,18573e" filled="false" stroked="true" strokeweight="0pt" strokecolor="#000000">
                <v:path arrowok="t"/>
              </v:shape>
            </v:group>
            <v:group style="position:absolute;left:6565;top:18574;width:25;height:2" coordorigin="6565,18574" coordsize="25,2">
              <v:shape style="position:absolute;left:6565;top:18574;width:25;height:2" coordorigin="6565,18574" coordsize="25,0" path="m6565,18574l6590,18574e" filled="false" stroked="true" strokeweight=".112803pt" strokecolor="#000000">
                <v:path arrowok="t"/>
              </v:shape>
            </v:group>
            <v:group style="position:absolute;left:6565;top:18573;width:25;height:3" coordorigin="6565,18573" coordsize="25,3">
              <v:shape style="position:absolute;left:6565;top:18573;width:25;height:3" coordorigin="6565,18573" coordsize="25,3" path="m6590,18573l6565,18573,6588,18575,6590,18573xe" filled="false" stroked="true" strokeweight="0pt" strokecolor="#000000">
                <v:path arrowok="t"/>
              </v:shape>
            </v:group>
            <v:group style="position:absolute;left:6565;top:18573;width:23;height:3" coordorigin="6565,18573" coordsize="23,3">
              <v:shape style="position:absolute;left:6565;top:18573;width:23;height:3" coordorigin="6565,18573" coordsize="23,3" path="m6565,18573l6588,18575,6567,18575,6565,18573xe" filled="false" stroked="true" strokeweight="0pt" strokecolor="#000000">
                <v:path arrowok="t"/>
              </v:shape>
            </v:group>
            <v:group style="position:absolute;left:6567;top:18575;width:21;height:2" coordorigin="6567,18575" coordsize="21,2">
              <v:shape style="position:absolute;left:6567;top:18575;width:21;height:2" coordorigin="6567,18575" coordsize="21,0" path="m6567,18575l6588,18575e" filled="false" stroked="true" strokeweight="0pt" strokecolor="#000000">
                <v:path arrowok="t"/>
              </v:shape>
            </v:group>
            <v:group style="position:absolute;left:6567;top:18575;width:21;height:2" coordorigin="6567,18575" coordsize="21,2">
              <v:shape style="position:absolute;left:6567;top:18575;width:21;height:2" coordorigin="6567,18575" coordsize="21,0" path="m6567,18575l6588,18575e" filled="false" stroked="true" strokeweight="0pt" strokecolor="#000000">
                <v:path arrowok="t"/>
              </v:shape>
            </v:group>
            <v:group style="position:absolute;left:6567;top:18575;width:19;height:2" coordorigin="6567,18575" coordsize="19,2">
              <v:shape style="position:absolute;left:6567;top:18575;width:19;height:2" coordorigin="6567,18575" coordsize="19,0" path="m6567,18575l6585,18575e" filled="false" stroked="true" strokeweight="0pt" strokecolor="#000000">
                <v:path arrowok="t"/>
              </v:shape>
            </v:group>
            <v:group style="position:absolute;left:6570;top:18575;width:16;height:2" coordorigin="6570,18575" coordsize="16,2">
              <v:shape style="position:absolute;left:6570;top:18575;width:16;height:2" coordorigin="6570,18575" coordsize="16,0" path="m6570,18575l6585,18575e" filled="false" stroked="true" strokeweight="0pt" strokecolor="#000000">
                <v:path arrowok="t"/>
              </v:shape>
            </v:group>
            <v:group style="position:absolute;left:6570;top:18575;width:16;height:2" coordorigin="6570,18575" coordsize="16,2">
              <v:shape style="position:absolute;left:6570;top:18575;width:16;height:2" coordorigin="6570,18575" coordsize="16,0" path="m6570,18575l6585,18575e" filled="false" stroked="true" strokeweight="0pt" strokecolor="#000000">
                <v:path arrowok="t"/>
              </v:shape>
            </v:group>
            <v:group style="position:absolute;left:6570;top:18575;width:14;height:2" coordorigin="6570,18575" coordsize="14,2">
              <v:shape style="position:absolute;left:6570;top:18575;width:14;height:2" coordorigin="6570,18575" coordsize="14,0" path="m6570,18575l6583,18575e" filled="false" stroked="true" strokeweight="0pt" strokecolor="#000000">
                <v:path arrowok="t"/>
              </v:shape>
            </v:group>
            <v:group style="position:absolute;left:6572;top:18575;width:10;height:3" coordorigin="6572,18575" coordsize="10,3">
              <v:shape style="position:absolute;left:6572;top:18575;width:10;height:3" coordorigin="6572,18575" coordsize="10,3" path="m6572,18575l6574,18577,6581,18577,6572,18575xe" filled="true" fillcolor="#000000" stroked="false">
                <v:path arrowok="t"/>
                <v:fill type="solid"/>
              </v:shape>
            </v:group>
            <v:group style="position:absolute;left:6572;top:18575;width:10;height:3" coordorigin="6572,18575" coordsize="10,3">
              <v:shape style="position:absolute;left:6572;top:18575;width:10;height:3" coordorigin="6572,18575" coordsize="10,3" path="m6572,18575l6574,18577,6581,18577,6572,18575xe" filled="false" stroked="true" strokeweight="0pt" strokecolor="#000000">
                <v:path arrowok="t"/>
              </v:shape>
            </v:group>
            <v:group style="position:absolute;left:6574;top:18577;width:7;height:2" coordorigin="6574,18577" coordsize="7,2">
              <v:shape style="position:absolute;left:6574;top:18577;width:7;height:2" coordorigin="6574,18577" coordsize="7,0" path="m6574,18577l6581,18577e" filled="false" stroked="true" strokeweight="0pt" strokecolor="#000000">
                <v:path arrowok="t"/>
              </v:shape>
            </v:group>
            <v:group style="position:absolute;left:6572;top:18575;width:12;height:3" coordorigin="6572,18575" coordsize="12,3">
              <v:shape style="position:absolute;left:6572;top:18575;width:12;height:3" coordorigin="6572,18575" coordsize="12,3" path="m6572,18575l6581,18577,6583,18575,6572,18575xe" filled="true" fillcolor="#000000" stroked="false">
                <v:path arrowok="t"/>
                <v:fill type="solid"/>
              </v:shape>
            </v:group>
            <v:group style="position:absolute;left:6572;top:18575;width:12;height:3" coordorigin="6572,18575" coordsize="12,3">
              <v:shape style="position:absolute;left:6572;top:18575;width:12;height:3" coordorigin="6572,18575" coordsize="12,3" path="m6572,18575l6583,18575,6581,18577,6572,18575xe" filled="false" stroked="true" strokeweight="0pt" strokecolor="#000000">
                <v:path arrowok="t"/>
              </v:shape>
            </v:group>
            <v:group style="position:absolute;left:7129;top:5968;width:7;height:2" coordorigin="7129,5968" coordsize="7,2">
              <v:shape style="position:absolute;left:7129;top:5968;width:7;height:2" coordorigin="7129,5968" coordsize="7,0" path="m7129,5968l7136,5968e" filled="false" stroked="true" strokeweight="0pt" strokecolor="#000000">
                <v:path arrowok="t"/>
              </v:shape>
            </v:group>
            <v:group style="position:absolute;left:7129;top:5968;width:7;height:2" coordorigin="7129,5968" coordsize="7,2">
              <v:shape style="position:absolute;left:7129;top:5968;width:7;height:2" coordorigin="7129,5968" coordsize="7,0" path="m7129,5968l7136,5968e" filled="false" stroked="true" strokeweight="0pt" strokecolor="#000000">
                <v:path arrowok="t"/>
              </v:shape>
            </v:group>
            <v:group style="position:absolute;left:7127;top:5968;width:12;height:2" coordorigin="7127,5968" coordsize="12,2">
              <v:shape style="position:absolute;left:7127;top:5968;width:12;height:2" coordorigin="7127,5968" coordsize="12,0" path="m7127,5968l7138,5968e" filled="false" stroked="true" strokeweight="0pt" strokecolor="#000000">
                <v:path arrowok="t"/>
              </v:shape>
            </v:group>
            <v:group style="position:absolute;left:7129;top:5968;width:10;height:2" coordorigin="7129,5968" coordsize="10,2">
              <v:shape style="position:absolute;left:7129;top:5968;width:10;height:2" coordorigin="7129,5968" coordsize="10,0" path="m7129,5968l7138,5968e" filled="false" stroked="true" strokeweight="0pt" strokecolor="#000000">
                <v:path arrowok="t"/>
              </v:shape>
            </v:group>
            <v:group style="position:absolute;left:7127;top:5968;width:12;height:2" coordorigin="7127,5968" coordsize="12,2">
              <v:shape style="position:absolute;left:7127;top:5968;width:12;height:2" coordorigin="7127,5968" coordsize="12,0" path="m7127,5968l7138,5968e" filled="false" stroked="true" strokeweight="0pt" strokecolor="#000000">
                <v:path arrowok="t"/>
              </v:shape>
            </v:group>
            <v:group style="position:absolute;left:7125;top:5968;width:16;height:3" coordorigin="7125,5968" coordsize="16,3">
              <v:shape style="position:absolute;left:7125;top:5968;width:16;height:3" coordorigin="7125,5968" coordsize="16,3" path="m7125,5970l7140,5970,7127,5968,7125,5970xe" filled="true" fillcolor="#000000" stroked="false">
                <v:path arrowok="t"/>
                <v:fill type="solid"/>
              </v:shape>
              <v:shape style="position:absolute;left:7125;top:5968;width:16;height:3" coordorigin="7125,5968" coordsize="16,3" path="m7127,5968l7140,5970,7138,5968,7127,5968xe" filled="true" fillcolor="#000000" stroked="false">
                <v:path arrowok="t"/>
                <v:fill type="solid"/>
              </v:shape>
            </v:group>
            <v:group style="position:absolute;left:7127;top:5968;width:14;height:3" coordorigin="7127,5968" coordsize="14,3">
              <v:shape style="position:absolute;left:7127;top:5968;width:14;height:3" coordorigin="7127,5968" coordsize="14,3" path="m7138,5968l7127,5968,7140,5970,7138,5968xe" filled="false" stroked="true" strokeweight="0pt" strokecolor="#000000">
                <v:path arrowok="t"/>
              </v:shape>
            </v:group>
            <v:group style="position:absolute;left:7125;top:5968;width:16;height:3" coordorigin="7125,5968" coordsize="16,3">
              <v:shape style="position:absolute;left:7125;top:5968;width:16;height:3" coordorigin="7125,5968" coordsize="16,3" path="m7127,5968l7140,5970,7125,5970,7127,5968xe" filled="false" stroked="true" strokeweight="0pt" strokecolor="#000000">
                <v:path arrowok="t"/>
              </v:shape>
            </v:group>
            <v:group style="position:absolute;left:7122;top:5970;width:23;height:2" coordorigin="7122,5970" coordsize="23,2">
              <v:shape style="position:absolute;left:7122;top:5970;width:23;height:2" coordorigin="7122,5970" coordsize="23,0" path="m7122,5970l7145,5970e" filled="false" stroked="true" strokeweight="0pt" strokecolor="#000000">
                <v:path arrowok="t"/>
              </v:shape>
            </v:group>
            <v:group style="position:absolute;left:7125;top:5970;width:21;height:2" coordorigin="7125,5970" coordsize="21,2">
              <v:shape style="position:absolute;left:7125;top:5970;width:21;height:2" coordorigin="7125,5970" coordsize="21,0" path="m7125,5970l7145,5970e" filled="false" stroked="true" strokeweight="0pt" strokecolor="#000000">
                <v:path arrowok="t"/>
              </v:shape>
            </v:group>
            <v:group style="position:absolute;left:7122;top:5970;width:23;height:2" coordorigin="7122,5970" coordsize="23,2">
              <v:shape style="position:absolute;left:7122;top:5970;width:23;height:2" coordorigin="7122,5970" coordsize="23,0" path="m7122,5970l7145,5970e" filled="false" stroked="true" strokeweight="0pt" strokecolor="#000000">
                <v:path arrowok="t"/>
              </v:shape>
            </v:group>
            <v:group style="position:absolute;left:7120;top:5970;width:28;height:2" coordorigin="7120,5970" coordsize="28,2">
              <v:shape style="position:absolute;left:7120;top:5970;width:28;height:2" coordorigin="7120,5970" coordsize="28,0" path="m7120,5970l7147,5970e" filled="false" stroked="true" strokeweight="0pt" strokecolor="#000000">
                <v:path arrowok="t"/>
              </v:shape>
            </v:group>
            <v:group style="position:absolute;left:7122;top:5970;width:25;height:2" coordorigin="7122,5970" coordsize="25,2">
              <v:shape style="position:absolute;left:7122;top:5970;width:25;height:2" coordorigin="7122,5970" coordsize="25,0" path="m7122,5970l7147,5970e" filled="false" stroked="true" strokeweight="0pt" strokecolor="#000000">
                <v:path arrowok="t"/>
              </v:shape>
            </v:group>
            <v:group style="position:absolute;left:7120;top:5970;width:28;height:2" coordorigin="7120,5970" coordsize="28,2">
              <v:shape style="position:absolute;left:7120;top:5970;width:28;height:2" coordorigin="7120,5970" coordsize="28,0" path="m7120,5970l7147,5970e" filled="false" stroked="true" strokeweight="0pt" strokecolor="#000000">
                <v:path arrowok="t"/>
              </v:shape>
            </v:group>
            <v:group style="position:absolute;left:7118;top:5971;width:32;height:2" coordorigin="7118,5971" coordsize="32,2">
              <v:shape style="position:absolute;left:7118;top:5971;width:32;height:2" coordorigin="7118,5971" coordsize="32,0" path="m7118,5971l7149,5971e" filled="false" stroked="true" strokeweight=".112803pt" strokecolor="#000000">
                <v:path arrowok="t"/>
              </v:shape>
            </v:group>
            <v:group style="position:absolute;left:7120;top:5970;width:30;height:3" coordorigin="7120,5970" coordsize="30,3">
              <v:shape style="position:absolute;left:7120;top:5970;width:30;height:3" coordorigin="7120,5970" coordsize="30,3" path="m7147,5970l7120,5970,7149,5973,7147,5970xe" filled="false" stroked="true" strokeweight="0pt" strokecolor="#000000">
                <v:path arrowok="t"/>
              </v:shape>
            </v:group>
            <v:group style="position:absolute;left:7118;top:5970;width:32;height:3" coordorigin="7118,5970" coordsize="32,3">
              <v:shape style="position:absolute;left:7118;top:5970;width:32;height:3" coordorigin="7118,5970" coordsize="32,3" path="m7120,5970l7149,5973,7118,5973,7120,5970xe" filled="false" stroked="true" strokeweight="0pt" strokecolor="#000000">
                <v:path arrowok="t"/>
              </v:shape>
            </v:group>
            <v:group style="position:absolute;left:7116;top:5974;width:34;height:2" coordorigin="7116,5974" coordsize="34,2">
              <v:shape style="position:absolute;left:7116;top:5974;width:34;height:2" coordorigin="7116,5974" coordsize="34,0" path="m7116,5974l7149,5974e" filled="false" stroked="true" strokeweight=".112803pt" strokecolor="#000000">
                <v:path arrowok="t"/>
              </v:shape>
            </v:group>
            <v:group style="position:absolute;left:7118;top:5973;width:32;height:3" coordorigin="7118,5973" coordsize="32,3">
              <v:shape style="position:absolute;left:7118;top:5973;width:32;height:3" coordorigin="7118,5973" coordsize="32,3" path="m7149,5973l7118,5973,7149,5975,7149,5973xe" filled="false" stroked="true" strokeweight="0pt" strokecolor="#000000">
                <v:path arrowok="t"/>
              </v:shape>
            </v:group>
            <v:group style="position:absolute;left:7116;top:5973;width:34;height:3" coordorigin="7116,5973" coordsize="34,3">
              <v:shape style="position:absolute;left:7116;top:5973;width:34;height:3" coordorigin="7116,5973" coordsize="34,3" path="m7118,5973l7149,5975,7116,5975,7118,5973xe" filled="false" stroked="true" strokeweight="0pt" strokecolor="#000000">
                <v:path arrowok="t"/>
              </v:shape>
            </v:group>
            <v:group style="position:absolute;left:7113;top:5976;width:39;height:2" coordorigin="7113,5976" coordsize="39,2">
              <v:shape style="position:absolute;left:7113;top:5976;width:39;height:2" coordorigin="7113,5976" coordsize="39,0" path="m7113,5976l7152,5976e" filled="false" stroked="true" strokeweight=".112803pt" strokecolor="#000000">
                <v:path arrowok="t"/>
              </v:shape>
            </v:group>
            <v:group style="position:absolute;left:7116;top:5975;width:37;height:3" coordorigin="7116,5975" coordsize="37,3">
              <v:shape style="position:absolute;left:7116;top:5975;width:37;height:3" coordorigin="7116,5975" coordsize="37,3" path="m7149,5975l7116,5975,7152,5977,7149,5975xe" filled="false" stroked="true" strokeweight="0pt" strokecolor="#000000">
                <v:path arrowok="t"/>
              </v:shape>
            </v:group>
            <v:group style="position:absolute;left:7113;top:5975;width:39;height:3" coordorigin="7113,5975" coordsize="39,3">
              <v:shape style="position:absolute;left:7113;top:5975;width:39;height:3" coordorigin="7113,5975" coordsize="39,3" path="m7116,5975l7152,5977,7113,5977,7116,5975xe" filled="false" stroked="true" strokeweight="0pt" strokecolor="#000000">
                <v:path arrowok="t"/>
              </v:shape>
            </v:group>
            <v:group style="position:absolute;left:7111;top:5977;width:43;height:2" coordorigin="7111,5977" coordsize="43,2">
              <v:shape style="position:absolute;left:7111;top:5977;width:43;height:2" coordorigin="7111,5977" coordsize="43,0" path="m7111,5977l7154,5977e" filled="false" stroked="true" strokeweight="0pt" strokecolor="#000000">
                <v:path arrowok="t"/>
              </v:shape>
            </v:group>
            <v:group style="position:absolute;left:7113;top:5977;width:41;height:2" coordorigin="7113,5977" coordsize="41,2">
              <v:shape style="position:absolute;left:7113;top:5977;width:41;height:2" coordorigin="7113,5977" coordsize="41,0" path="m7113,5977l7154,5977e" filled="false" stroked="true" strokeweight="0pt" strokecolor="#000000">
                <v:path arrowok="t"/>
              </v:shape>
            </v:group>
            <v:group style="position:absolute;left:7111;top:5977;width:43;height:2" coordorigin="7111,5977" coordsize="43,2">
              <v:shape style="position:absolute;left:7111;top:5977;width:43;height:2" coordorigin="7111,5977" coordsize="43,0" path="m7111,5977l7154,5977e" filled="false" stroked="true" strokeweight="0pt" strokecolor="#000000">
                <v:path arrowok="t"/>
              </v:shape>
            </v:group>
            <v:group style="position:absolute;left:7111;top:5978;width:46;height:2" coordorigin="7111,5978" coordsize="46,2">
              <v:shape style="position:absolute;left:7111;top:5978;width:46;height:2" coordorigin="7111,5978" coordsize="46,0" path="m7111,5978l7156,5978e" filled="false" stroked="true" strokeweight=".112803pt" strokecolor="#000000">
                <v:path arrowok="t"/>
              </v:shape>
            </v:group>
            <v:group style="position:absolute;left:7111;top:5977;width:46;height:3" coordorigin="7111,5977" coordsize="46,3">
              <v:shape style="position:absolute;left:7111;top:5977;width:46;height:3" coordorigin="7111,5977" coordsize="46,3" path="m7154,5977l7111,5977,7156,5979,7154,5977xe" filled="false" stroked="true" strokeweight="0pt" strokecolor="#000000">
                <v:path arrowok="t"/>
              </v:shape>
            </v:group>
            <v:group style="position:absolute;left:7111;top:5977;width:46;height:3" coordorigin="7111,5977" coordsize="46,3">
              <v:shape style="position:absolute;left:7111;top:5977;width:46;height:3" coordorigin="7111,5977" coordsize="46,3" path="m7111,5977l7156,5979,7111,5979,7111,5977xe" filled="false" stroked="true" strokeweight="0pt" strokecolor="#000000">
                <v:path arrowok="t"/>
              </v:shape>
            </v:group>
            <v:group style="position:absolute;left:7109;top:5980;width:48;height:2" coordorigin="7109,5980" coordsize="48,2">
              <v:shape style="position:absolute;left:7109;top:5980;width:48;height:2" coordorigin="7109,5980" coordsize="48,0" path="m7109,5980l7156,5980e" filled="false" stroked="true" strokeweight=".112803pt" strokecolor="#000000">
                <v:path arrowok="t"/>
              </v:shape>
            </v:group>
            <v:group style="position:absolute;left:7111;top:5979;width:46;height:3" coordorigin="7111,5979" coordsize="46,3">
              <v:shape style="position:absolute;left:7111;top:5979;width:46;height:3" coordorigin="7111,5979" coordsize="46,3" path="m7156,5979l7111,5979,7156,5982,7156,5979xe" filled="false" stroked="true" strokeweight="0pt" strokecolor="#000000">
                <v:path arrowok="t"/>
              </v:shape>
            </v:group>
            <v:group style="position:absolute;left:7109;top:5979;width:48;height:3" coordorigin="7109,5979" coordsize="48,3">
              <v:shape style="position:absolute;left:7109;top:5979;width:48;height:3" coordorigin="7109,5979" coordsize="48,3" path="m7111,5979l7156,5982,7109,5982,7111,5979xe" filled="false" stroked="true" strokeweight="0pt" strokecolor="#000000">
                <v:path arrowok="t"/>
              </v:shape>
            </v:group>
            <v:group style="position:absolute;left:7109;top:5983;width:50;height:2" coordorigin="7109,5983" coordsize="50,2">
              <v:shape style="position:absolute;left:7109;top:5983;width:50;height:2" coordorigin="7109,5983" coordsize="50,0" path="m7109,5983l7158,5983e" filled="false" stroked="true" strokeweight=".112803pt" strokecolor="#000000">
                <v:path arrowok="t"/>
              </v:shape>
            </v:group>
            <v:group style="position:absolute;left:7109;top:5982;width:50;height:3" coordorigin="7109,5982" coordsize="50,3">
              <v:shape style="position:absolute;left:7109;top:5982;width:50;height:3" coordorigin="7109,5982" coordsize="50,3" path="m7156,5982l7109,5982,7158,5984,7156,5982xe" filled="false" stroked="true" strokeweight="0pt" strokecolor="#000000">
                <v:path arrowok="t"/>
              </v:shape>
            </v:group>
            <v:group style="position:absolute;left:7109;top:5982;width:50;height:3" coordorigin="7109,5982" coordsize="50,3">
              <v:shape style="position:absolute;left:7109;top:5982;width:50;height:3" coordorigin="7109,5982" coordsize="50,3" path="m7109,5982l7158,5984,7109,5984,7109,5982xe" filled="false" stroked="true" strokeweight="0pt" strokecolor="#000000">
                <v:path arrowok="t"/>
              </v:shape>
            </v:group>
            <v:group style="position:absolute;left:7107;top:5985;width:52;height:2" coordorigin="7107,5985" coordsize="52,2">
              <v:shape style="position:absolute;left:7107;top:5985;width:52;height:2" coordorigin="7107,5985" coordsize="52,0" path="m7107,5985l7158,5985e" filled="false" stroked="true" strokeweight=".112803pt" strokecolor="#000000">
                <v:path arrowok="t"/>
              </v:shape>
            </v:group>
            <v:group style="position:absolute;left:7109;top:5984;width:50;height:3" coordorigin="7109,5984" coordsize="50,3">
              <v:shape style="position:absolute;left:7109;top:5984;width:50;height:3" coordorigin="7109,5984" coordsize="50,3" path="m7158,5984l7109,5984,7158,5986,7158,5984xe" filled="false" stroked="true" strokeweight="0pt" strokecolor="#000000">
                <v:path arrowok="t"/>
              </v:shape>
            </v:group>
            <v:group style="position:absolute;left:7107;top:5984;width:52;height:3" coordorigin="7107,5984" coordsize="52,3">
              <v:shape style="position:absolute;left:7107;top:5984;width:52;height:3" coordorigin="7107,5984" coordsize="52,3" path="m7109,5984l7158,5986,7107,5986,7109,5984xe" filled="false" stroked="true" strokeweight="0pt" strokecolor="#000000">
                <v:path arrowok="t"/>
              </v:shape>
            </v:group>
            <v:group style="position:absolute;left:7107;top:5987;width:52;height:2" coordorigin="7107,5987" coordsize="52,2">
              <v:shape style="position:absolute;left:7107;top:5987;width:52;height:2" coordorigin="7107,5987" coordsize="52,0" path="m7107,5987l7158,5987e" filled="false" stroked="true" strokeweight=".112803pt" strokecolor="#000000">
                <v:path arrowok="t"/>
              </v:shape>
            </v:group>
            <v:group style="position:absolute;left:7107;top:5986;width:52;height:3" coordorigin="7107,5986" coordsize="52,3">
              <v:shape style="position:absolute;left:7107;top:5986;width:52;height:3" coordorigin="7107,5986" coordsize="52,3" path="m7158,5986l7107,5986,7158,5988,7158,5986xe" filled="false" stroked="true" strokeweight="0pt" strokecolor="#000000">
                <v:path arrowok="t"/>
              </v:shape>
            </v:group>
            <v:group style="position:absolute;left:7107;top:5986;width:52;height:3" coordorigin="7107,5986" coordsize="52,3">
              <v:shape style="position:absolute;left:7107;top:5986;width:52;height:3" coordorigin="7107,5986" coordsize="52,3" path="m7107,5986l7158,5988,7107,5988,7107,5986xe" filled="false" stroked="true" strokeweight="0pt" strokecolor="#000000">
                <v:path arrowok="t"/>
              </v:shape>
            </v:group>
            <v:group style="position:absolute;left:7107;top:5991;width:52;height:2" coordorigin="7107,5991" coordsize="52,2">
              <v:shape style="position:absolute;left:7107;top:5991;width:52;height:2" coordorigin="7107,5991" coordsize="52,0" path="m7107,5991l7158,5991e" filled="false" stroked="true" strokeweight=".225606pt" strokecolor="#000000">
                <v:path arrowok="t"/>
              </v:shape>
            </v:group>
            <v:group style="position:absolute;left:7107;top:5988;width:52;height:5" coordorigin="7107,5988" coordsize="52,5">
              <v:shape style="position:absolute;left:7107;top:5988;width:52;height:5" coordorigin="7107,5988" coordsize="52,5" path="m7158,5988l7107,5988,7158,5993,7158,5988xe" filled="false" stroked="true" strokeweight="0pt" strokecolor="#000000">
                <v:path arrowok="t"/>
              </v:shape>
            </v:group>
            <v:group style="position:absolute;left:7107;top:5988;width:52;height:5" coordorigin="7107,5988" coordsize="52,5">
              <v:shape style="position:absolute;left:7107;top:5988;width:52;height:5" coordorigin="7107,5988" coordsize="52,5" path="m7107,5988l7158,5993,7107,5993,7107,5988xe" filled="false" stroked="true" strokeweight="0pt" strokecolor="#000000">
                <v:path arrowok="t"/>
              </v:shape>
            </v:group>
            <v:group style="position:absolute;left:7107;top:5994;width:55;height:2" coordorigin="7107,5994" coordsize="55,2">
              <v:shape style="position:absolute;left:7107;top:5994;width:55;height:2" coordorigin="7107,5994" coordsize="55,0" path="m7107,5994l7161,5994e" filled="false" stroked="true" strokeweight=".112803pt" strokecolor="#000000">
                <v:path arrowok="t"/>
              </v:shape>
            </v:group>
            <v:group style="position:absolute;left:7107;top:5993;width:55;height:3" coordorigin="7107,5993" coordsize="55,3">
              <v:shape style="position:absolute;left:7107;top:5993;width:55;height:3" coordorigin="7107,5993" coordsize="55,3" path="m7158,5993l7107,5993,7161,5995,7158,5993xe" filled="false" stroked="true" strokeweight="0pt" strokecolor="#000000">
                <v:path arrowok="t"/>
              </v:shape>
            </v:group>
            <v:group style="position:absolute;left:7107;top:5993;width:55;height:3" coordorigin="7107,5993" coordsize="55,3">
              <v:shape style="position:absolute;left:7107;top:5993;width:55;height:3" coordorigin="7107,5993" coordsize="55,3" path="m7107,5993l7161,5995,7107,5995,7107,5993xe" filled="false" stroked="true" strokeweight="0pt" strokecolor="#000000">
                <v:path arrowok="t"/>
              </v:shape>
            </v:group>
            <v:group style="position:absolute;left:7107;top:5996;width:55;height:2" coordorigin="7107,5996" coordsize="55,2">
              <v:shape style="position:absolute;left:7107;top:5996;width:55;height:2" coordorigin="7107,5996" coordsize="55,0" path="m7107,5996l7161,5996e" filled="false" stroked="true" strokeweight=".112803pt" strokecolor="#000000">
                <v:path arrowok="t"/>
              </v:shape>
            </v:group>
            <v:group style="position:absolute;left:7107;top:5995;width:55;height:3" coordorigin="7107,5995" coordsize="55,3">
              <v:shape style="position:absolute;left:7107;top:5995;width:55;height:3" coordorigin="7107,5995" coordsize="55,3" path="m7161,5995l7107,5995,7158,5997,7161,5995xe" filled="false" stroked="true" strokeweight="0pt" strokecolor="#000000">
                <v:path arrowok="t"/>
              </v:shape>
            </v:group>
            <v:group style="position:absolute;left:7107;top:5995;width:52;height:3" coordorigin="7107,5995" coordsize="52,3">
              <v:shape style="position:absolute;left:7107;top:5995;width:52;height:3" coordorigin="7107,5995" coordsize="52,3" path="m7107,5995l7158,5997,7107,5997,7107,5995xe" filled="false" stroked="true" strokeweight="0pt" strokecolor="#000000">
                <v:path arrowok="t"/>
              </v:shape>
            </v:group>
            <v:group style="position:absolute;left:7107;top:5998;width:52;height:2" coordorigin="7107,5998" coordsize="52,2">
              <v:shape style="position:absolute;left:7107;top:5998;width:52;height:2" coordorigin="7107,5998" coordsize="52,0" path="m7107,5998l7158,5998e" filled="false" stroked="true" strokeweight=".112803pt" strokecolor="#000000">
                <v:path arrowok="t"/>
              </v:shape>
            </v:group>
            <v:group style="position:absolute;left:7107;top:5997;width:52;height:3" coordorigin="7107,5997" coordsize="52,3">
              <v:shape style="position:absolute;left:7107;top:5997;width:52;height:3" coordorigin="7107,5997" coordsize="52,3" path="m7158,5997l7107,5997,7158,6000,7158,5997xe" filled="false" stroked="true" strokeweight="0pt" strokecolor="#000000">
                <v:path arrowok="t"/>
              </v:shape>
            </v:group>
            <v:group style="position:absolute;left:7107;top:5997;width:52;height:3" coordorigin="7107,5997" coordsize="52,3">
              <v:shape style="position:absolute;left:7107;top:5997;width:52;height:3" coordorigin="7107,5997" coordsize="52,3" path="m7107,5997l7158,6000,7107,6000,7107,5997xe" filled="false" stroked="true" strokeweight="0pt" strokecolor="#000000">
                <v:path arrowok="t"/>
              </v:shape>
            </v:group>
            <v:group style="position:absolute;left:7107;top:6001;width:52;height:2" coordorigin="7107,6001" coordsize="52,2">
              <v:shape style="position:absolute;left:7107;top:6001;width:52;height:2" coordorigin="7107,6001" coordsize="52,0" path="m7107,6001l7158,6001e" filled="false" stroked="true" strokeweight=".112803pt" strokecolor="#000000">
                <v:path arrowok="t"/>
              </v:shape>
            </v:group>
            <v:group style="position:absolute;left:7107;top:6000;width:52;height:3" coordorigin="7107,6000" coordsize="52,3">
              <v:shape style="position:absolute;left:7107;top:6000;width:52;height:3" coordorigin="7107,6000" coordsize="52,3" path="m7158,6000l7107,6000,7158,6002,7158,6000xe" filled="false" stroked="true" strokeweight="0pt" strokecolor="#000000">
                <v:path arrowok="t"/>
              </v:shape>
            </v:group>
            <v:group style="position:absolute;left:7107;top:6000;width:52;height:3" coordorigin="7107,6000" coordsize="52,3">
              <v:shape style="position:absolute;left:7107;top:6000;width:52;height:3" coordorigin="7107,6000" coordsize="52,3" path="m7107,6000l7158,6002,7107,6002,7107,6000xe" filled="false" stroked="true" strokeweight="0pt" strokecolor="#000000">
                <v:path arrowok="t"/>
              </v:shape>
            </v:group>
            <v:group style="position:absolute;left:7107;top:6003;width:52;height:2" coordorigin="7107,6003" coordsize="52,2">
              <v:shape style="position:absolute;left:7107;top:6003;width:52;height:2" coordorigin="7107,6003" coordsize="52,0" path="m7107,6003l7158,6003e" filled="false" stroked="true" strokeweight=".112803pt" strokecolor="#000000">
                <v:path arrowok="t"/>
              </v:shape>
            </v:group>
            <v:group style="position:absolute;left:7107;top:6002;width:52;height:3" coordorigin="7107,6002" coordsize="52,3">
              <v:shape style="position:absolute;left:7107;top:6002;width:52;height:3" coordorigin="7107,6002" coordsize="52,3" path="m7158,6002l7107,6002,7158,6004,7158,6002xe" filled="false" stroked="true" strokeweight="0pt" strokecolor="#000000">
                <v:path arrowok="t"/>
              </v:shape>
            </v:group>
            <v:group style="position:absolute;left:7107;top:6002;width:52;height:3" coordorigin="7107,6002" coordsize="52,3">
              <v:shape style="position:absolute;left:7107;top:6002;width:52;height:3" coordorigin="7107,6002" coordsize="52,3" path="m7107,6002l7158,6004,7109,6004,7107,6002xe" filled="false" stroked="true" strokeweight="0pt" strokecolor="#000000">
                <v:path arrowok="t"/>
              </v:shape>
            </v:group>
            <v:group style="position:absolute;left:7109;top:6005;width:50;height:2" coordorigin="7109,6005" coordsize="50,2">
              <v:shape style="position:absolute;left:7109;top:6005;width:50;height:2" coordorigin="7109,6005" coordsize="50,0" path="m7109,6005l7158,6005e" filled="false" stroked="true" strokeweight=".112803pt" strokecolor="#000000">
                <v:path arrowok="t"/>
              </v:shape>
            </v:group>
            <v:group style="position:absolute;left:7109;top:6004;width:50;height:3" coordorigin="7109,6004" coordsize="50,3">
              <v:shape style="position:absolute;left:7109;top:6004;width:50;height:3" coordorigin="7109,6004" coordsize="50,3" path="m7158,6004l7109,6004,7156,6006,7158,6004xe" filled="false" stroked="true" strokeweight="0pt" strokecolor="#000000">
                <v:path arrowok="t"/>
              </v:shape>
            </v:group>
            <v:group style="position:absolute;left:7109;top:6004;width:48;height:3" coordorigin="7109,6004" coordsize="48,3">
              <v:shape style="position:absolute;left:7109;top:6004;width:48;height:3" coordorigin="7109,6004" coordsize="48,3" path="m7109,6004l7156,6006,7109,6006,7109,6004xe" filled="false" stroked="true" strokeweight="0pt" strokecolor="#000000">
                <v:path arrowok="t"/>
              </v:shape>
            </v:group>
            <v:group style="position:absolute;left:7109;top:6008;width:48;height:2" coordorigin="7109,6008" coordsize="48,2">
              <v:shape style="position:absolute;left:7109;top:6008;width:48;height:2" coordorigin="7109,6008" coordsize="48,0" path="m7109,6008l7156,6008e" filled="false" stroked="true" strokeweight=".112803pt" strokecolor="#000000">
                <v:path arrowok="t"/>
              </v:shape>
            </v:group>
            <v:group style="position:absolute;left:7109;top:6006;width:48;height:3" coordorigin="7109,6006" coordsize="48,3">
              <v:shape style="position:absolute;left:7109;top:6006;width:48;height:3" coordorigin="7109,6006" coordsize="48,3" path="m7156,6006l7109,6006,7156,6009,7156,6006xe" filled="false" stroked="true" strokeweight="0pt" strokecolor="#000000">
                <v:path arrowok="t"/>
              </v:shape>
            </v:group>
            <v:group style="position:absolute;left:7109;top:6006;width:48;height:3" coordorigin="7109,6006" coordsize="48,3">
              <v:shape style="position:absolute;left:7109;top:6006;width:48;height:3" coordorigin="7109,6006" coordsize="48,3" path="m7109,6006l7156,6009,7111,6009,7109,6006xe" filled="false" stroked="true" strokeweight="0pt" strokecolor="#000000">
                <v:path arrowok="t"/>
              </v:shape>
            </v:group>
            <v:group style="position:absolute;left:7111;top:6010;width:46;height:2" coordorigin="7111,6010" coordsize="46,2">
              <v:shape style="position:absolute;left:7111;top:6010;width:46;height:2" coordorigin="7111,6010" coordsize="46,0" path="m7111,6010l7156,6010e" filled="false" stroked="true" strokeweight=".112803pt" strokecolor="#000000">
                <v:path arrowok="t"/>
              </v:shape>
            </v:group>
            <v:group style="position:absolute;left:7111;top:6009;width:46;height:3" coordorigin="7111,6009" coordsize="46,3">
              <v:shape style="position:absolute;left:7111;top:6009;width:46;height:3" coordorigin="7111,6009" coordsize="46,3" path="m7156,6009l7111,6009,7154,6011,7156,6009xe" filled="false" stroked="true" strokeweight="0pt" strokecolor="#000000">
                <v:path arrowok="t"/>
              </v:shape>
            </v:group>
            <v:group style="position:absolute;left:7111;top:6009;width:43;height:3" coordorigin="7111,6009" coordsize="43,3">
              <v:shape style="position:absolute;left:7111;top:6009;width:43;height:3" coordorigin="7111,6009" coordsize="43,3" path="m7111,6009l7154,6011,7111,6011,7111,6009xe" filled="false" stroked="true" strokeweight="0pt" strokecolor="#000000">
                <v:path arrowok="t"/>
              </v:shape>
            </v:group>
            <v:group style="position:absolute;left:7111;top:6012;width:43;height:2" coordorigin="7111,6012" coordsize="43,2">
              <v:shape style="position:absolute;left:7111;top:6012;width:43;height:2" coordorigin="7111,6012" coordsize="43,0" path="m7111,6012l7154,6012e" filled="false" stroked="true" strokeweight=".112803pt" strokecolor="#000000">
                <v:path arrowok="t"/>
              </v:shape>
            </v:group>
            <v:group style="position:absolute;left:7111;top:6011;width:43;height:3" coordorigin="7111,6011" coordsize="43,3">
              <v:shape style="position:absolute;left:7111;top:6011;width:43;height:3" coordorigin="7111,6011" coordsize="43,3" path="m7154,6011l7111,6011,7152,6013,7154,6011xe" filled="false" stroked="true" strokeweight="0pt" strokecolor="#000000">
                <v:path arrowok="t"/>
              </v:shape>
            </v:group>
            <v:group style="position:absolute;left:7111;top:6011;width:41;height:3" coordorigin="7111,6011" coordsize="41,3">
              <v:shape style="position:absolute;left:7111;top:6011;width:41;height:3" coordorigin="7111,6011" coordsize="41,3" path="m7111,6011l7152,6013,7113,6013,7111,6011xe" filled="false" stroked="true" strokeweight="0pt" strokecolor="#000000">
                <v:path arrowok="t"/>
              </v:shape>
            </v:group>
            <v:group style="position:absolute;left:7113;top:6014;width:39;height:2" coordorigin="7113,6014" coordsize="39,2">
              <v:shape style="position:absolute;left:7113;top:6014;width:39;height:2" coordorigin="7113,6014" coordsize="39,0" path="m7113,6014l7152,6014e" filled="false" stroked="true" strokeweight=".112803pt" strokecolor="#000000">
                <v:path arrowok="t"/>
              </v:shape>
            </v:group>
            <v:group style="position:absolute;left:7113;top:6013;width:39;height:3" coordorigin="7113,6013" coordsize="39,3">
              <v:shape style="position:absolute;left:7113;top:6013;width:39;height:3" coordorigin="7113,6013" coordsize="39,3" path="m7152,6013l7113,6013,7149,6015,7152,6013xe" filled="false" stroked="true" strokeweight="0pt" strokecolor="#000000">
                <v:path arrowok="t"/>
              </v:shape>
            </v:group>
            <v:group style="position:absolute;left:7113;top:6013;width:37;height:3" coordorigin="7113,6013" coordsize="37,3">
              <v:shape style="position:absolute;left:7113;top:6013;width:37;height:3" coordorigin="7113,6013" coordsize="37,3" path="m7113,6013l7149,6015,7116,6015,7113,6013xe" filled="false" stroked="true" strokeweight="0pt" strokecolor="#000000">
                <v:path arrowok="t"/>
              </v:shape>
            </v:group>
            <v:group style="position:absolute;left:7116;top:6015;width:34;height:2" coordorigin="7116,6015" coordsize="34,2">
              <v:shape style="position:absolute;left:7116;top:6015;width:34;height:2" coordorigin="7116,6015" coordsize="34,0" path="m7116,6015l7149,6015e" filled="false" stroked="true" strokeweight="0pt" strokecolor="#000000">
                <v:path arrowok="t"/>
              </v:shape>
            </v:group>
            <v:group style="position:absolute;left:7116;top:6015;width:34;height:2" coordorigin="7116,6015" coordsize="34,2">
              <v:shape style="position:absolute;left:7116;top:6015;width:34;height:2" coordorigin="7116,6015" coordsize="34,0" path="m7116,6015l7149,6015e" filled="false" stroked="true" strokeweight="0pt" strokecolor="#000000">
                <v:path arrowok="t"/>
              </v:shape>
            </v:group>
            <v:group style="position:absolute;left:7116;top:6015;width:34;height:2" coordorigin="7116,6015" coordsize="34,2">
              <v:shape style="position:absolute;left:7116;top:6015;width:34;height:2" coordorigin="7116,6015" coordsize="34,0" path="m7116,6015l7149,6015e" filled="false" stroked="true" strokeweight="0pt" strokecolor="#000000">
                <v:path arrowok="t"/>
              </v:shape>
            </v:group>
            <v:group style="position:absolute;left:7118;top:6017;width:32;height:2" coordorigin="7118,6017" coordsize="32,2">
              <v:shape style="position:absolute;left:7118;top:6017;width:32;height:2" coordorigin="7118,6017" coordsize="32,0" path="m7118,6017l7149,6017e" filled="false" stroked="true" strokeweight=".112803pt" strokecolor="#000000">
                <v:path arrowok="t"/>
              </v:shape>
            </v:group>
            <v:group style="position:absolute;left:7118;top:6015;width:32;height:3" coordorigin="7118,6015" coordsize="32,3">
              <v:shape style="position:absolute;left:7118;top:6015;width:32;height:3" coordorigin="7118,6015" coordsize="32,3" path="m7149,6015l7118,6015,7147,6018,7149,6015xe" filled="false" stroked="true" strokeweight="0pt" strokecolor="#000000">
                <v:path arrowok="t"/>
              </v:shape>
            </v:group>
            <v:group style="position:absolute;left:7118;top:6015;width:30;height:3" coordorigin="7118,6015" coordsize="30,3">
              <v:shape style="position:absolute;left:7118;top:6015;width:30;height:3" coordorigin="7118,6015" coordsize="30,3" path="m7118,6015l7147,6018,7120,6018,7118,6015xe" filled="false" stroked="true" strokeweight="0pt" strokecolor="#000000">
                <v:path arrowok="t"/>
              </v:shape>
            </v:group>
            <v:group style="position:absolute;left:7120;top:6018;width:28;height:2" coordorigin="7120,6018" coordsize="28,2">
              <v:shape style="position:absolute;left:7120;top:6018;width:28;height:2" coordorigin="7120,6018" coordsize="28,0" path="m7120,6018l7147,6018e" filled="false" stroked="true" strokeweight="0pt" strokecolor="#000000">
                <v:path arrowok="t"/>
              </v:shape>
            </v:group>
            <v:group style="position:absolute;left:7120;top:6018;width:28;height:2" coordorigin="7120,6018" coordsize="28,2">
              <v:shape style="position:absolute;left:7120;top:6018;width:28;height:2" coordorigin="7120,6018" coordsize="28,0" path="m7120,6018l7147,6018e" filled="false" stroked="true" strokeweight="0pt" strokecolor="#000000">
                <v:path arrowok="t"/>
              </v:shape>
            </v:group>
            <v:group style="position:absolute;left:7120;top:6018;width:25;height:2" coordorigin="7120,6018" coordsize="25,2">
              <v:shape style="position:absolute;left:7120;top:6018;width:25;height:2" coordorigin="7120,6018" coordsize="25,0" path="m7120,6018l7145,6018e" filled="false" stroked="true" strokeweight="0pt" strokecolor="#000000">
                <v:path arrowok="t"/>
              </v:shape>
            </v:group>
            <v:group style="position:absolute;left:7122;top:6018;width:23;height:3" coordorigin="7122,6018" coordsize="23,3">
              <v:shape style="position:absolute;left:7122;top:6018;width:23;height:3" coordorigin="7122,6018" coordsize="23,3" path="m7122,6018l7140,6020,7145,6018,7122,6018xe" filled="true" fillcolor="#000000" stroked="false">
                <v:path arrowok="t"/>
                <v:fill type="solid"/>
              </v:shape>
              <v:shape style="position:absolute;left:7122;top:6018;width:23;height:3" coordorigin="7122,6018" coordsize="23,3" path="m7122,6018l7125,6020,7140,6020,7122,6018xe" filled="true" fillcolor="#000000" stroked="false">
                <v:path arrowok="t"/>
                <v:fill type="solid"/>
              </v:shape>
            </v:group>
            <v:group style="position:absolute;left:7122;top:6018;width:23;height:3" coordorigin="7122,6018" coordsize="23,3">
              <v:shape style="position:absolute;left:7122;top:6018;width:23;height:3" coordorigin="7122,6018" coordsize="23,3" path="m7145,6018l7122,6018,7140,6020,7145,6018xe" filled="false" stroked="true" strokeweight="0pt" strokecolor="#000000">
                <v:path arrowok="t"/>
              </v:shape>
            </v:group>
            <v:group style="position:absolute;left:7122;top:6018;width:19;height:3" coordorigin="7122,6018" coordsize="19,3">
              <v:shape style="position:absolute;left:7122;top:6018;width:19;height:3" coordorigin="7122,6018" coordsize="19,3" path="m7122,6018l7140,6020,7125,6020,7122,6018xe" filled="false" stroked="true" strokeweight="0pt" strokecolor="#000000">
                <v:path arrowok="t"/>
              </v:shape>
            </v:group>
            <v:group style="position:absolute;left:7125;top:6020;width:16;height:2" coordorigin="7125,6020" coordsize="16,2">
              <v:shape style="position:absolute;left:7125;top:6020;width:16;height:2" coordorigin="7125,6020" coordsize="16,0" path="m7125,6020l7140,6020e" filled="false" stroked="true" strokeweight="0pt" strokecolor="#000000">
                <v:path arrowok="t"/>
              </v:shape>
            </v:group>
            <v:group style="position:absolute;left:7125;top:6020;width:16;height:2" coordorigin="7125,6020" coordsize="16,2">
              <v:shape style="position:absolute;left:7125;top:6020;width:16;height:2" coordorigin="7125,6020" coordsize="16,0" path="m7125,6020l7140,6020e" filled="false" stroked="true" strokeweight="0pt" strokecolor="#000000">
                <v:path arrowok="t"/>
              </v:shape>
            </v:group>
            <v:group style="position:absolute;left:7125;top:6020;width:14;height:2" coordorigin="7125,6020" coordsize="14,2">
              <v:shape style="position:absolute;left:7125;top:6020;width:14;height:2" coordorigin="7125,6020" coordsize="14,0" path="m7125,6020l7138,6020e" filled="false" stroked="true" strokeweight="0pt" strokecolor="#000000">
                <v:path arrowok="t"/>
              </v:shape>
            </v:group>
            <v:group style="position:absolute;left:7127;top:6020;width:10;height:2" coordorigin="7127,6020" coordsize="10,2">
              <v:shape style="position:absolute;left:7127;top:6020;width:10;height:2" coordorigin="7127,6020" coordsize="10,0" path="m7127,6020l7136,6020e" filled="false" stroked="true" strokeweight="0pt" strokecolor="#000000">
                <v:path arrowok="t"/>
              </v:shape>
            </v:group>
            <v:group style="position:absolute;left:7127;top:6020;width:10;height:2" coordorigin="7127,6020" coordsize="10,2">
              <v:shape style="position:absolute;left:7127;top:6020;width:10;height:2" coordorigin="7127,6020" coordsize="10,0" path="m7127,6020l7136,6020e" filled="false" stroked="true" strokeweight="0pt" strokecolor="#000000">
                <v:path arrowok="t"/>
              </v:shape>
            </v:group>
            <v:group style="position:absolute;left:7129;top:6020;width:7;height:2" coordorigin="7129,6020" coordsize="7,2">
              <v:shape style="position:absolute;left:7129;top:6020;width:7;height:2" coordorigin="7129,6020" coordsize="7,0" path="m7129,6020l7136,6020e" filled="false" stroked="true" strokeweight="0pt" strokecolor="#000000">
                <v:path arrowok="t"/>
              </v:shape>
            </v:group>
            <v:group style="position:absolute;left:7127;top:6020;width:12;height:2" coordorigin="7127,6020" coordsize="12,2">
              <v:shape style="position:absolute;left:7127;top:6020;width:12;height:2" coordorigin="7127,6020" coordsize="12,0" path="m7127,6020l7138,6020e" filled="false" stroked="true" strokeweight="0pt" strokecolor="#000000">
                <v:path arrowok="t"/>
              </v:shape>
            </v:group>
            <v:group style="position:absolute;left:7127;top:6020;width:12;height:2" coordorigin="7127,6020" coordsize="12,2">
              <v:shape style="position:absolute;left:7127;top:6020;width:12;height:2" coordorigin="7127,6020" coordsize="12,0" path="m7127,6020l7138,6020e" filled="false" stroked="true" strokeweight="0pt" strokecolor="#000000">
                <v:path arrowok="t"/>
              </v:shape>
            </v:group>
            <v:group style="position:absolute;left:11;top:8;width:22381;height:31653" coordorigin="11,8" coordsize="22381,31653">
              <v:shape style="position:absolute;left:11;top:8;width:22381;height:31653" coordorigin="11,8" coordsize="22381,31653" path="m11,31660l11,8,22391,8,11,8,11,31660e" filled="false" stroked="true" strokeweight=".676817pt" strokecolor="#000000">
                <v:path arrowok="t"/>
              </v:shape>
            </v:group>
            <v:group style="position:absolute;left:1083;top:281;width:21052;height:31123" coordorigin="1083,281" coordsize="21052,31123">
              <v:shape style="position:absolute;left:1083;top:281;width:21052;height:31123" coordorigin="1083,281" coordsize="21052,31123" path="m22134,281l1083,281,1083,31403,22134,31403,22134,281e" filled="false" stroked="true" strokeweight=".676817pt" strokecolor="#000000">
                <v:path arrowok="t"/>
              </v:shape>
            </v:group>
            <v:group style="position:absolute;left:1649;top:29652;width:1999;height:2" coordorigin="1649,29652" coordsize="1999,2">
              <v:shape style="position:absolute;left:1649;top:29652;width:1999;height:2" coordorigin="1649,29652" coordsize="1999,0" path="m1649,29652l3648,29652e" filled="false" stroked="true" strokeweight=".78962pt" strokecolor="#0000ff">
                <v:path arrowok="t"/>
              </v:shape>
            </v:group>
            <v:group style="position:absolute;left:1642;top:29160;width:1999;height:2" coordorigin="1642,29160" coordsize="1999,2">
              <v:shape style="position:absolute;left:1642;top:29160;width:1999;height:2" coordorigin="1642,29160" coordsize="1999,0" path="m1642,29160l3641,29160e" filled="false" stroked="true" strokeweight=".78962pt" strokecolor="#000000">
                <v:path arrowok="t"/>
              </v:shape>
            </v:group>
            <v:group style="position:absolute;left:1638;top:28533;width:2006;height:2" coordorigin="1638,28533" coordsize="2006,2">
              <v:shape style="position:absolute;left:1638;top:28533;width:2006;height:2" coordorigin="1638,28533" coordsize="2006,0" path="m1638,28533l3644,28533e" filled="false" stroked="true" strokeweight=".78962pt" strokecolor="#ff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0,29932l2788,29932,2775,29930,2770,29932xe" filled="true" fillcolor="#000000" stroked="false">
                <v:path arrowok="t"/>
                <v:fill type="solid"/>
              </v:shape>
              <v:shape style="position:absolute;left:2770;top:29930;width:19;height:3" coordorigin="2770,29930" coordsize="19,3" path="m2775,29930l2788,29932,2786,29930,2775,29930xe" filled="true" fillcolor="#000000" stroked="false">
                <v:path arrowok="t"/>
                <v:fill type="solid"/>
              </v:shape>
            </v:group>
            <v:group style="position:absolute;left:2775;top:29930;width:14;height:3" coordorigin="2775,29930" coordsize="14,3">
              <v:shape style="position:absolute;left:2775;top:29930;width:14;height:3" coordorigin="2775,29930" coordsize="14,3" path="m2786,29930l2775,29930,2788,29932,2786,29930x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5,29930l2788,29932,2770,29932,2775,29930x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70;top:29932;width:23;height:2" coordorigin="2770,29932" coordsize="23,2">
              <v:shape style="position:absolute;left:2770;top:29932;width:23;height:2" coordorigin="2770,29932" coordsize="23,0" path="m2770,29932l2793,29932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66;top:29933;width:30;height:2" coordorigin="2766,29933" coordsize="30,2">
              <v:shape style="position:absolute;left:2766;top:29933;width:30;height:2" coordorigin="2766,29933" coordsize="30,0" path="m2766,29933l2795,29933e" filled="false" stroked="true" strokeweight=".112803pt" strokecolor="#000000">
                <v:path arrowok="t"/>
              </v:shape>
            </v:group>
            <v:group style="position:absolute;left:2768;top:29932;width:28;height:3" coordorigin="2768,29932" coordsize="28,3">
              <v:shape style="position:absolute;left:2768;top:29932;width:28;height:3" coordorigin="2768,29932" coordsize="28,3" path="m2793,29932l2768,29932,2795,29934,2793,29932xe" filled="false" stroked="true" strokeweight="0pt" strokecolor="#000000">
                <v:path arrowok="t"/>
              </v:shape>
            </v:group>
            <v:group style="position:absolute;left:2766;top:29932;width:30;height:3" coordorigin="2766,29932" coordsize="30,3">
              <v:shape style="position:absolute;left:2766;top:29932;width:30;height:3" coordorigin="2766,29932" coordsize="30,3" path="m2768,29932l2795,29934,2766,29934,2768,29932x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6;top:29934;width:32;height:2" coordorigin="2766,29934" coordsize="32,2">
              <v:shape style="position:absolute;left:2766;top:29934;width:32;height:2" coordorigin="2766,29934" coordsize="32,0" path="m2766,29934l2798,29934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1;top:29935;width:39;height:2" coordorigin="2761,29935" coordsize="39,2">
              <v:shape style="position:absolute;left:2761;top:29935;width:39;height:2" coordorigin="2761,29935" coordsize="39,0" path="m2761,29935l2800,29935e" filled="false" stroked="true" strokeweight=".112803pt" strokecolor="#000000">
                <v:path arrowok="t"/>
              </v:shape>
            </v:group>
            <v:group style="position:absolute;left:2764;top:29934;width:37;height:3" coordorigin="2764,29934" coordsize="37,3">
              <v:shape style="position:absolute;left:2764;top:29934;width:37;height:3" coordorigin="2764,29934" coordsize="37,3" path="m2798,29934l2764,29934,2800,29936,2798,29934xe" filled="false" stroked="true" strokeweight="0pt" strokecolor="#000000">
                <v:path arrowok="t"/>
              </v:shape>
            </v:group>
            <v:group style="position:absolute;left:2761;top:29934;width:39;height:3" coordorigin="2761,29934" coordsize="39,3">
              <v:shape style="position:absolute;left:2761;top:29934;width:39;height:3" coordorigin="2761,29934" coordsize="39,3" path="m2764,29934l2800,29936,2761,29936,2764,29934xe" filled="false" stroked="true" strokeweight="0pt" strokecolor="#000000">
                <v:path arrowok="t"/>
              </v:shape>
            </v:group>
            <v:group style="position:absolute;left:2759;top:29938;width:43;height:2" coordorigin="2759,29938" coordsize="43,2">
              <v:shape style="position:absolute;left:2759;top:29938;width:43;height:2" coordorigin="2759,29938" coordsize="43,0" path="m2759,29938l2802,29938e" filled="false" stroked="true" strokeweight=".112803pt" strokecolor="#000000">
                <v:path arrowok="t"/>
              </v:shape>
            </v:group>
            <v:group style="position:absolute;left:2761;top:29936;width:41;height:3" coordorigin="2761,29936" coordsize="41,3">
              <v:shape style="position:absolute;left:2761;top:29936;width:41;height:3" coordorigin="2761,29936" coordsize="41,3" path="m2800,29936l2761,29936,2802,29939,2800,29936xe" filled="false" stroked="true" strokeweight="0pt" strokecolor="#000000">
                <v:path arrowok="t"/>
              </v:shape>
            </v:group>
            <v:group style="position:absolute;left:2759;top:29936;width:43;height:3" coordorigin="2759,29936" coordsize="43,3">
              <v:shape style="position:absolute;left:2759;top:29936;width:43;height:3" coordorigin="2759,29936" coordsize="43,3" path="m2761,29936l2802,29939,2759,29939,2761,29936xe" filled="false" stroked="true" strokeweight="0pt" strokecolor="#000000">
                <v:path arrowok="t"/>
              </v:shape>
            </v:group>
            <v:group style="position:absolute;left:2757;top:29940;width:46;height:2" coordorigin="2757,29940" coordsize="46,2">
              <v:shape style="position:absolute;left:2757;top:29940;width:46;height:2" coordorigin="2757,29940" coordsize="46,0" path="m2757,29940l2802,29940e" filled="false" stroked="true" strokeweight=".112803pt" strokecolor="#000000">
                <v:path arrowok="t"/>
              </v:shape>
            </v:group>
            <v:group style="position:absolute;left:2759;top:29939;width:43;height:3" coordorigin="2759,29939" coordsize="43,3">
              <v:shape style="position:absolute;left:2759;top:29939;width:43;height:3" coordorigin="2759,29939" coordsize="43,3" path="m2802,29939l2759,29939,2802,29941,2802,29939xe" filled="false" stroked="true" strokeweight="0pt" strokecolor="#000000">
                <v:path arrowok="t"/>
              </v:shape>
            </v:group>
            <v:group style="position:absolute;left:2757;top:29939;width:46;height:3" coordorigin="2757,29939" coordsize="46,3">
              <v:shape style="position:absolute;left:2757;top:29939;width:46;height:3" coordorigin="2757,29939" coordsize="46,3" path="m2759,29939l2802,29941,2757,29941,2759,29939xe" filled="false" stroked="true" strokeweight="0pt" strokecolor="#000000">
                <v:path arrowok="t"/>
              </v:shape>
            </v:group>
            <v:group style="position:absolute;left:2757;top:29942;width:48;height:2" coordorigin="2757,29942" coordsize="48,2">
              <v:shape style="position:absolute;left:2757;top:29942;width:48;height:2" coordorigin="2757,29942" coordsize="48,0" path="m2757,29942l2804,29942e" filled="false" stroked="true" strokeweight=".112803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802,29941l2757,29941,2804,29943,2802,29941xe" filled="false" stroked="true" strokeweight="0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757,29941l2804,29943,2757,29943,2757,29941xe" filled="false" stroked="true" strokeweight="0pt" strokecolor="#000000">
                <v:path arrowok="t"/>
              </v:shape>
            </v:group>
            <v:group style="position:absolute;left:2755;top:29944;width:52;height:2" coordorigin="2755,29944" coordsize="52,2">
              <v:shape style="position:absolute;left:2755;top:29944;width:52;height:2" coordorigin="2755,29944" coordsize="52,0" path="m2755,29944l2807,29944e" filled="false" stroked="true" strokeweight=".112803pt" strokecolor="#000000">
                <v:path arrowok="t"/>
              </v:shape>
            </v:group>
            <v:group style="position:absolute;left:2757;top:29943;width:50;height:3" coordorigin="2757,29943" coordsize="50,3">
              <v:shape style="position:absolute;left:2757;top:29943;width:50;height:3" coordorigin="2757,29943" coordsize="50,3" path="m2804,29943l2757,29943,2807,29945,2804,29943xe" filled="false" stroked="true" strokeweight="0pt" strokecolor="#000000">
                <v:path arrowok="t"/>
              </v:shape>
            </v:group>
            <v:group style="position:absolute;left:2755;top:29943;width:52;height:3" coordorigin="2755,29943" coordsize="52,3">
              <v:shape style="position:absolute;left:2755;top:29943;width:52;height:3" coordorigin="2755,29943" coordsize="52,3" path="m2757,29943l2807,29945,2755,29945,2757,29943xe" filled="false" stroked="true" strokeweight="0pt" strokecolor="#000000">
                <v:path arrowok="t"/>
              </v:shape>
            </v:group>
            <v:group style="position:absolute;left:2755;top:29947;width:52;height:2" coordorigin="2755,29947" coordsize="52,2">
              <v:shape style="position:absolute;left:2755;top:29947;width:52;height:2" coordorigin="2755,29947" coordsize="52,0" path="m2755,29947l2807,29947e" filled="false" stroked="true" strokeweight=".112803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807,29945l2755,29945,2807,29948,2807,29945xe" filled="false" stroked="true" strokeweight="0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755,29945l2807,29948,2755,29948,2755,29945xe" filled="false" stroked="true" strokeweight="0pt" strokecolor="#000000">
                <v:path arrowok="t"/>
              </v:shape>
            </v:group>
            <v:group style="position:absolute;left:2752;top:29949;width:55;height:2" coordorigin="2752,29949" coordsize="55,2">
              <v:shape style="position:absolute;left:2752;top:29949;width:55;height:2" coordorigin="2752,29949" coordsize="55,0" path="m2752,29949l2807,29949e" filled="false" stroked="true" strokeweight=".112803pt" strokecolor="#000000">
                <v:path arrowok="t"/>
              </v:shape>
            </v:group>
            <v:group style="position:absolute;left:2755;top:29948;width:52;height:3" coordorigin="2755,29948" coordsize="52,3">
              <v:shape style="position:absolute;left:2755;top:29948;width:52;height:3" coordorigin="2755,29948" coordsize="52,3" path="m2807,29948l2755,29948,2807,29950,2807,29948xe" filled="false" stroked="true" strokeweight="0pt" strokecolor="#000000">
                <v:path arrowok="t"/>
              </v:shape>
            </v:group>
            <v:group style="position:absolute;left:2752;top:29948;width:55;height:3" coordorigin="2752,29948" coordsize="55,3">
              <v:shape style="position:absolute;left:2752;top:29948;width:55;height:3" coordorigin="2752,29948" coordsize="55,3" path="m2755,29948l2807,29950,2752,29950,2755,29948xe" filled="false" stroked="true" strokeweight="0pt" strokecolor="#000000">
                <v:path arrowok="t"/>
              </v:shape>
            </v:group>
            <v:group style="position:absolute;left:2752;top:29951;width:57;height:2" coordorigin="2752,29951" coordsize="57,2">
              <v:shape style="position:absolute;left:2752;top:29951;width:57;height:2" coordorigin="2752,29951" coordsize="57,0" path="m2752,29951l2809,29951e" filled="false" stroked="true" strokeweight=".112803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807,29950l2752,29950,2809,29952,2807,29950xe" filled="false" stroked="true" strokeweight="0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752,29950l2809,29952,2752,29952,2752,29950xe" filled="false" stroked="true" strokeweight="0pt" strokecolor="#000000">
                <v:path arrowok="t"/>
              </v:shape>
            </v:group>
            <v:group style="position:absolute;left:2752;top:29953;width:57;height:2" coordorigin="2752,29953" coordsize="57,2">
              <v:shape style="position:absolute;left:2752;top:29953;width:57;height:2" coordorigin="2752,29953" coordsize="57,0" path="m2752,29953l2809,29953e" filled="false" stroked="true" strokeweight=".112803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809,29952l2752,29952,2809,29954,2809,29952xe" filled="false" stroked="true" strokeweight="0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752,29952l2809,29954,2752,29954,2752,29952xe" filled="false" stroked="true" strokeweight="0pt" strokecolor="#000000">
                <v:path arrowok="t"/>
              </v:shape>
            </v:group>
            <v:group style="position:absolute;left:2752;top:29957;width:57;height:2" coordorigin="2752,29957" coordsize="57,2">
              <v:shape style="position:absolute;left:2752;top:29957;width:57;height:2" coordorigin="2752,29957" coordsize="57,0" path="m2752,29957l2809,29957e" filled="false" stroked="true" strokeweight=".225606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809,29954l2752,29954,2809,29959,2809,29954xe" filled="false" stroked="true" strokeweight="0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752,29954l2809,29959,2752,29959,2752,29954xe" filled="false" stroked="true" strokeweight="0pt" strokecolor="#000000">
                <v:path arrowok="t"/>
              </v:shape>
            </v:group>
            <v:group style="position:absolute;left:2752;top:29960;width:57;height:2" coordorigin="2752,29960" coordsize="57,2">
              <v:shape style="position:absolute;left:2752;top:29960;width:57;height:2" coordorigin="2752,29960" coordsize="57,0" path="m2752,29960l2809,29960e" filled="false" stroked="true" strokeweight=".112803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809,29959l2752,29959,2809,29961,2809,29959xe" filled="false" stroked="true" strokeweight="0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752,29959l2809,29961,2752,29961,2752,29959xe" filled="false" stroked="true" strokeweight="0pt" strokecolor="#000000">
                <v:path arrowok="t"/>
              </v:shape>
            </v:group>
            <v:group style="position:absolute;left:2752;top:29962;width:57;height:2" coordorigin="2752,29962" coordsize="57,2">
              <v:shape style="position:absolute;left:2752;top:29962;width:57;height:2" coordorigin="2752,29962" coordsize="57,0" path="m2752,29962l2809,29962e" filled="false" stroked="true" strokeweight=".112803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809,29961l2752,29961,2809,29963,2809,29961xe" filled="false" stroked="true" strokeweight="0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752,29961l2809,29963,2752,29963,2752,29961xe" filled="false" stroked="true" strokeweight="0pt" strokecolor="#000000">
                <v:path arrowok="t"/>
              </v:shape>
            </v:group>
            <v:group style="position:absolute;left:2752;top:29965;width:57;height:2" coordorigin="2752,29965" coordsize="57,2">
              <v:shape style="position:absolute;left:2752;top:29965;width:57;height:2" coordorigin="2752,29965" coordsize="57,0" path="m2752,29965l2809,29965e" filled="false" stroked="true" strokeweight=".112803pt" strokecolor="#000000">
                <v:path arrowok="t"/>
              </v:shape>
            </v:group>
            <v:group style="position:absolute;left:2752;top:29963;width:57;height:3" coordorigin="2752,29963" coordsize="57,3">
              <v:shape style="position:absolute;left:2752;top:29963;width:57;height:3" coordorigin="2752,29963" coordsize="57,3" path="m2809,29963l2752,29963,2807,29966,2809,29963xe" filled="false" stroked="true" strokeweight="0pt" strokecolor="#000000">
                <v:path arrowok="t"/>
              </v:shape>
            </v:group>
            <v:group style="position:absolute;left:2752;top:29963;width:55;height:3" coordorigin="2752,29963" coordsize="55,3">
              <v:shape style="position:absolute;left:2752;top:29963;width:55;height:3" coordorigin="2752,29963" coordsize="55,3" path="m2752,29963l2807,29966,2752,29966,2752,29963xe" filled="false" stroked="true" strokeweight="0pt" strokecolor="#000000">
                <v:path arrowok="t"/>
              </v:shape>
            </v:group>
            <v:group style="position:absolute;left:2752;top:29967;width:55;height:2" coordorigin="2752,29967" coordsize="55,2">
              <v:shape style="position:absolute;left:2752;top:29967;width:55;height:2" coordorigin="2752,29967" coordsize="55,0" path="m2752,29967l2807,29967e" filled="false" stroked="true" strokeweight=".112803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807,29966l2752,29966,2807,29968,2807,29966xe" filled="false" stroked="true" strokeweight="0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752,29966l2807,29968,2755,29968,2752,29966xe" filled="false" stroked="true" strokeweight="0pt" strokecolor="#000000">
                <v:path arrowok="t"/>
              </v:shape>
            </v:group>
            <v:group style="position:absolute;left:2755;top:29969;width:52;height:2" coordorigin="2755,29969" coordsize="52,2">
              <v:shape style="position:absolute;left:2755;top:29969;width:52;height:2" coordorigin="2755,29969" coordsize="52,0" path="m2755,29969l2807,29969e" filled="false" stroked="true" strokeweight=".112803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807,29968l2755,29968,2807,29970,2807,29968xe" filled="false" stroked="true" strokeweight="0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755,29968l2807,29970,2755,29970,2755,29968xe" filled="false" stroked="true" strokeweight="0pt" strokecolor="#000000">
                <v:path arrowok="t"/>
              </v:shape>
            </v:group>
            <v:group style="position:absolute;left:2755;top:29972;width:52;height:2" coordorigin="2755,29972" coordsize="52,2">
              <v:shape style="position:absolute;left:2755;top:29972;width:52;height:2" coordorigin="2755,29972" coordsize="52,0" path="m2755,29972l2807,29972e" filled="false" stroked="true" strokeweight=".225606pt" strokecolor="#000000">
                <v:path arrowok="t"/>
              </v:shape>
            </v:group>
            <v:group style="position:absolute;left:2755;top:29970;width:52;height:5" coordorigin="2755,29970" coordsize="52,5">
              <v:shape style="position:absolute;left:2755;top:29970;width:52;height:5" coordorigin="2755,29970" coordsize="52,5" path="m2807,29970l2755,29970,2804,29975,2807,29970xe" filled="false" stroked="true" strokeweight="0pt" strokecolor="#000000">
                <v:path arrowok="t"/>
              </v:shape>
            </v:group>
            <v:group style="position:absolute;left:2755;top:29970;width:50;height:5" coordorigin="2755,29970" coordsize="50,5">
              <v:shape style="position:absolute;left:2755;top:29970;width:50;height:5" coordorigin="2755,29970" coordsize="50,5" path="m2755,29970l2804,29975,2757,29975,2755,29970xe" filled="false" stroked="true" strokeweight="0pt" strokecolor="#000000">
                <v:path arrowok="t"/>
              </v:shape>
            </v:group>
            <v:group style="position:absolute;left:2757;top:29976;width:48;height:2" coordorigin="2757,29976" coordsize="48,2">
              <v:shape style="position:absolute;left:2757;top:29976;width:48;height:2" coordorigin="2757,29976" coordsize="48,0" path="m2757,29976l2804,29976e" filled="false" stroked="true" strokeweight=".112803pt" strokecolor="#000000">
                <v:path arrowok="t"/>
              </v:shape>
            </v:group>
            <v:group style="position:absolute;left:2757;top:29975;width:48;height:3" coordorigin="2757,29975" coordsize="48,3">
              <v:shape style="position:absolute;left:2757;top:29975;width:48;height:3" coordorigin="2757,29975" coordsize="48,3" path="m2804,29975l2757,29975,2802,29977,2804,29975xe" filled="false" stroked="true" strokeweight="0pt" strokecolor="#000000">
                <v:path arrowok="t"/>
              </v:shape>
            </v:group>
            <v:group style="position:absolute;left:2757;top:29975;width:46;height:3" coordorigin="2757,29975" coordsize="46,3">
              <v:shape style="position:absolute;left:2757;top:29975;width:46;height:3" coordorigin="2757,29975" coordsize="46,3" path="m2757,29975l2802,29977,2757,29977,2757,29975x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9;top:29978;width:43;height:2" coordorigin="2759,29978" coordsize="43,2">
              <v:shape style="position:absolute;left:2759;top:29978;width:43;height:2" coordorigin="2759,29978" coordsize="43,0" path="m2759,29978l2802,29978e" filled="false" stroked="true" strokeweight=".112803pt" strokecolor="#000000">
                <v:path arrowok="t"/>
              </v:shape>
            </v:group>
            <v:group style="position:absolute;left:2759;top:29977;width:43;height:3" coordorigin="2759,29977" coordsize="43,3">
              <v:shape style="position:absolute;left:2759;top:29977;width:43;height:3" coordorigin="2759,29977" coordsize="43,3" path="m2802,29977l2759,29977,2800,29979,2802,29977xe" filled="false" stroked="true" strokeweight="0pt" strokecolor="#000000">
                <v:path arrowok="t"/>
              </v:shape>
            </v:group>
            <v:group style="position:absolute;left:2759;top:29977;width:41;height:3" coordorigin="2759,29977" coordsize="41,3">
              <v:shape style="position:absolute;left:2759;top:29977;width:41;height:3" coordorigin="2759,29977" coordsize="41,3" path="m2759,29977l2800,29979,2761,29979,2759,29977xe" filled="false" stroked="true" strokeweight="0pt" strokecolor="#000000">
                <v:path arrowok="t"/>
              </v:shape>
            </v:group>
            <v:group style="position:absolute;left:2761;top:29980;width:39;height:2" coordorigin="2761,29980" coordsize="39,2">
              <v:shape style="position:absolute;left:2761;top:29980;width:39;height:2" coordorigin="2761,29980" coordsize="39,0" path="m2761,29980l2800,29980e" filled="false" stroked="true" strokeweight=".112803pt" strokecolor="#000000">
                <v:path arrowok="t"/>
              </v:shape>
            </v:group>
            <v:group style="position:absolute;left:2761;top:29979;width:39;height:3" coordorigin="2761,29979" coordsize="39,3">
              <v:shape style="position:absolute;left:2761;top:29979;width:39;height:3" coordorigin="2761,29979" coordsize="39,3" path="m2800,29979l2761,29979,2798,29981,2800,29979xe" filled="false" stroked="true" strokeweight="0pt" strokecolor="#000000">
                <v:path arrowok="t"/>
              </v:shape>
            </v:group>
            <v:group style="position:absolute;left:2761;top:29979;width:37;height:3" coordorigin="2761,29979" coordsize="37,3">
              <v:shape style="position:absolute;left:2761;top:29979;width:37;height:3" coordorigin="2761,29979" coordsize="37,3" path="m2761,29979l2798,29981,2764,29981,2761,29979xe" filled="false" stroked="true" strokeweight="0pt" strokecolor="#000000">
                <v:path arrowok="t"/>
              </v:shape>
            </v:group>
            <v:group style="position:absolute;left:2764;top:29983;width:34;height:2" coordorigin="2764,29983" coordsize="34,2">
              <v:shape style="position:absolute;left:2764;top:29983;width:34;height:2" coordorigin="2764,29983" coordsize="34,0" path="m2764,29983l2798,29983e" filled="false" stroked="true" strokeweight=".112803pt" strokecolor="#000000">
                <v:path arrowok="t"/>
              </v:shape>
            </v:group>
            <v:group style="position:absolute;left:2764;top:29981;width:34;height:3" coordorigin="2764,29981" coordsize="34,3">
              <v:shape style="position:absolute;left:2764;top:29981;width:34;height:3" coordorigin="2764,29981" coordsize="34,3" path="m2798,29981l2764,29981,2795,29984,2798,29981xe" filled="false" stroked="true" strokeweight="0pt" strokecolor="#000000">
                <v:path arrowok="t"/>
              </v:shape>
            </v:group>
            <v:group style="position:absolute;left:2764;top:29981;width:32;height:3" coordorigin="2764,29981" coordsize="32,3">
              <v:shape style="position:absolute;left:2764;top:29981;width:32;height:3" coordorigin="2764,29981" coordsize="32,3" path="m2764,29981l2795,29984,2766,29984,2764,29981x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28;height:2" coordorigin="2766,29984" coordsize="28,2">
              <v:shape style="position:absolute;left:2766;top:29984;width:28;height:2" coordorigin="2766,29984" coordsize="28,0" path="m2766,29984l2793,29984e" filled="false" stroked="true" strokeweight="0pt" strokecolor="#000000">
                <v:path arrowok="t"/>
              </v:shape>
            </v:group>
            <v:group style="position:absolute;left:2768;top:29985;width:25;height:2" coordorigin="2768,29985" coordsize="25,2">
              <v:shape style="position:absolute;left:2768;top:29985;width:25;height:2" coordorigin="2768,29985" coordsize="25,0" path="m2768,29985l2793,29985e" filled="false" stroked="true" strokeweight=".112803pt" strokecolor="#000000">
                <v:path arrowok="t"/>
              </v:shape>
            </v:group>
            <v:group style="position:absolute;left:2768;top:29984;width:25;height:3" coordorigin="2768,29984" coordsize="25,3">
              <v:shape style="position:absolute;left:2768;top:29984;width:25;height:3" coordorigin="2768,29984" coordsize="25,3" path="m2793,29984l2768,29984,2788,29986,2793,29984xe" filled="false" stroked="true" strokeweight="0pt" strokecolor="#000000">
                <v:path arrowok="t"/>
              </v:shape>
            </v:group>
            <v:group style="position:absolute;left:2768;top:29984;width:21;height:3" coordorigin="2768,29984" coordsize="21,3">
              <v:shape style="position:absolute;left:2768;top:29984;width:21;height:3" coordorigin="2768,29984" coordsize="21,3" path="m2768,29984l2788,29986,2770,29986,2768,29984x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6;height:2" coordorigin="2770,29986" coordsize="16,2">
              <v:shape style="position:absolute;left:2770;top:29986;width:16;height:2" coordorigin="2770,29986" coordsize="16,0" path="m2770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15122;top:26679;width:199;height:242" coordorigin="15122,26679" coordsize="199,242">
              <v:shape style="position:absolute;left:15122;top:26679;width:199;height:242" coordorigin="15122,26679" coordsize="199,242" path="m15122,26920l15321,26920,15321,26679,15122,26679,15122,26920e" filled="false" stroked="true" strokeweight=".225606pt" strokecolor="#000000">
                <v:path arrowok="t"/>
              </v:shape>
            </v:group>
            <v:group style="position:absolute;left:15280;top:26920;width:199;height:242" coordorigin="15280,26920" coordsize="199,242">
              <v:shape style="position:absolute;left:15280;top:26920;width:199;height:242" coordorigin="15280,26920" coordsize="199,242" path="m15280,27161l15479,27161,15479,26920,15280,26920,15280,27161e" filled="false" stroked="true" strokeweight=".225606pt" strokecolor="#000000">
                <v:path arrowok="t"/>
              </v:shape>
            </v:group>
            <v:group style="position:absolute;left:15413;top:27161;width:199;height:242" coordorigin="15413,27161" coordsize="199,242">
              <v:shape style="position:absolute;left:15413;top:27161;width:199;height:242" coordorigin="15413,27161" coordsize="199,242" path="m15413,27403l15612,27403,15612,27161,15413,27161,15413,27403e" filled="false" stroked="true" strokeweight=".225606pt" strokecolor="#000000">
                <v:path arrowok="t"/>
              </v:shape>
            </v:group>
            <v:group style="position:absolute;left:15567;top:27403;width:199;height:242" coordorigin="15567,27403" coordsize="199,242">
              <v:shape style="position:absolute;left:15567;top:27403;width:199;height:242" coordorigin="15567,27403" coordsize="199,242" path="m15567,27644l15765,27644,15765,27403,15567,27403,15567,27644e" filled="false" stroked="true" strokeweight=".225606pt" strokecolor="#000000">
                <v:path arrowok="t"/>
              </v:shape>
            </v:group>
            <v:group style="position:absolute;left:15684;top:27644;width:199;height:240" coordorigin="15684,27644" coordsize="199,240">
              <v:shape style="position:absolute;left:15684;top:27644;width:199;height:240" coordorigin="15684,27644" coordsize="199,240" path="m15684,27883l15883,27883,15883,27644,15684,27644,15684,27883e" filled="false" stroked="true" strokeweight=".225606pt" strokecolor="#000000">
                <v:path arrowok="t"/>
              </v:shape>
            </v:group>
            <v:group style="position:absolute;left:15781;top:27883;width:199;height:242" coordorigin="15781,27883" coordsize="199,242">
              <v:shape style="position:absolute;left:15781;top:27883;width:199;height:242" coordorigin="15781,27883" coordsize="199,242" path="m15781,28125l15980,28125,15980,27883,15781,27883,15781,28125e" filled="false" stroked="true" strokeweight=".225606pt" strokecolor="#000000">
                <v:path arrowok="t"/>
              </v:shape>
            </v:group>
            <v:group style="position:absolute;left:15901;top:28125;width:199;height:242" coordorigin="15901,28125" coordsize="199,242">
              <v:shape style="position:absolute;left:15901;top:28125;width:199;height:242" coordorigin="15901,28125" coordsize="199,242" path="m15901,28366l16099,28366,16099,28125,15901,28125,15901,28366e" filled="false" stroked="true" strokeweight=".225606pt" strokecolor="#000000">
                <v:path arrowok="t"/>
              </v:shape>
            </v:group>
            <v:group style="position:absolute;left:16004;top:28366;width:199;height:242" coordorigin="16004,28366" coordsize="199,242">
              <v:shape style="position:absolute;left:16004;top:28366;width:199;height:242" coordorigin="16004,28366" coordsize="199,242" path="m16004,28608l16203,28608,16203,28366,16004,28366,16004,28608e" filled="false" stroked="true" strokeweight=".225606pt" strokecolor="#000000">
                <v:path arrowok="t"/>
              </v:shape>
            </v:group>
            <v:group style="position:absolute;left:16153;top:28608;width:199;height:242" coordorigin="16153,28608" coordsize="199,242">
              <v:shape style="position:absolute;left:16153;top:28608;width:199;height:242" coordorigin="16153,28608" coordsize="199,242" path="m16153,28849l16352,28849,16352,28608,16153,28608,16153,28849e" filled="false" stroked="true" strokeweight=".225606pt" strokecolor="#000000">
                <v:path arrowok="t"/>
              </v:shape>
            </v:group>
            <v:group style="position:absolute;left:16257;top:28849;width:199;height:242" coordorigin="16257,28849" coordsize="199,242">
              <v:shape style="position:absolute;left:16257;top:28849;width:199;height:242" coordorigin="16257,28849" coordsize="199,242" path="m16257,29090l16456,29090,16456,28849,16257,28849,16257,29090e" filled="false" stroked="true" strokeweight=".225606pt" strokecolor="#000000">
                <v:path arrowok="t"/>
              </v:shape>
            </v:group>
            <v:group style="position:absolute;left:16336;top:29090;width:199;height:242" coordorigin="16336,29090" coordsize="199,242">
              <v:shape style="position:absolute;left:16336;top:29090;width:199;height:242" coordorigin="16336,29090" coordsize="199,242" path="m16336,29332l16535,29332,16535,29090,16336,29090,16336,29332e" filled="false" stroked="true" strokeweight=".225606pt" strokecolor="#000000">
                <v:path arrowok="t"/>
              </v:shape>
            </v:group>
            <v:group style="position:absolute;left:16377;top:29332;width:199;height:240" coordorigin="16377,29332" coordsize="199,240">
              <v:shape style="position:absolute;left:16377;top:29332;width:199;height:240" coordorigin="16377,29332" coordsize="199,240" path="m16377,29571l16575,29571,16575,29332,16377,29332,16377,29571e" filled="false" stroked="true" strokeweight=".225606pt" strokecolor="#000000">
                <v:path arrowok="t"/>
              </v:shape>
            </v:group>
            <v:group style="position:absolute;left:16377;top:29571;width:199;height:242" coordorigin="16377,29571" coordsize="199,242">
              <v:shape style="position:absolute;left:16377;top:29571;width:199;height:242" coordorigin="16377,29571" coordsize="199,242" path="m16377,29812l16575,29812,16575,29571,16377,29571,16377,29812e" filled="false" stroked="true" strokeweight=".225606pt" strokecolor="#000000">
                <v:path arrowok="t"/>
              </v:shape>
            </v:group>
            <v:group style="position:absolute;left:16413;top:29812;width:199;height:242" coordorigin="16413,29812" coordsize="199,242">
              <v:shape style="position:absolute;left:16413;top:29812;width:199;height:242" coordorigin="16413,29812" coordsize="199,242" path="m16413,30054l16611,30054,16611,29812,16413,29812,16413,30054e" filled="false" stroked="true" strokeweight=".225606pt" strokecolor="#000000">
                <v:path arrowok="t"/>
              </v:shape>
            </v:group>
            <v:group style="position:absolute;left:16413;top:30054;width:199;height:242" coordorigin="16413,30054" coordsize="199,242">
              <v:shape style="position:absolute;left:16413;top:30054;width:199;height:242" coordorigin="16413,30054" coordsize="199,242" path="m16413,30295l16611,30295,16611,30054,16413,30054,16413,30295e" filled="false" stroked="true" strokeweight=".225606pt" strokecolor="#000000">
                <v:path arrowok="t"/>
              </v:shape>
            </v:group>
            <v:group style="position:absolute;left:16433;top:30295;width:199;height:242" coordorigin="16433,30295" coordsize="199,242">
              <v:shape style="position:absolute;left:16433;top:30295;width:199;height:242" coordorigin="16433,30295" coordsize="199,242" path="m16433,30536l16632,30536,16632,30295,16433,30295,16433,30536e" filled="false" stroked="true" strokeweight=".225606pt" strokecolor="#000000">
                <v:path arrowok="t"/>
              </v:shape>
            </v:group>
            <v:group style="position:absolute;left:16438;top:30536;width:199;height:242" coordorigin="16438,30536" coordsize="199,242">
              <v:shape style="position:absolute;left:16438;top:30536;width:199;height:242" coordorigin="16438,30536" coordsize="199,242" path="m16438,30778l16636,30778,16636,30536,16438,30536,16438,30778e" filled="false" stroked="true" strokeweight=".225606pt" strokecolor="#000000">
                <v:path arrowok="t"/>
              </v:shape>
            </v:group>
            <v:group style="position:absolute;left:16356;top:31019;width:199;height:242" coordorigin="16356,31019" coordsize="199,242">
              <v:shape style="position:absolute;left:16356;top:31019;width:199;height:242" coordorigin="16356,31019" coordsize="199,242" path="m16356,31261l16555,31261,16555,31019,16356,31019,16356,31261e" filled="false" stroked="true" strokeweight=".225606pt" strokecolor="#000000">
                <v:path arrowok="t"/>
              </v:shape>
            </v:group>
            <v:group style="position:absolute;left:16438;top:30778;width:199;height:242" coordorigin="16438,30778" coordsize="199,242">
              <v:shape style="position:absolute;left:16438;top:30778;width:199;height:242" coordorigin="16438,30778" coordsize="199,242" path="m16438,31019l16636,31019,16636,30778,16438,30778,16438,31019e" filled="false" stroked="true" strokeweight=".225606pt" strokecolor="#ff0000">
                <v:path arrowok="t"/>
              </v:shape>
            </v:group>
            <w10:wrap type="none"/>
          </v:group>
        </w:pict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54"/>
        <w:gridCol w:w="1943"/>
        <w:gridCol w:w="6368"/>
        <w:gridCol w:w="3112"/>
      </w:tblGrid>
      <w:tr>
        <w:trPr>
          <w:trHeight w:val="413" w:hRule="exact"/>
        </w:trPr>
        <w:tc>
          <w:tcPr>
            <w:tcW w:w="20876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3"/>
              <w:ind w:left="248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Раздел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4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422" w:hRule="exact"/>
        </w:trPr>
        <w:tc>
          <w:tcPr>
            <w:tcW w:w="20876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3"/>
              <w:ind w:left="307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Схема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расположения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25336" w:hRule="exact"/>
        </w:trPr>
        <w:tc>
          <w:tcPr>
            <w:tcW w:w="9454" w:type="dxa"/>
            <w:tcBorders>
              <w:top w:val="single" w:sz="5" w:space="0" w:color="000000"/>
              <w:left w:val="single" w:sz="5" w:space="0" w:color="000000"/>
              <w:bottom w:val="single" w:sz="0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ISOCPEUR" w:hAnsi="ISOCPEUR" w:cs="ISOCPEUR" w:eastAsia="ISOCPEUR"/>
                <w:i/>
                <w:sz w:val="15"/>
                <w:szCs w:val="15"/>
              </w:rPr>
            </w:pPr>
          </w:p>
          <w:p>
            <w:pPr>
              <w:pStyle w:val="TableParagraph"/>
              <w:tabs>
                <w:tab w:pos="6346" w:val="left" w:leader="none"/>
              </w:tabs>
              <w:spacing w:line="240" w:lineRule="auto"/>
              <w:ind w:left="5696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82</w:t>
              <w:tab/>
            </w:r>
            <w:r>
              <w:rPr>
                <w:rFonts w:ascii="Times New Roman"/>
                <w:w w:val="105"/>
                <w:position w:val="2"/>
                <w:sz w:val="15"/>
              </w:rPr>
              <w:t>65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2686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25:18:035201</w:t>
            </w:r>
            <w:r>
              <w:rPr>
                <w:rFonts w:asci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ISOCPEUR" w:hAnsi="ISOCPEUR" w:cs="ISOCPEUR" w:eastAsia="ISOCPEUR"/>
                <w:i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6206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газопровод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tabs>
                <w:tab w:pos="2315" w:val="left" w:leader="none"/>
              </w:tabs>
              <w:spacing w:line="240" w:lineRule="auto" w:before="159"/>
              <w:ind w:left="1697" w:right="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81</w:t>
              <w:tab/>
            </w:r>
            <w:r>
              <w:rPr>
                <w:rFonts w:ascii="Times New Roman"/>
                <w:w w:val="105"/>
                <w:position w:val="-3"/>
                <w:sz w:val="15"/>
              </w:rPr>
              <w:t>66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8"/>
                <w:szCs w:val="18"/>
              </w:rPr>
            </w:pPr>
          </w:p>
          <w:p>
            <w:pPr>
              <w:pStyle w:val="TableParagraph"/>
              <w:tabs>
                <w:tab w:pos="2141" w:val="left" w:leader="none"/>
              </w:tabs>
              <w:spacing w:line="170" w:lineRule="exact" w:before="128"/>
              <w:ind w:left="1647" w:right="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position w:val="1"/>
                <w:sz w:val="15"/>
              </w:rPr>
              <w:t>80</w:t>
              <w:tab/>
            </w:r>
            <w:r>
              <w:rPr>
                <w:rFonts w:ascii="Times New Roman"/>
                <w:position w:val="1"/>
                <w:sz w:val="15"/>
                <w:u w:val="single" w:color="000000"/>
              </w:rPr>
            </w:r>
            <w:r>
              <w:rPr>
                <w:rFonts w:ascii="Times New Roman"/>
                <w:position w:val="1"/>
                <w:sz w:val="15"/>
              </w:rPr>
            </w:r>
            <w:r>
              <w:rPr>
                <w:rFonts w:ascii="Times New Roman"/>
                <w:w w:val="105"/>
                <w:sz w:val="15"/>
              </w:rPr>
              <w:t>67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tabs>
                <w:tab w:pos="2166" w:val="left" w:leader="none"/>
              </w:tabs>
              <w:spacing w:line="180" w:lineRule="exact"/>
              <w:ind w:left="1683" w:right="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position w:val="2"/>
                <w:sz w:val="15"/>
              </w:rPr>
              <w:t>79</w:t>
              <w:tab/>
            </w:r>
            <w:r>
              <w:rPr>
                <w:rFonts w:ascii="Times New Roman"/>
                <w:w w:val="105"/>
                <w:sz w:val="15"/>
              </w:rPr>
              <w:t>68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ISOCPEUR" w:hAnsi="ISOCPEUR" w:cs="ISOCPEUR" w:eastAsia="ISOCPEUR"/>
                <w:i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left="2080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25:18:035201:155(1)</w:t>
            </w:r>
            <w:r>
              <w:rPr>
                <w:rFonts w:asci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ISOCPEUR" w:hAnsi="ISOCPEUR" w:cs="ISOCPEUR" w:eastAsia="ISOCPEUR"/>
                <w:i/>
                <w:sz w:val="23"/>
                <w:szCs w:val="23"/>
              </w:rPr>
            </w:pPr>
          </w:p>
          <w:p>
            <w:pPr>
              <w:pStyle w:val="TableParagraph"/>
              <w:spacing w:line="169" w:lineRule="exact"/>
              <w:ind w:left="1038" w:right="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78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tabs>
                <w:tab w:pos="7656" w:val="left" w:leader="none"/>
              </w:tabs>
              <w:spacing w:line="284" w:lineRule="exact"/>
              <w:ind w:left="5683" w:right="0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Times New Roman" w:hAnsi="Times New Roman"/>
                <w:position w:val="-9"/>
                <w:sz w:val="15"/>
              </w:rPr>
              <w:t>69</w:t>
              <w:tab/>
            </w: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9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19</w:t>
            </w:r>
            <w:r>
              <w:rPr>
                <w:rFonts w:ascii="ISOCPEUR" w:hAnsi="ISOCPEUR"/>
                <w:sz w:val="16"/>
              </w:rPr>
            </w:r>
          </w:p>
        </w:tc>
        <w:tc>
          <w:tcPr>
            <w:tcW w:w="1943" w:type="dxa"/>
            <w:tcBorders>
              <w:top w:val="single" w:sz="5" w:space="0" w:color="000000"/>
              <w:left w:val="nil" w:sz="6" w:space="0" w:color="auto"/>
              <w:bottom w:val="single" w:sz="0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9480" w:type="dxa"/>
            <w:gridSpan w:val="2"/>
            <w:tcBorders>
              <w:top w:val="single" w:sz="5" w:space="0" w:color="000000"/>
              <w:left w:val="nil" w:sz="6" w:space="0" w:color="auto"/>
              <w:bottom w:val="single" w:sz="0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02"/>
              <w:ind w:left="2590" w:right="0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9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17</w:t>
            </w:r>
            <w:r>
              <w:rPr>
                <w:rFonts w:ascii="ISOCPEUR" w:hAnsi="ISOCPEUR"/>
                <w:sz w:val="16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ISOCPEUR" w:hAnsi="ISOCPEUR" w:cs="ISOCPEUR" w:eastAsia="ISOCPEUR"/>
                <w:i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291" w:right="5135" w:firstLine="554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Приморскийкрай</w:t>
            </w:r>
            <w:r>
              <w:rPr>
                <w:rFonts w:ascii="Times New Roman" w:hAnsi="Times New Roman"/>
                <w:b/>
                <w:i/>
                <w:color w:val="B80000"/>
                <w:w w:val="102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Уссурийский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городской</w:t>
            </w:r>
            <w:r>
              <w:rPr>
                <w:rFonts w:ascii="Times New Roman" w:hAnsi="Times New Roman"/>
                <w:b/>
                <w:i/>
                <w:color w:val="B80000"/>
                <w:spacing w:val="-3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округ</w:t>
            </w:r>
            <w:r>
              <w:rPr>
                <w:rFonts w:ascii="Times New Roman" w:hAnsi="Times New Roman"/>
                <w:sz w:val="2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204"/>
              <w:ind w:left="519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25:18:035201</w:t>
            </w:r>
            <w:r>
              <w:rPr>
                <w:rFonts w:ascii="Times New Roman"/>
                <w:sz w:val="23"/>
              </w:rPr>
            </w:r>
          </w:p>
        </w:tc>
      </w:tr>
      <w:tr>
        <w:trPr>
          <w:trHeight w:val="4785" w:hRule="exact"/>
        </w:trPr>
        <w:tc>
          <w:tcPr>
            <w:tcW w:w="9454" w:type="dxa"/>
            <w:tcBorders>
              <w:top w:val="single" w:sz="0" w:space="0" w:color="000000"/>
              <w:left w:val="single" w:sz="5" w:space="0" w:color="000000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4"/>
              <w:ind w:right="2403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Используемые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условные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знаки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обозначения: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tabs>
                <w:tab w:pos="2630" w:val="left" w:leader="none"/>
              </w:tabs>
              <w:spacing w:line="240" w:lineRule="auto"/>
              <w:ind w:left="473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00FF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0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Местоположение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инженерного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сооружения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(газопровод)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2780" w:val="left" w:leader="none"/>
              </w:tabs>
              <w:spacing w:line="240" w:lineRule="auto" w:before="90" w:after="0"/>
              <w:ind w:left="2779" w:right="0" w:hanging="115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Проектная граница публичного</w:t>
            </w:r>
            <w:r>
              <w:rPr>
                <w:rFonts w:ascii="Times New Roman" w:hAnsi="Times New Roman"/>
                <w:spacing w:val="-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53" w:val="left" w:leader="none"/>
              </w:tabs>
              <w:spacing w:line="265" w:lineRule="exact" w:before="156"/>
              <w:ind w:left="972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position w:val="-7"/>
                <w:sz w:val="19"/>
              </w:rPr>
              <w:t>25:18:035201:137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Кадастровый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земельного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участка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2759" w:val="left" w:leader="none"/>
              </w:tabs>
              <w:spacing w:line="185" w:lineRule="exact" w:before="0" w:after="0"/>
              <w:ind w:left="2758" w:right="0" w:hanging="114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 земельных участков по сведениям</w:t>
            </w:r>
            <w:r>
              <w:rPr>
                <w:rFonts w:ascii="Times New Roman" w:hAnsi="Times New Roman"/>
                <w:spacing w:val="-12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62" w:val="left" w:leader="none"/>
              </w:tabs>
              <w:spacing w:line="245" w:lineRule="exact" w:before="50"/>
              <w:ind w:left="911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color w:val="0000FF"/>
                <w:position w:val="-3"/>
                <w:sz w:val="23"/>
              </w:rPr>
              <w:t>25:34:016701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кадастрового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2766" w:val="left" w:leader="none"/>
              </w:tabs>
              <w:spacing w:line="197" w:lineRule="exact" w:before="0" w:after="0"/>
              <w:ind w:left="2765" w:right="0" w:hanging="115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 кадастрового</w:t>
            </w:r>
            <w:r>
              <w:rPr>
                <w:rFonts w:ascii="Times New Roman" w:hAnsi="Times New Roman"/>
                <w:spacing w:val="-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77" w:val="left" w:leader="none"/>
              </w:tabs>
              <w:spacing w:line="240" w:lineRule="auto" w:before="69"/>
              <w:ind w:left="1692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5"/>
              </w:rPr>
              <w:t>1</w:t>
              <w:tab/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-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Характерная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точка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проектной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границы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75" w:val="left" w:leader="none"/>
              </w:tabs>
              <w:spacing w:line="240" w:lineRule="auto" w:before="72"/>
              <w:ind w:left="830" w:right="0" w:hanging="333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B800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Установленные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границы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административно-территориального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tabs>
                <w:tab w:pos="2675" w:val="left" w:leader="none"/>
              </w:tabs>
              <w:spacing w:line="240" w:lineRule="auto" w:before="115"/>
              <w:ind w:left="830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-2"/>
                <w:sz w:val="15"/>
              </w:rPr>
              <w:t>Приморскийкрай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субъекта</w:t>
            </w:r>
            <w:r>
              <w:rPr>
                <w:rFonts w:ascii="Times New Roman" w:hAnsi="Times New Roman"/>
                <w:spacing w:val="-3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РФ,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 w:before="3"/>
              <w:ind w:left="461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4"/>
                <w:sz w:val="15"/>
              </w:rPr>
              <w:t>Уссурийский городской округ    </w:t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муниципального</w:t>
            </w:r>
            <w:r>
              <w:rPr>
                <w:rFonts w:ascii="Times New Roman" w:hAnsi="Times New Roman"/>
                <w:spacing w:val="-3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Times New Roman" w:hAnsi="Times New Roman"/>
                <w:sz w:val="19"/>
              </w:rPr>
            </w:r>
          </w:p>
        </w:tc>
        <w:tc>
          <w:tcPr>
            <w:tcW w:w="1943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61"/>
              <w:ind w:left="53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Масштаб</w:t>
            </w:r>
            <w:r>
              <w:rPr>
                <w:rFonts w:ascii="Times New Roman" w:hAnsi="Times New Roman"/>
                <w:spacing w:val="-2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1:1000</w:t>
            </w:r>
            <w:r>
              <w:rPr>
                <w:rFonts w:ascii="Times New Roman" w:hAnsi="Times New Roman"/>
                <w:sz w:val="19"/>
              </w:rPr>
            </w:r>
          </w:p>
        </w:tc>
        <w:tc>
          <w:tcPr>
            <w:tcW w:w="6368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73" w:lineRule="exact" w:before="94"/>
              <w:ind w:right="1073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1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1" w:lineRule="exact"/>
              <w:ind w:right="725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2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8" w:lineRule="exact"/>
              <w:ind w:right="449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3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5" w:lineRule="exact"/>
              <w:ind w:right="176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4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36" w:lineRule="exact"/>
              <w:ind w:left="80" w:right="0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5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5" w:lineRule="exact"/>
              <w:ind w:left="270" w:right="0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6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52" w:lineRule="exact"/>
              <w:ind w:left="477" w:right="0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7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5" w:lineRule="exact"/>
              <w:ind w:left="730" w:right="0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8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34" w:lineRule="exact"/>
              <w:ind w:left="1014" w:right="0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9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3" w:lineRule="exact"/>
              <w:ind w:left="1207" w:right="0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10</w:t>
            </w:r>
          </w:p>
          <w:p>
            <w:pPr>
              <w:pStyle w:val="TableParagraph"/>
              <w:spacing w:line="253" w:lineRule="exact"/>
              <w:ind w:left="1387" w:right="0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11</w:t>
            </w:r>
          </w:p>
          <w:p>
            <w:pPr>
              <w:pStyle w:val="TableParagraph"/>
              <w:spacing w:line="229" w:lineRule="exact"/>
              <w:ind w:left="1473" w:right="0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12</w:t>
            </w:r>
          </w:p>
          <w:p>
            <w:pPr>
              <w:pStyle w:val="TableParagraph"/>
              <w:spacing w:line="227" w:lineRule="exact"/>
              <w:ind w:left="1468" w:right="0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13</w:t>
            </w:r>
          </w:p>
          <w:p>
            <w:pPr>
              <w:pStyle w:val="TableParagraph"/>
              <w:spacing w:line="250" w:lineRule="exact"/>
              <w:ind w:left="1530" w:right="0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14</w:t>
            </w:r>
          </w:p>
          <w:p>
            <w:pPr>
              <w:pStyle w:val="TableParagraph"/>
              <w:spacing w:line="249" w:lineRule="exact"/>
              <w:ind w:left="1532" w:right="0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15</w:t>
            </w:r>
          </w:p>
          <w:p>
            <w:pPr>
              <w:pStyle w:val="TableParagraph"/>
              <w:spacing w:line="245" w:lineRule="exact"/>
              <w:ind w:left="1590" w:right="0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16</w:t>
            </w:r>
          </w:p>
          <w:p>
            <w:pPr>
              <w:pStyle w:val="TableParagraph"/>
              <w:spacing w:line="241" w:lineRule="exact"/>
              <w:ind w:left="1590" w:right="0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17</w:t>
            </w:r>
          </w:p>
          <w:p>
            <w:pPr>
              <w:pStyle w:val="TableParagraph"/>
              <w:spacing w:line="238" w:lineRule="exact"/>
              <w:ind w:left="1586" w:right="0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color w:val="FF0000"/>
                <w:sz w:val="25"/>
              </w:rPr>
              <w:t>18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75" w:lineRule="exact"/>
              <w:ind w:left="1419" w:right="0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sz w:val="25"/>
              </w:rPr>
              <w:t>19</w:t>
            </w:r>
          </w:p>
        </w:tc>
        <w:tc>
          <w:tcPr>
            <w:tcW w:w="3112" w:type="dxa"/>
            <w:tcBorders>
              <w:top w:val="single" w:sz="0" w:space="0" w:color="000000"/>
              <w:left w:val="nil" w:sz="6" w:space="0" w:color="auto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ISOCPEUR" w:hAnsi="ISOCPEUR" w:cs="ISOCPEUR" w:eastAsia="ISOCPEUR"/>
                <w:i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2032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Лист</w:t>
            </w:r>
            <w:r>
              <w:rPr>
                <w:rFonts w:ascii="Times New Roman" w:hAnsi="Times New Roman"/>
                <w:spacing w:val="-10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18</w:t>
            </w:r>
            <w:r>
              <w:rPr>
                <w:rFonts w:ascii="Times New Roman" w:hAnsi="Times New Roman"/>
                <w:sz w:val="19"/>
              </w:rPr>
            </w:r>
          </w:p>
        </w:tc>
      </w:tr>
    </w:tbl>
    <w:p>
      <w:pPr>
        <w:spacing w:before="84"/>
        <w:ind w:left="0" w:right="351" w:firstLine="0"/>
        <w:jc w:val="right"/>
        <w:rPr>
          <w:rFonts w:ascii="ISOCPEUR" w:hAnsi="ISOCPEUR" w:cs="ISOCPEUR" w:eastAsia="ISOCPEUR"/>
          <w:sz w:val="16"/>
          <w:szCs w:val="16"/>
        </w:rPr>
      </w:pPr>
      <w:bookmarkStart w:name="план границ 1 зона-18" w:id="18"/>
      <w:bookmarkEnd w:id="18"/>
      <w:r>
        <w:rPr/>
      </w:r>
      <w:r>
        <w:rPr>
          <w:rFonts w:ascii="ISOCPEUR" w:hAnsi="ISOCPEUR"/>
          <w:i/>
          <w:w w:val="105"/>
          <w:sz w:val="16"/>
        </w:rPr>
        <w:t>Формат:</w:t>
      </w:r>
      <w:r>
        <w:rPr>
          <w:rFonts w:ascii="ISOCPEUR" w:hAnsi="ISOCPEUR"/>
          <w:i/>
          <w:spacing w:val="-47"/>
          <w:w w:val="105"/>
          <w:sz w:val="16"/>
        </w:rPr>
        <w:t> </w:t>
      </w:r>
      <w:r>
        <w:rPr>
          <w:rFonts w:ascii="ISOCPEUR" w:hAnsi="ISOCPEUR"/>
          <w:i/>
          <w:w w:val="105"/>
          <w:sz w:val="16"/>
        </w:rPr>
        <w:t>А2</w:t>
      </w:r>
      <w:r>
        <w:rPr>
          <w:rFonts w:ascii="ISOCPEUR" w:hAnsi="ISOCPEUR"/>
          <w:sz w:val="16"/>
        </w:rPr>
      </w:r>
    </w:p>
    <w:p>
      <w:pPr>
        <w:spacing w:after="0"/>
        <w:jc w:val="right"/>
        <w:rPr>
          <w:rFonts w:ascii="ISOCPEUR" w:hAnsi="ISOCPEUR" w:cs="ISOCPEUR" w:eastAsia="ISOCPEUR"/>
          <w:sz w:val="16"/>
          <w:szCs w:val="16"/>
        </w:rPr>
        <w:sectPr>
          <w:pgSz w:w="22400" w:h="31660"/>
          <w:pgMar w:top="280" w:bottom="0" w:left="1060" w:right="220"/>
        </w:sectPr>
      </w:pPr>
    </w:p>
    <w:p>
      <w:pPr>
        <w:spacing w:line="240" w:lineRule="auto" w:before="6"/>
        <w:rPr>
          <w:rFonts w:ascii="ISOCPEUR" w:hAnsi="ISOCPEUR" w:cs="ISOCPEUR" w:eastAsia="ISOCPEUR"/>
          <w:i/>
          <w:sz w:val="6"/>
          <w:szCs w:val="6"/>
        </w:rPr>
      </w:pPr>
      <w:r>
        <w:rPr/>
        <w:pict>
          <v:group style="position:absolute;margin-left:.225659pt;margin-top:.037676pt;width:1119.7pt;height:1583.3pt;mso-position-horizontal-relative:page;mso-position-vertical-relative:page;z-index:-481552" coordorigin="5,1" coordsize="22394,31666">
            <v:shape style="position:absolute;left:1171;top:1203;width:20871;height:25331" type="#_x0000_t75" stroked="false">
              <v:imagedata r:id="rId39" o:title=""/>
            </v:shape>
            <v:group style="position:absolute;left:15386;top:1203;width:5934;height:5683" coordorigin="15386,1203" coordsize="5934,5683">
              <v:shape style="position:absolute;left:15386;top:1203;width:5934;height:5683" coordorigin="15386,1203" coordsize="5934,5683" path="m21320,1203l21275,1995,21054,4244,20963,4299,16785,6313,16787,6356,15641,6886,15519,6428,15513,6255,15386,2988,15817,4023,15869,4145,15874,4156,16185,4012,16106,3786,16898,2478,16900,2462,16995,1564,17694,2462,18209,3123,18750,2690,19039,2462,20623,1203e" filled="false" stroked="true" strokeweight=".676817pt" strokecolor="#000000">
                <v:path arrowok="t"/>
              </v:shape>
            </v:group>
            <v:group style="position:absolute;left:17694;top:3353;width:4348;height:12100" coordorigin="17694,3353" coordsize="4348,12100">
              <v:shape style="position:absolute;left:17694;top:3353;width:4348;height:12100" coordorigin="17694,3353" coordsize="4348,12100" path="m22042,15452l21067,13061,17694,9278,22042,3353e" filled="false" stroked="true" strokeweight=".676817pt" strokecolor="#000000">
                <v:path arrowok="t"/>
              </v:shape>
            </v:group>
            <v:group style="position:absolute;left:19041;top:22155;width:3001;height:4379" coordorigin="19041,22155" coordsize="3001,4379">
              <v:shape style="position:absolute;left:19041;top:22155;width:3001;height:4379" coordorigin="19041,22155" coordsize="3001,4379" path="m19041,26534l20374,22155,22042,22769e" filled="false" stroked="true" strokeweight=".676817pt" strokecolor="#000000">
                <v:path arrowok="t"/>
              </v:shape>
            </v:group>
            <v:group style="position:absolute;left:9466;top:3802;width:1124;height:2825" coordorigin="9466,3802" coordsize="1124,2825">
              <v:shape style="position:absolute;left:9466;top:3802;width:1124;height:2825" coordorigin="9466,3802" coordsize="1124,2825" path="m10590,3802l9466,4317,10581,6627,10590,3802e" filled="false" stroked="true" strokeweight=".676817pt" strokecolor="#000000">
                <v:path arrowok="t"/>
              </v:shape>
            </v:group>
            <v:group style="position:absolute;left:11619;top:8114;width:5747;height:18421" coordorigin="11619,8114" coordsize="5747,18421">
              <v:shape style="position:absolute;left:11619;top:8114;width:5747;height:18421" coordorigin="11619,8114" coordsize="5747,18421" path="m17336,26534l17365,25124,17365,24059,17322,22997,17239,21934,17275,21900,17020,19969,16812,19998,16659,19157,16869,19137,16476,17402,16235,17465,16004,16630,16250,16578,16176,16326,16099,16071,15610,14620,15046,13196,12966,8725,12990,8114,11619,8779,13821,13343,14466,14722,15025,16138,15495,17587,15867,19031,15921,19033,16275,21041,16474,23069,16512,25106,16483,26534e" filled="false" stroked="true" strokeweight=".676817pt" strokecolor="#000000">
                <v:path arrowok="t"/>
              </v:shape>
            </v:group>
            <v:group style="position:absolute;left:16659;top:19114;width:592;height:885" coordorigin="16659,19114" coordsize="592,885">
              <v:shape style="position:absolute;left:16659;top:19114;width:592;height:885" coordorigin="16659,19114" coordsize="592,885" path="m16659,19157l16812,19998,17250,19938,17101,19114,16659,19157e" filled="false" stroked="true" strokeweight=".676817pt" strokecolor="#000000">
                <v:path arrowok="t"/>
              </v:shape>
            </v:group>
            <v:group style="position:absolute;left:16004;top:16522;width:743;height:944" coordorigin="16004,16522" coordsize="743,944">
              <v:shape style="position:absolute;left:16004;top:16522;width:743;height:944" coordorigin="16004,16522" coordsize="743,944" path="m16004,16630l16235,17465,16476,17402,16747,17330,16528,16522,16250,16578,16004,16630e" filled="false" stroked="true" strokeweight=".676817pt" strokecolor="#000000">
                <v:path arrowok="t"/>
              </v:shape>
            </v:group>
            <v:group style="position:absolute;left:10581;top:1939;width:5061;height:6841" coordorigin="10581,1939" coordsize="5061,6841">
              <v:shape style="position:absolute;left:10581;top:1939;width:5061;height:6841" coordorigin="10581,1939" coordsize="5061,6841" path="m15095,3107l14662,1939,10590,3802,10581,6627,11619,8779,12990,8114,14188,7559,14427,7155,15641,6886,15519,6428,15513,6255,15386,2988,15095,3107e" filled="false" stroked="true" strokeweight=".676817pt" strokecolor="#000000">
                <v:path arrowok="t"/>
              </v:shape>
            </v:group>
            <v:group style="position:absolute;left:21054;top:1846;width:989;height:2399" coordorigin="21054,1846" coordsize="989,2399">
              <v:shape style="position:absolute;left:21054;top:1846;width:989;height:2399" coordorigin="21054,1846" coordsize="989,2399" path="m22042,1846l22028,1857,21275,1995,21054,4244,21645,3897,22042,3353e" filled="false" stroked="true" strokeweight=".676817pt" strokecolor="#000000">
                <v:path arrowok="t"/>
              </v:shape>
            </v:group>
            <v:group style="position:absolute;left:21275;top:1203;width:768;height:792" coordorigin="21275,1203" coordsize="768,792">
              <v:shape style="position:absolute;left:21275;top:1203;width:768;height:792" coordorigin="21275,1203" coordsize="768,792" path="m21320,1203l21275,1995,22028,1857,22042,1846e" filled="false" stroked="true" strokeweight=".676817pt" strokecolor="#000000">
                <v:path arrowok="t"/>
              </v:shape>
            </v:group>
            <v:group style="position:absolute;left:14188;top:6886;width:1453;height:673" coordorigin="14188,6886" coordsize="1453,673">
              <v:shape style="position:absolute;left:14188;top:6886;width:1453;height:673" coordorigin="14188,6886" coordsize="1453,673" path="m14427,7155l14188,7559,15641,6886,14427,7155e" filled="false" stroked="true" strokeweight=".676817pt" strokecolor="#000000">
                <v:path arrowok="t"/>
              </v:shape>
            </v:group>
            <v:group style="position:absolute;left:1171;top:11031;width:7748;height:2114" coordorigin="1171,11031" coordsize="7748,2114">
              <v:shape style="position:absolute;left:1171;top:11031;width:7748;height:2114" coordorigin="1171,11031" coordsize="7748,2114" path="m1171,13145l8918,12948,8077,11859,7876,12014,5814,12066,5800,11031,5322,11037,5338,12238,1171,12339e" filled="false" stroked="true" strokeweight=".676817pt" strokecolor="#000000">
                <v:path arrowok="t"/>
              </v:shape>
            </v:group>
            <v:group style="position:absolute;left:8077;top:10112;width:3094;height:2836" coordorigin="8077,10112" coordsize="3094,2836">
              <v:shape style="position:absolute;left:8077;top:10112;width:3094;height:2836" coordorigin="8077,10112" coordsize="3094,2836" path="m10340,10112l8077,11859,8918,12948,11170,11155,10340,10112e" filled="false" stroked="true" strokeweight=".676817pt" strokecolor="#000000">
                <v:path arrowok="t"/>
              </v:shape>
            </v:group>
            <v:group style="position:absolute;left:1719;top:1203;width:13668;height:20867" coordorigin="1719,1203" coordsize="13668,20867">
              <v:shape style="position:absolute;left:1719;top:1203;width:13668;height:20867" coordorigin="1719,1203" coordsize="13668,20867" path="m15292,1203l15386,2988,15095,3107,14662,1939,10590,3802,9466,4317,10581,6627,11619,8779,13821,13343,14466,14722,14640,15161,10534,15915,9311,16732,7718,21041,6554,22070,4726,20691,2734,16265,2455,13113,8918,12948,11170,11155,10340,10112,8077,11859,7876,12014,5814,12066,5800,11031,5322,11037,5338,12238,2382,12310,1719,4811,1780,1203e" filled="false" stroked="true" strokeweight=".676817pt" strokecolor="#000000">
                <v:path arrowok="t"/>
              </v:shape>
            </v:group>
            <v:group style="position:absolute;left:6863;top:17587;width:9650;height:8948" coordorigin="6863,17587" coordsize="9650,8948">
              <v:shape style="position:absolute;left:6863;top:17587;width:9650;height:8948" coordorigin="6863,17587" coordsize="9650,8948" path="m6946,26534l6863,25720,9873,22907,14746,23953,15495,17587,15867,19031,15921,19033,16275,21041,16474,23069,16512,25106,16483,26534e" filled="false" stroked="true" strokeweight=".676817pt" strokecolor="#000000">
                <v:path arrowok="t"/>
              </v:shape>
            </v:group>
            <v:group style="position:absolute;left:12966;top:6886;width:8443;height:19648" coordorigin="12966,6886" coordsize="8443,19648">
              <v:shape style="position:absolute;left:12966;top:6886;width:8443;height:19648" coordorigin="12966,6886" coordsize="8443,19648" path="m17336,26534l17365,25124,17365,24059,17322,22997,17239,21934,17275,21900,17020,19969,17250,19938,17101,19114,16869,19137,16476,17402,16747,17330,16528,16522,16250,16578,16176,16326,16099,16071,15610,14620,15046,13196,12966,8725,12990,8114,14188,7559,15641,6886,15641,11883,16812,14828,19558,17984,21408,19549,20374,22155,19041,26534e" filled="false" stroked="true" strokeweight=".676817pt" strokecolor="#000000">
                <v:path arrowok="t"/>
              </v:shape>
            </v:group>
            <v:group style="position:absolute;left:8819;top:1203;width:5959;height:6604" coordorigin="8819,1203" coordsize="5959,6604">
              <v:shape style="position:absolute;left:8819;top:1203;width:5959;height:6604" coordorigin="8819,1203" coordsize="5959,6604" path="m12167,7078l10601,7807,8819,3967,14777,1203e" filled="false" stroked="true" strokeweight=".676817pt" strokecolor="#00ff00">
                <v:path arrowok="t"/>
              </v:shape>
            </v:group>
            <v:group style="position:absolute;left:10601;top:7807;width:226;height:483" coordorigin="10601,7807" coordsize="226,483">
              <v:shape style="position:absolute;left:10601;top:7807;width:226;height:483" coordorigin="10601,7807" coordsize="226,483" path="m10601,7807l10827,8290e" filled="false" stroked="true" strokeweight=".676817pt" strokecolor="#00ff00">
                <v:path arrowok="t"/>
              </v:shape>
            </v:group>
            <v:group style="position:absolute;left:10802;top:8278;width:50;height:23" coordorigin="10802,8278" coordsize="50,23">
              <v:shape style="position:absolute;left:10802;top:8278;width:50;height:23" coordorigin="10802,8278" coordsize="50,23" path="m10802,8301l10852,8278e" filled="false" stroked="true" strokeweight=".676817pt" strokecolor="#00ff00">
                <v:path arrowok="t"/>
              </v:shape>
            </v:group>
            <v:group style="position:absolute;left:2500;top:2715;width:796;height:796" coordorigin="2500,2715" coordsize="796,796">
              <v:shape style="position:absolute;left:2500;top:2715;width:796;height:796" coordorigin="2500,2715" coordsize="796,796" path="m3296,3097l3288,3033,3270,2972,3244,2916,3210,2865,3168,2820,3120,2782,3066,2752,3008,2730,2947,2718,2882,2715,2849,2718,2787,2731,2728,2753,2675,2783,2627,2821,2585,2866,2551,2917,2525,2973,2508,3033,2500,3096,2500,3129,2503,3162,2515,3224,2538,3283,2568,3336,2606,3384,2651,3426,2702,3460,2758,3486,2818,3503,2881,3511,2914,3511,2947,3508,3009,3495,3068,3473,3121,3443,3169,3405,3210,3360,3245,3309,3271,3253,3288,3193,3296,3130,3296,3097e" filled="false" stroked="true" strokeweight=".67682pt" strokecolor="#000000">
                <v:path arrowok="t"/>
              </v:shape>
            </v:group>
            <v:group style="position:absolute;left:2642;top:2834;width:515;height:560" coordorigin="2642,2834" coordsize="515,560">
              <v:shape style="position:absolute;left:2642;top:2834;width:515;height:560" coordorigin="2642,2834" coordsize="515,560" path="m3156,2834l2642,3394e" filled="false" stroked="true" strokeweight=".676817pt" strokecolor="#000000">
                <v:path arrowok="t"/>
              </v:shape>
            </v:group>
            <v:group style="position:absolute;left:2619;top:2857;width:560;height:515" coordorigin="2619,2857" coordsize="560,515">
              <v:shape style="position:absolute;left:2619;top:2857;width:560;height:515" coordorigin="2619,2857" coordsize="560,515" path="m3179,3371l2619,2857e" filled="false" stroked="true" strokeweight=".676817pt" strokecolor="#000000">
                <v:path arrowok="t"/>
              </v:shape>
            </v:group>
            <v:group style="position:absolute;left:2849;top:1896;width:50;height:1219" coordorigin="2849,1896" coordsize="50,1219">
              <v:shape style="position:absolute;left:2849;top:1896;width:50;height:1219" coordorigin="2849,1896" coordsize="50,1219" path="m2899,3114l2899,3114,2849,1896e" filled="false" stroked="true" strokeweight=".676817pt" strokecolor="#000000">
                <v:path arrowok="t"/>
              </v:shape>
            </v:group>
            <v:group style="position:absolute;left:2256;top:3089;width:1286;height:52" coordorigin="2256,3089" coordsize="1286,52">
              <v:shape style="position:absolute;left:2256;top:3089;width:1286;height:52" coordorigin="2256,3089" coordsize="1286,52" path="m3542,3089l2256,3141e" filled="false" stroked="true" strokeweight=".676817pt" strokecolor="#000000">
                <v:path arrowok="t"/>
              </v:shape>
            </v:group>
            <v:group style="position:absolute;left:2899;top:3114;width:28;height:643" coordorigin="2899,3114" coordsize="28,643">
              <v:shape style="position:absolute;left:2899;top:3114;width:28;height:643" coordorigin="2899,3114" coordsize="28,643" path="m2926,3757l2899,3114e" filled="false" stroked="true" strokeweight=".676817pt" strokecolor="#000000">
                <v:path arrowok="t"/>
              </v:shape>
            </v:group>
            <v:group style="position:absolute;left:2989;top:2834;width:167;height:276" coordorigin="2989,2834" coordsize="167,276">
              <v:shape style="position:absolute;left:2989;top:2834;width:167;height:276" coordorigin="2989,2834" coordsize="167,276" path="m3156,2834l2989,3110e" filled="false" stroked="true" strokeweight=".676817pt" strokecolor="#000000">
                <v:path arrowok="t"/>
              </v:shape>
            </v:group>
            <v:group style="position:absolute;left:2619;top:2857;width:278;height:262" coordorigin="2619,2857" coordsize="278,262">
              <v:shape style="position:absolute;left:2619;top:2857;width:278;height:262" coordorigin="2619,2857" coordsize="278,262" path="m2811,3119l2619,2857,2897,3024e" filled="false" stroked="true" strokeweight=".676817pt" strokecolor="#000000">
                <v:path arrowok="t"/>
              </v:shape>
            </v:group>
            <v:group style="position:absolute;left:2642;top:3119;width:262;height:276" coordorigin="2642,3119" coordsize="262,276">
              <v:shape style="position:absolute;left:2642;top:3119;width:262;height:276" coordorigin="2642,3119" coordsize="262,276" path="m2904,3204l2642,3394,2811,3119e" filled="false" stroked="true" strokeweight=".676817pt" strokecolor="#000000">
                <v:path arrowok="t"/>
              </v:shape>
            </v:group>
            <v:group style="position:absolute;left:2904;top:3110;width:276;height:262" coordorigin="2904,3110" coordsize="276,262">
              <v:shape style="position:absolute;left:2904;top:3110;width:276;height:262" coordorigin="2904,3110" coordsize="276,262" path="m2989,3110l3179,3371,2904,3204e" filled="false" stroked="true" strokeweight=".676817pt" strokecolor="#000000">
                <v:path arrowok="t"/>
              </v:shape>
            </v:group>
            <v:group style="position:absolute;left:2897;top:2834;width:260;height:190" coordorigin="2897,2834" coordsize="260,190">
              <v:shape style="position:absolute;left:2897;top:2834;width:260;height:190" coordorigin="2897,2834" coordsize="260,190" path="m2897,3024l3156,2834e" filled="false" stroked="true" strokeweight=".676817pt" strokecolor="#000000">
                <v:path arrowok="t"/>
              </v:shape>
            </v:group>
            <v:group style="position:absolute;left:2256;top:1896;width:1286;height:1862" coordorigin="2256,1896" coordsize="1286,1862">
              <v:shape style="position:absolute;left:2256;top:1896;width:1286;height:1862" coordorigin="2256,1896" coordsize="1286,1862" path="m2951,3058l3542,3089,2955,3166,2926,3757,2847,3171,2256,3141,2843,3062,2849,1896,2951,3058e" filled="false" stroked="true" strokeweight=".676817pt" strokecolor="#000000">
                <v:path arrowok="t"/>
              </v:shape>
            </v:group>
            <v:group style="position:absolute;left:2899;top:3058;width:643;height:57" coordorigin="2899,3058" coordsize="643,57">
              <v:shape style="position:absolute;left:2899;top:3058;width:643;height:57" coordorigin="2899,3058" coordsize="643,57" path="m2899,3114l3542,3089,2951,3058,2899,3114xe" filled="true" fillcolor="#000000" stroked="false">
                <v:path arrowok="t"/>
                <v:fill type="solid"/>
              </v:shape>
            </v:group>
            <v:group style="position:absolute;left:2899;top:3058;width:643;height:57" coordorigin="2899,3058" coordsize="643,57">
              <v:shape style="position:absolute;left:2899;top:3058;width:643;height:57" coordorigin="2899,3058" coordsize="643,57" path="m3542,3089l2951,3058,2899,3114,3542,3089xe" filled="false" stroked="true" strokeweight="0pt" strokecolor="#000000">
                <v:path arrowok="t"/>
              </v:shape>
            </v:group>
            <v:group style="position:absolute;left:2955;top:3157;width:224;height:215" coordorigin="2955,3157" coordsize="224,215">
              <v:shape style="position:absolute;left:2955;top:3157;width:224;height:215" coordorigin="2955,3157" coordsize="224,215" path="m2955,3166l3179,3371,3023,3157,2955,3166xe" filled="true" fillcolor="#000000" stroked="false">
                <v:path arrowok="t"/>
                <v:fill type="solid"/>
              </v:shape>
            </v:group>
            <v:group style="position:absolute;left:2955;top:3157;width:224;height:215" coordorigin="2955,3157" coordsize="224,215">
              <v:shape style="position:absolute;left:2955;top:3157;width:224;height:215" coordorigin="2955,3157" coordsize="224,215" path="m3179,3371l3023,3157,2955,3166,3179,3371xe" filled="false" stroked="true" strokeweight="0pt" strokecolor="#000000">
                <v:path arrowok="t"/>
              </v:shape>
            </v:group>
            <v:group style="position:absolute;left:2899;top:3114;width:57;height:643" coordorigin="2899,3114" coordsize="57,643">
              <v:shape style="position:absolute;left:2899;top:3114;width:57;height:643" coordorigin="2899,3114" coordsize="57,643" path="m2899,3114l2926,3757,2955,3166,2899,3114xe" filled="true" fillcolor="#000000" stroked="false">
                <v:path arrowok="t"/>
                <v:fill type="solid"/>
              </v:shape>
            </v:group>
            <v:group style="position:absolute;left:2899;top:3114;width:57;height:643" coordorigin="2899,3114" coordsize="57,643">
              <v:shape style="position:absolute;left:2899;top:3114;width:57;height:643" coordorigin="2899,3114" coordsize="57,643" path="m2926,3757l2955,3166,2899,3114,2926,3757xe" filled="false" stroked="true" strokeweight="0pt" strokecolor="#000000">
                <v:path arrowok="t"/>
              </v:shape>
            </v:group>
            <v:group style="position:absolute;left:2642;top:3171;width:215;height:224" coordorigin="2642,3171" coordsize="215,224">
              <v:shape style="position:absolute;left:2642;top:3171;width:215;height:224" coordorigin="2642,3171" coordsize="215,224" path="m2642,3394l2856,3238,2847,3171,2642,3394xe" filled="true" fillcolor="#000000" stroked="false">
                <v:path arrowok="t"/>
                <v:fill type="solid"/>
              </v:shape>
            </v:group>
            <v:group style="position:absolute;left:2642;top:3171;width:215;height:224" coordorigin="2642,3171" coordsize="215,224">
              <v:shape style="position:absolute;left:2642;top:3171;width:215;height:224" coordorigin="2642,3171" coordsize="215,224" path="m2642,3394l2856,3238,2847,3171,2642,3394xe" filled="false" stroked="true" strokeweight="0pt" strokecolor="#000000">
                <v:path arrowok="t"/>
              </v:shape>
            </v:group>
            <v:group style="position:absolute;left:2256;top:3114;width:643;height:57" coordorigin="2256,3114" coordsize="643,57">
              <v:shape style="position:absolute;left:2256;top:3114;width:643;height:57" coordorigin="2256,3114" coordsize="643,57" path="m2256,3141l2847,3171,2899,3114,2256,3141xe" filled="true" fillcolor="#000000" stroked="false">
                <v:path arrowok="t"/>
                <v:fill type="solid"/>
              </v:shape>
            </v:group>
            <v:group style="position:absolute;left:2256;top:3114;width:643;height:57" coordorigin="2256,3114" coordsize="643,57">
              <v:shape style="position:absolute;left:2256;top:3114;width:643;height:57" coordorigin="2256,3114" coordsize="643,57" path="m2256,3141l2847,3171,2899,3114,2256,3141xe" filled="false" stroked="true" strokeweight="0pt" strokecolor="#000000">
                <v:path arrowok="t"/>
              </v:shape>
            </v:group>
            <v:group style="position:absolute;left:2619;top:2857;width:224;height:215" coordorigin="2619,2857" coordsize="224,215">
              <v:shape style="position:absolute;left:2619;top:2857;width:224;height:215" coordorigin="2619,2857" coordsize="224,215" path="m2619,2857l2777,3071,2843,3062,2619,2857xe" filled="true" fillcolor="#000000" stroked="false">
                <v:path arrowok="t"/>
                <v:fill type="solid"/>
              </v:shape>
            </v:group>
            <v:group style="position:absolute;left:2619;top:2857;width:224;height:215" coordorigin="2619,2857" coordsize="224,215">
              <v:shape style="position:absolute;left:2619;top:2857;width:224;height:215" coordorigin="2619,2857" coordsize="224,215" path="m2619,2857l2777,3071,2843,3062,2619,2857xe" filled="false" stroked="true" strokeweight="0pt" strokecolor="#000000">
                <v:path arrowok="t"/>
              </v:shape>
            </v:group>
            <v:group style="position:absolute;left:2843;top:1896;width:57;height:1219" coordorigin="2843,1896" coordsize="57,1219">
              <v:shape style="position:absolute;left:2843;top:1896;width:57;height:1219" coordorigin="2843,1896" coordsize="57,1219" path="m2843,3062l2899,3114,2849,1896,2843,3062xe" filled="true" fillcolor="#000000" stroked="false">
                <v:path arrowok="t"/>
                <v:fill type="solid"/>
              </v:shape>
            </v:group>
            <v:group style="position:absolute;left:2843;top:1896;width:57;height:1219" coordorigin="2843,1896" coordsize="57,1219">
              <v:shape style="position:absolute;left:2843;top:1896;width:57;height:1219" coordorigin="2843,1896" coordsize="57,1219" path="m2849,1896l2843,3062,2899,3114,2849,1896xe" filled="false" stroked="true" strokeweight="0pt" strokecolor="#000000">
                <v:path arrowok="t"/>
              </v:shape>
            </v:group>
            <v:group style="position:absolute;left:2944;top:2834;width:213;height:224" coordorigin="2944,2834" coordsize="213,224">
              <v:shape style="position:absolute;left:2944;top:2834;width:213;height:224" coordorigin="2944,2834" coordsize="213,224" path="m2944,2990l2951,3058,3156,2834,2944,2990xe" filled="true" fillcolor="#000000" stroked="false">
                <v:path arrowok="t"/>
                <v:fill type="solid"/>
              </v:shape>
            </v:group>
            <v:group style="position:absolute;left:2944;top:2834;width:213;height:224" coordorigin="2944,2834" coordsize="213,224">
              <v:shape style="position:absolute;left:2944;top:2834;width:213;height:224" coordorigin="2944,2834" coordsize="213,224" path="m3156,2834l2944,2990,2951,3058,3156,2834xe" filled="false" stroked="true" strokeweight="0pt" strokecolor="#000000">
                <v:path arrowok="t"/>
              </v:shape>
            </v:group>
            <v:group style="position:absolute;left:9493;top:2758;width:1097;height:389" coordorigin="9493,2758" coordsize="1097,389">
              <v:shape style="position:absolute;left:9493;top:2758;width:1097;height:389" coordorigin="9493,2758" coordsize="1097,389" path="m10590,3146l10448,2758,10430,2758,9493,2758e" filled="false" stroked="true" strokeweight=".338409pt" strokecolor="#000000">
                <v:path arrowok="t"/>
              </v:shape>
            </v:group>
            <v:group style="position:absolute;left:8679;top:1203;width:6351;height:7229" coordorigin="8679,1203" coordsize="6351,7229">
              <v:shape style="position:absolute;left:8679;top:1203;width:6351;height:7229" coordorigin="8679,1203" coordsize="6351,7229" path="m15030,1203l8963,4019,10655,7665,12122,6983,12212,7175,10743,7856,10969,8341,10775,8432,8679,3917,14524,1203e" filled="false" stroked="true" strokeweight=".78962pt" strokecolor="#ff0000">
                <v:path arrowok="t"/>
              </v:shape>
            </v:group>
            <v:group style="position:absolute;left:8959;top:3994;width:7;height:2" coordorigin="8959,3994" coordsize="7,2">
              <v:shape style="position:absolute;left:8959;top:3994;width:7;height:2" coordorigin="8959,3994" coordsize="7,0" path="m8959,3994l8966,3994e" filled="false" stroked="true" strokeweight="0pt" strokecolor="#000000">
                <v:path arrowok="t"/>
              </v:shape>
            </v:group>
            <v:group style="position:absolute;left:8959;top:3994;width:7;height:2" coordorigin="8959,3994" coordsize="7,2">
              <v:shape style="position:absolute;left:8959;top:3994;width:7;height:2" coordorigin="8959,3994" coordsize="7,0" path="m8959,3994l8966,3994e" filled="false" stroked="true" strokeweight="0pt" strokecolor="#000000">
                <v:path arrowok="t"/>
              </v:shape>
            </v:group>
            <v:group style="position:absolute;left:8957;top:3994;width:12;height:2" coordorigin="8957,3994" coordsize="12,2">
              <v:shape style="position:absolute;left:8957;top:3994;width:12;height:2" coordorigin="8957,3994" coordsize="12,0" path="m8957,3994l8968,3994e" filled="false" stroked="true" strokeweight="0pt" strokecolor="#000000">
                <v:path arrowok="t"/>
              </v:shape>
            </v:group>
            <v:group style="position:absolute;left:8959;top:3994;width:10;height:2" coordorigin="8959,3994" coordsize="10,2">
              <v:shape style="position:absolute;left:8959;top:3994;width:10;height:2" coordorigin="8959,3994" coordsize="10,0" path="m8959,3994l8968,3994e" filled="false" stroked="true" strokeweight="0pt" strokecolor="#000000">
                <v:path arrowok="t"/>
              </v:shape>
            </v:group>
            <v:group style="position:absolute;left:8957;top:3994;width:12;height:2" coordorigin="8957,3994" coordsize="12,2">
              <v:shape style="position:absolute;left:8957;top:3994;width:12;height:2" coordorigin="8957,3994" coordsize="12,0" path="m8957,3994l8968,3994e" filled="false" stroked="true" strokeweight="0pt" strokecolor="#000000">
                <v:path arrowok="t"/>
              </v:shape>
            </v:group>
            <v:group style="position:absolute;left:8954;top:3994;width:16;height:2" coordorigin="8954,3994" coordsize="16,2">
              <v:shape style="position:absolute;left:8954;top:3994;width:16;height:2" coordorigin="8954,3994" coordsize="16,0" path="m8954,3994l8970,3994e" filled="false" stroked="true" strokeweight="0pt" strokecolor="#000000">
                <v:path arrowok="t"/>
              </v:shape>
            </v:group>
            <v:group style="position:absolute;left:8957;top:3994;width:14;height:2" coordorigin="8957,3994" coordsize="14,2">
              <v:shape style="position:absolute;left:8957;top:3994;width:14;height:2" coordorigin="8957,3994" coordsize="14,0" path="m8957,3994l8970,3994e" filled="false" stroked="true" strokeweight="0pt" strokecolor="#000000">
                <v:path arrowok="t"/>
              </v:shape>
            </v:group>
            <v:group style="position:absolute;left:8954;top:3994;width:16;height:2" coordorigin="8954,3994" coordsize="16,2">
              <v:shape style="position:absolute;left:8954;top:3994;width:16;height:2" coordorigin="8954,3994" coordsize="16,0" path="m8954,3994l8970,3994e" filled="false" stroked="true" strokeweight="0pt" strokecolor="#000000">
                <v:path arrowok="t"/>
              </v:shape>
            </v:group>
            <v:group style="position:absolute;left:8952;top:3994;width:21;height:3" coordorigin="8952,3994" coordsize="21,3">
              <v:shape style="position:absolute;left:8952;top:3994;width:21;height:3" coordorigin="8952,3994" coordsize="21,3" path="m8952,3996l8972,3996,8954,3994,8952,3996xe" filled="true" fillcolor="#000000" stroked="false">
                <v:path arrowok="t"/>
                <v:fill type="solid"/>
              </v:shape>
              <v:shape style="position:absolute;left:8952;top:3994;width:21;height:3" coordorigin="8952,3994" coordsize="21,3" path="m8954,3994l8972,3996,8970,3994,8954,3994xe" filled="true" fillcolor="#000000" stroked="false">
                <v:path arrowok="t"/>
                <v:fill type="solid"/>
              </v:shape>
            </v:group>
            <v:group style="position:absolute;left:8954;top:3994;width:19;height:3" coordorigin="8954,3994" coordsize="19,3">
              <v:shape style="position:absolute;left:8954;top:3994;width:19;height:3" coordorigin="8954,3994" coordsize="19,3" path="m8970,3994l8954,3994,8972,3996,8970,3994xe" filled="false" stroked="true" strokeweight="0pt" strokecolor="#000000">
                <v:path arrowok="t"/>
              </v:shape>
            </v:group>
            <v:group style="position:absolute;left:8952;top:3994;width:21;height:3" coordorigin="8952,3994" coordsize="21,3">
              <v:shape style="position:absolute;left:8952;top:3994;width:21;height:3" coordorigin="8952,3994" coordsize="21,3" path="m8954,3994l8972,3996,8952,3996,8954,3994xe" filled="false" stroked="true" strokeweight="0pt" strokecolor="#000000">
                <v:path arrowok="t"/>
              </v:shape>
            </v:group>
            <v:group style="position:absolute;left:8950;top:3996;width:25;height:2" coordorigin="8950,3996" coordsize="25,2">
              <v:shape style="position:absolute;left:8950;top:3996;width:25;height:2" coordorigin="8950,3996" coordsize="25,0" path="m8950,3996l8975,3996e" filled="false" stroked="true" strokeweight="0pt" strokecolor="#000000">
                <v:path arrowok="t"/>
              </v:shape>
            </v:group>
            <v:group style="position:absolute;left:8952;top:3996;width:23;height:2" coordorigin="8952,3996" coordsize="23,2">
              <v:shape style="position:absolute;left:8952;top:3996;width:23;height:2" coordorigin="8952,3996" coordsize="23,0" path="m8952,3996l8975,3996e" filled="false" stroked="true" strokeweight="0pt" strokecolor="#000000">
                <v:path arrowok="t"/>
              </v:shape>
            </v:group>
            <v:group style="position:absolute;left:8950;top:3996;width:25;height:2" coordorigin="8950,3996" coordsize="25,2">
              <v:shape style="position:absolute;left:8950;top:3996;width:25;height:2" coordorigin="8950,3996" coordsize="25,0" path="m8950,3996l8975,3996e" filled="false" stroked="true" strokeweight="0pt" strokecolor="#000000">
                <v:path arrowok="t"/>
              </v:shape>
            </v:group>
            <v:group style="position:absolute;left:8948;top:3997;width:30;height:2" coordorigin="8948,3997" coordsize="30,2">
              <v:shape style="position:absolute;left:8948;top:3997;width:30;height:2" coordorigin="8948,3997" coordsize="30,0" path="m8948,3997l8977,3997e" filled="false" stroked="true" strokeweight=".112803pt" strokecolor="#000000">
                <v:path arrowok="t"/>
              </v:shape>
            </v:group>
            <v:group style="position:absolute;left:8950;top:3996;width:28;height:3" coordorigin="8950,3996" coordsize="28,3">
              <v:shape style="position:absolute;left:8950;top:3996;width:28;height:3" coordorigin="8950,3996" coordsize="28,3" path="m8975,3996l8950,3996,8977,3998,8975,3996xe" filled="false" stroked="true" strokeweight="0pt" strokecolor="#000000">
                <v:path arrowok="t"/>
              </v:shape>
            </v:group>
            <v:group style="position:absolute;left:8948;top:3996;width:30;height:3" coordorigin="8948,3996" coordsize="30,3">
              <v:shape style="position:absolute;left:8948;top:3996;width:30;height:3" coordorigin="8948,3996" coordsize="30,3" path="m8950,3996l8977,3998,8948,3998,8950,3996xe" filled="false" stroked="true" strokeweight="0pt" strokecolor="#000000">
                <v:path arrowok="t"/>
              </v:shape>
            </v:group>
            <v:group style="position:absolute;left:8945;top:3998;width:34;height:2" coordorigin="8945,3998" coordsize="34,2">
              <v:shape style="position:absolute;left:8945;top:3998;width:34;height:2" coordorigin="8945,3998" coordsize="34,0" path="m8945,3998l8979,3998e" filled="false" stroked="true" strokeweight="0pt" strokecolor="#000000">
                <v:path arrowok="t"/>
              </v:shape>
            </v:group>
            <v:group style="position:absolute;left:8948;top:3998;width:32;height:2" coordorigin="8948,3998" coordsize="32,2">
              <v:shape style="position:absolute;left:8948;top:3998;width:32;height:2" coordorigin="8948,3998" coordsize="32,0" path="m8948,3998l8979,3998e" filled="false" stroked="true" strokeweight="0pt" strokecolor="#000000">
                <v:path arrowok="t"/>
              </v:shape>
            </v:group>
            <v:group style="position:absolute;left:8945;top:3998;width:34;height:2" coordorigin="8945,3998" coordsize="34,2">
              <v:shape style="position:absolute;left:8945;top:3998;width:34;height:2" coordorigin="8945,3998" coordsize="34,0" path="m8945,3998l8979,3998e" filled="false" stroked="true" strokeweight="0pt" strokecolor="#000000">
                <v:path arrowok="t"/>
              </v:shape>
            </v:group>
            <v:group style="position:absolute;left:8943;top:4000;width:39;height:2" coordorigin="8943,4000" coordsize="39,2">
              <v:shape style="position:absolute;left:8943;top:4000;width:39;height:2" coordorigin="8943,4000" coordsize="39,0" path="m8943,4000l8981,4000e" filled="false" stroked="true" strokeweight=".112803pt" strokecolor="#000000">
                <v:path arrowok="t"/>
              </v:shape>
            </v:group>
            <v:group style="position:absolute;left:8945;top:3998;width:37;height:3" coordorigin="8945,3998" coordsize="37,3">
              <v:shape style="position:absolute;left:8945;top:3998;width:37;height:3" coordorigin="8945,3998" coordsize="37,3" path="m8979,3998l8945,3998,8981,4001,8979,3998xe" filled="false" stroked="true" strokeweight="0pt" strokecolor="#000000">
                <v:path arrowok="t"/>
              </v:shape>
            </v:group>
            <v:group style="position:absolute;left:8943;top:3998;width:39;height:3" coordorigin="8943,3998" coordsize="39,3">
              <v:shape style="position:absolute;left:8943;top:3998;width:39;height:3" coordorigin="8943,3998" coordsize="39,3" path="m8945,3998l8981,4001,8943,4001,8945,3998xe" filled="false" stroked="true" strokeweight="0pt" strokecolor="#000000">
                <v:path arrowok="t"/>
              </v:shape>
            </v:group>
            <v:group style="position:absolute;left:8941;top:4002;width:43;height:2" coordorigin="8941,4002" coordsize="43,2">
              <v:shape style="position:absolute;left:8941;top:4002;width:43;height:2" coordorigin="8941,4002" coordsize="43,0" path="m8941,4002l8984,4002e" filled="false" stroked="true" strokeweight=".112803pt" strokecolor="#000000">
                <v:path arrowok="t"/>
              </v:shape>
            </v:group>
            <v:group style="position:absolute;left:8943;top:4001;width:41;height:3" coordorigin="8943,4001" coordsize="41,3">
              <v:shape style="position:absolute;left:8943;top:4001;width:41;height:3" coordorigin="8943,4001" coordsize="41,3" path="m8981,4001l8943,4001,8984,4003,8981,4001xe" filled="false" stroked="true" strokeweight="0pt" strokecolor="#000000">
                <v:path arrowok="t"/>
              </v:shape>
            </v:group>
            <v:group style="position:absolute;left:8941;top:4001;width:43;height:3" coordorigin="8941,4001" coordsize="43,3">
              <v:shape style="position:absolute;left:8941;top:4001;width:43;height:3" coordorigin="8941,4001" coordsize="43,3" path="m8943,4001l8984,4003,8941,4003,8943,4001xe" filled="false" stroked="true" strokeweight="0pt" strokecolor="#000000">
                <v:path arrowok="t"/>
              </v:shape>
            </v:group>
            <v:group style="position:absolute;left:8941;top:4004;width:43;height:2" coordorigin="8941,4004" coordsize="43,2">
              <v:shape style="position:absolute;left:8941;top:4004;width:43;height:2" coordorigin="8941,4004" coordsize="43,0" path="m8941,4004l8984,4004e" filled="false" stroked="true" strokeweight=".112803pt" strokecolor="#000000">
                <v:path arrowok="t"/>
              </v:shape>
            </v:group>
            <v:group style="position:absolute;left:8941;top:4003;width:43;height:3" coordorigin="8941,4003" coordsize="43,3">
              <v:shape style="position:absolute;left:8941;top:4003;width:43;height:3" coordorigin="8941,4003" coordsize="43,3" path="m8984,4003l8941,4003,8984,4005,8984,4003xe" filled="false" stroked="true" strokeweight="0pt" strokecolor="#000000">
                <v:path arrowok="t"/>
              </v:shape>
            </v:group>
            <v:group style="position:absolute;left:8941;top:4003;width:43;height:3" coordorigin="8941,4003" coordsize="43,3">
              <v:shape style="position:absolute;left:8941;top:4003;width:43;height:3" coordorigin="8941,4003" coordsize="43,3" path="m8941,4003l8984,4005,8941,4005,8941,4003xe" filled="false" stroked="true" strokeweight="0pt" strokecolor="#000000">
                <v:path arrowok="t"/>
              </v:shape>
            </v:group>
            <v:group style="position:absolute;left:8938;top:4006;width:48;height:2" coordorigin="8938,4006" coordsize="48,2">
              <v:shape style="position:absolute;left:8938;top:4006;width:48;height:2" coordorigin="8938,4006" coordsize="48,0" path="m8938,4006l8986,4006e" filled="false" stroked="true" strokeweight=".112803pt" strokecolor="#000000">
                <v:path arrowok="t"/>
              </v:shape>
            </v:group>
            <v:group style="position:absolute;left:8941;top:4005;width:46;height:3" coordorigin="8941,4005" coordsize="46,3">
              <v:shape style="position:absolute;left:8941;top:4005;width:46;height:3" coordorigin="8941,4005" coordsize="46,3" path="m8984,4005l8941,4005,8986,4008,8984,4005xe" filled="false" stroked="true" strokeweight="0pt" strokecolor="#000000">
                <v:path arrowok="t"/>
              </v:shape>
            </v:group>
            <v:group style="position:absolute;left:8938;top:4005;width:48;height:3" coordorigin="8938,4005" coordsize="48,3">
              <v:shape style="position:absolute;left:8938;top:4005;width:48;height:3" coordorigin="8938,4005" coordsize="48,3" path="m8941,4005l8986,4008,8938,4008,8941,4005xe" filled="false" stroked="true" strokeweight="0pt" strokecolor="#000000">
                <v:path arrowok="t"/>
              </v:shape>
            </v:group>
            <v:group style="position:absolute;left:8938;top:4009;width:48;height:2" coordorigin="8938,4009" coordsize="48,2">
              <v:shape style="position:absolute;left:8938;top:4009;width:48;height:2" coordorigin="8938,4009" coordsize="48,0" path="m8938,4009l8986,4009e" filled="false" stroked="true" strokeweight=".112803pt" strokecolor="#000000">
                <v:path arrowok="t"/>
              </v:shape>
            </v:group>
            <v:group style="position:absolute;left:8938;top:4008;width:48;height:3" coordorigin="8938,4008" coordsize="48,3">
              <v:shape style="position:absolute;left:8938;top:4008;width:48;height:3" coordorigin="8938,4008" coordsize="48,3" path="m8986,4008l8938,4008,8986,4010,8986,4008xe" filled="false" stroked="true" strokeweight="0pt" strokecolor="#000000">
                <v:path arrowok="t"/>
              </v:shape>
            </v:group>
            <v:group style="position:absolute;left:8938;top:4008;width:48;height:3" coordorigin="8938,4008" coordsize="48,3">
              <v:shape style="position:absolute;left:8938;top:4008;width:48;height:3" coordorigin="8938,4008" coordsize="48,3" path="m8938,4008l8986,4010,8938,4010,8938,4008xe" filled="false" stroked="true" strokeweight="0pt" strokecolor="#000000">
                <v:path arrowok="t"/>
              </v:shape>
            </v:group>
            <v:group style="position:absolute;left:8936;top:4011;width:52;height:2" coordorigin="8936,4011" coordsize="52,2">
              <v:shape style="position:absolute;left:8936;top:4011;width:52;height:2" coordorigin="8936,4011" coordsize="52,0" path="m8936,4011l8988,4011e" filled="false" stroked="true" strokeweight=".112803pt" strokecolor="#000000">
                <v:path arrowok="t"/>
              </v:shape>
            </v:group>
            <v:group style="position:absolute;left:8938;top:4010;width:50;height:3" coordorigin="8938,4010" coordsize="50,3">
              <v:shape style="position:absolute;left:8938;top:4010;width:50;height:3" coordorigin="8938,4010" coordsize="50,3" path="m8986,4010l8938,4010,8988,4012,8986,4010xe" filled="false" stroked="true" strokeweight="0pt" strokecolor="#000000">
                <v:path arrowok="t"/>
              </v:shape>
            </v:group>
            <v:group style="position:absolute;left:8936;top:4010;width:52;height:3" coordorigin="8936,4010" coordsize="52,3">
              <v:shape style="position:absolute;left:8936;top:4010;width:52;height:3" coordorigin="8936,4010" coordsize="52,3" path="m8938,4010l8988,4012,8936,4012,8938,4010xe" filled="false" stroked="true" strokeweight="0pt" strokecolor="#000000">
                <v:path arrowok="t"/>
              </v:shape>
            </v:group>
            <v:group style="position:absolute;left:8936;top:4013;width:52;height:2" coordorigin="8936,4013" coordsize="52,2">
              <v:shape style="position:absolute;left:8936;top:4013;width:52;height:2" coordorigin="8936,4013" coordsize="52,0" path="m8936,4013l8988,4013e" filled="false" stroked="true" strokeweight=".112803pt" strokecolor="#000000">
                <v:path arrowok="t"/>
              </v:shape>
            </v:group>
            <v:group style="position:absolute;left:8936;top:4012;width:52;height:3" coordorigin="8936,4012" coordsize="52,3">
              <v:shape style="position:absolute;left:8936;top:4012;width:52;height:3" coordorigin="8936,4012" coordsize="52,3" path="m8988,4012l8936,4012,8988,4014,8988,4012xe" filled="false" stroked="true" strokeweight="0pt" strokecolor="#000000">
                <v:path arrowok="t"/>
              </v:shape>
            </v:group>
            <v:group style="position:absolute;left:8936;top:4012;width:52;height:3" coordorigin="8936,4012" coordsize="52,3">
              <v:shape style="position:absolute;left:8936;top:4012;width:52;height:3" coordorigin="8936,4012" coordsize="52,3" path="m8936,4012l8988,4014,8936,4014,8936,4012xe" filled="false" stroked="true" strokeweight="0pt" strokecolor="#000000">
                <v:path arrowok="t"/>
              </v:shape>
            </v:group>
            <v:group style="position:absolute;left:8936;top:4015;width:52;height:2" coordorigin="8936,4015" coordsize="52,2">
              <v:shape style="position:absolute;left:8936;top:4015;width:52;height:2" coordorigin="8936,4015" coordsize="52,0" path="m8936,4015l8988,4015e" filled="false" stroked="true" strokeweight=".112803pt" strokecolor="#000000">
                <v:path arrowok="t"/>
              </v:shape>
            </v:group>
            <v:group style="position:absolute;left:8936;top:4014;width:52;height:3" coordorigin="8936,4014" coordsize="52,3">
              <v:shape style="position:absolute;left:8936;top:4014;width:52;height:3" coordorigin="8936,4014" coordsize="52,3" path="m8988,4014l8936,4014,8988,4017,8988,4014xe" filled="false" stroked="true" strokeweight="0pt" strokecolor="#000000">
                <v:path arrowok="t"/>
              </v:shape>
            </v:group>
            <v:group style="position:absolute;left:8936;top:4014;width:52;height:3" coordorigin="8936,4014" coordsize="52,3">
              <v:shape style="position:absolute;left:8936;top:4014;width:52;height:3" coordorigin="8936,4014" coordsize="52,3" path="m8936,4014l8988,4017,8936,4017,8936,4014xe" filled="false" stroked="true" strokeweight="0pt" strokecolor="#000000">
                <v:path arrowok="t"/>
              </v:shape>
            </v:group>
            <v:group style="position:absolute;left:8936;top:4018;width:52;height:2" coordorigin="8936,4018" coordsize="52,2">
              <v:shape style="position:absolute;left:8936;top:4018;width:52;height:2" coordorigin="8936,4018" coordsize="52,0" path="m8936,4018l8988,4018e" filled="false" stroked="true" strokeweight=".112803pt" strokecolor="#000000">
                <v:path arrowok="t"/>
              </v:shape>
            </v:group>
            <v:group style="position:absolute;left:8936;top:4017;width:52;height:3" coordorigin="8936,4017" coordsize="52,3">
              <v:shape style="position:absolute;left:8936;top:4017;width:52;height:3" coordorigin="8936,4017" coordsize="52,3" path="m8988,4017l8936,4017,8988,4019,8988,4017xe" filled="false" stroked="true" strokeweight="0pt" strokecolor="#000000">
                <v:path arrowok="t"/>
              </v:shape>
            </v:group>
            <v:group style="position:absolute;left:8936;top:4017;width:52;height:3" coordorigin="8936,4017" coordsize="52,3">
              <v:shape style="position:absolute;left:8936;top:4017;width:52;height:3" coordorigin="8936,4017" coordsize="52,3" path="m8936,4017l8988,4019,8936,4019,8936,4017xe" filled="false" stroked="true" strokeweight="0pt" strokecolor="#000000">
                <v:path arrowok="t"/>
              </v:shape>
            </v:group>
            <v:group style="position:absolute;left:8936;top:4020;width:52;height:2" coordorigin="8936,4020" coordsize="52,2">
              <v:shape style="position:absolute;left:8936;top:4020;width:52;height:2" coordorigin="8936,4020" coordsize="52,0" path="m8936,4020l8988,4020e" filled="false" stroked="true" strokeweight=".112803pt" strokecolor="#000000">
                <v:path arrowok="t"/>
              </v:shape>
            </v:group>
            <v:group style="position:absolute;left:8936;top:4019;width:52;height:3" coordorigin="8936,4019" coordsize="52,3">
              <v:shape style="position:absolute;left:8936;top:4019;width:52;height:3" coordorigin="8936,4019" coordsize="52,3" path="m8988,4019l8936,4019,8988,4021,8988,4019xe" filled="false" stroked="true" strokeweight="0pt" strokecolor="#000000">
                <v:path arrowok="t"/>
              </v:shape>
            </v:group>
            <v:group style="position:absolute;left:8936;top:4019;width:52;height:3" coordorigin="8936,4019" coordsize="52,3">
              <v:shape style="position:absolute;left:8936;top:4019;width:52;height:3" coordorigin="8936,4019" coordsize="52,3" path="m8936,4019l8988,4021,8936,4021,8936,4019xe" filled="false" stroked="true" strokeweight="0pt" strokecolor="#000000">
                <v:path arrowok="t"/>
              </v:shape>
            </v:group>
            <v:group style="position:absolute;left:8936;top:4023;width:52;height:2" coordorigin="8936,4023" coordsize="52,2">
              <v:shape style="position:absolute;left:8936;top:4023;width:52;height:2" coordorigin="8936,4023" coordsize="52,0" path="m8936,4023l8988,4023e" filled="false" stroked="true" strokeweight=".225606pt" strokecolor="#000000">
                <v:path arrowok="t"/>
              </v:shape>
            </v:group>
            <v:group style="position:absolute;left:8936;top:4021;width:52;height:5" coordorigin="8936,4021" coordsize="52,5">
              <v:shape style="position:absolute;left:8936;top:4021;width:52;height:5" coordorigin="8936,4021" coordsize="52,5" path="m8988,4021l8936,4021,8988,4026,8988,4021xe" filled="false" stroked="true" strokeweight="0pt" strokecolor="#000000">
                <v:path arrowok="t"/>
              </v:shape>
            </v:group>
            <v:group style="position:absolute;left:8936;top:4021;width:52;height:5" coordorigin="8936,4021" coordsize="52,5">
              <v:shape style="position:absolute;left:8936;top:4021;width:52;height:5" coordorigin="8936,4021" coordsize="52,5" path="m8936,4021l8988,4026,8936,4026,8936,4021xe" filled="false" stroked="true" strokeweight="0pt" strokecolor="#000000">
                <v:path arrowok="t"/>
              </v:shape>
            </v:group>
            <v:group style="position:absolute;left:8936;top:4027;width:52;height:2" coordorigin="8936,4027" coordsize="52,2">
              <v:shape style="position:absolute;left:8936;top:4027;width:52;height:2" coordorigin="8936,4027" coordsize="52,0" path="m8936,4027l8988,4027e" filled="false" stroked="true" strokeweight=".112803pt" strokecolor="#000000">
                <v:path arrowok="t"/>
              </v:shape>
            </v:group>
            <v:group style="position:absolute;left:8936;top:4026;width:52;height:3" coordorigin="8936,4026" coordsize="52,3">
              <v:shape style="position:absolute;left:8936;top:4026;width:52;height:3" coordorigin="8936,4026" coordsize="52,3" path="m8988,4026l8936,4026,8988,4028,8988,4026xe" filled="false" stroked="true" strokeweight="0pt" strokecolor="#000000">
                <v:path arrowok="t"/>
              </v:shape>
            </v:group>
            <v:group style="position:absolute;left:8936;top:4026;width:52;height:3" coordorigin="8936,4026" coordsize="52,3">
              <v:shape style="position:absolute;left:8936;top:4026;width:52;height:3" coordorigin="8936,4026" coordsize="52,3" path="m8936,4026l8988,4028,8936,4028,8936,4026xe" filled="false" stroked="true" strokeweight="0pt" strokecolor="#000000">
                <v:path arrowok="t"/>
              </v:shape>
            </v:group>
            <v:group style="position:absolute;left:8936;top:4029;width:52;height:2" coordorigin="8936,4029" coordsize="52,2">
              <v:shape style="position:absolute;left:8936;top:4029;width:52;height:2" coordorigin="8936,4029" coordsize="52,0" path="m8936,4029l8988,4029e" filled="false" stroked="true" strokeweight=".112803pt" strokecolor="#000000">
                <v:path arrowok="t"/>
              </v:shape>
            </v:group>
            <v:group style="position:absolute;left:8936;top:4028;width:52;height:3" coordorigin="8936,4028" coordsize="52,3">
              <v:shape style="position:absolute;left:8936;top:4028;width:52;height:3" coordorigin="8936,4028" coordsize="52,3" path="m8988,4028l8936,4028,8986,4030,8988,4028xe" filled="false" stroked="true" strokeweight="0pt" strokecolor="#000000">
                <v:path arrowok="t"/>
              </v:shape>
            </v:group>
            <v:group style="position:absolute;left:8936;top:4028;width:50;height:3" coordorigin="8936,4028" coordsize="50,3">
              <v:shape style="position:absolute;left:8936;top:4028;width:50;height:3" coordorigin="8936,4028" coordsize="50,3" path="m8936,4028l8986,4030,8938,4030,8936,4028xe" filled="false" stroked="true" strokeweight="0pt" strokecolor="#000000">
                <v:path arrowok="t"/>
              </v:shape>
            </v:group>
            <v:group style="position:absolute;left:8938;top:4031;width:48;height:2" coordorigin="8938,4031" coordsize="48,2">
              <v:shape style="position:absolute;left:8938;top:4031;width:48;height:2" coordorigin="8938,4031" coordsize="48,0" path="m8938,4031l8986,4031e" filled="false" stroked="true" strokeweight=".112803pt" strokecolor="#000000">
                <v:path arrowok="t"/>
              </v:shape>
            </v:group>
            <v:group style="position:absolute;left:8938;top:4030;width:48;height:3" coordorigin="8938,4030" coordsize="48,3">
              <v:shape style="position:absolute;left:8938;top:4030;width:48;height:3" coordorigin="8938,4030" coordsize="48,3" path="m8986,4030l8938,4030,8986,4032,8986,4030xe" filled="false" stroked="true" strokeweight="0pt" strokecolor="#000000">
                <v:path arrowok="t"/>
              </v:shape>
            </v:group>
            <v:group style="position:absolute;left:8938;top:4030;width:48;height:3" coordorigin="8938,4030" coordsize="48,3">
              <v:shape style="position:absolute;left:8938;top:4030;width:48;height:3" coordorigin="8938,4030" coordsize="48,3" path="m8938,4030l8986,4032,8938,4032,8938,4030xe" filled="false" stroked="true" strokeweight="0pt" strokecolor="#000000">
                <v:path arrowok="t"/>
              </v:shape>
            </v:group>
            <v:group style="position:absolute;left:8938;top:4033;width:48;height:2" coordorigin="8938,4033" coordsize="48,2">
              <v:shape style="position:absolute;left:8938;top:4033;width:48;height:2" coordorigin="8938,4033" coordsize="48,0" path="m8938,4033l8986,4033e" filled="false" stroked="true" strokeweight=".112803pt" strokecolor="#000000">
                <v:path arrowok="t"/>
              </v:shape>
            </v:group>
            <v:group style="position:absolute;left:8938;top:4032;width:48;height:3" coordorigin="8938,4032" coordsize="48,3">
              <v:shape style="position:absolute;left:8938;top:4032;width:48;height:3" coordorigin="8938,4032" coordsize="48,3" path="m8986,4032l8938,4032,8984,4035,8986,4032xe" filled="false" stroked="true" strokeweight="0pt" strokecolor="#000000">
                <v:path arrowok="t"/>
              </v:shape>
            </v:group>
            <v:group style="position:absolute;left:8938;top:4032;width:46;height:3" coordorigin="8938,4032" coordsize="46,3">
              <v:shape style="position:absolute;left:8938;top:4032;width:46;height:3" coordorigin="8938,4032" coordsize="46,3" path="m8938,4032l8984,4035,8941,4035,8938,4032xe" filled="false" stroked="true" strokeweight="0pt" strokecolor="#000000">
                <v:path arrowok="t"/>
              </v:shape>
            </v:group>
            <v:group style="position:absolute;left:8941;top:4036;width:43;height:2" coordorigin="8941,4036" coordsize="43,2">
              <v:shape style="position:absolute;left:8941;top:4036;width:43;height:2" coordorigin="8941,4036" coordsize="43,0" path="m8941,4036l8984,4036e" filled="false" stroked="true" strokeweight=".112803pt" strokecolor="#000000">
                <v:path arrowok="t"/>
              </v:shape>
            </v:group>
            <v:group style="position:absolute;left:8941;top:4035;width:43;height:3" coordorigin="8941,4035" coordsize="43,3">
              <v:shape style="position:absolute;left:8941;top:4035;width:43;height:3" coordorigin="8941,4035" coordsize="43,3" path="m8984,4035l8941,4035,8984,4037,8984,4035xe" filled="false" stroked="true" strokeweight="0pt" strokecolor="#000000">
                <v:path arrowok="t"/>
              </v:shape>
            </v:group>
            <v:group style="position:absolute;left:8941;top:4035;width:43;height:3" coordorigin="8941,4035" coordsize="43,3">
              <v:shape style="position:absolute;left:8941;top:4035;width:43;height:3" coordorigin="8941,4035" coordsize="43,3" path="m8941,4035l8984,4037,8941,4037,8941,4035xe" filled="false" stroked="true" strokeweight="0pt" strokecolor="#000000">
                <v:path arrowok="t"/>
              </v:shape>
            </v:group>
            <v:group style="position:absolute;left:8941;top:4037;width:43;height:2" coordorigin="8941,4037" coordsize="43,2">
              <v:shape style="position:absolute;left:8941;top:4037;width:43;height:2" coordorigin="8941,4037" coordsize="43,0" path="m8941,4037l8984,4037e" filled="false" stroked="true" strokeweight="0pt" strokecolor="#000000">
                <v:path arrowok="t"/>
              </v:shape>
            </v:group>
            <v:group style="position:absolute;left:8941;top:4037;width:43;height:2" coordorigin="8941,4037" coordsize="43,2">
              <v:shape style="position:absolute;left:8941;top:4037;width:43;height:2" coordorigin="8941,4037" coordsize="43,0" path="m8941,4037l8984,4037e" filled="false" stroked="true" strokeweight="0pt" strokecolor="#000000">
                <v:path arrowok="t"/>
              </v:shape>
            </v:group>
            <v:group style="position:absolute;left:8941;top:4037;width:41;height:2" coordorigin="8941,4037" coordsize="41,2">
              <v:shape style="position:absolute;left:8941;top:4037;width:41;height:2" coordorigin="8941,4037" coordsize="41,0" path="m8941,4037l8981,4037e" filled="false" stroked="true" strokeweight="0pt" strokecolor="#000000">
                <v:path arrowok="t"/>
              </v:shape>
            </v:group>
            <v:group style="position:absolute;left:8943;top:4038;width:39;height:2" coordorigin="8943,4038" coordsize="39,2">
              <v:shape style="position:absolute;left:8943;top:4038;width:39;height:2" coordorigin="8943,4038" coordsize="39,0" path="m8943,4038l8981,4038e" filled="false" stroked="true" strokeweight=".112803pt" strokecolor="#000000">
                <v:path arrowok="t"/>
              </v:shape>
            </v:group>
            <v:group style="position:absolute;left:8943;top:4037;width:39;height:3" coordorigin="8943,4037" coordsize="39,3">
              <v:shape style="position:absolute;left:8943;top:4037;width:39;height:3" coordorigin="8943,4037" coordsize="39,3" path="m8981,4037l8943,4037,8979,4039,8981,4037xe" filled="false" stroked="true" strokeweight="0pt" strokecolor="#000000">
                <v:path arrowok="t"/>
              </v:shape>
            </v:group>
            <v:group style="position:absolute;left:8943;top:4037;width:37;height:3" coordorigin="8943,4037" coordsize="37,3">
              <v:shape style="position:absolute;left:8943;top:4037;width:37;height:3" coordorigin="8943,4037" coordsize="37,3" path="m8943,4037l8979,4039,8945,4039,8943,4037xe" filled="false" stroked="true" strokeweight="0pt" strokecolor="#000000">
                <v:path arrowok="t"/>
              </v:shape>
            </v:group>
            <v:group style="position:absolute;left:8945;top:4040;width:34;height:2" coordorigin="8945,4040" coordsize="34,2">
              <v:shape style="position:absolute;left:8945;top:4040;width:34;height:2" coordorigin="8945,4040" coordsize="34,0" path="m8945,4040l8979,4040e" filled="false" stroked="true" strokeweight=".112803pt" strokecolor="#000000">
                <v:path arrowok="t"/>
              </v:shape>
            </v:group>
            <v:group style="position:absolute;left:8945;top:4039;width:34;height:3" coordorigin="8945,4039" coordsize="34,3">
              <v:shape style="position:absolute;left:8945;top:4039;width:34;height:3" coordorigin="8945,4039" coordsize="34,3" path="m8979,4039l8945,4039,8977,4041,8979,4039xe" filled="false" stroked="true" strokeweight="0pt" strokecolor="#000000">
                <v:path arrowok="t"/>
              </v:shape>
            </v:group>
            <v:group style="position:absolute;left:8945;top:4039;width:32;height:3" coordorigin="8945,4039" coordsize="32,3">
              <v:shape style="position:absolute;left:8945;top:4039;width:32;height:3" coordorigin="8945,4039" coordsize="32,3" path="m8945,4039l8977,4041,8948,4041,8945,4039xe" filled="false" stroked="true" strokeweight="0pt" strokecolor="#000000">
                <v:path arrowok="t"/>
              </v:shape>
            </v:group>
            <v:group style="position:absolute;left:8948;top:4042;width:30;height:2" coordorigin="8948,4042" coordsize="30,2">
              <v:shape style="position:absolute;left:8948;top:4042;width:30;height:2" coordorigin="8948,4042" coordsize="30,0" path="m8948,4042l8977,4042e" filled="false" stroked="true" strokeweight=".112803pt" strokecolor="#000000">
                <v:path arrowok="t"/>
              </v:shape>
            </v:group>
            <v:group style="position:absolute;left:8948;top:4041;width:30;height:3" coordorigin="8948,4041" coordsize="30,3">
              <v:shape style="position:absolute;left:8948;top:4041;width:30;height:3" coordorigin="8948,4041" coordsize="30,3" path="m8977,4041l8948,4041,8975,4044,8977,4041xe" filled="false" stroked="true" strokeweight="0pt" strokecolor="#000000">
                <v:path arrowok="t"/>
              </v:shape>
            </v:group>
            <v:group style="position:absolute;left:8948;top:4041;width:28;height:3" coordorigin="8948,4041" coordsize="28,3">
              <v:shape style="position:absolute;left:8948;top:4041;width:28;height:3" coordorigin="8948,4041" coordsize="28,3" path="m8948,4041l8975,4044,8950,4044,8948,4041xe" filled="false" stroked="true" strokeweight="0pt" strokecolor="#000000">
                <v:path arrowok="t"/>
              </v:shape>
            </v:group>
            <v:group style="position:absolute;left:8950;top:4044;width:25;height:2" coordorigin="8950,4044" coordsize="25,2">
              <v:shape style="position:absolute;left:8950;top:4044;width:25;height:2" coordorigin="8950,4044" coordsize="25,0" path="m8950,4044l8975,4044e" filled="false" stroked="true" strokeweight="0pt" strokecolor="#000000">
                <v:path arrowok="t"/>
              </v:shape>
            </v:group>
            <v:group style="position:absolute;left:8950;top:4044;width:25;height:2" coordorigin="8950,4044" coordsize="25,2">
              <v:shape style="position:absolute;left:8950;top:4044;width:25;height:2" coordorigin="8950,4044" coordsize="25,0" path="m8950,4044l8975,4044e" filled="false" stroked="true" strokeweight="0pt" strokecolor="#000000">
                <v:path arrowok="t"/>
              </v:shape>
            </v:group>
            <v:group style="position:absolute;left:8950;top:4044;width:23;height:2" coordorigin="8950,4044" coordsize="23,2">
              <v:shape style="position:absolute;left:8950;top:4044;width:23;height:2" coordorigin="8950,4044" coordsize="23,0" path="m8950,4044l8972,4044e" filled="false" stroked="true" strokeweight="0pt" strokecolor="#000000">
                <v:path arrowok="t"/>
              </v:shape>
            </v:group>
            <v:group style="position:absolute;left:8952;top:4044;width:21;height:2" coordorigin="8952,4044" coordsize="21,2">
              <v:shape style="position:absolute;left:8952;top:4044;width:21;height:2" coordorigin="8952,4044" coordsize="21,0" path="m8952,4044l8972,4044e" filled="false" stroked="true" strokeweight="0pt" strokecolor="#000000">
                <v:path arrowok="t"/>
              </v:shape>
            </v:group>
            <v:group style="position:absolute;left:8952;top:4044;width:21;height:2" coordorigin="8952,4044" coordsize="21,2">
              <v:shape style="position:absolute;left:8952;top:4044;width:21;height:2" coordorigin="8952,4044" coordsize="21,0" path="m8952,4044l8972,4044e" filled="false" stroked="true" strokeweight="0pt" strokecolor="#000000">
                <v:path arrowok="t"/>
              </v:shape>
            </v:group>
            <v:group style="position:absolute;left:8952;top:4044;width:19;height:2" coordorigin="8952,4044" coordsize="19,2">
              <v:shape style="position:absolute;left:8952;top:4044;width:19;height:2" coordorigin="8952,4044" coordsize="19,0" path="m8952,4044l8970,4044e" filled="false" stroked="true" strokeweight="0pt" strokecolor="#000000">
                <v:path arrowok="t"/>
              </v:shape>
            </v:group>
            <v:group style="position:absolute;left:8954;top:4044;width:16;height:3" coordorigin="8954,4044" coordsize="16,3">
              <v:shape style="position:absolute;left:8954;top:4044;width:16;height:3" coordorigin="8954,4044" coordsize="16,3" path="m8954,4044l8968,4046,8970,4044,8954,4044xe" filled="true" fillcolor="#000000" stroked="false">
                <v:path arrowok="t"/>
                <v:fill type="solid"/>
              </v:shape>
              <v:shape style="position:absolute;left:8954;top:4044;width:16;height:3" coordorigin="8954,4044" coordsize="16,3" path="m8954,4044l8957,4046,8968,4046,8954,4044xe" filled="true" fillcolor="#000000" stroked="false">
                <v:path arrowok="t"/>
                <v:fill type="solid"/>
              </v:shape>
            </v:group>
            <v:group style="position:absolute;left:8954;top:4044;width:16;height:3" coordorigin="8954,4044" coordsize="16,3">
              <v:shape style="position:absolute;left:8954;top:4044;width:16;height:3" coordorigin="8954,4044" coordsize="16,3" path="m8970,4044l8954,4044,8968,4046,8970,4044xe" filled="false" stroked="true" strokeweight="0pt" strokecolor="#000000">
                <v:path arrowok="t"/>
              </v:shape>
            </v:group>
            <v:group style="position:absolute;left:8954;top:4044;width:14;height:3" coordorigin="8954,4044" coordsize="14,3">
              <v:shape style="position:absolute;left:8954;top:4044;width:14;height:3" coordorigin="8954,4044" coordsize="14,3" path="m8954,4044l8968,4046,8957,4046,8954,4044xe" filled="false" stroked="true" strokeweight="0pt" strokecolor="#000000">
                <v:path arrowok="t"/>
              </v:shape>
            </v:group>
            <v:group style="position:absolute;left:8957;top:4046;width:10;height:2" coordorigin="8957,4046" coordsize="10,2">
              <v:shape style="position:absolute;left:8957;top:4046;width:10;height:2" coordorigin="8957,4046" coordsize="10,0" path="m8957,4046l8966,4046e" filled="false" stroked="true" strokeweight="0pt" strokecolor="#000000">
                <v:path arrowok="t"/>
              </v:shape>
            </v:group>
            <v:group style="position:absolute;left:8957;top:4046;width:10;height:2" coordorigin="8957,4046" coordsize="10,2">
              <v:shape style="position:absolute;left:8957;top:4046;width:10;height:2" coordorigin="8957,4046" coordsize="10,0" path="m8957,4046l8966,4046e" filled="false" stroked="true" strokeweight="0pt" strokecolor="#000000">
                <v:path arrowok="t"/>
              </v:shape>
            </v:group>
            <v:group style="position:absolute;left:8959;top:4046;width:7;height:2" coordorigin="8959,4046" coordsize="7,2">
              <v:shape style="position:absolute;left:8959;top:4046;width:7;height:2" coordorigin="8959,4046" coordsize="7,0" path="m8959,4046l8966,4046e" filled="false" stroked="true" strokeweight="0pt" strokecolor="#000000">
                <v:path arrowok="t"/>
              </v:shape>
            </v:group>
            <v:group style="position:absolute;left:8957;top:4046;width:12;height:2" coordorigin="8957,4046" coordsize="12,2">
              <v:shape style="position:absolute;left:8957;top:4046;width:12;height:2" coordorigin="8957,4046" coordsize="12,0" path="m8957,4046l8968,4046e" filled="false" stroked="true" strokeweight="0pt" strokecolor="#000000">
                <v:path arrowok="t"/>
              </v:shape>
            </v:group>
            <v:group style="position:absolute;left:8957;top:4046;width:12;height:2" coordorigin="8957,4046" coordsize="12,2">
              <v:shape style="position:absolute;left:8957;top:4046;width:12;height:2" coordorigin="8957,4046" coordsize="12,0" path="m8957,4046l8968,4046e" filled="false" stroked="true" strokeweight="0pt" strokecolor="#000000">
                <v:path arrowok="t"/>
              </v:shape>
            </v:group>
            <v:group style="position:absolute;left:10651;top:7638;width:7;height:2" coordorigin="10651,7638" coordsize="7,2">
              <v:shape style="position:absolute;left:10651;top:7638;width:7;height:2" coordorigin="10651,7638" coordsize="7,0" path="m10651,7638l10658,7638e" filled="false" stroked="true" strokeweight="0pt" strokecolor="#000000">
                <v:path arrowok="t"/>
              </v:shape>
            </v:group>
            <v:group style="position:absolute;left:10651;top:7638;width:7;height:2" coordorigin="10651,7638" coordsize="7,2">
              <v:shape style="position:absolute;left:10651;top:7638;width:7;height:2" coordorigin="10651,7638" coordsize="7,0" path="m10651,7638l10658,7638e" filled="false" stroked="true" strokeweight="0pt" strokecolor="#000000">
                <v:path arrowok="t"/>
              </v:shape>
            </v:group>
            <v:group style="position:absolute;left:10649;top:7638;width:12;height:2" coordorigin="10649,7638" coordsize="12,2">
              <v:shape style="position:absolute;left:10649;top:7638;width:12;height:2" coordorigin="10649,7638" coordsize="12,0" path="m10649,7638l10660,7638e" filled="false" stroked="true" strokeweight="0pt" strokecolor="#000000">
                <v:path arrowok="t"/>
              </v:shape>
            </v:group>
            <v:group style="position:absolute;left:10651;top:7638;width:10;height:2" coordorigin="10651,7638" coordsize="10,2">
              <v:shape style="position:absolute;left:10651;top:7638;width:10;height:2" coordorigin="10651,7638" coordsize="10,0" path="m10651,7638l10660,7638e" filled="false" stroked="true" strokeweight="0pt" strokecolor="#000000">
                <v:path arrowok="t"/>
              </v:shape>
            </v:group>
            <v:group style="position:absolute;left:10649;top:7638;width:12;height:2" coordorigin="10649,7638" coordsize="12,2">
              <v:shape style="position:absolute;left:10649;top:7638;width:12;height:2" coordorigin="10649,7638" coordsize="12,0" path="m10649,7638l10660,7638e" filled="false" stroked="true" strokeweight="0pt" strokecolor="#000000">
                <v:path arrowok="t"/>
              </v:shape>
            </v:group>
            <v:group style="position:absolute;left:10646;top:7638;width:16;height:3" coordorigin="10646,7638" coordsize="16,3">
              <v:shape style="position:absolute;left:10646;top:7638;width:16;height:3" coordorigin="10646,7638" coordsize="16,3" path="m10646,7640l10662,7640,10649,7638,10646,7640xe" filled="true" fillcolor="#000000" stroked="false">
                <v:path arrowok="t"/>
                <v:fill type="solid"/>
              </v:shape>
              <v:shape style="position:absolute;left:10646;top:7638;width:16;height:3" coordorigin="10646,7638" coordsize="16,3" path="m10649,7638l10662,7640,10660,7638,10649,7638xe" filled="true" fillcolor="#000000" stroked="false">
                <v:path arrowok="t"/>
                <v:fill type="solid"/>
              </v:shape>
            </v:group>
            <v:group style="position:absolute;left:10649;top:7638;width:14;height:3" coordorigin="10649,7638" coordsize="14,3">
              <v:shape style="position:absolute;left:10649;top:7638;width:14;height:3" coordorigin="10649,7638" coordsize="14,3" path="m10660,7638l10649,7638,10662,7640,10660,7638xe" filled="false" stroked="true" strokeweight="0pt" strokecolor="#000000">
                <v:path arrowok="t"/>
              </v:shape>
            </v:group>
            <v:group style="position:absolute;left:10646;top:7638;width:16;height:3" coordorigin="10646,7638" coordsize="16,3">
              <v:shape style="position:absolute;left:10646;top:7638;width:16;height:3" coordorigin="10646,7638" coordsize="16,3" path="m10649,7638l10662,7640,10646,7640,10649,7638xe" filled="false" stroked="true" strokeweight="0pt" strokecolor="#000000">
                <v:path arrowok="t"/>
              </v:shape>
            </v:group>
            <v:group style="position:absolute;left:10644;top:7640;width:21;height:2" coordorigin="10644,7640" coordsize="21,2">
              <v:shape style="position:absolute;left:10644;top:7640;width:21;height:2" coordorigin="10644,7640" coordsize="21,0" path="m10644,7640l10664,7640e" filled="false" stroked="true" strokeweight="0pt" strokecolor="#000000">
                <v:path arrowok="t"/>
              </v:shape>
            </v:group>
            <v:group style="position:absolute;left:10646;top:7640;width:19;height:2" coordorigin="10646,7640" coordsize="19,2">
              <v:shape style="position:absolute;left:10646;top:7640;width:19;height:2" coordorigin="10646,7640" coordsize="19,0" path="m10646,7640l10664,7640e" filled="false" stroked="true" strokeweight="0pt" strokecolor="#000000">
                <v:path arrowok="t"/>
              </v:shape>
            </v:group>
            <v:group style="position:absolute;left:10644;top:7640;width:21;height:2" coordorigin="10644,7640" coordsize="21,2">
              <v:shape style="position:absolute;left:10644;top:7640;width:21;height:2" coordorigin="10644,7640" coordsize="21,0" path="m10644,7640l10664,7640e" filled="false" stroked="true" strokeweight="0pt" strokecolor="#000000">
                <v:path arrowok="t"/>
              </v:shape>
            </v:group>
            <v:group style="position:absolute;left:10642;top:7641;width:25;height:2" coordorigin="10642,7641" coordsize="25,2">
              <v:shape style="position:absolute;left:10642;top:7641;width:25;height:2" coordorigin="10642,7641" coordsize="25,0" path="m10642,7641l10667,7641e" filled="false" stroked="true" strokeweight=".112803pt" strokecolor="#000000">
                <v:path arrowok="t"/>
              </v:shape>
            </v:group>
            <v:group style="position:absolute;left:10644;top:7640;width:23;height:3" coordorigin="10644,7640" coordsize="23,3">
              <v:shape style="position:absolute;left:10644;top:7640;width:23;height:3" coordorigin="10644,7640" coordsize="23,3" path="m10664,7640l10644,7640,10667,7642,10664,7640xe" filled="false" stroked="true" strokeweight="0pt" strokecolor="#000000">
                <v:path arrowok="t"/>
              </v:shape>
            </v:group>
            <v:group style="position:absolute;left:10642;top:7640;width:25;height:3" coordorigin="10642,7640" coordsize="25,3">
              <v:shape style="position:absolute;left:10642;top:7640;width:25;height:3" coordorigin="10642,7640" coordsize="25,3" path="m10644,7640l10667,7642,10642,7642,10644,7640xe" filled="false" stroked="true" strokeweight="0pt" strokecolor="#000000">
                <v:path arrowok="t"/>
              </v:shape>
            </v:group>
            <v:group style="position:absolute;left:10640;top:7642;width:30;height:2" coordorigin="10640,7642" coordsize="30,2">
              <v:shape style="position:absolute;left:10640;top:7642;width:30;height:2" coordorigin="10640,7642" coordsize="30,0" path="m10640,7642l10669,7642e" filled="false" stroked="true" strokeweight="0pt" strokecolor="#000000">
                <v:path arrowok="t"/>
              </v:shape>
            </v:group>
            <v:group style="position:absolute;left:10642;top:7642;width:28;height:2" coordorigin="10642,7642" coordsize="28,2">
              <v:shape style="position:absolute;left:10642;top:7642;width:28;height:2" coordorigin="10642,7642" coordsize="28,0" path="m10642,7642l10669,7642e" filled="false" stroked="true" strokeweight="0pt" strokecolor="#000000">
                <v:path arrowok="t"/>
              </v:shape>
            </v:group>
            <v:group style="position:absolute;left:10640;top:7642;width:30;height:2" coordorigin="10640,7642" coordsize="30,2">
              <v:shape style="position:absolute;left:10640;top:7642;width:30;height:2" coordorigin="10640,7642" coordsize="30,0" path="m10640,7642l10669,7642e" filled="false" stroked="true" strokeweight="0pt" strokecolor="#000000">
                <v:path arrowok="t"/>
              </v:shape>
            </v:group>
            <v:group style="position:absolute;left:10637;top:7643;width:34;height:2" coordorigin="10637,7643" coordsize="34,2">
              <v:shape style="position:absolute;left:10637;top:7643;width:34;height:2" coordorigin="10637,7643" coordsize="34,0" path="m10637,7643l10671,7643e" filled="false" stroked="true" strokeweight=".112803pt" strokecolor="#000000">
                <v:path arrowok="t"/>
              </v:shape>
            </v:group>
            <v:group style="position:absolute;left:10640;top:7642;width:32;height:3" coordorigin="10640,7642" coordsize="32,3">
              <v:shape style="position:absolute;left:10640;top:7642;width:32;height:3" coordorigin="10640,7642" coordsize="32,3" path="m10669,7642l10640,7642,10671,7644,10669,7642xe" filled="false" stroked="true" strokeweight="0pt" strokecolor="#000000">
                <v:path arrowok="t"/>
              </v:shape>
            </v:group>
            <v:group style="position:absolute;left:10637;top:7642;width:34;height:3" coordorigin="10637,7642" coordsize="34,3">
              <v:shape style="position:absolute;left:10637;top:7642;width:34;height:3" coordorigin="10637,7642" coordsize="34,3" path="m10640,7642l10671,7644,10637,7644,10640,7642xe" filled="false" stroked="true" strokeweight="0pt" strokecolor="#000000">
                <v:path arrowok="t"/>
              </v:shape>
            </v:group>
            <v:group style="position:absolute;left:10635;top:7645;width:39;height:2" coordorigin="10635,7645" coordsize="39,2">
              <v:shape style="position:absolute;left:10635;top:7645;width:39;height:2" coordorigin="10635,7645" coordsize="39,0" path="m10635,7645l10673,7645e" filled="false" stroked="true" strokeweight=".112803pt" strokecolor="#000000">
                <v:path arrowok="t"/>
              </v:shape>
            </v:group>
            <v:group style="position:absolute;left:10637;top:7644;width:37;height:3" coordorigin="10637,7644" coordsize="37,3">
              <v:shape style="position:absolute;left:10637;top:7644;width:37;height:3" coordorigin="10637,7644" coordsize="37,3" path="m10671,7644l10637,7644,10673,7647,10671,7644xe" filled="false" stroked="true" strokeweight="0pt" strokecolor="#000000">
                <v:path arrowok="t"/>
              </v:shape>
            </v:group>
            <v:group style="position:absolute;left:10635;top:7644;width:39;height:3" coordorigin="10635,7644" coordsize="39,3">
              <v:shape style="position:absolute;left:10635;top:7644;width:39;height:3" coordorigin="10635,7644" coordsize="39,3" path="m10637,7644l10673,7647,10635,7647,10637,7644xe" filled="false" stroked="true" strokeweight="0pt" strokecolor="#000000">
                <v:path arrowok="t"/>
              </v:shape>
            </v:group>
            <v:group style="position:absolute;left:10633;top:7648;width:43;height:2" coordorigin="10633,7648" coordsize="43,2">
              <v:shape style="position:absolute;left:10633;top:7648;width:43;height:2" coordorigin="10633,7648" coordsize="43,0" path="m10633,7648l10676,7648e" filled="false" stroked="true" strokeweight=".112803pt" strokecolor="#000000">
                <v:path arrowok="t"/>
              </v:shape>
            </v:group>
            <v:group style="position:absolute;left:10635;top:7647;width:41;height:3" coordorigin="10635,7647" coordsize="41,3">
              <v:shape style="position:absolute;left:10635;top:7647;width:41;height:3" coordorigin="10635,7647" coordsize="41,3" path="m10673,7647l10635,7647,10676,7649,10673,7647xe" filled="false" stroked="true" strokeweight="0pt" strokecolor="#000000">
                <v:path arrowok="t"/>
              </v:shape>
            </v:group>
            <v:group style="position:absolute;left:10633;top:7647;width:43;height:3" coordorigin="10633,7647" coordsize="43,3">
              <v:shape style="position:absolute;left:10633;top:7647;width:43;height:3" coordorigin="10633,7647" coordsize="43,3" path="m10635,7647l10676,7649,10633,7649,10635,7647xe" filled="false" stroked="true" strokeweight="0pt" strokecolor="#000000">
                <v:path arrowok="t"/>
              </v:shape>
            </v:group>
            <v:group style="position:absolute;left:10633;top:7650;width:43;height:2" coordorigin="10633,7650" coordsize="43,2">
              <v:shape style="position:absolute;left:10633;top:7650;width:43;height:2" coordorigin="10633,7650" coordsize="43,0" path="m10633,7650l10676,7650e" filled="false" stroked="true" strokeweight=".112803pt" strokecolor="#000000">
                <v:path arrowok="t"/>
              </v:shape>
            </v:group>
            <v:group style="position:absolute;left:10633;top:7649;width:43;height:3" coordorigin="10633,7649" coordsize="43,3">
              <v:shape style="position:absolute;left:10633;top:7649;width:43;height:3" coordorigin="10633,7649" coordsize="43,3" path="m10676,7649l10633,7649,10676,7651,10676,7649xe" filled="false" stroked="true" strokeweight="0pt" strokecolor="#000000">
                <v:path arrowok="t"/>
              </v:shape>
            </v:group>
            <v:group style="position:absolute;left:10633;top:7649;width:43;height:3" coordorigin="10633,7649" coordsize="43,3">
              <v:shape style="position:absolute;left:10633;top:7649;width:43;height:3" coordorigin="10633,7649" coordsize="43,3" path="m10633,7649l10676,7651,10633,7651,10633,7649xe" filled="false" stroked="true" strokeweight="0pt" strokecolor="#000000">
                <v:path arrowok="t"/>
              </v:shape>
            </v:group>
            <v:group style="position:absolute;left:10631;top:7652;width:48;height:2" coordorigin="10631,7652" coordsize="48,2">
              <v:shape style="position:absolute;left:10631;top:7652;width:48;height:2" coordorigin="10631,7652" coordsize="48,0" path="m10631,7652l10678,7652e" filled="false" stroked="true" strokeweight=".112803pt" strokecolor="#000000">
                <v:path arrowok="t"/>
              </v:shape>
            </v:group>
            <v:group style="position:absolute;left:10633;top:7651;width:46;height:3" coordorigin="10633,7651" coordsize="46,3">
              <v:shape style="position:absolute;left:10633;top:7651;width:46;height:3" coordorigin="10633,7651" coordsize="46,3" path="m10676,7651l10633,7651,10678,7653,10676,7651xe" filled="false" stroked="true" strokeweight="0pt" strokecolor="#000000">
                <v:path arrowok="t"/>
              </v:shape>
            </v:group>
            <v:group style="position:absolute;left:10631;top:7651;width:48;height:3" coordorigin="10631,7651" coordsize="48,3">
              <v:shape style="position:absolute;left:10631;top:7651;width:48;height:3" coordorigin="10631,7651" coordsize="48,3" path="m10633,7651l10678,7653,10631,7653,10633,7651xe" filled="false" stroked="true" strokeweight="0pt" strokecolor="#000000">
                <v:path arrowok="t"/>
              </v:shape>
            </v:group>
            <v:group style="position:absolute;left:10631;top:7654;width:48;height:2" coordorigin="10631,7654" coordsize="48,2">
              <v:shape style="position:absolute;left:10631;top:7654;width:48;height:2" coordorigin="10631,7654" coordsize="48,0" path="m10631,7654l10678,7654e" filled="false" stroked="true" strokeweight=".112803pt" strokecolor="#000000">
                <v:path arrowok="t"/>
              </v:shape>
            </v:group>
            <v:group style="position:absolute;left:10631;top:7653;width:48;height:3" coordorigin="10631,7653" coordsize="48,3">
              <v:shape style="position:absolute;left:10631;top:7653;width:48;height:3" coordorigin="10631,7653" coordsize="48,3" path="m10678,7653l10631,7653,10678,7656,10678,7653xe" filled="false" stroked="true" strokeweight="0pt" strokecolor="#000000">
                <v:path arrowok="t"/>
              </v:shape>
            </v:group>
            <v:group style="position:absolute;left:10631;top:7653;width:48;height:3" coordorigin="10631,7653" coordsize="48,3">
              <v:shape style="position:absolute;left:10631;top:7653;width:48;height:3" coordorigin="10631,7653" coordsize="48,3" path="m10631,7653l10678,7656,10631,7656,10631,7653xe" filled="false" stroked="true" strokeweight="0pt" strokecolor="#000000">
                <v:path arrowok="t"/>
              </v:shape>
            </v:group>
            <v:group style="position:absolute;left:10628;top:7657;width:52;height:2" coordorigin="10628,7657" coordsize="52,2">
              <v:shape style="position:absolute;left:10628;top:7657;width:52;height:2" coordorigin="10628,7657" coordsize="52,0" path="m10628,7657l10680,7657e" filled="false" stroked="true" strokeweight=".112803pt" strokecolor="#000000">
                <v:path arrowok="t"/>
              </v:shape>
            </v:group>
            <v:group style="position:absolute;left:10631;top:7656;width:50;height:3" coordorigin="10631,7656" coordsize="50,3">
              <v:shape style="position:absolute;left:10631;top:7656;width:50;height:3" coordorigin="10631,7656" coordsize="50,3" path="m10678,7656l10631,7656,10680,7658,10678,7656xe" filled="false" stroked="true" strokeweight="0pt" strokecolor="#000000">
                <v:path arrowok="t"/>
              </v:shape>
            </v:group>
            <v:group style="position:absolute;left:10628;top:7656;width:52;height:3" coordorigin="10628,7656" coordsize="52,3">
              <v:shape style="position:absolute;left:10628;top:7656;width:52;height:3" coordorigin="10628,7656" coordsize="52,3" path="m10631,7656l10680,7658,10628,7658,10631,7656xe" filled="false" stroked="true" strokeweight="0pt" strokecolor="#000000">
                <v:path arrowok="t"/>
              </v:shape>
            </v:group>
            <v:group style="position:absolute;left:10628;top:7659;width:52;height:2" coordorigin="10628,7659" coordsize="52,2">
              <v:shape style="position:absolute;left:10628;top:7659;width:52;height:2" coordorigin="10628,7659" coordsize="52,0" path="m10628,7659l10680,7659e" filled="false" stroked="true" strokeweight=".112803pt" strokecolor="#000000">
                <v:path arrowok="t"/>
              </v:shape>
            </v:group>
            <v:group style="position:absolute;left:10628;top:7658;width:52;height:3" coordorigin="10628,7658" coordsize="52,3">
              <v:shape style="position:absolute;left:10628;top:7658;width:52;height:3" coordorigin="10628,7658" coordsize="52,3" path="m10680,7658l10628,7658,10680,7660,10680,7658xe" filled="false" stroked="true" strokeweight="0pt" strokecolor="#000000">
                <v:path arrowok="t"/>
              </v:shape>
            </v:group>
            <v:group style="position:absolute;left:10628;top:7658;width:52;height:3" coordorigin="10628,7658" coordsize="52,3">
              <v:shape style="position:absolute;left:10628;top:7658;width:52;height:3" coordorigin="10628,7658" coordsize="52,3" path="m10628,7658l10680,7660,10628,7660,10628,7658xe" filled="false" stroked="true" strokeweight="0pt" strokecolor="#000000">
                <v:path arrowok="t"/>
              </v:shape>
            </v:group>
            <v:group style="position:absolute;left:10628;top:7661;width:52;height:2" coordorigin="10628,7661" coordsize="52,2">
              <v:shape style="position:absolute;left:10628;top:7661;width:52;height:2" coordorigin="10628,7661" coordsize="52,0" path="m10628,7661l10680,7661e" filled="false" stroked="true" strokeweight=".112803pt" strokecolor="#000000">
                <v:path arrowok="t"/>
              </v:shape>
            </v:group>
            <v:group style="position:absolute;left:10628;top:7660;width:52;height:3" coordorigin="10628,7660" coordsize="52,3">
              <v:shape style="position:absolute;left:10628;top:7660;width:52;height:3" coordorigin="10628,7660" coordsize="52,3" path="m10680,7660l10628,7660,10680,7662,10680,7660xe" filled="false" stroked="true" strokeweight="0pt" strokecolor="#000000">
                <v:path arrowok="t"/>
              </v:shape>
            </v:group>
            <v:group style="position:absolute;left:10628;top:7660;width:52;height:3" coordorigin="10628,7660" coordsize="52,3">
              <v:shape style="position:absolute;left:10628;top:7660;width:52;height:3" coordorigin="10628,7660" coordsize="52,3" path="m10628,7660l10680,7662,10628,7662,10628,7660xe" filled="false" stroked="true" strokeweight="0pt" strokecolor="#000000">
                <v:path arrowok="t"/>
              </v:shape>
            </v:group>
            <v:group style="position:absolute;left:10628;top:7663;width:52;height:2" coordorigin="10628,7663" coordsize="52,2">
              <v:shape style="position:absolute;left:10628;top:7663;width:52;height:2" coordorigin="10628,7663" coordsize="52,0" path="m10628,7663l10680,7663e" filled="false" stroked="true" strokeweight=".112803pt" strokecolor="#000000">
                <v:path arrowok="t"/>
              </v:shape>
            </v:group>
            <v:group style="position:absolute;left:10628;top:7662;width:52;height:3" coordorigin="10628,7662" coordsize="52,3">
              <v:shape style="position:absolute;left:10628;top:7662;width:52;height:3" coordorigin="10628,7662" coordsize="52,3" path="m10680,7662l10628,7662,10680,7665,10680,7662xe" filled="false" stroked="true" strokeweight="0pt" strokecolor="#000000">
                <v:path arrowok="t"/>
              </v:shape>
            </v:group>
            <v:group style="position:absolute;left:10628;top:7662;width:52;height:3" coordorigin="10628,7662" coordsize="52,3">
              <v:shape style="position:absolute;left:10628;top:7662;width:52;height:3" coordorigin="10628,7662" coordsize="52,3" path="m10628,7662l10680,7665,10628,7665,10628,7662xe" filled="false" stroked="true" strokeweight="0pt" strokecolor="#000000">
                <v:path arrowok="t"/>
              </v:shape>
            </v:group>
            <v:group style="position:absolute;left:10628;top:7666;width:52;height:2" coordorigin="10628,7666" coordsize="52,2">
              <v:shape style="position:absolute;left:10628;top:7666;width:52;height:2" coordorigin="10628,7666" coordsize="52,0" path="m10628,7666l10680,7666e" filled="false" stroked="true" strokeweight=".112803pt" strokecolor="#000000">
                <v:path arrowok="t"/>
              </v:shape>
            </v:group>
            <v:group style="position:absolute;left:10628;top:7665;width:52;height:3" coordorigin="10628,7665" coordsize="52,3">
              <v:shape style="position:absolute;left:10628;top:7665;width:52;height:3" coordorigin="10628,7665" coordsize="52,3" path="m10680,7665l10628,7665,10680,7667,10680,7665xe" filled="false" stroked="true" strokeweight="0pt" strokecolor="#000000">
                <v:path arrowok="t"/>
              </v:shape>
            </v:group>
            <v:group style="position:absolute;left:10628;top:7665;width:52;height:3" coordorigin="10628,7665" coordsize="52,3">
              <v:shape style="position:absolute;left:10628;top:7665;width:52;height:3" coordorigin="10628,7665" coordsize="52,3" path="m10628,7665l10680,7667,10628,7667,10628,7665xe" filled="false" stroked="true" strokeweight="0pt" strokecolor="#000000">
                <v:path arrowok="t"/>
              </v:shape>
            </v:group>
            <v:group style="position:absolute;left:10628;top:7668;width:52;height:2" coordorigin="10628,7668" coordsize="52,2">
              <v:shape style="position:absolute;left:10628;top:7668;width:52;height:2" coordorigin="10628,7668" coordsize="52,0" path="m10628,7668l10680,7668e" filled="false" stroked="true" strokeweight=".112803pt" strokecolor="#000000">
                <v:path arrowok="t"/>
              </v:shape>
            </v:group>
            <v:group style="position:absolute;left:10628;top:7667;width:52;height:3" coordorigin="10628,7667" coordsize="52,3">
              <v:shape style="position:absolute;left:10628;top:7667;width:52;height:3" coordorigin="10628,7667" coordsize="52,3" path="m10680,7667l10628,7667,10680,7669,10680,7667xe" filled="false" stroked="true" strokeweight="0pt" strokecolor="#000000">
                <v:path arrowok="t"/>
              </v:shape>
            </v:group>
            <v:group style="position:absolute;left:10628;top:7667;width:52;height:3" coordorigin="10628,7667" coordsize="52,3">
              <v:shape style="position:absolute;left:10628;top:7667;width:52;height:3" coordorigin="10628,7667" coordsize="52,3" path="m10628,7667l10680,7669,10628,7669,10628,7667xe" filled="false" stroked="true" strokeweight="0pt" strokecolor="#000000">
                <v:path arrowok="t"/>
              </v:shape>
            </v:group>
            <v:group style="position:absolute;left:10628;top:7670;width:52;height:2" coordorigin="10628,7670" coordsize="52,2">
              <v:shape style="position:absolute;left:10628;top:7670;width:52;height:2" coordorigin="10628,7670" coordsize="52,0" path="m10628,7670l10680,7670e" filled="false" stroked="true" strokeweight=".112803pt" strokecolor="#000000">
                <v:path arrowok="t"/>
              </v:shape>
            </v:group>
            <v:group style="position:absolute;left:10628;top:7669;width:52;height:3" coordorigin="10628,7669" coordsize="52,3">
              <v:shape style="position:absolute;left:10628;top:7669;width:52;height:3" coordorigin="10628,7669" coordsize="52,3" path="m10680,7669l10628,7669,10680,7671,10680,7669xe" filled="false" stroked="true" strokeweight="0pt" strokecolor="#000000">
                <v:path arrowok="t"/>
              </v:shape>
            </v:group>
            <v:group style="position:absolute;left:10628;top:7669;width:52;height:3" coordorigin="10628,7669" coordsize="52,3">
              <v:shape style="position:absolute;left:10628;top:7669;width:52;height:3" coordorigin="10628,7669" coordsize="52,3" path="m10628,7669l10680,7671,10628,7671,10628,7669xe" filled="false" stroked="true" strokeweight="0pt" strokecolor="#000000">
                <v:path arrowok="t"/>
              </v:shape>
            </v:group>
            <v:group style="position:absolute;left:10628;top:7672;width:52;height:2" coordorigin="10628,7672" coordsize="52,2">
              <v:shape style="position:absolute;left:10628;top:7672;width:52;height:2" coordorigin="10628,7672" coordsize="52,0" path="m10628,7672l10680,7672e" filled="false" stroked="true" strokeweight=".112803pt" strokecolor="#000000">
                <v:path arrowok="t"/>
              </v:shape>
            </v:group>
            <v:group style="position:absolute;left:10628;top:7671;width:52;height:3" coordorigin="10628,7671" coordsize="52,3">
              <v:shape style="position:absolute;left:10628;top:7671;width:52;height:3" coordorigin="10628,7671" coordsize="52,3" path="m10680,7671l10628,7671,10678,7674,10680,7671xe" filled="false" stroked="true" strokeweight="0pt" strokecolor="#000000">
                <v:path arrowok="t"/>
              </v:shape>
            </v:group>
            <v:group style="position:absolute;left:10628;top:7671;width:50;height:3" coordorigin="10628,7671" coordsize="50,3">
              <v:shape style="position:absolute;left:10628;top:7671;width:50;height:3" coordorigin="10628,7671" coordsize="50,3" path="m10628,7671l10678,7674,10631,7674,10628,7671xe" filled="false" stroked="true" strokeweight="0pt" strokecolor="#000000">
                <v:path arrowok="t"/>
              </v:shape>
            </v:group>
            <v:group style="position:absolute;left:10631;top:7675;width:48;height:2" coordorigin="10631,7675" coordsize="48,2">
              <v:shape style="position:absolute;left:10631;top:7675;width:48;height:2" coordorigin="10631,7675" coordsize="48,0" path="m10631,7675l10678,7675e" filled="false" stroked="true" strokeweight=".112803pt" strokecolor="#000000">
                <v:path arrowok="t"/>
              </v:shape>
            </v:group>
            <v:group style="position:absolute;left:10631;top:7674;width:48;height:3" coordorigin="10631,7674" coordsize="48,3">
              <v:shape style="position:absolute;left:10631;top:7674;width:48;height:3" coordorigin="10631,7674" coordsize="48,3" path="m10678,7674l10631,7674,10678,7676,10678,7674xe" filled="false" stroked="true" strokeweight="0pt" strokecolor="#000000">
                <v:path arrowok="t"/>
              </v:shape>
            </v:group>
            <v:group style="position:absolute;left:10631;top:7674;width:48;height:3" coordorigin="10631,7674" coordsize="48,3">
              <v:shape style="position:absolute;left:10631;top:7674;width:48;height:3" coordorigin="10631,7674" coordsize="48,3" path="m10631,7674l10678,7676,10631,7676,10631,7674xe" filled="false" stroked="true" strokeweight="0pt" strokecolor="#000000">
                <v:path arrowok="t"/>
              </v:shape>
            </v:group>
            <v:group style="position:absolute;left:10631;top:7677;width:48;height:2" coordorigin="10631,7677" coordsize="48,2">
              <v:shape style="position:absolute;left:10631;top:7677;width:48;height:2" coordorigin="10631,7677" coordsize="48,0" path="m10631,7677l10678,7677e" filled="false" stroked="true" strokeweight=".112803pt" strokecolor="#000000">
                <v:path arrowok="t"/>
              </v:shape>
            </v:group>
            <v:group style="position:absolute;left:10631;top:7676;width:48;height:3" coordorigin="10631,7676" coordsize="48,3">
              <v:shape style="position:absolute;left:10631;top:7676;width:48;height:3" coordorigin="10631,7676" coordsize="48,3" path="m10678,7676l10631,7676,10676,7678,10678,7676xe" filled="false" stroked="true" strokeweight="0pt" strokecolor="#000000">
                <v:path arrowok="t"/>
              </v:shape>
            </v:group>
            <v:group style="position:absolute;left:10631;top:7676;width:46;height:3" coordorigin="10631,7676" coordsize="46,3">
              <v:shape style="position:absolute;left:10631;top:7676;width:46;height:3" coordorigin="10631,7676" coordsize="46,3" path="m10631,7676l10676,7678,10633,7678,10631,7676xe" filled="false" stroked="true" strokeweight="0pt" strokecolor="#000000">
                <v:path arrowok="t"/>
              </v:shape>
            </v:group>
            <v:group style="position:absolute;left:10633;top:7679;width:43;height:2" coordorigin="10633,7679" coordsize="43,2">
              <v:shape style="position:absolute;left:10633;top:7679;width:43;height:2" coordorigin="10633,7679" coordsize="43,0" path="m10633,7679l10676,7679e" filled="false" stroked="true" strokeweight=".112803pt" strokecolor="#000000">
                <v:path arrowok="t"/>
              </v:shape>
            </v:group>
            <v:group style="position:absolute;left:10633;top:7678;width:43;height:3" coordorigin="10633,7678" coordsize="43,3">
              <v:shape style="position:absolute;left:10633;top:7678;width:43;height:3" coordorigin="10633,7678" coordsize="43,3" path="m10676,7678l10633,7678,10676,7680,10676,7678xe" filled="false" stroked="true" strokeweight="0pt" strokecolor="#000000">
                <v:path arrowok="t"/>
              </v:shape>
            </v:group>
            <v:group style="position:absolute;left:10633;top:7678;width:43;height:3" coordorigin="10633,7678" coordsize="43,3">
              <v:shape style="position:absolute;left:10633;top:7678;width:43;height:3" coordorigin="10633,7678" coordsize="43,3" path="m10633,7678l10676,7680,10633,7680,10633,7678xe" filled="false" stroked="true" strokeweight="0pt" strokecolor="#000000">
                <v:path arrowok="t"/>
              </v:shape>
            </v:group>
            <v:group style="position:absolute;left:10633;top:7681;width:43;height:2" coordorigin="10633,7681" coordsize="43,2">
              <v:shape style="position:absolute;left:10633;top:7681;width:43;height:2" coordorigin="10633,7681" coordsize="43,0" path="m10633,7681l10676,7681e" filled="false" stroked="true" strokeweight=".112803pt" strokecolor="#000000">
                <v:path arrowok="t"/>
              </v:shape>
            </v:group>
            <v:group style="position:absolute;left:10633;top:7680;width:43;height:3" coordorigin="10633,7680" coordsize="43,3">
              <v:shape style="position:absolute;left:10633;top:7680;width:43;height:3" coordorigin="10633,7680" coordsize="43,3" path="m10676,7680l10633,7680,10673,7683,10676,7680xe" filled="false" stroked="true" strokeweight="0pt" strokecolor="#000000">
                <v:path arrowok="t"/>
              </v:shape>
            </v:group>
            <v:group style="position:absolute;left:10633;top:7680;width:41;height:3" coordorigin="10633,7680" coordsize="41,3">
              <v:shape style="position:absolute;left:10633;top:7680;width:41;height:3" coordorigin="10633,7680" coordsize="41,3" path="m10633,7680l10673,7683,10635,7683,10633,7680xe" filled="false" stroked="true" strokeweight="0pt" strokecolor="#000000">
                <v:path arrowok="t"/>
              </v:shape>
            </v:group>
            <v:group style="position:absolute;left:10635;top:7684;width:39;height:2" coordorigin="10635,7684" coordsize="39,2">
              <v:shape style="position:absolute;left:10635;top:7684;width:39;height:2" coordorigin="10635,7684" coordsize="39,0" path="m10635,7684l10673,7684e" filled="false" stroked="true" strokeweight=".112803pt" strokecolor="#000000">
                <v:path arrowok="t"/>
              </v:shape>
            </v:group>
            <v:group style="position:absolute;left:10635;top:7683;width:39;height:3" coordorigin="10635,7683" coordsize="39,3">
              <v:shape style="position:absolute;left:10635;top:7683;width:39;height:3" coordorigin="10635,7683" coordsize="39,3" path="m10673,7683l10635,7683,10671,7685,10673,7683xe" filled="false" stroked="true" strokeweight="0pt" strokecolor="#000000">
                <v:path arrowok="t"/>
              </v:shape>
            </v:group>
            <v:group style="position:absolute;left:10635;top:7683;width:37;height:3" coordorigin="10635,7683" coordsize="37,3">
              <v:shape style="position:absolute;left:10635;top:7683;width:37;height:3" coordorigin="10635,7683" coordsize="37,3" path="m10635,7683l10671,7685,10637,7685,10635,7683xe" filled="false" stroked="true" strokeweight="0pt" strokecolor="#000000">
                <v:path arrowok="t"/>
              </v:shape>
            </v:group>
            <v:group style="position:absolute;left:10637;top:7686;width:34;height:2" coordorigin="10637,7686" coordsize="34,2">
              <v:shape style="position:absolute;left:10637;top:7686;width:34;height:2" coordorigin="10637,7686" coordsize="34,0" path="m10637,7686l10671,7686e" filled="false" stroked="true" strokeweight=".112803pt" strokecolor="#000000">
                <v:path arrowok="t"/>
              </v:shape>
            </v:group>
            <v:group style="position:absolute;left:10637;top:7685;width:34;height:3" coordorigin="10637,7685" coordsize="34,3">
              <v:shape style="position:absolute;left:10637;top:7685;width:34;height:3" coordorigin="10637,7685" coordsize="34,3" path="m10671,7685l10637,7685,10669,7687,10671,7685xe" filled="false" stroked="true" strokeweight="0pt" strokecolor="#000000">
                <v:path arrowok="t"/>
              </v:shape>
            </v:group>
            <v:group style="position:absolute;left:10637;top:7685;width:32;height:3" coordorigin="10637,7685" coordsize="32,3">
              <v:shape style="position:absolute;left:10637;top:7685;width:32;height:3" coordorigin="10637,7685" coordsize="32,3" path="m10637,7685l10669,7687,10640,7687,10637,7685xe" filled="false" stroked="true" strokeweight="0pt" strokecolor="#000000">
                <v:path arrowok="t"/>
              </v:shape>
            </v:group>
            <v:group style="position:absolute;left:10640;top:7687;width:30;height:2" coordorigin="10640,7687" coordsize="30,2">
              <v:shape style="position:absolute;left:10640;top:7687;width:30;height:2" coordorigin="10640,7687" coordsize="30,0" path="m10640,7687l10669,7687e" filled="false" stroked="true" strokeweight="0pt" strokecolor="#000000">
                <v:path arrowok="t"/>
              </v:shape>
            </v:group>
            <v:group style="position:absolute;left:10640;top:7687;width:30;height:2" coordorigin="10640,7687" coordsize="30,2">
              <v:shape style="position:absolute;left:10640;top:7687;width:30;height:2" coordorigin="10640,7687" coordsize="30,0" path="m10640,7687l10669,7687e" filled="false" stroked="true" strokeweight="0pt" strokecolor="#000000">
                <v:path arrowok="t"/>
              </v:shape>
            </v:group>
            <v:group style="position:absolute;left:10640;top:7687;width:28;height:2" coordorigin="10640,7687" coordsize="28,2">
              <v:shape style="position:absolute;left:10640;top:7687;width:28;height:2" coordorigin="10640,7687" coordsize="28,0" path="m10640,7687l10667,7687e" filled="false" stroked="true" strokeweight="0pt" strokecolor="#000000">
                <v:path arrowok="t"/>
              </v:shape>
            </v:group>
            <v:group style="position:absolute;left:10642;top:7688;width:25;height:2" coordorigin="10642,7688" coordsize="25,2">
              <v:shape style="position:absolute;left:10642;top:7688;width:25;height:2" coordorigin="10642,7688" coordsize="25,0" path="m10642,7688l10667,7688e" filled="false" stroked="true" strokeweight=".112803pt" strokecolor="#000000">
                <v:path arrowok="t"/>
              </v:shape>
            </v:group>
            <v:group style="position:absolute;left:10642;top:7687;width:25;height:3" coordorigin="10642,7687" coordsize="25,3">
              <v:shape style="position:absolute;left:10642;top:7687;width:25;height:3" coordorigin="10642,7687" coordsize="25,3" path="m10667,7687l10642,7687,10664,7689,10667,7687xe" filled="false" stroked="true" strokeweight="0pt" strokecolor="#000000">
                <v:path arrowok="t"/>
              </v:shape>
            </v:group>
            <v:group style="position:absolute;left:10642;top:7687;width:23;height:3" coordorigin="10642,7687" coordsize="23,3">
              <v:shape style="position:absolute;left:10642;top:7687;width:23;height:3" coordorigin="10642,7687" coordsize="23,3" path="m10642,7687l10664,7689,10644,7689,10642,7687xe" filled="false" stroked="true" strokeweight="0pt" strokecolor="#000000">
                <v:path arrowok="t"/>
              </v:shape>
            </v:group>
            <v:group style="position:absolute;left:10644;top:7689;width:21;height:2" coordorigin="10644,7689" coordsize="21,2">
              <v:shape style="position:absolute;left:10644;top:7689;width:21;height:2" coordorigin="10644,7689" coordsize="21,0" path="m10644,7689l10664,7689e" filled="false" stroked="true" strokeweight="0pt" strokecolor="#000000">
                <v:path arrowok="t"/>
              </v:shape>
            </v:group>
            <v:group style="position:absolute;left:10644;top:7689;width:21;height:2" coordorigin="10644,7689" coordsize="21,2">
              <v:shape style="position:absolute;left:10644;top:7689;width:21;height:2" coordorigin="10644,7689" coordsize="21,0" path="m10644,7689l10664,7689e" filled="false" stroked="true" strokeweight="0pt" strokecolor="#000000">
                <v:path arrowok="t"/>
              </v:shape>
            </v:group>
            <v:group style="position:absolute;left:10644;top:7689;width:19;height:2" coordorigin="10644,7689" coordsize="19,2">
              <v:shape style="position:absolute;left:10644;top:7689;width:19;height:2" coordorigin="10644,7689" coordsize="19,0" path="m10644,7689l10662,7689e" filled="false" stroked="true" strokeweight="0pt" strokecolor="#000000">
                <v:path arrowok="t"/>
              </v:shape>
            </v:group>
            <v:group style="position:absolute;left:10646;top:7689;width:16;height:2" coordorigin="10646,7689" coordsize="16,2">
              <v:shape style="position:absolute;left:10646;top:7689;width:16;height:2" coordorigin="10646,7689" coordsize="16,0" path="m10646,7689l10662,7689e" filled="false" stroked="true" strokeweight="0pt" strokecolor="#000000">
                <v:path arrowok="t"/>
              </v:shape>
            </v:group>
            <v:group style="position:absolute;left:10646;top:7689;width:16;height:2" coordorigin="10646,7689" coordsize="16,2">
              <v:shape style="position:absolute;left:10646;top:7689;width:16;height:2" coordorigin="10646,7689" coordsize="16,0" path="m10646,7689l10662,7689e" filled="false" stroked="true" strokeweight="0pt" strokecolor="#000000">
                <v:path arrowok="t"/>
              </v:shape>
            </v:group>
            <v:group style="position:absolute;left:10646;top:7689;width:14;height:2" coordorigin="10646,7689" coordsize="14,2">
              <v:shape style="position:absolute;left:10646;top:7689;width:14;height:2" coordorigin="10646,7689" coordsize="14,0" path="m10646,7689l10660,7689e" filled="false" stroked="true" strokeweight="0pt" strokecolor="#000000">
                <v:path arrowok="t"/>
              </v:shape>
            </v:group>
            <v:group style="position:absolute;left:10649;top:7689;width:10;height:3" coordorigin="10649,7689" coordsize="10,3">
              <v:shape style="position:absolute;left:10649;top:7689;width:10;height:3" coordorigin="10649,7689" coordsize="10,3" path="m10649,7689l10651,7692,10658,7692,10649,7689xe" filled="true" fillcolor="#000000" stroked="false">
                <v:path arrowok="t"/>
                <v:fill type="solid"/>
              </v:shape>
            </v:group>
            <v:group style="position:absolute;left:10649;top:7689;width:10;height:3" coordorigin="10649,7689" coordsize="10,3">
              <v:shape style="position:absolute;left:10649;top:7689;width:10;height:3" coordorigin="10649,7689" coordsize="10,3" path="m10649,7689l10651,7692,10658,7692,10649,7689xe" filled="false" stroked="true" strokeweight="0pt" strokecolor="#000000">
                <v:path arrowok="t"/>
              </v:shape>
            </v:group>
            <v:group style="position:absolute;left:10651;top:7692;width:7;height:2" coordorigin="10651,7692" coordsize="7,2">
              <v:shape style="position:absolute;left:10651;top:7692;width:7;height:2" coordorigin="10651,7692" coordsize="7,0" path="m10651,7692l10658,7692e" filled="false" stroked="true" strokeweight="0pt" strokecolor="#000000">
                <v:path arrowok="t"/>
              </v:shape>
            </v:group>
            <v:group style="position:absolute;left:10649;top:7689;width:12;height:3" coordorigin="10649,7689" coordsize="12,3">
              <v:shape style="position:absolute;left:10649;top:7689;width:12;height:3" coordorigin="10649,7689" coordsize="12,3" path="m10649,7689l10658,7692,10660,7689,10649,7689xe" filled="true" fillcolor="#000000" stroked="false">
                <v:path arrowok="t"/>
                <v:fill type="solid"/>
              </v:shape>
            </v:group>
            <v:group style="position:absolute;left:10649;top:7689;width:12;height:3" coordorigin="10649,7689" coordsize="12,3">
              <v:shape style="position:absolute;left:10649;top:7689;width:12;height:3" coordorigin="10649,7689" coordsize="12,3" path="m10649,7689l10660,7689,10658,7692,10649,7689xe" filled="false" stroked="true" strokeweight="0pt" strokecolor="#000000">
                <v:path arrowok="t"/>
              </v:shape>
            </v:group>
            <v:group style="position:absolute;left:12120;top:6956;width:7;height:2" coordorigin="12120,6956" coordsize="7,2">
              <v:shape style="position:absolute;left:12120;top:6956;width:7;height:2" coordorigin="12120,6956" coordsize="7,0" path="m12120,6956l12126,6956e" filled="false" stroked="true" strokeweight="0pt" strokecolor="#000000">
                <v:path arrowok="t"/>
              </v:shape>
            </v:group>
            <v:group style="position:absolute;left:12120;top:6956;width:7;height:2" coordorigin="12120,6956" coordsize="7,2">
              <v:shape style="position:absolute;left:12120;top:6956;width:7;height:2" coordorigin="12120,6956" coordsize="7,0" path="m12120,6956l12126,6956e" filled="false" stroked="true" strokeweight="0pt" strokecolor="#000000">
                <v:path arrowok="t"/>
              </v:shape>
            </v:group>
            <v:group style="position:absolute;left:12117;top:6956;width:12;height:2" coordorigin="12117,6956" coordsize="12,2">
              <v:shape style="position:absolute;left:12117;top:6956;width:12;height:2" coordorigin="12117,6956" coordsize="12,0" path="m12117,6956l12129,6956e" filled="false" stroked="true" strokeweight="0pt" strokecolor="#000000">
                <v:path arrowok="t"/>
              </v:shape>
            </v:group>
            <v:group style="position:absolute;left:12120;top:6956;width:10;height:2" coordorigin="12120,6956" coordsize="10,2">
              <v:shape style="position:absolute;left:12120;top:6956;width:10;height:2" coordorigin="12120,6956" coordsize="10,0" path="m12120,6956l12129,6956e" filled="false" stroked="true" strokeweight="0pt" strokecolor="#000000">
                <v:path arrowok="t"/>
              </v:shape>
            </v:group>
            <v:group style="position:absolute;left:12117;top:6956;width:12;height:2" coordorigin="12117,6956" coordsize="12,2">
              <v:shape style="position:absolute;left:12117;top:6956;width:12;height:2" coordorigin="12117,6956" coordsize="12,0" path="m12117,6956l12129,6956e" filled="false" stroked="true" strokeweight="0pt" strokecolor="#000000">
                <v:path arrowok="t"/>
              </v:shape>
            </v:group>
            <v:group style="position:absolute;left:12113;top:6956;width:19;height:2" coordorigin="12113,6956" coordsize="19,2">
              <v:shape style="position:absolute;left:12113;top:6956;width:19;height:2" coordorigin="12113,6956" coordsize="19,0" path="m12113,6956l12131,6956e" filled="false" stroked="true" strokeweight="0pt" strokecolor="#000000">
                <v:path arrowok="t"/>
              </v:shape>
            </v:group>
            <v:group style="position:absolute;left:12117;top:6956;width:14;height:2" coordorigin="12117,6956" coordsize="14,2">
              <v:shape style="position:absolute;left:12117;top:6956;width:14;height:2" coordorigin="12117,6956" coordsize="14,0" path="m12117,6956l12131,6956e" filled="false" stroked="true" strokeweight="0pt" strokecolor="#000000">
                <v:path arrowok="t"/>
              </v:shape>
            </v:group>
            <v:group style="position:absolute;left:12113;top:6956;width:19;height:2" coordorigin="12113,6956" coordsize="19,2">
              <v:shape style="position:absolute;left:12113;top:6956;width:19;height:2" coordorigin="12113,6956" coordsize="19,0" path="m12113,6956l12131,6956e" filled="false" stroked="true" strokeweight="0pt" strokecolor="#000000">
                <v:path arrowok="t"/>
              </v:shape>
            </v:group>
            <v:group style="position:absolute;left:12113;top:6956;width:21;height:3" coordorigin="12113,6956" coordsize="21,3">
              <v:shape style="position:absolute;left:12113;top:6956;width:21;height:3" coordorigin="12113,6956" coordsize="21,3" path="m12113,6956l12113,6958,12133,6958,12113,6956xe" filled="true" fillcolor="#000000" stroked="false">
                <v:path arrowok="t"/>
                <v:fill type="solid"/>
              </v:shape>
              <v:shape style="position:absolute;left:12113;top:6956;width:21;height:3" coordorigin="12113,6956" coordsize="21,3" path="m12113,6956l12133,6958,12131,6956,12113,6956xe" filled="true" fillcolor="#000000" stroked="false">
                <v:path arrowok="t"/>
                <v:fill type="solid"/>
              </v:shape>
            </v:group>
            <v:group style="position:absolute;left:12113;top:6956;width:21;height:3" coordorigin="12113,6956" coordsize="21,3">
              <v:shape style="position:absolute;left:12113;top:6956;width:21;height:3" coordorigin="12113,6956" coordsize="21,3" path="m12131,6956l12113,6956,12133,6958,12131,6956xe" filled="false" stroked="true" strokeweight="0pt" strokecolor="#000000">
                <v:path arrowok="t"/>
              </v:shape>
            </v:group>
            <v:group style="position:absolute;left:12113;top:6956;width:21;height:3" coordorigin="12113,6956" coordsize="21,3">
              <v:shape style="position:absolute;left:12113;top:6956;width:21;height:3" coordorigin="12113,6956" coordsize="21,3" path="m12113,6956l12133,6958,12113,6958,12113,6956xe" filled="false" stroked="true" strokeweight="0pt" strokecolor="#000000">
                <v:path arrowok="t"/>
              </v:shape>
            </v:group>
            <v:group style="position:absolute;left:12108;top:6958;width:28;height:2" coordorigin="12108,6958" coordsize="28,2">
              <v:shape style="position:absolute;left:12108;top:6958;width:28;height:2" coordorigin="12108,6958" coordsize="28,0" path="m12108,6958l12135,6958e" filled="false" stroked="true" strokeweight="0pt" strokecolor="#000000">
                <v:path arrowok="t"/>
              </v:shape>
            </v:group>
            <v:group style="position:absolute;left:12113;top:6958;width:23;height:2" coordorigin="12113,6958" coordsize="23,2">
              <v:shape style="position:absolute;left:12113;top:6958;width:23;height:2" coordorigin="12113,6958" coordsize="23,0" path="m12113,6958l12135,6958e" filled="false" stroked="true" strokeweight="0pt" strokecolor="#000000">
                <v:path arrowok="t"/>
              </v:shape>
            </v:group>
            <v:group style="position:absolute;left:12108;top:6958;width:28;height:2" coordorigin="12108,6958" coordsize="28,2">
              <v:shape style="position:absolute;left:12108;top:6958;width:28;height:2" coordorigin="12108,6958" coordsize="28,0" path="m12108,6958l12135,6958e" filled="false" stroked="true" strokeweight="0pt" strokecolor="#000000">
                <v:path arrowok="t"/>
              </v:shape>
            </v:group>
            <v:group style="position:absolute;left:12108;top:6960;width:30;height:2" coordorigin="12108,6960" coordsize="30,2">
              <v:shape style="position:absolute;left:12108;top:6960;width:30;height:2" coordorigin="12108,6960" coordsize="30,0" path="m12108,6960l12138,6960e" filled="false" stroked="true" strokeweight=".112803pt" strokecolor="#000000">
                <v:path arrowok="t"/>
              </v:shape>
            </v:group>
            <v:group style="position:absolute;left:12108;top:6958;width:30;height:3" coordorigin="12108,6958" coordsize="30,3">
              <v:shape style="position:absolute;left:12108;top:6958;width:30;height:3" coordorigin="12108,6958" coordsize="30,3" path="m12135,6958l12108,6958,12138,6961,12135,6958xe" filled="false" stroked="true" strokeweight="0pt" strokecolor="#000000">
                <v:path arrowok="t"/>
              </v:shape>
            </v:group>
            <v:group style="position:absolute;left:12108;top:6958;width:30;height:3" coordorigin="12108,6958" coordsize="30,3">
              <v:shape style="position:absolute;left:12108;top:6958;width:30;height:3" coordorigin="12108,6958" coordsize="30,3" path="m12108,6958l12138,6961,12108,6961,12108,6958xe" filled="false" stroked="true" strokeweight="0pt" strokecolor="#000000">
                <v:path arrowok="t"/>
              </v:shape>
            </v:group>
            <v:group style="position:absolute;left:12106;top:6962;width:34;height:2" coordorigin="12106,6962" coordsize="34,2">
              <v:shape style="position:absolute;left:12106;top:6962;width:34;height:2" coordorigin="12106,6962" coordsize="34,0" path="m12106,6962l12140,6962e" filled="false" stroked="true" strokeweight=".112803pt" strokecolor="#000000">
                <v:path arrowok="t"/>
              </v:shape>
            </v:group>
            <v:group style="position:absolute;left:12108;top:6961;width:32;height:3" coordorigin="12108,6961" coordsize="32,3">
              <v:shape style="position:absolute;left:12108;top:6961;width:32;height:3" coordorigin="12108,6961" coordsize="32,3" path="m12138,6961l12108,6961,12140,6963,12138,6961xe" filled="false" stroked="true" strokeweight="0pt" strokecolor="#000000">
                <v:path arrowok="t"/>
              </v:shape>
            </v:group>
            <v:group style="position:absolute;left:12106;top:6961;width:34;height:3" coordorigin="12106,6961" coordsize="34,3">
              <v:shape style="position:absolute;left:12106;top:6961;width:34;height:3" coordorigin="12106,6961" coordsize="34,3" path="m12108,6961l12140,6963,12106,6963,12108,6961xe" filled="false" stroked="true" strokeweight="0pt" strokecolor="#000000">
                <v:path arrowok="t"/>
              </v:shape>
            </v:group>
            <v:group style="position:absolute;left:12104;top:6963;width:39;height:2" coordorigin="12104,6963" coordsize="39,2">
              <v:shape style="position:absolute;left:12104;top:6963;width:39;height:2" coordorigin="12104,6963" coordsize="39,0" path="m12104,6963l12142,6963e" filled="false" stroked="true" strokeweight="0pt" strokecolor="#000000">
                <v:path arrowok="t"/>
              </v:shape>
            </v:group>
            <v:group style="position:absolute;left:12106;top:6963;width:37;height:2" coordorigin="12106,6963" coordsize="37,2">
              <v:shape style="position:absolute;left:12106;top:6963;width:37;height:2" coordorigin="12106,6963" coordsize="37,0" path="m12106,6963l12142,6963e" filled="false" stroked="true" strokeweight="0pt" strokecolor="#000000">
                <v:path arrowok="t"/>
              </v:shape>
            </v:group>
            <v:group style="position:absolute;left:12104;top:6963;width:39;height:2" coordorigin="12104,6963" coordsize="39,2">
              <v:shape style="position:absolute;left:12104;top:6963;width:39;height:2" coordorigin="12104,6963" coordsize="39,0" path="m12104,6963l12142,6963e" filled="false" stroked="true" strokeweight="0pt" strokecolor="#000000">
                <v:path arrowok="t"/>
              </v:shape>
            </v:group>
            <v:group style="position:absolute;left:12101;top:6964;width:43;height:2" coordorigin="12101,6964" coordsize="43,2">
              <v:shape style="position:absolute;left:12101;top:6964;width:43;height:2" coordorigin="12101,6964" coordsize="43,0" path="m12101,6964l12144,6964e" filled="false" stroked="true" strokeweight=".112803pt" strokecolor="#000000">
                <v:path arrowok="t"/>
              </v:shape>
            </v:group>
            <v:group style="position:absolute;left:12104;top:6963;width:41;height:3" coordorigin="12104,6963" coordsize="41,3">
              <v:shape style="position:absolute;left:12104;top:6963;width:41;height:3" coordorigin="12104,6963" coordsize="41,3" path="m12142,6963l12104,6963,12144,6965,12142,6963xe" filled="false" stroked="true" strokeweight="0pt" strokecolor="#000000">
                <v:path arrowok="t"/>
              </v:shape>
            </v:group>
            <v:group style="position:absolute;left:12101;top:6963;width:43;height:3" coordorigin="12101,6963" coordsize="43,3">
              <v:shape style="position:absolute;left:12101;top:6963;width:43;height:3" coordorigin="12101,6963" coordsize="43,3" path="m12104,6963l12144,6965,12101,6965,12104,6963xe" filled="false" stroked="true" strokeweight="0pt" strokecolor="#000000">
                <v:path arrowok="t"/>
              </v:shape>
            </v:group>
            <v:group style="position:absolute;left:12099;top:6966;width:46;height:2" coordorigin="12099,6966" coordsize="46,2">
              <v:shape style="position:absolute;left:12099;top:6966;width:46;height:2" coordorigin="12099,6966" coordsize="46,0" path="m12099,6966l12144,6966e" filled="false" stroked="true" strokeweight=".112803pt" strokecolor="#000000">
                <v:path arrowok="t"/>
              </v:shape>
            </v:group>
            <v:group style="position:absolute;left:12101;top:6965;width:43;height:3" coordorigin="12101,6965" coordsize="43,3">
              <v:shape style="position:absolute;left:12101;top:6965;width:43;height:3" coordorigin="12101,6965" coordsize="43,3" path="m12144,6965l12101,6965,12144,6967,12144,6965xe" filled="false" stroked="true" strokeweight="0pt" strokecolor="#000000">
                <v:path arrowok="t"/>
              </v:shape>
            </v:group>
            <v:group style="position:absolute;left:12099;top:6965;width:46;height:3" coordorigin="12099,6965" coordsize="46,3">
              <v:shape style="position:absolute;left:12099;top:6965;width:46;height:3" coordorigin="12099,6965" coordsize="46,3" path="m12101,6965l12144,6967,12099,6967,12101,6965xe" filled="false" stroked="true" strokeweight="0pt" strokecolor="#000000">
                <v:path arrowok="t"/>
              </v:shape>
            </v:group>
            <v:group style="position:absolute;left:12099;top:6969;width:48;height:2" coordorigin="12099,6969" coordsize="48,2">
              <v:shape style="position:absolute;left:12099;top:6969;width:48;height:2" coordorigin="12099,6969" coordsize="48,0" path="m12099,6969l12147,6969e" filled="false" stroked="true" strokeweight=".112803pt" strokecolor="#000000">
                <v:path arrowok="t"/>
              </v:shape>
            </v:group>
            <v:group style="position:absolute;left:12099;top:6967;width:48;height:3" coordorigin="12099,6967" coordsize="48,3">
              <v:shape style="position:absolute;left:12099;top:6967;width:48;height:3" coordorigin="12099,6967" coordsize="48,3" path="m12144,6967l12099,6967,12147,6970,12144,6967xe" filled="false" stroked="true" strokeweight="0pt" strokecolor="#000000">
                <v:path arrowok="t"/>
              </v:shape>
            </v:group>
            <v:group style="position:absolute;left:12099;top:6967;width:48;height:3" coordorigin="12099,6967" coordsize="48,3">
              <v:shape style="position:absolute;left:12099;top:6967;width:48;height:3" coordorigin="12099,6967" coordsize="48,3" path="m12099,6967l12147,6970,12099,6970,12099,6967xe" filled="false" stroked="true" strokeweight="0pt" strokecolor="#000000">
                <v:path arrowok="t"/>
              </v:shape>
            </v:group>
            <v:group style="position:absolute;left:12097;top:6971;width:50;height:2" coordorigin="12097,6971" coordsize="50,2">
              <v:shape style="position:absolute;left:12097;top:6971;width:50;height:2" coordorigin="12097,6971" coordsize="50,0" path="m12097,6971l12147,6971e" filled="false" stroked="true" strokeweight=".112803pt" strokecolor="#000000">
                <v:path arrowok="t"/>
              </v:shape>
            </v:group>
            <v:group style="position:absolute;left:12099;top:6970;width:48;height:3" coordorigin="12099,6970" coordsize="48,3">
              <v:shape style="position:absolute;left:12099;top:6970;width:48;height:3" coordorigin="12099,6970" coordsize="48,3" path="m12147,6970l12099,6970,12147,6972,12147,6970xe" filled="false" stroked="true" strokeweight="0pt" strokecolor="#000000">
                <v:path arrowok="t"/>
              </v:shape>
            </v:group>
            <v:group style="position:absolute;left:12097;top:6970;width:50;height:3" coordorigin="12097,6970" coordsize="50,3">
              <v:shape style="position:absolute;left:12097;top:6970;width:50;height:3" coordorigin="12097,6970" coordsize="50,3" path="m12099,6970l12147,6972,12097,6972,12099,6970xe" filled="false" stroked="true" strokeweight="0pt" strokecolor="#000000">
                <v:path arrowok="t"/>
              </v:shape>
            </v:group>
            <v:group style="position:absolute;left:12097;top:6973;width:52;height:2" coordorigin="12097,6973" coordsize="52,2">
              <v:shape style="position:absolute;left:12097;top:6973;width:52;height:2" coordorigin="12097,6973" coordsize="52,0" path="m12097,6973l12149,6973e" filled="false" stroked="true" strokeweight=".112803pt" strokecolor="#000000">
                <v:path arrowok="t"/>
              </v:shape>
            </v:group>
            <v:group style="position:absolute;left:12097;top:6972;width:52;height:3" coordorigin="12097,6972" coordsize="52,3">
              <v:shape style="position:absolute;left:12097;top:6972;width:52;height:3" coordorigin="12097,6972" coordsize="52,3" path="m12147,6972l12097,6972,12149,6974,12147,6972xe" filled="false" stroked="true" strokeweight="0pt" strokecolor="#000000">
                <v:path arrowok="t"/>
              </v:shape>
            </v:group>
            <v:group style="position:absolute;left:12097;top:6972;width:52;height:3" coordorigin="12097,6972" coordsize="52,3">
              <v:shape style="position:absolute;left:12097;top:6972;width:52;height:3" coordorigin="12097,6972" coordsize="52,3" path="m12097,6972l12149,6974,12097,6974,12097,6972xe" filled="false" stroked="true" strokeweight="0pt" strokecolor="#000000">
                <v:path arrowok="t"/>
              </v:shape>
            </v:group>
            <v:group style="position:absolute;left:12097;top:6975;width:52;height:2" coordorigin="12097,6975" coordsize="52,2">
              <v:shape style="position:absolute;left:12097;top:6975;width:52;height:2" coordorigin="12097,6975" coordsize="52,0" path="m12097,6975l12149,6975e" filled="false" stroked="true" strokeweight=".112803pt" strokecolor="#000000">
                <v:path arrowok="t"/>
              </v:shape>
            </v:group>
            <v:group style="position:absolute;left:12097;top:6974;width:52;height:3" coordorigin="12097,6974" coordsize="52,3">
              <v:shape style="position:absolute;left:12097;top:6974;width:52;height:3" coordorigin="12097,6974" coordsize="52,3" path="m12149,6974l12097,6974,12149,6976,12149,6974xe" filled="false" stroked="true" strokeweight="0pt" strokecolor="#000000">
                <v:path arrowok="t"/>
              </v:shape>
            </v:group>
            <v:group style="position:absolute;left:12097;top:6974;width:52;height:3" coordorigin="12097,6974" coordsize="52,3">
              <v:shape style="position:absolute;left:12097;top:6974;width:52;height:3" coordorigin="12097,6974" coordsize="52,3" path="m12097,6974l12149,6976,12097,6976,12097,6974xe" filled="false" stroked="true" strokeweight="0pt" strokecolor="#000000">
                <v:path arrowok="t"/>
              </v:shape>
            </v:group>
            <v:group style="position:absolute;left:12097;top:6978;width:52;height:2" coordorigin="12097,6978" coordsize="52,2">
              <v:shape style="position:absolute;left:12097;top:6978;width:52;height:2" coordorigin="12097,6978" coordsize="52,0" path="m12097,6978l12149,6978e" filled="false" stroked="true" strokeweight=".112803pt" strokecolor="#000000">
                <v:path arrowok="t"/>
              </v:shape>
            </v:group>
            <v:group style="position:absolute;left:12097;top:6976;width:52;height:3" coordorigin="12097,6976" coordsize="52,3">
              <v:shape style="position:absolute;left:12097;top:6976;width:52;height:3" coordorigin="12097,6976" coordsize="52,3" path="m12149,6976l12097,6976,12149,6979,12149,6976xe" filled="false" stroked="true" strokeweight="0pt" strokecolor="#000000">
                <v:path arrowok="t"/>
              </v:shape>
            </v:group>
            <v:group style="position:absolute;left:12097;top:6976;width:52;height:3" coordorigin="12097,6976" coordsize="52,3">
              <v:shape style="position:absolute;left:12097;top:6976;width:52;height:3" coordorigin="12097,6976" coordsize="52,3" path="m12097,6976l12149,6979,12097,6979,12097,6976xe" filled="false" stroked="true" strokeweight="0pt" strokecolor="#000000">
                <v:path arrowok="t"/>
              </v:shape>
            </v:group>
            <v:group style="position:absolute;left:12097;top:6981;width:52;height:2" coordorigin="12097,6981" coordsize="52,2">
              <v:shape style="position:absolute;left:12097;top:6981;width:52;height:2" coordorigin="12097,6981" coordsize="52,0" path="m12097,6981l12149,6981e" filled="false" stroked="true" strokeweight=".225606pt" strokecolor="#000000">
                <v:path arrowok="t"/>
              </v:shape>
            </v:group>
            <v:group style="position:absolute;left:12097;top:6979;width:52;height:5" coordorigin="12097,6979" coordsize="52,5">
              <v:shape style="position:absolute;left:12097;top:6979;width:52;height:5" coordorigin="12097,6979" coordsize="52,5" path="m12149,6979l12097,6979,12149,6983,12149,6979xe" filled="false" stroked="true" strokeweight="0pt" strokecolor="#000000">
                <v:path arrowok="t"/>
              </v:shape>
            </v:group>
            <v:group style="position:absolute;left:12097;top:6979;width:52;height:5" coordorigin="12097,6979" coordsize="52,5">
              <v:shape style="position:absolute;left:12097;top:6979;width:52;height:5" coordorigin="12097,6979" coordsize="52,5" path="m12097,6979l12149,6983,12097,6983,12097,6979xe" filled="false" stroked="true" strokeweight="0pt" strokecolor="#000000">
                <v:path arrowok="t"/>
              </v:shape>
            </v:group>
            <v:group style="position:absolute;left:12097;top:6984;width:52;height:2" coordorigin="12097,6984" coordsize="52,2">
              <v:shape style="position:absolute;left:12097;top:6984;width:52;height:2" coordorigin="12097,6984" coordsize="52,0" path="m12097,6984l12149,6984e" filled="false" stroked="true" strokeweight=".112803pt" strokecolor="#000000">
                <v:path arrowok="t"/>
              </v:shape>
            </v:group>
            <v:group style="position:absolute;left:12097;top:6983;width:52;height:3" coordorigin="12097,6983" coordsize="52,3">
              <v:shape style="position:absolute;left:12097;top:6983;width:52;height:3" coordorigin="12097,6983" coordsize="52,3" path="m12149,6983l12097,6983,12149,6986,12149,6983xe" filled="false" stroked="true" strokeweight="0pt" strokecolor="#000000">
                <v:path arrowok="t"/>
              </v:shape>
            </v:group>
            <v:group style="position:absolute;left:12097;top:6983;width:52;height:3" coordorigin="12097,6983" coordsize="52,3">
              <v:shape style="position:absolute;left:12097;top:6983;width:52;height:3" coordorigin="12097,6983" coordsize="52,3" path="m12097,6983l12149,6986,12097,6986,12097,6983xe" filled="false" stroked="true" strokeweight="0pt" strokecolor="#000000">
                <v:path arrowok="t"/>
              </v:shape>
            </v:group>
            <v:group style="position:absolute;left:12097;top:6987;width:52;height:2" coordorigin="12097,6987" coordsize="52,2">
              <v:shape style="position:absolute;left:12097;top:6987;width:52;height:2" coordorigin="12097,6987" coordsize="52,0" path="m12097,6987l12149,6987e" filled="false" stroked="true" strokeweight=".112803pt" strokecolor="#000000">
                <v:path arrowok="t"/>
              </v:shape>
            </v:group>
            <v:group style="position:absolute;left:12097;top:6986;width:52;height:3" coordorigin="12097,6986" coordsize="52,3">
              <v:shape style="position:absolute;left:12097;top:6986;width:52;height:3" coordorigin="12097,6986" coordsize="52,3" path="m12149,6986l12097,6986,12149,6988,12149,6986xe" filled="false" stroked="true" strokeweight="0pt" strokecolor="#000000">
                <v:path arrowok="t"/>
              </v:shape>
            </v:group>
            <v:group style="position:absolute;left:12097;top:6986;width:52;height:3" coordorigin="12097,6986" coordsize="52,3">
              <v:shape style="position:absolute;left:12097;top:6986;width:52;height:3" coordorigin="12097,6986" coordsize="52,3" path="m12097,6986l12149,6988,12097,6988,12097,6986xe" filled="false" stroked="true" strokeweight="0pt" strokecolor="#000000">
                <v:path arrowok="t"/>
              </v:shape>
            </v:group>
            <v:group style="position:absolute;left:12097;top:6989;width:52;height:2" coordorigin="12097,6989" coordsize="52,2">
              <v:shape style="position:absolute;left:12097;top:6989;width:52;height:2" coordorigin="12097,6989" coordsize="52,0" path="m12097,6989l12149,6989e" filled="false" stroked="true" strokeweight=".112803pt" strokecolor="#000000">
                <v:path arrowok="t"/>
              </v:shape>
            </v:group>
            <v:group style="position:absolute;left:12097;top:6988;width:52;height:3" coordorigin="12097,6988" coordsize="52,3">
              <v:shape style="position:absolute;left:12097;top:6988;width:52;height:3" coordorigin="12097,6988" coordsize="52,3" path="m12149,6988l12097,6988,12149,6990,12149,6988xe" filled="false" stroked="true" strokeweight="0pt" strokecolor="#000000">
                <v:path arrowok="t"/>
              </v:shape>
            </v:group>
            <v:group style="position:absolute;left:12097;top:6988;width:52;height:3" coordorigin="12097,6988" coordsize="52,3">
              <v:shape style="position:absolute;left:12097;top:6988;width:52;height:3" coordorigin="12097,6988" coordsize="52,3" path="m12097,6988l12149,6990,12097,6990,12097,6988xe" filled="false" stroked="true" strokeweight="0pt" strokecolor="#000000">
                <v:path arrowok="t"/>
              </v:shape>
            </v:group>
            <v:group style="position:absolute;left:12097;top:6991;width:52;height:2" coordorigin="12097,6991" coordsize="52,2">
              <v:shape style="position:absolute;left:12097;top:6991;width:52;height:2" coordorigin="12097,6991" coordsize="52,0" path="m12097,6991l12149,6991e" filled="false" stroked="true" strokeweight=".112803pt" strokecolor="#000000">
                <v:path arrowok="t"/>
              </v:shape>
            </v:group>
            <v:group style="position:absolute;left:12097;top:6990;width:52;height:3" coordorigin="12097,6990" coordsize="52,3">
              <v:shape style="position:absolute;left:12097;top:6990;width:52;height:3" coordorigin="12097,6990" coordsize="52,3" path="m12149,6990l12097,6990,12147,6992,12149,6990xe" filled="false" stroked="true" strokeweight="0pt" strokecolor="#000000">
                <v:path arrowok="t"/>
              </v:shape>
            </v:group>
            <v:group style="position:absolute;left:12097;top:6990;width:50;height:3" coordorigin="12097,6990" coordsize="50,3">
              <v:shape style="position:absolute;left:12097;top:6990;width:50;height:3" coordorigin="12097,6990" coordsize="50,3" path="m12097,6990l12147,6992,12097,6992,12097,6990xe" filled="false" stroked="true" strokeweight="0pt" strokecolor="#000000">
                <v:path arrowok="t"/>
              </v:shape>
            </v:group>
            <v:group style="position:absolute;left:12097;top:6993;width:50;height:2" coordorigin="12097,6993" coordsize="50,2">
              <v:shape style="position:absolute;left:12097;top:6993;width:50;height:2" coordorigin="12097,6993" coordsize="50,0" path="m12097,6993l12147,6993e" filled="false" stroked="true" strokeweight=".112803pt" strokecolor="#000000">
                <v:path arrowok="t"/>
              </v:shape>
            </v:group>
            <v:group style="position:absolute;left:12097;top:6992;width:50;height:3" coordorigin="12097,6992" coordsize="50,3">
              <v:shape style="position:absolute;left:12097;top:6992;width:50;height:3" coordorigin="12097,6992" coordsize="50,3" path="m12147,6992l12097,6992,12147,6995,12147,6992xe" filled="false" stroked="true" strokeweight="0pt" strokecolor="#000000">
                <v:path arrowok="t"/>
              </v:shape>
            </v:group>
            <v:group style="position:absolute;left:12097;top:6992;width:50;height:3" coordorigin="12097,6992" coordsize="50,3">
              <v:shape style="position:absolute;left:12097;top:6992;width:50;height:3" coordorigin="12097,6992" coordsize="50,3" path="m12097,6992l12147,6995,12099,6995,12097,6992xe" filled="false" stroked="true" strokeweight="0pt" strokecolor="#000000">
                <v:path arrowok="t"/>
              </v:shape>
            </v:group>
            <v:group style="position:absolute;left:12099;top:6996;width:48;height:2" coordorigin="12099,6996" coordsize="48,2">
              <v:shape style="position:absolute;left:12099;top:6996;width:48;height:2" coordorigin="12099,6996" coordsize="48,0" path="m12099,6996l12147,6996e" filled="false" stroked="true" strokeweight=".112803pt" strokecolor="#000000">
                <v:path arrowok="t"/>
              </v:shape>
            </v:group>
            <v:group style="position:absolute;left:12099;top:6995;width:48;height:3" coordorigin="12099,6995" coordsize="48,3">
              <v:shape style="position:absolute;left:12099;top:6995;width:48;height:3" coordorigin="12099,6995" coordsize="48,3" path="m12147,6995l12099,6995,12144,6997,12147,6995xe" filled="false" stroked="true" strokeweight="0pt" strokecolor="#000000">
                <v:path arrowok="t"/>
              </v:shape>
            </v:group>
            <v:group style="position:absolute;left:12099;top:6995;width:46;height:3" coordorigin="12099,6995" coordsize="46,3">
              <v:shape style="position:absolute;left:12099;top:6995;width:46;height:3" coordorigin="12099,6995" coordsize="46,3" path="m12099,6995l12144,6997,12099,6997,12099,6995xe" filled="false" stroked="true" strokeweight="0pt" strokecolor="#000000">
                <v:path arrowok="t"/>
              </v:shape>
            </v:group>
            <v:group style="position:absolute;left:12099;top:6998;width:46;height:2" coordorigin="12099,6998" coordsize="46,2">
              <v:shape style="position:absolute;left:12099;top:6998;width:46;height:2" coordorigin="12099,6998" coordsize="46,0" path="m12099,6998l12144,6998e" filled="false" stroked="true" strokeweight=".112803pt" strokecolor="#000000">
                <v:path arrowok="t"/>
              </v:shape>
            </v:group>
            <v:group style="position:absolute;left:12099;top:6997;width:46;height:3" coordorigin="12099,6997" coordsize="46,3">
              <v:shape style="position:absolute;left:12099;top:6997;width:46;height:3" coordorigin="12099,6997" coordsize="46,3" path="m12144,6997l12099,6997,12144,6999,12144,6997xe" filled="false" stroked="true" strokeweight="0pt" strokecolor="#000000">
                <v:path arrowok="t"/>
              </v:shape>
            </v:group>
            <v:group style="position:absolute;left:12099;top:6997;width:46;height:3" coordorigin="12099,6997" coordsize="46,3">
              <v:shape style="position:absolute;left:12099;top:6997;width:46;height:3" coordorigin="12099,6997" coordsize="46,3" path="m12099,6997l12144,6999,12101,6999,12099,6997xe" filled="false" stroked="true" strokeweight="0pt" strokecolor="#000000">
                <v:path arrowok="t"/>
              </v:shape>
            </v:group>
            <v:group style="position:absolute;left:12101;top:7000;width:43;height:2" coordorigin="12101,7000" coordsize="43,2">
              <v:shape style="position:absolute;left:12101;top:7000;width:43;height:2" coordorigin="12101,7000" coordsize="43,0" path="m12101,7000l12144,7000e" filled="false" stroked="true" strokeweight=".112803pt" strokecolor="#000000">
                <v:path arrowok="t"/>
              </v:shape>
            </v:group>
            <v:group style="position:absolute;left:12101;top:6999;width:43;height:3" coordorigin="12101,6999" coordsize="43,3">
              <v:shape style="position:absolute;left:12101;top:6999;width:43;height:3" coordorigin="12101,6999" coordsize="43,3" path="m12144,6999l12101,6999,12142,7001,12144,6999xe" filled="false" stroked="true" strokeweight="0pt" strokecolor="#000000">
                <v:path arrowok="t"/>
              </v:shape>
            </v:group>
            <v:group style="position:absolute;left:12101;top:6999;width:41;height:3" coordorigin="12101,6999" coordsize="41,3">
              <v:shape style="position:absolute;left:12101;top:6999;width:41;height:3" coordorigin="12101,6999" coordsize="41,3" path="m12101,6999l12142,7001,12104,7001,12101,6999xe" filled="false" stroked="true" strokeweight="0pt" strokecolor="#000000">
                <v:path arrowok="t"/>
              </v:shape>
            </v:group>
            <v:group style="position:absolute;left:12104;top:7001;width:39;height:2" coordorigin="12104,7001" coordsize="39,2">
              <v:shape style="position:absolute;left:12104;top:7001;width:39;height:2" coordorigin="12104,7001" coordsize="39,0" path="m12104,7001l12142,7001e" filled="false" stroked="true" strokeweight="0pt" strokecolor="#000000">
                <v:path arrowok="t"/>
              </v:shape>
            </v:group>
            <v:group style="position:absolute;left:12104;top:7001;width:39;height:2" coordorigin="12104,7001" coordsize="39,2">
              <v:shape style="position:absolute;left:12104;top:7001;width:39;height:2" coordorigin="12104,7001" coordsize="39,0" path="m12104,7001l12142,7001e" filled="false" stroked="true" strokeweight="0pt" strokecolor="#000000">
                <v:path arrowok="t"/>
              </v:shape>
            </v:group>
            <v:group style="position:absolute;left:12104;top:7001;width:37;height:2" coordorigin="12104,7001" coordsize="37,2">
              <v:shape style="position:absolute;left:12104;top:7001;width:37;height:2" coordorigin="12104,7001" coordsize="37,0" path="m12104,7001l12140,7001e" filled="false" stroked="true" strokeweight="0pt" strokecolor="#000000">
                <v:path arrowok="t"/>
              </v:shape>
            </v:group>
            <v:group style="position:absolute;left:12106;top:7002;width:34;height:2" coordorigin="12106,7002" coordsize="34,2">
              <v:shape style="position:absolute;left:12106;top:7002;width:34;height:2" coordorigin="12106,7002" coordsize="34,0" path="m12106,7002l12140,7002e" filled="false" stroked="true" strokeweight=".112803pt" strokecolor="#000000">
                <v:path arrowok="t"/>
              </v:shape>
            </v:group>
            <v:group style="position:absolute;left:12106;top:7001;width:34;height:3" coordorigin="12106,7001" coordsize="34,3">
              <v:shape style="position:absolute;left:12106;top:7001;width:34;height:3" coordorigin="12106,7001" coordsize="34,3" path="m12140,7001l12106,7001,12138,7004,12140,7001xe" filled="false" stroked="true" strokeweight="0pt" strokecolor="#000000">
                <v:path arrowok="t"/>
              </v:shape>
            </v:group>
            <v:group style="position:absolute;left:12106;top:7001;width:32;height:3" coordorigin="12106,7001" coordsize="32,3">
              <v:shape style="position:absolute;left:12106;top:7001;width:32;height:3" coordorigin="12106,7001" coordsize="32,3" path="m12106,7001l12138,7004,12108,7004,12106,7001xe" filled="false" stroked="true" strokeweight="0pt" strokecolor="#000000">
                <v:path arrowok="t"/>
              </v:shape>
            </v:group>
            <v:group style="position:absolute;left:12108;top:7005;width:30;height:2" coordorigin="12108,7005" coordsize="30,2">
              <v:shape style="position:absolute;left:12108;top:7005;width:30;height:2" coordorigin="12108,7005" coordsize="30,0" path="m12108,7005l12138,7005e" filled="false" stroked="true" strokeweight=".112803pt" strokecolor="#000000">
                <v:path arrowok="t"/>
              </v:shape>
            </v:group>
            <v:group style="position:absolute;left:12108;top:7004;width:30;height:3" coordorigin="12108,7004" coordsize="30,3">
              <v:shape style="position:absolute;left:12108;top:7004;width:30;height:3" coordorigin="12108,7004" coordsize="30,3" path="m12138,7004l12108,7004,12135,7006,12138,7004xe" filled="false" stroked="true" strokeweight="0pt" strokecolor="#000000">
                <v:path arrowok="t"/>
              </v:shape>
            </v:group>
            <v:group style="position:absolute;left:12108;top:7004;width:28;height:3" coordorigin="12108,7004" coordsize="28,3">
              <v:shape style="position:absolute;left:12108;top:7004;width:28;height:3" coordorigin="12108,7004" coordsize="28,3" path="m12108,7004l12135,7006,12108,7006,12108,7004xe" filled="false" stroked="true" strokeweight="0pt" strokecolor="#000000">
                <v:path arrowok="t"/>
              </v:shape>
            </v:group>
            <v:group style="position:absolute;left:12108;top:7006;width:28;height:2" coordorigin="12108,7006" coordsize="28,2">
              <v:shape style="position:absolute;left:12108;top:7006;width:28;height:2" coordorigin="12108,7006" coordsize="28,0" path="m12108,7006l12135,7006e" filled="false" stroked="true" strokeweight="0pt" strokecolor="#000000">
                <v:path arrowok="t"/>
              </v:shape>
            </v:group>
            <v:group style="position:absolute;left:12108;top:7006;width:28;height:2" coordorigin="12108,7006" coordsize="28,2">
              <v:shape style="position:absolute;left:12108;top:7006;width:28;height:2" coordorigin="12108,7006" coordsize="28,0" path="m12108,7006l12135,7006e" filled="false" stroked="true" strokeweight="0pt" strokecolor="#000000">
                <v:path arrowok="t"/>
              </v:shape>
            </v:group>
            <v:group style="position:absolute;left:12108;top:7006;width:25;height:2" coordorigin="12108,7006" coordsize="25,2">
              <v:shape style="position:absolute;left:12108;top:7006;width:25;height:2" coordorigin="12108,7006" coordsize="25,0" path="m12108,7006l12133,7006e" filled="false" stroked="true" strokeweight="0pt" strokecolor="#000000">
                <v:path arrowok="t"/>
              </v:shape>
            </v:group>
            <v:group style="position:absolute;left:12113;top:7006;width:21;height:3" coordorigin="12113,7006" coordsize="21,3">
              <v:shape style="position:absolute;left:12113;top:7006;width:21;height:3" coordorigin="12113,7006" coordsize="21,3" path="m12113,7006l12131,7008,12133,7006,12113,7006xe" filled="true" fillcolor="#000000" stroked="false">
                <v:path arrowok="t"/>
                <v:fill type="solid"/>
              </v:shape>
              <v:shape style="position:absolute;left:12113;top:7006;width:21;height:3" coordorigin="12113,7006" coordsize="21,3" path="m12113,7006l12113,7008,12131,7008,12113,7006xe" filled="true" fillcolor="#000000" stroked="false">
                <v:path arrowok="t"/>
                <v:fill type="solid"/>
              </v:shape>
            </v:group>
            <v:group style="position:absolute;left:12113;top:7006;width:21;height:3" coordorigin="12113,7006" coordsize="21,3">
              <v:shape style="position:absolute;left:12113;top:7006;width:21;height:3" coordorigin="12113,7006" coordsize="21,3" path="m12133,7006l12113,7006,12131,7008,12133,7006xe" filled="false" stroked="true" strokeweight="0pt" strokecolor="#000000">
                <v:path arrowok="t"/>
              </v:shape>
            </v:group>
            <v:group style="position:absolute;left:12113;top:7006;width:19;height:3" coordorigin="12113,7006" coordsize="19,3">
              <v:shape style="position:absolute;left:12113;top:7006;width:19;height:3" coordorigin="12113,7006" coordsize="19,3" path="m12113,7006l12131,7008,12113,7008,12113,7006xe" filled="false" stroked="true" strokeweight="0pt" strokecolor="#000000">
                <v:path arrowok="t"/>
              </v:shape>
            </v:group>
            <v:group style="position:absolute;left:12113;top:7008;width:19;height:2" coordorigin="12113,7008" coordsize="19,2">
              <v:shape style="position:absolute;left:12113;top:7008;width:19;height:2" coordorigin="12113,7008" coordsize="19,0" path="m12113,7008l12131,7008e" filled="false" stroked="true" strokeweight="0pt" strokecolor="#000000">
                <v:path arrowok="t"/>
              </v:shape>
            </v:group>
            <v:group style="position:absolute;left:12113;top:7008;width:19;height:2" coordorigin="12113,7008" coordsize="19,2">
              <v:shape style="position:absolute;left:12113;top:7008;width:19;height:2" coordorigin="12113,7008" coordsize="19,0" path="m12113,7008l12131,7008e" filled="false" stroked="true" strokeweight="0pt" strokecolor="#000000">
                <v:path arrowok="t"/>
              </v:shape>
            </v:group>
            <v:group style="position:absolute;left:12113;top:7008;width:16;height:2" coordorigin="12113,7008" coordsize="16,2">
              <v:shape style="position:absolute;left:12113;top:7008;width:16;height:2" coordorigin="12113,7008" coordsize="16,0" path="m12113,7008l12129,7008e" filled="false" stroked="true" strokeweight="0pt" strokecolor="#000000">
                <v:path arrowok="t"/>
              </v:shape>
            </v:group>
            <v:group style="position:absolute;left:12117;top:7008;width:10;height:2" coordorigin="12117,7008" coordsize="10,2">
              <v:shape style="position:absolute;left:12117;top:7008;width:10;height:2" coordorigin="12117,7008" coordsize="10,0" path="m12117,7008l12126,7008e" filled="false" stroked="true" strokeweight="0pt" strokecolor="#000000">
                <v:path arrowok="t"/>
              </v:shape>
            </v:group>
            <v:group style="position:absolute;left:12117;top:7008;width:10;height:2" coordorigin="12117,7008" coordsize="10,2">
              <v:shape style="position:absolute;left:12117;top:7008;width:10;height:2" coordorigin="12117,7008" coordsize="10,0" path="m12117,7008l12126,7008e" filled="false" stroked="true" strokeweight="0pt" strokecolor="#000000">
                <v:path arrowok="t"/>
              </v:shape>
            </v:group>
            <v:group style="position:absolute;left:12120;top:7008;width:7;height:2" coordorigin="12120,7008" coordsize="7,2">
              <v:shape style="position:absolute;left:12120;top:7008;width:7;height:2" coordorigin="12120,7008" coordsize="7,0" path="m12120,7008l12126,7008e" filled="false" stroked="true" strokeweight="0pt" strokecolor="#000000">
                <v:path arrowok="t"/>
              </v:shape>
            </v:group>
            <v:group style="position:absolute;left:12117;top:7008;width:12;height:2" coordorigin="12117,7008" coordsize="12,2">
              <v:shape style="position:absolute;left:12117;top:7008;width:12;height:2" coordorigin="12117,7008" coordsize="12,0" path="m12117,7008l12129,7008e" filled="false" stroked="true" strokeweight="0pt" strokecolor="#000000">
                <v:path arrowok="t"/>
              </v:shape>
            </v:group>
            <v:group style="position:absolute;left:12117;top:7008;width:12;height:2" coordorigin="12117,7008" coordsize="12,2">
              <v:shape style="position:absolute;left:12117;top:7008;width:12;height:2" coordorigin="12117,7008" coordsize="12,0" path="m12117,7008l12129,7008e" filled="false" stroked="true" strokeweight="0pt" strokecolor="#000000">
                <v:path arrowok="t"/>
              </v:shape>
            </v:group>
            <v:group style="position:absolute;left:12208;top:7148;width:7;height:2" coordorigin="12208,7148" coordsize="7,2">
              <v:shape style="position:absolute;left:12208;top:7148;width:7;height:2" coordorigin="12208,7148" coordsize="7,0" path="m12208,7148l12214,7148e" filled="false" stroked="true" strokeweight="0pt" strokecolor="#000000">
                <v:path arrowok="t"/>
              </v:shape>
            </v:group>
            <v:group style="position:absolute;left:12208;top:7148;width:7;height:2" coordorigin="12208,7148" coordsize="7,2">
              <v:shape style="position:absolute;left:12208;top:7148;width:7;height:2" coordorigin="12208,7148" coordsize="7,0" path="m12208,7148l12214,7148e" filled="false" stroked="true" strokeweight="0pt" strokecolor="#000000">
                <v:path arrowok="t"/>
              </v:shape>
            </v:group>
            <v:group style="position:absolute;left:12205;top:7148;width:14;height:3" coordorigin="12205,7148" coordsize="14,3">
              <v:shape style="position:absolute;left:12205;top:7148;width:14;height:3" coordorigin="12205,7148" coordsize="14,3" path="m12205,7150l12219,7150,12208,7148,12205,7150xe" filled="true" fillcolor="#000000" stroked="false">
                <v:path arrowok="t"/>
                <v:fill type="solid"/>
              </v:shape>
              <v:shape style="position:absolute;left:12205;top:7148;width:14;height:3" coordorigin="12205,7148" coordsize="14,3" path="m12208,7148l12219,7150,12214,7148,12208,7148xe" filled="true" fillcolor="#000000" stroked="false">
                <v:path arrowok="t"/>
                <v:fill type="solid"/>
              </v:shape>
            </v:group>
            <v:group style="position:absolute;left:12208;top:7148;width:12;height:3" coordorigin="12208,7148" coordsize="12,3">
              <v:shape style="position:absolute;left:12208;top:7148;width:12;height:3" coordorigin="12208,7148" coordsize="12,3" path="m12214,7148l12208,7148,12219,7150,12214,7148xe" filled="false" stroked="true" strokeweight="0pt" strokecolor="#000000">
                <v:path arrowok="t"/>
              </v:shape>
            </v:group>
            <v:group style="position:absolute;left:12205;top:7148;width:14;height:3" coordorigin="12205,7148" coordsize="14,3">
              <v:shape style="position:absolute;left:12205;top:7148;width:14;height:3" coordorigin="12205,7148" coordsize="14,3" path="m12208,7148l12219,7150,12205,7150,12208,7148xe" filled="false" stroked="true" strokeweight="0pt" strokecolor="#000000">
                <v:path arrowok="t"/>
              </v:shape>
            </v:group>
            <v:group style="position:absolute;left:12203;top:7150;width:19;height:2" coordorigin="12203,7150" coordsize="19,2">
              <v:shape style="position:absolute;left:12203;top:7150;width:19;height:2" coordorigin="12203,7150" coordsize="19,0" path="m12203,7150l12221,7150e" filled="false" stroked="true" strokeweight="0pt" strokecolor="#000000">
                <v:path arrowok="t"/>
              </v:shape>
            </v:group>
            <v:group style="position:absolute;left:12205;top:7150;width:16;height:2" coordorigin="12205,7150" coordsize="16,2">
              <v:shape style="position:absolute;left:12205;top:7150;width:16;height:2" coordorigin="12205,7150" coordsize="16,0" path="m12205,7150l12221,7150e" filled="false" stroked="true" strokeweight="0pt" strokecolor="#000000">
                <v:path arrowok="t"/>
              </v:shape>
            </v:group>
            <v:group style="position:absolute;left:12203;top:7150;width:19;height:2" coordorigin="12203,7150" coordsize="19,2">
              <v:shape style="position:absolute;left:12203;top:7150;width:19;height:2" coordorigin="12203,7150" coordsize="19,0" path="m12203,7150l12221,7150e" filled="false" stroked="true" strokeweight="0pt" strokecolor="#000000">
                <v:path arrowok="t"/>
              </v:shape>
            </v:group>
            <v:group style="position:absolute;left:12201;top:7150;width:23;height:2" coordorigin="12201,7150" coordsize="23,2">
              <v:shape style="position:absolute;left:12201;top:7150;width:23;height:2" coordorigin="12201,7150" coordsize="23,0" path="m12201,7150l12223,7150e" filled="false" stroked="true" strokeweight="0pt" strokecolor="#000000">
                <v:path arrowok="t"/>
              </v:shape>
            </v:group>
            <v:group style="position:absolute;left:12203;top:7150;width:21;height:2" coordorigin="12203,7150" coordsize="21,2">
              <v:shape style="position:absolute;left:12203;top:7150;width:21;height:2" coordorigin="12203,7150" coordsize="21,0" path="m12203,7150l12223,7150e" filled="false" stroked="true" strokeweight="0pt" strokecolor="#000000">
                <v:path arrowok="t"/>
              </v:shape>
            </v:group>
            <v:group style="position:absolute;left:12201;top:7150;width:23;height:2" coordorigin="12201,7150" coordsize="23,2">
              <v:shape style="position:absolute;left:12201;top:7150;width:23;height:2" coordorigin="12201,7150" coordsize="23,0" path="m12201,7150l12223,7150e" filled="false" stroked="true" strokeweight="0pt" strokecolor="#000000">
                <v:path arrowok="t"/>
              </v:shape>
            </v:group>
            <v:group style="position:absolute;left:12199;top:7151;width:28;height:2" coordorigin="12199,7151" coordsize="28,2">
              <v:shape style="position:absolute;left:12199;top:7151;width:28;height:2" coordorigin="12199,7151" coordsize="28,0" path="m12199,7151l12226,7151e" filled="false" stroked="true" strokeweight=".112803pt" strokecolor="#000000">
                <v:path arrowok="t"/>
              </v:shape>
            </v:group>
            <v:group style="position:absolute;left:12201;top:7150;width:25;height:3" coordorigin="12201,7150" coordsize="25,3">
              <v:shape style="position:absolute;left:12201;top:7150;width:25;height:3" coordorigin="12201,7150" coordsize="25,3" path="m12223,7150l12201,7150,12226,7152,12223,7150xe" filled="false" stroked="true" strokeweight="0pt" strokecolor="#000000">
                <v:path arrowok="t"/>
              </v:shape>
            </v:group>
            <v:group style="position:absolute;left:12199;top:7150;width:28;height:3" coordorigin="12199,7150" coordsize="28,3">
              <v:shape style="position:absolute;left:12199;top:7150;width:28;height:3" coordorigin="12199,7150" coordsize="28,3" path="m12201,7150l12226,7152,12199,7152,12201,7150xe" filled="false" stroked="true" strokeweight="0pt" strokecolor="#000000">
                <v:path arrowok="t"/>
              </v:shape>
            </v:group>
            <v:group style="position:absolute;left:12196;top:7152;width:32;height:2" coordorigin="12196,7152" coordsize="32,2">
              <v:shape style="position:absolute;left:12196;top:7152;width:32;height:2" coordorigin="12196,7152" coordsize="32,0" path="m12196,7152l12228,7152e" filled="false" stroked="true" strokeweight="0pt" strokecolor="#000000">
                <v:path arrowok="t"/>
              </v:shape>
            </v:group>
            <v:group style="position:absolute;left:12199;top:7152;width:30;height:2" coordorigin="12199,7152" coordsize="30,2">
              <v:shape style="position:absolute;left:12199;top:7152;width:30;height:2" coordorigin="12199,7152" coordsize="30,0" path="m12199,7152l12228,7152e" filled="false" stroked="true" strokeweight="0pt" strokecolor="#000000">
                <v:path arrowok="t"/>
              </v:shape>
            </v:group>
            <v:group style="position:absolute;left:12196;top:7152;width:32;height:2" coordorigin="12196,7152" coordsize="32,2">
              <v:shape style="position:absolute;left:12196;top:7152;width:32;height:2" coordorigin="12196,7152" coordsize="32,0" path="m12196,7152l12228,7152e" filled="false" stroked="true" strokeweight="0pt" strokecolor="#000000">
                <v:path arrowok="t"/>
              </v:shape>
            </v:group>
            <v:group style="position:absolute;left:12194;top:7154;width:37;height:2" coordorigin="12194,7154" coordsize="37,2">
              <v:shape style="position:absolute;left:12194;top:7154;width:37;height:2" coordorigin="12194,7154" coordsize="37,0" path="m12194,7154l12230,7154e" filled="false" stroked="true" strokeweight=".112803pt" strokecolor="#000000">
                <v:path arrowok="t"/>
              </v:shape>
            </v:group>
            <v:group style="position:absolute;left:12196;top:7152;width:34;height:3" coordorigin="12196,7152" coordsize="34,3">
              <v:shape style="position:absolute;left:12196;top:7152;width:34;height:3" coordorigin="12196,7152" coordsize="34,3" path="m12228,7152l12196,7152,12230,7155,12228,7152xe" filled="false" stroked="true" strokeweight="0pt" strokecolor="#000000">
                <v:path arrowok="t"/>
              </v:shape>
            </v:group>
            <v:group style="position:absolute;left:12194;top:7152;width:37;height:3" coordorigin="12194,7152" coordsize="37,3">
              <v:shape style="position:absolute;left:12194;top:7152;width:37;height:3" coordorigin="12194,7152" coordsize="37,3" path="m12196,7152l12230,7155,12194,7155,12196,7152xe" filled="false" stroked="true" strokeweight="0pt" strokecolor="#000000">
                <v:path arrowok="t"/>
              </v:shape>
            </v:group>
            <v:group style="position:absolute;left:12194;top:7156;width:39;height:2" coordorigin="12194,7156" coordsize="39,2">
              <v:shape style="position:absolute;left:12194;top:7156;width:39;height:2" coordorigin="12194,7156" coordsize="39,0" path="m12194,7156l12232,7156e" filled="false" stroked="true" strokeweight=".112803pt" strokecolor="#000000">
                <v:path arrowok="t"/>
              </v:shape>
            </v:group>
            <v:group style="position:absolute;left:12194;top:7155;width:39;height:3" coordorigin="12194,7155" coordsize="39,3">
              <v:shape style="position:absolute;left:12194;top:7155;width:39;height:3" coordorigin="12194,7155" coordsize="39,3" path="m12230,7155l12194,7155,12232,7157,12230,7155xe" filled="false" stroked="true" strokeweight="0pt" strokecolor="#000000">
                <v:path arrowok="t"/>
              </v:shape>
            </v:group>
            <v:group style="position:absolute;left:12194;top:7155;width:39;height:3" coordorigin="12194,7155" coordsize="39,3">
              <v:shape style="position:absolute;left:12194;top:7155;width:39;height:3" coordorigin="12194,7155" coordsize="39,3" path="m12194,7155l12232,7157,12194,7157,12194,7155xe" filled="false" stroked="true" strokeweight="0pt" strokecolor="#000000">
                <v:path arrowok="t"/>
              </v:shape>
            </v:group>
            <v:group style="position:absolute;left:12192;top:7158;width:41;height:2" coordorigin="12192,7158" coordsize="41,2">
              <v:shape style="position:absolute;left:12192;top:7158;width:41;height:2" coordorigin="12192,7158" coordsize="41,0" path="m12192,7158l12232,7158e" filled="false" stroked="true" strokeweight=".112803pt" strokecolor="#000000">
                <v:path arrowok="t"/>
              </v:shape>
            </v:group>
            <v:group style="position:absolute;left:12194;top:7157;width:39;height:3" coordorigin="12194,7157" coordsize="39,3">
              <v:shape style="position:absolute;left:12194;top:7157;width:39;height:3" coordorigin="12194,7157" coordsize="39,3" path="m12232,7157l12194,7157,12232,7159,12232,7157xe" filled="false" stroked="true" strokeweight="0pt" strokecolor="#000000">
                <v:path arrowok="t"/>
              </v:shape>
            </v:group>
            <v:group style="position:absolute;left:12192;top:7157;width:41;height:3" coordorigin="12192,7157" coordsize="41,3">
              <v:shape style="position:absolute;left:12192;top:7157;width:41;height:3" coordorigin="12192,7157" coordsize="41,3" path="m12194,7157l12232,7159,12192,7159,12194,7157xe" filled="false" stroked="true" strokeweight="0pt" strokecolor="#000000">
                <v:path arrowok="t"/>
              </v:shape>
            </v:group>
            <v:group style="position:absolute;left:12189;top:7160;width:46;height:2" coordorigin="12189,7160" coordsize="46,2">
              <v:shape style="position:absolute;left:12189;top:7160;width:46;height:2" coordorigin="12189,7160" coordsize="46,0" path="m12189,7160l12235,7160e" filled="false" stroked="true" strokeweight=".112803pt" strokecolor="#000000">
                <v:path arrowok="t"/>
              </v:shape>
            </v:group>
            <v:group style="position:absolute;left:12192;top:7159;width:43;height:3" coordorigin="12192,7159" coordsize="43,3">
              <v:shape style="position:absolute;left:12192;top:7159;width:43;height:3" coordorigin="12192,7159" coordsize="43,3" path="m12232,7159l12192,7159,12235,7161,12232,7159xe" filled="false" stroked="true" strokeweight="0pt" strokecolor="#000000">
                <v:path arrowok="t"/>
              </v:shape>
            </v:group>
            <v:group style="position:absolute;left:12189;top:7159;width:46;height:3" coordorigin="12189,7159" coordsize="46,3">
              <v:shape style="position:absolute;left:12189;top:7159;width:46;height:3" coordorigin="12189,7159" coordsize="46,3" path="m12192,7159l12235,7161,12189,7161,12192,7159xe" filled="false" stroked="true" strokeweight="0pt" strokecolor="#000000">
                <v:path arrowok="t"/>
              </v:shape>
            </v:group>
            <v:group style="position:absolute;left:12189;top:7163;width:46;height:2" coordorigin="12189,7163" coordsize="46,2">
              <v:shape style="position:absolute;left:12189;top:7163;width:46;height:2" coordorigin="12189,7163" coordsize="46,0" path="m12189,7163l12235,7163e" filled="false" stroked="true" strokeweight=".112803pt" strokecolor="#000000">
                <v:path arrowok="t"/>
              </v:shape>
            </v:group>
            <v:group style="position:absolute;left:12189;top:7161;width:46;height:3" coordorigin="12189,7161" coordsize="46,3">
              <v:shape style="position:absolute;left:12189;top:7161;width:46;height:3" coordorigin="12189,7161" coordsize="46,3" path="m12235,7161l12189,7161,12235,7164,12235,7161xe" filled="false" stroked="true" strokeweight="0pt" strokecolor="#000000">
                <v:path arrowok="t"/>
              </v:shape>
            </v:group>
            <v:group style="position:absolute;left:12189;top:7161;width:46;height:3" coordorigin="12189,7161" coordsize="46,3">
              <v:shape style="position:absolute;left:12189;top:7161;width:46;height:3" coordorigin="12189,7161" coordsize="46,3" path="m12189,7161l12235,7164,12189,7164,12189,7161xe" filled="false" stroked="true" strokeweight="0pt" strokecolor="#000000">
                <v:path arrowok="t"/>
              </v:shape>
            </v:group>
            <v:group style="position:absolute;left:12187;top:7165;width:50;height:2" coordorigin="12187,7165" coordsize="50,2">
              <v:shape style="position:absolute;left:12187;top:7165;width:50;height:2" coordorigin="12187,7165" coordsize="50,0" path="m12187,7165l12237,7165e" filled="false" stroked="true" strokeweight=".112803pt" strokecolor="#000000">
                <v:path arrowok="t"/>
              </v:shape>
            </v:group>
            <v:group style="position:absolute;left:12189;top:7164;width:48;height:3" coordorigin="12189,7164" coordsize="48,3">
              <v:shape style="position:absolute;left:12189;top:7164;width:48;height:3" coordorigin="12189,7164" coordsize="48,3" path="m12235,7164l12189,7164,12237,7166,12235,7164xe" filled="false" stroked="true" strokeweight="0pt" strokecolor="#000000">
                <v:path arrowok="t"/>
              </v:shape>
            </v:group>
            <v:group style="position:absolute;left:12187;top:7164;width:50;height:3" coordorigin="12187,7164" coordsize="50,3">
              <v:shape style="position:absolute;left:12187;top:7164;width:50;height:3" coordorigin="12187,7164" coordsize="50,3" path="m12189,7164l12237,7166,12187,7166,12189,7164xe" filled="false" stroked="true" strokeweight="0pt" strokecolor="#000000">
                <v:path arrowok="t"/>
              </v:shape>
            </v:group>
            <v:group style="position:absolute;left:12187;top:7167;width:50;height:2" coordorigin="12187,7167" coordsize="50,2">
              <v:shape style="position:absolute;left:12187;top:7167;width:50;height:2" coordorigin="12187,7167" coordsize="50,0" path="m12187,7167l12237,7167e" filled="false" stroked="true" strokeweight=".112803pt" strokecolor="#000000">
                <v:path arrowok="t"/>
              </v:shape>
            </v:group>
            <v:group style="position:absolute;left:12187;top:7166;width:50;height:3" coordorigin="12187,7166" coordsize="50,3">
              <v:shape style="position:absolute;left:12187;top:7166;width:50;height:3" coordorigin="12187,7166" coordsize="50,3" path="m12237,7166l12187,7166,12237,7168,12237,7166xe" filled="false" stroked="true" strokeweight="0pt" strokecolor="#000000">
                <v:path arrowok="t"/>
              </v:shape>
            </v:group>
            <v:group style="position:absolute;left:12187;top:7166;width:50;height:3" coordorigin="12187,7166" coordsize="50,3">
              <v:shape style="position:absolute;left:12187;top:7166;width:50;height:3" coordorigin="12187,7166" coordsize="50,3" path="m12187,7166l12237,7168,12187,7168,12187,7166xe" filled="false" stroked="true" strokeweight="0pt" strokecolor="#000000">
                <v:path arrowok="t"/>
              </v:shape>
            </v:group>
            <v:group style="position:absolute;left:12185;top:7169;width:55;height:2" coordorigin="12185,7169" coordsize="55,2">
              <v:shape style="position:absolute;left:12185;top:7169;width:55;height:2" coordorigin="12185,7169" coordsize="55,0" path="m12185,7169l12239,7169e" filled="false" stroked="true" strokeweight=".112803pt" strokecolor="#000000">
                <v:path arrowok="t"/>
              </v:shape>
            </v:group>
            <v:group style="position:absolute;left:12187;top:7168;width:52;height:3" coordorigin="12187,7168" coordsize="52,3">
              <v:shape style="position:absolute;left:12187;top:7168;width:52;height:3" coordorigin="12187,7168" coordsize="52,3" path="m12237,7168l12187,7168,12239,7171,12237,7168xe" filled="false" stroked="true" strokeweight="0pt" strokecolor="#000000">
                <v:path arrowok="t"/>
              </v:shape>
            </v:group>
            <v:group style="position:absolute;left:12185;top:7168;width:55;height:3" coordorigin="12185,7168" coordsize="55,3">
              <v:shape style="position:absolute;left:12185;top:7168;width:55;height:3" coordorigin="12185,7168" coordsize="55,3" path="m12187,7168l12239,7171,12185,7171,12187,7168xe" filled="false" stroked="true" strokeweight="0pt" strokecolor="#000000">
                <v:path arrowok="t"/>
              </v:shape>
            </v:group>
            <v:group style="position:absolute;left:12185;top:7172;width:55;height:2" coordorigin="12185,7172" coordsize="55,2">
              <v:shape style="position:absolute;left:12185;top:7172;width:55;height:2" coordorigin="12185,7172" coordsize="55,0" path="m12185,7172l12239,7172e" filled="false" stroked="true" strokeweight=".112803pt" strokecolor="#000000">
                <v:path arrowok="t"/>
              </v:shape>
            </v:group>
            <v:group style="position:absolute;left:12185;top:7171;width:55;height:3" coordorigin="12185,7171" coordsize="55,3">
              <v:shape style="position:absolute;left:12185;top:7171;width:55;height:3" coordorigin="12185,7171" coordsize="55,3" path="m12239,7171l12185,7171,12239,7173,12239,7171xe" filled="false" stroked="true" strokeweight="0pt" strokecolor="#000000">
                <v:path arrowok="t"/>
              </v:shape>
            </v:group>
            <v:group style="position:absolute;left:12185;top:7171;width:55;height:3" coordorigin="12185,7171" coordsize="55,3">
              <v:shape style="position:absolute;left:12185;top:7171;width:55;height:3" coordorigin="12185,7171" coordsize="55,3" path="m12185,7171l12239,7173,12185,7173,12185,7171xe" filled="false" stroked="true" strokeweight="0pt" strokecolor="#000000">
                <v:path arrowok="t"/>
              </v:shape>
            </v:group>
            <v:group style="position:absolute;left:12185;top:7174;width:55;height:2" coordorigin="12185,7174" coordsize="55,2">
              <v:shape style="position:absolute;left:12185;top:7174;width:55;height:2" coordorigin="12185,7174" coordsize="55,0" path="m12185,7174l12239,7174e" filled="false" stroked="true" strokeweight=".112803pt" strokecolor="#000000">
                <v:path arrowok="t"/>
              </v:shape>
            </v:group>
            <v:group style="position:absolute;left:12185;top:7173;width:55;height:3" coordorigin="12185,7173" coordsize="55,3">
              <v:shape style="position:absolute;left:12185;top:7173;width:55;height:3" coordorigin="12185,7173" coordsize="55,3" path="m12239,7173l12185,7173,12239,7175,12239,7173xe" filled="false" stroked="true" strokeweight="0pt" strokecolor="#000000">
                <v:path arrowok="t"/>
              </v:shape>
            </v:group>
            <v:group style="position:absolute;left:12185;top:7173;width:55;height:3" coordorigin="12185,7173" coordsize="55,3">
              <v:shape style="position:absolute;left:12185;top:7173;width:55;height:3" coordorigin="12185,7173" coordsize="55,3" path="m12185,7173l12239,7175,12185,7175,12185,7173xe" filled="false" stroked="true" strokeweight="0pt" strokecolor="#000000">
                <v:path arrowok="t"/>
              </v:shape>
            </v:group>
            <v:group style="position:absolute;left:12185;top:7176;width:55;height:2" coordorigin="12185,7176" coordsize="55,2">
              <v:shape style="position:absolute;left:12185;top:7176;width:55;height:2" coordorigin="12185,7176" coordsize="55,0" path="m12185,7176l12239,7176e" filled="false" stroked="true" strokeweight=".112803pt" strokecolor="#000000">
                <v:path arrowok="t"/>
              </v:shape>
            </v:group>
            <v:group style="position:absolute;left:12185;top:7175;width:55;height:3" coordorigin="12185,7175" coordsize="55,3">
              <v:shape style="position:absolute;left:12185;top:7175;width:55;height:3" coordorigin="12185,7175" coordsize="55,3" path="m12239,7175l12185,7175,12239,7177,12239,7175xe" filled="false" stroked="true" strokeweight="0pt" strokecolor="#000000">
                <v:path arrowok="t"/>
              </v:shape>
            </v:group>
            <v:group style="position:absolute;left:12185;top:7175;width:55;height:3" coordorigin="12185,7175" coordsize="55,3">
              <v:shape style="position:absolute;left:12185;top:7175;width:55;height:3" coordorigin="12185,7175" coordsize="55,3" path="m12185,7175l12239,7177,12185,7177,12185,7175xe" filled="false" stroked="true" strokeweight="0pt" strokecolor="#000000">
                <v:path arrowok="t"/>
              </v:shape>
            </v:group>
            <v:group style="position:absolute;left:12185;top:7178;width:55;height:2" coordorigin="12185,7178" coordsize="55,2">
              <v:shape style="position:absolute;left:12185;top:7178;width:55;height:2" coordorigin="12185,7178" coordsize="55,0" path="m12185,7178l12239,7178e" filled="false" stroked="true" strokeweight=".112803pt" strokecolor="#000000">
                <v:path arrowok="t"/>
              </v:shape>
            </v:group>
            <v:group style="position:absolute;left:12185;top:7177;width:55;height:3" coordorigin="12185,7177" coordsize="55,3">
              <v:shape style="position:absolute;left:12185;top:7177;width:55;height:3" coordorigin="12185,7177" coordsize="55,3" path="m12239,7177l12185,7177,12239,7180,12239,7177xe" filled="false" stroked="true" strokeweight="0pt" strokecolor="#000000">
                <v:path arrowok="t"/>
              </v:shape>
            </v:group>
            <v:group style="position:absolute;left:12185;top:7177;width:55;height:3" coordorigin="12185,7177" coordsize="55,3">
              <v:shape style="position:absolute;left:12185;top:7177;width:55;height:3" coordorigin="12185,7177" coordsize="55,3" path="m12185,7177l12239,7180,12185,7180,12185,7177xe" filled="false" stroked="true" strokeweight="0pt" strokecolor="#000000">
                <v:path arrowok="t"/>
              </v:shape>
            </v:group>
            <v:group style="position:absolute;left:12185;top:7181;width:55;height:2" coordorigin="12185,7181" coordsize="55,2">
              <v:shape style="position:absolute;left:12185;top:7181;width:55;height:2" coordorigin="12185,7181" coordsize="55,0" path="m12185,7181l12239,7181e" filled="false" stroked="true" strokeweight=".112803pt" strokecolor="#000000">
                <v:path arrowok="t"/>
              </v:shape>
            </v:group>
            <v:group style="position:absolute;left:12185;top:7180;width:55;height:3" coordorigin="12185,7180" coordsize="55,3">
              <v:shape style="position:absolute;left:12185;top:7180;width:55;height:3" coordorigin="12185,7180" coordsize="55,3" path="m12239,7180l12185,7180,12237,7182,12239,7180xe" filled="false" stroked="true" strokeweight="0pt" strokecolor="#000000">
                <v:path arrowok="t"/>
              </v:shape>
            </v:group>
            <v:group style="position:absolute;left:12185;top:7180;width:52;height:3" coordorigin="12185,7180" coordsize="52,3">
              <v:shape style="position:absolute;left:12185;top:7180;width:52;height:3" coordorigin="12185,7180" coordsize="52,3" path="m12185,7180l12237,7182,12187,7182,12185,7180xe" filled="false" stroked="true" strokeweight="0pt" strokecolor="#000000">
                <v:path arrowok="t"/>
              </v:shape>
            </v:group>
            <v:group style="position:absolute;left:12187;top:7183;width:50;height:2" coordorigin="12187,7183" coordsize="50,2">
              <v:shape style="position:absolute;left:12187;top:7183;width:50;height:2" coordorigin="12187,7183" coordsize="50,0" path="m12187,7183l12237,7183e" filled="false" stroked="true" strokeweight=".112803pt" strokecolor="#000000">
                <v:path arrowok="t"/>
              </v:shape>
            </v:group>
            <v:group style="position:absolute;left:12187;top:7182;width:50;height:3" coordorigin="12187,7182" coordsize="50,3">
              <v:shape style="position:absolute;left:12187;top:7182;width:50;height:3" coordorigin="12187,7182" coordsize="50,3" path="m12237,7182l12187,7182,12237,7184,12237,7182xe" filled="false" stroked="true" strokeweight="0pt" strokecolor="#000000">
                <v:path arrowok="t"/>
              </v:shape>
            </v:group>
            <v:group style="position:absolute;left:12187;top:7182;width:50;height:3" coordorigin="12187,7182" coordsize="50,3">
              <v:shape style="position:absolute;left:12187;top:7182;width:50;height:3" coordorigin="12187,7182" coordsize="50,3" path="m12187,7182l12237,7184,12187,7184,12187,7182xe" filled="false" stroked="true" strokeweight="0pt" strokecolor="#000000">
                <v:path arrowok="t"/>
              </v:shape>
            </v:group>
            <v:group style="position:absolute;left:12187;top:7185;width:50;height:2" coordorigin="12187,7185" coordsize="50,2">
              <v:shape style="position:absolute;left:12187;top:7185;width:50;height:2" coordorigin="12187,7185" coordsize="50,0" path="m12187,7185l12237,7185e" filled="false" stroked="true" strokeweight=".112803pt" strokecolor="#000000">
                <v:path arrowok="t"/>
              </v:shape>
            </v:group>
            <v:group style="position:absolute;left:12187;top:7184;width:50;height:3" coordorigin="12187,7184" coordsize="50,3">
              <v:shape style="position:absolute;left:12187;top:7184;width:50;height:3" coordorigin="12187,7184" coordsize="50,3" path="m12237,7184l12187,7184,12235,7186,12237,7184xe" filled="false" stroked="true" strokeweight="0pt" strokecolor="#000000">
                <v:path arrowok="t"/>
              </v:shape>
            </v:group>
            <v:group style="position:absolute;left:12187;top:7184;width:48;height:3" coordorigin="12187,7184" coordsize="48,3">
              <v:shape style="position:absolute;left:12187;top:7184;width:48;height:3" coordorigin="12187,7184" coordsize="48,3" path="m12187,7184l12235,7186,12189,7186,12187,7184xe" filled="false" stroked="true" strokeweight="0pt" strokecolor="#000000">
                <v:path arrowok="t"/>
              </v:shape>
            </v:group>
            <v:group style="position:absolute;left:12189;top:7187;width:46;height:2" coordorigin="12189,7187" coordsize="46,2">
              <v:shape style="position:absolute;left:12189;top:7187;width:46;height:2" coordorigin="12189,7187" coordsize="46,0" path="m12189,7187l12235,7187e" filled="false" stroked="true" strokeweight=".112803pt" strokecolor="#000000">
                <v:path arrowok="t"/>
              </v:shape>
            </v:group>
            <v:group style="position:absolute;left:12189;top:7186;width:46;height:3" coordorigin="12189,7186" coordsize="46,3">
              <v:shape style="position:absolute;left:12189;top:7186;width:46;height:3" coordorigin="12189,7186" coordsize="46,3" path="m12235,7186l12189,7186,12235,7189,12235,7186xe" filled="false" stroked="true" strokeweight="0pt" strokecolor="#000000">
                <v:path arrowok="t"/>
              </v:shape>
            </v:group>
            <v:group style="position:absolute;left:12189;top:7186;width:46;height:3" coordorigin="12189,7186" coordsize="46,3">
              <v:shape style="position:absolute;left:12189;top:7186;width:46;height:3" coordorigin="12189,7186" coordsize="46,3" path="m12189,7186l12235,7189,12189,7189,12189,7186xe" filled="false" stroked="true" strokeweight="0pt" strokecolor="#000000">
                <v:path arrowok="t"/>
              </v:shape>
            </v:group>
            <v:group style="position:absolute;left:12189;top:7190;width:46;height:2" coordorigin="12189,7190" coordsize="46,2">
              <v:shape style="position:absolute;left:12189;top:7190;width:46;height:2" coordorigin="12189,7190" coordsize="46,0" path="m12189,7190l12235,7190e" filled="false" stroked="true" strokeweight=".112803pt" strokecolor="#000000">
                <v:path arrowok="t"/>
              </v:shape>
            </v:group>
            <v:group style="position:absolute;left:12189;top:7189;width:46;height:3" coordorigin="12189,7189" coordsize="46,3">
              <v:shape style="position:absolute;left:12189;top:7189;width:46;height:3" coordorigin="12189,7189" coordsize="46,3" path="m12235,7189l12189,7189,12232,7191,12235,7189xe" filled="false" stroked="true" strokeweight="0pt" strokecolor="#000000">
                <v:path arrowok="t"/>
              </v:shape>
            </v:group>
            <v:group style="position:absolute;left:12189;top:7189;width:43;height:3" coordorigin="12189,7189" coordsize="43,3">
              <v:shape style="position:absolute;left:12189;top:7189;width:43;height:3" coordorigin="12189,7189" coordsize="43,3" path="m12189,7189l12232,7191,12192,7191,12189,7189xe" filled="false" stroked="true" strokeweight="0pt" strokecolor="#000000">
                <v:path arrowok="t"/>
              </v:shape>
            </v:group>
            <v:group style="position:absolute;left:12192;top:7192;width:41;height:2" coordorigin="12192,7192" coordsize="41,2">
              <v:shape style="position:absolute;left:12192;top:7192;width:41;height:2" coordorigin="12192,7192" coordsize="41,0" path="m12192,7192l12232,7192e" filled="false" stroked="true" strokeweight=".112803pt" strokecolor="#000000">
                <v:path arrowok="t"/>
              </v:shape>
            </v:group>
            <v:group style="position:absolute;left:12192;top:7191;width:41;height:3" coordorigin="12192,7191" coordsize="41,3">
              <v:shape style="position:absolute;left:12192;top:7191;width:41;height:3" coordorigin="12192,7191" coordsize="41,3" path="m12232,7191l12192,7191,12232,7193,12232,7191xe" filled="false" stroked="true" strokeweight="0pt" strokecolor="#000000">
                <v:path arrowok="t"/>
              </v:shape>
            </v:group>
            <v:group style="position:absolute;left:12192;top:7191;width:41;height:3" coordorigin="12192,7191" coordsize="41,3">
              <v:shape style="position:absolute;left:12192;top:7191;width:41;height:3" coordorigin="12192,7191" coordsize="41,3" path="m12192,7191l12232,7193,12194,7193,12192,7191xe" filled="false" stroked="true" strokeweight="0pt" strokecolor="#000000">
                <v:path arrowok="t"/>
              </v:shape>
            </v:group>
            <v:group style="position:absolute;left:12194;top:7194;width:39;height:2" coordorigin="12194,7194" coordsize="39,2">
              <v:shape style="position:absolute;left:12194;top:7194;width:39;height:2" coordorigin="12194,7194" coordsize="39,0" path="m12194,7194l12232,7194e" filled="false" stroked="true" strokeweight=".112803pt" strokecolor="#000000">
                <v:path arrowok="t"/>
              </v:shape>
            </v:group>
            <v:group style="position:absolute;left:12194;top:7193;width:39;height:3" coordorigin="12194,7193" coordsize="39,3">
              <v:shape style="position:absolute;left:12194;top:7193;width:39;height:3" coordorigin="12194,7193" coordsize="39,3" path="m12232,7193l12194,7193,12230,7195,12232,7193xe" filled="false" stroked="true" strokeweight="0pt" strokecolor="#000000">
                <v:path arrowok="t"/>
              </v:shape>
            </v:group>
            <v:group style="position:absolute;left:12194;top:7193;width:37;height:3" coordorigin="12194,7193" coordsize="37,3">
              <v:shape style="position:absolute;left:12194;top:7193;width:37;height:3" coordorigin="12194,7193" coordsize="37,3" path="m12194,7193l12230,7195,12194,7195,12194,7193xe" filled="false" stroked="true" strokeweight="0pt" strokecolor="#000000">
                <v:path arrowok="t"/>
              </v:shape>
            </v:group>
            <v:group style="position:absolute;left:12194;top:7196;width:37;height:2" coordorigin="12194,7196" coordsize="37,2">
              <v:shape style="position:absolute;left:12194;top:7196;width:37;height:2" coordorigin="12194,7196" coordsize="37,0" path="m12194,7196l12230,7196e" filled="false" stroked="true" strokeweight=".112803pt" strokecolor="#000000">
                <v:path arrowok="t"/>
              </v:shape>
            </v:group>
            <v:group style="position:absolute;left:12194;top:7195;width:37;height:3" coordorigin="12194,7195" coordsize="37,3">
              <v:shape style="position:absolute;left:12194;top:7195;width:37;height:3" coordorigin="12194,7195" coordsize="37,3" path="m12230,7195l12194,7195,12228,7198,12230,7195xe" filled="false" stroked="true" strokeweight="0pt" strokecolor="#000000">
                <v:path arrowok="t"/>
              </v:shape>
            </v:group>
            <v:group style="position:absolute;left:12194;top:7195;width:34;height:3" coordorigin="12194,7195" coordsize="34,3">
              <v:shape style="position:absolute;left:12194;top:7195;width:34;height:3" coordorigin="12194,7195" coordsize="34,3" path="m12194,7195l12228,7198,12196,7198,12194,7195xe" filled="false" stroked="true" strokeweight="0pt" strokecolor="#000000">
                <v:path arrowok="t"/>
              </v:shape>
            </v:group>
            <v:group style="position:absolute;left:12196;top:7198;width:32;height:2" coordorigin="12196,7198" coordsize="32,2">
              <v:shape style="position:absolute;left:12196;top:7198;width:32;height:2" coordorigin="12196,7198" coordsize="32,0" path="m12196,7198l12228,7198e" filled="false" stroked="true" strokeweight="0pt" strokecolor="#000000">
                <v:path arrowok="t"/>
              </v:shape>
            </v:group>
            <v:group style="position:absolute;left:12196;top:7198;width:32;height:2" coordorigin="12196,7198" coordsize="32,2">
              <v:shape style="position:absolute;left:12196;top:7198;width:32;height:2" coordorigin="12196,7198" coordsize="32,0" path="m12196,7198l12228,7198e" filled="false" stroked="true" strokeweight="0pt" strokecolor="#000000">
                <v:path arrowok="t"/>
              </v:shape>
            </v:group>
            <v:group style="position:absolute;left:12196;top:7198;width:30;height:2" coordorigin="12196,7198" coordsize="30,2">
              <v:shape style="position:absolute;left:12196;top:7198;width:30;height:2" coordorigin="12196,7198" coordsize="30,0" path="m12196,7198l12226,7198e" filled="false" stroked="true" strokeweight="0pt" strokecolor="#000000">
                <v:path arrowok="t"/>
              </v:shape>
            </v:group>
            <v:group style="position:absolute;left:12199;top:7199;width:28;height:2" coordorigin="12199,7199" coordsize="28,2">
              <v:shape style="position:absolute;left:12199;top:7199;width:28;height:2" coordorigin="12199,7199" coordsize="28,0" path="m12199,7199l12226,7199e" filled="false" stroked="true" strokeweight=".112803pt" strokecolor="#000000">
                <v:path arrowok="t"/>
              </v:shape>
            </v:group>
            <v:group style="position:absolute;left:12199;top:7198;width:28;height:3" coordorigin="12199,7198" coordsize="28,3">
              <v:shape style="position:absolute;left:12199;top:7198;width:28;height:3" coordorigin="12199,7198" coordsize="28,3" path="m12226,7198l12199,7198,12223,7200,12226,7198xe" filled="false" stroked="true" strokeweight="0pt" strokecolor="#000000">
                <v:path arrowok="t"/>
              </v:shape>
            </v:group>
            <v:group style="position:absolute;left:12199;top:7198;width:25;height:3" coordorigin="12199,7198" coordsize="25,3">
              <v:shape style="position:absolute;left:12199;top:7198;width:25;height:3" coordorigin="12199,7198" coordsize="25,3" path="m12199,7198l12223,7200,12201,7200,12199,7198xe" filled="false" stroked="true" strokeweight="0pt" strokecolor="#000000">
                <v:path arrowok="t"/>
              </v:shape>
            </v:group>
            <v:group style="position:absolute;left:12201;top:7200;width:23;height:2" coordorigin="12201,7200" coordsize="23,2">
              <v:shape style="position:absolute;left:12201;top:7200;width:23;height:2" coordorigin="12201,7200" coordsize="23,0" path="m12201,7200l12223,7200e" filled="false" stroked="true" strokeweight="0pt" strokecolor="#000000">
                <v:path arrowok="t"/>
              </v:shape>
            </v:group>
            <v:group style="position:absolute;left:12201;top:7200;width:23;height:2" coordorigin="12201,7200" coordsize="23,2">
              <v:shape style="position:absolute;left:12201;top:7200;width:23;height:2" coordorigin="12201,7200" coordsize="23,0" path="m12201,7200l12223,7200e" filled="false" stroked="true" strokeweight="0pt" strokecolor="#000000">
                <v:path arrowok="t"/>
              </v:shape>
            </v:group>
            <v:group style="position:absolute;left:12201;top:7200;width:21;height:2" coordorigin="12201,7200" coordsize="21,2">
              <v:shape style="position:absolute;left:12201;top:7200;width:21;height:2" coordorigin="12201,7200" coordsize="21,0" path="m12201,7200l12221,7200e" filled="false" stroked="true" strokeweight="0pt" strokecolor="#000000">
                <v:path arrowok="t"/>
              </v:shape>
            </v:group>
            <v:group style="position:absolute;left:12203;top:7200;width:19;height:3" coordorigin="12203,7200" coordsize="19,3">
              <v:shape style="position:absolute;left:12203;top:7200;width:19;height:3" coordorigin="12203,7200" coordsize="19,3" path="m12203,7200l12219,7202,12221,7200,12203,7200xe" filled="true" fillcolor="#000000" stroked="false">
                <v:path arrowok="t"/>
                <v:fill type="solid"/>
              </v:shape>
              <v:shape style="position:absolute;left:12203;top:7200;width:19;height:3" coordorigin="12203,7200" coordsize="19,3" path="m12203,7200l12205,7202,12219,7202,12203,7200xe" filled="true" fillcolor="#000000" stroked="false">
                <v:path arrowok="t"/>
                <v:fill type="solid"/>
              </v:shape>
            </v:group>
            <v:group style="position:absolute;left:12203;top:7200;width:19;height:3" coordorigin="12203,7200" coordsize="19,3">
              <v:shape style="position:absolute;left:12203;top:7200;width:19;height:3" coordorigin="12203,7200" coordsize="19,3" path="m12221,7200l12203,7200,12219,7202,12221,7200xe" filled="false" stroked="true" strokeweight="0pt" strokecolor="#000000">
                <v:path arrowok="t"/>
              </v:shape>
            </v:group>
            <v:group style="position:absolute;left:12203;top:7200;width:16;height:3" coordorigin="12203,7200" coordsize="16,3">
              <v:shape style="position:absolute;left:12203;top:7200;width:16;height:3" coordorigin="12203,7200" coordsize="16,3" path="m12203,7200l12219,7202,12205,7202,12203,7200xe" filled="false" stroked="true" strokeweight="0pt" strokecolor="#000000">
                <v:path arrowok="t"/>
              </v:shape>
            </v:group>
            <v:group style="position:absolute;left:12205;top:7202;width:10;height:2" coordorigin="12205,7202" coordsize="10,2">
              <v:shape style="position:absolute;left:12205;top:7202;width:10;height:2" coordorigin="12205,7202" coordsize="10,0" path="m12205,7202l12214,7202e" filled="false" stroked="true" strokeweight="0pt" strokecolor="#000000">
                <v:path arrowok="t"/>
              </v:shape>
            </v:group>
            <v:group style="position:absolute;left:12208;top:7202;width:7;height:2" coordorigin="12208,7202" coordsize="7,2">
              <v:shape style="position:absolute;left:12208;top:7202;width:7;height:2" coordorigin="12208,7202" coordsize="7,0" path="m12208,7202l12214,7202e" filled="false" stroked="true" strokeweight="0pt" strokecolor="#000000">
                <v:path arrowok="t"/>
              </v:shape>
            </v:group>
            <v:group style="position:absolute;left:12205;top:7202;width:10;height:2" coordorigin="12205,7202" coordsize="10,2">
              <v:shape style="position:absolute;left:12205;top:7202;width:10;height:2" coordorigin="12205,7202" coordsize="10,0" path="m12205,7202l12214,7202e" filled="false" stroked="true" strokeweight="0pt" strokecolor="#000000">
                <v:path arrowok="t"/>
              </v:shape>
            </v:group>
            <v:group style="position:absolute;left:12205;top:7202;width:14;height:2" coordorigin="12205,7202" coordsize="14,2">
              <v:shape style="position:absolute;left:12205;top:7202;width:14;height:2" coordorigin="12205,7202" coordsize="14,0" path="m12205,7202l12219,7202e" filled="false" stroked="true" strokeweight="0pt" strokecolor="#000000">
                <v:path arrowok="t"/>
              </v:shape>
            </v:group>
            <v:group style="position:absolute;left:12205;top:7202;width:14;height:2" coordorigin="12205,7202" coordsize="14,2">
              <v:shape style="position:absolute;left:12205;top:7202;width:14;height:2" coordorigin="12205,7202" coordsize="14,0" path="m12205,7202l12219,7202e" filled="false" stroked="true" strokeweight="0pt" strokecolor="#000000">
                <v:path arrowok="t"/>
              </v:shape>
            </v:group>
            <v:group style="position:absolute;left:10741;top:7829;width:7;height:3" coordorigin="10741,7829" coordsize="7,3">
              <v:shape style="position:absolute;left:10741;top:7829;width:7;height:3" coordorigin="10741,7829" coordsize="7,3" path="m10741,7832l10748,7832,10746,7829,10741,7832xe" filled="true" fillcolor="#000000" stroked="false">
                <v:path arrowok="t"/>
                <v:fill type="solid"/>
              </v:shape>
            </v:group>
            <v:group style="position:absolute;left:10741;top:7829;width:7;height:3" coordorigin="10741,7829" coordsize="7,3">
              <v:shape style="position:absolute;left:10741;top:7829;width:7;height:3" coordorigin="10741,7829" coordsize="7,3" path="m10746,7829l10748,7832,10741,7832,10746,7829xe" filled="false" stroked="true" strokeweight="0pt" strokecolor="#000000">
                <v:path arrowok="t"/>
              </v:shape>
            </v:group>
            <v:group style="position:absolute;left:10739;top:7832;width:12;height:2" coordorigin="10739,7832" coordsize="12,2">
              <v:shape style="position:absolute;left:10739;top:7832;width:12;height:2" coordorigin="10739,7832" coordsize="12,0" path="m10739,7832l10750,7832e" filled="false" stroked="true" strokeweight="0pt" strokecolor="#000000">
                <v:path arrowok="t"/>
              </v:shape>
            </v:group>
            <v:group style="position:absolute;left:10741;top:7832;width:10;height:2" coordorigin="10741,7832" coordsize="10,2">
              <v:shape style="position:absolute;left:10741;top:7832;width:10;height:2" coordorigin="10741,7832" coordsize="10,0" path="m10741,7832l10750,7832e" filled="false" stroked="true" strokeweight="0pt" strokecolor="#000000">
                <v:path arrowok="t"/>
              </v:shape>
            </v:group>
            <v:group style="position:absolute;left:10739;top:7832;width:12;height:2" coordorigin="10739,7832" coordsize="12,2">
              <v:shape style="position:absolute;left:10739;top:7832;width:12;height:2" coordorigin="10739,7832" coordsize="12,0" path="m10739,7832l10750,7832e" filled="false" stroked="true" strokeweight="0pt" strokecolor="#000000">
                <v:path arrowok="t"/>
              </v:shape>
            </v:group>
            <v:group style="position:absolute;left:10734;top:7832;width:19;height:2" coordorigin="10734,7832" coordsize="19,2">
              <v:shape style="position:absolute;left:10734;top:7832;width:19;height:2" coordorigin="10734,7832" coordsize="19,0" path="m10734,7832l10752,7832e" filled="false" stroked="true" strokeweight="0pt" strokecolor="#000000">
                <v:path arrowok="t"/>
              </v:shape>
            </v:group>
            <v:group style="position:absolute;left:10739;top:7832;width:14;height:2" coordorigin="10739,7832" coordsize="14,2">
              <v:shape style="position:absolute;left:10739;top:7832;width:14;height:2" coordorigin="10739,7832" coordsize="14,0" path="m10739,7832l10752,7832e" filled="false" stroked="true" strokeweight="0pt" strokecolor="#000000">
                <v:path arrowok="t"/>
              </v:shape>
            </v:group>
            <v:group style="position:absolute;left:10734;top:7832;width:19;height:2" coordorigin="10734,7832" coordsize="19,2">
              <v:shape style="position:absolute;left:10734;top:7832;width:19;height:2" coordorigin="10734,7832" coordsize="19,0" path="m10734,7832l10752,7832e" filled="false" stroked="true" strokeweight="0pt" strokecolor="#000000">
                <v:path arrowok="t"/>
              </v:shape>
            </v:group>
            <v:group style="position:absolute;left:10732;top:7832;width:23;height:2" coordorigin="10732,7832" coordsize="23,2">
              <v:shape style="position:absolute;left:10732;top:7832;width:23;height:2" coordorigin="10732,7832" coordsize="23,0" path="m10732,7832l10755,7832e" filled="false" stroked="true" strokeweight="0pt" strokecolor="#000000">
                <v:path arrowok="t"/>
              </v:shape>
            </v:group>
            <v:group style="position:absolute;left:10734;top:7832;width:21;height:2" coordorigin="10734,7832" coordsize="21,2">
              <v:shape style="position:absolute;left:10734;top:7832;width:21;height:2" coordorigin="10734,7832" coordsize="21,0" path="m10734,7832l10755,7832e" filled="false" stroked="true" strokeweight="0pt" strokecolor="#000000">
                <v:path arrowok="t"/>
              </v:shape>
            </v:group>
            <v:group style="position:absolute;left:10732;top:7832;width:23;height:2" coordorigin="10732,7832" coordsize="23,2">
              <v:shape style="position:absolute;left:10732;top:7832;width:23;height:2" coordorigin="10732,7832" coordsize="23,0" path="m10732,7832l10755,7832e" filled="false" stroked="true" strokeweight="0pt" strokecolor="#000000">
                <v:path arrowok="t"/>
              </v:shape>
            </v:group>
            <v:group style="position:absolute;left:10730;top:7833;width:28;height:2" coordorigin="10730,7833" coordsize="28,2">
              <v:shape style="position:absolute;left:10730;top:7833;width:28;height:2" coordorigin="10730,7833" coordsize="28,0" path="m10730,7833l10757,7833e" filled="false" stroked="true" strokeweight=".112803pt" strokecolor="#000000">
                <v:path arrowok="t"/>
              </v:shape>
            </v:group>
            <v:group style="position:absolute;left:10732;top:7832;width:25;height:3" coordorigin="10732,7832" coordsize="25,3">
              <v:shape style="position:absolute;left:10732;top:7832;width:25;height:3" coordorigin="10732,7832" coordsize="25,3" path="m10755,7832l10732,7832,10757,7834,10755,7832xe" filled="false" stroked="true" strokeweight="0pt" strokecolor="#000000">
                <v:path arrowok="t"/>
              </v:shape>
            </v:group>
            <v:group style="position:absolute;left:10730;top:7832;width:28;height:3" coordorigin="10730,7832" coordsize="28,3">
              <v:shape style="position:absolute;left:10730;top:7832;width:28;height:3" coordorigin="10730,7832" coordsize="28,3" path="m10732,7832l10757,7834,10730,7834,10732,7832xe" filled="false" stroked="true" strokeweight="0pt" strokecolor="#000000">
                <v:path arrowok="t"/>
              </v:shape>
            </v:group>
            <v:group style="position:absolute;left:10728;top:7835;width:32;height:2" coordorigin="10728,7835" coordsize="32,2">
              <v:shape style="position:absolute;left:10728;top:7835;width:32;height:2" coordorigin="10728,7835" coordsize="32,0" path="m10728,7835l10759,7835e" filled="false" stroked="true" strokeweight=".112803pt" strokecolor="#000000">
                <v:path arrowok="t"/>
              </v:shape>
            </v:group>
            <v:group style="position:absolute;left:10730;top:7834;width:30;height:3" coordorigin="10730,7834" coordsize="30,3">
              <v:shape style="position:absolute;left:10730;top:7834;width:30;height:3" coordorigin="10730,7834" coordsize="30,3" path="m10757,7834l10730,7834,10759,7836,10757,7834xe" filled="false" stroked="true" strokeweight="0pt" strokecolor="#000000">
                <v:path arrowok="t"/>
              </v:shape>
            </v:group>
            <v:group style="position:absolute;left:10728;top:7834;width:32;height:3" coordorigin="10728,7834" coordsize="32,3">
              <v:shape style="position:absolute;left:10728;top:7834;width:32;height:3" coordorigin="10728,7834" coordsize="32,3" path="m10730,7834l10759,7836,10728,7836,10730,7834xe" filled="false" stroked="true" strokeweight="0pt" strokecolor="#000000">
                <v:path arrowok="t"/>
              </v:shape>
            </v:group>
            <v:group style="position:absolute;left:10725;top:7836;width:37;height:2" coordorigin="10725,7836" coordsize="37,2">
              <v:shape style="position:absolute;left:10725;top:7836;width:37;height:2" coordorigin="10725,7836" coordsize="37,0" path="m10725,7836l10761,7836e" filled="false" stroked="true" strokeweight="0pt" strokecolor="#000000">
                <v:path arrowok="t"/>
              </v:shape>
            </v:group>
            <v:group style="position:absolute;left:10728;top:7836;width:34;height:2" coordorigin="10728,7836" coordsize="34,2">
              <v:shape style="position:absolute;left:10728;top:7836;width:34;height:2" coordorigin="10728,7836" coordsize="34,0" path="m10728,7836l10761,7836e" filled="false" stroked="true" strokeweight="0pt" strokecolor="#000000">
                <v:path arrowok="t"/>
              </v:shape>
            </v:group>
            <v:group style="position:absolute;left:10725;top:7836;width:37;height:2" coordorigin="10725,7836" coordsize="37,2">
              <v:shape style="position:absolute;left:10725;top:7836;width:37;height:2" coordorigin="10725,7836" coordsize="37,0" path="m10725,7836l10761,7836e" filled="false" stroked="true" strokeweight="0pt" strokecolor="#000000">
                <v:path arrowok="t"/>
              </v:shape>
            </v:group>
            <v:group style="position:absolute;left:10725;top:7837;width:39;height:2" coordorigin="10725,7837" coordsize="39,2">
              <v:shape style="position:absolute;left:10725;top:7837;width:39;height:2" coordorigin="10725,7837" coordsize="39,0" path="m10725,7837l10764,7837e" filled="false" stroked="true" strokeweight=".112803pt" strokecolor="#000000">
                <v:path arrowok="t"/>
              </v:shape>
            </v:group>
            <v:group style="position:absolute;left:10725;top:7836;width:39;height:3" coordorigin="10725,7836" coordsize="39,3">
              <v:shape style="position:absolute;left:10725;top:7836;width:39;height:3" coordorigin="10725,7836" coordsize="39,3" path="m10761,7836l10725,7836,10764,7838,10761,7836xe" filled="false" stroked="true" strokeweight="0pt" strokecolor="#000000">
                <v:path arrowok="t"/>
              </v:shape>
            </v:group>
            <v:group style="position:absolute;left:10725;top:7836;width:39;height:3" coordorigin="10725,7836" coordsize="39,3">
              <v:shape style="position:absolute;left:10725;top:7836;width:39;height:3" coordorigin="10725,7836" coordsize="39,3" path="m10725,7836l10764,7838,10725,7838,10725,7836xe" filled="false" stroked="true" strokeweight="0pt" strokecolor="#000000">
                <v:path arrowok="t"/>
              </v:shape>
            </v:group>
            <v:group style="position:absolute;left:10723;top:7839;width:41;height:2" coordorigin="10723,7839" coordsize="41,2">
              <v:shape style="position:absolute;left:10723;top:7839;width:41;height:2" coordorigin="10723,7839" coordsize="41,0" path="m10723,7839l10764,7839e" filled="false" stroked="true" strokeweight=".112803pt" strokecolor="#000000">
                <v:path arrowok="t"/>
              </v:shape>
            </v:group>
            <v:group style="position:absolute;left:10725;top:7838;width:39;height:3" coordorigin="10725,7838" coordsize="39,3">
              <v:shape style="position:absolute;left:10725;top:7838;width:39;height:3" coordorigin="10725,7838" coordsize="39,3" path="m10764,7838l10725,7838,10764,7841,10764,7838xe" filled="false" stroked="true" strokeweight="0pt" strokecolor="#000000">
                <v:path arrowok="t"/>
              </v:shape>
            </v:group>
            <v:group style="position:absolute;left:10723;top:7838;width:41;height:3" coordorigin="10723,7838" coordsize="41,3">
              <v:shape style="position:absolute;left:10723;top:7838;width:41;height:3" coordorigin="10723,7838" coordsize="41,3" path="m10725,7838l10764,7841,10723,7841,10725,7838xe" filled="false" stroked="true" strokeweight="0pt" strokecolor="#000000">
                <v:path arrowok="t"/>
              </v:shape>
            </v:group>
            <v:group style="position:absolute;left:10721;top:7842;width:46;height:2" coordorigin="10721,7842" coordsize="46,2">
              <v:shape style="position:absolute;left:10721;top:7842;width:46;height:2" coordorigin="10721,7842" coordsize="46,0" path="m10721,7842l10766,7842e" filled="false" stroked="true" strokeweight=".112803pt" strokecolor="#000000">
                <v:path arrowok="t"/>
              </v:shape>
            </v:group>
            <v:group style="position:absolute;left:10723;top:7841;width:43;height:3" coordorigin="10723,7841" coordsize="43,3">
              <v:shape style="position:absolute;left:10723;top:7841;width:43;height:3" coordorigin="10723,7841" coordsize="43,3" path="m10764,7841l10723,7841,10766,7843,10764,7841xe" filled="false" stroked="true" strokeweight="0pt" strokecolor="#000000">
                <v:path arrowok="t"/>
              </v:shape>
            </v:group>
            <v:group style="position:absolute;left:10721;top:7841;width:46;height:3" coordorigin="10721,7841" coordsize="46,3">
              <v:shape style="position:absolute;left:10721;top:7841;width:46;height:3" coordorigin="10721,7841" coordsize="46,3" path="m10723,7841l10766,7843,10721,7843,10723,7841xe" filled="false" stroked="true" strokeweight="0pt" strokecolor="#000000">
                <v:path arrowok="t"/>
              </v:shape>
            </v:group>
            <v:group style="position:absolute;left:10721;top:7844;width:48;height:2" coordorigin="10721,7844" coordsize="48,2">
              <v:shape style="position:absolute;left:10721;top:7844;width:48;height:2" coordorigin="10721,7844" coordsize="48,0" path="m10721,7844l10768,7844e" filled="false" stroked="true" strokeweight=".112803pt" strokecolor="#000000">
                <v:path arrowok="t"/>
              </v:shape>
            </v:group>
            <v:group style="position:absolute;left:10721;top:7843;width:48;height:3" coordorigin="10721,7843" coordsize="48,3">
              <v:shape style="position:absolute;left:10721;top:7843;width:48;height:3" coordorigin="10721,7843" coordsize="48,3" path="m10766,7843l10721,7843,10768,7845,10766,7843xe" filled="false" stroked="true" strokeweight="0pt" strokecolor="#000000">
                <v:path arrowok="t"/>
              </v:shape>
            </v:group>
            <v:group style="position:absolute;left:10721;top:7843;width:48;height:3" coordorigin="10721,7843" coordsize="48,3">
              <v:shape style="position:absolute;left:10721;top:7843;width:48;height:3" coordorigin="10721,7843" coordsize="48,3" path="m10721,7843l10768,7845,10721,7845,10721,7843xe" filled="false" stroked="true" strokeweight="0pt" strokecolor="#000000">
                <v:path arrowok="t"/>
              </v:shape>
            </v:group>
            <v:group style="position:absolute;left:10719;top:7846;width:50;height:2" coordorigin="10719,7846" coordsize="50,2">
              <v:shape style="position:absolute;left:10719;top:7846;width:50;height:2" coordorigin="10719,7846" coordsize="50,0" path="m10719,7846l10768,7846e" filled="false" stroked="true" strokeweight=".112803pt" strokecolor="#000000">
                <v:path arrowok="t"/>
              </v:shape>
            </v:group>
            <v:group style="position:absolute;left:10721;top:7845;width:48;height:3" coordorigin="10721,7845" coordsize="48,3">
              <v:shape style="position:absolute;left:10721;top:7845;width:48;height:3" coordorigin="10721,7845" coordsize="48,3" path="m10768,7845l10721,7845,10768,7847,10768,7845xe" filled="false" stroked="true" strokeweight="0pt" strokecolor="#000000">
                <v:path arrowok="t"/>
              </v:shape>
            </v:group>
            <v:group style="position:absolute;left:10719;top:7845;width:50;height:3" coordorigin="10719,7845" coordsize="50,3">
              <v:shape style="position:absolute;left:10719;top:7845;width:50;height:3" coordorigin="10719,7845" coordsize="50,3" path="m10721,7845l10768,7847,10719,7847,10721,7845xe" filled="false" stroked="true" strokeweight="0pt" strokecolor="#000000">
                <v:path arrowok="t"/>
              </v:shape>
            </v:group>
            <v:group style="position:absolute;left:10719;top:7848;width:50;height:2" coordorigin="10719,7848" coordsize="50,2">
              <v:shape style="position:absolute;left:10719;top:7848;width:50;height:2" coordorigin="10719,7848" coordsize="50,0" path="m10719,7848l10768,7848e" filled="false" stroked="true" strokeweight=".112803pt" strokecolor="#000000">
                <v:path arrowok="t"/>
              </v:shape>
            </v:group>
            <v:group style="position:absolute;left:10719;top:7847;width:50;height:3" coordorigin="10719,7847" coordsize="50,3">
              <v:shape style="position:absolute;left:10719;top:7847;width:50;height:3" coordorigin="10719,7847" coordsize="50,3" path="m10768,7847l10719,7847,10768,7850,10768,7847xe" filled="false" stroked="true" strokeweight="0pt" strokecolor="#000000">
                <v:path arrowok="t"/>
              </v:shape>
            </v:group>
            <v:group style="position:absolute;left:10719;top:7847;width:50;height:3" coordorigin="10719,7847" coordsize="50,3">
              <v:shape style="position:absolute;left:10719;top:7847;width:50;height:3" coordorigin="10719,7847" coordsize="50,3" path="m10719,7847l10768,7850,10719,7850,10719,7847xe" filled="false" stroked="true" strokeweight="0pt" strokecolor="#000000">
                <v:path arrowok="t"/>
              </v:shape>
            </v:group>
            <v:group style="position:absolute;left:10719;top:7851;width:52;height:2" coordorigin="10719,7851" coordsize="52,2">
              <v:shape style="position:absolute;left:10719;top:7851;width:52;height:2" coordorigin="10719,7851" coordsize="52,0" path="m10719,7851l10770,7851e" filled="false" stroked="true" strokeweight=".112803pt" strokecolor="#000000">
                <v:path arrowok="t"/>
              </v:shape>
            </v:group>
            <v:group style="position:absolute;left:10719;top:7850;width:52;height:3" coordorigin="10719,7850" coordsize="52,3">
              <v:shape style="position:absolute;left:10719;top:7850;width:52;height:3" coordorigin="10719,7850" coordsize="52,3" path="m10768,7850l10719,7850,10770,7852,10768,7850xe" filled="false" stroked="true" strokeweight="0pt" strokecolor="#000000">
                <v:path arrowok="t"/>
              </v:shape>
            </v:group>
            <v:group style="position:absolute;left:10719;top:7850;width:52;height:3" coordorigin="10719,7850" coordsize="52,3">
              <v:shape style="position:absolute;left:10719;top:7850;width:52;height:3" coordorigin="10719,7850" coordsize="52,3" path="m10719,7850l10770,7852,10719,7852,10719,7850xe" filled="false" stroked="true" strokeweight="0pt" strokecolor="#000000">
                <v:path arrowok="t"/>
              </v:shape>
            </v:group>
            <v:group style="position:absolute;left:10716;top:7853;width:55;height:2" coordorigin="10716,7853" coordsize="55,2">
              <v:shape style="position:absolute;left:10716;top:7853;width:55;height:2" coordorigin="10716,7853" coordsize="55,0" path="m10716,7853l10770,7853e" filled="false" stroked="true" strokeweight=".112803pt" strokecolor="#000000">
                <v:path arrowok="t"/>
              </v:shape>
            </v:group>
            <v:group style="position:absolute;left:10719;top:7852;width:52;height:3" coordorigin="10719,7852" coordsize="52,3">
              <v:shape style="position:absolute;left:10719;top:7852;width:52;height:3" coordorigin="10719,7852" coordsize="52,3" path="m10770,7852l10719,7852,10770,7854,10770,7852xe" filled="false" stroked="true" strokeweight="0pt" strokecolor="#000000">
                <v:path arrowok="t"/>
              </v:shape>
            </v:group>
            <v:group style="position:absolute;left:10716;top:7852;width:55;height:3" coordorigin="10716,7852" coordsize="55,3">
              <v:shape style="position:absolute;left:10716;top:7852;width:55;height:3" coordorigin="10716,7852" coordsize="55,3" path="m10719,7852l10770,7854,10716,7854,10719,7852xe" filled="false" stroked="true" strokeweight="0pt" strokecolor="#000000">
                <v:path arrowok="t"/>
              </v:shape>
            </v:group>
            <v:group style="position:absolute;left:10716;top:7855;width:55;height:2" coordorigin="10716,7855" coordsize="55,2">
              <v:shape style="position:absolute;left:10716;top:7855;width:55;height:2" coordorigin="10716,7855" coordsize="55,0" path="m10716,7855l10770,7855e" filled="false" stroked="true" strokeweight=".112803pt" strokecolor="#000000">
                <v:path arrowok="t"/>
              </v:shape>
            </v:group>
            <v:group style="position:absolute;left:10716;top:7854;width:55;height:3" coordorigin="10716,7854" coordsize="55,3">
              <v:shape style="position:absolute;left:10716;top:7854;width:55;height:3" coordorigin="10716,7854" coordsize="55,3" path="m10770,7854l10716,7854,10770,7856,10770,7854xe" filled="false" stroked="true" strokeweight="0pt" strokecolor="#000000">
                <v:path arrowok="t"/>
              </v:shape>
            </v:group>
            <v:group style="position:absolute;left:10716;top:7854;width:55;height:3" coordorigin="10716,7854" coordsize="55,3">
              <v:shape style="position:absolute;left:10716;top:7854;width:55;height:3" coordorigin="10716,7854" coordsize="55,3" path="m10716,7854l10770,7856,10716,7856,10716,7854xe" filled="false" stroked="true" strokeweight="0pt" strokecolor="#000000">
                <v:path arrowok="t"/>
              </v:shape>
            </v:group>
            <v:group style="position:absolute;left:10716;top:7857;width:55;height:2" coordorigin="10716,7857" coordsize="55,2">
              <v:shape style="position:absolute;left:10716;top:7857;width:55;height:2" coordorigin="10716,7857" coordsize="55,0" path="m10716,7857l10770,7857e" filled="false" stroked="true" strokeweight=".112803pt" strokecolor="#000000">
                <v:path arrowok="t"/>
              </v:shape>
            </v:group>
            <v:group style="position:absolute;left:10716;top:7856;width:55;height:3" coordorigin="10716,7856" coordsize="55,3">
              <v:shape style="position:absolute;left:10716;top:7856;width:55;height:3" coordorigin="10716,7856" coordsize="55,3" path="m10770,7856l10716,7856,10770,7859,10770,7856xe" filled="false" stroked="true" strokeweight="0pt" strokecolor="#000000">
                <v:path arrowok="t"/>
              </v:shape>
            </v:group>
            <v:group style="position:absolute;left:10716;top:7856;width:55;height:3" coordorigin="10716,7856" coordsize="55,3">
              <v:shape style="position:absolute;left:10716;top:7856;width:55;height:3" coordorigin="10716,7856" coordsize="55,3" path="m10716,7856l10770,7859,10716,7859,10716,7856xe" filled="false" stroked="true" strokeweight="0pt" strokecolor="#000000">
                <v:path arrowok="t"/>
              </v:shape>
            </v:group>
            <v:group style="position:absolute;left:10716;top:7860;width:55;height:2" coordorigin="10716,7860" coordsize="55,2">
              <v:shape style="position:absolute;left:10716;top:7860;width:55;height:2" coordorigin="10716,7860" coordsize="55,0" path="m10716,7860l10770,7860e" filled="false" stroked="true" strokeweight=".112803pt" strokecolor="#000000">
                <v:path arrowok="t"/>
              </v:shape>
            </v:group>
            <v:group style="position:absolute;left:10716;top:7859;width:55;height:3" coordorigin="10716,7859" coordsize="55,3">
              <v:shape style="position:absolute;left:10716;top:7859;width:55;height:3" coordorigin="10716,7859" coordsize="55,3" path="m10770,7859l10716,7859,10770,7861,10770,7859xe" filled="false" stroked="true" strokeweight="0pt" strokecolor="#000000">
                <v:path arrowok="t"/>
              </v:shape>
            </v:group>
            <v:group style="position:absolute;left:10716;top:7859;width:55;height:3" coordorigin="10716,7859" coordsize="55,3">
              <v:shape style="position:absolute;left:10716;top:7859;width:55;height:3" coordorigin="10716,7859" coordsize="55,3" path="m10716,7859l10770,7861,10719,7861,10716,7859xe" filled="false" stroked="true" strokeweight="0pt" strokecolor="#000000">
                <v:path arrowok="t"/>
              </v:shape>
            </v:group>
            <v:group style="position:absolute;left:10719;top:7863;width:52;height:2" coordorigin="10719,7863" coordsize="52,2">
              <v:shape style="position:absolute;left:10719;top:7863;width:52;height:2" coordorigin="10719,7863" coordsize="52,0" path="m10719,7863l10770,7863e" filled="false" stroked="true" strokeweight=".225606pt" strokecolor="#000000">
                <v:path arrowok="t"/>
              </v:shape>
            </v:group>
            <v:group style="position:absolute;left:10719;top:7861;width:52;height:5" coordorigin="10719,7861" coordsize="52,5">
              <v:shape style="position:absolute;left:10719;top:7861;width:52;height:5" coordorigin="10719,7861" coordsize="52,5" path="m10770,7861l10719,7861,10768,7865,10770,7861xe" filled="false" stroked="true" strokeweight="0pt" strokecolor="#000000">
                <v:path arrowok="t"/>
              </v:shape>
            </v:group>
            <v:group style="position:absolute;left:10719;top:7861;width:50;height:5" coordorigin="10719,7861" coordsize="50,5">
              <v:shape style="position:absolute;left:10719;top:7861;width:50;height:5" coordorigin="10719,7861" coordsize="50,5" path="m10719,7861l10768,7865,10719,7865,10719,7861xe" filled="false" stroked="true" strokeweight="0pt" strokecolor="#000000">
                <v:path arrowok="t"/>
              </v:shape>
            </v:group>
            <v:group style="position:absolute;left:10719;top:7866;width:50;height:2" coordorigin="10719,7866" coordsize="50,2">
              <v:shape style="position:absolute;left:10719;top:7866;width:50;height:2" coordorigin="10719,7866" coordsize="50,0" path="m10719,7866l10768,7866e" filled="false" stroked="true" strokeweight=".112803pt" strokecolor="#000000">
                <v:path arrowok="t"/>
              </v:shape>
            </v:group>
            <v:group style="position:absolute;left:10719;top:7865;width:50;height:3" coordorigin="10719,7865" coordsize="50,3">
              <v:shape style="position:absolute;left:10719;top:7865;width:50;height:3" coordorigin="10719,7865" coordsize="50,3" path="m10768,7865l10719,7865,10768,7868,10768,7865xe" filled="false" stroked="true" strokeweight="0pt" strokecolor="#000000">
                <v:path arrowok="t"/>
              </v:shape>
            </v:group>
            <v:group style="position:absolute;left:10719;top:7865;width:50;height:3" coordorigin="10719,7865" coordsize="50,3">
              <v:shape style="position:absolute;left:10719;top:7865;width:50;height:3" coordorigin="10719,7865" coordsize="50,3" path="m10719,7865l10768,7868,10719,7868,10719,7865xe" filled="false" stroked="true" strokeweight="0pt" strokecolor="#000000">
                <v:path arrowok="t"/>
              </v:shape>
            </v:group>
            <v:group style="position:absolute;left:10719;top:7869;width:50;height:2" coordorigin="10719,7869" coordsize="50,2">
              <v:shape style="position:absolute;left:10719;top:7869;width:50;height:2" coordorigin="10719,7869" coordsize="50,0" path="m10719,7869l10768,7869e" filled="false" stroked="true" strokeweight=".112803pt" strokecolor="#000000">
                <v:path arrowok="t"/>
              </v:shape>
            </v:group>
            <v:group style="position:absolute;left:10719;top:7868;width:50;height:3" coordorigin="10719,7868" coordsize="50,3">
              <v:shape style="position:absolute;left:10719;top:7868;width:50;height:3" coordorigin="10719,7868" coordsize="50,3" path="m10768,7868l10719,7868,10768,7870,10768,7868xe" filled="false" stroked="true" strokeweight="0pt" strokecolor="#000000">
                <v:path arrowok="t"/>
              </v:shape>
            </v:group>
            <v:group style="position:absolute;left:10719;top:7868;width:50;height:3" coordorigin="10719,7868" coordsize="50,3">
              <v:shape style="position:absolute;left:10719;top:7868;width:50;height:3" coordorigin="10719,7868" coordsize="50,3" path="m10719,7868l10768,7870,10721,7870,10719,7868xe" filled="false" stroked="true" strokeweight="0pt" strokecolor="#000000">
                <v:path arrowok="t"/>
              </v:shape>
            </v:group>
            <v:group style="position:absolute;left:10721;top:7871;width:48;height:2" coordorigin="10721,7871" coordsize="48,2">
              <v:shape style="position:absolute;left:10721;top:7871;width:48;height:2" coordorigin="10721,7871" coordsize="48,0" path="m10721,7871l10768,7871e" filled="false" stroked="true" strokeweight=".112803pt" strokecolor="#000000">
                <v:path arrowok="t"/>
              </v:shape>
            </v:group>
            <v:group style="position:absolute;left:10721;top:7870;width:48;height:3" coordorigin="10721,7870" coordsize="48,3">
              <v:shape style="position:absolute;left:10721;top:7870;width:48;height:3" coordorigin="10721,7870" coordsize="48,3" path="m10768,7870l10721,7870,10766,7872,10768,7870xe" filled="false" stroked="true" strokeweight="0pt" strokecolor="#000000">
                <v:path arrowok="t"/>
              </v:shape>
            </v:group>
            <v:group style="position:absolute;left:10721;top:7870;width:46;height:3" coordorigin="10721,7870" coordsize="46,3">
              <v:shape style="position:absolute;left:10721;top:7870;width:46;height:3" coordorigin="10721,7870" coordsize="46,3" path="m10721,7870l10766,7872,10721,7872,10721,7870xe" filled="false" stroked="true" strokeweight="0pt" strokecolor="#000000">
                <v:path arrowok="t"/>
              </v:shape>
            </v:group>
            <v:group style="position:absolute;left:10721;top:7873;width:46;height:2" coordorigin="10721,7873" coordsize="46,2">
              <v:shape style="position:absolute;left:10721;top:7873;width:46;height:2" coordorigin="10721,7873" coordsize="46,0" path="m10721,7873l10766,7873e" filled="false" stroked="true" strokeweight=".112803pt" strokecolor="#000000">
                <v:path arrowok="t"/>
              </v:shape>
            </v:group>
            <v:group style="position:absolute;left:10721;top:7872;width:46;height:3" coordorigin="10721,7872" coordsize="46,3">
              <v:shape style="position:absolute;left:10721;top:7872;width:46;height:3" coordorigin="10721,7872" coordsize="46,3" path="m10766,7872l10721,7872,10764,7874,10766,7872xe" filled="false" stroked="true" strokeweight="0pt" strokecolor="#000000">
                <v:path arrowok="t"/>
              </v:shape>
            </v:group>
            <v:group style="position:absolute;left:10721;top:7872;width:43;height:3" coordorigin="10721,7872" coordsize="43,3">
              <v:shape style="position:absolute;left:10721;top:7872;width:43;height:3" coordorigin="10721,7872" coordsize="43,3" path="m10721,7872l10764,7874,10723,7874,10721,7872xe" filled="false" stroked="true" strokeweight="0pt" strokecolor="#000000">
                <v:path arrowok="t"/>
              </v:shape>
            </v:group>
            <v:group style="position:absolute;left:10723;top:7874;width:41;height:2" coordorigin="10723,7874" coordsize="41,2">
              <v:shape style="position:absolute;left:10723;top:7874;width:41;height:2" coordorigin="10723,7874" coordsize="41,0" path="m10723,7874l10764,7874e" filled="false" stroked="true" strokeweight="0pt" strokecolor="#000000">
                <v:path arrowok="t"/>
              </v:shape>
            </v:group>
            <v:group style="position:absolute;left:10723;top:7874;width:41;height:2" coordorigin="10723,7874" coordsize="41,2">
              <v:shape style="position:absolute;left:10723;top:7874;width:41;height:2" coordorigin="10723,7874" coordsize="41,0" path="m10723,7874l10764,7874e" filled="false" stroked="true" strokeweight="0pt" strokecolor="#000000">
                <v:path arrowok="t"/>
              </v:shape>
            </v:group>
            <v:group style="position:absolute;left:10723;top:7874;width:41;height:2" coordorigin="10723,7874" coordsize="41,2">
              <v:shape style="position:absolute;left:10723;top:7874;width:41;height:2" coordorigin="10723,7874" coordsize="41,0" path="m10723,7874l10764,7874e" filled="false" stroked="true" strokeweight="0pt" strokecolor="#000000">
                <v:path arrowok="t"/>
              </v:shape>
            </v:group>
            <v:group style="position:absolute;left:10725;top:7876;width:39;height:2" coordorigin="10725,7876" coordsize="39,2">
              <v:shape style="position:absolute;left:10725;top:7876;width:39;height:2" coordorigin="10725,7876" coordsize="39,0" path="m10725,7876l10764,7876e" filled="false" stroked="true" strokeweight=".112803pt" strokecolor="#000000">
                <v:path arrowok="t"/>
              </v:shape>
            </v:group>
            <v:group style="position:absolute;left:10725;top:7874;width:39;height:3" coordorigin="10725,7874" coordsize="39,3">
              <v:shape style="position:absolute;left:10725;top:7874;width:39;height:3" coordorigin="10725,7874" coordsize="39,3" path="m10764,7874l10725,7874,10761,7877,10764,7874xe" filled="false" stroked="true" strokeweight="0pt" strokecolor="#000000">
                <v:path arrowok="t"/>
              </v:shape>
            </v:group>
            <v:group style="position:absolute;left:10725;top:7874;width:37;height:3" coordorigin="10725,7874" coordsize="37,3">
              <v:shape style="position:absolute;left:10725;top:7874;width:37;height:3" coordorigin="10725,7874" coordsize="37,3" path="m10725,7874l10761,7877,10725,7877,10725,7874xe" filled="false" stroked="true" strokeweight="0pt" strokecolor="#000000">
                <v:path arrowok="t"/>
              </v:shape>
            </v:group>
            <v:group style="position:absolute;left:10725;top:7878;width:37;height:2" coordorigin="10725,7878" coordsize="37,2">
              <v:shape style="position:absolute;left:10725;top:7878;width:37;height:2" coordorigin="10725,7878" coordsize="37,0" path="m10725,7878l10761,7878e" filled="false" stroked="true" strokeweight=".112803pt" strokecolor="#000000">
                <v:path arrowok="t"/>
              </v:shape>
            </v:group>
            <v:group style="position:absolute;left:10725;top:7877;width:37;height:3" coordorigin="10725,7877" coordsize="37,3">
              <v:shape style="position:absolute;left:10725;top:7877;width:37;height:3" coordorigin="10725,7877" coordsize="37,3" path="m10761,7877l10725,7877,10759,7879,10761,7877xe" filled="false" stroked="true" strokeweight="0pt" strokecolor="#000000">
                <v:path arrowok="t"/>
              </v:shape>
            </v:group>
            <v:group style="position:absolute;left:10725;top:7877;width:34;height:3" coordorigin="10725,7877" coordsize="34,3">
              <v:shape style="position:absolute;left:10725;top:7877;width:34;height:3" coordorigin="10725,7877" coordsize="34,3" path="m10725,7877l10759,7879,10728,7879,10725,7877xe" filled="false" stroked="true" strokeweight="0pt" strokecolor="#000000">
                <v:path arrowok="t"/>
              </v:shape>
            </v:group>
            <v:group style="position:absolute;left:10728;top:7879;width:32;height:2" coordorigin="10728,7879" coordsize="32,2">
              <v:shape style="position:absolute;left:10728;top:7879;width:32;height:2" coordorigin="10728,7879" coordsize="32,0" path="m10728,7879l10759,7879e" filled="false" stroked="true" strokeweight="0pt" strokecolor="#000000">
                <v:path arrowok="t"/>
              </v:shape>
            </v:group>
            <v:group style="position:absolute;left:10728;top:7879;width:32;height:2" coordorigin="10728,7879" coordsize="32,2">
              <v:shape style="position:absolute;left:10728;top:7879;width:32;height:2" coordorigin="10728,7879" coordsize="32,0" path="m10728,7879l10759,7879e" filled="false" stroked="true" strokeweight="0pt" strokecolor="#000000">
                <v:path arrowok="t"/>
              </v:shape>
            </v:group>
            <v:group style="position:absolute;left:10728;top:7879;width:30;height:2" coordorigin="10728,7879" coordsize="30,2">
              <v:shape style="position:absolute;left:10728;top:7879;width:30;height:2" coordorigin="10728,7879" coordsize="30,0" path="m10728,7879l10757,7879e" filled="false" stroked="true" strokeweight="0pt" strokecolor="#000000">
                <v:path arrowok="t"/>
              </v:shape>
            </v:group>
            <v:group style="position:absolute;left:10730;top:7880;width:28;height:2" coordorigin="10730,7880" coordsize="28,2">
              <v:shape style="position:absolute;left:10730;top:7880;width:28;height:2" coordorigin="10730,7880" coordsize="28,0" path="m10730,7880l10757,7880e" filled="false" stroked="true" strokeweight=".112803pt" strokecolor="#000000">
                <v:path arrowok="t"/>
              </v:shape>
            </v:group>
            <v:group style="position:absolute;left:10730;top:7879;width:28;height:3" coordorigin="10730,7879" coordsize="28,3">
              <v:shape style="position:absolute;left:10730;top:7879;width:28;height:3" coordorigin="10730,7879" coordsize="28,3" path="m10757,7879l10730,7879,10755,7881,10757,7879xe" filled="false" stroked="true" strokeweight="0pt" strokecolor="#000000">
                <v:path arrowok="t"/>
              </v:shape>
            </v:group>
            <v:group style="position:absolute;left:10730;top:7879;width:25;height:3" coordorigin="10730,7879" coordsize="25,3">
              <v:shape style="position:absolute;left:10730;top:7879;width:25;height:3" coordorigin="10730,7879" coordsize="25,3" path="m10730,7879l10755,7881,10732,7881,10730,7879xe" filled="false" stroked="true" strokeweight="0pt" strokecolor="#000000">
                <v:path arrowok="t"/>
              </v:shape>
            </v:group>
            <v:group style="position:absolute;left:10732;top:7881;width:23;height:2" coordorigin="10732,7881" coordsize="23,2">
              <v:shape style="position:absolute;left:10732;top:7881;width:23;height:2" coordorigin="10732,7881" coordsize="23,0" path="m10732,7881l10755,7881e" filled="false" stroked="true" strokeweight="0pt" strokecolor="#000000">
                <v:path arrowok="t"/>
              </v:shape>
            </v:group>
            <v:group style="position:absolute;left:10732;top:7881;width:23;height:2" coordorigin="10732,7881" coordsize="23,2">
              <v:shape style="position:absolute;left:10732;top:7881;width:23;height:2" coordorigin="10732,7881" coordsize="23,0" path="m10732,7881l10755,7881e" filled="false" stroked="true" strokeweight="0pt" strokecolor="#000000">
                <v:path arrowok="t"/>
              </v:shape>
            </v:group>
            <v:group style="position:absolute;left:10732;top:7881;width:21;height:2" coordorigin="10732,7881" coordsize="21,2">
              <v:shape style="position:absolute;left:10732;top:7881;width:21;height:2" coordorigin="10732,7881" coordsize="21,0" path="m10732,7881l10752,7881e" filled="false" stroked="true" strokeweight="0pt" strokecolor="#000000">
                <v:path arrowok="t"/>
              </v:shape>
            </v:group>
            <v:group style="position:absolute;left:10734;top:7881;width:19;height:3" coordorigin="10734,7881" coordsize="19,3">
              <v:shape style="position:absolute;left:10734;top:7881;width:19;height:3" coordorigin="10734,7881" coordsize="19,3" path="m10734,7881l10750,7883,10752,7881,10734,7881xe" filled="true" fillcolor="#000000" stroked="false">
                <v:path arrowok="t"/>
                <v:fill type="solid"/>
              </v:shape>
              <v:shape style="position:absolute;left:10734;top:7881;width:19;height:3" coordorigin="10734,7881" coordsize="19,3" path="m10734,7881l10739,7883,10750,7883,10734,7881xe" filled="true" fillcolor="#000000" stroked="false">
                <v:path arrowok="t"/>
                <v:fill type="solid"/>
              </v:shape>
            </v:group>
            <v:group style="position:absolute;left:10734;top:7881;width:19;height:3" coordorigin="10734,7881" coordsize="19,3">
              <v:shape style="position:absolute;left:10734;top:7881;width:19;height:3" coordorigin="10734,7881" coordsize="19,3" path="m10752,7881l10734,7881,10750,7883,10752,7881xe" filled="false" stroked="true" strokeweight="0pt" strokecolor="#000000">
                <v:path arrowok="t"/>
              </v:shape>
            </v:group>
            <v:group style="position:absolute;left:10734;top:7881;width:16;height:3" coordorigin="10734,7881" coordsize="16,3">
              <v:shape style="position:absolute;left:10734;top:7881;width:16;height:3" coordorigin="10734,7881" coordsize="16,3" path="m10734,7881l10750,7883,10739,7883,10734,7881xe" filled="false" stroked="true" strokeweight="0pt" strokecolor="#000000">
                <v:path arrowok="t"/>
              </v:shape>
            </v:group>
            <v:group style="position:absolute;left:10739;top:7883;width:10;height:2" coordorigin="10739,7883" coordsize="10,2">
              <v:shape style="position:absolute;left:10739;top:7883;width:10;height:2" coordorigin="10739,7883" coordsize="10,0" path="m10739,7883l10748,7883e" filled="false" stroked="true" strokeweight="0pt" strokecolor="#000000">
                <v:path arrowok="t"/>
              </v:shape>
            </v:group>
            <v:group style="position:absolute;left:10739;top:7883;width:10;height:2" coordorigin="10739,7883" coordsize="10,2">
              <v:shape style="position:absolute;left:10739;top:7883;width:10;height:2" coordorigin="10739,7883" coordsize="10,0" path="m10739,7883l10748,7883e" filled="false" stroked="true" strokeweight="0pt" strokecolor="#000000">
                <v:path arrowok="t"/>
              </v:shape>
            </v:group>
            <v:group style="position:absolute;left:10741;top:7883;width:7;height:2" coordorigin="10741,7883" coordsize="7,2">
              <v:shape style="position:absolute;left:10741;top:7883;width:7;height:2" coordorigin="10741,7883" coordsize="7,0" path="m10741,7883l10748,7883e" filled="false" stroked="true" strokeweight="0pt" strokecolor="#000000">
                <v:path arrowok="t"/>
              </v:shape>
            </v:group>
            <v:group style="position:absolute;left:10739;top:7883;width:12;height:2" coordorigin="10739,7883" coordsize="12,2">
              <v:shape style="position:absolute;left:10739;top:7883;width:12;height:2" coordorigin="10739,7883" coordsize="12,0" path="m10739,7883l10750,7883e" filled="false" stroked="true" strokeweight="0pt" strokecolor="#000000">
                <v:path arrowok="t"/>
              </v:shape>
            </v:group>
            <v:group style="position:absolute;left:10739;top:7883;width:12;height:2" coordorigin="10739,7883" coordsize="12,2">
              <v:shape style="position:absolute;left:10739;top:7883;width:12;height:2" coordorigin="10739,7883" coordsize="12,0" path="m10739,7883l10750,7883e" filled="false" stroked="true" strokeweight="0pt" strokecolor="#000000">
                <v:path arrowok="t"/>
              </v:shape>
            </v:group>
            <v:group style="position:absolute;left:10964;top:8314;width:7;height:2" coordorigin="10964,8314" coordsize="7,2">
              <v:shape style="position:absolute;left:10964;top:8314;width:7;height:2" coordorigin="10964,8314" coordsize="7,0" path="m10964,8314l10971,8314e" filled="false" stroked="true" strokeweight="0pt" strokecolor="#000000">
                <v:path arrowok="t"/>
              </v:shape>
            </v:group>
            <v:group style="position:absolute;left:10964;top:8314;width:7;height:2" coordorigin="10964,8314" coordsize="7,2">
              <v:shape style="position:absolute;left:10964;top:8314;width:7;height:2" coordorigin="10964,8314" coordsize="7,0" path="m10964,8314l10971,8314e" filled="false" stroked="true" strokeweight="0pt" strokecolor="#000000">
                <v:path arrowok="t"/>
              </v:shape>
            </v:group>
            <v:group style="position:absolute;left:10962;top:8314;width:12;height:2" coordorigin="10962,8314" coordsize="12,2">
              <v:shape style="position:absolute;left:10962;top:8314;width:12;height:2" coordorigin="10962,8314" coordsize="12,0" path="m10962,8314l10973,8314e" filled="false" stroked="true" strokeweight="0pt" strokecolor="#000000">
                <v:path arrowok="t"/>
              </v:shape>
            </v:group>
            <v:group style="position:absolute;left:10964;top:8314;width:10;height:2" coordorigin="10964,8314" coordsize="10,2">
              <v:shape style="position:absolute;left:10964;top:8314;width:10;height:2" coordorigin="10964,8314" coordsize="10,0" path="m10964,8314l10973,8314e" filled="false" stroked="true" strokeweight="0pt" strokecolor="#000000">
                <v:path arrowok="t"/>
              </v:shape>
            </v:group>
            <v:group style="position:absolute;left:10962;top:8314;width:12;height:2" coordorigin="10962,8314" coordsize="12,2">
              <v:shape style="position:absolute;left:10962;top:8314;width:12;height:2" coordorigin="10962,8314" coordsize="12,0" path="m10962,8314l10973,8314e" filled="false" stroked="true" strokeweight="0pt" strokecolor="#000000">
                <v:path arrowok="t"/>
              </v:shape>
            </v:group>
            <v:group style="position:absolute;left:10960;top:8314;width:16;height:3" coordorigin="10960,8314" coordsize="16,3">
              <v:shape style="position:absolute;left:10960;top:8314;width:16;height:3" coordorigin="10960,8314" coordsize="16,3" path="m10960,8317l10976,8317,10962,8314,10960,8317xe" filled="true" fillcolor="#000000" stroked="false">
                <v:path arrowok="t"/>
                <v:fill type="solid"/>
              </v:shape>
              <v:shape style="position:absolute;left:10960;top:8314;width:16;height:3" coordorigin="10960,8314" coordsize="16,3" path="m10962,8314l10976,8317,10973,8314,10962,8314xe" filled="true" fillcolor="#000000" stroked="false">
                <v:path arrowok="t"/>
                <v:fill type="solid"/>
              </v:shape>
            </v:group>
            <v:group style="position:absolute;left:10962;top:8314;width:14;height:3" coordorigin="10962,8314" coordsize="14,3">
              <v:shape style="position:absolute;left:10962;top:8314;width:14;height:3" coordorigin="10962,8314" coordsize="14,3" path="m10973,8314l10962,8314,10976,8317,10973,8314xe" filled="false" stroked="true" strokeweight="0pt" strokecolor="#000000">
                <v:path arrowok="t"/>
              </v:shape>
            </v:group>
            <v:group style="position:absolute;left:10960;top:8314;width:16;height:3" coordorigin="10960,8314" coordsize="16,3">
              <v:shape style="position:absolute;left:10960;top:8314;width:16;height:3" coordorigin="10960,8314" coordsize="16,3" path="m10962,8314l10976,8317,10960,8317,10962,8314xe" filled="false" stroked="true" strokeweight="0pt" strokecolor="#000000">
                <v:path arrowok="t"/>
              </v:shape>
            </v:group>
            <v:group style="position:absolute;left:10958;top:8317;width:23;height:2" coordorigin="10958,8317" coordsize="23,2">
              <v:shape style="position:absolute;left:10958;top:8317;width:23;height:2" coordorigin="10958,8317" coordsize="23,0" path="m10958,8317l10980,8317e" filled="false" stroked="true" strokeweight="0pt" strokecolor="#000000">
                <v:path arrowok="t"/>
              </v:shape>
            </v:group>
            <v:group style="position:absolute;left:10960;top:8317;width:21;height:2" coordorigin="10960,8317" coordsize="21,2">
              <v:shape style="position:absolute;left:10960;top:8317;width:21;height:2" coordorigin="10960,8317" coordsize="21,0" path="m10960,8317l10980,8317e" filled="false" stroked="true" strokeweight="0pt" strokecolor="#000000">
                <v:path arrowok="t"/>
              </v:shape>
            </v:group>
            <v:group style="position:absolute;left:10958;top:8317;width:23;height:2" coordorigin="10958,8317" coordsize="23,2">
              <v:shape style="position:absolute;left:10958;top:8317;width:23;height:2" coordorigin="10958,8317" coordsize="23,0" path="m10958,8317l10980,8317e" filled="false" stroked="true" strokeweight="0pt" strokecolor="#000000">
                <v:path arrowok="t"/>
              </v:shape>
            </v:group>
            <v:group style="position:absolute;left:10955;top:8318;width:25;height:2" coordorigin="10955,8318" coordsize="25,2">
              <v:shape style="position:absolute;left:10955;top:8318;width:25;height:2" coordorigin="10955,8318" coordsize="25,0" path="m10955,8318l10980,8318e" filled="false" stroked="true" strokeweight=".112803pt" strokecolor="#000000">
                <v:path arrowok="t"/>
              </v:shape>
            </v:group>
            <v:group style="position:absolute;left:10958;top:8317;width:23;height:3" coordorigin="10958,8317" coordsize="23,3">
              <v:shape style="position:absolute;left:10958;top:8317;width:23;height:3" coordorigin="10958,8317" coordsize="23,3" path="m10980,8317l10958,8317,10980,8319,10980,8317xe" filled="false" stroked="true" strokeweight="0pt" strokecolor="#000000">
                <v:path arrowok="t"/>
              </v:shape>
            </v:group>
            <v:group style="position:absolute;left:10955;top:8317;width:25;height:3" coordorigin="10955,8317" coordsize="25,3">
              <v:shape style="position:absolute;left:10955;top:8317;width:25;height:3" coordorigin="10955,8317" coordsize="25,3" path="m10958,8317l10980,8319,10955,8319,10958,8317xe" filled="false" stroked="true" strokeweight="0pt" strokecolor="#000000">
                <v:path arrowok="t"/>
              </v:shape>
            </v:group>
            <v:group style="position:absolute;left:10953;top:8319;width:32;height:2" coordorigin="10953,8319" coordsize="32,2">
              <v:shape style="position:absolute;left:10953;top:8319;width:32;height:2" coordorigin="10953,8319" coordsize="32,0" path="m10953,8319l10985,8319e" filled="false" stroked="true" strokeweight="0pt" strokecolor="#000000">
                <v:path arrowok="t"/>
              </v:shape>
            </v:group>
            <v:group style="position:absolute;left:10955;top:8319;width:30;height:2" coordorigin="10955,8319" coordsize="30,2">
              <v:shape style="position:absolute;left:10955;top:8319;width:30;height:2" coordorigin="10955,8319" coordsize="30,0" path="m10955,8319l10985,8319e" filled="false" stroked="true" strokeweight="0pt" strokecolor="#000000">
                <v:path arrowok="t"/>
              </v:shape>
            </v:group>
            <v:group style="position:absolute;left:10953;top:8319;width:32;height:2" coordorigin="10953,8319" coordsize="32,2">
              <v:shape style="position:absolute;left:10953;top:8319;width:32;height:2" coordorigin="10953,8319" coordsize="32,0" path="m10953,8319l10985,8319e" filled="false" stroked="true" strokeweight="0pt" strokecolor="#000000">
                <v:path arrowok="t"/>
              </v:shape>
            </v:group>
            <v:group style="position:absolute;left:10951;top:8320;width:34;height:2" coordorigin="10951,8320" coordsize="34,2">
              <v:shape style="position:absolute;left:10951;top:8320;width:34;height:2" coordorigin="10951,8320" coordsize="34,0" path="m10951,8320l10985,8320e" filled="false" stroked="true" strokeweight=".112803pt" strokecolor="#000000">
                <v:path arrowok="t"/>
              </v:shape>
            </v:group>
            <v:group style="position:absolute;left:10953;top:8319;width:32;height:3" coordorigin="10953,8319" coordsize="32,3">
              <v:shape style="position:absolute;left:10953;top:8319;width:32;height:3" coordorigin="10953,8319" coordsize="32,3" path="m10985,8319l10953,8319,10985,8321,10985,8319xe" filled="false" stroked="true" strokeweight="0pt" strokecolor="#000000">
                <v:path arrowok="t"/>
              </v:shape>
            </v:group>
            <v:group style="position:absolute;left:10951;top:8319;width:34;height:3" coordorigin="10951,8319" coordsize="34,3">
              <v:shape style="position:absolute;left:10951;top:8319;width:34;height:3" coordorigin="10951,8319" coordsize="34,3" path="m10953,8319l10985,8321,10951,8321,10953,8319xe" filled="false" stroked="true" strokeweight="0pt" strokecolor="#000000">
                <v:path arrowok="t"/>
              </v:shape>
            </v:group>
            <v:group style="position:absolute;left:10949;top:8322;width:39;height:2" coordorigin="10949,8322" coordsize="39,2">
              <v:shape style="position:absolute;left:10949;top:8322;width:39;height:2" coordorigin="10949,8322" coordsize="39,0" path="m10949,8322l10987,8322e" filled="false" stroked="true" strokeweight=".112803pt" strokecolor="#000000">
                <v:path arrowok="t"/>
              </v:shape>
            </v:group>
            <v:group style="position:absolute;left:10951;top:8321;width:37;height:3" coordorigin="10951,8321" coordsize="37,3">
              <v:shape style="position:absolute;left:10951;top:8321;width:37;height:3" coordorigin="10951,8321" coordsize="37,3" path="m10985,8321l10951,8321,10987,8323,10985,8321xe" filled="false" stroked="true" strokeweight="0pt" strokecolor="#000000">
                <v:path arrowok="t"/>
              </v:shape>
            </v:group>
            <v:group style="position:absolute;left:10949;top:8321;width:39;height:3" coordorigin="10949,8321" coordsize="39,3">
              <v:shape style="position:absolute;left:10949;top:8321;width:39;height:3" coordorigin="10949,8321" coordsize="39,3" path="m10951,8321l10987,8323,10949,8323,10951,8321xe" filled="false" stroked="true" strokeweight="0pt" strokecolor="#000000">
                <v:path arrowok="t"/>
              </v:shape>
            </v:group>
            <v:group style="position:absolute;left:10946;top:8323;width:43;height:2" coordorigin="10946,8323" coordsize="43,2">
              <v:shape style="position:absolute;left:10946;top:8323;width:43;height:2" coordorigin="10946,8323" coordsize="43,0" path="m10946,8323l10989,8323e" filled="false" stroked="true" strokeweight="0pt" strokecolor="#000000">
                <v:path arrowok="t"/>
              </v:shape>
            </v:group>
            <v:group style="position:absolute;left:10949;top:8323;width:41;height:2" coordorigin="10949,8323" coordsize="41,2">
              <v:shape style="position:absolute;left:10949;top:8323;width:41;height:2" coordorigin="10949,8323" coordsize="41,0" path="m10949,8323l10989,8323e" filled="false" stroked="true" strokeweight="0pt" strokecolor="#000000">
                <v:path arrowok="t"/>
              </v:shape>
            </v:group>
            <v:group style="position:absolute;left:10946;top:8323;width:43;height:2" coordorigin="10946,8323" coordsize="43,2">
              <v:shape style="position:absolute;left:10946;top:8323;width:43;height:2" coordorigin="10946,8323" coordsize="43,0" path="m10946,8323l10989,8323e" filled="false" stroked="true" strokeweight="0pt" strokecolor="#000000">
                <v:path arrowok="t"/>
              </v:shape>
            </v:group>
            <v:group style="position:absolute;left:10946;top:8324;width:46;height:2" coordorigin="10946,8324" coordsize="46,2">
              <v:shape style="position:absolute;left:10946;top:8324;width:46;height:2" coordorigin="10946,8324" coordsize="46,0" path="m10946,8324l10992,8324e" filled="false" stroked="true" strokeweight=".112803pt" strokecolor="#000000">
                <v:path arrowok="t"/>
              </v:shape>
            </v:group>
            <v:group style="position:absolute;left:10946;top:8323;width:46;height:3" coordorigin="10946,8323" coordsize="46,3">
              <v:shape style="position:absolute;left:10946;top:8323;width:46;height:3" coordorigin="10946,8323" coordsize="46,3" path="m10989,8323l10946,8323,10992,8326,10989,8323xe" filled="false" stroked="true" strokeweight="0pt" strokecolor="#000000">
                <v:path arrowok="t"/>
              </v:shape>
            </v:group>
            <v:group style="position:absolute;left:10946;top:8323;width:46;height:3" coordorigin="10946,8323" coordsize="46,3">
              <v:shape style="position:absolute;left:10946;top:8323;width:46;height:3" coordorigin="10946,8323" coordsize="46,3" path="m10946,8323l10992,8326,10946,8326,10946,8323xe" filled="false" stroked="true" strokeweight="0pt" strokecolor="#000000">
                <v:path arrowok="t"/>
              </v:shape>
            </v:group>
            <v:group style="position:absolute;left:10944;top:8327;width:48;height:2" coordorigin="10944,8327" coordsize="48,2">
              <v:shape style="position:absolute;left:10944;top:8327;width:48;height:2" coordorigin="10944,8327" coordsize="48,0" path="m10944,8327l10992,8327e" filled="false" stroked="true" strokeweight=".112803pt" strokecolor="#000000">
                <v:path arrowok="t"/>
              </v:shape>
            </v:group>
            <v:group style="position:absolute;left:10946;top:8326;width:46;height:3" coordorigin="10946,8326" coordsize="46,3">
              <v:shape style="position:absolute;left:10946;top:8326;width:46;height:3" coordorigin="10946,8326" coordsize="46,3" path="m10992,8326l10946,8326,10992,8328,10992,8326xe" filled="false" stroked="true" strokeweight="0pt" strokecolor="#000000">
                <v:path arrowok="t"/>
              </v:shape>
            </v:group>
            <v:group style="position:absolute;left:10944;top:8326;width:48;height:3" coordorigin="10944,8326" coordsize="48,3">
              <v:shape style="position:absolute;left:10944;top:8326;width:48;height:3" coordorigin="10944,8326" coordsize="48,3" path="m10946,8326l10992,8328,10944,8328,10946,8326xe" filled="false" stroked="true" strokeweight="0pt" strokecolor="#000000">
                <v:path arrowok="t"/>
              </v:shape>
            </v:group>
            <v:group style="position:absolute;left:10944;top:8329;width:50;height:2" coordorigin="10944,8329" coordsize="50,2">
              <v:shape style="position:absolute;left:10944;top:8329;width:50;height:2" coordorigin="10944,8329" coordsize="50,0" path="m10944,8329l10994,8329e" filled="false" stroked="true" strokeweight=".112803pt" strokecolor="#000000">
                <v:path arrowok="t"/>
              </v:shape>
            </v:group>
            <v:group style="position:absolute;left:10944;top:8328;width:50;height:3" coordorigin="10944,8328" coordsize="50,3">
              <v:shape style="position:absolute;left:10944;top:8328;width:50;height:3" coordorigin="10944,8328" coordsize="50,3" path="m10992,8328l10944,8328,10994,8330,10992,8328xe" filled="false" stroked="true" strokeweight="0pt" strokecolor="#000000">
                <v:path arrowok="t"/>
              </v:shape>
            </v:group>
            <v:group style="position:absolute;left:10944;top:8328;width:50;height:3" coordorigin="10944,8328" coordsize="50,3">
              <v:shape style="position:absolute;left:10944;top:8328;width:50;height:3" coordorigin="10944,8328" coordsize="50,3" path="m10944,8328l10994,8330,10944,8330,10944,8328xe" filled="false" stroked="true" strokeweight="0pt" strokecolor="#000000">
                <v:path arrowok="t"/>
              </v:shape>
            </v:group>
            <v:group style="position:absolute;left:10942;top:8331;width:52;height:2" coordorigin="10942,8331" coordsize="52,2">
              <v:shape style="position:absolute;left:10942;top:8331;width:52;height:2" coordorigin="10942,8331" coordsize="52,0" path="m10942,8331l10994,8331e" filled="false" stroked="true" strokeweight=".112803pt" strokecolor="#000000">
                <v:path arrowok="t"/>
              </v:shape>
            </v:group>
            <v:group style="position:absolute;left:10944;top:8330;width:50;height:3" coordorigin="10944,8330" coordsize="50,3">
              <v:shape style="position:absolute;left:10944;top:8330;width:50;height:3" coordorigin="10944,8330" coordsize="50,3" path="m10994,8330l10944,8330,10994,8332,10994,8330xe" filled="false" stroked="true" strokeweight="0pt" strokecolor="#000000">
                <v:path arrowok="t"/>
              </v:shape>
            </v:group>
            <v:group style="position:absolute;left:10942;top:8330;width:52;height:3" coordorigin="10942,8330" coordsize="52,3">
              <v:shape style="position:absolute;left:10942;top:8330;width:52;height:3" coordorigin="10942,8330" coordsize="52,3" path="m10944,8330l10994,8332,10942,8332,10944,8330xe" filled="false" stroked="true" strokeweight="0pt" strokecolor="#000000">
                <v:path arrowok="t"/>
              </v:shape>
            </v:group>
            <v:group style="position:absolute;left:10942;top:8334;width:52;height:2" coordorigin="10942,8334" coordsize="52,2">
              <v:shape style="position:absolute;left:10942;top:8334;width:52;height:2" coordorigin="10942,8334" coordsize="52,0" path="m10942,8334l10994,8334e" filled="false" stroked="true" strokeweight=".112803pt" strokecolor="#000000">
                <v:path arrowok="t"/>
              </v:shape>
            </v:group>
            <v:group style="position:absolute;left:10942;top:8332;width:52;height:3" coordorigin="10942,8332" coordsize="52,3">
              <v:shape style="position:absolute;left:10942;top:8332;width:52;height:3" coordorigin="10942,8332" coordsize="52,3" path="m10994,8332l10942,8332,10994,8335,10994,8332xe" filled="false" stroked="true" strokeweight="0pt" strokecolor="#000000">
                <v:path arrowok="t"/>
              </v:shape>
            </v:group>
            <v:group style="position:absolute;left:10942;top:8332;width:52;height:3" coordorigin="10942,8332" coordsize="52,3">
              <v:shape style="position:absolute;left:10942;top:8332;width:52;height:3" coordorigin="10942,8332" coordsize="52,3" path="m10942,8332l10994,8335,10942,8335,10942,8332xe" filled="false" stroked="true" strokeweight="0pt" strokecolor="#000000">
                <v:path arrowok="t"/>
              </v:shape>
            </v:group>
            <v:group style="position:absolute;left:10942;top:8337;width:52;height:2" coordorigin="10942,8337" coordsize="52,2">
              <v:shape style="position:absolute;left:10942;top:8337;width:52;height:2" coordorigin="10942,8337" coordsize="52,0" path="m10942,8337l10994,8337e" filled="false" stroked="true" strokeweight=".225606pt" strokecolor="#000000">
                <v:path arrowok="t"/>
              </v:shape>
            </v:group>
            <v:group style="position:absolute;left:10942;top:8335;width:52;height:5" coordorigin="10942,8335" coordsize="52,5">
              <v:shape style="position:absolute;left:10942;top:8335;width:52;height:5" coordorigin="10942,8335" coordsize="52,5" path="m10994,8335l10942,8335,10994,8339,10994,8335xe" filled="false" stroked="true" strokeweight="0pt" strokecolor="#000000">
                <v:path arrowok="t"/>
              </v:shape>
            </v:group>
            <v:group style="position:absolute;left:10942;top:8335;width:52;height:5" coordorigin="10942,8335" coordsize="52,5">
              <v:shape style="position:absolute;left:10942;top:8335;width:52;height:5" coordorigin="10942,8335" coordsize="52,5" path="m10942,8335l10994,8339,10942,8339,10942,8335xe" filled="false" stroked="true" strokeweight="0pt" strokecolor="#000000">
                <v:path arrowok="t"/>
              </v:shape>
            </v:group>
            <v:group style="position:absolute;left:10942;top:8340;width:52;height:2" coordorigin="10942,8340" coordsize="52,2">
              <v:shape style="position:absolute;left:10942;top:8340;width:52;height:2" coordorigin="10942,8340" coordsize="52,0" path="m10942,8340l10994,8340e" filled="false" stroked="true" strokeweight=".112803pt" strokecolor="#000000">
                <v:path arrowok="t"/>
              </v:shape>
            </v:group>
            <v:group style="position:absolute;left:10942;top:8339;width:52;height:3" coordorigin="10942,8339" coordsize="52,3">
              <v:shape style="position:absolute;left:10942;top:8339;width:52;height:3" coordorigin="10942,8339" coordsize="52,3" path="m10994,8339l10942,8339,10994,8341,10994,8339xe" filled="false" stroked="true" strokeweight="0pt" strokecolor="#000000">
                <v:path arrowok="t"/>
              </v:shape>
            </v:group>
            <v:group style="position:absolute;left:10942;top:8339;width:52;height:3" coordorigin="10942,8339" coordsize="52,3">
              <v:shape style="position:absolute;left:10942;top:8339;width:52;height:3" coordorigin="10942,8339" coordsize="52,3" path="m10942,8339l10994,8341,10942,8341,10942,8339xe" filled="false" stroked="true" strokeweight="0pt" strokecolor="#000000">
                <v:path arrowok="t"/>
              </v:shape>
            </v:group>
            <v:group style="position:absolute;left:10942;top:8343;width:52;height:2" coordorigin="10942,8343" coordsize="52,2">
              <v:shape style="position:absolute;left:10942;top:8343;width:52;height:2" coordorigin="10942,8343" coordsize="52,0" path="m10942,8343l10994,8343e" filled="false" stroked="true" strokeweight=".112803pt" strokecolor="#000000">
                <v:path arrowok="t"/>
              </v:shape>
            </v:group>
            <v:group style="position:absolute;left:10942;top:8341;width:52;height:3" coordorigin="10942,8341" coordsize="52,3">
              <v:shape style="position:absolute;left:10942;top:8341;width:52;height:3" coordorigin="10942,8341" coordsize="52,3" path="m10994,8341l10942,8341,10994,8344,10994,8341xe" filled="false" stroked="true" strokeweight="0pt" strokecolor="#000000">
                <v:path arrowok="t"/>
              </v:shape>
            </v:group>
            <v:group style="position:absolute;left:10942;top:8341;width:52;height:3" coordorigin="10942,8341" coordsize="52,3">
              <v:shape style="position:absolute;left:10942;top:8341;width:52;height:3" coordorigin="10942,8341" coordsize="52,3" path="m10942,8341l10994,8344,10942,8344,10942,8341xe" filled="false" stroked="true" strokeweight="0pt" strokecolor="#000000">
                <v:path arrowok="t"/>
              </v:shape>
            </v:group>
            <v:group style="position:absolute;left:10942;top:8345;width:52;height:2" coordorigin="10942,8345" coordsize="52,2">
              <v:shape style="position:absolute;left:10942;top:8345;width:52;height:2" coordorigin="10942,8345" coordsize="52,0" path="m10942,8345l10994,8345e" filled="false" stroked="true" strokeweight=".112803pt" strokecolor="#000000">
                <v:path arrowok="t"/>
              </v:shape>
            </v:group>
            <v:group style="position:absolute;left:10942;top:8344;width:52;height:3" coordorigin="10942,8344" coordsize="52,3">
              <v:shape style="position:absolute;left:10942;top:8344;width:52;height:3" coordorigin="10942,8344" coordsize="52,3" path="m10994,8344l10942,8344,10994,8346,10994,8344xe" filled="false" stroked="true" strokeweight="0pt" strokecolor="#000000">
                <v:path arrowok="t"/>
              </v:shape>
            </v:group>
            <v:group style="position:absolute;left:10942;top:8344;width:52;height:3" coordorigin="10942,8344" coordsize="52,3">
              <v:shape style="position:absolute;left:10942;top:8344;width:52;height:3" coordorigin="10942,8344" coordsize="52,3" path="m10942,8344l10994,8346,10942,8346,10942,8344xe" filled="false" stroked="true" strokeweight="0pt" strokecolor="#000000">
                <v:path arrowok="t"/>
              </v:shape>
            </v:group>
            <v:group style="position:absolute;left:10942;top:8347;width:52;height:2" coordorigin="10942,8347" coordsize="52,2">
              <v:shape style="position:absolute;left:10942;top:8347;width:52;height:2" coordorigin="10942,8347" coordsize="52,0" path="m10942,8347l10994,8347e" filled="false" stroked="true" strokeweight=".112803pt" strokecolor="#000000">
                <v:path arrowok="t"/>
              </v:shape>
            </v:group>
            <v:group style="position:absolute;left:10942;top:8346;width:52;height:3" coordorigin="10942,8346" coordsize="52,3">
              <v:shape style="position:absolute;left:10942;top:8346;width:52;height:3" coordorigin="10942,8346" coordsize="52,3" path="m10994,8346l10942,8346,10994,8348,10994,8346xe" filled="false" stroked="true" strokeweight="0pt" strokecolor="#000000">
                <v:path arrowok="t"/>
              </v:shape>
            </v:group>
            <v:group style="position:absolute;left:10942;top:8346;width:52;height:3" coordorigin="10942,8346" coordsize="52,3">
              <v:shape style="position:absolute;left:10942;top:8346;width:52;height:3" coordorigin="10942,8346" coordsize="52,3" path="m10942,8346l10994,8348,10942,8348,10942,8346xe" filled="false" stroked="true" strokeweight="0pt" strokecolor="#000000">
                <v:path arrowok="t"/>
              </v:shape>
            </v:group>
            <v:group style="position:absolute;left:10942;top:8349;width:52;height:2" coordorigin="10942,8349" coordsize="52,2">
              <v:shape style="position:absolute;left:10942;top:8349;width:52;height:2" coordorigin="10942,8349" coordsize="52,0" path="m10942,8349l10994,8349e" filled="false" stroked="true" strokeweight=".112803pt" strokecolor="#000000">
                <v:path arrowok="t"/>
              </v:shape>
            </v:group>
            <v:group style="position:absolute;left:10942;top:8348;width:52;height:3" coordorigin="10942,8348" coordsize="52,3">
              <v:shape style="position:absolute;left:10942;top:8348;width:52;height:3" coordorigin="10942,8348" coordsize="52,3" path="m10994,8348l10942,8348,10994,8350,10994,8348xe" filled="false" stroked="true" strokeweight="0pt" strokecolor="#000000">
                <v:path arrowok="t"/>
              </v:shape>
            </v:group>
            <v:group style="position:absolute;left:10942;top:8348;width:52;height:3" coordorigin="10942,8348" coordsize="52,3">
              <v:shape style="position:absolute;left:10942;top:8348;width:52;height:3" coordorigin="10942,8348" coordsize="52,3" path="m10942,8348l10994,8350,10944,8350,10942,8348xe" filled="false" stroked="true" strokeweight="0pt" strokecolor="#000000">
                <v:path arrowok="t"/>
              </v:shape>
            </v:group>
            <v:group style="position:absolute;left:10944;top:8352;width:50;height:2" coordorigin="10944,8352" coordsize="50,2">
              <v:shape style="position:absolute;left:10944;top:8352;width:50;height:2" coordorigin="10944,8352" coordsize="50,0" path="m10944,8352l10994,8352e" filled="false" stroked="true" strokeweight=".112803pt" strokecolor="#000000">
                <v:path arrowok="t"/>
              </v:shape>
            </v:group>
            <v:group style="position:absolute;left:10944;top:8350;width:50;height:3" coordorigin="10944,8350" coordsize="50,3">
              <v:shape style="position:absolute;left:10944;top:8350;width:50;height:3" coordorigin="10944,8350" coordsize="50,3" path="m10994,8350l10944,8350,10992,8353,10994,8350xe" filled="false" stroked="true" strokeweight="0pt" strokecolor="#000000">
                <v:path arrowok="t"/>
              </v:shape>
            </v:group>
            <v:group style="position:absolute;left:10944;top:8350;width:48;height:3" coordorigin="10944,8350" coordsize="48,3">
              <v:shape style="position:absolute;left:10944;top:8350;width:48;height:3" coordorigin="10944,8350" coordsize="48,3" path="m10944,8350l10992,8353,10944,8353,10944,8350xe" filled="false" stroked="true" strokeweight="0pt" strokecolor="#000000">
                <v:path arrowok="t"/>
              </v:shape>
            </v:group>
            <v:group style="position:absolute;left:10944;top:8354;width:48;height:2" coordorigin="10944,8354" coordsize="48,2">
              <v:shape style="position:absolute;left:10944;top:8354;width:48;height:2" coordorigin="10944,8354" coordsize="48,0" path="m10944,8354l10992,8354e" filled="false" stroked="true" strokeweight=".112803pt" strokecolor="#000000">
                <v:path arrowok="t"/>
              </v:shape>
            </v:group>
            <v:group style="position:absolute;left:10944;top:8353;width:48;height:3" coordorigin="10944,8353" coordsize="48,3">
              <v:shape style="position:absolute;left:10944;top:8353;width:48;height:3" coordorigin="10944,8353" coordsize="48,3" path="m10992,8353l10944,8353,10992,8355,10992,8353xe" filled="false" stroked="true" strokeweight="0pt" strokecolor="#000000">
                <v:path arrowok="t"/>
              </v:shape>
            </v:group>
            <v:group style="position:absolute;left:10944;top:8353;width:48;height:3" coordorigin="10944,8353" coordsize="48,3">
              <v:shape style="position:absolute;left:10944;top:8353;width:48;height:3" coordorigin="10944,8353" coordsize="48,3" path="m10944,8353l10992,8355,10946,8355,10944,8353xe" filled="false" stroked="true" strokeweight="0pt" strokecolor="#000000">
                <v:path arrowok="t"/>
              </v:shape>
            </v:group>
            <v:group style="position:absolute;left:10946;top:8356;width:46;height:2" coordorigin="10946,8356" coordsize="46,2">
              <v:shape style="position:absolute;left:10946;top:8356;width:46;height:2" coordorigin="10946,8356" coordsize="46,0" path="m10946,8356l10992,8356e" filled="false" stroked="true" strokeweight=".112803pt" strokecolor="#000000">
                <v:path arrowok="t"/>
              </v:shape>
            </v:group>
            <v:group style="position:absolute;left:10946;top:8355;width:46;height:3" coordorigin="10946,8355" coordsize="46,3">
              <v:shape style="position:absolute;left:10946;top:8355;width:46;height:3" coordorigin="10946,8355" coordsize="46,3" path="m10992,8355l10946,8355,10989,8357,10992,8355xe" filled="false" stroked="true" strokeweight="0pt" strokecolor="#000000">
                <v:path arrowok="t"/>
              </v:shape>
            </v:group>
            <v:group style="position:absolute;left:10946;top:8355;width:43;height:3" coordorigin="10946,8355" coordsize="43,3">
              <v:shape style="position:absolute;left:10946;top:8355;width:43;height:3" coordorigin="10946,8355" coordsize="43,3" path="m10946,8355l10989,8357,10946,8357,10946,8355xe" filled="false" stroked="true" strokeweight="0pt" strokecolor="#000000">
                <v:path arrowok="t"/>
              </v:shape>
            </v:group>
            <v:group style="position:absolute;left:10946;top:8358;width:43;height:2" coordorigin="10946,8358" coordsize="43,2">
              <v:shape style="position:absolute;left:10946;top:8358;width:43;height:2" coordorigin="10946,8358" coordsize="43,0" path="m10946,8358l10989,8358e" filled="false" stroked="true" strokeweight=".112803pt" strokecolor="#000000">
                <v:path arrowok="t"/>
              </v:shape>
            </v:group>
            <v:group style="position:absolute;left:10946;top:8357;width:43;height:3" coordorigin="10946,8357" coordsize="43,3">
              <v:shape style="position:absolute;left:10946;top:8357;width:43;height:3" coordorigin="10946,8357" coordsize="43,3" path="m10989,8357l10946,8357,10987,8359,10989,8357xe" filled="false" stroked="true" strokeweight="0pt" strokecolor="#000000">
                <v:path arrowok="t"/>
              </v:shape>
            </v:group>
            <v:group style="position:absolute;left:10946;top:8357;width:41;height:3" coordorigin="10946,8357" coordsize="41,3">
              <v:shape style="position:absolute;left:10946;top:8357;width:41;height:3" coordorigin="10946,8357" coordsize="41,3" path="m10946,8357l10987,8359,10949,8359,10946,8357xe" filled="false" stroked="true" strokeweight="0pt" strokecolor="#000000">
                <v:path arrowok="t"/>
              </v:shape>
            </v:group>
            <v:group style="position:absolute;left:10949;top:8361;width:39;height:2" coordorigin="10949,8361" coordsize="39,2">
              <v:shape style="position:absolute;left:10949;top:8361;width:39;height:2" coordorigin="10949,8361" coordsize="39,0" path="m10949,8361l10987,8361e" filled="false" stroked="true" strokeweight=".112803pt" strokecolor="#000000">
                <v:path arrowok="t"/>
              </v:shape>
            </v:group>
            <v:group style="position:absolute;left:10949;top:8359;width:39;height:3" coordorigin="10949,8359" coordsize="39,3">
              <v:shape style="position:absolute;left:10949;top:8359;width:39;height:3" coordorigin="10949,8359" coordsize="39,3" path="m10987,8359l10949,8359,10985,8362,10987,8359xe" filled="false" stroked="true" strokeweight="0pt" strokecolor="#000000">
                <v:path arrowok="t"/>
              </v:shape>
            </v:group>
            <v:group style="position:absolute;left:10949;top:8359;width:37;height:3" coordorigin="10949,8359" coordsize="37,3">
              <v:shape style="position:absolute;left:10949;top:8359;width:37;height:3" coordorigin="10949,8359" coordsize="37,3" path="m10949,8359l10985,8362,10951,8362,10949,8359xe" filled="false" stroked="true" strokeweight="0pt" strokecolor="#000000">
                <v:path arrowok="t"/>
              </v:shape>
            </v:group>
            <v:group style="position:absolute;left:10951;top:8362;width:34;height:2" coordorigin="10951,8362" coordsize="34,2">
              <v:shape style="position:absolute;left:10951;top:8362;width:34;height:2" coordorigin="10951,8362" coordsize="34,0" path="m10951,8362l10985,8362e" filled="false" stroked="true" strokeweight="0pt" strokecolor="#000000">
                <v:path arrowok="t"/>
              </v:shape>
            </v:group>
            <v:group style="position:absolute;left:10951;top:8362;width:34;height:2" coordorigin="10951,8362" coordsize="34,2">
              <v:shape style="position:absolute;left:10951;top:8362;width:34;height:2" coordorigin="10951,8362" coordsize="34,0" path="m10951,8362l10985,8362e" filled="false" stroked="true" strokeweight="0pt" strokecolor="#000000">
                <v:path arrowok="t"/>
              </v:shape>
            </v:group>
            <v:group style="position:absolute;left:10951;top:8362;width:34;height:2" coordorigin="10951,8362" coordsize="34,2">
              <v:shape style="position:absolute;left:10951;top:8362;width:34;height:2" coordorigin="10951,8362" coordsize="34,0" path="m10951,8362l10985,8362e" filled="false" stroked="true" strokeweight="0pt" strokecolor="#000000">
                <v:path arrowok="t"/>
              </v:shape>
            </v:group>
            <v:group style="position:absolute;left:10953;top:8363;width:32;height:2" coordorigin="10953,8363" coordsize="32,2">
              <v:shape style="position:absolute;left:10953;top:8363;width:32;height:2" coordorigin="10953,8363" coordsize="32,0" path="m10953,8363l10985,8363e" filled="false" stroked="true" strokeweight=".112803pt" strokecolor="#000000">
                <v:path arrowok="t"/>
              </v:shape>
            </v:group>
            <v:group style="position:absolute;left:10953;top:8362;width:32;height:3" coordorigin="10953,8362" coordsize="32,3">
              <v:shape style="position:absolute;left:10953;top:8362;width:32;height:3" coordorigin="10953,8362" coordsize="32,3" path="m10985,8362l10953,8362,10980,8364,10985,8362xe" filled="false" stroked="true" strokeweight="0pt" strokecolor="#000000">
                <v:path arrowok="t"/>
              </v:shape>
            </v:group>
            <v:group style="position:absolute;left:10953;top:8362;width:28;height:3" coordorigin="10953,8362" coordsize="28,3">
              <v:shape style="position:absolute;left:10953;top:8362;width:28;height:3" coordorigin="10953,8362" coordsize="28,3" path="m10953,8362l10980,8364,10955,8364,10953,8362xe" filled="false" stroked="true" strokeweight="0pt" strokecolor="#000000">
                <v:path arrowok="t"/>
              </v:shape>
            </v:group>
            <v:group style="position:absolute;left:10955;top:8364;width:25;height:2" coordorigin="10955,8364" coordsize="25,2">
              <v:shape style="position:absolute;left:10955;top:8364;width:25;height:2" coordorigin="10955,8364" coordsize="25,0" path="m10955,8364l10980,8364e" filled="false" stroked="true" strokeweight="0pt" strokecolor="#000000">
                <v:path arrowok="t"/>
              </v:shape>
            </v:group>
            <v:group style="position:absolute;left:10955;top:8364;width:25;height:2" coordorigin="10955,8364" coordsize="25,2">
              <v:shape style="position:absolute;left:10955;top:8364;width:25;height:2" coordorigin="10955,8364" coordsize="25,0" path="m10955,8364l10980,8364e" filled="false" stroked="true" strokeweight="0pt" strokecolor="#000000">
                <v:path arrowok="t"/>
              </v:shape>
            </v:group>
            <v:group style="position:absolute;left:10955;top:8364;width:25;height:2" coordorigin="10955,8364" coordsize="25,2">
              <v:shape style="position:absolute;left:10955;top:8364;width:25;height:2" coordorigin="10955,8364" coordsize="25,0" path="m10955,8364l10980,8364e" filled="false" stroked="true" strokeweight="0pt" strokecolor="#000000">
                <v:path arrowok="t"/>
              </v:shape>
            </v:group>
            <v:group style="position:absolute;left:10958;top:8364;width:23;height:3" coordorigin="10958,8364" coordsize="23,3">
              <v:shape style="position:absolute;left:10958;top:8364;width:23;height:3" coordorigin="10958,8364" coordsize="23,3" path="m10958,8364l10976,8366,10980,8364,10958,8364xe" filled="true" fillcolor="#000000" stroked="false">
                <v:path arrowok="t"/>
                <v:fill type="solid"/>
              </v:shape>
              <v:shape style="position:absolute;left:10958;top:8364;width:23;height:3" coordorigin="10958,8364" coordsize="23,3" path="m10958,8364l10960,8366,10976,8366,10958,8364xe" filled="true" fillcolor="#000000" stroked="false">
                <v:path arrowok="t"/>
                <v:fill type="solid"/>
              </v:shape>
            </v:group>
            <v:group style="position:absolute;left:10958;top:8364;width:23;height:3" coordorigin="10958,8364" coordsize="23,3">
              <v:shape style="position:absolute;left:10958;top:8364;width:23;height:3" coordorigin="10958,8364" coordsize="23,3" path="m10980,8364l10958,8364,10976,8366,10980,8364xe" filled="false" stroked="true" strokeweight="0pt" strokecolor="#000000">
                <v:path arrowok="t"/>
              </v:shape>
            </v:group>
            <v:group style="position:absolute;left:10958;top:8364;width:19;height:3" coordorigin="10958,8364" coordsize="19,3">
              <v:shape style="position:absolute;left:10958;top:8364;width:19;height:3" coordorigin="10958,8364" coordsize="19,3" path="m10958,8364l10976,8366,10960,8366,10958,8364xe" filled="false" stroked="true" strokeweight="0pt" strokecolor="#000000">
                <v:path arrowok="t"/>
              </v:shape>
            </v:group>
            <v:group style="position:absolute;left:10960;top:8366;width:16;height:2" coordorigin="10960,8366" coordsize="16,2">
              <v:shape style="position:absolute;left:10960;top:8366;width:16;height:2" coordorigin="10960,8366" coordsize="16,0" path="m10960,8366l10976,8366e" filled="false" stroked="true" strokeweight="0pt" strokecolor="#000000">
                <v:path arrowok="t"/>
              </v:shape>
            </v:group>
            <v:group style="position:absolute;left:10960;top:8366;width:16;height:2" coordorigin="10960,8366" coordsize="16,2">
              <v:shape style="position:absolute;left:10960;top:8366;width:16;height:2" coordorigin="10960,8366" coordsize="16,0" path="m10960,8366l10976,8366e" filled="false" stroked="true" strokeweight="0pt" strokecolor="#000000">
                <v:path arrowok="t"/>
              </v:shape>
            </v:group>
            <v:group style="position:absolute;left:10960;top:8366;width:14;height:2" coordorigin="10960,8366" coordsize="14,2">
              <v:shape style="position:absolute;left:10960;top:8366;width:14;height:2" coordorigin="10960,8366" coordsize="14,0" path="m10960,8366l10973,8366e" filled="false" stroked="true" strokeweight="0pt" strokecolor="#000000">
                <v:path arrowok="t"/>
              </v:shape>
            </v:group>
            <v:group style="position:absolute;left:10964;top:8366;width:7;height:3" coordorigin="10964,8366" coordsize="7,3">
              <v:shape style="position:absolute;left:10964;top:8366;width:7;height:3" coordorigin="10964,8366" coordsize="7,3" path="m10964,8366l10969,8368,10971,8366,10964,8366xe" filled="true" fillcolor="#000000" stroked="false">
                <v:path arrowok="t"/>
                <v:fill type="solid"/>
              </v:shape>
            </v:group>
            <v:group style="position:absolute;left:10962;top:8366;width:10;height:2" coordorigin="10962,8366" coordsize="10,2">
              <v:shape style="position:absolute;left:10962;top:8366;width:10;height:2" coordorigin="10962,8366" coordsize="10,0" path="m10962,8366l10971,8366e" filled="false" stroked="true" strokeweight="0pt" strokecolor="#000000">
                <v:path arrowok="t"/>
              </v:shape>
            </v:group>
            <v:group style="position:absolute;left:10964;top:8366;width:7;height:3" coordorigin="10964,8366" coordsize="7,3">
              <v:shape style="position:absolute;left:10964;top:8366;width:7;height:3" coordorigin="10964,8366" coordsize="7,3" path="m10964,8366l10971,8366,10969,8368,10964,8366xe" filled="false" stroked="true" strokeweight="0pt" strokecolor="#000000">
                <v:path arrowok="t"/>
              </v:shape>
            </v:group>
            <v:group style="position:absolute;left:10962;top:8366;width:12;height:2" coordorigin="10962,8366" coordsize="12,2">
              <v:shape style="position:absolute;left:10962;top:8366;width:12;height:2" coordorigin="10962,8366" coordsize="12,0" path="m10962,8366l10973,8366e" filled="false" stroked="true" strokeweight="0pt" strokecolor="#000000">
                <v:path arrowok="t"/>
              </v:shape>
            </v:group>
            <v:group style="position:absolute;left:10962;top:8366;width:12;height:2" coordorigin="10962,8366" coordsize="12,2">
              <v:shape style="position:absolute;left:10962;top:8366;width:12;height:2" coordorigin="10962,8366" coordsize="12,0" path="m10962,8366l10973,8366e" filled="false" stroked="true" strokeweight="0pt" strokecolor="#000000">
                <v:path arrowok="t"/>
              </v:shape>
            </v:group>
            <v:group style="position:absolute;left:10770;top:8405;width:7;height:2" coordorigin="10770,8405" coordsize="7,2">
              <v:shape style="position:absolute;left:10770;top:8405;width:7;height:2" coordorigin="10770,8405" coordsize="7,0" path="m10770,8405l10777,8405e" filled="false" stroked="true" strokeweight="0pt" strokecolor="#000000">
                <v:path arrowok="t"/>
              </v:shape>
            </v:group>
            <v:group style="position:absolute;left:10770;top:8405;width:7;height:2" coordorigin="10770,8405" coordsize="7,2">
              <v:shape style="position:absolute;left:10770;top:8405;width:7;height:2" coordorigin="10770,8405" coordsize="7,0" path="m10770,8405l10777,8405e" filled="false" stroked="true" strokeweight="0pt" strokecolor="#000000">
                <v:path arrowok="t"/>
              </v:shape>
            </v:group>
            <v:group style="position:absolute;left:10770;top:8405;width:12;height:2" coordorigin="10770,8405" coordsize="12,2">
              <v:shape style="position:absolute;left:10770;top:8405;width:12;height:2" coordorigin="10770,8405" coordsize="12,0" path="m10770,8405l10782,8405e" filled="false" stroked="true" strokeweight="0pt" strokecolor="#000000">
                <v:path arrowok="t"/>
              </v:shape>
            </v:group>
            <v:group style="position:absolute;left:10770;top:8405;width:12;height:2" coordorigin="10770,8405" coordsize="12,2">
              <v:shape style="position:absolute;left:10770;top:8405;width:12;height:2" coordorigin="10770,8405" coordsize="12,0" path="m10770,8405l10782,8405e" filled="false" stroked="true" strokeweight="0pt" strokecolor="#000000">
                <v:path arrowok="t"/>
              </v:shape>
            </v:group>
            <v:group style="position:absolute;left:10770;top:8405;width:12;height:2" coordorigin="10770,8405" coordsize="12,2">
              <v:shape style="position:absolute;left:10770;top:8405;width:12;height:2" coordorigin="10770,8405" coordsize="12,0" path="m10770,8405l10782,8405e" filled="false" stroked="true" strokeweight="0pt" strokecolor="#000000">
                <v:path arrowok="t"/>
              </v:shape>
            </v:group>
            <v:group style="position:absolute;left:10766;top:8405;width:19;height:2" coordorigin="10766,8405" coordsize="19,2">
              <v:shape style="position:absolute;left:10766;top:8405;width:19;height:2" coordorigin="10766,8405" coordsize="19,0" path="m10766,8405l10784,8405e" filled="false" stroked="true" strokeweight="0pt" strokecolor="#000000">
                <v:path arrowok="t"/>
              </v:shape>
            </v:group>
            <v:group style="position:absolute;left:10770;top:8405;width:14;height:2" coordorigin="10770,8405" coordsize="14,2">
              <v:shape style="position:absolute;left:10770;top:8405;width:14;height:2" coordorigin="10770,8405" coordsize="14,0" path="m10770,8405l10784,8405e" filled="false" stroked="true" strokeweight="0pt" strokecolor="#000000">
                <v:path arrowok="t"/>
              </v:shape>
            </v:group>
            <v:group style="position:absolute;left:10766;top:8405;width:19;height:2" coordorigin="10766,8405" coordsize="19,2">
              <v:shape style="position:absolute;left:10766;top:8405;width:19;height:2" coordorigin="10766,8405" coordsize="19,0" path="m10766,8405l10784,8405e" filled="false" stroked="true" strokeweight="0pt" strokecolor="#000000">
                <v:path arrowok="t"/>
              </v:shape>
            </v:group>
            <v:group style="position:absolute;left:10764;top:8405;width:23;height:3" coordorigin="10764,8405" coordsize="23,3">
              <v:shape style="position:absolute;left:10764;top:8405;width:23;height:3" coordorigin="10764,8405" coordsize="23,3" path="m10764,8407l10786,8407,10766,8405,10764,8407xe" filled="true" fillcolor="#000000" stroked="false">
                <v:path arrowok="t"/>
                <v:fill type="solid"/>
              </v:shape>
              <v:shape style="position:absolute;left:10764;top:8405;width:23;height:3" coordorigin="10764,8405" coordsize="23,3" path="m10766,8405l10786,8407,10784,8405,10766,8405xe" filled="true" fillcolor="#000000" stroked="false">
                <v:path arrowok="t"/>
                <v:fill type="solid"/>
              </v:shape>
            </v:group>
            <v:group style="position:absolute;left:10766;top:8405;width:21;height:3" coordorigin="10766,8405" coordsize="21,3">
              <v:shape style="position:absolute;left:10766;top:8405;width:21;height:3" coordorigin="10766,8405" coordsize="21,3" path="m10784,8405l10766,8405,10786,8407,10784,8405xe" filled="false" stroked="true" strokeweight="0pt" strokecolor="#000000">
                <v:path arrowok="t"/>
              </v:shape>
            </v:group>
            <v:group style="position:absolute;left:10764;top:8405;width:23;height:3" coordorigin="10764,8405" coordsize="23,3">
              <v:shape style="position:absolute;left:10764;top:8405;width:23;height:3" coordorigin="10764,8405" coordsize="23,3" path="m10766,8405l10786,8407,10764,8407,10766,8405xe" filled="false" stroked="true" strokeweight="0pt" strokecolor="#000000">
                <v:path arrowok="t"/>
              </v:shape>
            </v:group>
            <v:group style="position:absolute;left:10761;top:8407;width:28;height:2" coordorigin="10761,8407" coordsize="28,2">
              <v:shape style="position:absolute;left:10761;top:8407;width:28;height:2" coordorigin="10761,8407" coordsize="28,0" path="m10761,8407l10788,8407e" filled="false" stroked="true" strokeweight="0pt" strokecolor="#000000">
                <v:path arrowok="t"/>
              </v:shape>
            </v:group>
            <v:group style="position:absolute;left:10764;top:8407;width:25;height:2" coordorigin="10764,8407" coordsize="25,2">
              <v:shape style="position:absolute;left:10764;top:8407;width:25;height:2" coordorigin="10764,8407" coordsize="25,0" path="m10764,8407l10788,8407e" filled="false" stroked="true" strokeweight="0pt" strokecolor="#000000">
                <v:path arrowok="t"/>
              </v:shape>
            </v:group>
            <v:group style="position:absolute;left:10761;top:8407;width:28;height:2" coordorigin="10761,8407" coordsize="28,2">
              <v:shape style="position:absolute;left:10761;top:8407;width:28;height:2" coordorigin="10761,8407" coordsize="28,0" path="m10761,8407l10788,8407e" filled="false" stroked="true" strokeweight="0pt" strokecolor="#000000">
                <v:path arrowok="t"/>
              </v:shape>
            </v:group>
            <v:group style="position:absolute;left:10759;top:8408;width:32;height:2" coordorigin="10759,8408" coordsize="32,2">
              <v:shape style="position:absolute;left:10759;top:8408;width:32;height:2" coordorigin="10759,8408" coordsize="32,0" path="m10759,8408l10791,8408e" filled="false" stroked="true" strokeweight=".112803pt" strokecolor="#000000">
                <v:path arrowok="t"/>
              </v:shape>
            </v:group>
            <v:group style="position:absolute;left:10761;top:8407;width:30;height:3" coordorigin="10761,8407" coordsize="30,3">
              <v:shape style="position:absolute;left:10761;top:8407;width:30;height:3" coordorigin="10761,8407" coordsize="30,3" path="m10788,8407l10761,8407,10791,8409,10788,8407xe" filled="false" stroked="true" strokeweight="0pt" strokecolor="#000000">
                <v:path arrowok="t"/>
              </v:shape>
            </v:group>
            <v:group style="position:absolute;left:10759;top:8407;width:32;height:3" coordorigin="10759,8407" coordsize="32,3">
              <v:shape style="position:absolute;left:10759;top:8407;width:32;height:3" coordorigin="10759,8407" coordsize="32,3" path="m10761,8407l10791,8409,10759,8409,10761,8407xe" filled="false" stroked="true" strokeweight="0pt" strokecolor="#000000">
                <v:path arrowok="t"/>
              </v:shape>
            </v:group>
            <v:group style="position:absolute;left:10757;top:8410;width:37;height:2" coordorigin="10757,8410" coordsize="37,2">
              <v:shape style="position:absolute;left:10757;top:8410;width:37;height:2" coordorigin="10757,8410" coordsize="37,0" path="m10757,8410l10793,8410e" filled="false" stroked="true" strokeweight=".112803pt" strokecolor="#000000">
                <v:path arrowok="t"/>
              </v:shape>
            </v:group>
            <v:group style="position:absolute;left:10759;top:8409;width:34;height:3" coordorigin="10759,8409" coordsize="34,3">
              <v:shape style="position:absolute;left:10759;top:8409;width:34;height:3" coordorigin="10759,8409" coordsize="34,3" path="m10791,8409l10759,8409,10793,8411,10791,8409xe" filled="false" stroked="true" strokeweight="0pt" strokecolor="#000000">
                <v:path arrowok="t"/>
              </v:shape>
            </v:group>
            <v:group style="position:absolute;left:10757;top:8409;width:37;height:3" coordorigin="10757,8409" coordsize="37,3">
              <v:shape style="position:absolute;left:10757;top:8409;width:37;height:3" coordorigin="10757,8409" coordsize="37,3" path="m10759,8409l10793,8411,10757,8411,10759,8409xe" filled="false" stroked="true" strokeweight="0pt" strokecolor="#000000">
                <v:path arrowok="t"/>
              </v:shape>
            </v:group>
            <v:group style="position:absolute;left:10757;top:8412;width:39;height:2" coordorigin="10757,8412" coordsize="39,2">
              <v:shape style="position:absolute;left:10757;top:8412;width:39;height:2" coordorigin="10757,8412" coordsize="39,0" path="m10757,8412l10795,8412e" filled="false" stroked="true" strokeweight=".112803pt" strokecolor="#000000">
                <v:path arrowok="t"/>
              </v:shape>
            </v:group>
            <v:group style="position:absolute;left:10757;top:8411;width:39;height:3" coordorigin="10757,8411" coordsize="39,3">
              <v:shape style="position:absolute;left:10757;top:8411;width:39;height:3" coordorigin="10757,8411" coordsize="39,3" path="m10793,8411l10757,8411,10795,8414,10793,8411xe" filled="false" stroked="true" strokeweight="0pt" strokecolor="#000000">
                <v:path arrowok="t"/>
              </v:shape>
            </v:group>
            <v:group style="position:absolute;left:10757;top:8411;width:39;height:3" coordorigin="10757,8411" coordsize="39,3">
              <v:shape style="position:absolute;left:10757;top:8411;width:39;height:3" coordorigin="10757,8411" coordsize="39,3" path="m10757,8411l10795,8414,10757,8414,10757,8411xe" filled="false" stroked="true" strokeweight="0pt" strokecolor="#000000">
                <v:path arrowok="t"/>
              </v:shape>
            </v:group>
            <v:group style="position:absolute;left:10755;top:8414;width:41;height:2" coordorigin="10755,8414" coordsize="41,2">
              <v:shape style="position:absolute;left:10755;top:8414;width:41;height:2" coordorigin="10755,8414" coordsize="41,0" path="m10755,8414l10795,8414e" filled="false" stroked="true" strokeweight="0pt" strokecolor="#000000">
                <v:path arrowok="t"/>
              </v:shape>
            </v:group>
            <v:group style="position:absolute;left:10757;top:8414;width:39;height:2" coordorigin="10757,8414" coordsize="39,2">
              <v:shape style="position:absolute;left:10757;top:8414;width:39;height:2" coordorigin="10757,8414" coordsize="39,0" path="m10757,8414l10795,8414e" filled="false" stroked="true" strokeweight="0pt" strokecolor="#000000">
                <v:path arrowok="t"/>
              </v:shape>
            </v:group>
            <v:group style="position:absolute;left:10757;top:8414;width:39;height:2" coordorigin="10757,8414" coordsize="39,2">
              <v:shape style="position:absolute;left:10757;top:8414;width:39;height:2" coordorigin="10757,8414" coordsize="39,0" path="m10757,8414l10795,8414e" filled="false" stroked="true" strokeweight="0pt" strokecolor="#000000">
                <v:path arrowok="t"/>
              </v:shape>
            </v:group>
            <v:group style="position:absolute;left:10752;top:8415;width:46;height:2" coordorigin="10752,8415" coordsize="46,2">
              <v:shape style="position:absolute;left:10752;top:8415;width:46;height:2" coordorigin="10752,8415" coordsize="46,0" path="m10752,8415l10797,8415e" filled="false" stroked="true" strokeweight=".112803pt" strokecolor="#000000">
                <v:path arrowok="t"/>
              </v:shape>
            </v:group>
            <v:group style="position:absolute;left:10755;top:8414;width:43;height:3" coordorigin="10755,8414" coordsize="43,3">
              <v:shape style="position:absolute;left:10755;top:8414;width:43;height:3" coordorigin="10755,8414" coordsize="43,3" path="m10795,8414l10755,8414,10797,8416,10795,8414xe" filled="false" stroked="true" strokeweight="0pt" strokecolor="#000000">
                <v:path arrowok="t"/>
              </v:shape>
            </v:group>
            <v:group style="position:absolute;left:10752;top:8414;width:46;height:3" coordorigin="10752,8414" coordsize="46,3">
              <v:shape style="position:absolute;left:10752;top:8414;width:46;height:3" coordorigin="10752,8414" coordsize="46,3" path="m10755,8414l10797,8416,10752,8416,10755,8414xe" filled="false" stroked="true" strokeweight="0pt" strokecolor="#000000">
                <v:path arrowok="t"/>
              </v:shape>
            </v:group>
            <v:group style="position:absolute;left:10752;top:8417;width:48;height:2" coordorigin="10752,8417" coordsize="48,2">
              <v:shape style="position:absolute;left:10752;top:8417;width:48;height:2" coordorigin="10752,8417" coordsize="48,0" path="m10752,8417l10800,8417e" filled="false" stroked="true" strokeweight=".112803pt" strokecolor="#000000">
                <v:path arrowok="t"/>
              </v:shape>
            </v:group>
            <v:group style="position:absolute;left:10752;top:8416;width:48;height:3" coordorigin="10752,8416" coordsize="48,3">
              <v:shape style="position:absolute;left:10752;top:8416;width:48;height:3" coordorigin="10752,8416" coordsize="48,3" path="m10797,8416l10752,8416,10800,8418,10797,8416xe" filled="false" stroked="true" strokeweight="0pt" strokecolor="#000000">
                <v:path arrowok="t"/>
              </v:shape>
            </v:group>
            <v:group style="position:absolute;left:10752;top:8416;width:48;height:3" coordorigin="10752,8416" coordsize="48,3">
              <v:shape style="position:absolute;left:10752;top:8416;width:48;height:3" coordorigin="10752,8416" coordsize="48,3" path="m10752,8416l10800,8418,10752,8418,10752,8416xe" filled="false" stroked="true" strokeweight="0pt" strokecolor="#000000">
                <v:path arrowok="t"/>
              </v:shape>
            </v:group>
            <v:group style="position:absolute;left:10750;top:8419;width:50;height:2" coordorigin="10750,8419" coordsize="50,2">
              <v:shape style="position:absolute;left:10750;top:8419;width:50;height:2" coordorigin="10750,8419" coordsize="50,0" path="m10750,8419l10800,8419e" filled="false" stroked="true" strokeweight=".112803pt" strokecolor="#000000">
                <v:path arrowok="t"/>
              </v:shape>
            </v:group>
            <v:group style="position:absolute;left:10752;top:8418;width:48;height:3" coordorigin="10752,8418" coordsize="48,3">
              <v:shape style="position:absolute;left:10752;top:8418;width:48;height:3" coordorigin="10752,8418" coordsize="48,3" path="m10800,8418l10752,8418,10800,8420,10800,8418xe" filled="false" stroked="true" strokeweight="0pt" strokecolor="#000000">
                <v:path arrowok="t"/>
              </v:shape>
            </v:group>
            <v:group style="position:absolute;left:10750;top:8418;width:50;height:3" coordorigin="10750,8418" coordsize="50,3">
              <v:shape style="position:absolute;left:10750;top:8418;width:50;height:3" coordorigin="10750,8418" coordsize="50,3" path="m10752,8418l10800,8420,10750,8420,10752,8418xe" filled="false" stroked="true" strokeweight="0pt" strokecolor="#000000">
                <v:path arrowok="t"/>
              </v:shape>
            </v:group>
            <v:group style="position:absolute;left:10750;top:8421;width:50;height:2" coordorigin="10750,8421" coordsize="50,2">
              <v:shape style="position:absolute;left:10750;top:8421;width:50;height:2" coordorigin="10750,8421" coordsize="50,0" path="m10750,8421l10800,8421e" filled="false" stroked="true" strokeweight=".112803pt" strokecolor="#000000">
                <v:path arrowok="t"/>
              </v:shape>
            </v:group>
            <v:group style="position:absolute;left:10750;top:8420;width:50;height:3" coordorigin="10750,8420" coordsize="50,3">
              <v:shape style="position:absolute;left:10750;top:8420;width:50;height:3" coordorigin="10750,8420" coordsize="50,3" path="m10800,8420l10750,8420,10800,8423,10800,8420xe" filled="false" stroked="true" strokeweight="0pt" strokecolor="#000000">
                <v:path arrowok="t"/>
              </v:shape>
            </v:group>
            <v:group style="position:absolute;left:10750;top:8420;width:50;height:3" coordorigin="10750,8420" coordsize="50,3">
              <v:shape style="position:absolute;left:10750;top:8420;width:50;height:3" coordorigin="10750,8420" coordsize="50,3" path="m10750,8420l10800,8423,10750,8423,10750,8420xe" filled="false" stroked="true" strokeweight="0pt" strokecolor="#000000">
                <v:path arrowok="t"/>
              </v:shape>
            </v:group>
            <v:group style="position:absolute;left:10750;top:8424;width:52;height:2" coordorigin="10750,8424" coordsize="52,2">
              <v:shape style="position:absolute;left:10750;top:8424;width:52;height:2" coordorigin="10750,8424" coordsize="52,0" path="m10750,8424l10802,8424e" filled="false" stroked="true" strokeweight=".112803pt" strokecolor="#000000">
                <v:path arrowok="t"/>
              </v:shape>
            </v:group>
            <v:group style="position:absolute;left:10750;top:8423;width:52;height:3" coordorigin="10750,8423" coordsize="52,3">
              <v:shape style="position:absolute;left:10750;top:8423;width:52;height:3" coordorigin="10750,8423" coordsize="52,3" path="m10800,8423l10750,8423,10802,8425,10800,8423xe" filled="false" stroked="true" strokeweight="0pt" strokecolor="#000000">
                <v:path arrowok="t"/>
              </v:shape>
            </v:group>
            <v:group style="position:absolute;left:10750;top:8423;width:52;height:3" coordorigin="10750,8423" coordsize="52,3">
              <v:shape style="position:absolute;left:10750;top:8423;width:52;height:3" coordorigin="10750,8423" coordsize="52,3" path="m10750,8423l10802,8425,10750,8425,10750,8423xe" filled="false" stroked="true" strokeweight="0pt" strokecolor="#000000">
                <v:path arrowok="t"/>
              </v:shape>
            </v:group>
            <v:group style="position:absolute;left:10748;top:8427;width:55;height:2" coordorigin="10748,8427" coordsize="55,2">
              <v:shape style="position:absolute;left:10748;top:8427;width:55;height:2" coordorigin="10748,8427" coordsize="55,0" path="m10748,8427l10802,8427e" filled="false" stroked="true" strokeweight=".225606pt" strokecolor="#000000">
                <v:path arrowok="t"/>
              </v:shape>
            </v:group>
            <v:group style="position:absolute;left:10750;top:8425;width:52;height:5" coordorigin="10750,8425" coordsize="52,5">
              <v:shape style="position:absolute;left:10750;top:8425;width:52;height:5" coordorigin="10750,8425" coordsize="52,5" path="m10802,8425l10750,8425,10802,8429,10802,8425xe" filled="false" stroked="true" strokeweight="0pt" strokecolor="#000000">
                <v:path arrowok="t"/>
              </v:shape>
            </v:group>
            <v:group style="position:absolute;left:10748;top:8425;width:55;height:5" coordorigin="10748,8425" coordsize="55,5">
              <v:shape style="position:absolute;left:10748;top:8425;width:55;height:5" coordorigin="10748,8425" coordsize="55,5" path="m10750,8425l10802,8429,10748,8429,10750,8425xe" filled="false" stroked="true" strokeweight="0pt" strokecolor="#000000">
                <v:path arrowok="t"/>
              </v:shape>
            </v:group>
            <v:group style="position:absolute;left:10748;top:8431;width:55;height:2" coordorigin="10748,8431" coordsize="55,2">
              <v:shape style="position:absolute;left:10748;top:8431;width:55;height:2" coordorigin="10748,8431" coordsize="55,0" path="m10748,8431l10802,8431e" filled="false" stroked="true" strokeweight=".112803pt" strokecolor="#000000">
                <v:path arrowok="t"/>
              </v:shape>
            </v:group>
            <v:group style="position:absolute;left:10748;top:8429;width:55;height:3" coordorigin="10748,8429" coordsize="55,3">
              <v:shape style="position:absolute;left:10748;top:8429;width:55;height:3" coordorigin="10748,8429" coordsize="55,3" path="m10802,8429l10748,8429,10802,8432,10802,8429xe" filled="false" stroked="true" strokeweight="0pt" strokecolor="#000000">
                <v:path arrowok="t"/>
              </v:shape>
            </v:group>
            <v:group style="position:absolute;left:10748;top:8429;width:55;height:3" coordorigin="10748,8429" coordsize="55,3">
              <v:shape style="position:absolute;left:10748;top:8429;width:55;height:3" coordorigin="10748,8429" coordsize="55,3" path="m10748,8429l10802,8432,10748,8432,10748,8429xe" filled="false" stroked="true" strokeweight="0pt" strokecolor="#000000">
                <v:path arrowok="t"/>
              </v:shape>
            </v:group>
            <v:group style="position:absolute;left:10748;top:8433;width:55;height:2" coordorigin="10748,8433" coordsize="55,2">
              <v:shape style="position:absolute;left:10748;top:8433;width:55;height:2" coordorigin="10748,8433" coordsize="55,0" path="m10748,8433l10802,8433e" filled="false" stroked="true" strokeweight=".112803pt" strokecolor="#000000">
                <v:path arrowok="t"/>
              </v:shape>
            </v:group>
            <v:group style="position:absolute;left:10748;top:8432;width:55;height:3" coordorigin="10748,8432" coordsize="55,3">
              <v:shape style="position:absolute;left:10748;top:8432;width:55;height:3" coordorigin="10748,8432" coordsize="55,3" path="m10802,8432l10748,8432,10802,8434,10802,8432xe" filled="false" stroked="true" strokeweight="0pt" strokecolor="#000000">
                <v:path arrowok="t"/>
              </v:shape>
            </v:group>
            <v:group style="position:absolute;left:10748;top:8432;width:55;height:3" coordorigin="10748,8432" coordsize="55,3">
              <v:shape style="position:absolute;left:10748;top:8432;width:55;height:3" coordorigin="10748,8432" coordsize="55,3" path="m10748,8432l10802,8434,10748,8434,10748,8432xe" filled="false" stroked="true" strokeweight="0pt" strokecolor="#000000">
                <v:path arrowok="t"/>
              </v:shape>
            </v:group>
            <v:group style="position:absolute;left:10748;top:8435;width:55;height:2" coordorigin="10748,8435" coordsize="55,2">
              <v:shape style="position:absolute;left:10748;top:8435;width:55;height:2" coordorigin="10748,8435" coordsize="55,0" path="m10748,8435l10802,8435e" filled="false" stroked="true" strokeweight=".112803pt" strokecolor="#000000">
                <v:path arrowok="t"/>
              </v:shape>
            </v:group>
            <v:group style="position:absolute;left:10748;top:8434;width:55;height:3" coordorigin="10748,8434" coordsize="55,3">
              <v:shape style="position:absolute;left:10748;top:8434;width:55;height:3" coordorigin="10748,8434" coordsize="55,3" path="m10802,8434l10748,8434,10802,8436,10802,8434xe" filled="false" stroked="true" strokeweight="0pt" strokecolor="#000000">
                <v:path arrowok="t"/>
              </v:shape>
            </v:group>
            <v:group style="position:absolute;left:10748;top:8434;width:55;height:3" coordorigin="10748,8434" coordsize="55,3">
              <v:shape style="position:absolute;left:10748;top:8434;width:55;height:3" coordorigin="10748,8434" coordsize="55,3" path="m10748,8434l10802,8436,10750,8436,10748,8434xe" filled="false" stroked="true" strokeweight="0pt" strokecolor="#000000">
                <v:path arrowok="t"/>
              </v:shape>
            </v:group>
            <v:group style="position:absolute;left:10750;top:8437;width:52;height:2" coordorigin="10750,8437" coordsize="52,2">
              <v:shape style="position:absolute;left:10750;top:8437;width:52;height:2" coordorigin="10750,8437" coordsize="52,0" path="m10750,8437l10802,8437e" filled="false" stroked="true" strokeweight=".112803pt" strokecolor="#000000">
                <v:path arrowok="t"/>
              </v:shape>
            </v:group>
            <v:group style="position:absolute;left:10750;top:8436;width:52;height:3" coordorigin="10750,8436" coordsize="52,3">
              <v:shape style="position:absolute;left:10750;top:8436;width:52;height:3" coordorigin="10750,8436" coordsize="52,3" path="m10802,8436l10750,8436,10800,8438,10802,8436xe" filled="false" stroked="true" strokeweight="0pt" strokecolor="#000000">
                <v:path arrowok="t"/>
              </v:shape>
            </v:group>
            <v:group style="position:absolute;left:10750;top:8436;width:50;height:3" coordorigin="10750,8436" coordsize="50,3">
              <v:shape style="position:absolute;left:10750;top:8436;width:50;height:3" coordorigin="10750,8436" coordsize="50,3" path="m10750,8436l10800,8438,10750,8438,10750,8436xe" filled="false" stroked="true" strokeweight="0pt" strokecolor="#000000">
                <v:path arrowok="t"/>
              </v:shape>
            </v:group>
            <v:group style="position:absolute;left:10750;top:8440;width:50;height:2" coordorigin="10750,8440" coordsize="50,2">
              <v:shape style="position:absolute;left:10750;top:8440;width:50;height:2" coordorigin="10750,8440" coordsize="50,0" path="m10750,8440l10800,8440e" filled="false" stroked="true" strokeweight=".112803pt" strokecolor="#000000">
                <v:path arrowok="t"/>
              </v:shape>
            </v:group>
            <v:group style="position:absolute;left:10750;top:8438;width:50;height:3" coordorigin="10750,8438" coordsize="50,3">
              <v:shape style="position:absolute;left:10750;top:8438;width:50;height:3" coordorigin="10750,8438" coordsize="50,3" path="m10800,8438l10750,8438,10800,8441,10800,8438xe" filled="false" stroked="true" strokeweight="0pt" strokecolor="#000000">
                <v:path arrowok="t"/>
              </v:shape>
            </v:group>
            <v:group style="position:absolute;left:10750;top:8438;width:50;height:3" coordorigin="10750,8438" coordsize="50,3">
              <v:shape style="position:absolute;left:10750;top:8438;width:50;height:3" coordorigin="10750,8438" coordsize="50,3" path="m10750,8438l10800,8441,10750,8441,10750,8438xe" filled="false" stroked="true" strokeweight="0pt" strokecolor="#000000">
                <v:path arrowok="t"/>
              </v:shape>
            </v:group>
            <v:group style="position:absolute;left:10750;top:8442;width:50;height:2" coordorigin="10750,8442" coordsize="50,2">
              <v:shape style="position:absolute;left:10750;top:8442;width:50;height:2" coordorigin="10750,8442" coordsize="50,0" path="m10750,8442l10800,8442e" filled="false" stroked="true" strokeweight=".112803pt" strokecolor="#000000">
                <v:path arrowok="t"/>
              </v:shape>
            </v:group>
            <v:group style="position:absolute;left:10750;top:8441;width:50;height:3" coordorigin="10750,8441" coordsize="50,3">
              <v:shape style="position:absolute;left:10750;top:8441;width:50;height:3" coordorigin="10750,8441" coordsize="50,3" path="m10800,8441l10750,8441,10800,8443,10800,8441xe" filled="false" stroked="true" strokeweight="0pt" strokecolor="#000000">
                <v:path arrowok="t"/>
              </v:shape>
            </v:group>
            <v:group style="position:absolute;left:10750;top:8441;width:50;height:3" coordorigin="10750,8441" coordsize="50,3">
              <v:shape style="position:absolute;left:10750;top:8441;width:50;height:3" coordorigin="10750,8441" coordsize="50,3" path="m10750,8441l10800,8443,10752,8443,10750,8441xe" filled="false" stroked="true" strokeweight="0pt" strokecolor="#000000">
                <v:path arrowok="t"/>
              </v:shape>
            </v:group>
            <v:group style="position:absolute;left:10752;top:8444;width:48;height:2" coordorigin="10752,8444" coordsize="48,2">
              <v:shape style="position:absolute;left:10752;top:8444;width:48;height:2" coordorigin="10752,8444" coordsize="48,0" path="m10752,8444l10800,8444e" filled="false" stroked="true" strokeweight=".112803pt" strokecolor="#000000">
                <v:path arrowok="t"/>
              </v:shape>
            </v:group>
            <v:group style="position:absolute;left:10752;top:8443;width:48;height:3" coordorigin="10752,8443" coordsize="48,3">
              <v:shape style="position:absolute;left:10752;top:8443;width:48;height:3" coordorigin="10752,8443" coordsize="48,3" path="m10800,8443l10752,8443,10797,8445,10800,8443xe" filled="false" stroked="true" strokeweight="0pt" strokecolor="#000000">
                <v:path arrowok="t"/>
              </v:shape>
            </v:group>
            <v:group style="position:absolute;left:10752;top:8443;width:46;height:3" coordorigin="10752,8443" coordsize="46,3">
              <v:shape style="position:absolute;left:10752;top:8443;width:46;height:3" coordorigin="10752,8443" coordsize="46,3" path="m10752,8443l10797,8445,10752,8445,10752,8443xe" filled="false" stroked="true" strokeweight="0pt" strokecolor="#000000">
                <v:path arrowok="t"/>
              </v:shape>
            </v:group>
            <v:group style="position:absolute;left:10752;top:8446;width:46;height:2" coordorigin="10752,8446" coordsize="46,2">
              <v:shape style="position:absolute;left:10752;top:8446;width:46;height:2" coordorigin="10752,8446" coordsize="46,0" path="m10752,8446l10797,8446e" filled="false" stroked="true" strokeweight=".112803pt" strokecolor="#000000">
                <v:path arrowok="t"/>
              </v:shape>
            </v:group>
            <v:group style="position:absolute;left:10752;top:8445;width:46;height:3" coordorigin="10752,8445" coordsize="46,3">
              <v:shape style="position:absolute;left:10752;top:8445;width:46;height:3" coordorigin="10752,8445" coordsize="46,3" path="m10797,8445l10752,8445,10795,8447,10797,8445xe" filled="false" stroked="true" strokeweight="0pt" strokecolor="#000000">
                <v:path arrowok="t"/>
              </v:shape>
            </v:group>
            <v:group style="position:absolute;left:10752;top:8445;width:43;height:3" coordorigin="10752,8445" coordsize="43,3">
              <v:shape style="position:absolute;left:10752;top:8445;width:43;height:3" coordorigin="10752,8445" coordsize="43,3" path="m10752,8445l10795,8447,10755,8447,10752,8445xe" filled="false" stroked="true" strokeweight="0pt" strokecolor="#000000">
                <v:path arrowok="t"/>
              </v:shape>
            </v:group>
            <v:group style="position:absolute;left:10755;top:8449;width:41;height:2" coordorigin="10755,8449" coordsize="41,2">
              <v:shape style="position:absolute;left:10755;top:8449;width:41;height:2" coordorigin="10755,8449" coordsize="41,0" path="m10755,8449l10795,8449e" filled="false" stroked="true" strokeweight=".112803pt" strokecolor="#000000">
                <v:path arrowok="t"/>
              </v:shape>
            </v:group>
            <v:group style="position:absolute;left:10755;top:8447;width:41;height:3" coordorigin="10755,8447" coordsize="41,3">
              <v:shape style="position:absolute;left:10755;top:8447;width:41;height:3" coordorigin="10755,8447" coordsize="41,3" path="m10795,8447l10755,8447,10795,8450,10795,8447xe" filled="false" stroked="true" strokeweight="0pt" strokecolor="#000000">
                <v:path arrowok="t"/>
              </v:shape>
            </v:group>
            <v:group style="position:absolute;left:10755;top:8447;width:41;height:3" coordorigin="10755,8447" coordsize="41,3">
              <v:shape style="position:absolute;left:10755;top:8447;width:41;height:3" coordorigin="10755,8447" coordsize="41,3" path="m10755,8447l10795,8450,10757,8450,10755,8447xe" filled="false" stroked="true" strokeweight="0pt" strokecolor="#000000">
                <v:path arrowok="t"/>
              </v:shape>
            </v:group>
            <v:group style="position:absolute;left:10757;top:8451;width:39;height:2" coordorigin="10757,8451" coordsize="39,2">
              <v:shape style="position:absolute;left:10757;top:8451;width:39;height:2" coordorigin="10757,8451" coordsize="39,0" path="m10757,8451l10795,8451e" filled="false" stroked="true" strokeweight=".112803pt" strokecolor="#000000">
                <v:path arrowok="t"/>
              </v:shape>
            </v:group>
            <v:group style="position:absolute;left:10757;top:8450;width:39;height:3" coordorigin="10757,8450" coordsize="39,3">
              <v:shape style="position:absolute;left:10757;top:8450;width:39;height:3" coordorigin="10757,8450" coordsize="39,3" path="m10795,8450l10757,8450,10793,8452,10795,8450xe" filled="false" stroked="true" strokeweight="0pt" strokecolor="#000000">
                <v:path arrowok="t"/>
              </v:shape>
            </v:group>
            <v:group style="position:absolute;left:10757;top:8450;width:37;height:3" coordorigin="10757,8450" coordsize="37,3">
              <v:shape style="position:absolute;left:10757;top:8450;width:37;height:3" coordorigin="10757,8450" coordsize="37,3" path="m10757,8450l10793,8452,10757,8452,10757,8450xe" filled="false" stroked="true" strokeweight="0pt" strokecolor="#000000">
                <v:path arrowok="t"/>
              </v:shape>
            </v:group>
            <v:group style="position:absolute;left:10757;top:8452;width:37;height:2" coordorigin="10757,8452" coordsize="37,2">
              <v:shape style="position:absolute;left:10757;top:8452;width:37;height:2" coordorigin="10757,8452" coordsize="37,0" path="m10757,8452l10793,8452e" filled="false" stroked="true" strokeweight="0pt" strokecolor="#000000">
                <v:path arrowok="t"/>
              </v:shape>
            </v:group>
            <v:group style="position:absolute;left:10757;top:8452;width:37;height:2" coordorigin="10757,8452" coordsize="37,2">
              <v:shape style="position:absolute;left:10757;top:8452;width:37;height:2" coordorigin="10757,8452" coordsize="37,0" path="m10757,8452l10793,8452e" filled="false" stroked="true" strokeweight="0pt" strokecolor="#000000">
                <v:path arrowok="t"/>
              </v:shape>
            </v:group>
            <v:group style="position:absolute;left:10757;top:8452;width:34;height:2" coordorigin="10757,8452" coordsize="34,2">
              <v:shape style="position:absolute;left:10757;top:8452;width:34;height:2" coordorigin="10757,8452" coordsize="34,0" path="m10757,8452l10791,8452e" filled="false" stroked="true" strokeweight="0pt" strokecolor="#000000">
                <v:path arrowok="t"/>
              </v:shape>
            </v:group>
            <v:group style="position:absolute;left:10759;top:8453;width:32;height:2" coordorigin="10759,8453" coordsize="32,2">
              <v:shape style="position:absolute;left:10759;top:8453;width:32;height:2" coordorigin="10759,8453" coordsize="32,0" path="m10759,8453l10791,8453e" filled="false" stroked="true" strokeweight=".112803pt" strokecolor="#000000">
                <v:path arrowok="t"/>
              </v:shape>
            </v:group>
            <v:group style="position:absolute;left:10759;top:8452;width:32;height:3" coordorigin="10759,8452" coordsize="32,3">
              <v:shape style="position:absolute;left:10759;top:8452;width:32;height:3" coordorigin="10759,8452" coordsize="32,3" path="m10791,8452l10759,8452,10788,8454,10791,8452xe" filled="false" stroked="true" strokeweight="0pt" strokecolor="#000000">
                <v:path arrowok="t"/>
              </v:shape>
            </v:group>
            <v:group style="position:absolute;left:10759;top:8452;width:30;height:3" coordorigin="10759,8452" coordsize="30,3">
              <v:shape style="position:absolute;left:10759;top:8452;width:30;height:3" coordorigin="10759,8452" coordsize="30,3" path="m10759,8452l10788,8454,10761,8454,10759,8452xe" filled="false" stroked="true" strokeweight="0pt" strokecolor="#000000">
                <v:path arrowok="t"/>
              </v:shape>
            </v:group>
            <v:group style="position:absolute;left:10761;top:8454;width:28;height:2" coordorigin="10761,8454" coordsize="28,2">
              <v:shape style="position:absolute;left:10761;top:8454;width:28;height:2" coordorigin="10761,8454" coordsize="28,0" path="m10761,8454l10788,8454e" filled="false" stroked="true" strokeweight="0pt" strokecolor="#000000">
                <v:path arrowok="t"/>
              </v:shape>
            </v:group>
            <v:group style="position:absolute;left:10761;top:8454;width:28;height:2" coordorigin="10761,8454" coordsize="28,2">
              <v:shape style="position:absolute;left:10761;top:8454;width:28;height:2" coordorigin="10761,8454" coordsize="28,0" path="m10761,8454l10788,8454e" filled="false" stroked="true" strokeweight="0pt" strokecolor="#000000">
                <v:path arrowok="t"/>
              </v:shape>
            </v:group>
            <v:group style="position:absolute;left:10761;top:8454;width:25;height:2" coordorigin="10761,8454" coordsize="25,2">
              <v:shape style="position:absolute;left:10761;top:8454;width:25;height:2" coordorigin="10761,8454" coordsize="25,0" path="m10761,8454l10786,8454e" filled="false" stroked="true" strokeweight="0pt" strokecolor="#000000">
                <v:path arrowok="t"/>
              </v:shape>
            </v:group>
            <v:group style="position:absolute;left:10764;top:8454;width:23;height:3" coordorigin="10764,8454" coordsize="23,3">
              <v:shape style="position:absolute;left:10764;top:8454;width:23;height:3" coordorigin="10764,8454" coordsize="23,3" path="m10764,8454l10784,8456,10786,8454,10764,8454xe" filled="true" fillcolor="#000000" stroked="false">
                <v:path arrowok="t"/>
                <v:fill type="solid"/>
              </v:shape>
              <v:shape style="position:absolute;left:10764;top:8454;width:23;height:3" coordorigin="10764,8454" coordsize="23,3" path="m10764,8454l10766,8456,10784,8456,10764,8454xe" filled="true" fillcolor="#000000" stroked="false">
                <v:path arrowok="t"/>
                <v:fill type="solid"/>
              </v:shape>
            </v:group>
            <v:group style="position:absolute;left:10764;top:8454;width:23;height:3" coordorigin="10764,8454" coordsize="23,3">
              <v:shape style="position:absolute;left:10764;top:8454;width:23;height:3" coordorigin="10764,8454" coordsize="23,3" path="m10786,8454l10764,8454,10784,8456,10786,8454xe" filled="false" stroked="true" strokeweight="0pt" strokecolor="#000000">
                <v:path arrowok="t"/>
              </v:shape>
            </v:group>
            <v:group style="position:absolute;left:10764;top:8454;width:21;height:3" coordorigin="10764,8454" coordsize="21,3">
              <v:shape style="position:absolute;left:10764;top:8454;width:21;height:3" coordorigin="10764,8454" coordsize="21,3" path="m10764,8454l10784,8456,10766,8456,10764,8454xe" filled="false" stroked="true" strokeweight="0pt" strokecolor="#000000">
                <v:path arrowok="t"/>
              </v:shape>
            </v:group>
            <v:group style="position:absolute;left:10766;top:8456;width:19;height:2" coordorigin="10766,8456" coordsize="19,2">
              <v:shape style="position:absolute;left:10766;top:8456;width:19;height:2" coordorigin="10766,8456" coordsize="19,0" path="m10766,8456l10784,8456e" filled="false" stroked="true" strokeweight="0pt" strokecolor="#000000">
                <v:path arrowok="t"/>
              </v:shape>
            </v:group>
            <v:group style="position:absolute;left:10766;top:8456;width:19;height:2" coordorigin="10766,8456" coordsize="19,2">
              <v:shape style="position:absolute;left:10766;top:8456;width:19;height:2" coordorigin="10766,8456" coordsize="19,0" path="m10766,8456l10784,8456e" filled="false" stroked="true" strokeweight="0pt" strokecolor="#000000">
                <v:path arrowok="t"/>
              </v:shape>
            </v:group>
            <v:group style="position:absolute;left:10766;top:8456;width:16;height:2" coordorigin="10766,8456" coordsize="16,2">
              <v:shape style="position:absolute;left:10766;top:8456;width:16;height:2" coordorigin="10766,8456" coordsize="16,0" path="m10766,8456l10782,8456e" filled="false" stroked="true" strokeweight="0pt" strokecolor="#000000">
                <v:path arrowok="t"/>
              </v:shape>
            </v:group>
            <v:group style="position:absolute;left:10770;top:8456;width:12;height:2" coordorigin="10770,8456" coordsize="12,2">
              <v:shape style="position:absolute;left:10770;top:8456;width:12;height:2" coordorigin="10770,8456" coordsize="12,0" path="m10770,8456l10782,8456e" filled="false" stroked="true" strokeweight="0pt" strokecolor="#000000">
                <v:path arrowok="t"/>
              </v:shape>
            </v:group>
            <v:group style="position:absolute;left:10770;top:8456;width:7;height:2" coordorigin="10770,8456" coordsize="7,2">
              <v:shape style="position:absolute;left:10770;top:8456;width:7;height:2" coordorigin="10770,8456" coordsize="7,0" path="m10770,8456l10777,8456e" filled="false" stroked="true" strokeweight="0pt" strokecolor="#000000">
                <v:path arrowok="t"/>
              </v:shape>
            </v:group>
            <v:group style="position:absolute;left:10770;top:8456;width:7;height:2" coordorigin="10770,8456" coordsize="7,2">
              <v:shape style="position:absolute;left:10770;top:8456;width:7;height:2" coordorigin="10770,8456" coordsize="7,0" path="m10770,8456l10777,8456e" filled="false" stroked="true" strokeweight="0pt" strokecolor="#000000">
                <v:path arrowok="t"/>
              </v:shape>
            </v:group>
            <v:group style="position:absolute;left:10770;top:8456;width:12;height:2" coordorigin="10770,8456" coordsize="12,2">
              <v:shape style="position:absolute;left:10770;top:8456;width:12;height:2" coordorigin="10770,8456" coordsize="12,0" path="m10770,8456l10782,8456e" filled="false" stroked="true" strokeweight="0pt" strokecolor="#000000">
                <v:path arrowok="t"/>
              </v:shape>
            </v:group>
            <v:group style="position:absolute;left:8675;top:3890;width:7;height:2" coordorigin="8675,3890" coordsize="7,2">
              <v:shape style="position:absolute;left:8675;top:3890;width:7;height:2" coordorigin="8675,3890" coordsize="7,0" path="m8675,3890l8681,3890e" filled="false" stroked="true" strokeweight="0pt" strokecolor="#000000">
                <v:path arrowok="t"/>
              </v:shape>
            </v:group>
            <v:group style="position:absolute;left:8675;top:3890;width:7;height:2" coordorigin="8675,3890" coordsize="7,2">
              <v:shape style="position:absolute;left:8675;top:3890;width:7;height:2" coordorigin="8675,3890" coordsize="7,0" path="m8675,3890l8681,3890e" filled="false" stroked="true" strokeweight="0pt" strokecolor="#000000">
                <v:path arrowok="t"/>
              </v:shape>
            </v:group>
            <v:group style="position:absolute;left:8672;top:3890;width:14;height:2" coordorigin="8672,3890" coordsize="14,2">
              <v:shape style="position:absolute;left:8672;top:3890;width:14;height:2" coordorigin="8672,3890" coordsize="14,0" path="m8672,3890l8686,3890e" filled="false" stroked="true" strokeweight="0pt" strokecolor="#000000">
                <v:path arrowok="t"/>
              </v:shape>
            </v:group>
            <v:group style="position:absolute;left:8675;top:3890;width:12;height:2" coordorigin="8675,3890" coordsize="12,2">
              <v:shape style="position:absolute;left:8675;top:3890;width:12;height:2" coordorigin="8675,3890" coordsize="12,0" path="m8675,3890l8686,3890e" filled="false" stroked="true" strokeweight="0pt" strokecolor="#000000">
                <v:path arrowok="t"/>
              </v:shape>
            </v:group>
            <v:group style="position:absolute;left:8672;top:3890;width:14;height:2" coordorigin="8672,3890" coordsize="14,2">
              <v:shape style="position:absolute;left:8672;top:3890;width:14;height:2" coordorigin="8672,3890" coordsize="14,0" path="m8672,3890l8686,3890e" filled="false" stroked="true" strokeweight="0pt" strokecolor="#000000">
                <v:path arrowok="t"/>
              </v:shape>
            </v:group>
            <v:group style="position:absolute;left:8670;top:3890;width:19;height:2" coordorigin="8670,3890" coordsize="19,2">
              <v:shape style="position:absolute;left:8670;top:3890;width:19;height:2" coordorigin="8670,3890" coordsize="19,0" path="m8670,3890l8688,3890e" filled="false" stroked="true" strokeweight="0pt" strokecolor="#000000">
                <v:path arrowok="t"/>
              </v:shape>
            </v:group>
            <v:group style="position:absolute;left:8672;top:3890;width:16;height:2" coordorigin="8672,3890" coordsize="16,2">
              <v:shape style="position:absolute;left:8672;top:3890;width:16;height:2" coordorigin="8672,3890" coordsize="16,0" path="m8672,3890l8688,3890e" filled="false" stroked="true" strokeweight="0pt" strokecolor="#000000">
                <v:path arrowok="t"/>
              </v:shape>
            </v:group>
            <v:group style="position:absolute;left:8670;top:3890;width:19;height:2" coordorigin="8670,3890" coordsize="19,2">
              <v:shape style="position:absolute;left:8670;top:3890;width:19;height:2" coordorigin="8670,3890" coordsize="19,0" path="m8670,3890l8688,3890e" filled="false" stroked="true" strokeweight="0pt" strokecolor="#000000">
                <v:path arrowok="t"/>
              </v:shape>
            </v:group>
            <v:group style="position:absolute;left:8668;top:3890;width:23;height:3" coordorigin="8668,3890" coordsize="23,3">
              <v:shape style="position:absolute;left:8668;top:3890;width:23;height:3" coordorigin="8668,3890" coordsize="23,3" path="m8668,3892l8690,3892,8670,3890,8668,3892xe" filled="true" fillcolor="#000000" stroked="false">
                <v:path arrowok="t"/>
                <v:fill type="solid"/>
              </v:shape>
              <v:shape style="position:absolute;left:8668;top:3890;width:23;height:3" coordorigin="8668,3890" coordsize="23,3" path="m8670,3890l8690,3892,8688,3890,8670,3890xe" filled="true" fillcolor="#000000" stroked="false">
                <v:path arrowok="t"/>
                <v:fill type="solid"/>
              </v:shape>
            </v:group>
            <v:group style="position:absolute;left:8670;top:3890;width:21;height:3" coordorigin="8670,3890" coordsize="21,3">
              <v:shape style="position:absolute;left:8670;top:3890;width:21;height:3" coordorigin="8670,3890" coordsize="21,3" path="m8688,3890l8670,3890,8690,3892,8688,3890xe" filled="false" stroked="true" strokeweight="0pt" strokecolor="#000000">
                <v:path arrowok="t"/>
              </v:shape>
            </v:group>
            <v:group style="position:absolute;left:8668;top:3890;width:23;height:3" coordorigin="8668,3890" coordsize="23,3">
              <v:shape style="position:absolute;left:8668;top:3890;width:23;height:3" coordorigin="8668,3890" coordsize="23,3" path="m8670,3890l8690,3892,8668,3892,8670,3890xe" filled="false" stroked="true" strokeweight="0pt" strokecolor="#000000">
                <v:path arrowok="t"/>
              </v:shape>
            </v:group>
            <v:group style="position:absolute;left:8666;top:3892;width:28;height:2" coordorigin="8666,3892" coordsize="28,2">
              <v:shape style="position:absolute;left:8666;top:3892;width:28;height:2" coordorigin="8666,3892" coordsize="28,0" path="m8666,3892l8693,3892e" filled="false" stroked="true" strokeweight="0pt" strokecolor="#000000">
                <v:path arrowok="t"/>
              </v:shape>
            </v:group>
            <v:group style="position:absolute;left:8668;top:3892;width:25;height:2" coordorigin="8668,3892" coordsize="25,2">
              <v:shape style="position:absolute;left:8668;top:3892;width:25;height:2" coordorigin="8668,3892" coordsize="25,0" path="m8668,3892l8693,3892e" filled="false" stroked="true" strokeweight="0pt" strokecolor="#000000">
                <v:path arrowok="t"/>
              </v:shape>
            </v:group>
            <v:group style="position:absolute;left:8666;top:3892;width:28;height:2" coordorigin="8666,3892" coordsize="28,2">
              <v:shape style="position:absolute;left:8666;top:3892;width:28;height:2" coordorigin="8666,3892" coordsize="28,0" path="m8666,3892l8693,3892e" filled="false" stroked="true" strokeweight="0pt" strokecolor="#000000">
                <v:path arrowok="t"/>
              </v:shape>
            </v:group>
            <v:group style="position:absolute;left:8663;top:3894;width:32;height:2" coordorigin="8663,3894" coordsize="32,2">
              <v:shape style="position:absolute;left:8663;top:3894;width:32;height:2" coordorigin="8663,3894" coordsize="32,0" path="m8663,3894l8695,3894e" filled="false" stroked="true" strokeweight=".112803pt" strokecolor="#000000">
                <v:path arrowok="t"/>
              </v:shape>
            </v:group>
            <v:group style="position:absolute;left:8666;top:3892;width:30;height:3" coordorigin="8666,3892" coordsize="30,3">
              <v:shape style="position:absolute;left:8666;top:3892;width:30;height:3" coordorigin="8666,3892" coordsize="30,3" path="m8693,3892l8666,3892,8695,3895,8693,3892xe" filled="false" stroked="true" strokeweight="0pt" strokecolor="#000000">
                <v:path arrowok="t"/>
              </v:shape>
            </v:group>
            <v:group style="position:absolute;left:8663;top:3892;width:32;height:3" coordorigin="8663,3892" coordsize="32,3">
              <v:shape style="position:absolute;left:8663;top:3892;width:32;height:3" coordorigin="8663,3892" coordsize="32,3" path="m8666,3892l8695,3895,8663,3895,8666,3892xe" filled="false" stroked="true" strokeweight="0pt" strokecolor="#000000">
                <v:path arrowok="t"/>
              </v:shape>
            </v:group>
            <v:group style="position:absolute;left:8661;top:3896;width:37;height:2" coordorigin="8661,3896" coordsize="37,2">
              <v:shape style="position:absolute;left:8661;top:3896;width:37;height:2" coordorigin="8661,3896" coordsize="37,0" path="m8661,3896l8697,3896e" filled="false" stroked="true" strokeweight=".112803pt" strokecolor="#000000">
                <v:path arrowok="t"/>
              </v:shape>
            </v:group>
            <v:group style="position:absolute;left:8663;top:3895;width:34;height:3" coordorigin="8663,3895" coordsize="34,3">
              <v:shape style="position:absolute;left:8663;top:3895;width:34;height:3" coordorigin="8663,3895" coordsize="34,3" path="m8695,3895l8663,3895,8697,3897,8695,3895xe" filled="false" stroked="true" strokeweight="0pt" strokecolor="#000000">
                <v:path arrowok="t"/>
              </v:shape>
            </v:group>
            <v:group style="position:absolute;left:8661;top:3895;width:37;height:3" coordorigin="8661,3895" coordsize="37,3">
              <v:shape style="position:absolute;left:8661;top:3895;width:37;height:3" coordorigin="8661,3895" coordsize="37,3" path="m8663,3895l8697,3897,8661,3897,8663,3895xe" filled="false" stroked="true" strokeweight="0pt" strokecolor="#000000">
                <v:path arrowok="t"/>
              </v:shape>
            </v:group>
            <v:group style="position:absolute;left:8659;top:3897;width:39;height:2" coordorigin="8659,3897" coordsize="39,2">
              <v:shape style="position:absolute;left:8659;top:3897;width:39;height:2" coordorigin="8659,3897" coordsize="39,0" path="m8659,3897l8697,3897e" filled="false" stroked="true" strokeweight="0pt" strokecolor="#000000">
                <v:path arrowok="t"/>
              </v:shape>
            </v:group>
            <v:group style="position:absolute;left:8661;top:3897;width:37;height:2" coordorigin="8661,3897" coordsize="37,2">
              <v:shape style="position:absolute;left:8661;top:3897;width:37;height:2" coordorigin="8661,3897" coordsize="37,0" path="m8661,3897l8697,3897e" filled="false" stroked="true" strokeweight="0pt" strokecolor="#000000">
                <v:path arrowok="t"/>
              </v:shape>
            </v:group>
            <v:group style="position:absolute;left:8661;top:3897;width:37;height:2" coordorigin="8661,3897" coordsize="37,2">
              <v:shape style="position:absolute;left:8661;top:3897;width:37;height:2" coordorigin="8661,3897" coordsize="37,0" path="m8661,3897l8697,3897e" filled="false" stroked="true" strokeweight="0pt" strokecolor="#000000">
                <v:path arrowok="t"/>
              </v:shape>
            </v:group>
            <v:group style="position:absolute;left:8659;top:3898;width:41;height:2" coordorigin="8659,3898" coordsize="41,2">
              <v:shape style="position:absolute;left:8659;top:3898;width:41;height:2" coordorigin="8659,3898" coordsize="41,0" path="m8659,3898l8699,3898e" filled="false" stroked="true" strokeweight=".112803pt" strokecolor="#000000">
                <v:path arrowok="t"/>
              </v:shape>
            </v:group>
            <v:group style="position:absolute;left:8659;top:3897;width:41;height:3" coordorigin="8659,3897" coordsize="41,3">
              <v:shape style="position:absolute;left:8659;top:3897;width:41;height:3" coordorigin="8659,3897" coordsize="41,3" path="m8697,3897l8659,3897,8699,3899,8697,3897xe" filled="false" stroked="true" strokeweight="0pt" strokecolor="#000000">
                <v:path arrowok="t"/>
              </v:shape>
            </v:group>
            <v:group style="position:absolute;left:8659;top:3897;width:41;height:3" coordorigin="8659,3897" coordsize="41,3">
              <v:shape style="position:absolute;left:8659;top:3897;width:41;height:3" coordorigin="8659,3897" coordsize="41,3" path="m8659,3897l8699,3899,8659,3899,8659,3897xe" filled="false" stroked="true" strokeweight="0pt" strokecolor="#000000">
                <v:path arrowok="t"/>
              </v:shape>
            </v:group>
            <v:group style="position:absolute;left:8656;top:3900;width:46;height:2" coordorigin="8656,3900" coordsize="46,2">
              <v:shape style="position:absolute;left:8656;top:3900;width:46;height:2" coordorigin="8656,3900" coordsize="46,0" path="m8656,3900l8702,3900e" filled="false" stroked="true" strokeweight=".112803pt" strokecolor="#000000">
                <v:path arrowok="t"/>
              </v:shape>
            </v:group>
            <v:group style="position:absolute;left:8659;top:3899;width:43;height:3" coordorigin="8659,3899" coordsize="43,3">
              <v:shape style="position:absolute;left:8659;top:3899;width:43;height:3" coordorigin="8659,3899" coordsize="43,3" path="m8699,3899l8659,3899,8702,3901,8699,3899xe" filled="false" stroked="true" strokeweight="0pt" strokecolor="#000000">
                <v:path arrowok="t"/>
              </v:shape>
            </v:group>
            <v:group style="position:absolute;left:8656;top:3899;width:46;height:3" coordorigin="8656,3899" coordsize="46,3">
              <v:shape style="position:absolute;left:8656;top:3899;width:46;height:3" coordorigin="8656,3899" coordsize="46,3" path="m8659,3899l8702,3901,8656,3901,8659,3899xe" filled="false" stroked="true" strokeweight="0pt" strokecolor="#000000">
                <v:path arrowok="t"/>
              </v:shape>
            </v:group>
            <v:group style="position:absolute;left:8654;top:3903;width:48;height:2" coordorigin="8654,3903" coordsize="48,2">
              <v:shape style="position:absolute;left:8654;top:3903;width:48;height:2" coordorigin="8654,3903" coordsize="48,0" path="m8654,3903l8702,3903e" filled="false" stroked="true" strokeweight=".112803pt" strokecolor="#000000">
                <v:path arrowok="t"/>
              </v:shape>
            </v:group>
            <v:group style="position:absolute;left:8656;top:3901;width:46;height:3" coordorigin="8656,3901" coordsize="46,3">
              <v:shape style="position:absolute;left:8656;top:3901;width:46;height:3" coordorigin="8656,3901" coordsize="46,3" path="m8702,3901l8656,3901,8702,3904,8702,3901xe" filled="false" stroked="true" strokeweight="0pt" strokecolor="#000000">
                <v:path arrowok="t"/>
              </v:shape>
            </v:group>
            <v:group style="position:absolute;left:8654;top:3901;width:48;height:3" coordorigin="8654,3901" coordsize="48,3">
              <v:shape style="position:absolute;left:8654;top:3901;width:48;height:3" coordorigin="8654,3901" coordsize="48,3" path="m8656,3901l8702,3904,8654,3904,8656,3901xe" filled="false" stroked="true" strokeweight="0pt" strokecolor="#000000">
                <v:path arrowok="t"/>
              </v:shape>
            </v:group>
            <v:group style="position:absolute;left:8654;top:3905;width:50;height:2" coordorigin="8654,3905" coordsize="50,2">
              <v:shape style="position:absolute;left:8654;top:3905;width:50;height:2" coordorigin="8654,3905" coordsize="50,0" path="m8654,3905l8704,3905e" filled="false" stroked="true" strokeweight=".112803pt" strokecolor="#000000">
                <v:path arrowok="t"/>
              </v:shape>
            </v:group>
            <v:group style="position:absolute;left:8654;top:3904;width:50;height:3" coordorigin="8654,3904" coordsize="50,3">
              <v:shape style="position:absolute;left:8654;top:3904;width:50;height:3" coordorigin="8654,3904" coordsize="50,3" path="m8702,3904l8654,3904,8704,3906,8702,3904xe" filled="false" stroked="true" strokeweight="0pt" strokecolor="#000000">
                <v:path arrowok="t"/>
              </v:shape>
            </v:group>
            <v:group style="position:absolute;left:8654;top:3904;width:50;height:3" coordorigin="8654,3904" coordsize="50,3">
              <v:shape style="position:absolute;left:8654;top:3904;width:50;height:3" coordorigin="8654,3904" coordsize="50,3" path="m8654,3904l8704,3906,8654,3906,8654,3904xe" filled="false" stroked="true" strokeweight="0pt" strokecolor="#000000">
                <v:path arrowok="t"/>
              </v:shape>
            </v:group>
            <v:group style="position:absolute;left:8654;top:3907;width:50;height:2" coordorigin="8654,3907" coordsize="50,2">
              <v:shape style="position:absolute;left:8654;top:3907;width:50;height:2" coordorigin="8654,3907" coordsize="50,0" path="m8654,3907l8704,3907e" filled="false" stroked="true" strokeweight=".112803pt" strokecolor="#000000">
                <v:path arrowok="t"/>
              </v:shape>
            </v:group>
            <v:group style="position:absolute;left:8654;top:3906;width:50;height:3" coordorigin="8654,3906" coordsize="50,3">
              <v:shape style="position:absolute;left:8654;top:3906;width:50;height:3" coordorigin="8654,3906" coordsize="50,3" path="m8704,3906l8654,3906,8704,3908,8704,3906xe" filled="false" stroked="true" strokeweight="0pt" strokecolor="#000000">
                <v:path arrowok="t"/>
              </v:shape>
            </v:group>
            <v:group style="position:absolute;left:8654;top:3906;width:50;height:3" coordorigin="8654,3906" coordsize="50,3">
              <v:shape style="position:absolute;left:8654;top:3906;width:50;height:3" coordorigin="8654,3906" coordsize="50,3" path="m8654,3906l8704,3908,8654,3908,8654,3906xe" filled="false" stroked="true" strokeweight="0pt" strokecolor="#000000">
                <v:path arrowok="t"/>
              </v:shape>
            </v:group>
            <v:group style="position:absolute;left:8652;top:3909;width:52;height:2" coordorigin="8652,3909" coordsize="52,2">
              <v:shape style="position:absolute;left:8652;top:3909;width:52;height:2" coordorigin="8652,3909" coordsize="52,0" path="m8652,3909l8704,3909e" filled="false" stroked="true" strokeweight=".112803pt" strokecolor="#000000">
                <v:path arrowok="t"/>
              </v:shape>
            </v:group>
            <v:group style="position:absolute;left:8654;top:3908;width:50;height:3" coordorigin="8654,3908" coordsize="50,3">
              <v:shape style="position:absolute;left:8654;top:3908;width:50;height:3" coordorigin="8654,3908" coordsize="50,3" path="m8704,3908l8654,3908,8704,3911,8704,3908xe" filled="false" stroked="true" strokeweight="0pt" strokecolor="#000000">
                <v:path arrowok="t"/>
              </v:shape>
            </v:group>
            <v:group style="position:absolute;left:8652;top:3908;width:52;height:3" coordorigin="8652,3908" coordsize="52,3">
              <v:shape style="position:absolute;left:8652;top:3908;width:52;height:3" coordorigin="8652,3908" coordsize="52,3" path="m8654,3908l8704,3911,8652,3911,8654,3908xe" filled="false" stroked="true" strokeweight="0pt" strokecolor="#000000">
                <v:path arrowok="t"/>
              </v:shape>
            </v:group>
            <v:group style="position:absolute;left:8652;top:3912;width:55;height:2" coordorigin="8652,3912" coordsize="55,2">
              <v:shape style="position:absolute;left:8652;top:3912;width:55;height:2" coordorigin="8652,3912" coordsize="55,0" path="m8652,3912l8706,3912e" filled="false" stroked="true" strokeweight=".112803pt" strokecolor="#000000">
                <v:path arrowok="t"/>
              </v:shape>
            </v:group>
            <v:group style="position:absolute;left:8652;top:3911;width:55;height:3" coordorigin="8652,3911" coordsize="55,3">
              <v:shape style="position:absolute;left:8652;top:3911;width:55;height:3" coordorigin="8652,3911" coordsize="55,3" path="m8704,3911l8652,3911,8706,3913,8704,3911xe" filled="false" stroked="true" strokeweight="0pt" strokecolor="#000000">
                <v:path arrowok="t"/>
              </v:shape>
            </v:group>
            <v:group style="position:absolute;left:8652;top:3911;width:55;height:3" coordorigin="8652,3911" coordsize="55,3">
              <v:shape style="position:absolute;left:8652;top:3911;width:55;height:3" coordorigin="8652,3911" coordsize="55,3" path="m8652,3911l8706,3913,8652,3913,8652,3911xe" filled="false" stroked="true" strokeweight="0pt" strokecolor="#000000">
                <v:path arrowok="t"/>
              </v:shape>
            </v:group>
            <v:group style="position:absolute;left:8652;top:3915;width:55;height:2" coordorigin="8652,3915" coordsize="55,2">
              <v:shape style="position:absolute;left:8652;top:3915;width:55;height:2" coordorigin="8652,3915" coordsize="55,0" path="m8652,3915l8706,3915e" filled="false" stroked="true" strokeweight=".225606pt" strokecolor="#000000">
                <v:path arrowok="t"/>
              </v:shape>
            </v:group>
            <v:group style="position:absolute;left:8652;top:3913;width:55;height:5" coordorigin="8652,3913" coordsize="55,5">
              <v:shape style="position:absolute;left:8652;top:3913;width:55;height:5" coordorigin="8652,3913" coordsize="55,5" path="m8706,3913l8652,3913,8706,3917,8706,3913xe" filled="false" stroked="true" strokeweight="0pt" strokecolor="#000000">
                <v:path arrowok="t"/>
              </v:shape>
            </v:group>
            <v:group style="position:absolute;left:8652;top:3913;width:55;height:5" coordorigin="8652,3913" coordsize="55,5">
              <v:shape style="position:absolute;left:8652;top:3913;width:55;height:5" coordorigin="8652,3913" coordsize="55,5" path="m8652,3913l8706,3917,8652,3917,8652,3913xe" filled="false" stroked="true" strokeweight="0pt" strokecolor="#000000">
                <v:path arrowok="t"/>
              </v:shape>
            </v:group>
            <v:group style="position:absolute;left:8652;top:3918;width:55;height:2" coordorigin="8652,3918" coordsize="55,2">
              <v:shape style="position:absolute;left:8652;top:3918;width:55;height:2" coordorigin="8652,3918" coordsize="55,0" path="m8652,3918l8706,3918e" filled="false" stroked="true" strokeweight=".112803pt" strokecolor="#000000">
                <v:path arrowok="t"/>
              </v:shape>
            </v:group>
            <v:group style="position:absolute;left:8652;top:3917;width:55;height:3" coordorigin="8652,3917" coordsize="55,3">
              <v:shape style="position:absolute;left:8652;top:3917;width:55;height:3" coordorigin="8652,3917" coordsize="55,3" path="m8706,3917l8652,3917,8706,3920,8706,3917xe" filled="false" stroked="true" strokeweight="0pt" strokecolor="#000000">
                <v:path arrowok="t"/>
              </v:shape>
            </v:group>
            <v:group style="position:absolute;left:8652;top:3917;width:55;height:3" coordorigin="8652,3917" coordsize="55,3">
              <v:shape style="position:absolute;left:8652;top:3917;width:55;height:3" coordorigin="8652,3917" coordsize="55,3" path="m8652,3917l8706,3920,8652,3920,8652,3917xe" filled="false" stroked="true" strokeweight="0pt" strokecolor="#000000">
                <v:path arrowok="t"/>
              </v:shape>
            </v:group>
            <v:group style="position:absolute;left:8652;top:3921;width:55;height:2" coordorigin="8652,3921" coordsize="55,2">
              <v:shape style="position:absolute;left:8652;top:3921;width:55;height:2" coordorigin="8652,3921" coordsize="55,0" path="m8652,3921l8706,3921e" filled="false" stroked="true" strokeweight=".112803pt" strokecolor="#000000">
                <v:path arrowok="t"/>
              </v:shape>
            </v:group>
            <v:group style="position:absolute;left:8652;top:3920;width:55;height:3" coordorigin="8652,3920" coordsize="55,3">
              <v:shape style="position:absolute;left:8652;top:3920;width:55;height:3" coordorigin="8652,3920" coordsize="55,3" path="m8706,3920l8652,3920,8704,3922,8706,3920xe" filled="false" stroked="true" strokeweight="0pt" strokecolor="#000000">
                <v:path arrowok="t"/>
              </v:shape>
            </v:group>
            <v:group style="position:absolute;left:8652;top:3920;width:52;height:3" coordorigin="8652,3920" coordsize="52,3">
              <v:shape style="position:absolute;left:8652;top:3920;width:52;height:3" coordorigin="8652,3920" coordsize="52,3" path="m8652,3920l8704,3922,8652,3922,8652,3920xe" filled="false" stroked="true" strokeweight="0pt" strokecolor="#000000">
                <v:path arrowok="t"/>
              </v:shape>
            </v:group>
            <v:group style="position:absolute;left:8652;top:3923;width:52;height:2" coordorigin="8652,3923" coordsize="52,2">
              <v:shape style="position:absolute;left:8652;top:3923;width:52;height:2" coordorigin="8652,3923" coordsize="52,0" path="m8652,3923l8704,3923e" filled="false" stroked="true" strokeweight=".112803pt" strokecolor="#000000">
                <v:path arrowok="t"/>
              </v:shape>
            </v:group>
            <v:group style="position:absolute;left:8652;top:3922;width:52;height:3" coordorigin="8652,3922" coordsize="52,3">
              <v:shape style="position:absolute;left:8652;top:3922;width:52;height:3" coordorigin="8652,3922" coordsize="52,3" path="m8704,3922l8652,3922,8704,3924,8704,3922xe" filled="false" stroked="true" strokeweight="0pt" strokecolor="#000000">
                <v:path arrowok="t"/>
              </v:shape>
            </v:group>
            <v:group style="position:absolute;left:8652;top:3922;width:52;height:3" coordorigin="8652,3922" coordsize="52,3">
              <v:shape style="position:absolute;left:8652;top:3922;width:52;height:3" coordorigin="8652,3922" coordsize="52,3" path="m8652,3922l8704,3924,8654,3924,8652,3922xe" filled="false" stroked="true" strokeweight="0pt" strokecolor="#000000">
                <v:path arrowok="t"/>
              </v:shape>
            </v:group>
            <v:group style="position:absolute;left:8654;top:3925;width:50;height:2" coordorigin="8654,3925" coordsize="50,2">
              <v:shape style="position:absolute;left:8654;top:3925;width:50;height:2" coordorigin="8654,3925" coordsize="50,0" path="m8654,3925l8704,3925e" filled="false" stroked="true" strokeweight=".112803pt" strokecolor="#000000">
                <v:path arrowok="t"/>
              </v:shape>
            </v:group>
            <v:group style="position:absolute;left:8654;top:3924;width:50;height:3" coordorigin="8654,3924" coordsize="50,3">
              <v:shape style="position:absolute;left:8654;top:3924;width:50;height:3" coordorigin="8654,3924" coordsize="50,3" path="m8704,3924l8654,3924,8704,3926,8704,3924xe" filled="false" stroked="true" strokeweight="0pt" strokecolor="#000000">
                <v:path arrowok="t"/>
              </v:shape>
            </v:group>
            <v:group style="position:absolute;left:8654;top:3924;width:50;height:3" coordorigin="8654,3924" coordsize="50,3">
              <v:shape style="position:absolute;left:8654;top:3924;width:50;height:3" coordorigin="8654,3924" coordsize="50,3" path="m8654,3924l8704,3926,8654,3926,8654,3924xe" filled="false" stroked="true" strokeweight="0pt" strokecolor="#000000">
                <v:path arrowok="t"/>
              </v:shape>
            </v:group>
            <v:group style="position:absolute;left:8654;top:3927;width:50;height:2" coordorigin="8654,3927" coordsize="50,2">
              <v:shape style="position:absolute;left:8654;top:3927;width:50;height:2" coordorigin="8654,3927" coordsize="50,0" path="m8654,3927l8704,3927e" filled="false" stroked="true" strokeweight=".112803pt" strokecolor="#000000">
                <v:path arrowok="t"/>
              </v:shape>
            </v:group>
            <v:group style="position:absolute;left:8654;top:3926;width:50;height:3" coordorigin="8654,3926" coordsize="50,3">
              <v:shape style="position:absolute;left:8654;top:3926;width:50;height:3" coordorigin="8654,3926" coordsize="50,3" path="m8704,3926l8654,3926,8702,3929,8704,3926xe" filled="false" stroked="true" strokeweight="0pt" strokecolor="#000000">
                <v:path arrowok="t"/>
              </v:shape>
            </v:group>
            <v:group style="position:absolute;left:8654;top:3926;width:48;height:3" coordorigin="8654,3926" coordsize="48,3">
              <v:shape style="position:absolute;left:8654;top:3926;width:48;height:3" coordorigin="8654,3926" coordsize="48,3" path="m8654,3926l8702,3929,8654,3929,8654,3926xe" filled="false" stroked="true" strokeweight="0pt" strokecolor="#000000">
                <v:path arrowok="t"/>
              </v:shape>
            </v:group>
            <v:group style="position:absolute;left:8654;top:3930;width:48;height:2" coordorigin="8654,3930" coordsize="48,2">
              <v:shape style="position:absolute;left:8654;top:3930;width:48;height:2" coordorigin="8654,3930" coordsize="48,0" path="m8654,3930l8702,3930e" filled="false" stroked="true" strokeweight=".112803pt" strokecolor="#000000">
                <v:path arrowok="t"/>
              </v:shape>
            </v:group>
            <v:group style="position:absolute;left:8654;top:3929;width:48;height:3" coordorigin="8654,3929" coordsize="48,3">
              <v:shape style="position:absolute;left:8654;top:3929;width:48;height:3" coordorigin="8654,3929" coordsize="48,3" path="m8702,3929l8654,3929,8702,3931,8702,3929xe" filled="false" stroked="true" strokeweight="0pt" strokecolor="#000000">
                <v:path arrowok="t"/>
              </v:shape>
            </v:group>
            <v:group style="position:absolute;left:8654;top:3929;width:48;height:3" coordorigin="8654,3929" coordsize="48,3">
              <v:shape style="position:absolute;left:8654;top:3929;width:48;height:3" coordorigin="8654,3929" coordsize="48,3" path="m8654,3929l8702,3931,8656,3931,8654,3929xe" filled="false" stroked="true" strokeweight="0pt" strokecolor="#000000">
                <v:path arrowok="t"/>
              </v:shape>
            </v:group>
            <v:group style="position:absolute;left:8656;top:3932;width:46;height:2" coordorigin="8656,3932" coordsize="46,2">
              <v:shape style="position:absolute;left:8656;top:3932;width:46;height:2" coordorigin="8656,3932" coordsize="46,0" path="m8656,3932l8702,3932e" filled="false" stroked="true" strokeweight=".112803pt" strokecolor="#000000">
                <v:path arrowok="t"/>
              </v:shape>
            </v:group>
            <v:group style="position:absolute;left:8656;top:3931;width:46;height:3" coordorigin="8656,3931" coordsize="46,3">
              <v:shape style="position:absolute;left:8656;top:3931;width:46;height:3" coordorigin="8656,3931" coordsize="46,3" path="m8702,3931l8656,3931,8699,3933,8702,3931xe" filled="false" stroked="true" strokeweight="0pt" strokecolor="#000000">
                <v:path arrowok="t"/>
              </v:shape>
            </v:group>
            <v:group style="position:absolute;left:8656;top:3931;width:43;height:3" coordorigin="8656,3931" coordsize="43,3">
              <v:shape style="position:absolute;left:8656;top:3931;width:43;height:3" coordorigin="8656,3931" coordsize="43,3" path="m8656,3931l8699,3933,8659,3933,8656,3931xe" filled="false" stroked="true" strokeweight="0pt" strokecolor="#000000">
                <v:path arrowok="t"/>
              </v:shape>
            </v:group>
            <v:group style="position:absolute;left:8659;top:3934;width:41;height:2" coordorigin="8659,3934" coordsize="41,2">
              <v:shape style="position:absolute;left:8659;top:3934;width:41;height:2" coordorigin="8659,3934" coordsize="41,0" path="m8659,3934l8699,3934e" filled="false" stroked="true" strokeweight=".112803pt" strokecolor="#000000">
                <v:path arrowok="t"/>
              </v:shape>
            </v:group>
            <v:group style="position:absolute;left:8659;top:3933;width:41;height:3" coordorigin="8659,3933" coordsize="41,3">
              <v:shape style="position:absolute;left:8659;top:3933;width:41;height:3" coordorigin="8659,3933" coordsize="41,3" path="m8699,3933l8659,3933,8697,3935,8699,3933xe" filled="false" stroked="true" strokeweight="0pt" strokecolor="#000000">
                <v:path arrowok="t"/>
              </v:shape>
            </v:group>
            <v:group style="position:absolute;left:8659;top:3933;width:39;height:3" coordorigin="8659,3933" coordsize="39,3">
              <v:shape style="position:absolute;left:8659;top:3933;width:39;height:3" coordorigin="8659,3933" coordsize="39,3" path="m8659,3933l8697,3935,8659,3935,8659,3933xe" filled="false" stroked="true" strokeweight="0pt" strokecolor="#000000">
                <v:path arrowok="t"/>
              </v:shape>
            </v:group>
            <v:group style="position:absolute;left:8659;top:3935;width:39;height:2" coordorigin="8659,3935" coordsize="39,2">
              <v:shape style="position:absolute;left:8659;top:3935;width:39;height:2" coordorigin="8659,3935" coordsize="39,0" path="m8659,3935l8697,3935e" filled="false" stroked="true" strokeweight="0pt" strokecolor="#000000">
                <v:path arrowok="t"/>
              </v:shape>
            </v:group>
            <v:group style="position:absolute;left:8659;top:3935;width:39;height:2" coordorigin="8659,3935" coordsize="39,2">
              <v:shape style="position:absolute;left:8659;top:3935;width:39;height:2" coordorigin="8659,3935" coordsize="39,0" path="m8659,3935l8697,3935e" filled="false" stroked="true" strokeweight="0pt" strokecolor="#000000">
                <v:path arrowok="t"/>
              </v:shape>
            </v:group>
            <v:group style="position:absolute;left:8659;top:3935;width:39;height:2" coordorigin="8659,3935" coordsize="39,2">
              <v:shape style="position:absolute;left:8659;top:3935;width:39;height:2" coordorigin="8659,3935" coordsize="39,0" path="m8659,3935l8697,3935e" filled="false" stroked="true" strokeweight="0pt" strokecolor="#000000">
                <v:path arrowok="t"/>
              </v:shape>
            </v:group>
            <v:group style="position:absolute;left:8661;top:3936;width:37;height:2" coordorigin="8661,3936" coordsize="37,2">
              <v:shape style="position:absolute;left:8661;top:3936;width:37;height:2" coordorigin="8661,3936" coordsize="37,0" path="m8661,3936l8697,3936e" filled="false" stroked="true" strokeweight=".112803pt" strokecolor="#000000">
                <v:path arrowok="t"/>
              </v:shape>
            </v:group>
            <v:group style="position:absolute;left:8661;top:3935;width:37;height:3" coordorigin="8661,3935" coordsize="37,3">
              <v:shape style="position:absolute;left:8661;top:3935;width:37;height:3" coordorigin="8661,3935" coordsize="37,3" path="m8697,3935l8661,3935,8695,3938,8697,3935xe" filled="false" stroked="true" strokeweight="0pt" strokecolor="#000000">
                <v:path arrowok="t"/>
              </v:shape>
            </v:group>
            <v:group style="position:absolute;left:8661;top:3935;width:34;height:3" coordorigin="8661,3935" coordsize="34,3">
              <v:shape style="position:absolute;left:8661;top:3935;width:34;height:3" coordorigin="8661,3935" coordsize="34,3" path="m8661,3935l8695,3938,8663,3938,8661,3935xe" filled="false" stroked="true" strokeweight="0pt" strokecolor="#000000">
                <v:path arrowok="t"/>
              </v:shape>
            </v:group>
            <v:group style="position:absolute;left:8663;top:3939;width:32;height:2" coordorigin="8663,3939" coordsize="32,2">
              <v:shape style="position:absolute;left:8663;top:3939;width:32;height:2" coordorigin="8663,3939" coordsize="32,0" path="m8663,3939l8695,3939e" filled="false" stroked="true" strokeweight=".112803pt" strokecolor="#000000">
                <v:path arrowok="t"/>
              </v:shape>
            </v:group>
            <v:group style="position:absolute;left:8663;top:3938;width:32;height:3" coordorigin="8663,3938" coordsize="32,3">
              <v:shape style="position:absolute;left:8663;top:3938;width:32;height:3" coordorigin="8663,3938" coordsize="32,3" path="m8695,3938l8663,3938,8693,3940,8695,3938xe" filled="false" stroked="true" strokeweight="0pt" strokecolor="#000000">
                <v:path arrowok="t"/>
              </v:shape>
            </v:group>
            <v:group style="position:absolute;left:8663;top:3938;width:30;height:3" coordorigin="8663,3938" coordsize="30,3">
              <v:shape style="position:absolute;left:8663;top:3938;width:30;height:3" coordorigin="8663,3938" coordsize="30,3" path="m8663,3938l8693,3940,8666,3940,8663,3938xe" filled="false" stroked="true" strokeweight="0pt" strokecolor="#000000">
                <v:path arrowok="t"/>
              </v:shape>
            </v:group>
            <v:group style="position:absolute;left:8666;top:3940;width:28;height:2" coordorigin="8666,3940" coordsize="28,2">
              <v:shape style="position:absolute;left:8666;top:3940;width:28;height:2" coordorigin="8666,3940" coordsize="28,0" path="m8666,3940l8693,3940e" filled="false" stroked="true" strokeweight="0pt" strokecolor="#000000">
                <v:path arrowok="t"/>
              </v:shape>
            </v:group>
            <v:group style="position:absolute;left:8666;top:3940;width:28;height:2" coordorigin="8666,3940" coordsize="28,2">
              <v:shape style="position:absolute;left:8666;top:3940;width:28;height:2" coordorigin="8666,3940" coordsize="28,0" path="m8666,3940l8693,3940e" filled="false" stroked="true" strokeweight="0pt" strokecolor="#000000">
                <v:path arrowok="t"/>
              </v:shape>
            </v:group>
            <v:group style="position:absolute;left:8666;top:3940;width:25;height:2" coordorigin="8666,3940" coordsize="25,2">
              <v:shape style="position:absolute;left:8666;top:3940;width:25;height:2" coordorigin="8666,3940" coordsize="25,0" path="m8666,3940l8690,3940e" filled="false" stroked="true" strokeweight="0pt" strokecolor="#000000">
                <v:path arrowok="t"/>
              </v:shape>
            </v:group>
            <v:group style="position:absolute;left:8668;top:3940;width:23;height:3" coordorigin="8668,3940" coordsize="23,3">
              <v:shape style="position:absolute;left:8668;top:3940;width:23;height:3" coordorigin="8668,3940" coordsize="23,3" path="m8668,3940l8688,3942,8690,3940,8668,3940xe" filled="true" fillcolor="#000000" stroked="false">
                <v:path arrowok="t"/>
                <v:fill type="solid"/>
              </v:shape>
              <v:shape style="position:absolute;left:8668;top:3940;width:23;height:3" coordorigin="8668,3940" coordsize="23,3" path="m8668,3940l8670,3942,8688,3942,8668,3940xe" filled="true" fillcolor="#000000" stroked="false">
                <v:path arrowok="t"/>
                <v:fill type="solid"/>
              </v:shape>
            </v:group>
            <v:group style="position:absolute;left:8668;top:3940;width:23;height:3" coordorigin="8668,3940" coordsize="23,3">
              <v:shape style="position:absolute;left:8668;top:3940;width:23;height:3" coordorigin="8668,3940" coordsize="23,3" path="m8690,3940l8668,3940,8688,3942,8690,3940xe" filled="false" stroked="true" strokeweight="0pt" strokecolor="#000000">
                <v:path arrowok="t"/>
              </v:shape>
            </v:group>
            <v:group style="position:absolute;left:8668;top:3940;width:21;height:3" coordorigin="8668,3940" coordsize="21,3">
              <v:shape style="position:absolute;left:8668;top:3940;width:21;height:3" coordorigin="8668,3940" coordsize="21,3" path="m8668,3940l8688,3942,8670,3942,8668,3940xe" filled="false" stroked="true" strokeweight="0pt" strokecolor="#000000">
                <v:path arrowok="t"/>
              </v:shape>
            </v:group>
            <v:group style="position:absolute;left:8670;top:3942;width:19;height:2" coordorigin="8670,3942" coordsize="19,2">
              <v:shape style="position:absolute;left:8670;top:3942;width:19;height:2" coordorigin="8670,3942" coordsize="19,0" path="m8670,3942l8688,3942e" filled="false" stroked="true" strokeweight="0pt" strokecolor="#000000">
                <v:path arrowok="t"/>
              </v:shape>
            </v:group>
            <v:group style="position:absolute;left:8670;top:3942;width:19;height:2" coordorigin="8670,3942" coordsize="19,2">
              <v:shape style="position:absolute;left:8670;top:3942;width:19;height:2" coordorigin="8670,3942" coordsize="19,0" path="m8670,3942l8688,3942e" filled="false" stroked="true" strokeweight="0pt" strokecolor="#000000">
                <v:path arrowok="t"/>
              </v:shape>
            </v:group>
            <v:group style="position:absolute;left:8670;top:3942;width:16;height:2" coordorigin="8670,3942" coordsize="16,2">
              <v:shape style="position:absolute;left:8670;top:3942;width:16;height:2" coordorigin="8670,3942" coordsize="16,0" path="m8670,3942l8686,3942e" filled="false" stroked="true" strokeweight="0pt" strokecolor="#000000">
                <v:path arrowok="t"/>
              </v:shape>
            </v:group>
            <v:group style="position:absolute;left:8672;top:3942;width:10;height:2" coordorigin="8672,3942" coordsize="10,2">
              <v:shape style="position:absolute;left:8672;top:3942;width:10;height:2" coordorigin="8672,3942" coordsize="10,0" path="m8672,3942l8681,3942e" filled="false" stroked="true" strokeweight="0pt" strokecolor="#000000">
                <v:path arrowok="t"/>
              </v:shape>
            </v:group>
            <v:group style="position:absolute;left:8672;top:3942;width:10;height:2" coordorigin="8672,3942" coordsize="10,2">
              <v:shape style="position:absolute;left:8672;top:3942;width:10;height:2" coordorigin="8672,3942" coordsize="10,0" path="m8672,3942l8681,3942e" filled="false" stroked="true" strokeweight="0pt" strokecolor="#000000">
                <v:path arrowok="t"/>
              </v:shape>
            </v:group>
            <v:group style="position:absolute;left:8675;top:3942;width:7;height:2" coordorigin="8675,3942" coordsize="7,2">
              <v:shape style="position:absolute;left:8675;top:3942;width:7;height:2" coordorigin="8675,3942" coordsize="7,0" path="m8675,3942l8681,3942e" filled="false" stroked="true" strokeweight="0pt" strokecolor="#000000">
                <v:path arrowok="t"/>
              </v:shape>
            </v:group>
            <v:group style="position:absolute;left:8672;top:3942;width:14;height:2" coordorigin="8672,3942" coordsize="14,2">
              <v:shape style="position:absolute;left:8672;top:3942;width:14;height:2" coordorigin="8672,3942" coordsize="14,0" path="m8672,3942l8686,3942e" filled="false" stroked="true" strokeweight="0pt" strokecolor="#000000">
                <v:path arrowok="t"/>
              </v:shape>
            </v:group>
            <v:group style="position:absolute;left:8672;top:3942;width:14;height:2" coordorigin="8672,3942" coordsize="14,2">
              <v:shape style="position:absolute;left:8672;top:3942;width:14;height:2" coordorigin="8672,3942" coordsize="14,0" path="m8672,3942l8686,3942e" filled="false" stroked="true" strokeweight="0pt" strokecolor="#000000">
                <v:path arrowok="t"/>
              </v:shape>
            </v:group>
            <v:group style="position:absolute;left:11;top:8;width:22381;height:31653" coordorigin="11,8" coordsize="22381,31653">
              <v:shape style="position:absolute;left:11;top:8;width:22381;height:31653" coordorigin="11,8" coordsize="22381,31653" path="m11,31660l11,8,22391,8,11,8,11,31660e" filled="false" stroked="true" strokeweight=".676817pt" strokecolor="#000000">
                <v:path arrowok="t"/>
              </v:shape>
            </v:group>
            <v:group style="position:absolute;left:1083;top:281;width:21052;height:31123" coordorigin="1083,281" coordsize="21052,31123">
              <v:shape style="position:absolute;left:1083;top:281;width:21052;height:31123" coordorigin="1083,281" coordsize="21052,31123" path="m22134,281l1083,281,1083,31403,22134,31403,22134,281e" filled="false" stroked="true" strokeweight=".676817pt" strokecolor="#000000">
                <v:path arrowok="t"/>
              </v:shape>
            </v:group>
            <v:group style="position:absolute;left:1649;top:29652;width:1999;height:2" coordorigin="1649,29652" coordsize="1999,2">
              <v:shape style="position:absolute;left:1649;top:29652;width:1999;height:2" coordorigin="1649,29652" coordsize="1999,0" path="m1649,29652l3648,29652e" filled="false" stroked="true" strokeweight=".78962pt" strokecolor="#0000ff">
                <v:path arrowok="t"/>
              </v:shape>
            </v:group>
            <v:group style="position:absolute;left:1638;top:28533;width:2006;height:2" coordorigin="1638,28533" coordsize="2006,2">
              <v:shape style="position:absolute;left:1638;top:28533;width:2006;height:2" coordorigin="1638,28533" coordsize="2006,0" path="m1638,28533l3644,28533e" filled="false" stroked="true" strokeweight=".78962pt" strokecolor="#ff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0;height:2" coordorigin="2775,29930" coordsize="10,2">
              <v:shape style="position:absolute;left:2775;top:29930;width:10;height:2" coordorigin="2775,29930" coordsize="10,0" path="m2775,29930l2784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5;top:29930;width:12;height:2" coordorigin="2775,29930" coordsize="12,2">
              <v:shape style="position:absolute;left:2775;top:29930;width:12;height:2" coordorigin="2775,29930" coordsize="12,0" path="m2775,29930l2786,29930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0,29932l2788,29932,2775,29930,2770,29932xe" filled="true" fillcolor="#000000" stroked="false">
                <v:path arrowok="t"/>
                <v:fill type="solid"/>
              </v:shape>
              <v:shape style="position:absolute;left:2770;top:29930;width:19;height:3" coordorigin="2770,29930" coordsize="19,3" path="m2775,29930l2788,29932,2786,29930,2775,29930xe" filled="true" fillcolor="#000000" stroked="false">
                <v:path arrowok="t"/>
                <v:fill type="solid"/>
              </v:shape>
            </v:group>
            <v:group style="position:absolute;left:2775;top:29930;width:14;height:3" coordorigin="2775,29930" coordsize="14,3">
              <v:shape style="position:absolute;left:2775;top:29930;width:14;height:3" coordorigin="2775,29930" coordsize="14,3" path="m2786,29930l2775,29930,2788,29932,2786,29930xe" filled="false" stroked="true" strokeweight="0pt" strokecolor="#000000">
                <v:path arrowok="t"/>
              </v:shape>
            </v:group>
            <v:group style="position:absolute;left:2770;top:29930;width:19;height:3" coordorigin="2770,29930" coordsize="19,3">
              <v:shape style="position:absolute;left:2770;top:29930;width:19;height:3" coordorigin="2770,29930" coordsize="19,3" path="m2775,29930l2788,29932,2770,29932,2775,29930x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70;top:29932;width:23;height:2" coordorigin="2770,29932" coordsize="23,2">
              <v:shape style="position:absolute;left:2770;top:29932;width:23;height:2" coordorigin="2770,29932" coordsize="23,0" path="m2770,29932l2793,29932e" filled="false" stroked="true" strokeweight="0pt" strokecolor="#000000">
                <v:path arrowok="t"/>
              </v:shape>
            </v:group>
            <v:group style="position:absolute;left:2768;top:29932;width:25;height:2" coordorigin="2768,29932" coordsize="25,2">
              <v:shape style="position:absolute;left:2768;top:29932;width:25;height:2" coordorigin="2768,29932" coordsize="25,0" path="m2768,29932l2793,29932e" filled="false" stroked="true" strokeweight="0pt" strokecolor="#000000">
                <v:path arrowok="t"/>
              </v:shape>
            </v:group>
            <v:group style="position:absolute;left:2766;top:29933;width:30;height:2" coordorigin="2766,29933" coordsize="30,2">
              <v:shape style="position:absolute;left:2766;top:29933;width:30;height:2" coordorigin="2766,29933" coordsize="30,0" path="m2766,29933l2795,29933e" filled="false" stroked="true" strokeweight=".112803pt" strokecolor="#000000">
                <v:path arrowok="t"/>
              </v:shape>
            </v:group>
            <v:group style="position:absolute;left:2768;top:29932;width:28;height:3" coordorigin="2768,29932" coordsize="28,3">
              <v:shape style="position:absolute;left:2768;top:29932;width:28;height:3" coordorigin="2768,29932" coordsize="28,3" path="m2793,29932l2768,29932,2795,29934,2793,29932xe" filled="false" stroked="true" strokeweight="0pt" strokecolor="#000000">
                <v:path arrowok="t"/>
              </v:shape>
            </v:group>
            <v:group style="position:absolute;left:2766;top:29932;width:30;height:3" coordorigin="2766,29932" coordsize="30,3">
              <v:shape style="position:absolute;left:2766;top:29932;width:30;height:3" coordorigin="2766,29932" coordsize="30,3" path="m2768,29932l2795,29934,2766,29934,2768,29932x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6;top:29934;width:32;height:2" coordorigin="2766,29934" coordsize="32,2">
              <v:shape style="position:absolute;left:2766;top:29934;width:32;height:2" coordorigin="2766,29934" coordsize="32,0" path="m2766,29934l2798,29934e" filled="false" stroked="true" strokeweight="0pt" strokecolor="#000000">
                <v:path arrowok="t"/>
              </v:shape>
            </v:group>
            <v:group style="position:absolute;left:2764;top:29934;width:34;height:2" coordorigin="2764,29934" coordsize="34,2">
              <v:shape style="position:absolute;left:2764;top:29934;width:34;height:2" coordorigin="2764,29934" coordsize="34,0" path="m2764,29934l2798,29934e" filled="false" stroked="true" strokeweight="0pt" strokecolor="#000000">
                <v:path arrowok="t"/>
              </v:shape>
            </v:group>
            <v:group style="position:absolute;left:2761;top:29935;width:39;height:2" coordorigin="2761,29935" coordsize="39,2">
              <v:shape style="position:absolute;left:2761;top:29935;width:39;height:2" coordorigin="2761,29935" coordsize="39,0" path="m2761,29935l2800,29935e" filled="false" stroked="true" strokeweight=".112803pt" strokecolor="#000000">
                <v:path arrowok="t"/>
              </v:shape>
            </v:group>
            <v:group style="position:absolute;left:2764;top:29934;width:37;height:3" coordorigin="2764,29934" coordsize="37,3">
              <v:shape style="position:absolute;left:2764;top:29934;width:37;height:3" coordorigin="2764,29934" coordsize="37,3" path="m2798,29934l2764,29934,2800,29936,2798,29934xe" filled="false" stroked="true" strokeweight="0pt" strokecolor="#000000">
                <v:path arrowok="t"/>
              </v:shape>
            </v:group>
            <v:group style="position:absolute;left:2761;top:29934;width:39;height:3" coordorigin="2761,29934" coordsize="39,3">
              <v:shape style="position:absolute;left:2761;top:29934;width:39;height:3" coordorigin="2761,29934" coordsize="39,3" path="m2764,29934l2800,29936,2761,29936,2764,29934xe" filled="false" stroked="true" strokeweight="0pt" strokecolor="#000000">
                <v:path arrowok="t"/>
              </v:shape>
            </v:group>
            <v:group style="position:absolute;left:2759;top:29938;width:43;height:2" coordorigin="2759,29938" coordsize="43,2">
              <v:shape style="position:absolute;left:2759;top:29938;width:43;height:2" coordorigin="2759,29938" coordsize="43,0" path="m2759,29938l2802,29938e" filled="false" stroked="true" strokeweight=".112803pt" strokecolor="#000000">
                <v:path arrowok="t"/>
              </v:shape>
            </v:group>
            <v:group style="position:absolute;left:2761;top:29936;width:41;height:3" coordorigin="2761,29936" coordsize="41,3">
              <v:shape style="position:absolute;left:2761;top:29936;width:41;height:3" coordorigin="2761,29936" coordsize="41,3" path="m2800,29936l2761,29936,2802,29939,2800,29936xe" filled="false" stroked="true" strokeweight="0pt" strokecolor="#000000">
                <v:path arrowok="t"/>
              </v:shape>
            </v:group>
            <v:group style="position:absolute;left:2759;top:29936;width:43;height:3" coordorigin="2759,29936" coordsize="43,3">
              <v:shape style="position:absolute;left:2759;top:29936;width:43;height:3" coordorigin="2759,29936" coordsize="43,3" path="m2761,29936l2802,29939,2759,29939,2761,29936xe" filled="false" stroked="true" strokeweight="0pt" strokecolor="#000000">
                <v:path arrowok="t"/>
              </v:shape>
            </v:group>
            <v:group style="position:absolute;left:2757;top:29940;width:46;height:2" coordorigin="2757,29940" coordsize="46,2">
              <v:shape style="position:absolute;left:2757;top:29940;width:46;height:2" coordorigin="2757,29940" coordsize="46,0" path="m2757,29940l2802,29940e" filled="false" stroked="true" strokeweight=".112803pt" strokecolor="#000000">
                <v:path arrowok="t"/>
              </v:shape>
            </v:group>
            <v:group style="position:absolute;left:2759;top:29939;width:43;height:3" coordorigin="2759,29939" coordsize="43,3">
              <v:shape style="position:absolute;left:2759;top:29939;width:43;height:3" coordorigin="2759,29939" coordsize="43,3" path="m2802,29939l2759,29939,2802,29941,2802,29939xe" filled="false" stroked="true" strokeweight="0pt" strokecolor="#000000">
                <v:path arrowok="t"/>
              </v:shape>
            </v:group>
            <v:group style="position:absolute;left:2757;top:29939;width:46;height:3" coordorigin="2757,29939" coordsize="46,3">
              <v:shape style="position:absolute;left:2757;top:29939;width:46;height:3" coordorigin="2757,29939" coordsize="46,3" path="m2759,29939l2802,29941,2757,29941,2759,29939xe" filled="false" stroked="true" strokeweight="0pt" strokecolor="#000000">
                <v:path arrowok="t"/>
              </v:shape>
            </v:group>
            <v:group style="position:absolute;left:2757;top:29942;width:48;height:2" coordorigin="2757,29942" coordsize="48,2">
              <v:shape style="position:absolute;left:2757;top:29942;width:48;height:2" coordorigin="2757,29942" coordsize="48,0" path="m2757,29942l2804,29942e" filled="false" stroked="true" strokeweight=".112803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802,29941l2757,29941,2804,29943,2802,29941xe" filled="false" stroked="true" strokeweight="0pt" strokecolor="#000000">
                <v:path arrowok="t"/>
              </v:shape>
            </v:group>
            <v:group style="position:absolute;left:2757;top:29941;width:48;height:3" coordorigin="2757,29941" coordsize="48,3">
              <v:shape style="position:absolute;left:2757;top:29941;width:48;height:3" coordorigin="2757,29941" coordsize="48,3" path="m2757,29941l2804,29943,2757,29943,2757,29941xe" filled="false" stroked="true" strokeweight="0pt" strokecolor="#000000">
                <v:path arrowok="t"/>
              </v:shape>
            </v:group>
            <v:group style="position:absolute;left:2755;top:29944;width:52;height:2" coordorigin="2755,29944" coordsize="52,2">
              <v:shape style="position:absolute;left:2755;top:29944;width:52;height:2" coordorigin="2755,29944" coordsize="52,0" path="m2755,29944l2807,29944e" filled="false" stroked="true" strokeweight=".112803pt" strokecolor="#000000">
                <v:path arrowok="t"/>
              </v:shape>
            </v:group>
            <v:group style="position:absolute;left:2757;top:29943;width:50;height:3" coordorigin="2757,29943" coordsize="50,3">
              <v:shape style="position:absolute;left:2757;top:29943;width:50;height:3" coordorigin="2757,29943" coordsize="50,3" path="m2804,29943l2757,29943,2807,29945,2804,29943xe" filled="false" stroked="true" strokeweight="0pt" strokecolor="#000000">
                <v:path arrowok="t"/>
              </v:shape>
            </v:group>
            <v:group style="position:absolute;left:2755;top:29943;width:52;height:3" coordorigin="2755,29943" coordsize="52,3">
              <v:shape style="position:absolute;left:2755;top:29943;width:52;height:3" coordorigin="2755,29943" coordsize="52,3" path="m2757,29943l2807,29945,2755,29945,2757,29943xe" filled="false" stroked="true" strokeweight="0pt" strokecolor="#000000">
                <v:path arrowok="t"/>
              </v:shape>
            </v:group>
            <v:group style="position:absolute;left:2755;top:29947;width:52;height:2" coordorigin="2755,29947" coordsize="52,2">
              <v:shape style="position:absolute;left:2755;top:29947;width:52;height:2" coordorigin="2755,29947" coordsize="52,0" path="m2755,29947l2807,29947e" filled="false" stroked="true" strokeweight=".112803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807,29945l2755,29945,2807,29948,2807,29945xe" filled="false" stroked="true" strokeweight="0pt" strokecolor="#000000">
                <v:path arrowok="t"/>
              </v:shape>
            </v:group>
            <v:group style="position:absolute;left:2755;top:29945;width:52;height:3" coordorigin="2755,29945" coordsize="52,3">
              <v:shape style="position:absolute;left:2755;top:29945;width:52;height:3" coordorigin="2755,29945" coordsize="52,3" path="m2755,29945l2807,29948,2755,29948,2755,29945xe" filled="false" stroked="true" strokeweight="0pt" strokecolor="#000000">
                <v:path arrowok="t"/>
              </v:shape>
            </v:group>
            <v:group style="position:absolute;left:2752;top:29949;width:55;height:2" coordorigin="2752,29949" coordsize="55,2">
              <v:shape style="position:absolute;left:2752;top:29949;width:55;height:2" coordorigin="2752,29949" coordsize="55,0" path="m2752,29949l2807,29949e" filled="false" stroked="true" strokeweight=".112803pt" strokecolor="#000000">
                <v:path arrowok="t"/>
              </v:shape>
            </v:group>
            <v:group style="position:absolute;left:2755;top:29948;width:52;height:3" coordorigin="2755,29948" coordsize="52,3">
              <v:shape style="position:absolute;left:2755;top:29948;width:52;height:3" coordorigin="2755,29948" coordsize="52,3" path="m2807,29948l2755,29948,2807,29950,2807,29948xe" filled="false" stroked="true" strokeweight="0pt" strokecolor="#000000">
                <v:path arrowok="t"/>
              </v:shape>
            </v:group>
            <v:group style="position:absolute;left:2752;top:29948;width:55;height:3" coordorigin="2752,29948" coordsize="55,3">
              <v:shape style="position:absolute;left:2752;top:29948;width:55;height:3" coordorigin="2752,29948" coordsize="55,3" path="m2755,29948l2807,29950,2752,29950,2755,29948xe" filled="false" stroked="true" strokeweight="0pt" strokecolor="#000000">
                <v:path arrowok="t"/>
              </v:shape>
            </v:group>
            <v:group style="position:absolute;left:2752;top:29951;width:57;height:2" coordorigin="2752,29951" coordsize="57,2">
              <v:shape style="position:absolute;left:2752;top:29951;width:57;height:2" coordorigin="2752,29951" coordsize="57,0" path="m2752,29951l2809,29951e" filled="false" stroked="true" strokeweight=".112803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807,29950l2752,29950,2809,29952,2807,29950xe" filled="false" stroked="true" strokeweight="0pt" strokecolor="#000000">
                <v:path arrowok="t"/>
              </v:shape>
            </v:group>
            <v:group style="position:absolute;left:2752;top:29950;width:57;height:3" coordorigin="2752,29950" coordsize="57,3">
              <v:shape style="position:absolute;left:2752;top:29950;width:57;height:3" coordorigin="2752,29950" coordsize="57,3" path="m2752,29950l2809,29952,2752,29952,2752,29950xe" filled="false" stroked="true" strokeweight="0pt" strokecolor="#000000">
                <v:path arrowok="t"/>
              </v:shape>
            </v:group>
            <v:group style="position:absolute;left:2752;top:29953;width:57;height:2" coordorigin="2752,29953" coordsize="57,2">
              <v:shape style="position:absolute;left:2752;top:29953;width:57;height:2" coordorigin="2752,29953" coordsize="57,0" path="m2752,29953l2809,29953e" filled="false" stroked="true" strokeweight=".112803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809,29952l2752,29952,2809,29954,2809,29952xe" filled="false" stroked="true" strokeweight="0pt" strokecolor="#000000">
                <v:path arrowok="t"/>
              </v:shape>
            </v:group>
            <v:group style="position:absolute;left:2752;top:29952;width:57;height:3" coordorigin="2752,29952" coordsize="57,3">
              <v:shape style="position:absolute;left:2752;top:29952;width:57;height:3" coordorigin="2752,29952" coordsize="57,3" path="m2752,29952l2809,29954,2752,29954,2752,29952xe" filled="false" stroked="true" strokeweight="0pt" strokecolor="#000000">
                <v:path arrowok="t"/>
              </v:shape>
            </v:group>
            <v:group style="position:absolute;left:2752;top:29957;width:57;height:2" coordorigin="2752,29957" coordsize="57,2">
              <v:shape style="position:absolute;left:2752;top:29957;width:57;height:2" coordorigin="2752,29957" coordsize="57,0" path="m2752,29957l2809,29957e" filled="false" stroked="true" strokeweight=".225606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809,29954l2752,29954,2809,29959,2809,29954xe" filled="false" stroked="true" strokeweight="0pt" strokecolor="#000000">
                <v:path arrowok="t"/>
              </v:shape>
            </v:group>
            <v:group style="position:absolute;left:2752;top:29954;width:57;height:5" coordorigin="2752,29954" coordsize="57,5">
              <v:shape style="position:absolute;left:2752;top:29954;width:57;height:5" coordorigin="2752,29954" coordsize="57,5" path="m2752,29954l2809,29959,2752,29959,2752,29954xe" filled="false" stroked="true" strokeweight="0pt" strokecolor="#000000">
                <v:path arrowok="t"/>
              </v:shape>
            </v:group>
            <v:group style="position:absolute;left:2752;top:29960;width:57;height:2" coordorigin="2752,29960" coordsize="57,2">
              <v:shape style="position:absolute;left:2752;top:29960;width:57;height:2" coordorigin="2752,29960" coordsize="57,0" path="m2752,29960l2809,29960e" filled="false" stroked="true" strokeweight=".112803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809,29959l2752,29959,2809,29961,2809,29959xe" filled="false" stroked="true" strokeweight="0pt" strokecolor="#000000">
                <v:path arrowok="t"/>
              </v:shape>
            </v:group>
            <v:group style="position:absolute;left:2752;top:29959;width:57;height:3" coordorigin="2752,29959" coordsize="57,3">
              <v:shape style="position:absolute;left:2752;top:29959;width:57;height:3" coordorigin="2752,29959" coordsize="57,3" path="m2752,29959l2809,29961,2752,29961,2752,29959xe" filled="false" stroked="true" strokeweight="0pt" strokecolor="#000000">
                <v:path arrowok="t"/>
              </v:shape>
            </v:group>
            <v:group style="position:absolute;left:2752;top:29962;width:57;height:2" coordorigin="2752,29962" coordsize="57,2">
              <v:shape style="position:absolute;left:2752;top:29962;width:57;height:2" coordorigin="2752,29962" coordsize="57,0" path="m2752,29962l2809,29962e" filled="false" stroked="true" strokeweight=".112803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809,29961l2752,29961,2809,29963,2809,29961xe" filled="false" stroked="true" strokeweight="0pt" strokecolor="#000000">
                <v:path arrowok="t"/>
              </v:shape>
            </v:group>
            <v:group style="position:absolute;left:2752;top:29961;width:57;height:3" coordorigin="2752,29961" coordsize="57,3">
              <v:shape style="position:absolute;left:2752;top:29961;width:57;height:3" coordorigin="2752,29961" coordsize="57,3" path="m2752,29961l2809,29963,2752,29963,2752,29961xe" filled="false" stroked="true" strokeweight="0pt" strokecolor="#000000">
                <v:path arrowok="t"/>
              </v:shape>
            </v:group>
            <v:group style="position:absolute;left:2752;top:29965;width:57;height:2" coordorigin="2752,29965" coordsize="57,2">
              <v:shape style="position:absolute;left:2752;top:29965;width:57;height:2" coordorigin="2752,29965" coordsize="57,0" path="m2752,29965l2809,29965e" filled="false" stroked="true" strokeweight=".112803pt" strokecolor="#000000">
                <v:path arrowok="t"/>
              </v:shape>
            </v:group>
            <v:group style="position:absolute;left:2752;top:29963;width:57;height:3" coordorigin="2752,29963" coordsize="57,3">
              <v:shape style="position:absolute;left:2752;top:29963;width:57;height:3" coordorigin="2752,29963" coordsize="57,3" path="m2809,29963l2752,29963,2807,29966,2809,29963xe" filled="false" stroked="true" strokeweight="0pt" strokecolor="#000000">
                <v:path arrowok="t"/>
              </v:shape>
            </v:group>
            <v:group style="position:absolute;left:2752;top:29963;width:55;height:3" coordorigin="2752,29963" coordsize="55,3">
              <v:shape style="position:absolute;left:2752;top:29963;width:55;height:3" coordorigin="2752,29963" coordsize="55,3" path="m2752,29963l2807,29966,2752,29966,2752,29963xe" filled="false" stroked="true" strokeweight="0pt" strokecolor="#000000">
                <v:path arrowok="t"/>
              </v:shape>
            </v:group>
            <v:group style="position:absolute;left:2752;top:29967;width:55;height:2" coordorigin="2752,29967" coordsize="55,2">
              <v:shape style="position:absolute;left:2752;top:29967;width:55;height:2" coordorigin="2752,29967" coordsize="55,0" path="m2752,29967l2807,29967e" filled="false" stroked="true" strokeweight=".112803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807,29966l2752,29966,2807,29968,2807,29966xe" filled="false" stroked="true" strokeweight="0pt" strokecolor="#000000">
                <v:path arrowok="t"/>
              </v:shape>
            </v:group>
            <v:group style="position:absolute;left:2752;top:29966;width:55;height:3" coordorigin="2752,29966" coordsize="55,3">
              <v:shape style="position:absolute;left:2752;top:29966;width:55;height:3" coordorigin="2752,29966" coordsize="55,3" path="m2752,29966l2807,29968,2755,29968,2752,29966xe" filled="false" stroked="true" strokeweight="0pt" strokecolor="#000000">
                <v:path arrowok="t"/>
              </v:shape>
            </v:group>
            <v:group style="position:absolute;left:2755;top:29969;width:52;height:2" coordorigin="2755,29969" coordsize="52,2">
              <v:shape style="position:absolute;left:2755;top:29969;width:52;height:2" coordorigin="2755,29969" coordsize="52,0" path="m2755,29969l2807,29969e" filled="false" stroked="true" strokeweight=".112803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807,29968l2755,29968,2807,29970,2807,29968xe" filled="false" stroked="true" strokeweight="0pt" strokecolor="#000000">
                <v:path arrowok="t"/>
              </v:shape>
            </v:group>
            <v:group style="position:absolute;left:2755;top:29968;width:52;height:3" coordorigin="2755,29968" coordsize="52,3">
              <v:shape style="position:absolute;left:2755;top:29968;width:52;height:3" coordorigin="2755,29968" coordsize="52,3" path="m2755,29968l2807,29970,2755,29970,2755,29968xe" filled="false" stroked="true" strokeweight="0pt" strokecolor="#000000">
                <v:path arrowok="t"/>
              </v:shape>
            </v:group>
            <v:group style="position:absolute;left:2755;top:29972;width:52;height:2" coordorigin="2755,29972" coordsize="52,2">
              <v:shape style="position:absolute;left:2755;top:29972;width:52;height:2" coordorigin="2755,29972" coordsize="52,0" path="m2755,29972l2807,29972e" filled="false" stroked="true" strokeweight=".225606pt" strokecolor="#000000">
                <v:path arrowok="t"/>
              </v:shape>
            </v:group>
            <v:group style="position:absolute;left:2755;top:29970;width:52;height:5" coordorigin="2755,29970" coordsize="52,5">
              <v:shape style="position:absolute;left:2755;top:29970;width:52;height:5" coordorigin="2755,29970" coordsize="52,5" path="m2807,29970l2755,29970,2804,29975,2807,29970xe" filled="false" stroked="true" strokeweight="0pt" strokecolor="#000000">
                <v:path arrowok="t"/>
              </v:shape>
            </v:group>
            <v:group style="position:absolute;left:2755;top:29970;width:50;height:5" coordorigin="2755,29970" coordsize="50,5">
              <v:shape style="position:absolute;left:2755;top:29970;width:50;height:5" coordorigin="2755,29970" coordsize="50,5" path="m2755,29970l2804,29975,2757,29975,2755,29970xe" filled="false" stroked="true" strokeweight="0pt" strokecolor="#000000">
                <v:path arrowok="t"/>
              </v:shape>
            </v:group>
            <v:group style="position:absolute;left:2757;top:29976;width:48;height:2" coordorigin="2757,29976" coordsize="48,2">
              <v:shape style="position:absolute;left:2757;top:29976;width:48;height:2" coordorigin="2757,29976" coordsize="48,0" path="m2757,29976l2804,29976e" filled="false" stroked="true" strokeweight=".112803pt" strokecolor="#000000">
                <v:path arrowok="t"/>
              </v:shape>
            </v:group>
            <v:group style="position:absolute;left:2757;top:29975;width:48;height:3" coordorigin="2757,29975" coordsize="48,3">
              <v:shape style="position:absolute;left:2757;top:29975;width:48;height:3" coordorigin="2757,29975" coordsize="48,3" path="m2804,29975l2757,29975,2802,29977,2804,29975xe" filled="false" stroked="true" strokeweight="0pt" strokecolor="#000000">
                <v:path arrowok="t"/>
              </v:shape>
            </v:group>
            <v:group style="position:absolute;left:2757;top:29975;width:46;height:3" coordorigin="2757,29975" coordsize="46,3">
              <v:shape style="position:absolute;left:2757;top:29975;width:46;height:3" coordorigin="2757,29975" coordsize="46,3" path="m2757,29975l2802,29977,2757,29977,2757,29975x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7;top:29977;width:46;height:2" coordorigin="2757,29977" coordsize="46,2">
              <v:shape style="position:absolute;left:2757;top:29977;width:46;height:2" coordorigin="2757,29977" coordsize="46,0" path="m2757,29977l2802,29977e" filled="false" stroked="true" strokeweight="0pt" strokecolor="#000000">
                <v:path arrowok="t"/>
              </v:shape>
            </v:group>
            <v:group style="position:absolute;left:2759;top:29978;width:43;height:2" coordorigin="2759,29978" coordsize="43,2">
              <v:shape style="position:absolute;left:2759;top:29978;width:43;height:2" coordorigin="2759,29978" coordsize="43,0" path="m2759,29978l2802,29978e" filled="false" stroked="true" strokeweight=".112803pt" strokecolor="#000000">
                <v:path arrowok="t"/>
              </v:shape>
            </v:group>
            <v:group style="position:absolute;left:2759;top:29977;width:43;height:3" coordorigin="2759,29977" coordsize="43,3">
              <v:shape style="position:absolute;left:2759;top:29977;width:43;height:3" coordorigin="2759,29977" coordsize="43,3" path="m2802,29977l2759,29977,2800,29979,2802,29977xe" filled="false" stroked="true" strokeweight="0pt" strokecolor="#000000">
                <v:path arrowok="t"/>
              </v:shape>
            </v:group>
            <v:group style="position:absolute;left:2759;top:29977;width:41;height:3" coordorigin="2759,29977" coordsize="41,3">
              <v:shape style="position:absolute;left:2759;top:29977;width:41;height:3" coordorigin="2759,29977" coordsize="41,3" path="m2759,29977l2800,29979,2761,29979,2759,29977xe" filled="false" stroked="true" strokeweight="0pt" strokecolor="#000000">
                <v:path arrowok="t"/>
              </v:shape>
            </v:group>
            <v:group style="position:absolute;left:2761;top:29980;width:39;height:2" coordorigin="2761,29980" coordsize="39,2">
              <v:shape style="position:absolute;left:2761;top:29980;width:39;height:2" coordorigin="2761,29980" coordsize="39,0" path="m2761,29980l2800,29980e" filled="false" stroked="true" strokeweight=".112803pt" strokecolor="#000000">
                <v:path arrowok="t"/>
              </v:shape>
            </v:group>
            <v:group style="position:absolute;left:2761;top:29979;width:39;height:3" coordorigin="2761,29979" coordsize="39,3">
              <v:shape style="position:absolute;left:2761;top:29979;width:39;height:3" coordorigin="2761,29979" coordsize="39,3" path="m2800,29979l2761,29979,2798,29981,2800,29979xe" filled="false" stroked="true" strokeweight="0pt" strokecolor="#000000">
                <v:path arrowok="t"/>
              </v:shape>
            </v:group>
            <v:group style="position:absolute;left:2761;top:29979;width:37;height:3" coordorigin="2761,29979" coordsize="37,3">
              <v:shape style="position:absolute;left:2761;top:29979;width:37;height:3" coordorigin="2761,29979" coordsize="37,3" path="m2761,29979l2798,29981,2764,29981,2761,29979xe" filled="false" stroked="true" strokeweight="0pt" strokecolor="#000000">
                <v:path arrowok="t"/>
              </v:shape>
            </v:group>
            <v:group style="position:absolute;left:2764;top:29983;width:34;height:2" coordorigin="2764,29983" coordsize="34,2">
              <v:shape style="position:absolute;left:2764;top:29983;width:34;height:2" coordorigin="2764,29983" coordsize="34,0" path="m2764,29983l2798,29983e" filled="false" stroked="true" strokeweight=".112803pt" strokecolor="#000000">
                <v:path arrowok="t"/>
              </v:shape>
            </v:group>
            <v:group style="position:absolute;left:2764;top:29981;width:34;height:3" coordorigin="2764,29981" coordsize="34,3">
              <v:shape style="position:absolute;left:2764;top:29981;width:34;height:3" coordorigin="2764,29981" coordsize="34,3" path="m2798,29981l2764,29981,2795,29984,2798,29981xe" filled="false" stroked="true" strokeweight="0pt" strokecolor="#000000">
                <v:path arrowok="t"/>
              </v:shape>
            </v:group>
            <v:group style="position:absolute;left:2764;top:29981;width:32;height:3" coordorigin="2764,29981" coordsize="32,3">
              <v:shape style="position:absolute;left:2764;top:29981;width:32;height:3" coordorigin="2764,29981" coordsize="32,3" path="m2764,29981l2795,29984,2766,29984,2764,29981x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30;height:2" coordorigin="2766,29984" coordsize="30,2">
              <v:shape style="position:absolute;left:2766;top:29984;width:30;height:2" coordorigin="2766,29984" coordsize="30,0" path="m2766,29984l2795,29984e" filled="false" stroked="true" strokeweight="0pt" strokecolor="#000000">
                <v:path arrowok="t"/>
              </v:shape>
            </v:group>
            <v:group style="position:absolute;left:2766;top:29984;width:28;height:2" coordorigin="2766,29984" coordsize="28,2">
              <v:shape style="position:absolute;left:2766;top:29984;width:28;height:2" coordorigin="2766,29984" coordsize="28,0" path="m2766,29984l2793,29984e" filled="false" stroked="true" strokeweight="0pt" strokecolor="#000000">
                <v:path arrowok="t"/>
              </v:shape>
            </v:group>
            <v:group style="position:absolute;left:2768;top:29985;width:25;height:2" coordorigin="2768,29985" coordsize="25,2">
              <v:shape style="position:absolute;left:2768;top:29985;width:25;height:2" coordorigin="2768,29985" coordsize="25,0" path="m2768,29985l2793,29985e" filled="false" stroked="true" strokeweight=".112803pt" strokecolor="#000000">
                <v:path arrowok="t"/>
              </v:shape>
            </v:group>
            <v:group style="position:absolute;left:2768;top:29984;width:25;height:3" coordorigin="2768,29984" coordsize="25,3">
              <v:shape style="position:absolute;left:2768;top:29984;width:25;height:3" coordorigin="2768,29984" coordsize="25,3" path="m2793,29984l2768,29984,2788,29986,2793,29984xe" filled="false" stroked="true" strokeweight="0pt" strokecolor="#000000">
                <v:path arrowok="t"/>
              </v:shape>
            </v:group>
            <v:group style="position:absolute;left:2768;top:29984;width:21;height:3" coordorigin="2768,29984" coordsize="21,3">
              <v:shape style="position:absolute;left:2768;top:29984;width:21;height:3" coordorigin="2768,29984" coordsize="21,3" path="m2768,29984l2788,29986,2770,29986,2768,29984x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9;height:2" coordorigin="2770,29986" coordsize="19,2">
              <v:shape style="position:absolute;left:2770;top:29986;width:19;height:2" coordorigin="2770,29986" coordsize="19,0" path="m2770,29986l2788,29986e" filled="false" stroked="true" strokeweight="0pt" strokecolor="#000000">
                <v:path arrowok="t"/>
              </v:shape>
            </v:group>
            <v:group style="position:absolute;left:2770;top:29986;width:16;height:2" coordorigin="2770,29986" coordsize="16,2">
              <v:shape style="position:absolute;left:2770;top:29986;width:16;height:2" coordorigin="2770,29986" coordsize="16,0" path="m2770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2;height:2" coordorigin="2775,29986" coordsize="12,2">
              <v:shape style="position:absolute;left:2775;top:29986;width:12;height:2" coordorigin="2775,29986" coordsize="12,0" path="m2775,29986l2786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2775;top:29986;width:10;height:2" coordorigin="2775,29986" coordsize="10,2">
              <v:shape style="position:absolute;left:2775;top:29986;width:10;height:2" coordorigin="2775,29986" coordsize="10,0" path="m2775,29986l2784,29986e" filled="false" stroked="true" strokeweight="0pt" strokecolor="#000000">
                <v:path arrowok="t"/>
              </v:shape>
            </v:group>
            <v:group style="position:absolute;left:15122;top:26679;width:199;height:242" coordorigin="15122,26679" coordsize="199,242">
              <v:shape style="position:absolute;left:15122;top:26679;width:199;height:242" coordorigin="15122,26679" coordsize="199,242" path="m15122,26920l15321,26920,15321,26679,15122,26679,15122,26920e" filled="false" stroked="true" strokeweight=".225606pt" strokecolor="#000000">
                <v:path arrowok="t"/>
              </v:shape>
            </v:group>
            <v:group style="position:absolute;left:15280;top:26920;width:199;height:242" coordorigin="15280,26920" coordsize="199,242">
              <v:shape style="position:absolute;left:15280;top:26920;width:199;height:242" coordorigin="15280,26920" coordsize="199,242" path="m15280,27161l15479,27161,15479,26920,15280,26920,15280,27161e" filled="false" stroked="true" strokeweight=".225606pt" strokecolor="#000000">
                <v:path arrowok="t"/>
              </v:shape>
            </v:group>
            <v:group style="position:absolute;left:15413;top:27161;width:199;height:242" coordorigin="15413,27161" coordsize="199,242">
              <v:shape style="position:absolute;left:15413;top:27161;width:199;height:242" coordorigin="15413,27161" coordsize="199,242" path="m15413,27403l15612,27403,15612,27161,15413,27161,15413,27403e" filled="false" stroked="true" strokeweight=".225606pt" strokecolor="#000000">
                <v:path arrowok="t"/>
              </v:shape>
            </v:group>
            <v:group style="position:absolute;left:15567;top:27403;width:199;height:242" coordorigin="15567,27403" coordsize="199,242">
              <v:shape style="position:absolute;left:15567;top:27403;width:199;height:242" coordorigin="15567,27403" coordsize="199,242" path="m15567,27644l15765,27644,15765,27403,15567,27403,15567,27644e" filled="false" stroked="true" strokeweight=".225606pt" strokecolor="#000000">
                <v:path arrowok="t"/>
              </v:shape>
            </v:group>
            <v:group style="position:absolute;left:15684;top:27644;width:199;height:240" coordorigin="15684,27644" coordsize="199,240">
              <v:shape style="position:absolute;left:15684;top:27644;width:199;height:240" coordorigin="15684,27644" coordsize="199,240" path="m15684,27883l15883,27883,15883,27644,15684,27644,15684,27883e" filled="false" stroked="true" strokeweight=".225606pt" strokecolor="#000000">
                <v:path arrowok="t"/>
              </v:shape>
            </v:group>
            <v:group style="position:absolute;left:15781;top:27883;width:199;height:242" coordorigin="15781,27883" coordsize="199,242">
              <v:shape style="position:absolute;left:15781;top:27883;width:199;height:242" coordorigin="15781,27883" coordsize="199,242" path="m15781,28125l15980,28125,15980,27883,15781,27883,15781,28125e" filled="false" stroked="true" strokeweight=".225606pt" strokecolor="#000000">
                <v:path arrowok="t"/>
              </v:shape>
            </v:group>
            <v:group style="position:absolute;left:15901;top:28125;width:199;height:242" coordorigin="15901,28125" coordsize="199,242">
              <v:shape style="position:absolute;left:15901;top:28125;width:199;height:242" coordorigin="15901,28125" coordsize="199,242" path="m15901,28366l16099,28366,16099,28125,15901,28125,15901,28366e" filled="false" stroked="true" strokeweight=".225606pt" strokecolor="#000000">
                <v:path arrowok="t"/>
              </v:shape>
            </v:group>
            <v:group style="position:absolute;left:16004;top:28366;width:199;height:242" coordorigin="16004,28366" coordsize="199,242">
              <v:shape style="position:absolute;left:16004;top:28366;width:199;height:242" coordorigin="16004,28366" coordsize="199,242" path="m16004,28608l16203,28608,16203,28366,16004,28366,16004,28608e" filled="false" stroked="true" strokeweight=".225606pt" strokecolor="#000000">
                <v:path arrowok="t"/>
              </v:shape>
            </v:group>
            <v:group style="position:absolute;left:16153;top:28608;width:199;height:242" coordorigin="16153,28608" coordsize="199,242">
              <v:shape style="position:absolute;left:16153;top:28608;width:199;height:242" coordorigin="16153,28608" coordsize="199,242" path="m16153,28849l16352,28849,16352,28608,16153,28608,16153,28849e" filled="false" stroked="true" strokeweight=".225606pt" strokecolor="#000000">
                <v:path arrowok="t"/>
              </v:shape>
            </v:group>
            <v:group style="position:absolute;left:16257;top:28849;width:199;height:242" coordorigin="16257,28849" coordsize="199,242">
              <v:shape style="position:absolute;left:16257;top:28849;width:199;height:242" coordorigin="16257,28849" coordsize="199,242" path="m16257,29090l16456,29090,16456,28849,16257,28849,16257,29090e" filled="false" stroked="true" strokeweight=".225606pt" strokecolor="#000000">
                <v:path arrowok="t"/>
              </v:shape>
            </v:group>
            <v:group style="position:absolute;left:16336;top:29090;width:199;height:242" coordorigin="16336,29090" coordsize="199,242">
              <v:shape style="position:absolute;left:16336;top:29090;width:199;height:242" coordorigin="16336,29090" coordsize="199,242" path="m16336,29332l16535,29332,16535,29090,16336,29090,16336,29332e" filled="false" stroked="true" strokeweight=".225606pt" strokecolor="#000000">
                <v:path arrowok="t"/>
              </v:shape>
            </v:group>
            <v:group style="position:absolute;left:16377;top:29332;width:199;height:240" coordorigin="16377,29332" coordsize="199,240">
              <v:shape style="position:absolute;left:16377;top:29332;width:199;height:240" coordorigin="16377,29332" coordsize="199,240" path="m16377,29571l16575,29571,16575,29332,16377,29332,16377,29571e" filled="false" stroked="true" strokeweight=".225606pt" strokecolor="#000000">
                <v:path arrowok="t"/>
              </v:shape>
            </v:group>
            <v:group style="position:absolute;left:16377;top:29571;width:199;height:242" coordorigin="16377,29571" coordsize="199,242">
              <v:shape style="position:absolute;left:16377;top:29571;width:199;height:242" coordorigin="16377,29571" coordsize="199,242" path="m16377,29812l16575,29812,16575,29571,16377,29571,16377,29812e" filled="false" stroked="true" strokeweight=".225606pt" strokecolor="#000000">
                <v:path arrowok="t"/>
              </v:shape>
            </v:group>
            <v:group style="position:absolute;left:16413;top:29812;width:199;height:242" coordorigin="16413,29812" coordsize="199,242">
              <v:shape style="position:absolute;left:16413;top:29812;width:199;height:242" coordorigin="16413,29812" coordsize="199,242" path="m16413,30054l16611,30054,16611,29812,16413,29812,16413,30054e" filled="false" stroked="true" strokeweight=".225606pt" strokecolor="#000000">
                <v:path arrowok="t"/>
              </v:shape>
            </v:group>
            <v:group style="position:absolute;left:16413;top:30054;width:199;height:242" coordorigin="16413,30054" coordsize="199,242">
              <v:shape style="position:absolute;left:16413;top:30054;width:199;height:242" coordorigin="16413,30054" coordsize="199,242" path="m16413,30295l16611,30295,16611,30054,16413,30054,16413,30295e" filled="false" stroked="true" strokeweight=".225606pt" strokecolor="#000000">
                <v:path arrowok="t"/>
              </v:shape>
            </v:group>
            <v:group style="position:absolute;left:16433;top:30295;width:199;height:242" coordorigin="16433,30295" coordsize="199,242">
              <v:shape style="position:absolute;left:16433;top:30295;width:199;height:242" coordorigin="16433,30295" coordsize="199,242" path="m16433,30536l16632,30536,16632,30295,16433,30295,16433,30536e" filled="false" stroked="true" strokeweight=".225606pt" strokecolor="#000000">
                <v:path arrowok="t"/>
              </v:shape>
            </v:group>
            <v:group style="position:absolute;left:16438;top:30536;width:199;height:242" coordorigin="16438,30536" coordsize="199,242">
              <v:shape style="position:absolute;left:16438;top:30536;width:199;height:242" coordorigin="16438,30536" coordsize="199,242" path="m16438,30778l16636,30778,16636,30536,16438,30536,16438,30778e" filled="false" stroked="true" strokeweight=".225606pt" strokecolor="#000000">
                <v:path arrowok="t"/>
              </v:shape>
            </v:group>
            <v:group style="position:absolute;left:16438;top:30778;width:199;height:242" coordorigin="16438,30778" coordsize="199,242">
              <v:shape style="position:absolute;left:16438;top:30778;width:199;height:242" coordorigin="16438,30778" coordsize="199,242" path="m16438,31019l16636,31019,16636,30778,16438,30778,16438,31019e" filled="false" stroked="true" strokeweight=".225606pt" strokecolor="#000000">
                <v:path arrowok="t"/>
              </v:shape>
            </v:group>
            <v:group style="position:absolute;left:16356;top:31019;width:199;height:242" coordorigin="16356,31019" coordsize="199,242">
              <v:shape style="position:absolute;left:16356;top:31019;width:199;height:242" coordorigin="16356,31019" coordsize="199,242" path="m16356,31261l16555,31261,16555,31019,16356,31019,16356,31261e" filled="false" stroked="true" strokeweight=".225606pt" strokecolor="#ff0000">
                <v:path arrowok="t"/>
              </v:shape>
            </v:group>
            <w10:wrap type="none"/>
          </v:group>
        </w:pict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876"/>
      </w:tblGrid>
      <w:tr>
        <w:trPr>
          <w:trHeight w:val="413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3"/>
              <w:ind w:left="248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Раздел</w:t>
            </w:r>
            <w:r>
              <w:rPr>
                <w:rFonts w:ascii="Times New Roman" w:hAnsi="Times New Roman"/>
                <w:spacing w:val="-11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4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422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3"/>
              <w:ind w:left="307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Схема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расположения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6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Times New Roman" w:hAnsi="Times New Roman"/>
                <w:sz w:val="19"/>
              </w:rPr>
            </w:r>
          </w:p>
        </w:tc>
      </w:tr>
      <w:tr>
        <w:trPr>
          <w:trHeight w:val="25336" w:hRule="exact"/>
        </w:trPr>
        <w:tc>
          <w:tcPr>
            <w:tcW w:w="20876" w:type="dxa"/>
            <w:tcBorders>
              <w:top w:val="single" w:sz="5" w:space="0" w:color="000000"/>
              <w:left w:val="single" w:sz="5" w:space="0" w:color="000000"/>
              <w:bottom w:val="single" w:sz="0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02"/>
              <w:ind w:left="8315" w:right="0" w:firstLine="8882"/>
              <w:jc w:val="left"/>
              <w:rPr>
                <w:rFonts w:ascii="ISOCPEUR" w:hAnsi="ISOCPEUR" w:cs="ISOCPEUR" w:eastAsia="ISOCPEUR"/>
                <w:sz w:val="16"/>
                <w:szCs w:val="16"/>
              </w:rPr>
            </w:pPr>
            <w:r>
              <w:rPr>
                <w:rFonts w:ascii="ISOCPEUR" w:hAnsi="ISOCPEUR"/>
                <w:w w:val="105"/>
                <w:sz w:val="16"/>
              </w:rPr>
              <w:t>Линия сводки с листом</w:t>
            </w:r>
            <w:r>
              <w:rPr>
                <w:rFonts w:ascii="ISOCPEUR" w:hAnsi="ISOCPEUR"/>
                <w:spacing w:val="-27"/>
                <w:w w:val="105"/>
                <w:sz w:val="16"/>
              </w:rPr>
              <w:t> </w:t>
            </w:r>
            <w:r>
              <w:rPr>
                <w:rFonts w:ascii="ISOCPEUR" w:hAnsi="ISOCPEUR"/>
                <w:w w:val="105"/>
                <w:sz w:val="16"/>
              </w:rPr>
              <w:t>18</w:t>
            </w:r>
            <w:r>
              <w:rPr>
                <w:rFonts w:ascii="ISOCPEUR" w:hAnsi="ISOCPEUR"/>
                <w:sz w:val="16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4897" w:right="0" w:firstLine="3417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газопровод</w:t>
            </w:r>
            <w:r>
              <w:rPr>
                <w:rFonts w:ascii="Times New Roman" w:hAns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ISOCPEUR" w:hAnsi="ISOCPEUR" w:cs="ISOCPEUR" w:eastAsia="ISOCPEUR"/>
                <w:i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4897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25:18:035201:155(1)</w:t>
            </w:r>
            <w:r>
              <w:rPr>
                <w:rFonts w:ascii="Times New Roman"/>
                <w:sz w:val="19"/>
              </w:rPr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ISOCPEUR" w:hAnsi="ISOCPEUR" w:cs="ISOCPEUR" w:eastAsia="ISOCPEUR"/>
                <w:i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right="6201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77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55"/>
              <w:ind w:right="4829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70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136"/>
              <w:ind w:left="3307" w:right="0"/>
              <w:jc w:val="center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25:18:035201:137</w:t>
            </w:r>
            <w:r>
              <w:rPr>
                <w:rFonts w:ascii="Times New Roman"/>
                <w:sz w:val="19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49"/>
              <w:ind w:left="1042" w:right="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72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105"/>
              <w:ind w:left="1507" w:right="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73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172" w:lineRule="exact" w:before="33"/>
              <w:ind w:right="1734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71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8" w:lineRule="exact"/>
              <w:ind w:left="3104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Приморскийкрай</w:t>
            </w:r>
            <w:r>
              <w:rPr>
                <w:rFonts w:ascii="Times New Roman" w:hAnsi="Times New Roman"/>
                <w:sz w:val="23"/>
              </w:rPr>
            </w:r>
          </w:p>
          <w:p>
            <w:pPr>
              <w:pStyle w:val="TableParagraph"/>
              <w:tabs>
                <w:tab w:pos="9819" w:val="right" w:leader="none"/>
              </w:tabs>
              <w:spacing w:line="284" w:lineRule="exact"/>
              <w:ind w:left="2547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Уссурийский городской</w:t>
            </w:r>
            <w:r>
              <w:rPr>
                <w:rFonts w:ascii="Times New Roman" w:hAnsi="Times New Roman"/>
                <w:b/>
                <w:i/>
                <w:color w:val="B80000"/>
                <w:spacing w:val="-6"/>
                <w:w w:val="105"/>
                <w:sz w:val="23"/>
              </w:rPr>
              <w:t> </w:t>
            </w:r>
            <w:r>
              <w:rPr>
                <w:rFonts w:ascii="Times New Roman" w:hAnsi="Times New Roman"/>
                <w:b/>
                <w:i/>
                <w:color w:val="B80000"/>
                <w:w w:val="105"/>
                <w:sz w:val="23"/>
              </w:rPr>
              <w:t>округ</w:t>
            </w:r>
            <w:r>
              <w:rPr>
                <w:rFonts w:ascii="Times New Roman" w:hAnsi="Times New Roman"/>
                <w:w w:val="105"/>
                <w:position w:val="11"/>
                <w:sz w:val="15"/>
              </w:rPr>
              <w:tab/>
              <w:t>74</w:t>
            </w:r>
            <w:r>
              <w:rPr>
                <w:rFonts w:ascii="Times New Roman" w:hAnsi="Times New Roman"/>
                <w:sz w:val="15"/>
              </w:rPr>
            </w:r>
          </w:p>
          <w:p>
            <w:pPr>
              <w:pStyle w:val="TableParagraph"/>
              <w:spacing w:line="164" w:lineRule="exact" w:before="175"/>
              <w:ind w:right="994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75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164" w:lineRule="exact"/>
              <w:ind w:right="1919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105"/>
                <w:sz w:val="15"/>
              </w:rPr>
              <w:t>76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ISOCPEUR" w:hAnsi="ISOCPEUR" w:cs="ISOCPEUR" w:eastAsia="ISOCPEUR"/>
                <w:i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ISOCPEUR" w:hAnsi="ISOCPEUR" w:cs="ISOCPEUR" w:eastAsia="ISOCPEUR"/>
                <w:i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left="6470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color w:val="0000FF"/>
                <w:w w:val="105"/>
                <w:sz w:val="23"/>
              </w:rPr>
              <w:t>25:18:035201</w:t>
            </w:r>
            <w:r>
              <w:rPr>
                <w:rFonts w:ascii="Times New Roman"/>
                <w:sz w:val="23"/>
              </w:rPr>
            </w:r>
          </w:p>
        </w:tc>
      </w:tr>
      <w:tr>
        <w:trPr>
          <w:trHeight w:val="4785" w:hRule="exact"/>
        </w:trPr>
        <w:tc>
          <w:tcPr>
            <w:tcW w:w="20876" w:type="dxa"/>
            <w:tcBorders>
              <w:top w:val="single" w:sz="0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14076" w:val="right" w:leader="none"/>
              </w:tabs>
              <w:spacing w:line="323" w:lineRule="exact" w:before="61"/>
              <w:ind w:left="9500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Масштаб</w:t>
            </w:r>
            <w:r>
              <w:rPr>
                <w:rFonts w:ascii="Times New Roman" w:hAnsi="Times New Roman"/>
                <w:spacing w:val="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1:1000</w:t>
            </w:r>
            <w:r>
              <w:rPr>
                <w:rFonts w:ascii="ISOCPEUR" w:hAnsi="ISOCPEUR"/>
                <w:position w:val="-9"/>
                <w:sz w:val="25"/>
              </w:rPr>
              <w:tab/>
              <w:t>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56" w:lineRule="exact"/>
              <w:ind w:right="658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2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8" w:lineRule="exact"/>
              <w:ind w:right="644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3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spacing w:line="243" w:lineRule="exact"/>
              <w:ind w:right="6298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4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12994" w:val="left" w:leader="none"/>
              </w:tabs>
              <w:spacing w:line="232" w:lineRule="exact"/>
              <w:ind w:right="462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Используемые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условные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знаки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</w:t>
            </w:r>
            <w:r>
              <w:rPr>
                <w:rFonts w:ascii="Times New Roman" w:hAnsi="Times New Roman"/>
                <w:spacing w:val="-15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обозначения:</w:t>
            </w:r>
            <w:r>
              <w:rPr>
                <w:rFonts w:ascii="ISOCPEUR" w:hAnsi="ISOCPEUR"/>
                <w:w w:val="105"/>
                <w:sz w:val="25"/>
              </w:rPr>
              <w:tab/>
              <w:t>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41" w:lineRule="exact"/>
              <w:ind w:right="6095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6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2630" w:val="left" w:leader="none"/>
                <w:tab w:pos="14781" w:val="left" w:leader="none"/>
              </w:tabs>
              <w:spacing w:line="252" w:lineRule="exact"/>
              <w:ind w:left="473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00FF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0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Местоположение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инженерного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сооружения</w:t>
            </w:r>
            <w:r>
              <w:rPr>
                <w:rFonts w:ascii="Times New Roman" w:hAnsi="Times New Roman"/>
                <w:spacing w:val="-1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(газопровод)</w:t>
            </w:r>
            <w:r>
              <w:rPr>
                <w:rFonts w:ascii="ISOCPEUR" w:hAnsi="ISOCPEUR"/>
                <w:w w:val="105"/>
                <w:position w:val="-6"/>
                <w:sz w:val="25"/>
              </w:rPr>
              <w:tab/>
              <w:t>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19"/>
              </w:numPr>
              <w:tabs>
                <w:tab w:pos="2780" w:val="left" w:leader="none"/>
                <w:tab w:pos="14907" w:val="left" w:leader="none"/>
              </w:tabs>
              <w:spacing w:line="232" w:lineRule="exact" w:before="0" w:after="0"/>
              <w:ind w:left="2779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Проектная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sz w:val="25"/>
              </w:rPr>
              <w:tab/>
              <w:t>8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spacing w:line="217" w:lineRule="exact"/>
              <w:ind w:right="5723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w w:val="99"/>
                <w:sz w:val="25"/>
              </w:rPr>
              <w:t>9</w:t>
            </w:r>
            <w:r>
              <w:rPr>
                <w:rFonts w:ascii="ISOCPEUR"/>
                <w:sz w:val="25"/>
              </w:rPr>
            </w:r>
          </w:p>
          <w:p>
            <w:pPr>
              <w:pStyle w:val="TableParagraph"/>
              <w:tabs>
                <w:tab w:pos="972" w:val="left" w:leader="none"/>
                <w:tab w:pos="15106" w:val="left" w:leader="none"/>
              </w:tabs>
              <w:spacing w:line="241" w:lineRule="exact"/>
              <w:ind w:left="467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3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position w:val="-7"/>
                <w:sz w:val="19"/>
              </w:rPr>
              <w:tab/>
            </w:r>
            <w:r>
              <w:rPr>
                <w:rFonts w:ascii="Times New Roman" w:hAnsi="Times New Roman"/>
                <w:w w:val="103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position w:val="-7"/>
                <w:sz w:val="19"/>
                <w:u w:val="single" w:color="000000"/>
              </w:rPr>
              <w:t>25:18:035201:137  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  <w:u w:val="single" w:color="000000"/>
              </w:rPr>
              <w:t> </w:t>
            </w:r>
            <w:r>
              <w:rPr>
                <w:rFonts w:ascii="Times New Roman" w:hAnsi="Times New Roman"/>
                <w:spacing w:val="1"/>
                <w:w w:val="105"/>
                <w:position w:val="-7"/>
                <w:sz w:val="19"/>
              </w:rPr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8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Кадастровый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земельного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участка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9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9"/>
                <w:sz w:val="25"/>
              </w:rPr>
              <w:tab/>
              <w:t>10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19"/>
              </w:numPr>
              <w:tabs>
                <w:tab w:pos="2759" w:val="left" w:leader="none"/>
                <w:tab w:pos="15187" w:val="left" w:leader="none"/>
              </w:tabs>
              <w:spacing w:line="250" w:lineRule="exact" w:before="0" w:after="0"/>
              <w:ind w:left="2758" w:right="0" w:hanging="114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5"/>
                <w:sz w:val="19"/>
              </w:rPr>
              <w:t>Граница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земельных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участков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по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сведениям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ЕГРН</w:t>
            </w:r>
            <w:r>
              <w:rPr>
                <w:rFonts w:ascii="ISOCPEUR" w:hAnsi="ISOCPEUR"/>
                <w:w w:val="105"/>
                <w:position w:val="-9"/>
                <w:sz w:val="25"/>
              </w:rPr>
              <w:tab/>
              <w:t>11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750" w:val="left" w:leader="none"/>
                <w:tab w:pos="14303" w:val="left" w:leader="none"/>
              </w:tabs>
              <w:spacing w:line="236" w:lineRule="exact"/>
              <w:ind w:right="4542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color w:val="0000FF"/>
                <w:position w:val="-3"/>
                <w:sz w:val="23"/>
              </w:rPr>
              <w:t>25:34:016701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Номер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кадастрового</w:t>
            </w:r>
            <w:r>
              <w:rPr>
                <w:rFonts w:ascii="Times New Roman" w:hAnsi="Times New Roman"/>
                <w:spacing w:val="-1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квартала</w:t>
            </w:r>
            <w:r>
              <w:rPr>
                <w:rFonts w:ascii="ISOCPEUR" w:hAnsi="ISOCPEUR"/>
                <w:w w:val="105"/>
                <w:position w:val="-7"/>
                <w:sz w:val="25"/>
              </w:rPr>
              <w:tab/>
              <w:t>12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numPr>
                <w:ilvl w:val="0"/>
                <w:numId w:val="19"/>
              </w:numPr>
              <w:tabs>
                <w:tab w:pos="2766" w:val="left" w:leader="none"/>
                <w:tab w:pos="15219" w:val="left" w:leader="none"/>
              </w:tabs>
              <w:spacing w:line="253" w:lineRule="exact" w:before="0" w:after="0"/>
              <w:ind w:left="2765" w:right="0" w:hanging="115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9"/>
              </w:rPr>
              <w:t>Граница  кадастрового</w:t>
            </w:r>
            <w:r>
              <w:rPr>
                <w:rFonts w:ascii="Times New Roman" w:hAnsi="Times New Roman"/>
                <w:spacing w:val="4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квартала</w:t>
            </w:r>
            <w:r>
              <w:rPr>
                <w:rFonts w:ascii="ISOCPEUR" w:hAnsi="ISOCPEUR"/>
                <w:position w:val="-8"/>
                <w:sz w:val="25"/>
              </w:rPr>
              <w:tab/>
              <w:t>13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985" w:val="left" w:leader="none"/>
                <w:tab w:pos="13558" w:val="left" w:leader="none"/>
              </w:tabs>
              <w:spacing w:line="240" w:lineRule="exact"/>
              <w:ind w:right="5402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sz w:val="15"/>
              </w:rPr>
              <w:t>1</w:t>
              <w:tab/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-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Характерная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точка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проектной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границы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публичного</w:t>
            </w:r>
            <w:r>
              <w:rPr>
                <w:rFonts w:ascii="Times New Roman" w:hAnsi="Times New Roman"/>
                <w:spacing w:val="-14"/>
                <w:w w:val="105"/>
                <w:position w:val="1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position w:val="1"/>
                <w:sz w:val="19"/>
              </w:rPr>
              <w:t>сервитута</w:t>
            </w:r>
            <w:r>
              <w:rPr>
                <w:rFonts w:ascii="ISOCPEUR" w:hAnsi="ISOCPEUR"/>
                <w:w w:val="105"/>
                <w:position w:val="-3"/>
                <w:sz w:val="25"/>
              </w:rPr>
              <w:tab/>
            </w:r>
            <w:r>
              <w:rPr>
                <w:rFonts w:ascii="ISOCPEUR" w:hAnsi="ISOCPEUR"/>
                <w:w w:val="95"/>
                <w:position w:val="-3"/>
                <w:sz w:val="25"/>
              </w:rPr>
              <w:t>14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2675" w:val="left" w:leader="none"/>
                <w:tab w:pos="15244" w:val="left" w:leader="none"/>
              </w:tabs>
              <w:spacing w:line="238" w:lineRule="exact"/>
              <w:ind w:left="498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w w:val="103"/>
                <w:sz w:val="19"/>
                <w:u w:val="single" w:color="B80000"/>
              </w:rPr>
              <w:t> </w:t>
            </w:r>
            <w:r>
              <w:rPr>
                <w:rFonts w:ascii="Times New Roman" w:hAnsi="Times New Roman"/>
                <w:w w:val="103"/>
                <w:sz w:val="19"/>
              </w:rPr>
            </w:r>
            <w:r>
              <w:rPr>
                <w:rFonts w:ascii="Times New Roman" w:hAnsi="Times New Roman"/>
                <w:sz w:val="19"/>
              </w:rPr>
              <w:tab/>
            </w:r>
            <w:r>
              <w:rPr>
                <w:rFonts w:ascii="Times New Roman" w:hAnsi="Times New Roman"/>
                <w:w w:val="105"/>
                <w:sz w:val="19"/>
              </w:rPr>
              <w:t>-</w:t>
            </w:r>
            <w:r>
              <w:rPr>
                <w:rFonts w:ascii="Times New Roman" w:hAnsi="Times New Roman"/>
                <w:spacing w:val="-2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Установленные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границы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административно-территориального</w:t>
            </w:r>
            <w:r>
              <w:rPr>
                <w:rFonts w:ascii="Times New Roman" w:hAnsi="Times New Roman"/>
                <w:spacing w:val="-24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1"/>
                <w:sz w:val="25"/>
              </w:rPr>
              <w:tab/>
              <w:t>15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844" w:val="left" w:leader="none"/>
                <w:tab w:pos="14442" w:val="left" w:leader="none"/>
              </w:tabs>
              <w:spacing w:line="294" w:lineRule="exact"/>
              <w:ind w:right="4564"/>
              <w:jc w:val="center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-2"/>
                <w:sz w:val="15"/>
              </w:rPr>
              <w:t>Приморскийкрай</w:t>
              <w:tab/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субъекта</w:t>
            </w:r>
            <w:r>
              <w:rPr>
                <w:rFonts w:ascii="Times New Roman" w:hAnsi="Times New Roman"/>
                <w:spacing w:val="-37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РФ,</w:t>
            </w:r>
            <w:r>
              <w:rPr>
                <w:rFonts w:ascii="ISOCPEUR" w:hAnsi="ISOCPEUR"/>
                <w:w w:val="105"/>
                <w:position w:val="10"/>
                <w:sz w:val="25"/>
              </w:rPr>
              <w:tab/>
              <w:t>16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15273" w:val="left" w:leader="none"/>
              </w:tabs>
              <w:spacing w:line="227" w:lineRule="exact"/>
              <w:ind w:left="461" w:right="0"/>
              <w:jc w:val="lef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Times New Roman" w:hAnsi="Times New Roman"/>
                <w:b/>
                <w:i/>
                <w:color w:val="7F0000"/>
                <w:w w:val="105"/>
                <w:position w:val="4"/>
                <w:sz w:val="15"/>
              </w:rPr>
              <w:t>Уссурийский городской округ    </w:t>
            </w:r>
            <w:r>
              <w:rPr>
                <w:rFonts w:ascii="Times New Roman" w:hAnsi="Times New Roman"/>
                <w:w w:val="105"/>
                <w:sz w:val="19"/>
              </w:rPr>
              <w:t>- Наименование муниципального</w:t>
            </w:r>
            <w:r>
              <w:rPr>
                <w:rFonts w:ascii="Times New Roman" w:hAnsi="Times New Roman"/>
                <w:spacing w:val="-33"/>
                <w:w w:val="105"/>
                <w:sz w:val="19"/>
              </w:rPr>
              <w:t> </w:t>
            </w:r>
            <w:r>
              <w:rPr>
                <w:rFonts w:ascii="Times New Roman" w:hAnsi="Times New Roman"/>
                <w:w w:val="105"/>
                <w:sz w:val="19"/>
              </w:rPr>
              <w:t>образования</w:t>
            </w:r>
            <w:r>
              <w:rPr>
                <w:rFonts w:ascii="ISOCPEUR" w:hAnsi="ISOCPEUR"/>
                <w:w w:val="105"/>
                <w:position w:val="10"/>
                <w:sz w:val="25"/>
              </w:rPr>
              <w:tab/>
              <w:t>17</w:t>
            </w:r>
            <w:r>
              <w:rPr>
                <w:rFonts w:ascii="ISOCPEUR" w:hAnsi="ISOCPEUR"/>
                <w:sz w:val="25"/>
              </w:rPr>
            </w:r>
          </w:p>
          <w:p>
            <w:pPr>
              <w:pStyle w:val="TableParagraph"/>
              <w:tabs>
                <w:tab w:pos="4518" w:val="left" w:leader="none"/>
              </w:tabs>
              <w:spacing w:line="243" w:lineRule="exact"/>
              <w:ind w:right="412"/>
              <w:jc w:val="righ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ISOCPEUR" w:hAnsi="ISOCPEUR"/>
                <w:w w:val="95"/>
                <w:position w:val="11"/>
                <w:sz w:val="25"/>
              </w:rPr>
              <w:t>18</w:t>
              <w:tab/>
            </w:r>
            <w:r>
              <w:rPr>
                <w:rFonts w:ascii="Times New Roman" w:hAnsi="Times New Roman"/>
                <w:sz w:val="19"/>
              </w:rPr>
              <w:t>Лист</w:t>
            </w:r>
            <w:r>
              <w:rPr>
                <w:rFonts w:ascii="Times New Roman" w:hAnsi="Times New Roman"/>
                <w:spacing w:val="21"/>
                <w:sz w:val="19"/>
              </w:rPr>
              <w:t> </w:t>
            </w:r>
            <w:r>
              <w:rPr>
                <w:rFonts w:ascii="Times New Roman" w:hAnsi="Times New Roman"/>
                <w:sz w:val="19"/>
              </w:rPr>
              <w:t>19</w:t>
            </w:r>
          </w:p>
          <w:p>
            <w:pPr>
              <w:pStyle w:val="TableParagraph"/>
              <w:spacing w:line="234" w:lineRule="exact"/>
              <w:ind w:right="5481"/>
              <w:jc w:val="right"/>
              <w:rPr>
                <w:rFonts w:ascii="ISOCPEUR" w:hAnsi="ISOCPEUR" w:cs="ISOCPEUR" w:eastAsia="ISOCPEUR"/>
                <w:sz w:val="25"/>
                <w:szCs w:val="25"/>
              </w:rPr>
            </w:pPr>
            <w:r>
              <w:rPr>
                <w:rFonts w:ascii="ISOCPEUR"/>
                <w:color w:val="FF0000"/>
                <w:w w:val="95"/>
                <w:sz w:val="25"/>
              </w:rPr>
              <w:t>19</w:t>
            </w:r>
            <w:r>
              <w:rPr>
                <w:rFonts w:ascii="ISOCPEUR"/>
                <w:sz w:val="25"/>
              </w:rPr>
            </w:r>
          </w:p>
        </w:tc>
      </w:tr>
    </w:tbl>
    <w:p>
      <w:pPr>
        <w:spacing w:before="84"/>
        <w:ind w:left="0" w:right="351" w:firstLine="0"/>
        <w:jc w:val="right"/>
        <w:rPr>
          <w:rFonts w:ascii="ISOCPEUR" w:hAnsi="ISOCPEUR" w:cs="ISOCPEUR" w:eastAsia="ISOCPEUR"/>
          <w:sz w:val="16"/>
          <w:szCs w:val="16"/>
        </w:rPr>
      </w:pPr>
      <w:bookmarkStart w:name="план границ 1 зона-19" w:id="19"/>
      <w:bookmarkEnd w:id="19"/>
      <w:r>
        <w:rPr/>
      </w:r>
      <w:r>
        <w:rPr>
          <w:rFonts w:ascii="ISOCPEUR" w:hAnsi="ISOCPEUR"/>
          <w:i/>
          <w:w w:val="105"/>
          <w:sz w:val="16"/>
        </w:rPr>
        <w:t>Формат:</w:t>
      </w:r>
      <w:r>
        <w:rPr>
          <w:rFonts w:ascii="ISOCPEUR" w:hAnsi="ISOCPEUR"/>
          <w:i/>
          <w:spacing w:val="-47"/>
          <w:w w:val="105"/>
          <w:sz w:val="16"/>
        </w:rPr>
        <w:t> </w:t>
      </w:r>
      <w:r>
        <w:rPr>
          <w:rFonts w:ascii="ISOCPEUR" w:hAnsi="ISOCPEUR"/>
          <w:i/>
          <w:w w:val="105"/>
          <w:sz w:val="16"/>
        </w:rPr>
        <w:t>А2</w:t>
      </w:r>
      <w:r>
        <w:rPr>
          <w:rFonts w:ascii="ISOCPEUR" w:hAnsi="ISOCPEUR"/>
          <w:sz w:val="16"/>
        </w:rPr>
      </w:r>
    </w:p>
    <w:sectPr>
      <w:pgSz w:w="22400" w:h="31660"/>
      <w:pgMar w:top="280" w:bottom="0" w:left="1060" w:right="2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  <w:font w:name="ISOCPEUR">
    <w:altName w:val="ISOCPEUR"/>
    <w:charset w:val="CC"/>
    <w:family w:val="swiss"/>
    <w:pitch w:val="variable"/>
  </w:font>
  <w:font w:name="Tahoma">
    <w:altName w:val="Tahoma"/>
    <w:charset w:val="CC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8">
    <w:multiLevelType w:val="hybridMultilevel"/>
    <w:lvl w:ilvl="0">
      <w:start w:val="1"/>
      <w:numFmt w:val="bullet"/>
      <w:lvlText w:val="-"/>
      <w:lvlJc w:val="left"/>
      <w:pPr>
        <w:ind w:left="2779" w:hanging="116"/>
      </w:pPr>
      <w:rPr>
        <w:rFonts w:hint="default" w:ascii="Times New Roman" w:hAnsi="Times New Roman" w:eastAsia="Times New Roman"/>
        <w:w w:val="103"/>
        <w:sz w:val="19"/>
        <w:szCs w:val="19"/>
      </w:rPr>
    </w:lvl>
    <w:lvl w:ilvl="1">
      <w:start w:val="1"/>
      <w:numFmt w:val="bullet"/>
      <w:lvlText w:val="•"/>
      <w:lvlJc w:val="left"/>
      <w:pPr>
        <w:ind w:left="4588" w:hanging="11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6396" w:hanging="1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8204" w:hanging="1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0013" w:hanging="1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1821" w:hanging="1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3629" w:hanging="1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5438" w:hanging="1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7246" w:hanging="116"/>
      </w:pPr>
      <w:rPr>
        <w:rFonts w:hint="default"/>
      </w:rPr>
    </w:lvl>
  </w:abstractNum>
  <w:abstractNum w:abstractNumId="17">
    <w:multiLevelType w:val="hybridMultilevel"/>
    <w:lvl w:ilvl="0">
      <w:start w:val="1"/>
      <w:numFmt w:val="bullet"/>
      <w:lvlText w:val="-"/>
      <w:lvlJc w:val="left"/>
      <w:pPr>
        <w:ind w:left="2779" w:hanging="116"/>
      </w:pPr>
      <w:rPr>
        <w:rFonts w:hint="default" w:ascii="Times New Roman" w:hAnsi="Times New Roman" w:eastAsia="Times New Roman"/>
        <w:w w:val="103"/>
        <w:sz w:val="19"/>
        <w:szCs w:val="19"/>
      </w:rPr>
    </w:lvl>
    <w:lvl w:ilvl="1">
      <w:start w:val="1"/>
      <w:numFmt w:val="bullet"/>
      <w:lvlText w:val="•"/>
      <w:lvlJc w:val="left"/>
      <w:pPr>
        <w:ind w:left="3446" w:hanging="11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113" w:hanging="1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780" w:hanging="1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446" w:hanging="1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113" w:hanging="1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780" w:hanging="1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446" w:hanging="1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113" w:hanging="116"/>
      </w:pPr>
      <w:rPr>
        <w:rFonts w:hint="default"/>
      </w:rPr>
    </w:lvl>
  </w:abstractNum>
  <w:abstractNum w:abstractNumId="16">
    <w:multiLevelType w:val="hybridMultilevel"/>
    <w:lvl w:ilvl="0">
      <w:start w:val="1"/>
      <w:numFmt w:val="bullet"/>
      <w:lvlText w:val="-"/>
      <w:lvlJc w:val="left"/>
      <w:pPr>
        <w:ind w:left="2779" w:hanging="116"/>
      </w:pPr>
      <w:rPr>
        <w:rFonts w:hint="default" w:ascii="Times New Roman" w:hAnsi="Times New Roman" w:eastAsia="Times New Roman"/>
        <w:w w:val="103"/>
        <w:sz w:val="19"/>
        <w:szCs w:val="19"/>
      </w:rPr>
    </w:lvl>
    <w:lvl w:ilvl="1">
      <w:start w:val="1"/>
      <w:numFmt w:val="bullet"/>
      <w:lvlText w:val="•"/>
      <w:lvlJc w:val="left"/>
      <w:pPr>
        <w:ind w:left="4588" w:hanging="11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6396" w:hanging="1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8204" w:hanging="1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0013" w:hanging="1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1821" w:hanging="1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3629" w:hanging="1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5438" w:hanging="1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7246" w:hanging="116"/>
      </w:pPr>
      <w:rPr>
        <w:rFonts w:hint="default"/>
      </w:rPr>
    </w:lvl>
  </w:abstractNum>
  <w:abstractNum w:abstractNumId="15">
    <w:multiLevelType w:val="hybridMultilevel"/>
    <w:lvl w:ilvl="0">
      <w:start w:val="1"/>
      <w:numFmt w:val="bullet"/>
      <w:lvlText w:val="-"/>
      <w:lvlJc w:val="left"/>
      <w:pPr>
        <w:ind w:left="2779" w:hanging="116"/>
      </w:pPr>
      <w:rPr>
        <w:rFonts w:hint="default" w:ascii="Times New Roman" w:hAnsi="Times New Roman" w:eastAsia="Times New Roman"/>
        <w:w w:val="103"/>
        <w:sz w:val="19"/>
        <w:szCs w:val="19"/>
      </w:rPr>
    </w:lvl>
    <w:lvl w:ilvl="1">
      <w:start w:val="1"/>
      <w:numFmt w:val="bullet"/>
      <w:lvlText w:val="•"/>
      <w:lvlJc w:val="left"/>
      <w:pPr>
        <w:ind w:left="3430" w:hanging="11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080" w:hanging="1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731" w:hanging="1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381" w:hanging="1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031" w:hanging="1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82" w:hanging="1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32" w:hanging="1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82" w:hanging="116"/>
      </w:pPr>
      <w:rPr>
        <w:rFonts w:hint="default"/>
      </w:rPr>
    </w:lvl>
  </w:abstractNum>
  <w:abstractNum w:abstractNumId="14">
    <w:multiLevelType w:val="hybridMultilevel"/>
    <w:lvl w:ilvl="0">
      <w:start w:val="1"/>
      <w:numFmt w:val="bullet"/>
      <w:lvlText w:val="-"/>
      <w:lvlJc w:val="left"/>
      <w:pPr>
        <w:ind w:left="2779" w:hanging="116"/>
      </w:pPr>
      <w:rPr>
        <w:rFonts w:hint="default" w:ascii="Times New Roman" w:hAnsi="Times New Roman" w:eastAsia="Times New Roman"/>
        <w:w w:val="103"/>
        <w:sz w:val="19"/>
        <w:szCs w:val="19"/>
      </w:rPr>
    </w:lvl>
    <w:lvl w:ilvl="1">
      <w:start w:val="1"/>
      <w:numFmt w:val="bullet"/>
      <w:lvlText w:val="•"/>
      <w:lvlJc w:val="left"/>
      <w:pPr>
        <w:ind w:left="4588" w:hanging="11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6396" w:hanging="1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8204" w:hanging="1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0013" w:hanging="1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1821" w:hanging="1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3629" w:hanging="1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5438" w:hanging="1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7246" w:hanging="116"/>
      </w:pPr>
      <w:rPr>
        <w:rFonts w:hint="default"/>
      </w:rPr>
    </w:lvl>
  </w:abstractNum>
  <w:abstractNum w:abstractNumId="13">
    <w:multiLevelType w:val="hybridMultilevel"/>
    <w:lvl w:ilvl="0">
      <w:start w:val="1"/>
      <w:numFmt w:val="bullet"/>
      <w:lvlText w:val="-"/>
      <w:lvlJc w:val="left"/>
      <w:pPr>
        <w:ind w:left="2779" w:hanging="116"/>
      </w:pPr>
      <w:rPr>
        <w:rFonts w:hint="default" w:ascii="Times New Roman" w:hAnsi="Times New Roman" w:eastAsia="Times New Roman"/>
        <w:w w:val="103"/>
        <w:sz w:val="19"/>
        <w:szCs w:val="19"/>
      </w:rPr>
    </w:lvl>
    <w:lvl w:ilvl="1">
      <w:start w:val="1"/>
      <w:numFmt w:val="bullet"/>
      <w:lvlText w:val="•"/>
      <w:lvlJc w:val="left"/>
      <w:pPr>
        <w:ind w:left="4588" w:hanging="11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6396" w:hanging="1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8204" w:hanging="1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0013" w:hanging="1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1821" w:hanging="1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3629" w:hanging="1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5438" w:hanging="1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7246" w:hanging="116"/>
      </w:pPr>
      <w:rPr>
        <w:rFonts w:hint="default"/>
      </w:rPr>
    </w:lvl>
  </w:abstractNum>
  <w:abstractNum w:abstractNumId="12">
    <w:multiLevelType w:val="hybridMultilevel"/>
    <w:lvl w:ilvl="0">
      <w:start w:val="1"/>
      <w:numFmt w:val="bullet"/>
      <w:lvlText w:val="-"/>
      <w:lvlJc w:val="left"/>
      <w:pPr>
        <w:ind w:left="2779" w:hanging="116"/>
      </w:pPr>
      <w:rPr>
        <w:rFonts w:hint="default" w:ascii="Times New Roman" w:hAnsi="Times New Roman" w:eastAsia="Times New Roman"/>
        <w:w w:val="103"/>
        <w:sz w:val="19"/>
        <w:szCs w:val="19"/>
      </w:rPr>
    </w:lvl>
    <w:lvl w:ilvl="1">
      <w:start w:val="1"/>
      <w:numFmt w:val="bullet"/>
      <w:lvlText w:val="•"/>
      <w:lvlJc w:val="left"/>
      <w:pPr>
        <w:ind w:left="3430" w:hanging="11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080" w:hanging="1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731" w:hanging="1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381" w:hanging="1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031" w:hanging="1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82" w:hanging="1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32" w:hanging="1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82" w:hanging="116"/>
      </w:pPr>
      <w:rPr>
        <w:rFonts w:hint="default"/>
      </w:rPr>
    </w:lvl>
  </w:abstractNum>
  <w:abstractNum w:abstractNumId="11">
    <w:multiLevelType w:val="hybridMultilevel"/>
    <w:lvl w:ilvl="0">
      <w:start w:val="1"/>
      <w:numFmt w:val="bullet"/>
      <w:lvlText w:val="-"/>
      <w:lvlJc w:val="left"/>
      <w:pPr>
        <w:ind w:left="2779" w:hanging="116"/>
      </w:pPr>
      <w:rPr>
        <w:rFonts w:hint="default" w:ascii="Times New Roman" w:hAnsi="Times New Roman" w:eastAsia="Times New Roman"/>
        <w:w w:val="103"/>
        <w:sz w:val="19"/>
        <w:szCs w:val="19"/>
      </w:rPr>
    </w:lvl>
    <w:lvl w:ilvl="1">
      <w:start w:val="1"/>
      <w:numFmt w:val="bullet"/>
      <w:lvlText w:val="•"/>
      <w:lvlJc w:val="left"/>
      <w:pPr>
        <w:ind w:left="4588" w:hanging="11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6396" w:hanging="1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8204" w:hanging="1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0013" w:hanging="1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1821" w:hanging="1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3629" w:hanging="1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5438" w:hanging="1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7246" w:hanging="116"/>
      </w:pPr>
      <w:rPr>
        <w:rFonts w:hint="default"/>
      </w:rPr>
    </w:lvl>
  </w:abstractNum>
  <w:abstractNum w:abstractNumId="10">
    <w:multiLevelType w:val="hybridMultilevel"/>
    <w:lvl w:ilvl="0">
      <w:start w:val="1"/>
      <w:numFmt w:val="bullet"/>
      <w:lvlText w:val="-"/>
      <w:lvlJc w:val="left"/>
      <w:pPr>
        <w:ind w:left="2779" w:hanging="116"/>
      </w:pPr>
      <w:rPr>
        <w:rFonts w:hint="default" w:ascii="Times New Roman" w:hAnsi="Times New Roman" w:eastAsia="Times New Roman"/>
        <w:w w:val="103"/>
        <w:sz w:val="19"/>
        <w:szCs w:val="19"/>
      </w:rPr>
    </w:lvl>
    <w:lvl w:ilvl="1">
      <w:start w:val="1"/>
      <w:numFmt w:val="bullet"/>
      <w:lvlText w:val="•"/>
      <w:lvlJc w:val="left"/>
      <w:pPr>
        <w:ind w:left="3430" w:hanging="11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080" w:hanging="1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731" w:hanging="1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381" w:hanging="1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031" w:hanging="1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82" w:hanging="1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32" w:hanging="1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82" w:hanging="116"/>
      </w:pPr>
      <w:rPr>
        <w:rFonts w:hint="default"/>
      </w:rPr>
    </w:lvl>
  </w:abstractNum>
  <w:abstractNum w:abstractNumId="9">
    <w:multiLevelType w:val="hybridMultilevel"/>
    <w:lvl w:ilvl="0">
      <w:start w:val="1"/>
      <w:numFmt w:val="bullet"/>
      <w:lvlText w:val="-"/>
      <w:lvlJc w:val="left"/>
      <w:pPr>
        <w:ind w:left="2779" w:hanging="116"/>
      </w:pPr>
      <w:rPr>
        <w:rFonts w:hint="default" w:ascii="Times New Roman" w:hAnsi="Times New Roman" w:eastAsia="Times New Roman"/>
        <w:w w:val="103"/>
        <w:sz w:val="19"/>
        <w:szCs w:val="19"/>
      </w:rPr>
    </w:lvl>
    <w:lvl w:ilvl="1">
      <w:start w:val="1"/>
      <w:numFmt w:val="bullet"/>
      <w:lvlText w:val="•"/>
      <w:lvlJc w:val="left"/>
      <w:pPr>
        <w:ind w:left="4588" w:hanging="11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6396" w:hanging="1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8204" w:hanging="1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0013" w:hanging="1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1821" w:hanging="1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3629" w:hanging="1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5438" w:hanging="1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7246" w:hanging="116"/>
      </w:pPr>
      <w:rPr>
        <w:rFonts w:hint="default"/>
      </w:rPr>
    </w:lvl>
  </w:abstractNum>
  <w:abstractNum w:abstractNumId="8">
    <w:multiLevelType w:val="hybridMultilevel"/>
    <w:lvl w:ilvl="0">
      <w:start w:val="1"/>
      <w:numFmt w:val="bullet"/>
      <w:lvlText w:val="-"/>
      <w:lvlJc w:val="left"/>
      <w:pPr>
        <w:ind w:left="2779" w:hanging="116"/>
      </w:pPr>
      <w:rPr>
        <w:rFonts w:hint="default" w:ascii="Times New Roman" w:hAnsi="Times New Roman" w:eastAsia="Times New Roman"/>
        <w:w w:val="103"/>
        <w:sz w:val="19"/>
        <w:szCs w:val="19"/>
      </w:rPr>
    </w:lvl>
    <w:lvl w:ilvl="1">
      <w:start w:val="1"/>
      <w:numFmt w:val="bullet"/>
      <w:lvlText w:val="•"/>
      <w:lvlJc w:val="left"/>
      <w:pPr>
        <w:ind w:left="3430" w:hanging="11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080" w:hanging="1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731" w:hanging="1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381" w:hanging="1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031" w:hanging="1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82" w:hanging="1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32" w:hanging="1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82" w:hanging="116"/>
      </w:pPr>
      <w:rPr>
        <w:rFonts w:hint="default"/>
      </w:rPr>
    </w:lvl>
  </w:abstractNum>
  <w:abstractNum w:abstractNumId="7">
    <w:multiLevelType w:val="hybridMultilevel"/>
    <w:lvl w:ilvl="0">
      <w:start w:val="1"/>
      <w:numFmt w:val="bullet"/>
      <w:lvlText w:val="-"/>
      <w:lvlJc w:val="left"/>
      <w:pPr>
        <w:ind w:left="2779" w:hanging="116"/>
      </w:pPr>
      <w:rPr>
        <w:rFonts w:hint="default" w:ascii="Times New Roman" w:hAnsi="Times New Roman" w:eastAsia="Times New Roman"/>
        <w:w w:val="103"/>
        <w:sz w:val="19"/>
        <w:szCs w:val="19"/>
      </w:rPr>
    </w:lvl>
    <w:lvl w:ilvl="1">
      <w:start w:val="1"/>
      <w:numFmt w:val="bullet"/>
      <w:lvlText w:val="•"/>
      <w:lvlJc w:val="left"/>
      <w:pPr>
        <w:ind w:left="4588" w:hanging="11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6396" w:hanging="1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8204" w:hanging="1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0013" w:hanging="1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1821" w:hanging="1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3629" w:hanging="1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5438" w:hanging="1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7246" w:hanging="116"/>
      </w:pPr>
      <w:rPr>
        <w:rFonts w:hint="default"/>
      </w:rPr>
    </w:lvl>
  </w:abstractNum>
  <w:abstractNum w:abstractNumId="6">
    <w:multiLevelType w:val="hybridMultilevel"/>
    <w:lvl w:ilvl="0">
      <w:start w:val="1"/>
      <w:numFmt w:val="bullet"/>
      <w:lvlText w:val="-"/>
      <w:lvlJc w:val="left"/>
      <w:pPr>
        <w:ind w:left="2779" w:hanging="116"/>
      </w:pPr>
      <w:rPr>
        <w:rFonts w:hint="default" w:ascii="Times New Roman" w:hAnsi="Times New Roman" w:eastAsia="Times New Roman"/>
        <w:w w:val="103"/>
        <w:sz w:val="19"/>
        <w:szCs w:val="19"/>
      </w:rPr>
    </w:lvl>
    <w:lvl w:ilvl="1">
      <w:start w:val="1"/>
      <w:numFmt w:val="bullet"/>
      <w:lvlText w:val="•"/>
      <w:lvlJc w:val="left"/>
      <w:pPr>
        <w:ind w:left="4588" w:hanging="11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6396" w:hanging="1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8204" w:hanging="1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0013" w:hanging="1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1821" w:hanging="1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3629" w:hanging="1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5438" w:hanging="1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7246" w:hanging="116"/>
      </w:pPr>
      <w:rPr>
        <w:rFonts w:hint="default"/>
      </w:rPr>
    </w:lvl>
  </w:abstractNum>
  <w:abstractNum w:abstractNumId="5">
    <w:multiLevelType w:val="hybridMultilevel"/>
    <w:lvl w:ilvl="0">
      <w:start w:val="1"/>
      <w:numFmt w:val="bullet"/>
      <w:lvlText w:val="-"/>
      <w:lvlJc w:val="left"/>
      <w:pPr>
        <w:ind w:left="2948" w:hanging="116"/>
      </w:pPr>
      <w:rPr>
        <w:rFonts w:hint="default" w:ascii="Times New Roman" w:hAnsi="Times New Roman" w:eastAsia="Times New Roman"/>
        <w:w w:val="103"/>
        <w:sz w:val="19"/>
        <w:szCs w:val="19"/>
      </w:rPr>
    </w:lvl>
    <w:lvl w:ilvl="1">
      <w:start w:val="1"/>
      <w:numFmt w:val="bullet"/>
      <w:lvlText w:val="•"/>
      <w:lvlJc w:val="left"/>
      <w:pPr>
        <w:ind w:left="4732" w:hanging="11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6524" w:hanging="1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8316" w:hanging="1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0109" w:hanging="1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1901" w:hanging="1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3693" w:hanging="1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5486" w:hanging="1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7278" w:hanging="116"/>
      </w:pPr>
      <w:rPr>
        <w:rFonts w:hint="default"/>
      </w:rPr>
    </w:lvl>
  </w:abstractNum>
  <w:abstractNum w:abstractNumId="4">
    <w:multiLevelType w:val="hybridMultilevel"/>
    <w:lvl w:ilvl="0">
      <w:start w:val="1"/>
      <w:numFmt w:val="bullet"/>
      <w:lvlText w:val="-"/>
      <w:lvlJc w:val="left"/>
      <w:pPr>
        <w:ind w:left="2779" w:hanging="116"/>
      </w:pPr>
      <w:rPr>
        <w:rFonts w:hint="default" w:ascii="Times New Roman" w:hAnsi="Times New Roman" w:eastAsia="Times New Roman"/>
        <w:w w:val="103"/>
        <w:sz w:val="19"/>
        <w:szCs w:val="19"/>
      </w:rPr>
    </w:lvl>
    <w:lvl w:ilvl="1">
      <w:start w:val="1"/>
      <w:numFmt w:val="bullet"/>
      <w:lvlText w:val="•"/>
      <w:lvlJc w:val="left"/>
      <w:pPr>
        <w:ind w:left="4588" w:hanging="11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6396" w:hanging="1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8204" w:hanging="1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0013" w:hanging="1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1821" w:hanging="1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3629" w:hanging="1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5438" w:hanging="1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7246" w:hanging="116"/>
      </w:pPr>
      <w:rPr>
        <w:rFonts w:hint="default"/>
      </w:rPr>
    </w:lvl>
  </w:abstractNum>
  <w:abstractNum w:abstractNumId="3">
    <w:multiLevelType w:val="hybridMultilevel"/>
    <w:lvl w:ilvl="0">
      <w:start w:val="1"/>
      <w:numFmt w:val="bullet"/>
      <w:lvlText w:val="-"/>
      <w:lvlJc w:val="left"/>
      <w:pPr>
        <w:ind w:left="2779" w:hanging="116"/>
      </w:pPr>
      <w:rPr>
        <w:rFonts w:hint="default" w:ascii="Times New Roman" w:hAnsi="Times New Roman" w:eastAsia="Times New Roman"/>
        <w:w w:val="103"/>
        <w:sz w:val="19"/>
        <w:szCs w:val="19"/>
      </w:rPr>
    </w:lvl>
    <w:lvl w:ilvl="1">
      <w:start w:val="1"/>
      <w:numFmt w:val="bullet"/>
      <w:lvlText w:val="•"/>
      <w:lvlJc w:val="left"/>
      <w:pPr>
        <w:ind w:left="4588" w:hanging="11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6396" w:hanging="1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8204" w:hanging="1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0013" w:hanging="1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1821" w:hanging="1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3629" w:hanging="1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5438" w:hanging="1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7246" w:hanging="116"/>
      </w:pPr>
      <w:rPr>
        <w:rFonts w:hint="default"/>
      </w:rPr>
    </w:lvl>
  </w:abstractNum>
  <w:abstractNum w:abstractNumId="2">
    <w:multiLevelType w:val="hybridMultilevel"/>
    <w:lvl w:ilvl="0">
      <w:start w:val="1"/>
      <w:numFmt w:val="bullet"/>
      <w:lvlText w:val="-"/>
      <w:lvlJc w:val="left"/>
      <w:pPr>
        <w:ind w:left="2779" w:hanging="116"/>
      </w:pPr>
      <w:rPr>
        <w:rFonts w:hint="default" w:ascii="Times New Roman" w:hAnsi="Times New Roman" w:eastAsia="Times New Roman"/>
        <w:w w:val="103"/>
        <w:sz w:val="19"/>
        <w:szCs w:val="19"/>
      </w:rPr>
    </w:lvl>
    <w:lvl w:ilvl="1">
      <w:start w:val="1"/>
      <w:numFmt w:val="bullet"/>
      <w:lvlText w:val="•"/>
      <w:lvlJc w:val="left"/>
      <w:pPr>
        <w:ind w:left="4588" w:hanging="11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6396" w:hanging="1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8204" w:hanging="1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0013" w:hanging="1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1821" w:hanging="1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3629" w:hanging="1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5438" w:hanging="1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7246" w:hanging="116"/>
      </w:pPr>
      <w:rPr>
        <w:rFonts w:hint="default"/>
      </w:rPr>
    </w:lvl>
  </w:abstractNum>
  <w:abstractNum w:abstractNumId="1">
    <w:multiLevelType w:val="hybridMultilevel"/>
    <w:lvl w:ilvl="0">
      <w:start w:val="1"/>
      <w:numFmt w:val="bullet"/>
      <w:lvlText w:val="-"/>
      <w:lvlJc w:val="left"/>
      <w:pPr>
        <w:ind w:left="2779" w:hanging="116"/>
      </w:pPr>
      <w:rPr>
        <w:rFonts w:hint="default" w:ascii="Times New Roman" w:hAnsi="Times New Roman" w:eastAsia="Times New Roman"/>
        <w:w w:val="103"/>
        <w:sz w:val="19"/>
        <w:szCs w:val="19"/>
      </w:rPr>
    </w:lvl>
    <w:lvl w:ilvl="1">
      <w:start w:val="1"/>
      <w:numFmt w:val="bullet"/>
      <w:lvlText w:val="•"/>
      <w:lvlJc w:val="left"/>
      <w:pPr>
        <w:ind w:left="3430" w:hanging="11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080" w:hanging="1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731" w:hanging="1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381" w:hanging="1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031" w:hanging="1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82" w:hanging="1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32" w:hanging="1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82" w:hanging="116"/>
      </w:pPr>
      <w:rPr>
        <w:rFonts w:hint="default"/>
      </w:rPr>
    </w:lvl>
  </w:abstractNum>
  <w:abstractNum w:abstractNumId="0">
    <w:multiLevelType w:val="hybridMultilevel"/>
    <w:lvl w:ilvl="0">
      <w:start w:val="1"/>
      <w:numFmt w:val="bullet"/>
      <w:lvlText w:val="-"/>
      <w:lvlJc w:val="left"/>
      <w:pPr>
        <w:ind w:left="2779" w:hanging="116"/>
      </w:pPr>
      <w:rPr>
        <w:rFonts w:hint="default" w:ascii="Times New Roman" w:hAnsi="Times New Roman" w:eastAsia="Times New Roman"/>
        <w:w w:val="103"/>
        <w:sz w:val="19"/>
        <w:szCs w:val="19"/>
      </w:rPr>
    </w:lvl>
    <w:lvl w:ilvl="1">
      <w:start w:val="1"/>
      <w:numFmt w:val="bullet"/>
      <w:lvlText w:val="•"/>
      <w:lvlJc w:val="left"/>
      <w:pPr>
        <w:ind w:left="4588" w:hanging="11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6396" w:hanging="1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8204" w:hanging="1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0013" w:hanging="1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1821" w:hanging="1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3629" w:hanging="1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5438" w:hanging="1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7246" w:hanging="116"/>
      </w:pPr>
      <w:rPr>
        <w:rFonts w:hint="default"/>
      </w:rPr>
    </w:lvl>
  </w:abstract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34"/>
    </w:pPr>
    <w:rPr>
      <w:rFonts w:ascii="Times New Roman" w:hAnsi="Times New Roman" w:eastAsia="Times New Roman"/>
      <w:sz w:val="20"/>
      <w:szCs w:val="20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png"/><Relationship Id="rId13" Type="http://schemas.openxmlformats.org/officeDocument/2006/relationships/image" Target="media/image9.jpe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jpe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png"/><Relationship Id="rId39" Type="http://schemas.openxmlformats.org/officeDocument/2006/relationships/image" Target="media/image35.jpeg"/><Relationship Id="rId40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PBPROG-71</dc:creator>
  <dcterms:created xsi:type="dcterms:W3CDTF">2024-04-22T15:24:12Z</dcterms:created>
  <dcterms:modified xsi:type="dcterms:W3CDTF">2024-04-22T15:24:12Z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2024-03-13T00:00:00Z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2024-04-22T00:00:00Z</vt:filetime>
  </property>
</Properties>
</file>